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7D95" w:rsidRPr="00612978" w:rsidRDefault="00B633CC" w:rsidP="00DA30CF">
      <w:pPr>
        <w:tabs>
          <w:tab w:val="right" w:pos="9360"/>
        </w:tabs>
        <w:spacing w:after="0" w:line="210" w:lineRule="exact"/>
        <w:rPr>
          <w:rFonts w:ascii="Times New Roman" w:hAnsi="Times New Roman"/>
          <w:sz w:val="21"/>
          <w:szCs w:val="21"/>
        </w:rPr>
      </w:pPr>
      <w:bookmarkStart w:id="0" w:name="_GoBack"/>
      <w:bookmarkEnd w:id="0"/>
      <w:r>
        <w:rPr>
          <w:noProof/>
          <w:lang w:eastAsia="en-A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6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2A8" w:rsidRPr="00612978">
        <w:rPr>
          <w:rFonts w:ascii="Times New Roman" w:hAnsi="Times New Roman"/>
          <w:sz w:val="21"/>
          <w:szCs w:val="21"/>
        </w:rPr>
        <w:t xml:space="preserve">No. </w:t>
      </w:r>
      <w:r w:rsidR="00965643">
        <w:rPr>
          <w:rFonts w:ascii="Times New Roman" w:hAnsi="Times New Roman"/>
          <w:sz w:val="21"/>
          <w:szCs w:val="21"/>
        </w:rPr>
        <w:t>41</w:t>
      </w:r>
      <w:r w:rsidR="00DE2EDF">
        <w:rPr>
          <w:rFonts w:ascii="Times New Roman" w:hAnsi="Times New Roman"/>
          <w:sz w:val="21"/>
          <w:szCs w:val="21"/>
        </w:rPr>
        <w:t>—Part 2</w:t>
      </w:r>
      <w:r w:rsidR="00DA30CF" w:rsidRPr="00612978">
        <w:rPr>
          <w:rFonts w:ascii="Times New Roman" w:hAnsi="Times New Roman"/>
          <w:sz w:val="21"/>
          <w:szCs w:val="21"/>
        </w:rPr>
        <w:tab/>
      </w:r>
      <w:r w:rsidR="00575614">
        <w:rPr>
          <w:rFonts w:ascii="Times New Roman" w:hAnsi="Times New Roman"/>
          <w:sz w:val="21"/>
          <w:szCs w:val="21"/>
        </w:rPr>
        <w:t xml:space="preserve">p. </w:t>
      </w:r>
      <w:r w:rsidR="00DE2EDF">
        <w:rPr>
          <w:rFonts w:ascii="Times New Roman" w:hAnsi="Times New Roman"/>
          <w:sz w:val="21"/>
          <w:szCs w:val="21"/>
        </w:rPr>
        <w:t>1693</w:t>
      </w:r>
    </w:p>
    <w:p w:rsidR="00777F88" w:rsidRPr="00612978" w:rsidRDefault="00A54E7C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965643">
        <w:rPr>
          <w:rFonts w:ascii="Times New Roman" w:hAnsi="Times New Roman"/>
          <w:smallCaps/>
          <w:color w:val="000000"/>
          <w:sz w:val="28"/>
          <w:szCs w:val="26"/>
        </w:rPr>
        <w:t>Monday</w:t>
      </w:r>
      <w:r w:rsidR="00965643"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, </w:t>
      </w:r>
      <w:r w:rsidR="00965643" w:rsidRPr="00D5002A">
        <w:rPr>
          <w:rFonts w:ascii="Times New Roman" w:hAnsi="Times New Roman"/>
          <w:smallCaps/>
          <w:color w:val="000000"/>
          <w:sz w:val="28"/>
          <w:szCs w:val="26"/>
        </w:rPr>
        <w:t xml:space="preserve">18 May 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>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20</w:t>
      </w:r>
    </w:p>
    <w:p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:rsidR="00FB48A8" w:rsidRPr="00FB48A8" w:rsidRDefault="00FB48A8" w:rsidP="00FB48A8">
      <w:pPr>
        <w:spacing w:after="0" w:line="320" w:lineRule="exact"/>
        <w:ind w:firstLine="142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9D586E">
          <w:headerReference w:type="even" r:id="rId9"/>
          <w:headerReference w:type="default" r:id="rId10"/>
          <w:footerReference w:type="default" r:id="rId11"/>
          <w:footerReference w:type="first" r:id="rId12"/>
          <w:pgSz w:w="11906" w:h="16838"/>
          <w:pgMar w:top="1134" w:right="1256" w:bottom="1134" w:left="1290" w:header="708" w:footer="1200" w:gutter="0"/>
          <w:cols w:space="708"/>
          <w:titlePg/>
          <w:docGrid w:linePitch="360"/>
        </w:sectPr>
      </w:pPr>
    </w:p>
    <w:p w:rsidR="00F337C8" w:rsidRPr="00F337C8" w:rsidRDefault="00F337C8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before="80" w:after="0"/>
        <w:jc w:val="left"/>
        <w:rPr>
          <w:b/>
          <w:smallCaps/>
          <w:lang w:eastAsia="en-US"/>
        </w:rPr>
      </w:pPr>
      <w:r w:rsidRPr="00F337C8">
        <w:rPr>
          <w:b/>
          <w:smallCaps/>
          <w:lang w:eastAsia="en-US"/>
        </w:rPr>
        <w:t>Rules of Court</w:t>
      </w:r>
    </w:p>
    <w:p w:rsidR="00F337C8" w:rsidRPr="00F337C8" w:rsidRDefault="000707CC" w:rsidP="000707CC">
      <w:pPr>
        <w:pStyle w:val="Galley"/>
        <w:tabs>
          <w:tab w:val="clear" w:pos="1920"/>
          <w:tab w:val="right" w:leader="dot" w:pos="4560"/>
        </w:tabs>
        <w:spacing w:after="0"/>
        <w:ind w:left="320" w:hanging="320"/>
        <w:jc w:val="left"/>
        <w:rPr>
          <w:lang w:eastAsia="en-US"/>
        </w:rPr>
      </w:pPr>
      <w:r w:rsidRPr="000707CC">
        <w:rPr>
          <w:lang w:eastAsia="en-US"/>
        </w:rPr>
        <w:t>Uniform Civil Rules 2020</w:t>
      </w:r>
      <w:r w:rsidR="00DE2EDF" w:rsidRPr="00DE2EDF">
        <w:rPr>
          <w:lang w:eastAsia="en-US"/>
        </w:rPr>
        <w:t>—Part 2</w:t>
      </w:r>
      <w:r w:rsidR="00F337C8" w:rsidRPr="00F337C8">
        <w:rPr>
          <w:lang w:eastAsia="en-US"/>
        </w:rPr>
        <w:tab/>
      </w:r>
      <w:r w:rsidR="00DE2EDF">
        <w:rPr>
          <w:lang w:eastAsia="en-US"/>
        </w:rPr>
        <w:t>1694</w:t>
      </w:r>
    </w:p>
    <w:p w:rsidR="00842BD5" w:rsidRDefault="00842BD5" w:rsidP="00FB48A8">
      <w:pPr>
        <w:spacing w:after="0"/>
        <w:rPr>
          <w:rFonts w:ascii="Times New Roman" w:hAnsi="Times New Roman"/>
          <w:smallCaps/>
          <w:sz w:val="17"/>
          <w:szCs w:val="17"/>
        </w:rPr>
      </w:pPr>
    </w:p>
    <w:p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3"/>
          <w:headerReference w:type="default" r:id="rId14"/>
          <w:footerReference w:type="default" r:id="rId15"/>
          <w:footerReference w:type="first" r:id="rId16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:rsidR="00F337C8" w:rsidRDefault="00B633CC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4" name="Picture 304" descr="C:\Users\bruspaul\Desktop\UCR\001_Uniform Civil Rules 2020\001_Uniform Civil Rules 2020_Page_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C:\Users\bruspaul\Desktop\UCR\001_Uniform Civil Rules 2020\001_Uniform Civil Rules 2020_Page_304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5" name="Picture 305" descr="C:\Users\bruspaul\Desktop\UCR\001_Uniform Civil Rules 2020\001_Uniform Civil Rules 2020_Page_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:\Users\bruspaul\Desktop\UCR\001_Uniform Civil Rules 2020\001_Uniform Civil Rules 2020_Page_305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6" name="Picture 306" descr="C:\Users\bruspaul\Desktop\UCR\001_Uniform Civil Rules 2020\001_Uniform Civil Rules 2020_Page_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Users\bruspaul\Desktop\UCR\001_Uniform Civil Rules 2020\001_Uniform Civil Rules 2020_Page_306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7" name="Picture 307" descr="C:\Users\bruspaul\Desktop\UCR\001_Uniform Civil Rules 2020\001_Uniform Civil Rules 2020_Page_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C:\Users\bruspaul\Desktop\UCR\001_Uniform Civil Rules 2020\001_Uniform Civil Rules 2020_Page_307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8" name="Picture 308" descr="C:\Users\bruspaul\Desktop\UCR\001_Uniform Civil Rules 2020\001_Uniform Civil Rules 2020_Page_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C:\Users\bruspaul\Desktop\UCR\001_Uniform Civil Rules 2020\001_Uniform Civil Rules 2020_Page_308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9" name="Picture 309" descr="C:\Users\bruspaul\Desktop\UCR\001_Uniform Civil Rules 2020\001_Uniform Civil Rules 2020_Page_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:\Users\bruspaul\Desktop\UCR\001_Uniform Civil Rules 2020\001_Uniform Civil Rules 2020_Page_309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0" name="Picture 310" descr="C:\Users\bruspaul\Desktop\UCR\001_Uniform Civil Rules 2020\001_Uniform Civil Rules 2020_Page_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C:\Users\bruspaul\Desktop\UCR\001_Uniform Civil Rules 2020\001_Uniform Civil Rules 2020_Page_310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1" name="Picture 311" descr="C:\Users\bruspaul\Desktop\UCR\001_Uniform Civil Rules 2020\001_Uniform Civil Rules 2020_Page_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C:\Users\bruspaul\Desktop\UCR\001_Uniform Civil Rules 2020\001_Uniform Civil Rules 2020_Page_311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2" name="Picture 312" descr="C:\Users\bruspaul\Desktop\UCR\001_Uniform Civil Rules 2020\001_Uniform Civil Rules 2020_Page_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C:\Users\bruspaul\Desktop\UCR\001_Uniform Civil Rules 2020\001_Uniform Civil Rules 2020_Page_312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3" name="Picture 313" descr="C:\Users\bruspaul\Desktop\UCR\001_Uniform Civil Rules 2020\001_Uniform Civil Rules 2020_Page_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Users\bruspaul\Desktop\UCR\001_Uniform Civil Rules 2020\001_Uniform Civil Rules 2020_Page_313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4" name="Picture 314" descr="C:\Users\bruspaul\Desktop\UCR\001_Uniform Civil Rules 2020\001_Uniform Civil Rules 2020_Page_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C:\Users\bruspaul\Desktop\UCR\001_Uniform Civil Rules 2020\001_Uniform Civil Rules 2020_Page_314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5" name="Picture 315" descr="C:\Users\bruspaul\Desktop\UCR\001_Uniform Civil Rules 2020\001_Uniform Civil Rules 2020_Page_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C:\Users\bruspaul\Desktop\UCR\001_Uniform Civil Rules 2020\001_Uniform Civil Rules 2020_Page_315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6" name="Picture 316" descr="C:\Users\bruspaul\Desktop\UCR\001_Uniform Civil Rules 2020\001_Uniform Civil Rules 2020_Page_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C:\Users\bruspaul\Desktop\UCR\001_Uniform Civil Rules 2020\001_Uniform Civil Rules 2020_Page_316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7" name="Picture 317" descr="C:\Users\bruspaul\Desktop\UCR\001_Uniform Civil Rules 2020\001_Uniform Civil Rules 2020_Page_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C:\Users\bruspaul\Desktop\UCR\001_Uniform Civil Rules 2020\001_Uniform Civil Rules 2020_Page_317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8" name="Picture 318" descr="C:\Users\bruspaul\Desktop\UCR\001_Uniform Civil Rules 2020\001_Uniform Civil Rules 2020_Page_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C:\Users\bruspaul\Desktop\UCR\001_Uniform Civil Rules 2020\001_Uniform Civil Rules 2020_Page_318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9" name="Picture 319" descr="C:\Users\bruspaul\Desktop\UCR\001_Uniform Civil Rules 2020\001_Uniform Civil Rules 2020_Page_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:\Users\bruspaul\Desktop\UCR\001_Uniform Civil Rules 2020\001_Uniform Civil Rules 2020_Page_319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0" name="Picture 320" descr="C:\Users\bruspaul\Desktop\UCR\001_Uniform Civil Rules 2020\001_Uniform Civil Rules 2020_Page_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C:\Users\bruspaul\Desktop\UCR\001_Uniform Civil Rules 2020\001_Uniform Civil Rules 2020_Page_320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1" name="Picture 321" descr="C:\Users\bruspaul\Desktop\UCR\001_Uniform Civil Rules 2020\001_Uniform Civil Rules 2020_Page_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C:\Users\bruspaul\Desktop\UCR\001_Uniform Civil Rules 2020\001_Uniform Civil Rules 2020_Page_321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2" name="Picture 322" descr="C:\Users\bruspaul\Desktop\UCR\001_Uniform Civil Rules 2020\001_Uniform Civil Rules 2020_Page_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C:\Users\bruspaul\Desktop\UCR\001_Uniform Civil Rules 2020\001_Uniform Civil Rules 2020_Page_322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3" name="Picture 323" descr="C:\Users\bruspaul\Desktop\UCR\001_Uniform Civil Rules 2020\001_Uniform Civil Rules 2020_Page_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C:\Users\bruspaul\Desktop\UCR\001_Uniform Civil Rules 2020\001_Uniform Civil Rules 2020_Page_323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4" name="Picture 324" descr="C:\Users\bruspaul\Desktop\UCR\001_Uniform Civil Rules 2020\001_Uniform Civil Rules 2020_Page_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Users\bruspaul\Desktop\UCR\001_Uniform Civil Rules 2020\001_Uniform Civil Rules 2020_Page_324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5" name="Picture 325" descr="C:\Users\bruspaul\Desktop\UCR\001_Uniform Civil Rules 2020\001_Uniform Civil Rules 2020_Page_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C:\Users\bruspaul\Desktop\UCR\001_Uniform Civil Rules 2020\001_Uniform Civil Rules 2020_Page_325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6" name="Picture 326" descr="C:\Users\bruspaul\Desktop\UCR\001_Uniform Civil Rules 2020\001_Uniform Civil Rules 2020_Page_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C:\Users\bruspaul\Desktop\UCR\001_Uniform Civil Rules 2020\001_Uniform Civil Rules 2020_Page_326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7" name="Picture 327" descr="C:\Users\bruspaul\Desktop\UCR\001_Uniform Civil Rules 2020\001_Uniform Civil Rules 2020_Page_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C:\Users\bruspaul\Desktop\UCR\001_Uniform Civil Rules 2020\001_Uniform Civil Rules 2020_Page_327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8" name="Picture 328" descr="C:\Users\bruspaul\Desktop\UCR\001_Uniform Civil Rules 2020\001_Uniform Civil Rules 2020_Page_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C:\Users\bruspaul\Desktop\UCR\001_Uniform Civil Rules 2020\001_Uniform Civil Rules 2020_Page_328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9" name="Picture 329" descr="C:\Users\bruspaul\Desktop\UCR\001_Uniform Civil Rules 2020\001_Uniform Civil Rules 2020_Page_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C:\Users\bruspaul\Desktop\UCR\001_Uniform Civil Rules 2020\001_Uniform Civil Rules 2020_Page_329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0" name="Picture 330" descr="C:\Users\bruspaul\Desktop\UCR\001_Uniform Civil Rules 2020\001_Uniform Civil Rules 2020_Page_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C:\Users\bruspaul\Desktop\UCR\001_Uniform Civil Rules 2020\001_Uniform Civil Rules 2020_Page_330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1" name="Picture 331" descr="C:\Users\bruspaul\Desktop\UCR\001_Uniform Civil Rules 2020\001_Uniform Civil Rules 2020_Page_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C:\Users\bruspaul\Desktop\UCR\001_Uniform Civil Rules 2020\001_Uniform Civil Rules 2020_Page_331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2" name="Picture 332" descr="C:\Users\bruspaul\Desktop\UCR\001_Uniform Civil Rules 2020\001_Uniform Civil Rules 2020_Page_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C:\Users\bruspaul\Desktop\UCR\001_Uniform Civil Rules 2020\001_Uniform Civil Rules 2020_Page_332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3" name="Picture 333" descr="C:\Users\bruspaul\Desktop\UCR\001_Uniform Civil Rules 2020\001_Uniform Civil Rules 2020_Page_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C:\Users\bruspaul\Desktop\UCR\001_Uniform Civil Rules 2020\001_Uniform Civil Rules 2020_Page_333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4" name="Picture 334" descr="C:\Users\bruspaul\Desktop\UCR\001_Uniform Civil Rules 2020\001_Uniform Civil Rules 2020_Page_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C:\Users\bruspaul\Desktop\UCR\001_Uniform Civil Rules 2020\001_Uniform Civil Rules 2020_Page_334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5" name="Picture 335" descr="C:\Users\bruspaul\Desktop\UCR\001_Uniform Civil Rules 2020\001_Uniform Civil Rules 2020_Page_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C:\Users\bruspaul\Desktop\UCR\001_Uniform Civil Rules 2020\001_Uniform Civil Rules 2020_Page_335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1093">
        <w:rPr>
          <w:noProof/>
          <w:lang w:eastAsia="en-AU"/>
        </w:rPr>
        <w:lastRenderedPageBreak/>
        <w:drawing>
          <wp:inline distT="0" distB="0" distL="0" distR="0">
            <wp:extent cx="5936615" cy="7683500"/>
            <wp:effectExtent l="0" t="0" r="6985" b="0"/>
            <wp:docPr id="1" name="Picture 1" descr="C:\Users\bruspaul\Desktop\UCR\001_Uniform Civil Rules 2020\001_Uniform Civil Rules 2020_Page_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uspaul\Desktop\UCR\001_Uniform Civil Rules 2020\001_Uniform Civil Rules 2020_Page_3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7" name="Picture 337" descr="C:\Users\bruspaul\Desktop\UCR\001_Uniform Civil Rules 2020\001_Uniform Civil Rules 2020_Page_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C:\Users\bruspaul\Desktop\UCR\001_Uniform Civil Rules 2020\001_Uniform Civil Rules 2020_Page_337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8" name="Picture 338" descr="C:\Users\bruspaul\Desktop\UCR\001_Uniform Civil Rules 2020\001_Uniform Civil Rules 2020_Page_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C:\Users\bruspaul\Desktop\UCR\001_Uniform Civil Rules 2020\001_Uniform Civil Rules 2020_Page_338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9" name="Picture 339" descr="C:\Users\bruspaul\Desktop\UCR\001_Uniform Civil Rules 2020\001_Uniform Civil Rules 2020_Page_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C:\Users\bruspaul\Desktop\UCR\001_Uniform Civil Rules 2020\001_Uniform Civil Rules 2020_Page_339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0" name="Picture 340" descr="C:\Users\bruspaul\Desktop\UCR\001_Uniform Civil Rules 2020\001_Uniform Civil Rules 2020_Page_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C:\Users\bruspaul\Desktop\UCR\001_Uniform Civil Rules 2020\001_Uniform Civil Rules 2020_Page_340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1" name="Picture 341" descr="C:\Users\bruspaul\Desktop\UCR\001_Uniform Civil Rules 2020\001_Uniform Civil Rules 2020_Page_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C:\Users\bruspaul\Desktop\UCR\001_Uniform Civil Rules 2020\001_Uniform Civil Rules 2020_Page_341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2" name="Picture 342" descr="C:\Users\bruspaul\Desktop\UCR\001_Uniform Civil Rules 2020\001_Uniform Civil Rules 2020_Page_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C:\Users\bruspaul\Desktop\UCR\001_Uniform Civil Rules 2020\001_Uniform Civil Rules 2020_Page_342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3" name="Picture 343" descr="C:\Users\bruspaul\Desktop\UCR\001_Uniform Civil Rules 2020\001_Uniform Civil Rules 2020_Page_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C:\Users\bruspaul\Desktop\UCR\001_Uniform Civil Rules 2020\001_Uniform Civil Rules 2020_Page_343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4" name="Picture 344" descr="C:\Users\bruspaul\Desktop\UCR\001_Uniform Civil Rules 2020\001_Uniform Civil Rules 2020_Page_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C:\Users\bruspaul\Desktop\UCR\001_Uniform Civil Rules 2020\001_Uniform Civil Rules 2020_Page_344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5" name="Picture 345" descr="C:\Users\bruspaul\Desktop\UCR\001_Uniform Civil Rules 2020\001_Uniform Civil Rules 2020_Page_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C:\Users\bruspaul\Desktop\UCR\001_Uniform Civil Rules 2020\001_Uniform Civil Rules 2020_Page_345.jpg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6" name="Picture 346" descr="C:\Users\bruspaul\Desktop\UCR\001_Uniform Civil Rules 2020\001_Uniform Civil Rules 2020_Page_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C:\Users\bruspaul\Desktop\UCR\001_Uniform Civil Rules 2020\001_Uniform Civil Rules 2020_Page_346.jpg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7" name="Picture 347" descr="C:\Users\bruspaul\Desktop\UCR\001_Uniform Civil Rules 2020\001_Uniform Civil Rules 2020_Page_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C:\Users\bruspaul\Desktop\UCR\001_Uniform Civil Rules 2020\001_Uniform Civil Rules 2020_Page_347.jpg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8" name="Picture 348" descr="C:\Users\bruspaul\Desktop\UCR\001_Uniform Civil Rules 2020\001_Uniform Civil Rules 2020_Page_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C:\Users\bruspaul\Desktop\UCR\001_Uniform Civil Rules 2020\001_Uniform Civil Rules 2020_Page_348.jpg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9" name="Picture 349" descr="C:\Users\bruspaul\Desktop\UCR\001_Uniform Civil Rules 2020\001_Uniform Civil Rules 2020_Page_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C:\Users\bruspaul\Desktop\UCR\001_Uniform Civil Rules 2020\001_Uniform Civil Rules 2020_Page_349.jpg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0" name="Picture 350" descr="C:\Users\bruspaul\Desktop\UCR\001_Uniform Civil Rules 2020\001_Uniform Civil Rules 2020_Page_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C:\Users\bruspaul\Desktop\UCR\001_Uniform Civil Rules 2020\001_Uniform Civil Rules 2020_Page_350.jpg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1" name="Picture 351" descr="C:\Users\bruspaul\Desktop\UCR\001_Uniform Civil Rules 2020\001_Uniform Civil Rules 2020_Page_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C:\Users\bruspaul\Desktop\UCR\001_Uniform Civil Rules 2020\001_Uniform Civil Rules 2020_Page_351.jpg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2" name="Picture 352" descr="C:\Users\bruspaul\Desktop\UCR\001_Uniform Civil Rules 2020\001_Uniform Civil Rules 2020_Page_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C:\Users\bruspaul\Desktop\UCR\001_Uniform Civil Rules 2020\001_Uniform Civil Rules 2020_Page_352.jpg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3" name="Picture 353" descr="C:\Users\bruspaul\Desktop\UCR\001_Uniform Civil Rules 2020\001_Uniform Civil Rules 2020_Page_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C:\Users\bruspaul\Desktop\UCR\001_Uniform Civil Rules 2020\001_Uniform Civil Rules 2020_Page_353.jpg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4" name="Picture 354" descr="C:\Users\bruspaul\Desktop\UCR\001_Uniform Civil Rules 2020\001_Uniform Civil Rules 2020_Page_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C:\Users\bruspaul\Desktop\UCR\001_Uniform Civil Rules 2020\001_Uniform Civil Rules 2020_Page_354.jpg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5" name="Picture 355" descr="C:\Users\bruspaul\Desktop\UCR\001_Uniform Civil Rules 2020\001_Uniform Civil Rules 2020_Page_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C:\Users\bruspaul\Desktop\UCR\001_Uniform Civil Rules 2020\001_Uniform Civil Rules 2020_Page_355.jpg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6" name="Picture 356" descr="C:\Users\bruspaul\Desktop\UCR\001_Uniform Civil Rules 2020\001_Uniform Civil Rules 2020_Page_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C:\Users\bruspaul\Desktop\UCR\001_Uniform Civil Rules 2020\001_Uniform Civil Rules 2020_Page_356.jpg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7" name="Picture 357" descr="C:\Users\bruspaul\Desktop\UCR\001_Uniform Civil Rules 2020\001_Uniform Civil Rules 2020_Page_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C:\Users\bruspaul\Desktop\UCR\001_Uniform Civil Rules 2020\001_Uniform Civil Rules 2020_Page_357.jpg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8" name="Picture 358" descr="C:\Users\bruspaul\Desktop\UCR\001_Uniform Civil Rules 2020\001_Uniform Civil Rules 2020_Page_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C:\Users\bruspaul\Desktop\UCR\001_Uniform Civil Rules 2020\001_Uniform Civil Rules 2020_Page_358.jpg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9" name="Picture 359" descr="C:\Users\bruspaul\Desktop\UCR\001_Uniform Civil Rules 2020\001_Uniform Civil Rules 2020_Page_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C:\Users\bruspaul\Desktop\UCR\001_Uniform Civil Rules 2020\001_Uniform Civil Rules 2020_Page_359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0" name="Picture 360" descr="C:\Users\bruspaul\Desktop\UCR\001_Uniform Civil Rules 2020\001_Uniform Civil Rules 2020_Page_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C:\Users\bruspaul\Desktop\UCR\001_Uniform Civil Rules 2020\001_Uniform Civil Rules 2020_Page_360.jpg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1" name="Picture 361" descr="C:\Users\bruspaul\Desktop\UCR\001_Uniform Civil Rules 2020\001_Uniform Civil Rules 2020_Page_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C:\Users\bruspaul\Desktop\UCR\001_Uniform Civil Rules 2020\001_Uniform Civil Rules 2020_Page_361.jpg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2" name="Picture 362" descr="C:\Users\bruspaul\Desktop\UCR\001_Uniform Civil Rules 2020\001_Uniform Civil Rules 2020_Page_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:\Users\bruspaul\Desktop\UCR\001_Uniform Civil Rules 2020\001_Uniform Civil Rules 2020_Page_362.jpg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3" name="Picture 363" descr="C:\Users\bruspaul\Desktop\UCR\001_Uniform Civil Rules 2020\001_Uniform Civil Rules 2020_Page_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C:\Users\bruspaul\Desktop\UCR\001_Uniform Civil Rules 2020\001_Uniform Civil Rules 2020_Page_363.jpg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4" name="Picture 364" descr="C:\Users\bruspaul\Desktop\UCR\001_Uniform Civil Rules 2020\001_Uniform Civil Rules 2020_Page_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:\Users\bruspaul\Desktop\UCR\001_Uniform Civil Rules 2020\001_Uniform Civil Rules 2020_Page_364.jpg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5" name="Picture 365" descr="C:\Users\bruspaul\Desktop\UCR\001_Uniform Civil Rules 2020\001_Uniform Civil Rules 2020_Page_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C:\Users\bruspaul\Desktop\UCR\001_Uniform Civil Rules 2020\001_Uniform Civil Rules 2020_Page_365.jpg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6" name="Picture 366" descr="C:\Users\bruspaul\Desktop\UCR\001_Uniform Civil Rules 2020\001_Uniform Civil Rules 2020_Page_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C:\Users\bruspaul\Desktop\UCR\001_Uniform Civil Rules 2020\001_Uniform Civil Rules 2020_Page_366.jpg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7" name="Picture 367" descr="C:\Users\bruspaul\Desktop\UCR\001_Uniform Civil Rules 2020\001_Uniform Civil Rules 2020_Page_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C:\Users\bruspaul\Desktop\UCR\001_Uniform Civil Rules 2020\001_Uniform Civil Rules 2020_Page_367.jpg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8" name="Picture 368" descr="C:\Users\bruspaul\Desktop\UCR\001_Uniform Civil Rules 2020\001_Uniform Civil Rules 2020_Page_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C:\Users\bruspaul\Desktop\UCR\001_Uniform Civil Rules 2020\001_Uniform Civil Rules 2020_Page_368.jpg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9" name="Picture 369" descr="C:\Users\bruspaul\Desktop\UCR\001_Uniform Civil Rules 2020\001_Uniform Civil Rules 2020_Page_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C:\Users\bruspaul\Desktop\UCR\001_Uniform Civil Rules 2020\001_Uniform Civil Rules 2020_Page_369.jpg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0" name="Picture 370" descr="C:\Users\bruspaul\Desktop\UCR\001_Uniform Civil Rules 2020\001_Uniform Civil Rules 2020_Page_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C:\Users\bruspaul\Desktop\UCR\001_Uniform Civil Rules 2020\001_Uniform Civil Rules 2020_Page_370.jpg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1" name="Picture 371" descr="C:\Users\bruspaul\Desktop\UCR\001_Uniform Civil Rules 2020\001_Uniform Civil Rules 2020_Page_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C:\Users\bruspaul\Desktop\UCR\001_Uniform Civil Rules 2020\001_Uniform Civil Rules 2020_Page_371.jpg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2" name="Picture 372" descr="C:\Users\bruspaul\Desktop\UCR\001_Uniform Civil Rules 2020\001_Uniform Civil Rules 2020_Page_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:\Users\bruspaul\Desktop\UCR\001_Uniform Civil Rules 2020\001_Uniform Civil Rules 2020_Page_372.jpg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3" name="Picture 373" descr="C:\Users\bruspaul\Desktop\UCR\001_Uniform Civil Rules 2020\001_Uniform Civil Rules 2020_Page_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C:\Users\bruspaul\Desktop\UCR\001_Uniform Civil Rules 2020\001_Uniform Civil Rules 2020_Page_373.jpg"/>
                    <pic:cNvPicPr>
                      <a:picLocks noChangeAspect="1" noChangeArrowheads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4" name="Picture 374" descr="C:\Users\bruspaul\Desktop\UCR\001_Uniform Civil Rules 2020\001_Uniform Civil Rules 2020_Page_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C:\Users\bruspaul\Desktop\UCR\001_Uniform Civil Rules 2020\001_Uniform Civil Rules 2020_Page_374.jpg"/>
                    <pic:cNvPicPr>
                      <a:picLocks noChangeAspect="1" noChangeArrowheads="1"/>
                    </pic:cNvPicPr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5" name="Picture 375" descr="C:\Users\bruspaul\Desktop\UCR\001_Uniform Civil Rules 2020\001_Uniform Civil Rules 2020_Page_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C:\Users\bruspaul\Desktop\UCR\001_Uniform Civil Rules 2020\001_Uniform Civil Rules 2020_Page_375.jpg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6" name="Picture 376" descr="C:\Users\bruspaul\Desktop\UCR\001_Uniform Civil Rules 2020\001_Uniform Civil Rules 2020_Page_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C:\Users\bruspaul\Desktop\UCR\001_Uniform Civil Rules 2020\001_Uniform Civil Rules 2020_Page_376.jpg"/>
                    <pic:cNvPicPr>
                      <a:picLocks noChangeAspect="1" noChangeArrowheads="1"/>
                    </pic:cNvPicPr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7" name="Picture 377" descr="C:\Users\bruspaul\Desktop\UCR\001_Uniform Civil Rules 2020\001_Uniform Civil Rules 2020_Page_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C:\Users\bruspaul\Desktop\UCR\001_Uniform Civil Rules 2020\001_Uniform Civil Rules 2020_Page_377.jpg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8" name="Picture 378" descr="C:\Users\bruspaul\Desktop\UCR\001_Uniform Civil Rules 2020\001_Uniform Civil Rules 2020_Page_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C:\Users\bruspaul\Desktop\UCR\001_Uniform Civil Rules 2020\001_Uniform Civil Rules 2020_Page_378.jpg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9" name="Picture 379" descr="C:\Users\bruspaul\Desktop\UCR\001_Uniform Civil Rules 2020\001_Uniform Civil Rules 2020_Page_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C:\Users\bruspaul\Desktop\UCR\001_Uniform Civil Rules 2020\001_Uniform Civil Rules 2020_Page_379.jpg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0" name="Picture 380" descr="C:\Users\bruspaul\Desktop\UCR\001_Uniform Civil Rules 2020\001_Uniform Civil Rules 2020_Page_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C:\Users\bruspaul\Desktop\UCR\001_Uniform Civil Rules 2020\001_Uniform Civil Rules 2020_Page_380.jpg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1" name="Picture 381" descr="C:\Users\bruspaul\Desktop\UCR\001_Uniform Civil Rules 2020\001_Uniform Civil Rules 2020_Page_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C:\Users\bruspaul\Desktop\UCR\001_Uniform Civil Rules 2020\001_Uniform Civil Rules 2020_Page_381.jpg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2" name="Picture 382" descr="C:\Users\bruspaul\Desktop\UCR\001_Uniform Civil Rules 2020\001_Uniform Civil Rules 2020_Page_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C:\Users\bruspaul\Desktop\UCR\001_Uniform Civil Rules 2020\001_Uniform Civil Rules 2020_Page_382.jpg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3" name="Picture 383" descr="C:\Users\bruspaul\Desktop\UCR\001_Uniform Civil Rules 2020\001_Uniform Civil Rules 2020_Page_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C:\Users\bruspaul\Desktop\UCR\001_Uniform Civil Rules 2020\001_Uniform Civil Rules 2020_Page_383.jpg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4" name="Picture 384" descr="C:\Users\bruspaul\Desktop\UCR\001_Uniform Civil Rules 2020\001_Uniform Civil Rules 2020_Page_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C:\Users\bruspaul\Desktop\UCR\001_Uniform Civil Rules 2020\001_Uniform Civil Rules 2020_Page_384.jpg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5" name="Picture 385" descr="C:\Users\bruspaul\Desktop\UCR\001_Uniform Civil Rules 2020\001_Uniform Civil Rules 2020_Page_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C:\Users\bruspaul\Desktop\UCR\001_Uniform Civil Rules 2020\001_Uniform Civil Rules 2020_Page_385.jpg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6" name="Picture 386" descr="C:\Users\bruspaul\Desktop\UCR\001_Uniform Civil Rules 2020\001_Uniform Civil Rules 2020_Page_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C:\Users\bruspaul\Desktop\UCR\001_Uniform Civil Rules 2020\001_Uniform Civil Rules 2020_Page_386.jpg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7" name="Picture 387" descr="C:\Users\bruspaul\Desktop\UCR\001_Uniform Civil Rules 2020\001_Uniform Civil Rules 2020_Page_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C:\Users\bruspaul\Desktop\UCR\001_Uniform Civil Rules 2020\001_Uniform Civil Rules 2020_Page_387.jpg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8" name="Picture 388" descr="C:\Users\bruspaul\Desktop\UCR\001_Uniform Civil Rules 2020\001_Uniform Civil Rules 2020_Page_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C:\Users\bruspaul\Desktop\UCR\001_Uniform Civil Rules 2020\001_Uniform Civil Rules 2020_Page_388.jpg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9" name="Picture 389" descr="C:\Users\bruspaul\Desktop\UCR\001_Uniform Civil Rules 2020\001_Uniform Civil Rules 2020_Page_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C:\Users\bruspaul\Desktop\UCR\001_Uniform Civil Rules 2020\001_Uniform Civil Rules 2020_Page_389.jpg"/>
                    <pic:cNvPicPr>
                      <a:picLocks noChangeAspect="1" noChangeArrowheads="1"/>
                    </pic:cNvPicPr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0" name="Picture 390" descr="C:\Users\bruspaul\Desktop\UCR\001_Uniform Civil Rules 2020\001_Uniform Civil Rules 2020_Page_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C:\Users\bruspaul\Desktop\UCR\001_Uniform Civil Rules 2020\001_Uniform Civil Rules 2020_Page_390.jpg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1" name="Picture 391" descr="C:\Users\bruspaul\Desktop\UCR\001_Uniform Civil Rules 2020\001_Uniform Civil Rules 2020_Page_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C:\Users\bruspaul\Desktop\UCR\001_Uniform Civil Rules 2020\001_Uniform Civil Rules 2020_Page_391.jpg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2" name="Picture 392" descr="C:\Users\bruspaul\Desktop\UCR\001_Uniform Civil Rules 2020\001_Uniform Civil Rules 2020_Page_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C:\Users\bruspaul\Desktop\UCR\001_Uniform Civil Rules 2020\001_Uniform Civil Rules 2020_Page_392.jpg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3" name="Picture 393" descr="C:\Users\bruspaul\Desktop\UCR\001_Uniform Civil Rules 2020\001_Uniform Civil Rules 2020_Page_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C:\Users\bruspaul\Desktop\UCR\001_Uniform Civil Rules 2020\001_Uniform Civil Rules 2020_Page_393.jpg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4" name="Picture 394" descr="C:\Users\bruspaul\Desktop\UCR\001_Uniform Civil Rules 2020\001_Uniform Civil Rules 2020_Page_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C:\Users\bruspaul\Desktop\UCR\001_Uniform Civil Rules 2020\001_Uniform Civil Rules 2020_Page_394.jpg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5" name="Picture 395" descr="C:\Users\bruspaul\Desktop\UCR\001_Uniform Civil Rules 2020\001_Uniform Civil Rules 2020_Page_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C:\Users\bruspaul\Desktop\UCR\001_Uniform Civil Rules 2020\001_Uniform Civil Rules 2020_Page_395.jpg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6" name="Picture 396" descr="C:\Users\bruspaul\Desktop\UCR\001_Uniform Civil Rules 2020\001_Uniform Civil Rules 2020_Page_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C:\Users\bruspaul\Desktop\UCR\001_Uniform Civil Rules 2020\001_Uniform Civil Rules 2020_Page_396.jpg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7" name="Picture 397" descr="C:\Users\bruspaul\Desktop\UCR\001_Uniform Civil Rules 2020\001_Uniform Civil Rules 2020_Page_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C:\Users\bruspaul\Desktop\UCR\001_Uniform Civil Rules 2020\001_Uniform Civil Rules 2020_Page_397.jpg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8" name="Picture 398" descr="C:\Users\bruspaul\Desktop\UCR\001_Uniform Civil Rules 2020\001_Uniform Civil Rules 2020_Page_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C:\Users\bruspaul\Desktop\UCR\001_Uniform Civil Rules 2020\001_Uniform Civil Rules 2020_Page_398.jpg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9" name="Picture 399" descr="C:\Users\bruspaul\Desktop\UCR\001_Uniform Civil Rules 2020\001_Uniform Civil Rules 2020_Page_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C:\Users\bruspaul\Desktop\UCR\001_Uniform Civil Rules 2020\001_Uniform Civil Rules 2020_Page_399.jpg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0" name="Picture 400" descr="C:\Users\bruspaul\Desktop\UCR\001_Uniform Civil Rules 2020\001_Uniform Civil Rules 2020_Page_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C:\Users\bruspaul\Desktop\UCR\001_Uniform Civil Rules 2020\001_Uniform Civil Rules 2020_Page_400.jpg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1" name="Picture 401" descr="C:\Users\bruspaul\Desktop\UCR\001_Uniform Civil Rules 2020\001_Uniform Civil Rules 2020_Page_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C:\Users\bruspaul\Desktop\UCR\001_Uniform Civil Rules 2020\001_Uniform Civil Rules 2020_Page_401.jpg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2" name="Picture 402" descr="C:\Users\bruspaul\Desktop\UCR\001_Uniform Civil Rules 2020\001_Uniform Civil Rules 2020_Page_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C:\Users\bruspaul\Desktop\UCR\001_Uniform Civil Rules 2020\001_Uniform Civil Rules 2020_Page_402.jpg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3" name="Picture 403" descr="C:\Users\bruspaul\Desktop\UCR\001_Uniform Civil Rules 2020\001_Uniform Civil Rules 2020_Page_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C:\Users\bruspaul\Desktop\UCR\001_Uniform Civil Rules 2020\001_Uniform Civil Rules 2020_Page_403.jpg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4" name="Picture 404" descr="C:\Users\bruspaul\Desktop\UCR\001_Uniform Civil Rules 2020\001_Uniform Civil Rules 2020_Page_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C:\Users\bruspaul\Desktop\UCR\001_Uniform Civil Rules 2020\001_Uniform Civil Rules 2020_Page_404.jpg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5" name="Picture 405" descr="C:\Users\bruspaul\Desktop\UCR\001_Uniform Civil Rules 2020\001_Uniform Civil Rules 2020_Page_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C:\Users\bruspaul\Desktop\UCR\001_Uniform Civil Rules 2020\001_Uniform Civil Rules 2020_Page_405.jpg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6" name="Picture 406" descr="C:\Users\bruspaul\Desktop\UCR\001_Uniform Civil Rules 2020\001_Uniform Civil Rules 2020_Page_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C:\Users\bruspaul\Desktop\UCR\001_Uniform Civil Rules 2020\001_Uniform Civil Rules 2020_Page_406.jpg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7" name="Picture 407" descr="C:\Users\bruspaul\Desktop\UCR\001_Uniform Civil Rules 2020\001_Uniform Civil Rules 2020_Page_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C:\Users\bruspaul\Desktop\UCR\001_Uniform Civil Rules 2020\001_Uniform Civil Rules 2020_Page_407.jpg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8" name="Picture 408" descr="C:\Users\bruspaul\Desktop\UCR\001_Uniform Civil Rules 2020\001_Uniform Civil Rules 2020_Page_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C:\Users\bruspaul\Desktop\UCR\001_Uniform Civil Rules 2020\001_Uniform Civil Rules 2020_Page_408.jpg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9" name="Picture 409" descr="C:\Users\bruspaul\Desktop\UCR\001_Uniform Civil Rules 2020\001_Uniform Civil Rules 2020_Page_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C:\Users\bruspaul\Desktop\UCR\001_Uniform Civil Rules 2020\001_Uniform Civil Rules 2020_Page_409.jpg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0" name="Picture 410" descr="C:\Users\bruspaul\Desktop\UCR\001_Uniform Civil Rules 2020\001_Uniform Civil Rules 2020_Page_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C:\Users\bruspaul\Desktop\UCR\001_Uniform Civil Rules 2020\001_Uniform Civil Rules 2020_Page_410.jpg"/>
                    <pic:cNvPicPr>
                      <a:picLocks noChangeAspect="1" noChangeArrowheads="1"/>
                    </pic:cNvPicPr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1" name="Picture 411" descr="C:\Users\bruspaul\Desktop\UCR\001_Uniform Civil Rules 2020\001_Uniform Civil Rules 2020_Page_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C:\Users\bruspaul\Desktop\UCR\001_Uniform Civil Rules 2020\001_Uniform Civil Rules 2020_Page_411.jpg"/>
                    <pic:cNvPicPr>
                      <a:picLocks noChangeAspect="1" noChangeArrowheads="1"/>
                    </pic:cNvPicPr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2" name="Picture 412" descr="C:\Users\bruspaul\Desktop\UCR\001_Uniform Civil Rules 2020\001_Uniform Civil Rules 2020_Page_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C:\Users\bruspaul\Desktop\UCR\001_Uniform Civil Rules 2020\001_Uniform Civil Rules 2020_Page_412.jpg"/>
                    <pic:cNvPicPr>
                      <a:picLocks noChangeAspect="1" noChangeArrowheads="1"/>
                    </pic:cNvPicPr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3" name="Picture 413" descr="C:\Users\bruspaul\Desktop\UCR\001_Uniform Civil Rules 2020\001_Uniform Civil Rules 2020_Page_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C:\Users\bruspaul\Desktop\UCR\001_Uniform Civil Rules 2020\001_Uniform Civil Rules 2020_Page_413.jpg"/>
                    <pic:cNvPicPr>
                      <a:picLocks noChangeAspect="1" noChangeArrowheads="1"/>
                    </pic:cNvPicPr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4" name="Picture 414" descr="C:\Users\bruspaul\Desktop\UCR\001_Uniform Civil Rules 2020\001_Uniform Civil Rules 2020_Page_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C:\Users\bruspaul\Desktop\UCR\001_Uniform Civil Rules 2020\001_Uniform Civil Rules 2020_Page_414.jpg"/>
                    <pic:cNvPicPr>
                      <a:picLocks noChangeAspect="1" noChangeArrowheads="1"/>
                    </pic:cNvPicPr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5" name="Picture 415" descr="C:\Users\bruspaul\Desktop\UCR\001_Uniform Civil Rules 2020\001_Uniform Civil Rules 2020_Page_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C:\Users\bruspaul\Desktop\UCR\001_Uniform Civil Rules 2020\001_Uniform Civil Rules 2020_Page_415.jpg"/>
                    <pic:cNvPicPr>
                      <a:picLocks noChangeAspect="1" noChangeArrowheads="1"/>
                    </pic:cNvPicPr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6" name="Picture 416" descr="C:\Users\bruspaul\Desktop\UCR\001_Uniform Civil Rules 2020\001_Uniform Civil Rules 2020_Page_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C:\Users\bruspaul\Desktop\UCR\001_Uniform Civil Rules 2020\001_Uniform Civil Rules 2020_Page_416.jpg"/>
                    <pic:cNvPicPr>
                      <a:picLocks noChangeAspect="1" noChangeArrowheads="1"/>
                    </pic:cNvPicPr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7" name="Picture 417" descr="C:\Users\bruspaul\Desktop\UCR\001_Uniform Civil Rules 2020\001_Uniform Civil Rules 2020_Page_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C:\Users\bruspaul\Desktop\UCR\001_Uniform Civil Rules 2020\001_Uniform Civil Rules 2020_Page_417.jpg"/>
                    <pic:cNvPicPr>
                      <a:picLocks noChangeAspect="1" noChangeArrowheads="1"/>
                    </pic:cNvPicPr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8" name="Picture 418" descr="C:\Users\bruspaul\Desktop\UCR\001_Uniform Civil Rules 2020\001_Uniform Civil Rules 2020_Page_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C:\Users\bruspaul\Desktop\UCR\001_Uniform Civil Rules 2020\001_Uniform Civil Rules 2020_Page_418.jpg"/>
                    <pic:cNvPicPr>
                      <a:picLocks noChangeAspect="1" noChangeArrowheads="1"/>
                    </pic:cNvPicPr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9" name="Picture 419" descr="C:\Users\bruspaul\Desktop\UCR\001_Uniform Civil Rules 2020\001_Uniform Civil Rules 2020_Page_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C:\Users\bruspaul\Desktop\UCR\001_Uniform Civil Rules 2020\001_Uniform Civil Rules 2020_Page_419.jpg"/>
                    <pic:cNvPicPr>
                      <a:picLocks noChangeAspect="1" noChangeArrowheads="1"/>
                    </pic:cNvPicPr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0" name="Picture 420" descr="C:\Users\bruspaul\Desktop\UCR\001_Uniform Civil Rules 2020\001_Uniform Civil Rules 2020_Page_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C:\Users\bruspaul\Desktop\UCR\001_Uniform Civil Rules 2020\001_Uniform Civil Rules 2020_Page_420.jpg"/>
                    <pic:cNvPicPr>
                      <a:picLocks noChangeAspect="1" noChangeArrowheads="1"/>
                    </pic:cNvPicPr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1" name="Picture 421" descr="C:\Users\bruspaul\Desktop\UCR\001_Uniform Civil Rules 2020\001_Uniform Civil Rules 2020_Page_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C:\Users\bruspaul\Desktop\UCR\001_Uniform Civil Rules 2020\001_Uniform Civil Rules 2020_Page_421.jpg"/>
                    <pic:cNvPicPr>
                      <a:picLocks noChangeAspect="1" noChangeArrowheads="1"/>
                    </pic:cNvPicPr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2" name="Picture 422" descr="C:\Users\bruspaul\Desktop\UCR\001_Uniform Civil Rules 2020\001_Uniform Civil Rules 2020_Page_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C:\Users\bruspaul\Desktop\UCR\001_Uniform Civil Rules 2020\001_Uniform Civil Rules 2020_Page_422.jpg"/>
                    <pic:cNvPicPr>
                      <a:picLocks noChangeAspect="1" noChangeArrowheads="1"/>
                    </pic:cNvPicPr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3" name="Picture 423" descr="C:\Users\bruspaul\Desktop\UCR\001_Uniform Civil Rules 2020\001_Uniform Civil Rules 2020_Page_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C:\Users\bruspaul\Desktop\UCR\001_Uniform Civil Rules 2020\001_Uniform Civil Rules 2020_Page_423.jpg"/>
                    <pic:cNvPicPr>
                      <a:picLocks noChangeAspect="1" noChangeArrowheads="1"/>
                    </pic:cNvPicPr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4" name="Picture 424" descr="C:\Users\bruspaul\Desktop\UCR\001_Uniform Civil Rules 2020\001_Uniform Civil Rules 2020_Page_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C:\Users\bruspaul\Desktop\UCR\001_Uniform Civil Rules 2020\001_Uniform Civil Rules 2020_Page_424.jpg"/>
                    <pic:cNvPicPr>
                      <a:picLocks noChangeAspect="1" noChangeArrowheads="1"/>
                    </pic:cNvPicPr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5" name="Picture 425" descr="C:\Users\bruspaul\Desktop\UCR\001_Uniform Civil Rules 2020\001_Uniform Civil Rules 2020_Page_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C:\Users\bruspaul\Desktop\UCR\001_Uniform Civil Rules 2020\001_Uniform Civil Rules 2020_Page_425.jpg"/>
                    <pic:cNvPicPr>
                      <a:picLocks noChangeAspect="1" noChangeArrowheads="1"/>
                    </pic:cNvPicPr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6" name="Picture 426" descr="C:\Users\bruspaul\Desktop\UCR\001_Uniform Civil Rules 2020\001_Uniform Civil Rules 2020_Page_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C:\Users\bruspaul\Desktop\UCR\001_Uniform Civil Rules 2020\001_Uniform Civil Rules 2020_Page_426.jpg"/>
                    <pic:cNvPicPr>
                      <a:picLocks noChangeAspect="1" noChangeArrowheads="1"/>
                    </pic:cNvPicPr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7" name="Picture 427" descr="C:\Users\bruspaul\Desktop\UCR\001_Uniform Civil Rules 2020\001_Uniform Civil Rules 2020_Page_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C:\Users\bruspaul\Desktop\UCR\001_Uniform Civil Rules 2020\001_Uniform Civil Rules 2020_Page_427.jpg"/>
                    <pic:cNvPicPr>
                      <a:picLocks noChangeAspect="1" noChangeArrowheads="1"/>
                    </pic:cNvPicPr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8" name="Picture 428" descr="C:\Users\bruspaul\Desktop\UCR\001_Uniform Civil Rules 2020\001_Uniform Civil Rules 2020_Page_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C:\Users\bruspaul\Desktop\UCR\001_Uniform Civil Rules 2020\001_Uniform Civil Rules 2020_Page_428.jpg"/>
                    <pic:cNvPicPr>
                      <a:picLocks noChangeAspect="1" noChangeArrowheads="1"/>
                    </pic:cNvPicPr>
                  </pic:nvPicPr>
                  <pic:blipFill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9" name="Picture 429" descr="C:\Users\bruspaul\Desktop\UCR\001_Uniform Civil Rules 2020\001_Uniform Civil Rules 2020_Page_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C:\Users\bruspaul\Desktop\UCR\001_Uniform Civil Rules 2020\001_Uniform Civil Rules 2020_Page_429.jpg"/>
                    <pic:cNvPicPr>
                      <a:picLocks noChangeAspect="1" noChangeArrowheads="1"/>
                    </pic:cNvPicPr>
                  </pic:nvPicPr>
                  <pic:blipFill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0" name="Picture 430" descr="C:\Users\bruspaul\Desktop\UCR\001_Uniform Civil Rules 2020\001_Uniform Civil Rules 2020_Page_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C:\Users\bruspaul\Desktop\UCR\001_Uniform Civil Rules 2020\001_Uniform Civil Rules 2020_Page_430.jpg"/>
                    <pic:cNvPicPr>
                      <a:picLocks noChangeAspect="1" noChangeArrowheads="1"/>
                    </pic:cNvPicPr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1" name="Picture 431" descr="C:\Users\bruspaul\Desktop\UCR\001_Uniform Civil Rules 2020\001_Uniform Civil Rules 2020_Page_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C:\Users\bruspaul\Desktop\UCR\001_Uniform Civil Rules 2020\001_Uniform Civil Rules 2020_Page_431.jpg"/>
                    <pic:cNvPicPr>
                      <a:picLocks noChangeAspect="1" noChangeArrowheads="1"/>
                    </pic:cNvPicPr>
                  </pic:nvPicPr>
                  <pic:blipFill>
                    <a:blip r:embed="rId1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2" name="Picture 432" descr="C:\Users\bruspaul\Desktop\UCR\001_Uniform Civil Rules 2020\001_Uniform Civil Rules 2020_Page_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C:\Users\bruspaul\Desktop\UCR\001_Uniform Civil Rules 2020\001_Uniform Civil Rules 2020_Page_432.jpg"/>
                    <pic:cNvPicPr>
                      <a:picLocks noChangeAspect="1" noChangeArrowheads="1"/>
                    </pic:cNvPicPr>
                  </pic:nvPicPr>
                  <pic:blipFill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3" name="Picture 433" descr="C:\Users\bruspaul\Desktop\UCR\001_Uniform Civil Rules 2020\001_Uniform Civil Rules 2020_Page_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C:\Users\bruspaul\Desktop\UCR\001_Uniform Civil Rules 2020\001_Uniform Civil Rules 2020_Page_433.jpg"/>
                    <pic:cNvPicPr>
                      <a:picLocks noChangeAspect="1" noChangeArrowheads="1"/>
                    </pic:cNvPicPr>
                  </pic:nvPicPr>
                  <pic:blipFill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4" name="Picture 434" descr="C:\Users\bruspaul\Desktop\UCR\001_Uniform Civil Rules 2020\001_Uniform Civil Rules 2020_Page_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C:\Users\bruspaul\Desktop\UCR\001_Uniform Civil Rules 2020\001_Uniform Civil Rules 2020_Page_434.jpg"/>
                    <pic:cNvPicPr>
                      <a:picLocks noChangeAspect="1" noChangeArrowheads="1"/>
                    </pic:cNvPicPr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5" name="Picture 435" descr="C:\Users\bruspaul\Desktop\UCR\001_Uniform Civil Rules 2020\001_Uniform Civil Rules 2020_Page_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C:\Users\bruspaul\Desktop\UCR\001_Uniform Civil Rules 2020\001_Uniform Civil Rules 2020_Page_435.jpg"/>
                    <pic:cNvPicPr>
                      <a:picLocks noChangeAspect="1" noChangeArrowheads="1"/>
                    </pic:cNvPicPr>
                  </pic:nvPicPr>
                  <pic:blipFill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6" name="Picture 436" descr="C:\Users\bruspaul\Desktop\UCR\001_Uniform Civil Rules 2020\001_Uniform Civil Rules 2020_Page_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C:\Users\bruspaul\Desktop\UCR\001_Uniform Civil Rules 2020\001_Uniform Civil Rules 2020_Page_436.jpg"/>
                    <pic:cNvPicPr>
                      <a:picLocks noChangeAspect="1" noChangeArrowheads="1"/>
                    </pic:cNvPicPr>
                  </pic:nvPicPr>
                  <pic:blipFill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7" name="Picture 437" descr="C:\Users\bruspaul\Desktop\UCR\001_Uniform Civil Rules 2020\001_Uniform Civil Rules 2020_Page_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C:\Users\bruspaul\Desktop\UCR\001_Uniform Civil Rules 2020\001_Uniform Civil Rules 2020_Page_437.jpg"/>
                    <pic:cNvPicPr>
                      <a:picLocks noChangeAspect="1" noChangeArrowheads="1"/>
                    </pic:cNvPicPr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8" name="Picture 438" descr="C:\Users\bruspaul\Desktop\UCR\001_Uniform Civil Rules 2020\001_Uniform Civil Rules 2020_Page_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C:\Users\bruspaul\Desktop\UCR\001_Uniform Civil Rules 2020\001_Uniform Civil Rules 2020_Page_438.jpg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9" name="Picture 439" descr="C:\Users\bruspaul\Desktop\UCR\001_Uniform Civil Rules 2020\001_Uniform Civil Rules 2020_Page_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C:\Users\bruspaul\Desktop\UCR\001_Uniform Civil Rules 2020\001_Uniform Civil Rules 2020_Page_439.jpg"/>
                    <pic:cNvPicPr>
                      <a:picLocks noChangeAspect="1" noChangeArrowheads="1"/>
                    </pic:cNvPicPr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0" name="Picture 440" descr="C:\Users\bruspaul\Desktop\UCR\001_Uniform Civil Rules 2020\001_Uniform Civil Rules 2020_Page_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C:\Users\bruspaul\Desktop\UCR\001_Uniform Civil Rules 2020\001_Uniform Civil Rules 2020_Page_440.jpg"/>
                    <pic:cNvPicPr>
                      <a:picLocks noChangeAspect="1" noChangeArrowheads="1"/>
                    </pic:cNvPicPr>
                  </pic:nvPicPr>
                  <pic:blipFill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1" name="Picture 441" descr="C:\Users\bruspaul\Desktop\UCR\001_Uniform Civil Rules 2020\001_Uniform Civil Rules 2020_Page_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C:\Users\bruspaul\Desktop\UCR\001_Uniform Civil Rules 2020\001_Uniform Civil Rules 2020_Page_441.jpg"/>
                    <pic:cNvPicPr>
                      <a:picLocks noChangeAspect="1" noChangeArrowheads="1"/>
                    </pic:cNvPicPr>
                  </pic:nvPicPr>
                  <pic:blipFill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2" name="Picture 442" descr="C:\Users\bruspaul\Desktop\UCR\001_Uniform Civil Rules 2020\001_Uniform Civil Rules 2020_Page_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C:\Users\bruspaul\Desktop\UCR\001_Uniform Civil Rules 2020\001_Uniform Civil Rules 2020_Page_442.jpg"/>
                    <pic:cNvPicPr>
                      <a:picLocks noChangeAspect="1" noChangeArrowheads="1"/>
                    </pic:cNvPicPr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3" name="Picture 443" descr="C:\Users\bruspaul\Desktop\UCR\001_Uniform Civil Rules 2020\001_Uniform Civil Rules 2020_Page_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C:\Users\bruspaul\Desktop\UCR\001_Uniform Civil Rules 2020\001_Uniform Civil Rules 2020_Page_443.jpg"/>
                    <pic:cNvPicPr>
                      <a:picLocks noChangeAspect="1" noChangeArrowheads="1"/>
                    </pic:cNvPicPr>
                  </pic:nvPicPr>
                  <pic:blipFill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4" name="Picture 444" descr="C:\Users\bruspaul\Desktop\UCR\001_Uniform Civil Rules 2020\001_Uniform Civil Rules 2020_Page_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C:\Users\bruspaul\Desktop\UCR\001_Uniform Civil Rules 2020\001_Uniform Civil Rules 2020_Page_444.jpg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5" name="Picture 445" descr="C:\Users\bruspaul\Desktop\UCR\001_Uniform Civil Rules 2020\001_Uniform Civil Rules 2020_Page_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C:\Users\bruspaul\Desktop\UCR\001_Uniform Civil Rules 2020\001_Uniform Civil Rules 2020_Page_445.jpg"/>
                    <pic:cNvPicPr>
                      <a:picLocks noChangeAspect="1" noChangeArrowheads="1"/>
                    </pic:cNvPicPr>
                  </pic:nvPicPr>
                  <pic:blipFill>
                    <a:blip r:embed="rId1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6" name="Picture 446" descr="C:\Users\bruspaul\Desktop\UCR\001_Uniform Civil Rules 2020\001_Uniform Civil Rules 2020_Page_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:\Users\bruspaul\Desktop\UCR\001_Uniform Civil Rules 2020\001_Uniform Civil Rules 2020_Page_446.jpg"/>
                    <pic:cNvPicPr>
                      <a:picLocks noChangeAspect="1" noChangeArrowheads="1"/>
                    </pic:cNvPicPr>
                  </pic:nvPicPr>
                  <pic:blipFill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7" name="Picture 447" descr="C:\Users\bruspaul\Desktop\UCR\001_Uniform Civil Rules 2020\001_Uniform Civil Rules 2020_Page_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C:\Users\bruspaul\Desktop\UCR\001_Uniform Civil Rules 2020\001_Uniform Civil Rules 2020_Page_447.jpg"/>
                    <pic:cNvPicPr>
                      <a:picLocks noChangeAspect="1" noChangeArrowheads="1"/>
                    </pic:cNvPicPr>
                  </pic:nvPicPr>
                  <pic:blipFill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8" name="Picture 448" descr="C:\Users\bruspaul\Desktop\UCR\001_Uniform Civil Rules 2020\001_Uniform Civil Rules 2020_Page_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C:\Users\bruspaul\Desktop\UCR\001_Uniform Civil Rules 2020\001_Uniform Civil Rules 2020_Page_448.jpg"/>
                    <pic:cNvPicPr>
                      <a:picLocks noChangeAspect="1" noChangeArrowheads="1"/>
                    </pic:cNvPicPr>
                  </pic:nvPicPr>
                  <pic:blipFill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9" name="Picture 449" descr="C:\Users\bruspaul\Desktop\UCR\001_Uniform Civil Rules 2020\001_Uniform Civil Rules 2020_Page_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C:\Users\bruspaul\Desktop\UCR\001_Uniform Civil Rules 2020\001_Uniform Civil Rules 2020_Page_449.jpg"/>
                    <pic:cNvPicPr>
                      <a:picLocks noChangeAspect="1" noChangeArrowheads="1"/>
                    </pic:cNvPicPr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0" name="Picture 450" descr="C:\Users\bruspaul\Desktop\UCR\001_Uniform Civil Rules 2020\001_Uniform Civil Rules 2020_Page_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C:\Users\bruspaul\Desktop\UCR\001_Uniform Civil Rules 2020\001_Uniform Civil Rules 2020_Page_450.jpg"/>
                    <pic:cNvPicPr>
                      <a:picLocks noChangeAspect="1" noChangeArrowheads="1"/>
                    </pic:cNvPicPr>
                  </pic:nvPicPr>
                  <pic:blipFill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1" name="Picture 451" descr="C:\Users\bruspaul\Desktop\UCR\001_Uniform Civil Rules 2020\001_Uniform Civil Rules 2020_Page_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C:\Users\bruspaul\Desktop\UCR\001_Uniform Civil Rules 2020\001_Uniform Civil Rules 2020_Page_451.jpg"/>
                    <pic:cNvPicPr>
                      <a:picLocks noChangeAspect="1" noChangeArrowheads="1"/>
                    </pic:cNvPicPr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2" name="Picture 452" descr="C:\Users\bruspaul\Desktop\UCR\001_Uniform Civil Rules 2020\001_Uniform Civil Rules 2020_Page_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C:\Users\bruspaul\Desktop\UCR\001_Uniform Civil Rules 2020\001_Uniform Civil Rules 2020_Page_452.jpg"/>
                    <pic:cNvPicPr>
                      <a:picLocks noChangeAspect="1" noChangeArrowheads="1"/>
                    </pic:cNvPicPr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3" name="Picture 453" descr="C:\Users\bruspaul\Desktop\UCR\001_Uniform Civil Rules 2020\001_Uniform Civil Rules 2020_Page_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C:\Users\bruspaul\Desktop\UCR\001_Uniform Civil Rules 2020\001_Uniform Civil Rules 2020_Page_453.jpg"/>
                    <pic:cNvPicPr>
                      <a:picLocks noChangeAspect="1" noChangeArrowheads="1"/>
                    </pic:cNvPicPr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4" name="Picture 454" descr="C:\Users\bruspaul\Desktop\UCR\001_Uniform Civil Rules 2020\001_Uniform Civil Rules 2020_Page_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C:\Users\bruspaul\Desktop\UCR\001_Uniform Civil Rules 2020\001_Uniform Civil Rules 2020_Page_454.jpg"/>
                    <pic:cNvPicPr>
                      <a:picLocks noChangeAspect="1" noChangeArrowheads="1"/>
                    </pic:cNvPicPr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5" name="Picture 455" descr="C:\Users\bruspaul\Desktop\UCR\001_Uniform Civil Rules 2020\001_Uniform Civil Rules 2020_Page_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C:\Users\bruspaul\Desktop\UCR\001_Uniform Civil Rules 2020\001_Uniform Civil Rules 2020_Page_455.jpg"/>
                    <pic:cNvPicPr>
                      <a:picLocks noChangeAspect="1" noChangeArrowheads="1"/>
                    </pic:cNvPicPr>
                  </pic:nvPicPr>
                  <pic:blipFill>
                    <a:blip r:embed="rId1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6" name="Picture 456" descr="C:\Users\bruspaul\Desktop\UCR\001_Uniform Civil Rules 2020\001_Uniform Civil Rules 2020_Page_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C:\Users\bruspaul\Desktop\UCR\001_Uniform Civil Rules 2020\001_Uniform Civil Rules 2020_Page_456.jpg"/>
                    <pic:cNvPicPr>
                      <a:picLocks noChangeAspect="1" noChangeArrowheads="1"/>
                    </pic:cNvPicPr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7" name="Picture 457" descr="C:\Users\bruspaul\Desktop\UCR\001_Uniform Civil Rules 2020\001_Uniform Civil Rules 2020_Page_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C:\Users\bruspaul\Desktop\UCR\001_Uniform Civil Rules 2020\001_Uniform Civil Rules 2020_Page_457.jpg"/>
                    <pic:cNvPicPr>
                      <a:picLocks noChangeAspect="1" noChangeArrowheads="1"/>
                    </pic:cNvPicPr>
                  </pic:nvPicPr>
                  <pic:blipFill>
                    <a:blip r:embed="rId1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8" name="Picture 458" descr="C:\Users\bruspaul\Desktop\UCR\001_Uniform Civil Rules 2020\001_Uniform Civil Rules 2020_Page_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C:\Users\bruspaul\Desktop\UCR\001_Uniform Civil Rules 2020\001_Uniform Civil Rules 2020_Page_458.jpg"/>
                    <pic:cNvPicPr>
                      <a:picLocks noChangeAspect="1" noChangeArrowheads="1"/>
                    </pic:cNvPicPr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9" name="Picture 459" descr="C:\Users\bruspaul\Desktop\UCR\001_Uniform Civil Rules 2020\001_Uniform Civil Rules 2020_Page_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C:\Users\bruspaul\Desktop\UCR\001_Uniform Civil Rules 2020\001_Uniform Civil Rules 2020_Page_459.jpg"/>
                    <pic:cNvPicPr>
                      <a:picLocks noChangeAspect="1" noChangeArrowheads="1"/>
                    </pic:cNvPicPr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0" name="Picture 460" descr="C:\Users\bruspaul\Desktop\UCR\001_Uniform Civil Rules 2020\001_Uniform Civil Rules 2020_Page_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C:\Users\bruspaul\Desktop\UCR\001_Uniform Civil Rules 2020\001_Uniform Civil Rules 2020_Page_460.jpg"/>
                    <pic:cNvPicPr>
                      <a:picLocks noChangeAspect="1" noChangeArrowheads="1"/>
                    </pic:cNvPicPr>
                  </pic:nvPicPr>
                  <pic:blipFill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1" name="Picture 461" descr="C:\Users\bruspaul\Desktop\UCR\001_Uniform Civil Rules 2020\001_Uniform Civil Rules 2020_Page_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C:\Users\bruspaul\Desktop\UCR\001_Uniform Civil Rules 2020\001_Uniform Civil Rules 2020_Page_461.jpg"/>
                    <pic:cNvPicPr>
                      <a:picLocks noChangeAspect="1" noChangeArrowheads="1"/>
                    </pic:cNvPicPr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2" name="Picture 462" descr="C:\Users\bruspaul\Desktop\UCR\001_Uniform Civil Rules 2020\001_Uniform Civil Rules 2020_Page_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C:\Users\bruspaul\Desktop\UCR\001_Uniform Civil Rules 2020\001_Uniform Civil Rules 2020_Page_462.jpg"/>
                    <pic:cNvPicPr>
                      <a:picLocks noChangeAspect="1" noChangeArrowheads="1"/>
                    </pic:cNvPicPr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3CC" w:rsidRDefault="00B633CC" w:rsidP="00B633CC">
      <w:pPr>
        <w:pStyle w:val="GG-body"/>
        <w:spacing w:line="240" w:lineRule="auto"/>
        <w:rPr>
          <w:lang w:val="en-US"/>
        </w:rPr>
      </w:pPr>
    </w:p>
    <w:p w:rsidR="00B633CC" w:rsidRDefault="00B633CC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3" name="Picture 463" descr="C:\Users\bruspaul\Desktop\UCR\002_Index to Schedule 7 images\002_Index to Schedule 7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C:\Users\bruspaul\Desktop\UCR\002_Index to Schedule 7 images\002_Index to Schedule 7_Page_1.jpg"/>
                    <pic:cNvPicPr>
                      <a:picLocks noChangeAspect="1" noChangeArrowheads="1"/>
                    </pic:cNvPicPr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4" name="Picture 464" descr="C:\Users\bruspaul\Desktop\UCR\002_Index to Schedule 7 images\002_Index to Schedule 7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C:\Users\bruspaul\Desktop\UCR\002_Index to Schedule 7 images\002_Index to Schedule 7_Page_2.jpg"/>
                    <pic:cNvPicPr>
                      <a:picLocks noChangeAspect="1" noChangeArrowheads="1"/>
                    </pic:cNvPicPr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5" name="Picture 465" descr="C:\Users\bruspaul\Desktop\UCR\002_Index to Schedule 7 images\002_Index to Schedule 7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C:\Users\bruspaul\Desktop\UCR\002_Index to Schedule 7 images\002_Index to Schedule 7_Page_3.jpg"/>
                    <pic:cNvPicPr>
                      <a:picLocks noChangeAspect="1" noChangeArrowheads="1"/>
                    </pic:cNvPicPr>
                  </pic:nvPicPr>
                  <pic:blipFill>
                    <a:blip r:embed="rId1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6" name="Picture 466" descr="C:\Users\bruspaul\Desktop\UCR\002_Index to Schedule 7 images\002_Index to Schedule 7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C:\Users\bruspaul\Desktop\UCR\002_Index to Schedule 7 images\002_Index to Schedule 7_Page_4.jpg"/>
                    <pic:cNvPicPr>
                      <a:picLocks noChangeAspect="1" noChangeArrowheads="1"/>
                    </pic:cNvPicPr>
                  </pic:nvPicPr>
                  <pic:blipFill>
                    <a:blip r:embed="rId1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7" name="Picture 467" descr="C:\Users\bruspaul\Desktop\UCR\002_Index to Schedule 7 images\002_Index to Schedule 7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C:\Users\bruspaul\Desktop\UCR\002_Index to Schedule 7 images\002_Index to Schedule 7_Page_5.jpg"/>
                    <pic:cNvPicPr>
                      <a:picLocks noChangeAspect="1" noChangeArrowheads="1"/>
                    </pic:cNvPicPr>
                  </pic:nvPicPr>
                  <pic:blipFill>
                    <a:blip r:embed="rId1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8" name="Picture 468" descr="C:\Users\bruspaul\Desktop\UCR\002_Index to Schedule 7 images\002_Index to Schedule 7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C:\Users\bruspaul\Desktop\UCR\002_Index to Schedule 7 images\002_Index to Schedule 7_Page_6.jpg"/>
                    <pic:cNvPicPr>
                      <a:picLocks noChangeAspect="1" noChangeArrowheads="1"/>
                    </pic:cNvPicPr>
                  </pic:nvPicPr>
                  <pic:blipFill>
                    <a:blip r:embed="rId1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9" name="Picture 469" descr="C:\Users\bruspaul\Desktop\UCR\002_Index to Schedule 7 images\002_Index to Schedule 7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C:\Users\bruspaul\Desktop\UCR\002_Index to Schedule 7 images\002_Index to Schedule 7_Page_7.jpg"/>
                    <pic:cNvPicPr>
                      <a:picLocks noChangeAspect="1" noChangeArrowheads="1"/>
                    </pic:cNvPicPr>
                  </pic:nvPicPr>
                  <pic:blipFill>
                    <a:blip r:embed="rId1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3CC" w:rsidRDefault="00B633CC" w:rsidP="00B633CC">
      <w:pPr>
        <w:pStyle w:val="GG-body"/>
        <w:spacing w:line="240" w:lineRule="auto"/>
        <w:rPr>
          <w:lang w:val="en-US"/>
        </w:rPr>
      </w:pPr>
    </w:p>
    <w:p w:rsidR="00B633CC" w:rsidRDefault="00B633CC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0" name="Picture 470" descr="C:\Users\bruspaul\Desktop\UCR\Cat 01 images\CAT 01 - Pre-action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C:\Users\bruspaul\Desktop\UCR\Cat 01 images\CAT 01 - Pre-action_Page_01.jpg"/>
                    <pic:cNvPicPr>
                      <a:picLocks noChangeAspect="1" noChangeArrowheads="1"/>
                    </pic:cNvPicPr>
                  </pic:nvPicPr>
                  <pic:blipFill>
                    <a:blip r:embed="rId1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1" name="Picture 471" descr="C:\Users\bruspaul\Desktop\UCR\Cat 01 images\CAT 01 - Pre-action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C:\Users\bruspaul\Desktop\UCR\Cat 01 images\CAT 01 - Pre-action_Page_02.jpg"/>
                    <pic:cNvPicPr>
                      <a:picLocks noChangeAspect="1" noChangeArrowheads="1"/>
                    </pic:cNvPicPr>
                  </pic:nvPicPr>
                  <pic:blipFill>
                    <a:blip r:embed="rId1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2" name="Picture 472" descr="C:\Users\bruspaul\Desktop\UCR\Cat 01 images\CAT 01 - Pre-action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C:\Users\bruspaul\Desktop\UCR\Cat 01 images\CAT 01 - Pre-action_Page_03.jpg"/>
                    <pic:cNvPicPr>
                      <a:picLocks noChangeAspect="1" noChangeArrowheads="1"/>
                    </pic:cNvPicPr>
                  </pic:nvPicPr>
                  <pic:blipFill>
                    <a:blip r:embed="rId1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3" name="Picture 473" descr="C:\Users\bruspaul\Desktop\UCR\Cat 01 images\CAT 01 - Pre-action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 descr="C:\Users\bruspaul\Desktop\UCR\Cat 01 images\CAT 01 - Pre-action_Page_04.jpg"/>
                    <pic:cNvPicPr>
                      <a:picLocks noChangeAspect="1" noChangeArrowheads="1"/>
                    </pic:cNvPicPr>
                  </pic:nvPicPr>
                  <pic:blipFill>
                    <a:blip r:embed="rId1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4" name="Picture 474" descr="C:\Users\bruspaul\Desktop\UCR\Cat 01 images\CAT 01 - Pre-action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C:\Users\bruspaul\Desktop\UCR\Cat 01 images\CAT 01 - Pre-action_Page_05.jpg"/>
                    <pic:cNvPicPr>
                      <a:picLocks noChangeAspect="1" noChangeArrowheads="1"/>
                    </pic:cNvPicPr>
                  </pic:nvPicPr>
                  <pic:blipFill>
                    <a:blip r:embed="rId1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5" name="Picture 475" descr="C:\Users\bruspaul\Desktop\UCR\Cat 01 images\CAT 01 - Pre-action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C:\Users\bruspaul\Desktop\UCR\Cat 01 images\CAT 01 - Pre-action_Page_06.jpg"/>
                    <pic:cNvPicPr>
                      <a:picLocks noChangeAspect="1" noChangeArrowheads="1"/>
                    </pic:cNvPicPr>
                  </pic:nvPicPr>
                  <pic:blipFill>
                    <a:blip r:embed="rId1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6" name="Picture 476" descr="C:\Users\bruspaul\Desktop\UCR\Cat 01 images\CAT 01 - Pre-action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C:\Users\bruspaul\Desktop\UCR\Cat 01 images\CAT 01 - Pre-action_Page_07.jpg"/>
                    <pic:cNvPicPr>
                      <a:picLocks noChangeAspect="1" noChangeArrowheads="1"/>
                    </pic:cNvPicPr>
                  </pic:nvPicPr>
                  <pic:blipFill>
                    <a:blip r:embed="rId1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7" name="Picture 477" descr="C:\Users\bruspaul\Desktop\UCR\Cat 01 images\CAT 01 - Pre-action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C:\Users\bruspaul\Desktop\UCR\Cat 01 images\CAT 01 - Pre-action_Page_08.jpg"/>
                    <pic:cNvPicPr>
                      <a:picLocks noChangeAspect="1" noChangeArrowheads="1"/>
                    </pic:cNvPicPr>
                  </pic:nvPicPr>
                  <pic:blipFill>
                    <a:blip r:embed="rId1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8" name="Picture 478" descr="C:\Users\bruspaul\Desktop\UCR\Cat 01 images\CAT 01 - Pre-action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C:\Users\bruspaul\Desktop\UCR\Cat 01 images\CAT 01 - Pre-action_Page_09.jpg"/>
                    <pic:cNvPicPr>
                      <a:picLocks noChangeAspect="1" noChangeArrowheads="1"/>
                    </pic:cNvPicPr>
                  </pic:nvPicPr>
                  <pic:blipFill>
                    <a:blip r:embed="rId1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79" name="Picture 479" descr="C:\Users\bruspaul\Desktop\UCR\Cat 01 images\CAT 01 - Pre-action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C:\Users\bruspaul\Desktop\UCR\Cat 01 images\CAT 01 - Pre-action_Page_10.jpg"/>
                    <pic:cNvPicPr>
                      <a:picLocks noChangeAspect="1" noChangeArrowheads="1"/>
                    </pic:cNvPicPr>
                  </pic:nvPicPr>
                  <pic:blipFill>
                    <a:blip r:embed="rId1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0" name="Picture 480" descr="C:\Users\bruspaul\Desktop\UCR\Cat 01 images\CAT 01 - Pre-action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C:\Users\bruspaul\Desktop\UCR\Cat 01 images\CAT 01 - Pre-action_Page_11.jpg"/>
                    <pic:cNvPicPr>
                      <a:picLocks noChangeAspect="1" noChangeArrowheads="1"/>
                    </pic:cNvPicPr>
                  </pic:nvPicPr>
                  <pic:blipFill>
                    <a:blip r:embed="rId1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953" w:rsidRDefault="00B633CC" w:rsidP="00B633CC">
      <w:pPr>
        <w:pStyle w:val="GG-body"/>
        <w:spacing w:line="240" w:lineRule="auto"/>
        <w:rPr>
          <w:noProof/>
          <w:lang w:eastAsia="en-AU"/>
        </w:rPr>
      </w:pPr>
      <w:r>
        <w:rPr>
          <w:lang w:val="en-US"/>
        </w:rPr>
        <w:br w:type="page"/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1" name="Picture 481" descr="C:\Users\bruspaul\Desktop\UCR\Cat 02 images\CAT 02 - Originating process_Page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C:\Users\bruspaul\Desktop\UCR\Cat 02 images\CAT 02 - Originating process_Page_001.jpg"/>
                    <pic:cNvPicPr>
                      <a:picLocks noChangeAspect="1" noChangeArrowheads="1"/>
                    </pic:cNvPicPr>
                  </pic:nvPicPr>
                  <pic:blipFill>
                    <a:blip r:embed="rId1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2" name="Picture 482" descr="C:\Users\bruspaul\Desktop\UCR\Cat 02 images\CAT 02 - Originating process_Page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C:\Users\bruspaul\Desktop\UCR\Cat 02 images\CAT 02 - Originating process_Page_002.jpg"/>
                    <pic:cNvPicPr>
                      <a:picLocks noChangeAspect="1" noChangeArrowheads="1"/>
                    </pic:cNvPicPr>
                  </pic:nvPicPr>
                  <pic:blipFill>
                    <a:blip r:embed="rId1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3" name="Picture 483" descr="C:\Users\bruspaul\Desktop\UCR\Cat 02 images\CAT 02 - Originating process_Page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C:\Users\bruspaul\Desktop\UCR\Cat 02 images\CAT 02 - Originating process_Page_003.jpg"/>
                    <pic:cNvPicPr>
                      <a:picLocks noChangeAspect="1" noChangeArrowheads="1"/>
                    </pic:cNvPicPr>
                  </pic:nvPicPr>
                  <pic:blipFill>
                    <a:blip r:embed="rId1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4" name="Picture 484" descr="C:\Users\bruspaul\Desktop\UCR\Cat 02 images\CAT 02 - Originating process_Page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C:\Users\bruspaul\Desktop\UCR\Cat 02 images\CAT 02 - Originating process_Page_004.jpg"/>
                    <pic:cNvPicPr>
                      <a:picLocks noChangeAspect="1" noChangeArrowheads="1"/>
                    </pic:cNvPicPr>
                  </pic:nvPicPr>
                  <pic:blipFill>
                    <a:blip r:embed="rId1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5" name="Picture 485" descr="C:\Users\bruspaul\Desktop\UCR\Cat 02 images\CAT 02 - Originating process_Page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C:\Users\bruspaul\Desktop\UCR\Cat 02 images\CAT 02 - Originating process_Page_005.jpg"/>
                    <pic:cNvPicPr>
                      <a:picLocks noChangeAspect="1" noChangeArrowheads="1"/>
                    </pic:cNvPicPr>
                  </pic:nvPicPr>
                  <pic:blipFill>
                    <a:blip r:embed="rId1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6" name="Picture 486" descr="C:\Users\bruspaul\Desktop\UCR\Cat 02 images\CAT 02 - Originating process_Page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C:\Users\bruspaul\Desktop\UCR\Cat 02 images\CAT 02 - Originating process_Page_006.jpg"/>
                    <pic:cNvPicPr>
                      <a:picLocks noChangeAspect="1" noChangeArrowheads="1"/>
                    </pic:cNvPicPr>
                  </pic:nvPicPr>
                  <pic:blipFill>
                    <a:blip r:embed="rId1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7" name="Picture 487" descr="C:\Users\bruspaul\Desktop\UCR\Cat 02 images\CAT 02 - Originating process_Page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C:\Users\bruspaul\Desktop\UCR\Cat 02 images\CAT 02 - Originating process_Page_007.jpg"/>
                    <pic:cNvPicPr>
                      <a:picLocks noChangeAspect="1" noChangeArrowheads="1"/>
                    </pic:cNvPicPr>
                  </pic:nvPicPr>
                  <pic:blipFill>
                    <a:blip r:embed="rId2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8" name="Picture 488" descr="C:\Users\bruspaul\Desktop\UCR\Cat 02 images\CAT 02 - Originating process_Page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C:\Users\bruspaul\Desktop\UCR\Cat 02 images\CAT 02 - Originating process_Page_008.jpg"/>
                    <pic:cNvPicPr>
                      <a:picLocks noChangeAspect="1" noChangeArrowheads="1"/>
                    </pic:cNvPicPr>
                  </pic:nvPicPr>
                  <pic:blipFill>
                    <a:blip r:embed="rId2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89" name="Picture 489" descr="C:\Users\bruspaul\Desktop\UCR\Cat 02 images\CAT 02 - Originating process_Page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C:\Users\bruspaul\Desktop\UCR\Cat 02 images\CAT 02 - Originating process_Page_009.jpg"/>
                    <pic:cNvPicPr>
                      <a:picLocks noChangeAspect="1" noChangeArrowheads="1"/>
                    </pic:cNvPicPr>
                  </pic:nvPicPr>
                  <pic:blipFill>
                    <a:blip r:embed="rId2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0" name="Picture 490" descr="C:\Users\bruspaul\Desktop\UCR\Cat 02 images\CAT 02 - Originating process_Page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C:\Users\bruspaul\Desktop\UCR\Cat 02 images\CAT 02 - Originating process_Page_010.jpg"/>
                    <pic:cNvPicPr>
                      <a:picLocks noChangeAspect="1" noChangeArrowheads="1"/>
                    </pic:cNvPicPr>
                  </pic:nvPicPr>
                  <pic:blipFill>
                    <a:blip r:embed="rId2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1" name="Picture 491" descr="C:\Users\bruspaul\Desktop\UCR\Cat 02 images\CAT 02 - Originating process_Page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C:\Users\bruspaul\Desktop\UCR\Cat 02 images\CAT 02 - Originating process_Page_011.jpg"/>
                    <pic:cNvPicPr>
                      <a:picLocks noChangeAspect="1" noChangeArrowheads="1"/>
                    </pic:cNvPicPr>
                  </pic:nvPicPr>
                  <pic:blipFill>
                    <a:blip r:embed="rId2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2" name="Picture 492" descr="C:\Users\bruspaul\Desktop\UCR\Cat 02 images\CAT 02 - Originating process_Page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C:\Users\bruspaul\Desktop\UCR\Cat 02 images\CAT 02 - Originating process_Page_012.jpg"/>
                    <pic:cNvPicPr>
                      <a:picLocks noChangeAspect="1" noChangeArrowheads="1"/>
                    </pic:cNvPicPr>
                  </pic:nvPicPr>
                  <pic:blipFill>
                    <a:blip r:embed="rId2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3" name="Picture 493" descr="C:\Users\bruspaul\Desktop\UCR\Cat 02 images\CAT 02 - Originating process_Page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C:\Users\bruspaul\Desktop\UCR\Cat 02 images\CAT 02 - Originating process_Page_013.jpg"/>
                    <pic:cNvPicPr>
                      <a:picLocks noChangeAspect="1" noChangeArrowheads="1"/>
                    </pic:cNvPicPr>
                  </pic:nvPicPr>
                  <pic:blipFill>
                    <a:blip r:embed="rId2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4" name="Picture 494" descr="C:\Users\bruspaul\Desktop\UCR\Cat 02 images\CAT 02 - Originating process_Page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C:\Users\bruspaul\Desktop\UCR\Cat 02 images\CAT 02 - Originating process_Page_014.jpg"/>
                    <pic:cNvPicPr>
                      <a:picLocks noChangeAspect="1" noChangeArrowheads="1"/>
                    </pic:cNvPicPr>
                  </pic:nvPicPr>
                  <pic:blipFill>
                    <a:blip r:embed="rId2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5" name="Picture 495" descr="C:\Users\bruspaul\Desktop\UCR\Cat 02 images\CAT 02 - Originating process_Page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C:\Users\bruspaul\Desktop\UCR\Cat 02 images\CAT 02 - Originating process_Page_015.jpg"/>
                    <pic:cNvPicPr>
                      <a:picLocks noChangeAspect="1" noChangeArrowheads="1"/>
                    </pic:cNvPicPr>
                  </pic:nvPicPr>
                  <pic:blipFill>
                    <a:blip r:embed="rId2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6" name="Picture 496" descr="C:\Users\bruspaul\Desktop\UCR\Cat 02 images\CAT 02 - Originating process_Page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C:\Users\bruspaul\Desktop\UCR\Cat 02 images\CAT 02 - Originating process_Page_016.jpg"/>
                    <pic:cNvPicPr>
                      <a:picLocks noChangeAspect="1" noChangeArrowheads="1"/>
                    </pic:cNvPicPr>
                  </pic:nvPicPr>
                  <pic:blipFill>
                    <a:blip r:embed="rId2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7" name="Picture 497" descr="C:\Users\bruspaul\Desktop\UCR\Cat 02 images\CAT 02 - Originating process_Page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C:\Users\bruspaul\Desktop\UCR\Cat 02 images\CAT 02 - Originating process_Page_017.jpg"/>
                    <pic:cNvPicPr>
                      <a:picLocks noChangeAspect="1" noChangeArrowheads="1"/>
                    </pic:cNvPicPr>
                  </pic:nvPicPr>
                  <pic:blipFill>
                    <a:blip r:embed="rId2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8" name="Picture 498" descr="C:\Users\bruspaul\Desktop\UCR\Cat 02 images\CAT 02 - Originating process_Page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C:\Users\bruspaul\Desktop\UCR\Cat 02 images\CAT 02 - Originating process_Page_018.jpg"/>
                    <pic:cNvPicPr>
                      <a:picLocks noChangeAspect="1" noChangeArrowheads="1"/>
                    </pic:cNvPicPr>
                  </pic:nvPicPr>
                  <pic:blipFill>
                    <a:blip r:embed="rId2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499" name="Picture 499" descr="C:\Users\bruspaul\Desktop\UCR\Cat 02 images\CAT 02 - Originating process_Page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C:\Users\bruspaul\Desktop\UCR\Cat 02 images\CAT 02 - Originating process_Page_019.jpg"/>
                    <pic:cNvPicPr>
                      <a:picLocks noChangeAspect="1" noChangeArrowheads="1"/>
                    </pic:cNvPicPr>
                  </pic:nvPicPr>
                  <pic:blipFill>
                    <a:blip r:embed="rId2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0" name="Picture 500" descr="C:\Users\bruspaul\Desktop\UCR\Cat 02 images\CAT 02 - Originating process_Page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C:\Users\bruspaul\Desktop\UCR\Cat 02 images\CAT 02 - Originating process_Page_020.jpg"/>
                    <pic:cNvPicPr>
                      <a:picLocks noChangeAspect="1" noChangeArrowheads="1"/>
                    </pic:cNvPicPr>
                  </pic:nvPicPr>
                  <pic:blipFill>
                    <a:blip r:embed="rId2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1" name="Picture 501" descr="C:\Users\bruspaul\Desktop\UCR\Cat 02 images\CAT 02 - Originating process_Page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 descr="C:\Users\bruspaul\Desktop\UCR\Cat 02 images\CAT 02 - Originating process_Page_021.jpg"/>
                    <pic:cNvPicPr>
                      <a:picLocks noChangeAspect="1" noChangeArrowheads="1"/>
                    </pic:cNvPicPr>
                  </pic:nvPicPr>
                  <pic:blipFill>
                    <a:blip r:embed="rId2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2" name="Picture 502" descr="C:\Users\bruspaul\Desktop\UCR\Cat 02 images\CAT 02 - Originating process_Page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 descr="C:\Users\bruspaul\Desktop\UCR\Cat 02 images\CAT 02 - Originating process_Page_022.jpg"/>
                    <pic:cNvPicPr>
                      <a:picLocks noChangeAspect="1" noChangeArrowheads="1"/>
                    </pic:cNvPicPr>
                  </pic:nvPicPr>
                  <pic:blipFill>
                    <a:blip r:embed="rId2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3" name="Picture 503" descr="C:\Users\bruspaul\Desktop\UCR\Cat 02 images\CAT 02 - Originating process_Page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C:\Users\bruspaul\Desktop\UCR\Cat 02 images\CAT 02 - Originating process_Page_023.jpg"/>
                    <pic:cNvPicPr>
                      <a:picLocks noChangeAspect="1" noChangeArrowheads="1"/>
                    </pic:cNvPicPr>
                  </pic:nvPicPr>
                  <pic:blipFill>
                    <a:blip r:embed="rId2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4" name="Picture 504" descr="C:\Users\bruspaul\Desktop\UCR\Cat 02 images\CAT 02 - Originating process_Page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 descr="C:\Users\bruspaul\Desktop\UCR\Cat 02 images\CAT 02 - Originating process_Page_024.jpg"/>
                    <pic:cNvPicPr>
                      <a:picLocks noChangeAspect="1" noChangeArrowheads="1"/>
                    </pic:cNvPicPr>
                  </pic:nvPicPr>
                  <pic:blipFill>
                    <a:blip r:embed="rId2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5" name="Picture 505" descr="C:\Users\bruspaul\Desktop\UCR\Cat 02 images\CAT 02 - Originating process_Page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C:\Users\bruspaul\Desktop\UCR\Cat 02 images\CAT 02 - Originating process_Page_025.jpg"/>
                    <pic:cNvPicPr>
                      <a:picLocks noChangeAspect="1" noChangeArrowheads="1"/>
                    </pic:cNvPicPr>
                  </pic:nvPicPr>
                  <pic:blipFill>
                    <a:blip r:embed="rId2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6" name="Picture 506" descr="C:\Users\bruspaul\Desktop\UCR\Cat 02 images\CAT 02 - Originating process_Page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C:\Users\bruspaul\Desktop\UCR\Cat 02 images\CAT 02 - Originating process_Page_026.jpg"/>
                    <pic:cNvPicPr>
                      <a:picLocks noChangeAspect="1" noChangeArrowheads="1"/>
                    </pic:cNvPicPr>
                  </pic:nvPicPr>
                  <pic:blipFill>
                    <a:blip r:embed="rId2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7" name="Picture 507" descr="C:\Users\bruspaul\Desktop\UCR\Cat 02 images\CAT 02 - Originating process_Page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 descr="C:\Users\bruspaul\Desktop\UCR\Cat 02 images\CAT 02 - Originating process_Page_027.jpg"/>
                    <pic:cNvPicPr>
                      <a:picLocks noChangeAspect="1" noChangeArrowheads="1"/>
                    </pic:cNvPicPr>
                  </pic:nvPicPr>
                  <pic:blipFill>
                    <a:blip r:embed="rId2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8" name="Picture 508" descr="C:\Users\bruspaul\Desktop\UCR\Cat 02 images\CAT 02 - Originating process_Page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C:\Users\bruspaul\Desktop\UCR\Cat 02 images\CAT 02 - Originating process_Page_028.jpg"/>
                    <pic:cNvPicPr>
                      <a:picLocks noChangeAspect="1" noChangeArrowheads="1"/>
                    </pic:cNvPicPr>
                  </pic:nvPicPr>
                  <pic:blipFill>
                    <a:blip r:embed="rId2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09" name="Picture 509" descr="C:\Users\bruspaul\Desktop\UCR\Cat 02 images\CAT 02 - Originating process_Page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C:\Users\bruspaul\Desktop\UCR\Cat 02 images\CAT 02 - Originating process_Page_029.jpg"/>
                    <pic:cNvPicPr>
                      <a:picLocks noChangeAspect="1" noChangeArrowheads="1"/>
                    </pic:cNvPicPr>
                  </pic:nvPicPr>
                  <pic:blipFill>
                    <a:blip r:embed="rId2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0" name="Picture 510" descr="C:\Users\bruspaul\Desktop\UCR\Cat 02 images\CAT 02 - Originating process_Page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C:\Users\bruspaul\Desktop\UCR\Cat 02 images\CAT 02 - Originating process_Page_030.jpg"/>
                    <pic:cNvPicPr>
                      <a:picLocks noChangeAspect="1" noChangeArrowheads="1"/>
                    </pic:cNvPicPr>
                  </pic:nvPicPr>
                  <pic:blipFill>
                    <a:blip r:embed="rId2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1" name="Picture 511" descr="C:\Users\bruspaul\Desktop\UCR\Cat 02 images\CAT 02 - Originating process_Page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C:\Users\bruspaul\Desktop\UCR\Cat 02 images\CAT 02 - Originating process_Page_031.jpg"/>
                    <pic:cNvPicPr>
                      <a:picLocks noChangeAspect="1" noChangeArrowheads="1"/>
                    </pic:cNvPicPr>
                  </pic:nvPicPr>
                  <pic:blipFill>
                    <a:blip r:embed="rId2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2" name="Picture 512" descr="C:\Users\bruspaul\Desktop\UCR\Cat 02 images\CAT 02 - Originating process_Page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C:\Users\bruspaul\Desktop\UCR\Cat 02 images\CAT 02 - Originating process_Page_032.jpg"/>
                    <pic:cNvPicPr>
                      <a:picLocks noChangeAspect="1" noChangeArrowheads="1"/>
                    </pic:cNvPicPr>
                  </pic:nvPicPr>
                  <pic:blipFill>
                    <a:blip r:embed="rId2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3" name="Picture 513" descr="C:\Users\bruspaul\Desktop\UCR\Cat 02 images\CAT 02 - Originating process_Page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C:\Users\bruspaul\Desktop\UCR\Cat 02 images\CAT 02 - Originating process_Page_033.jpg"/>
                    <pic:cNvPicPr>
                      <a:picLocks noChangeAspect="1" noChangeArrowheads="1"/>
                    </pic:cNvPicPr>
                  </pic:nvPicPr>
                  <pic:blipFill>
                    <a:blip r:embed="rId2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4" name="Picture 514" descr="C:\Users\bruspaul\Desktop\UCR\Cat 02 images\CAT 02 - Originating process_Page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C:\Users\bruspaul\Desktop\UCR\Cat 02 images\CAT 02 - Originating process_Page_034.jpg"/>
                    <pic:cNvPicPr>
                      <a:picLocks noChangeAspect="1" noChangeArrowheads="1"/>
                    </pic:cNvPicPr>
                  </pic:nvPicPr>
                  <pic:blipFill>
                    <a:blip r:embed="rId2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5" name="Picture 515" descr="C:\Users\bruspaul\Desktop\UCR\Cat 02 images\CAT 02 - Originating process_Page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C:\Users\bruspaul\Desktop\UCR\Cat 02 images\CAT 02 - Originating process_Page_035.jpg"/>
                    <pic:cNvPicPr>
                      <a:picLocks noChangeAspect="1" noChangeArrowheads="1"/>
                    </pic:cNvPicPr>
                  </pic:nvPicPr>
                  <pic:blipFill>
                    <a:blip r:embed="rId2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6" name="Picture 516" descr="C:\Users\bruspaul\Desktop\UCR\Cat 02 images\CAT 02 - Originating process_Page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C:\Users\bruspaul\Desktop\UCR\Cat 02 images\CAT 02 - Originating process_Page_036.jpg"/>
                    <pic:cNvPicPr>
                      <a:picLocks noChangeAspect="1" noChangeArrowheads="1"/>
                    </pic:cNvPicPr>
                  </pic:nvPicPr>
                  <pic:blipFill>
                    <a:blip r:embed="rId2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7" name="Picture 517" descr="C:\Users\bruspaul\Desktop\UCR\Cat 02 images\CAT 02 - Originating process_Page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C:\Users\bruspaul\Desktop\UCR\Cat 02 images\CAT 02 - Originating process_Page_037.jpg"/>
                    <pic:cNvPicPr>
                      <a:picLocks noChangeAspect="1" noChangeArrowheads="1"/>
                    </pic:cNvPicPr>
                  </pic:nvPicPr>
                  <pic:blipFill>
                    <a:blip r:embed="rId2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8" name="Picture 518" descr="C:\Users\bruspaul\Desktop\UCR\Cat 02 images\CAT 02 - Originating process_Page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C:\Users\bruspaul\Desktop\UCR\Cat 02 images\CAT 02 - Originating process_Page_038.jpg"/>
                    <pic:cNvPicPr>
                      <a:picLocks noChangeAspect="1" noChangeArrowheads="1"/>
                    </pic:cNvPicPr>
                  </pic:nvPicPr>
                  <pic:blipFill>
                    <a:blip r:embed="rId2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19" name="Picture 519" descr="C:\Users\bruspaul\Desktop\UCR\Cat 02 images\CAT 02 - Originating process_Page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C:\Users\bruspaul\Desktop\UCR\Cat 02 images\CAT 02 - Originating process_Page_039.jpg"/>
                    <pic:cNvPicPr>
                      <a:picLocks noChangeAspect="1" noChangeArrowheads="1"/>
                    </pic:cNvPicPr>
                  </pic:nvPicPr>
                  <pic:blipFill>
                    <a:blip r:embed="rId2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0" name="Picture 520" descr="C:\Users\bruspaul\Desktop\UCR\Cat 02 images\CAT 02 - Originating process_Page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C:\Users\bruspaul\Desktop\UCR\Cat 02 images\CAT 02 - Originating process_Page_040.jpg"/>
                    <pic:cNvPicPr>
                      <a:picLocks noChangeAspect="1" noChangeArrowheads="1"/>
                    </pic:cNvPicPr>
                  </pic:nvPicPr>
                  <pic:blipFill>
                    <a:blip r:embed="rId2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1" name="Picture 521" descr="C:\Users\bruspaul\Desktop\UCR\Cat 02 images\CAT 02 - Originating process_Page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C:\Users\bruspaul\Desktop\UCR\Cat 02 images\CAT 02 - Originating process_Page_041.jpg"/>
                    <pic:cNvPicPr>
                      <a:picLocks noChangeAspect="1" noChangeArrowheads="1"/>
                    </pic:cNvPicPr>
                  </pic:nvPicPr>
                  <pic:blipFill>
                    <a:blip r:embed="rId2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2" name="Picture 522" descr="C:\Users\bruspaul\Desktop\UCR\Cat 02 images\CAT 02 - Originating process_Page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 descr="C:\Users\bruspaul\Desktop\UCR\Cat 02 images\CAT 02 - Originating process_Page_042.jpg"/>
                    <pic:cNvPicPr>
                      <a:picLocks noChangeAspect="1" noChangeArrowheads="1"/>
                    </pic:cNvPicPr>
                  </pic:nvPicPr>
                  <pic:blipFill>
                    <a:blip r:embed="rId2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3" name="Picture 523" descr="C:\Users\bruspaul\Desktop\UCR\Cat 02 images\CAT 02 - Originating process_Page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C:\Users\bruspaul\Desktop\UCR\Cat 02 images\CAT 02 - Originating process_Page_043.jpg"/>
                    <pic:cNvPicPr>
                      <a:picLocks noChangeAspect="1" noChangeArrowheads="1"/>
                    </pic:cNvPicPr>
                  </pic:nvPicPr>
                  <pic:blipFill>
                    <a:blip r:embed="rId2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4" name="Picture 524" descr="C:\Users\bruspaul\Desktop\UCR\Cat 02 images\CAT 02 - Originating process_Page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C:\Users\bruspaul\Desktop\UCR\Cat 02 images\CAT 02 - Originating process_Page_044.jpg"/>
                    <pic:cNvPicPr>
                      <a:picLocks noChangeAspect="1" noChangeArrowheads="1"/>
                    </pic:cNvPicPr>
                  </pic:nvPicPr>
                  <pic:blipFill>
                    <a:blip r:embed="rId2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5" name="Picture 525" descr="C:\Users\bruspaul\Desktop\UCR\Cat 02 images\CAT 02 - Originating process_Page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 descr="C:\Users\bruspaul\Desktop\UCR\Cat 02 images\CAT 02 - Originating process_Page_045.jpg"/>
                    <pic:cNvPicPr>
                      <a:picLocks noChangeAspect="1" noChangeArrowheads="1"/>
                    </pic:cNvPicPr>
                  </pic:nvPicPr>
                  <pic:blipFill>
                    <a:blip r:embed="rId2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6" name="Picture 526" descr="C:\Users\bruspaul\Desktop\UCR\Cat 02 images\CAT 02 - Originating process_Page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C:\Users\bruspaul\Desktop\UCR\Cat 02 images\CAT 02 - Originating process_Page_046.jpg"/>
                    <pic:cNvPicPr>
                      <a:picLocks noChangeAspect="1" noChangeArrowheads="1"/>
                    </pic:cNvPicPr>
                  </pic:nvPicPr>
                  <pic:blipFill>
                    <a:blip r:embed="rId2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7" name="Picture 527" descr="C:\Users\bruspaul\Desktop\UCR\Cat 02 images\CAT 02 - Originating process_Page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C:\Users\bruspaul\Desktop\UCR\Cat 02 images\CAT 02 - Originating process_Page_047.jpg"/>
                    <pic:cNvPicPr>
                      <a:picLocks noChangeAspect="1" noChangeArrowheads="1"/>
                    </pic:cNvPicPr>
                  </pic:nvPicPr>
                  <pic:blipFill>
                    <a:blip r:embed="rId2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8" name="Picture 528" descr="C:\Users\bruspaul\Desktop\UCR\Cat 02 images\CAT 02 - Originating process_Page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C:\Users\bruspaul\Desktop\UCR\Cat 02 images\CAT 02 - Originating process_Page_048.jpg"/>
                    <pic:cNvPicPr>
                      <a:picLocks noChangeAspect="1" noChangeArrowheads="1"/>
                    </pic:cNvPicPr>
                  </pic:nvPicPr>
                  <pic:blipFill>
                    <a:blip r:embed="rId2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29" name="Picture 529" descr="C:\Users\bruspaul\Desktop\UCR\Cat 02 images\CAT 02 - Originating process_Page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C:\Users\bruspaul\Desktop\UCR\Cat 02 images\CAT 02 - Originating process_Page_049.jpg"/>
                    <pic:cNvPicPr>
                      <a:picLocks noChangeAspect="1" noChangeArrowheads="1"/>
                    </pic:cNvPicPr>
                  </pic:nvPicPr>
                  <pic:blipFill>
                    <a:blip r:embed="rId2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0" name="Picture 530" descr="C:\Users\bruspaul\Desktop\UCR\Cat 02 images\CAT 02 - Originating process_Page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C:\Users\bruspaul\Desktop\UCR\Cat 02 images\CAT 02 - Originating process_Page_050.jpg"/>
                    <pic:cNvPicPr>
                      <a:picLocks noChangeAspect="1" noChangeArrowheads="1"/>
                    </pic:cNvPicPr>
                  </pic:nvPicPr>
                  <pic:blipFill>
                    <a:blip r:embed="rId2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1" name="Picture 531" descr="C:\Users\bruspaul\Desktop\UCR\Cat 02 images\CAT 02 - Originating process_Page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C:\Users\bruspaul\Desktop\UCR\Cat 02 images\CAT 02 - Originating process_Page_051.jpg"/>
                    <pic:cNvPicPr>
                      <a:picLocks noChangeAspect="1" noChangeArrowheads="1"/>
                    </pic:cNvPicPr>
                  </pic:nvPicPr>
                  <pic:blipFill>
                    <a:blip r:embed="rId2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2" name="Picture 532" descr="C:\Users\bruspaul\Desktop\UCR\Cat 02 images\CAT 02 - Originating process_Page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C:\Users\bruspaul\Desktop\UCR\Cat 02 images\CAT 02 - Originating process_Page_052.jpg"/>
                    <pic:cNvPicPr>
                      <a:picLocks noChangeAspect="1" noChangeArrowheads="1"/>
                    </pic:cNvPicPr>
                  </pic:nvPicPr>
                  <pic:blipFill>
                    <a:blip r:embed="rId2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3" name="Picture 533" descr="C:\Users\bruspaul\Desktop\UCR\Cat 02 images\CAT 02 - Originating process_Page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C:\Users\bruspaul\Desktop\UCR\Cat 02 images\CAT 02 - Originating process_Page_053.jpg"/>
                    <pic:cNvPicPr>
                      <a:picLocks noChangeAspect="1" noChangeArrowheads="1"/>
                    </pic:cNvPicPr>
                  </pic:nvPicPr>
                  <pic:blipFill>
                    <a:blip r:embed="rId2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4" name="Picture 534" descr="C:\Users\bruspaul\Desktop\UCR\Cat 02 images\CAT 02 - Originating process_Page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 descr="C:\Users\bruspaul\Desktop\UCR\Cat 02 images\CAT 02 - Originating process_Page_054.jpg"/>
                    <pic:cNvPicPr>
                      <a:picLocks noChangeAspect="1" noChangeArrowheads="1"/>
                    </pic:cNvPicPr>
                  </pic:nvPicPr>
                  <pic:blipFill>
                    <a:blip r:embed="rId2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5" name="Picture 535" descr="C:\Users\bruspaul\Desktop\UCR\Cat 02 images\CAT 02 - Originating process_Page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 descr="C:\Users\bruspaul\Desktop\UCR\Cat 02 images\CAT 02 - Originating process_Page_055.jpg"/>
                    <pic:cNvPicPr>
                      <a:picLocks noChangeAspect="1" noChangeArrowheads="1"/>
                    </pic:cNvPicPr>
                  </pic:nvPicPr>
                  <pic:blipFill>
                    <a:blip r:embed="rId2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6" name="Picture 536" descr="C:\Users\bruspaul\Desktop\UCR\Cat 02 images\CAT 02 - Originating process_Page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C:\Users\bruspaul\Desktop\UCR\Cat 02 images\CAT 02 - Originating process_Page_056.jpg"/>
                    <pic:cNvPicPr>
                      <a:picLocks noChangeAspect="1" noChangeArrowheads="1"/>
                    </pic:cNvPicPr>
                  </pic:nvPicPr>
                  <pic:blipFill>
                    <a:blip r:embed="rId2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7" name="Picture 537" descr="C:\Users\bruspaul\Desktop\UCR\Cat 02 images\CAT 02 - Originating process_Page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C:\Users\bruspaul\Desktop\UCR\Cat 02 images\CAT 02 - Originating process_Page_057.jpg"/>
                    <pic:cNvPicPr>
                      <a:picLocks noChangeAspect="1" noChangeArrowheads="1"/>
                    </pic:cNvPicPr>
                  </pic:nvPicPr>
                  <pic:blipFill>
                    <a:blip r:embed="rId2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8" name="Picture 538" descr="C:\Users\bruspaul\Desktop\UCR\Cat 02 images\CAT 02 - Originating process_Page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C:\Users\bruspaul\Desktop\UCR\Cat 02 images\CAT 02 - Originating process_Page_058.jpg"/>
                    <pic:cNvPicPr>
                      <a:picLocks noChangeAspect="1" noChangeArrowheads="1"/>
                    </pic:cNvPicPr>
                  </pic:nvPicPr>
                  <pic:blipFill>
                    <a:blip r:embed="rId2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39" name="Picture 539" descr="C:\Users\bruspaul\Desktop\UCR\Cat 02 images\CAT 02 - Originating process_Page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 descr="C:\Users\bruspaul\Desktop\UCR\Cat 02 images\CAT 02 - Originating process_Page_059.jpg"/>
                    <pic:cNvPicPr>
                      <a:picLocks noChangeAspect="1" noChangeArrowheads="1"/>
                    </pic:cNvPicPr>
                  </pic:nvPicPr>
                  <pic:blipFill>
                    <a:blip r:embed="rId2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0" name="Picture 540" descr="C:\Users\bruspaul\Desktop\UCR\Cat 02 images\CAT 02 - Originating process_Page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 descr="C:\Users\bruspaul\Desktop\UCR\Cat 02 images\CAT 02 - Originating process_Page_060.jpg"/>
                    <pic:cNvPicPr>
                      <a:picLocks noChangeAspect="1" noChangeArrowheads="1"/>
                    </pic:cNvPicPr>
                  </pic:nvPicPr>
                  <pic:blipFill>
                    <a:blip r:embed="rId2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1" name="Picture 541" descr="C:\Users\bruspaul\Desktop\UCR\Cat 02 images\CAT 02 - Originating process_Page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 descr="C:\Users\bruspaul\Desktop\UCR\Cat 02 images\CAT 02 - Originating process_Page_061.jpg"/>
                    <pic:cNvPicPr>
                      <a:picLocks noChangeAspect="1" noChangeArrowheads="1"/>
                    </pic:cNvPicPr>
                  </pic:nvPicPr>
                  <pic:blipFill>
                    <a:blip r:embed="rId2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2" name="Picture 542" descr="C:\Users\bruspaul\Desktop\UCR\Cat 02 images\CAT 02 - Originating process_Page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C:\Users\bruspaul\Desktop\UCR\Cat 02 images\CAT 02 - Originating process_Page_062.jpg"/>
                    <pic:cNvPicPr>
                      <a:picLocks noChangeAspect="1" noChangeArrowheads="1"/>
                    </pic:cNvPicPr>
                  </pic:nvPicPr>
                  <pic:blipFill>
                    <a:blip r:embed="rId2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3" name="Picture 543" descr="C:\Users\bruspaul\Desktop\UCR\Cat 02 images\CAT 02 - Originating process_Page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C:\Users\bruspaul\Desktop\UCR\Cat 02 images\CAT 02 - Originating process_Page_063.jpg"/>
                    <pic:cNvPicPr>
                      <a:picLocks noChangeAspect="1" noChangeArrowheads="1"/>
                    </pic:cNvPicPr>
                  </pic:nvPicPr>
                  <pic:blipFill>
                    <a:blip r:embed="rId2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4" name="Picture 544" descr="C:\Users\bruspaul\Desktop\UCR\Cat 02 images\CAT 02 - Originating process_Page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C:\Users\bruspaul\Desktop\UCR\Cat 02 images\CAT 02 - Originating process_Page_064.jpg"/>
                    <pic:cNvPicPr>
                      <a:picLocks noChangeAspect="1" noChangeArrowheads="1"/>
                    </pic:cNvPicPr>
                  </pic:nvPicPr>
                  <pic:blipFill>
                    <a:blip r:embed="rId2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5" name="Picture 545" descr="C:\Users\bruspaul\Desktop\UCR\Cat 02 images\CAT 02 - Originating process_Page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C:\Users\bruspaul\Desktop\UCR\Cat 02 images\CAT 02 - Originating process_Page_065.jpg"/>
                    <pic:cNvPicPr>
                      <a:picLocks noChangeAspect="1" noChangeArrowheads="1"/>
                    </pic:cNvPicPr>
                  </pic:nvPicPr>
                  <pic:blipFill>
                    <a:blip r:embed="rId2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6" name="Picture 546" descr="C:\Users\bruspaul\Desktop\UCR\Cat 02 images\CAT 02 - Originating process_Page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C:\Users\bruspaul\Desktop\UCR\Cat 02 images\CAT 02 - Originating process_Page_066.jpg"/>
                    <pic:cNvPicPr>
                      <a:picLocks noChangeAspect="1" noChangeArrowheads="1"/>
                    </pic:cNvPicPr>
                  </pic:nvPicPr>
                  <pic:blipFill>
                    <a:blip r:embed="rId2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7" name="Picture 547" descr="C:\Users\bruspaul\Desktop\UCR\Cat 02 images\CAT 02 - Originating process_Page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 descr="C:\Users\bruspaul\Desktop\UCR\Cat 02 images\CAT 02 - Originating process_Page_067.jpg"/>
                    <pic:cNvPicPr>
                      <a:picLocks noChangeAspect="1" noChangeArrowheads="1"/>
                    </pic:cNvPicPr>
                  </pic:nvPicPr>
                  <pic:blipFill>
                    <a:blip r:embed="rId2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8" name="Picture 548" descr="C:\Users\bruspaul\Desktop\UCR\Cat 02 images\CAT 02 - Originating process_Page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C:\Users\bruspaul\Desktop\UCR\Cat 02 images\CAT 02 - Originating process_Page_068.jpg"/>
                    <pic:cNvPicPr>
                      <a:picLocks noChangeAspect="1" noChangeArrowheads="1"/>
                    </pic:cNvPicPr>
                  </pic:nvPicPr>
                  <pic:blipFill>
                    <a:blip r:embed="rId2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49" name="Picture 549" descr="C:\Users\bruspaul\Desktop\UCR\Cat 02 images\CAT 02 - Originating process_Page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 descr="C:\Users\bruspaul\Desktop\UCR\Cat 02 images\CAT 02 - Originating process_Page_069.jpg"/>
                    <pic:cNvPicPr>
                      <a:picLocks noChangeAspect="1" noChangeArrowheads="1"/>
                    </pic:cNvPicPr>
                  </pic:nvPicPr>
                  <pic:blipFill>
                    <a:blip r:embed="rId2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0" name="Picture 550" descr="C:\Users\bruspaul\Desktop\UCR\Cat 02 images\CAT 02 - Originating process_Page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 descr="C:\Users\bruspaul\Desktop\UCR\Cat 02 images\CAT 02 - Originating process_Page_070.jpg"/>
                    <pic:cNvPicPr>
                      <a:picLocks noChangeAspect="1" noChangeArrowheads="1"/>
                    </pic:cNvPicPr>
                  </pic:nvPicPr>
                  <pic:blipFill>
                    <a:blip r:embed="rId2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1" name="Picture 551" descr="C:\Users\bruspaul\Desktop\UCR\Cat 02 images\CAT 02 - Originating process_Page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 descr="C:\Users\bruspaul\Desktop\UCR\Cat 02 images\CAT 02 - Originating process_Page_071.jpg"/>
                    <pic:cNvPicPr>
                      <a:picLocks noChangeAspect="1" noChangeArrowheads="1"/>
                    </pic:cNvPicPr>
                  </pic:nvPicPr>
                  <pic:blipFill>
                    <a:blip r:embed="rId2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2" name="Picture 552" descr="C:\Users\bruspaul\Desktop\UCR\Cat 02 images\CAT 02 - Originating process_Page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C:\Users\bruspaul\Desktop\UCR\Cat 02 images\CAT 02 - Originating process_Page_072.jpg"/>
                    <pic:cNvPicPr>
                      <a:picLocks noChangeAspect="1" noChangeArrowheads="1"/>
                    </pic:cNvPicPr>
                  </pic:nvPicPr>
                  <pic:blipFill>
                    <a:blip r:embed="rId2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3" name="Picture 553" descr="C:\Users\bruspaul\Desktop\UCR\Cat 02 images\CAT 02 - Originating process_Page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 descr="C:\Users\bruspaul\Desktop\UCR\Cat 02 images\CAT 02 - Originating process_Page_073.jpg"/>
                    <pic:cNvPicPr>
                      <a:picLocks noChangeAspect="1" noChangeArrowheads="1"/>
                    </pic:cNvPicPr>
                  </pic:nvPicPr>
                  <pic:blipFill>
                    <a:blip r:embed="rId2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4" name="Picture 554" descr="C:\Users\bruspaul\Desktop\UCR\Cat 02 images\CAT 02 - Originating process_Page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C:\Users\bruspaul\Desktop\UCR\Cat 02 images\CAT 02 - Originating process_Page_074.jpg"/>
                    <pic:cNvPicPr>
                      <a:picLocks noChangeAspect="1" noChangeArrowheads="1"/>
                    </pic:cNvPicPr>
                  </pic:nvPicPr>
                  <pic:blipFill>
                    <a:blip r:embed="rId2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5" name="Picture 555" descr="C:\Users\bruspaul\Desktop\UCR\Cat 02 images\CAT 02 - Originating process_Page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 descr="C:\Users\bruspaul\Desktop\UCR\Cat 02 images\CAT 02 - Originating process_Page_075.jpg"/>
                    <pic:cNvPicPr>
                      <a:picLocks noChangeAspect="1" noChangeArrowheads="1"/>
                    </pic:cNvPicPr>
                  </pic:nvPicPr>
                  <pic:blipFill>
                    <a:blip r:embed="rId2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6" name="Picture 556" descr="C:\Users\bruspaul\Desktop\UCR\Cat 02 images\CAT 02 - Originating process_Page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 descr="C:\Users\bruspaul\Desktop\UCR\Cat 02 images\CAT 02 - Originating process_Page_076.jpg"/>
                    <pic:cNvPicPr>
                      <a:picLocks noChangeAspect="1" noChangeArrowheads="1"/>
                    </pic:cNvPicPr>
                  </pic:nvPicPr>
                  <pic:blipFill>
                    <a:blip r:embed="rId2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7" name="Picture 557" descr="C:\Users\bruspaul\Desktop\UCR\Cat 02 images\CAT 02 - Originating process_Page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C:\Users\bruspaul\Desktop\UCR\Cat 02 images\CAT 02 - Originating process_Page_077.jpg"/>
                    <pic:cNvPicPr>
                      <a:picLocks noChangeAspect="1" noChangeArrowheads="1"/>
                    </pic:cNvPicPr>
                  </pic:nvPicPr>
                  <pic:blipFill>
                    <a:blip r:embed="rId2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8" name="Picture 558" descr="C:\Users\bruspaul\Desktop\UCR\Cat 02 images\CAT 02 - Originating process_Page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 descr="C:\Users\bruspaul\Desktop\UCR\Cat 02 images\CAT 02 - Originating process_Page_078.jpg"/>
                    <pic:cNvPicPr>
                      <a:picLocks noChangeAspect="1" noChangeArrowheads="1"/>
                    </pic:cNvPicPr>
                  </pic:nvPicPr>
                  <pic:blipFill>
                    <a:blip r:embed="rId2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59" name="Picture 559" descr="C:\Users\bruspaul\Desktop\UCR\Cat 02 images\CAT 02 - Originating process_Page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 descr="C:\Users\bruspaul\Desktop\UCR\Cat 02 images\CAT 02 - Originating process_Page_079.jpg"/>
                    <pic:cNvPicPr>
                      <a:picLocks noChangeAspect="1" noChangeArrowheads="1"/>
                    </pic:cNvPicPr>
                  </pic:nvPicPr>
                  <pic:blipFill>
                    <a:blip r:embed="rId2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0" name="Picture 560" descr="C:\Users\bruspaul\Desktop\UCR\Cat 02 images\CAT 02 - Originating process_Page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 descr="C:\Users\bruspaul\Desktop\UCR\Cat 02 images\CAT 02 - Originating process_Page_080.jpg"/>
                    <pic:cNvPicPr>
                      <a:picLocks noChangeAspect="1" noChangeArrowheads="1"/>
                    </pic:cNvPicPr>
                  </pic:nvPicPr>
                  <pic:blipFill>
                    <a:blip r:embed="rId2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1" name="Picture 561" descr="C:\Users\bruspaul\Desktop\UCR\Cat 02 images\CAT 02 - Originating process_Page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 descr="C:\Users\bruspaul\Desktop\UCR\Cat 02 images\CAT 02 - Originating process_Page_081.jpg"/>
                    <pic:cNvPicPr>
                      <a:picLocks noChangeAspect="1" noChangeArrowheads="1"/>
                    </pic:cNvPicPr>
                  </pic:nvPicPr>
                  <pic:blipFill>
                    <a:blip r:embed="rId2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2" name="Picture 562" descr="C:\Users\bruspaul\Desktop\UCR\Cat 02 images\CAT 02 - Originating process_Page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 descr="C:\Users\bruspaul\Desktop\UCR\Cat 02 images\CAT 02 - Originating process_Page_082.jpg"/>
                    <pic:cNvPicPr>
                      <a:picLocks noChangeAspect="1" noChangeArrowheads="1"/>
                    </pic:cNvPicPr>
                  </pic:nvPicPr>
                  <pic:blipFill>
                    <a:blip r:embed="rId2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3" name="Picture 563" descr="C:\Users\bruspaul\Desktop\UCR\Cat 02 images\CAT 02 - Originating process_Page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C:\Users\bruspaul\Desktop\UCR\Cat 02 images\CAT 02 - Originating process_Page_083.jpg"/>
                    <pic:cNvPicPr>
                      <a:picLocks noChangeAspect="1" noChangeArrowheads="1"/>
                    </pic:cNvPicPr>
                  </pic:nvPicPr>
                  <pic:blipFill>
                    <a:blip r:embed="rId2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4" name="Picture 564" descr="C:\Users\bruspaul\Desktop\UCR\Cat 02 images\CAT 02 - Originating process_Page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C:\Users\bruspaul\Desktop\UCR\Cat 02 images\CAT 02 - Originating process_Page_084.jpg"/>
                    <pic:cNvPicPr>
                      <a:picLocks noChangeAspect="1" noChangeArrowheads="1"/>
                    </pic:cNvPicPr>
                  </pic:nvPicPr>
                  <pic:blipFill>
                    <a:blip r:embed="rId2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5" name="Picture 565" descr="C:\Users\bruspaul\Desktop\UCR\Cat 02 images\CAT 02 - Originating process_Page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 descr="C:\Users\bruspaul\Desktop\UCR\Cat 02 images\CAT 02 - Originating process_Page_085.jpg"/>
                    <pic:cNvPicPr>
                      <a:picLocks noChangeAspect="1" noChangeArrowheads="1"/>
                    </pic:cNvPicPr>
                  </pic:nvPicPr>
                  <pic:blipFill>
                    <a:blip r:embed="rId2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6" name="Picture 566" descr="C:\Users\bruspaul\Desktop\UCR\Cat 02 images\CAT 02 - Originating process_Page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C:\Users\bruspaul\Desktop\UCR\Cat 02 images\CAT 02 - Originating process_Page_086.jpg"/>
                    <pic:cNvPicPr>
                      <a:picLocks noChangeAspect="1" noChangeArrowheads="1"/>
                    </pic:cNvPicPr>
                  </pic:nvPicPr>
                  <pic:blipFill>
                    <a:blip r:embed="rId2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7" name="Picture 567" descr="C:\Users\bruspaul\Desktop\UCR\Cat 02 images\CAT 02 - Originating process_Page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 descr="C:\Users\bruspaul\Desktop\UCR\Cat 02 images\CAT 02 - Originating process_Page_087.jpg"/>
                    <pic:cNvPicPr>
                      <a:picLocks noChangeAspect="1" noChangeArrowheads="1"/>
                    </pic:cNvPicPr>
                  </pic:nvPicPr>
                  <pic:blipFill>
                    <a:blip r:embed="rId2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8" name="Picture 568" descr="C:\Users\bruspaul\Desktop\UCR\Cat 02 images\CAT 02 - Originating process_Page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 descr="C:\Users\bruspaul\Desktop\UCR\Cat 02 images\CAT 02 - Originating process_Page_088.jpg"/>
                    <pic:cNvPicPr>
                      <a:picLocks noChangeAspect="1" noChangeArrowheads="1"/>
                    </pic:cNvPicPr>
                  </pic:nvPicPr>
                  <pic:blipFill>
                    <a:blip r:embed="rId2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69" name="Picture 569" descr="C:\Users\bruspaul\Desktop\UCR\Cat 02 images\CAT 02 - Originating process_Page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 descr="C:\Users\bruspaul\Desktop\UCR\Cat 02 images\CAT 02 - Originating process_Page_089.jpg"/>
                    <pic:cNvPicPr>
                      <a:picLocks noChangeAspect="1" noChangeArrowheads="1"/>
                    </pic:cNvPicPr>
                  </pic:nvPicPr>
                  <pic:blipFill>
                    <a:blip r:embed="rId2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0" name="Picture 570" descr="C:\Users\bruspaul\Desktop\UCR\Cat 02 images\CAT 02 - Originating process_Page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 descr="C:\Users\bruspaul\Desktop\UCR\Cat 02 images\CAT 02 - Originating process_Page_090.jpg"/>
                    <pic:cNvPicPr>
                      <a:picLocks noChangeAspect="1" noChangeArrowheads="1"/>
                    </pic:cNvPicPr>
                  </pic:nvPicPr>
                  <pic:blipFill>
                    <a:blip r:embed="rId2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1" name="Picture 571" descr="C:\Users\bruspaul\Desktop\UCR\Cat 02 images\CAT 02 - Originating process_Page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 descr="C:\Users\bruspaul\Desktop\UCR\Cat 02 images\CAT 02 - Originating process_Page_091.jpg"/>
                    <pic:cNvPicPr>
                      <a:picLocks noChangeAspect="1" noChangeArrowheads="1"/>
                    </pic:cNvPicPr>
                  </pic:nvPicPr>
                  <pic:blipFill>
                    <a:blip r:embed="rId2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2BC">
        <w:rPr>
          <w:lang w:val="en-US"/>
        </w:rPr>
        <w:t>-=</w:t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2" name="Picture 572" descr="C:\Users\bruspaul\Desktop\UCR\Cat 02 images\CAT 02 - Originating process_Page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C:\Users\bruspaul\Desktop\UCR\Cat 02 images\CAT 02 - Originating process_Page_092.jpg"/>
                    <pic:cNvPicPr>
                      <a:picLocks noChangeAspect="1" noChangeArrowheads="1"/>
                    </pic:cNvPicPr>
                  </pic:nvPicPr>
                  <pic:blipFill>
                    <a:blip r:embed="rId2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3" name="Picture 573" descr="C:\Users\bruspaul\Desktop\UCR\Cat 02 images\CAT 02 - Originating process_Page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 descr="C:\Users\bruspaul\Desktop\UCR\Cat 02 images\CAT 02 - Originating process_Page_093.jpg"/>
                    <pic:cNvPicPr>
                      <a:picLocks noChangeAspect="1" noChangeArrowheads="1"/>
                    </pic:cNvPicPr>
                  </pic:nvPicPr>
                  <pic:blipFill>
                    <a:blip r:embed="rId2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4" name="Picture 574" descr="C:\Users\bruspaul\Desktop\UCR\Cat 02 images\CAT 02 - Originating process_Page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 descr="C:\Users\bruspaul\Desktop\UCR\Cat 02 images\CAT 02 - Originating process_Page_094.jpg"/>
                    <pic:cNvPicPr>
                      <a:picLocks noChangeAspect="1" noChangeArrowheads="1"/>
                    </pic:cNvPicPr>
                  </pic:nvPicPr>
                  <pic:blipFill>
                    <a:blip r:embed="rId2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5" name="Picture 575" descr="C:\Users\bruspaul\Desktop\UCR\Cat 02 images\CAT 02 - Originating process_Page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C:\Users\bruspaul\Desktop\UCR\Cat 02 images\CAT 02 - Originating process_Page_095.jpg"/>
                    <pic:cNvPicPr>
                      <a:picLocks noChangeAspect="1" noChangeArrowheads="1"/>
                    </pic:cNvPicPr>
                  </pic:nvPicPr>
                  <pic:blipFill>
                    <a:blip r:embed="rId2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6" name="Picture 576" descr="C:\Users\bruspaul\Desktop\UCR\Cat 02 images\CAT 02 - Originating process_Page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 descr="C:\Users\bruspaul\Desktop\UCR\Cat 02 images\CAT 02 - Originating process_Page_096.jpg"/>
                    <pic:cNvPicPr>
                      <a:picLocks noChangeAspect="1" noChangeArrowheads="1"/>
                    </pic:cNvPicPr>
                  </pic:nvPicPr>
                  <pic:blipFill>
                    <a:blip r:embed="rId2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7" name="Picture 577" descr="C:\Users\bruspaul\Desktop\UCR\Cat 02 images\CAT 02 - Originating process_Page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 descr="C:\Users\bruspaul\Desktop\UCR\Cat 02 images\CAT 02 - Originating process_Page_097.jpg"/>
                    <pic:cNvPicPr>
                      <a:picLocks noChangeAspect="1" noChangeArrowheads="1"/>
                    </pic:cNvPicPr>
                  </pic:nvPicPr>
                  <pic:blipFill>
                    <a:blip r:embed="rId2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8" name="Picture 578" descr="C:\Users\bruspaul\Desktop\UCR\Cat 02 images\CAT 02 - Originating process_Page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C:\Users\bruspaul\Desktop\UCR\Cat 02 images\CAT 02 - Originating process_Page_098.jpg"/>
                    <pic:cNvPicPr>
                      <a:picLocks noChangeAspect="1" noChangeArrowheads="1"/>
                    </pic:cNvPicPr>
                  </pic:nvPicPr>
                  <pic:blipFill>
                    <a:blip r:embed="rId2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79" name="Picture 579" descr="C:\Users\bruspaul\Desktop\UCR\Cat 02 images\CAT 02 - Originating process_Page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C:\Users\bruspaul\Desktop\UCR\Cat 02 images\CAT 02 - Originating process_Page_099.jpg"/>
                    <pic:cNvPicPr>
                      <a:picLocks noChangeAspect="1" noChangeArrowheads="1"/>
                    </pic:cNvPicPr>
                  </pic:nvPicPr>
                  <pic:blipFill>
                    <a:blip r:embed="rId2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0" name="Picture 580" descr="C:\Users\bruspaul\Desktop\UCR\Cat 02 images\CAT 02 - Originating process_Page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C:\Users\bruspaul\Desktop\UCR\Cat 02 images\CAT 02 - Originating process_Page_100.jpg"/>
                    <pic:cNvPicPr>
                      <a:picLocks noChangeAspect="1" noChangeArrowheads="1"/>
                    </pic:cNvPicPr>
                  </pic:nvPicPr>
                  <pic:blipFill>
                    <a:blip r:embed="rId2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1" name="Picture 581" descr="C:\Users\bruspaul\Desktop\UCR\Cat 02 images\CAT 02 - Originating process_Page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 descr="C:\Users\bruspaul\Desktop\UCR\Cat 02 images\CAT 02 - Originating process_Page_101.jpg"/>
                    <pic:cNvPicPr>
                      <a:picLocks noChangeAspect="1" noChangeArrowheads="1"/>
                    </pic:cNvPicPr>
                  </pic:nvPicPr>
                  <pic:blipFill>
                    <a:blip r:embed="rId2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2" name="Picture 582" descr="C:\Users\bruspaul\Desktop\UCR\Cat 02 images\CAT 02 - Originating process_Page_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 descr="C:\Users\bruspaul\Desktop\UCR\Cat 02 images\CAT 02 - Originating process_Page_102.jpg"/>
                    <pic:cNvPicPr>
                      <a:picLocks noChangeAspect="1" noChangeArrowheads="1"/>
                    </pic:cNvPicPr>
                  </pic:nvPicPr>
                  <pic:blipFill>
                    <a:blip r:embed="rId2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3" name="Picture 583" descr="C:\Users\bruspaul\Desktop\UCR\Cat 02 images\CAT 02 - Originating process_Page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C:\Users\bruspaul\Desktop\UCR\Cat 02 images\CAT 02 - Originating process_Page_103.jpg"/>
                    <pic:cNvPicPr>
                      <a:picLocks noChangeAspect="1" noChangeArrowheads="1"/>
                    </pic:cNvPicPr>
                  </pic:nvPicPr>
                  <pic:blipFill>
                    <a:blip r:embed="rId2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4" name="Picture 584" descr="C:\Users\bruspaul\Desktop\UCR\Cat 02 images\CAT 02 - Originating process_Page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C:\Users\bruspaul\Desktop\UCR\Cat 02 images\CAT 02 - Originating process_Page_104.jpg"/>
                    <pic:cNvPicPr>
                      <a:picLocks noChangeAspect="1" noChangeArrowheads="1"/>
                    </pic:cNvPicPr>
                  </pic:nvPicPr>
                  <pic:blipFill>
                    <a:blip r:embed="rId2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5" name="Picture 585" descr="C:\Users\bruspaul\Desktop\UCR\Cat 02 images\CAT 02 - Originating process_Page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C:\Users\bruspaul\Desktop\UCR\Cat 02 images\CAT 02 - Originating process_Page_105.jpg"/>
                    <pic:cNvPicPr>
                      <a:picLocks noChangeAspect="1" noChangeArrowheads="1"/>
                    </pic:cNvPicPr>
                  </pic:nvPicPr>
                  <pic:blipFill>
                    <a:blip r:embed="rId2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6" name="Picture 586" descr="C:\Users\bruspaul\Desktop\UCR\Cat 02 images\CAT 02 - Originating process_Page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C:\Users\bruspaul\Desktop\UCR\Cat 02 images\CAT 02 - Originating process_Page_106.jpg"/>
                    <pic:cNvPicPr>
                      <a:picLocks noChangeAspect="1" noChangeArrowheads="1"/>
                    </pic:cNvPicPr>
                  </pic:nvPicPr>
                  <pic:blipFill>
                    <a:blip r:embed="rId2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7" name="Picture 587" descr="C:\Users\bruspaul\Desktop\UCR\Cat 02 images\CAT 02 - Originating process_Page_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C:\Users\bruspaul\Desktop\UCR\Cat 02 images\CAT 02 - Originating process_Page_107.jpg"/>
                    <pic:cNvPicPr>
                      <a:picLocks noChangeAspect="1" noChangeArrowheads="1"/>
                    </pic:cNvPicPr>
                  </pic:nvPicPr>
                  <pic:blipFill>
                    <a:blip r:embed="rId3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8" name="Picture 588" descr="C:\Users\bruspaul\Desktop\UCR\Cat 02 images\CAT 02 - Originating process_Page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C:\Users\bruspaul\Desktop\UCR\Cat 02 images\CAT 02 - Originating process_Page_108.jpg"/>
                    <pic:cNvPicPr>
                      <a:picLocks noChangeAspect="1" noChangeArrowheads="1"/>
                    </pic:cNvPicPr>
                  </pic:nvPicPr>
                  <pic:blipFill>
                    <a:blip r:embed="rId3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89" name="Picture 589" descr="C:\Users\bruspaul\Desktop\UCR\Cat 02 images\CAT 02 - Originating process_Page_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C:\Users\bruspaul\Desktop\UCR\Cat 02 images\CAT 02 - Originating process_Page_109.jpg"/>
                    <pic:cNvPicPr>
                      <a:picLocks noChangeAspect="1" noChangeArrowheads="1"/>
                    </pic:cNvPicPr>
                  </pic:nvPicPr>
                  <pic:blipFill>
                    <a:blip r:embed="rId3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0" name="Picture 590" descr="C:\Users\bruspaul\Desktop\UCR\Cat 02 images\CAT 02 - Originating process_Page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C:\Users\bruspaul\Desktop\UCR\Cat 02 images\CAT 02 - Originating process_Page_110.jpg"/>
                    <pic:cNvPicPr>
                      <a:picLocks noChangeAspect="1" noChangeArrowheads="1"/>
                    </pic:cNvPicPr>
                  </pic:nvPicPr>
                  <pic:blipFill>
                    <a:blip r:embed="rId3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1" name="Picture 591" descr="C:\Users\bruspaul\Desktop\UCR\Cat 02 images\CAT 02 - Originating process_Page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C:\Users\bruspaul\Desktop\UCR\Cat 02 images\CAT 02 - Originating process_Page_111.jpg"/>
                    <pic:cNvPicPr>
                      <a:picLocks noChangeAspect="1" noChangeArrowheads="1"/>
                    </pic:cNvPicPr>
                  </pic:nvPicPr>
                  <pic:blipFill>
                    <a:blip r:embed="rId3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2" name="Picture 592" descr="C:\Users\bruspaul\Desktop\UCR\Cat 02 images\CAT 02 - Originating process_Page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 descr="C:\Users\bruspaul\Desktop\UCR\Cat 02 images\CAT 02 - Originating process_Page_112.jpg"/>
                    <pic:cNvPicPr>
                      <a:picLocks noChangeAspect="1" noChangeArrowheads="1"/>
                    </pic:cNvPicPr>
                  </pic:nvPicPr>
                  <pic:blipFill>
                    <a:blip r:embed="rId3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3" name="Picture 593" descr="C:\Users\bruspaul\Desktop\UCR\Cat 02 images\CAT 02 - Originating process_Page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C:\Users\bruspaul\Desktop\UCR\Cat 02 images\CAT 02 - Originating process_Page_113.jpg"/>
                    <pic:cNvPicPr>
                      <a:picLocks noChangeAspect="1" noChangeArrowheads="1"/>
                    </pic:cNvPicPr>
                  </pic:nvPicPr>
                  <pic:blipFill>
                    <a:blip r:embed="rId3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4" name="Picture 594" descr="C:\Users\bruspaul\Desktop\UCR\Cat 02 images\CAT 02 - Originating process_Page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 descr="C:\Users\bruspaul\Desktop\UCR\Cat 02 images\CAT 02 - Originating process_Page_114.jpg"/>
                    <pic:cNvPicPr>
                      <a:picLocks noChangeAspect="1" noChangeArrowheads="1"/>
                    </pic:cNvPicPr>
                  </pic:nvPicPr>
                  <pic:blipFill>
                    <a:blip r:embed="rId3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5" name="Picture 595" descr="C:\Users\bruspaul\Desktop\UCR\Cat 02 images\CAT 02 - Originating process_Page_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 descr="C:\Users\bruspaul\Desktop\UCR\Cat 02 images\CAT 02 - Originating process_Page_115.jpg"/>
                    <pic:cNvPicPr>
                      <a:picLocks noChangeAspect="1" noChangeArrowheads="1"/>
                    </pic:cNvPicPr>
                  </pic:nvPicPr>
                  <pic:blipFill>
                    <a:blip r:embed="rId3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6" name="Picture 596" descr="C:\Users\bruspaul\Desktop\UCR\Cat 02 images\CAT 02 - Originating process_Page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C:\Users\bruspaul\Desktop\UCR\Cat 02 images\CAT 02 - Originating process_Page_116.jpg"/>
                    <pic:cNvPicPr>
                      <a:picLocks noChangeAspect="1" noChangeArrowheads="1"/>
                    </pic:cNvPicPr>
                  </pic:nvPicPr>
                  <pic:blipFill>
                    <a:blip r:embed="rId3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7" name="Picture 597" descr="C:\Users\bruspaul\Desktop\UCR\Cat 02 images\CAT 02 - Originating process_Page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 descr="C:\Users\bruspaul\Desktop\UCR\Cat 02 images\CAT 02 - Originating process_Page_117.jpg"/>
                    <pic:cNvPicPr>
                      <a:picLocks noChangeAspect="1" noChangeArrowheads="1"/>
                    </pic:cNvPicPr>
                  </pic:nvPicPr>
                  <pic:blipFill>
                    <a:blip r:embed="rId3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8" name="Picture 598" descr="C:\Users\bruspaul\Desktop\UCR\Cat 02 images\CAT 02 - Originating process_Page_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 descr="C:\Users\bruspaul\Desktop\UCR\Cat 02 images\CAT 02 - Originating process_Page_118.jpg"/>
                    <pic:cNvPicPr>
                      <a:picLocks noChangeAspect="1" noChangeArrowheads="1"/>
                    </pic:cNvPicPr>
                  </pic:nvPicPr>
                  <pic:blipFill>
                    <a:blip r:embed="rId3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599" name="Picture 599" descr="C:\Users\bruspaul\Desktop\UCR\Cat 02 images\CAT 02 - Originating process_Page_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 descr="C:\Users\bruspaul\Desktop\UCR\Cat 02 images\CAT 02 - Originating process_Page_119.jpg"/>
                    <pic:cNvPicPr>
                      <a:picLocks noChangeAspect="1" noChangeArrowheads="1"/>
                    </pic:cNvPicPr>
                  </pic:nvPicPr>
                  <pic:blipFill>
                    <a:blip r:embed="rId3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0" name="Picture 600" descr="C:\Users\bruspaul\Desktop\UCR\Cat 02 images\CAT 02 - Originating process_Page_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C:\Users\bruspaul\Desktop\UCR\Cat 02 images\CAT 02 - Originating process_Page_120.jpg"/>
                    <pic:cNvPicPr>
                      <a:picLocks noChangeAspect="1" noChangeArrowheads="1"/>
                    </pic:cNvPicPr>
                  </pic:nvPicPr>
                  <pic:blipFill>
                    <a:blip r:embed="rId3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1" name="Picture 601" descr="C:\Users\bruspaul\Desktop\UCR\Cat 02 images\CAT 02 - Originating process_Page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C:\Users\bruspaul\Desktop\UCR\Cat 02 images\CAT 02 - Originating process_Page_121.jpg"/>
                    <pic:cNvPicPr>
                      <a:picLocks noChangeAspect="1" noChangeArrowheads="1"/>
                    </pic:cNvPicPr>
                  </pic:nvPicPr>
                  <pic:blipFill>
                    <a:blip r:embed="rId3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2" name="Picture 602" descr="C:\Users\bruspaul\Desktop\UCR\Cat 02 images\CAT 02 - Originating process_Page_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C:\Users\bruspaul\Desktop\UCR\Cat 02 images\CAT 02 - Originating process_Page_122.jpg"/>
                    <pic:cNvPicPr>
                      <a:picLocks noChangeAspect="1" noChangeArrowheads="1"/>
                    </pic:cNvPicPr>
                  </pic:nvPicPr>
                  <pic:blipFill>
                    <a:blip r:embed="rId3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3" name="Picture 603" descr="C:\Users\bruspaul\Desktop\UCR\Cat 02 images\CAT 02 - Originating process_Page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 descr="C:\Users\bruspaul\Desktop\UCR\Cat 02 images\CAT 02 - Originating process_Page_123.jpg"/>
                    <pic:cNvPicPr>
                      <a:picLocks noChangeAspect="1" noChangeArrowheads="1"/>
                    </pic:cNvPicPr>
                  </pic:nvPicPr>
                  <pic:blipFill>
                    <a:blip r:embed="rId3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4" name="Picture 604" descr="C:\Users\bruspaul\Desktop\UCR\Cat 02 images\CAT 02 - Originating process_Page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 descr="C:\Users\bruspaul\Desktop\UCR\Cat 02 images\CAT 02 - Originating process_Page_124.jpg"/>
                    <pic:cNvPicPr>
                      <a:picLocks noChangeAspect="1" noChangeArrowheads="1"/>
                    </pic:cNvPicPr>
                  </pic:nvPicPr>
                  <pic:blipFill>
                    <a:blip r:embed="rId3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5" name="Picture 605" descr="C:\Users\bruspaul\Desktop\UCR\Cat 02 images\CAT 02 - Originating process_Page_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 descr="C:\Users\bruspaul\Desktop\UCR\Cat 02 images\CAT 02 - Originating process_Page_125.jpg"/>
                    <pic:cNvPicPr>
                      <a:picLocks noChangeAspect="1" noChangeArrowheads="1"/>
                    </pic:cNvPicPr>
                  </pic:nvPicPr>
                  <pic:blipFill>
                    <a:blip r:embed="rId3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6" name="Picture 606" descr="C:\Users\bruspaul\Desktop\UCR\Cat 02 images\CAT 02 - Originating process_Page_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 descr="C:\Users\bruspaul\Desktop\UCR\Cat 02 images\CAT 02 - Originating process_Page_126.jpg"/>
                    <pic:cNvPicPr>
                      <a:picLocks noChangeAspect="1" noChangeArrowheads="1"/>
                    </pic:cNvPicPr>
                  </pic:nvPicPr>
                  <pic:blipFill>
                    <a:blip r:embed="rId3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7" name="Picture 607" descr="C:\Users\bruspaul\Desktop\UCR\Cat 02 images\CAT 02 - Originating process_Page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 descr="C:\Users\bruspaul\Desktop\UCR\Cat 02 images\CAT 02 - Originating process_Page_127.jpg"/>
                    <pic:cNvPicPr>
                      <a:picLocks noChangeAspect="1" noChangeArrowheads="1"/>
                    </pic:cNvPicPr>
                  </pic:nvPicPr>
                  <pic:blipFill>
                    <a:blip r:embed="rId3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8" name="Picture 608" descr="C:\Users\bruspaul\Desktop\UCR\Cat 02 images\CAT 02 - Originating process_Page_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C:\Users\bruspaul\Desktop\UCR\Cat 02 images\CAT 02 - Originating process_Page_128.jpg"/>
                    <pic:cNvPicPr>
                      <a:picLocks noChangeAspect="1" noChangeArrowheads="1"/>
                    </pic:cNvPicPr>
                  </pic:nvPicPr>
                  <pic:blipFill>
                    <a:blip r:embed="rId3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09" name="Picture 609" descr="C:\Users\bruspaul\Desktop\UCR\Cat 02 images\CAT 02 - Originating process_Page_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C:\Users\bruspaul\Desktop\UCR\Cat 02 images\CAT 02 - Originating process_Page_129.jpg"/>
                    <pic:cNvPicPr>
                      <a:picLocks noChangeAspect="1" noChangeArrowheads="1"/>
                    </pic:cNvPicPr>
                  </pic:nvPicPr>
                  <pic:blipFill>
                    <a:blip r:embed="rId3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0" name="Picture 610" descr="C:\Users\bruspaul\Desktop\UCR\Cat 02 images\CAT 02 - Originating process_Page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C:\Users\bruspaul\Desktop\UCR\Cat 02 images\CAT 02 - Originating process_Page_130.jpg"/>
                    <pic:cNvPicPr>
                      <a:picLocks noChangeAspect="1" noChangeArrowheads="1"/>
                    </pic:cNvPicPr>
                  </pic:nvPicPr>
                  <pic:blipFill>
                    <a:blip r:embed="rId3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1" name="Picture 611" descr="C:\Users\bruspaul\Desktop\UCR\Cat 02 images\CAT 02 - Originating process_Page_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C:\Users\bruspaul\Desktop\UCR\Cat 02 images\CAT 02 - Originating process_Page_131.jpg"/>
                    <pic:cNvPicPr>
                      <a:picLocks noChangeAspect="1" noChangeArrowheads="1"/>
                    </pic:cNvPicPr>
                  </pic:nvPicPr>
                  <pic:blipFill>
                    <a:blip r:embed="rId3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2" name="Picture 612" descr="C:\Users\bruspaul\Desktop\UCR\Cat 02 images\CAT 02 - Originating process_Page_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C:\Users\bruspaul\Desktop\UCR\Cat 02 images\CAT 02 - Originating process_Page_132.jpg"/>
                    <pic:cNvPicPr>
                      <a:picLocks noChangeAspect="1" noChangeArrowheads="1"/>
                    </pic:cNvPicPr>
                  </pic:nvPicPr>
                  <pic:blipFill>
                    <a:blip r:embed="rId3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3" name="Picture 613" descr="C:\Users\bruspaul\Desktop\UCR\Cat 02 images\CAT 02 - Originating process_Page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C:\Users\bruspaul\Desktop\UCR\Cat 02 images\CAT 02 - Originating process_Page_133.jpg"/>
                    <pic:cNvPicPr>
                      <a:picLocks noChangeAspect="1" noChangeArrowheads="1"/>
                    </pic:cNvPicPr>
                  </pic:nvPicPr>
                  <pic:blipFill>
                    <a:blip r:embed="rId3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4" name="Picture 614" descr="C:\Users\bruspaul\Desktop\UCR\Cat 02 images\CAT 02 - Originating process_Page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C:\Users\bruspaul\Desktop\UCR\Cat 02 images\CAT 02 - Originating process_Page_134.jpg"/>
                    <pic:cNvPicPr>
                      <a:picLocks noChangeAspect="1" noChangeArrowheads="1"/>
                    </pic:cNvPicPr>
                  </pic:nvPicPr>
                  <pic:blipFill>
                    <a:blip r:embed="rId3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5" name="Picture 615" descr="C:\Users\bruspaul\Desktop\UCR\Cat 02 images\CAT 02 - Originating process_Page_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 descr="C:\Users\bruspaul\Desktop\UCR\Cat 02 images\CAT 02 - Originating process_Page_135.jpg"/>
                    <pic:cNvPicPr>
                      <a:picLocks noChangeAspect="1" noChangeArrowheads="1"/>
                    </pic:cNvPicPr>
                  </pic:nvPicPr>
                  <pic:blipFill>
                    <a:blip r:embed="rId3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6" name="Picture 616" descr="C:\Users\bruspaul\Desktop\UCR\Cat 02 images\CAT 02 - Originating process_Page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C:\Users\bruspaul\Desktop\UCR\Cat 02 images\CAT 02 - Originating process_Page_136.jpg"/>
                    <pic:cNvPicPr>
                      <a:picLocks noChangeAspect="1" noChangeArrowheads="1"/>
                    </pic:cNvPicPr>
                  </pic:nvPicPr>
                  <pic:blipFill>
                    <a:blip r:embed="rId3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7" name="Picture 617" descr="C:\Users\bruspaul\Desktop\UCR\Cat 02 images\CAT 02 - Originating process_Page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 descr="C:\Users\bruspaul\Desktop\UCR\Cat 02 images\CAT 02 - Originating process_Page_137.jpg"/>
                    <pic:cNvPicPr>
                      <a:picLocks noChangeAspect="1" noChangeArrowheads="1"/>
                    </pic:cNvPicPr>
                  </pic:nvPicPr>
                  <pic:blipFill>
                    <a:blip r:embed="rId3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8" name="Picture 618" descr="C:\Users\bruspaul\Desktop\UCR\Cat 02 images\CAT 02 - Originating process_Page_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 descr="C:\Users\bruspaul\Desktop\UCR\Cat 02 images\CAT 02 - Originating process_Page_138.jpg"/>
                    <pic:cNvPicPr>
                      <a:picLocks noChangeAspect="1" noChangeArrowheads="1"/>
                    </pic:cNvPicPr>
                  </pic:nvPicPr>
                  <pic:blipFill>
                    <a:blip r:embed="rId3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19" name="Picture 619" descr="C:\Users\bruspaul\Desktop\UCR\Cat 02 images\CAT 02 - Originating process_Page_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C:\Users\bruspaul\Desktop\UCR\Cat 02 images\CAT 02 - Originating process_Page_139.jpg"/>
                    <pic:cNvPicPr>
                      <a:picLocks noChangeAspect="1" noChangeArrowheads="1"/>
                    </pic:cNvPicPr>
                  </pic:nvPicPr>
                  <pic:blipFill>
                    <a:blip r:embed="rId3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0" name="Picture 620" descr="C:\Users\bruspaul\Desktop\UCR\Cat 02 images\CAT 02 - Originating process_Page_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 descr="C:\Users\bruspaul\Desktop\UCR\Cat 02 images\CAT 02 - Originating process_Page_140.jpg"/>
                    <pic:cNvPicPr>
                      <a:picLocks noChangeAspect="1" noChangeArrowheads="1"/>
                    </pic:cNvPicPr>
                  </pic:nvPicPr>
                  <pic:blipFill>
                    <a:blip r:embed="rId3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1" name="Picture 621" descr="C:\Users\bruspaul\Desktop\UCR\Cat 02 images\CAT 02 - Originating process_Page_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 descr="C:\Users\bruspaul\Desktop\UCR\Cat 02 images\CAT 02 - Originating process_Page_141.jpg"/>
                    <pic:cNvPicPr>
                      <a:picLocks noChangeAspect="1" noChangeArrowheads="1"/>
                    </pic:cNvPicPr>
                  </pic:nvPicPr>
                  <pic:blipFill>
                    <a:blip r:embed="rId3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2" name="Picture 622" descr="C:\Users\bruspaul\Desktop\UCR\Cat 02 images\CAT 02 - Originating process_Page_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 descr="C:\Users\bruspaul\Desktop\UCR\Cat 02 images\CAT 02 - Originating process_Page_142.jpg"/>
                    <pic:cNvPicPr>
                      <a:picLocks noChangeAspect="1" noChangeArrowheads="1"/>
                    </pic:cNvPicPr>
                  </pic:nvPicPr>
                  <pic:blipFill>
                    <a:blip r:embed="rId3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3" name="Picture 623" descr="C:\Users\bruspaul\Desktop\UCR\Cat 02 images\CAT 02 - Originating process_Page_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 descr="C:\Users\bruspaul\Desktop\UCR\Cat 02 images\CAT 02 - Originating process_Page_143.jpg"/>
                    <pic:cNvPicPr>
                      <a:picLocks noChangeAspect="1" noChangeArrowheads="1"/>
                    </pic:cNvPicPr>
                  </pic:nvPicPr>
                  <pic:blipFill>
                    <a:blip r:embed="rId3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4" name="Picture 624" descr="C:\Users\bruspaul\Desktop\UCR\Cat 02 images\CAT 02 - Originating process_Page_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 descr="C:\Users\bruspaul\Desktop\UCR\Cat 02 images\CAT 02 - Originating process_Page_144.jpg"/>
                    <pic:cNvPicPr>
                      <a:picLocks noChangeAspect="1" noChangeArrowheads="1"/>
                    </pic:cNvPicPr>
                  </pic:nvPicPr>
                  <pic:blipFill>
                    <a:blip r:embed="rId3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5" name="Picture 625" descr="C:\Users\bruspaul\Desktop\UCR\Cat 02 images\CAT 02 - Originating process_Page_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 descr="C:\Users\bruspaul\Desktop\UCR\Cat 02 images\CAT 02 - Originating process_Page_145.jpg"/>
                    <pic:cNvPicPr>
                      <a:picLocks noChangeAspect="1" noChangeArrowheads="1"/>
                    </pic:cNvPicPr>
                  </pic:nvPicPr>
                  <pic:blipFill>
                    <a:blip r:embed="rId3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6" name="Picture 626" descr="C:\Users\bruspaul\Desktop\UCR\Cat 02 images\CAT 02 - Originating process_Page_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 descr="C:\Users\bruspaul\Desktop\UCR\Cat 02 images\CAT 02 - Originating process_Page_146.jpg"/>
                    <pic:cNvPicPr>
                      <a:picLocks noChangeAspect="1" noChangeArrowheads="1"/>
                    </pic:cNvPicPr>
                  </pic:nvPicPr>
                  <pic:blipFill>
                    <a:blip r:embed="rId3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7" name="Picture 627" descr="C:\Users\bruspaul\Desktop\UCR\Cat 02 images\CAT 02 - Originating process_Page_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 descr="C:\Users\bruspaul\Desktop\UCR\Cat 02 images\CAT 02 - Originating process_Page_147.jpg"/>
                    <pic:cNvPicPr>
                      <a:picLocks noChangeAspect="1" noChangeArrowheads="1"/>
                    </pic:cNvPicPr>
                  </pic:nvPicPr>
                  <pic:blipFill>
                    <a:blip r:embed="rId3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8" name="Picture 628" descr="C:\Users\bruspaul\Desktop\UCR\Cat 02 images\CAT 02 - Originating process_Page_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C:\Users\bruspaul\Desktop\UCR\Cat 02 images\CAT 02 - Originating process_Page_148.jpg"/>
                    <pic:cNvPicPr>
                      <a:picLocks noChangeAspect="1" noChangeArrowheads="1"/>
                    </pic:cNvPicPr>
                  </pic:nvPicPr>
                  <pic:blipFill>
                    <a:blip r:embed="rId3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29" name="Picture 629" descr="C:\Users\bruspaul\Desktop\UCR\Cat 02 images\CAT 02 - Originating process_Page_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 descr="C:\Users\bruspaul\Desktop\UCR\Cat 02 images\CAT 02 - Originating process_Page_149.jpg"/>
                    <pic:cNvPicPr>
                      <a:picLocks noChangeAspect="1" noChangeArrowheads="1"/>
                    </pic:cNvPicPr>
                  </pic:nvPicPr>
                  <pic:blipFill>
                    <a:blip r:embed="rId3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32170" cy="4194810"/>
            <wp:effectExtent l="0" t="0" r="0" b="0"/>
            <wp:docPr id="630" name="Picture 630" descr="C:\Users\bruspaul\Desktop\UCR\Cat 02 images\CAT 02 - Originating process_Page_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 descr="C:\Users\bruspaul\Desktop\UCR\Cat 02 images\CAT 02 - Originating process_Page_150.jpg"/>
                    <pic:cNvPicPr>
                      <a:picLocks noChangeAspect="1" noChangeArrowheads="1"/>
                    </pic:cNvPicPr>
                  </pic:nvPicPr>
                  <pic:blipFill>
                    <a:blip r:embed="rId3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31" name="Picture 631" descr="C:\Users\bruspaul\Desktop\UCR\Cat 02 images\CAT 02 - Originating process_Page_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C:\Users\bruspaul\Desktop\UCR\Cat 02 images\CAT 02 - Originating process_Page_151.jpg"/>
                    <pic:cNvPicPr>
                      <a:picLocks noChangeAspect="1" noChangeArrowheads="1"/>
                    </pic:cNvPicPr>
                  </pic:nvPicPr>
                  <pic:blipFill>
                    <a:blip r:embed="rId3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32" name="Picture 632" descr="C:\Users\bruspaul\Desktop\UCR\Cat 02 images\CAT 02 - Originating process_Page_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C:\Users\bruspaul\Desktop\UCR\Cat 02 images\CAT 02 - Originating process_Page_152.jpg"/>
                    <pic:cNvPicPr>
                      <a:picLocks noChangeAspect="1" noChangeArrowheads="1"/>
                    </pic:cNvPicPr>
                  </pic:nvPicPr>
                  <pic:blipFill>
                    <a:blip r:embed="rId3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33" name="Picture 633" descr="C:\Users\bruspaul\Desktop\UCR\Cat 02 images\CAT 02 - Originating process_Page_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 descr="C:\Users\bruspaul\Desktop\UCR\Cat 02 images\CAT 02 - Originating process_Page_153.jpg"/>
                    <pic:cNvPicPr>
                      <a:picLocks noChangeAspect="1" noChangeArrowheads="1"/>
                    </pic:cNvPicPr>
                  </pic:nvPicPr>
                  <pic:blipFill>
                    <a:blip r:embed="rId3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34" name="Picture 634" descr="C:\Users\bruspaul\Desktop\UCR\Cat 02 images\CAT 02 - Originating process_Page_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C:\Users\bruspaul\Desktop\UCR\Cat 02 images\CAT 02 - Originating process_Page_154.jpg"/>
                    <pic:cNvPicPr>
                      <a:picLocks noChangeAspect="1" noChangeArrowheads="1"/>
                    </pic:cNvPicPr>
                  </pic:nvPicPr>
                  <pic:blipFill>
                    <a:blip r:embed="rId3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35" name="Picture 635" descr="C:\Users\bruspaul\Desktop\UCR\Cat 02 images\CAT 02 - Originating process_Page_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C:\Users\bruspaul\Desktop\UCR\Cat 02 images\CAT 02 - Originating process_Page_155.jpg"/>
                    <pic:cNvPicPr>
                      <a:picLocks noChangeAspect="1" noChangeArrowheads="1"/>
                    </pic:cNvPicPr>
                  </pic:nvPicPr>
                  <pic:blipFill>
                    <a:blip r:embed="rId3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36" name="Picture 636" descr="C:\Users\bruspaul\Desktop\UCR\Cat 02 images\CAT 02 - Originating process_Page_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C:\Users\bruspaul\Desktop\UCR\Cat 02 images\CAT 02 - Originating process_Page_156.jpg"/>
                    <pic:cNvPicPr>
                      <a:picLocks noChangeAspect="1" noChangeArrowheads="1"/>
                    </pic:cNvPicPr>
                  </pic:nvPicPr>
                  <pic:blipFill>
                    <a:blip r:embed="rId3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37" name="Picture 637" descr="C:\Users\bruspaul\Desktop\UCR\Cat 02 images\CAT 02 - Originating process_Page_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C:\Users\bruspaul\Desktop\UCR\Cat 02 images\CAT 02 - Originating process_Page_157.jpg"/>
                    <pic:cNvPicPr>
                      <a:picLocks noChangeAspect="1" noChangeArrowheads="1"/>
                    </pic:cNvPicPr>
                  </pic:nvPicPr>
                  <pic:blipFill>
                    <a:blip r:embed="rId3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38" name="Picture 638" descr="C:\Users\bruspaul\Desktop\UCR\Cat 02 images\CAT 02 - Originating process_Page_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C:\Users\bruspaul\Desktop\UCR\Cat 02 images\CAT 02 - Originating process_Page_158.jpg"/>
                    <pic:cNvPicPr>
                      <a:picLocks noChangeAspect="1" noChangeArrowheads="1"/>
                    </pic:cNvPicPr>
                  </pic:nvPicPr>
                  <pic:blipFill>
                    <a:blip r:embed="rId3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39" name="Picture 639" descr="C:\Users\bruspaul\Desktop\UCR\Cat 02 images\CAT 02 - Originating process_Page_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C:\Users\bruspaul\Desktop\UCR\Cat 02 images\CAT 02 - Originating process_Page_159.jpg"/>
                    <pic:cNvPicPr>
                      <a:picLocks noChangeAspect="1" noChangeArrowheads="1"/>
                    </pic:cNvPicPr>
                  </pic:nvPicPr>
                  <pic:blipFill>
                    <a:blip r:embed="rId3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0" name="Picture 640" descr="C:\Users\bruspaul\Desktop\UCR\Cat 02 images\CAT 02 - Originating process_Page_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C:\Users\bruspaul\Desktop\UCR\Cat 02 images\CAT 02 - Originating process_Page_160.jpg"/>
                    <pic:cNvPicPr>
                      <a:picLocks noChangeAspect="1" noChangeArrowheads="1"/>
                    </pic:cNvPicPr>
                  </pic:nvPicPr>
                  <pic:blipFill>
                    <a:blip r:embed="rId3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1" name="Picture 641" descr="C:\Users\bruspaul\Desktop\UCR\Cat 02 images\CAT 02 - Originating process_Page_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C:\Users\bruspaul\Desktop\UCR\Cat 02 images\CAT 02 - Originating process_Page_161.jpg"/>
                    <pic:cNvPicPr>
                      <a:picLocks noChangeAspect="1" noChangeArrowheads="1"/>
                    </pic:cNvPicPr>
                  </pic:nvPicPr>
                  <pic:blipFill>
                    <a:blip r:embed="rId3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2" name="Picture 642" descr="C:\Users\bruspaul\Desktop\UCR\Cat 02 images\CAT 02 - Originating process_Page_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C:\Users\bruspaul\Desktop\UCR\Cat 02 images\CAT 02 - Originating process_Page_162.jpg"/>
                    <pic:cNvPicPr>
                      <a:picLocks noChangeAspect="1" noChangeArrowheads="1"/>
                    </pic:cNvPicPr>
                  </pic:nvPicPr>
                  <pic:blipFill>
                    <a:blip r:embed="rId3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3" name="Picture 643" descr="C:\Users\bruspaul\Desktop\UCR\Cat 02 images\CAT 02 - Originating process_Page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C:\Users\bruspaul\Desktop\UCR\Cat 02 images\CAT 02 - Originating process_Page_163.jpg"/>
                    <pic:cNvPicPr>
                      <a:picLocks noChangeAspect="1" noChangeArrowheads="1"/>
                    </pic:cNvPicPr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4" name="Picture 644" descr="C:\Users\bruspaul\Desktop\UCR\Cat 02 images\CAT 02 - Originating process_Page_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 descr="C:\Users\bruspaul\Desktop\UCR\Cat 02 images\CAT 02 - Originating process_Page_164.jpg"/>
                    <pic:cNvPicPr>
                      <a:picLocks noChangeAspect="1" noChangeArrowheads="1"/>
                    </pic:cNvPicPr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5" name="Picture 645" descr="C:\Users\bruspaul\Desktop\UCR\Cat 02 images\CAT 02 - Originating process_Page_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 descr="C:\Users\bruspaul\Desktop\UCR\Cat 02 images\CAT 02 - Originating process_Page_165.jpg"/>
                    <pic:cNvPicPr>
                      <a:picLocks noChangeAspect="1" noChangeArrowheads="1"/>
                    </pic:cNvPicPr>
                  </pic:nvPicPr>
                  <pic:blipFill>
                    <a:blip r:embed="rId3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6" name="Picture 646" descr="C:\Users\bruspaul\Desktop\UCR\Cat 02 images\CAT 02 - Originating process_Page_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C:\Users\bruspaul\Desktop\UCR\Cat 02 images\CAT 02 - Originating process_Page_166.jpg"/>
                    <pic:cNvPicPr>
                      <a:picLocks noChangeAspect="1" noChangeArrowheads="1"/>
                    </pic:cNvPicPr>
                  </pic:nvPicPr>
                  <pic:blipFill>
                    <a:blip r:embed="rId3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7" name="Picture 647" descr="C:\Users\bruspaul\Desktop\UCR\Cat 02 images\CAT 02 - Originating process_Page_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C:\Users\bruspaul\Desktop\UCR\Cat 02 images\CAT 02 - Originating process_Page_167.jpg"/>
                    <pic:cNvPicPr>
                      <a:picLocks noChangeAspect="1" noChangeArrowheads="1"/>
                    </pic:cNvPicPr>
                  </pic:nvPicPr>
                  <pic:blipFill>
                    <a:blip r:embed="rId3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8" name="Picture 648" descr="C:\Users\bruspaul\Desktop\UCR\Cat 02 images\CAT 02 - Originating process_Page_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C:\Users\bruspaul\Desktop\UCR\Cat 02 images\CAT 02 - Originating process_Page_168.jpg"/>
                    <pic:cNvPicPr>
                      <a:picLocks noChangeAspect="1" noChangeArrowheads="1"/>
                    </pic:cNvPicPr>
                  </pic:nvPicPr>
                  <pic:blipFill>
                    <a:blip r:embed="rId3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49" name="Picture 649" descr="C:\Users\bruspaul\Desktop\UCR\Cat 02 images\CAT 02 - Originating process_Page_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C:\Users\bruspaul\Desktop\UCR\Cat 02 images\CAT 02 - Originating process_Page_169.jpg"/>
                    <pic:cNvPicPr>
                      <a:picLocks noChangeAspect="1" noChangeArrowheads="1"/>
                    </pic:cNvPicPr>
                  </pic:nvPicPr>
                  <pic:blipFill>
                    <a:blip r:embed="rId3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50" name="Picture 650" descr="C:\Users\bruspaul\Desktop\UCR\Cat 02 images\CAT 02 - Originating process_Page_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C:\Users\bruspaul\Desktop\UCR\Cat 02 images\CAT 02 - Originating process_Page_170.jpg"/>
                    <pic:cNvPicPr>
                      <a:picLocks noChangeAspect="1" noChangeArrowheads="1"/>
                    </pic:cNvPicPr>
                  </pic:nvPicPr>
                  <pic:blipFill>
                    <a:blip r:embed="rId3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51" name="Picture 651" descr="C:\Users\bruspaul\Desktop\UCR\Cat 02 images\CAT 02 - Originating process_Page_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C:\Users\bruspaul\Desktop\UCR\Cat 02 images\CAT 02 - Originating process_Page_171.jpg"/>
                    <pic:cNvPicPr>
                      <a:picLocks noChangeAspect="1" noChangeArrowheads="1"/>
                    </pic:cNvPicPr>
                  </pic:nvPicPr>
                  <pic:blipFill>
                    <a:blip r:embed="rId3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255824"/>
            <wp:effectExtent l="0" t="0" r="0" b="2540"/>
            <wp:docPr id="652" name="Picture 652" descr="C:\Users\bruspaul\Desktop\UCR\Cat 02 images\CAT 02 - Originating process_Page_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C:\Users\bruspaul\Desktop\UCR\Cat 02 images\CAT 02 - Originating process_Page_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3632"/>
                    <a:stretch/>
                  </pic:blipFill>
                  <pic:spPr bwMode="auto">
                    <a:xfrm>
                      <a:off x="0" y="0"/>
                      <a:ext cx="5943600" cy="725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33CC" w:rsidRDefault="00B633CC" w:rsidP="00B633CC">
      <w:pPr>
        <w:pStyle w:val="GG-body"/>
        <w:spacing w:line="240" w:lineRule="auto"/>
        <w:rPr>
          <w:lang w:val="en-US"/>
        </w:rPr>
      </w:pPr>
    </w:p>
    <w:p w:rsidR="00B633CC" w:rsidRDefault="00B633CC" w:rsidP="00B633CC">
      <w:pPr>
        <w:pStyle w:val="GG-body"/>
        <w:spacing w:line="240" w:lineRule="auto"/>
        <w:rPr>
          <w:lang w:val="en-US"/>
        </w:rPr>
      </w:pPr>
    </w:p>
    <w:p w:rsidR="008005CD" w:rsidRDefault="008005CD" w:rsidP="00B633CC">
      <w:pPr>
        <w:pStyle w:val="GG-body"/>
        <w:spacing w:line="240" w:lineRule="auto"/>
        <w:rPr>
          <w:lang w:val="en-US"/>
        </w:rPr>
      </w:pPr>
    </w:p>
    <w:p w:rsidR="008005CD" w:rsidRDefault="008005CD" w:rsidP="00B633CC">
      <w:pPr>
        <w:pStyle w:val="GG-body"/>
        <w:spacing w:line="240" w:lineRule="auto"/>
        <w:rPr>
          <w:lang w:val="en-US"/>
        </w:rPr>
      </w:pPr>
    </w:p>
    <w:p w:rsidR="00D46953" w:rsidRDefault="00D46953" w:rsidP="00B633CC">
      <w:pPr>
        <w:pStyle w:val="GG-body"/>
        <w:spacing w:line="240" w:lineRule="auto"/>
        <w:rPr>
          <w:lang w:val="en-US"/>
        </w:rPr>
      </w:pPr>
    </w:p>
    <w:p w:rsidR="00F337C8" w:rsidRPr="00144772" w:rsidRDefault="00F337C8" w:rsidP="00F337C8">
      <w:pP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line="220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All </w:t>
      </w:r>
      <w:r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>instruments</w:t>
      </w: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:rsidR="00F337C8" w:rsidRPr="00144772" w:rsidRDefault="00F337C8" w:rsidP="00F337C8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:rsidR="00F337C8" w:rsidRPr="00777F88" w:rsidRDefault="00F337C8" w:rsidP="00F337C8">
      <w:pPr>
        <w:pStyle w:val="Footer"/>
        <w:spacing w:before="180"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Printed and published weekly by authority of </w:t>
      </w:r>
      <w:r w:rsidRPr="007A0777">
        <w:rPr>
          <w:rFonts w:ascii="Times New Roman" w:hAnsi="Times New Roman"/>
          <w:smallCaps/>
          <w:sz w:val="17"/>
          <w:szCs w:val="17"/>
        </w:rPr>
        <w:t xml:space="preserve">S. </w:t>
      </w:r>
      <w:r>
        <w:rPr>
          <w:rFonts w:ascii="Times New Roman" w:hAnsi="Times New Roman"/>
          <w:smallCaps/>
          <w:sz w:val="17"/>
          <w:szCs w:val="17"/>
        </w:rPr>
        <w:t>Smith</w:t>
      </w:r>
      <w:r w:rsidRPr="00541253">
        <w:rPr>
          <w:rFonts w:ascii="Times New Roman" w:hAnsi="Times New Roman"/>
          <w:smallCaps/>
          <w:sz w:val="17"/>
          <w:szCs w:val="17"/>
        </w:rPr>
        <w:t xml:space="preserve">, </w:t>
      </w:r>
      <w:r w:rsidRPr="00777F88">
        <w:rPr>
          <w:rFonts w:ascii="Times New Roman" w:hAnsi="Times New Roman"/>
          <w:sz w:val="17"/>
          <w:szCs w:val="17"/>
        </w:rPr>
        <w:t>Government Printer, South Australia</w:t>
      </w:r>
    </w:p>
    <w:p w:rsidR="00F337C8" w:rsidRPr="00777F88" w:rsidRDefault="00F337C8" w:rsidP="00F337C8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FE60C0">
        <w:rPr>
          <w:rFonts w:ascii="Times New Roman" w:hAnsi="Times New Roman"/>
          <w:sz w:val="17"/>
          <w:szCs w:val="17"/>
        </w:rPr>
        <w:t>$7.70 per issue (plus postage), $387.60 per annual subscription—GST inclusive</w:t>
      </w:r>
    </w:p>
    <w:p w:rsidR="00F337C8" w:rsidRPr="00D0446B" w:rsidRDefault="00F337C8" w:rsidP="00F337C8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Online publications: </w:t>
      </w:r>
      <w:hyperlink r:id="rId366" w:history="1">
        <w:r w:rsidRPr="000B6B42">
          <w:rPr>
            <w:rStyle w:val="Hyperlink"/>
            <w:rFonts w:ascii="Times New Roman" w:hAnsi="Times New Roman"/>
            <w:sz w:val="17"/>
            <w:szCs w:val="17"/>
          </w:rPr>
          <w:t>www.governmentgazette.sa.gov.au</w:t>
        </w:r>
      </w:hyperlink>
      <w:r>
        <w:rPr>
          <w:rFonts w:ascii="Times New Roman" w:hAnsi="Times New Roman"/>
          <w:sz w:val="17"/>
          <w:szCs w:val="17"/>
        </w:rPr>
        <w:t xml:space="preserve"> </w:t>
      </w:r>
    </w:p>
    <w:sectPr w:rsidR="00F337C8" w:rsidRPr="00D0446B" w:rsidSect="00DE2EDF">
      <w:headerReference w:type="even" r:id="rId367"/>
      <w:headerReference w:type="default" r:id="rId368"/>
      <w:footerReference w:type="default" r:id="rId369"/>
      <w:pgSz w:w="11906" w:h="16838"/>
      <w:pgMar w:top="1674" w:right="1256" w:bottom="1134" w:left="1290" w:header="1134" w:footer="934" w:gutter="0"/>
      <w:pgNumType w:start="1694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33CC" w:rsidRDefault="00B633CC" w:rsidP="00777F88">
      <w:pPr>
        <w:spacing w:after="0" w:line="240" w:lineRule="auto"/>
      </w:pPr>
      <w:r>
        <w:separator/>
      </w:r>
    </w:p>
  </w:endnote>
  <w:endnote w:type="continuationSeparator" w:id="0">
    <w:p w:rsidR="00B633CC" w:rsidRDefault="00B633CC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1B7138" w:rsidRPr="00777F88" w:rsidRDefault="001B7138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="00720680" w:rsidRPr="007A0777">
      <w:rPr>
        <w:rFonts w:ascii="Times New Roman" w:hAnsi="Times New Roman"/>
        <w:smallCaps/>
        <w:sz w:val="17"/>
        <w:szCs w:val="17"/>
      </w:rPr>
      <w:t xml:space="preserve">S. </w:t>
    </w:r>
    <w:r w:rsidR="00665367">
      <w:rPr>
        <w:rFonts w:ascii="Times New Roman" w:hAnsi="Times New Roman"/>
        <w:smallCaps/>
        <w:sz w:val="17"/>
        <w:szCs w:val="17"/>
      </w:rPr>
      <w:t>Smith</w:t>
    </w:r>
    <w:r w:rsidR="00541253" w:rsidRPr="00541253">
      <w:rPr>
        <w:rFonts w:ascii="Times New Roman" w:hAnsi="Times New Roman"/>
        <w:smallCaps/>
        <w:sz w:val="17"/>
        <w:szCs w:val="17"/>
      </w:rPr>
      <w:t xml:space="preserve">, </w:t>
    </w:r>
    <w:r w:rsidRPr="00777F88">
      <w:rPr>
        <w:rFonts w:ascii="Times New Roman" w:hAnsi="Times New Roman"/>
        <w:sz w:val="17"/>
        <w:szCs w:val="17"/>
      </w:rPr>
      <w:t>Government Printer, South Australia</w:t>
    </w:r>
  </w:p>
  <w:p w:rsidR="001B7138" w:rsidRPr="00777F88" w:rsidRDefault="00FE60C0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FE60C0">
      <w:rPr>
        <w:rFonts w:ascii="Times New Roman" w:hAnsi="Times New Roman"/>
        <w:sz w:val="17"/>
        <w:szCs w:val="17"/>
      </w:rPr>
      <w:t>$7.70 per issue (plus postage), $387.60 per annual subscription—GST inclusive</w:t>
    </w:r>
  </w:p>
  <w:p w:rsidR="001B7138" w:rsidRPr="00D0446B" w:rsidRDefault="001B7138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33CC" w:rsidRDefault="00B633CC" w:rsidP="00777F88">
      <w:pPr>
        <w:spacing w:after="0" w:line="240" w:lineRule="auto"/>
      </w:pPr>
      <w:r>
        <w:separator/>
      </w:r>
    </w:p>
  </w:footnote>
  <w:footnote w:type="continuationSeparator" w:id="0">
    <w:p w:rsidR="00B633CC" w:rsidRDefault="00B633CC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34074D" w:rsidRDefault="001B713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A30CF" w:rsidRDefault="001B713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A30CF" w:rsidRDefault="009F15D7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B633CC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7216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730885</wp:posOffset>
              </wp:positionV>
              <wp:extent cx="5943600" cy="330835"/>
              <wp:effectExtent l="0" t="0" r="0" b="12065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30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965643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No. 41</w:t>
                          </w:r>
                          <w:r w:rsidR="00DE2EDF">
                            <w:rPr>
                              <w:rFonts w:ascii="Times New Roman" w:hAnsi="Times New Roman"/>
                              <w:sz w:val="21"/>
                              <w:szCs w:val="21"/>
                            </w:rPr>
                            <w:t>—Part 2</w:t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081CCC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1726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18 May</w:t>
                          </w:r>
                          <w:r w:rsidR="00301E5B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E02241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</w:p>
                        <w:p w:rsidR="009F15D7" w:rsidRPr="00C032B2" w:rsidRDefault="009F15D7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64.65pt;margin-top:57.55pt;width:468pt;height:26.0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" o:allowincell="f" filled="f" stroked="f">
              <v:textbox inset="0,0,0,0">
                <w:txbxContent>
                  <w:p w:rsidR="009F15D7" w:rsidRPr="00C032B2" w:rsidRDefault="00965643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No. 41</w:t>
                    </w:r>
                    <w:r w:rsidR="00DE2EDF">
                      <w:rPr>
                        <w:rFonts w:ascii="Times New Roman" w:hAnsi="Times New Roman"/>
                        <w:sz w:val="21"/>
                        <w:szCs w:val="21"/>
                      </w:rPr>
                      <w:t>—Part 2</w:t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081CCC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1726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 w:rsidR="00E02241"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18 May</w:t>
                    </w:r>
                    <w:r w:rsidR="00301E5B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E02241">
                      <w:rPr>
                        <w:rFonts w:ascii="Times New Roman" w:hAnsi="Times New Roman"/>
                        <w:sz w:val="21"/>
                      </w:rPr>
                      <w:t>20</w:t>
                    </w:r>
                  </w:p>
                  <w:p w:rsidR="009F15D7" w:rsidRPr="00C032B2" w:rsidRDefault="009F15D7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B633CC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8240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735330</wp:posOffset>
              </wp:positionV>
              <wp:extent cx="5943600" cy="344170"/>
              <wp:effectExtent l="0" t="0" r="0" b="17780"/>
              <wp:wrapNone/>
              <wp:docPr id="5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441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965643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18 May 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E02241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No. 41</w:t>
                          </w:r>
                          <w:r w:rsidR="00DE2EDF">
                            <w:rPr>
                              <w:rFonts w:ascii="Times New Roman" w:hAnsi="Times New Roman"/>
                              <w:sz w:val="21"/>
                              <w:szCs w:val="21"/>
                            </w:rPr>
                            <w:t>—Part 2</w:t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081CCC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1727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</w:p>
                        <w:p w:rsidR="009F15D7" w:rsidRPr="00BC4D92" w:rsidRDefault="009F15D7" w:rsidP="00BC4D92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7" style="position:absolute;margin-left:64.65pt;margin-top:57.9pt;width:468pt;height:27.1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" o:allowincell="f" filled="f" stroked="f">
              <v:textbox inset="0,0,0,0">
                <w:txbxContent>
                  <w:p w:rsidR="009F15D7" w:rsidRPr="00C032B2" w:rsidRDefault="00965643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18 May 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E02241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 w:rsidR="00E02241"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No. 41</w:t>
                    </w:r>
                    <w:r w:rsidR="00DE2EDF">
                      <w:rPr>
                        <w:rFonts w:ascii="Times New Roman" w:hAnsi="Times New Roman"/>
                        <w:sz w:val="21"/>
                        <w:szCs w:val="21"/>
                      </w:rPr>
                      <w:t>—Part 2</w:t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081CCC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1727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</w:p>
                  <w:p w:rsidR="009F15D7" w:rsidRPr="00BC4D92" w:rsidRDefault="009F15D7" w:rsidP="00BC4D92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attachedTemplate r:id="rId1"/>
  <w:defaultTabStop w:val="160"/>
  <w:evenAndOddHeaders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33CC"/>
    <w:rsid w:val="000100A7"/>
    <w:rsid w:val="0002085F"/>
    <w:rsid w:val="0002651D"/>
    <w:rsid w:val="00050A2F"/>
    <w:rsid w:val="000620AF"/>
    <w:rsid w:val="00063D6D"/>
    <w:rsid w:val="000707CC"/>
    <w:rsid w:val="00070E37"/>
    <w:rsid w:val="00081074"/>
    <w:rsid w:val="00081CCC"/>
    <w:rsid w:val="000B0640"/>
    <w:rsid w:val="000B3572"/>
    <w:rsid w:val="000D34A3"/>
    <w:rsid w:val="000E2F18"/>
    <w:rsid w:val="000E45A0"/>
    <w:rsid w:val="000E655C"/>
    <w:rsid w:val="000F0B45"/>
    <w:rsid w:val="000F2CEA"/>
    <w:rsid w:val="00122146"/>
    <w:rsid w:val="00124474"/>
    <w:rsid w:val="00147592"/>
    <w:rsid w:val="00153708"/>
    <w:rsid w:val="00153834"/>
    <w:rsid w:val="001572AD"/>
    <w:rsid w:val="001576DB"/>
    <w:rsid w:val="00160CDB"/>
    <w:rsid w:val="00180625"/>
    <w:rsid w:val="0019539C"/>
    <w:rsid w:val="00196D44"/>
    <w:rsid w:val="001B7138"/>
    <w:rsid w:val="001C09DA"/>
    <w:rsid w:val="00204C2A"/>
    <w:rsid w:val="00214B74"/>
    <w:rsid w:val="0029410F"/>
    <w:rsid w:val="002977EE"/>
    <w:rsid w:val="002A4530"/>
    <w:rsid w:val="002C2B7C"/>
    <w:rsid w:val="002C2E97"/>
    <w:rsid w:val="002D4754"/>
    <w:rsid w:val="00301E5B"/>
    <w:rsid w:val="0034074D"/>
    <w:rsid w:val="00362C85"/>
    <w:rsid w:val="00372CA3"/>
    <w:rsid w:val="003967FE"/>
    <w:rsid w:val="003D2332"/>
    <w:rsid w:val="003E3565"/>
    <w:rsid w:val="00421804"/>
    <w:rsid w:val="0042678B"/>
    <w:rsid w:val="0043387B"/>
    <w:rsid w:val="00435ECE"/>
    <w:rsid w:val="004535E8"/>
    <w:rsid w:val="004872C1"/>
    <w:rsid w:val="004A16B7"/>
    <w:rsid w:val="004B1B9B"/>
    <w:rsid w:val="004E545F"/>
    <w:rsid w:val="005115D3"/>
    <w:rsid w:val="00541253"/>
    <w:rsid w:val="0054338C"/>
    <w:rsid w:val="00555C1B"/>
    <w:rsid w:val="00567B3E"/>
    <w:rsid w:val="00571C05"/>
    <w:rsid w:val="00575614"/>
    <w:rsid w:val="00582BEE"/>
    <w:rsid w:val="005A3A1B"/>
    <w:rsid w:val="005B4E55"/>
    <w:rsid w:val="005B69B3"/>
    <w:rsid w:val="005C6C9D"/>
    <w:rsid w:val="005D24AC"/>
    <w:rsid w:val="005E7D95"/>
    <w:rsid w:val="005F42BC"/>
    <w:rsid w:val="005F4618"/>
    <w:rsid w:val="005F5395"/>
    <w:rsid w:val="00612978"/>
    <w:rsid w:val="00665367"/>
    <w:rsid w:val="006B561D"/>
    <w:rsid w:val="006B5B96"/>
    <w:rsid w:val="006C2F10"/>
    <w:rsid w:val="006E0C7D"/>
    <w:rsid w:val="006E60D6"/>
    <w:rsid w:val="00703D70"/>
    <w:rsid w:val="00720680"/>
    <w:rsid w:val="007529D9"/>
    <w:rsid w:val="00777F88"/>
    <w:rsid w:val="007C302D"/>
    <w:rsid w:val="007E60AA"/>
    <w:rsid w:val="0080019C"/>
    <w:rsid w:val="008005CD"/>
    <w:rsid w:val="008008DD"/>
    <w:rsid w:val="00802490"/>
    <w:rsid w:val="00842BD5"/>
    <w:rsid w:val="00854962"/>
    <w:rsid w:val="00856E06"/>
    <w:rsid w:val="00867EF2"/>
    <w:rsid w:val="0087319A"/>
    <w:rsid w:val="00873673"/>
    <w:rsid w:val="008C42BC"/>
    <w:rsid w:val="0090520A"/>
    <w:rsid w:val="00914649"/>
    <w:rsid w:val="0093079E"/>
    <w:rsid w:val="009369DD"/>
    <w:rsid w:val="00947809"/>
    <w:rsid w:val="00953981"/>
    <w:rsid w:val="00965643"/>
    <w:rsid w:val="00977C9F"/>
    <w:rsid w:val="009A605E"/>
    <w:rsid w:val="009A6661"/>
    <w:rsid w:val="009B6FFD"/>
    <w:rsid w:val="009D586E"/>
    <w:rsid w:val="009E2997"/>
    <w:rsid w:val="009F15D7"/>
    <w:rsid w:val="009F7976"/>
    <w:rsid w:val="00A00A77"/>
    <w:rsid w:val="00A0211B"/>
    <w:rsid w:val="00A1531E"/>
    <w:rsid w:val="00A2611B"/>
    <w:rsid w:val="00A2758A"/>
    <w:rsid w:val="00A44FFB"/>
    <w:rsid w:val="00A4532E"/>
    <w:rsid w:val="00A54E7C"/>
    <w:rsid w:val="00A747D0"/>
    <w:rsid w:val="00A773E8"/>
    <w:rsid w:val="00A82EAA"/>
    <w:rsid w:val="00A97608"/>
    <w:rsid w:val="00AB05C7"/>
    <w:rsid w:val="00AC18FD"/>
    <w:rsid w:val="00AF68F7"/>
    <w:rsid w:val="00B07083"/>
    <w:rsid w:val="00B152A8"/>
    <w:rsid w:val="00B22E26"/>
    <w:rsid w:val="00B34D80"/>
    <w:rsid w:val="00B53F6A"/>
    <w:rsid w:val="00B633CC"/>
    <w:rsid w:val="00B67220"/>
    <w:rsid w:val="00B8243A"/>
    <w:rsid w:val="00BC4D92"/>
    <w:rsid w:val="00BE137F"/>
    <w:rsid w:val="00BE59CC"/>
    <w:rsid w:val="00BF1895"/>
    <w:rsid w:val="00BF6670"/>
    <w:rsid w:val="00C00001"/>
    <w:rsid w:val="00C032B2"/>
    <w:rsid w:val="00C67086"/>
    <w:rsid w:val="00C73470"/>
    <w:rsid w:val="00C971BF"/>
    <w:rsid w:val="00CA4FC1"/>
    <w:rsid w:val="00CD460E"/>
    <w:rsid w:val="00CE0CC8"/>
    <w:rsid w:val="00D0446B"/>
    <w:rsid w:val="00D14F34"/>
    <w:rsid w:val="00D15B81"/>
    <w:rsid w:val="00D23AB5"/>
    <w:rsid w:val="00D35BBC"/>
    <w:rsid w:val="00D46953"/>
    <w:rsid w:val="00D6064F"/>
    <w:rsid w:val="00D83C2C"/>
    <w:rsid w:val="00DA30CF"/>
    <w:rsid w:val="00DA6921"/>
    <w:rsid w:val="00DB5A8F"/>
    <w:rsid w:val="00DD6246"/>
    <w:rsid w:val="00DE2EDF"/>
    <w:rsid w:val="00DE347D"/>
    <w:rsid w:val="00DF632D"/>
    <w:rsid w:val="00E02241"/>
    <w:rsid w:val="00E21999"/>
    <w:rsid w:val="00E222C6"/>
    <w:rsid w:val="00E36C01"/>
    <w:rsid w:val="00E4712A"/>
    <w:rsid w:val="00E57D4E"/>
    <w:rsid w:val="00E663DF"/>
    <w:rsid w:val="00E92649"/>
    <w:rsid w:val="00EA0D33"/>
    <w:rsid w:val="00EC2419"/>
    <w:rsid w:val="00ED024C"/>
    <w:rsid w:val="00ED22F8"/>
    <w:rsid w:val="00EE2A33"/>
    <w:rsid w:val="00EE7338"/>
    <w:rsid w:val="00F011AF"/>
    <w:rsid w:val="00F12687"/>
    <w:rsid w:val="00F16F9B"/>
    <w:rsid w:val="00F22A20"/>
    <w:rsid w:val="00F337C8"/>
    <w:rsid w:val="00F8336F"/>
    <w:rsid w:val="00F84DBC"/>
    <w:rsid w:val="00FB374C"/>
    <w:rsid w:val="00FB48A8"/>
    <w:rsid w:val="00FB5F67"/>
    <w:rsid w:val="00FC1093"/>
    <w:rsid w:val="00FE3648"/>
    <w:rsid w:val="00FE60C0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  <w15:chartTrackingRefBased/>
  <w15:docId w15:val="{0D138895-A8A7-4D0C-9B0B-6C2BB6716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C73470"/>
    <w:pPr>
      <w:outlineLvl w:val="0"/>
    </w:p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872C1"/>
    <w:pPr>
      <w:spacing w:before="200" w:after="0"/>
      <w:outlineLvl w:val="1"/>
    </w:pPr>
    <w:rPr>
      <w:rFonts w:ascii="Cambria" w:eastAsia="Times New Roman" w:hAnsi="Cambria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72C1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C73470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semiHidden/>
    <w:rsid w:val="004872C1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3Char">
    <w:name w:val="Heading 3 Char"/>
    <w:link w:val="Heading3"/>
    <w:uiPriority w:val="9"/>
    <w:semiHidden/>
    <w:rsid w:val="004872C1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99" Type="http://schemas.openxmlformats.org/officeDocument/2006/relationships/image" Target="media/image284.jpeg"/><Relationship Id="rId303" Type="http://schemas.openxmlformats.org/officeDocument/2006/relationships/image" Target="media/image288.jpeg"/><Relationship Id="rId21" Type="http://schemas.openxmlformats.org/officeDocument/2006/relationships/image" Target="media/image6.jpeg"/><Relationship Id="rId42" Type="http://schemas.openxmlformats.org/officeDocument/2006/relationships/image" Target="media/image27.jpeg"/><Relationship Id="rId63" Type="http://schemas.openxmlformats.org/officeDocument/2006/relationships/image" Target="media/image48.jpeg"/><Relationship Id="rId84" Type="http://schemas.openxmlformats.org/officeDocument/2006/relationships/image" Target="media/image69.jpeg"/><Relationship Id="rId138" Type="http://schemas.openxmlformats.org/officeDocument/2006/relationships/image" Target="media/image123.jpeg"/><Relationship Id="rId159" Type="http://schemas.openxmlformats.org/officeDocument/2006/relationships/image" Target="media/image144.jpeg"/><Relationship Id="rId324" Type="http://schemas.openxmlformats.org/officeDocument/2006/relationships/image" Target="media/image309.jpeg"/><Relationship Id="rId345" Type="http://schemas.openxmlformats.org/officeDocument/2006/relationships/image" Target="media/image330.jpeg"/><Relationship Id="rId366" Type="http://schemas.openxmlformats.org/officeDocument/2006/relationships/hyperlink" Target="http://www.governmentgazette.sa.gov.au" TargetMode="External"/><Relationship Id="rId170" Type="http://schemas.openxmlformats.org/officeDocument/2006/relationships/image" Target="media/image155.jpeg"/><Relationship Id="rId191" Type="http://schemas.openxmlformats.org/officeDocument/2006/relationships/image" Target="media/image176.jpeg"/><Relationship Id="rId205" Type="http://schemas.openxmlformats.org/officeDocument/2006/relationships/image" Target="media/image190.jpeg"/><Relationship Id="rId226" Type="http://schemas.openxmlformats.org/officeDocument/2006/relationships/image" Target="media/image211.jpeg"/><Relationship Id="rId247" Type="http://schemas.openxmlformats.org/officeDocument/2006/relationships/image" Target="media/image232.jpeg"/><Relationship Id="rId107" Type="http://schemas.openxmlformats.org/officeDocument/2006/relationships/image" Target="media/image92.jpeg"/><Relationship Id="rId268" Type="http://schemas.openxmlformats.org/officeDocument/2006/relationships/image" Target="media/image253.jpeg"/><Relationship Id="rId289" Type="http://schemas.openxmlformats.org/officeDocument/2006/relationships/image" Target="media/image274.jpeg"/><Relationship Id="rId11" Type="http://schemas.openxmlformats.org/officeDocument/2006/relationships/footer" Target="footer1.xml"/><Relationship Id="rId32" Type="http://schemas.openxmlformats.org/officeDocument/2006/relationships/image" Target="media/image17.jpeg"/><Relationship Id="rId53" Type="http://schemas.openxmlformats.org/officeDocument/2006/relationships/image" Target="media/image38.jpeg"/><Relationship Id="rId74" Type="http://schemas.openxmlformats.org/officeDocument/2006/relationships/image" Target="media/image59.jpeg"/><Relationship Id="rId128" Type="http://schemas.openxmlformats.org/officeDocument/2006/relationships/image" Target="media/image113.jpeg"/><Relationship Id="rId149" Type="http://schemas.openxmlformats.org/officeDocument/2006/relationships/image" Target="media/image134.jpeg"/><Relationship Id="rId314" Type="http://schemas.openxmlformats.org/officeDocument/2006/relationships/image" Target="media/image299.jpeg"/><Relationship Id="rId335" Type="http://schemas.openxmlformats.org/officeDocument/2006/relationships/image" Target="media/image320.jpeg"/><Relationship Id="rId356" Type="http://schemas.openxmlformats.org/officeDocument/2006/relationships/image" Target="media/image341.jpeg"/><Relationship Id="rId5" Type="http://schemas.openxmlformats.org/officeDocument/2006/relationships/webSettings" Target="webSettings.xml"/><Relationship Id="rId95" Type="http://schemas.openxmlformats.org/officeDocument/2006/relationships/image" Target="media/image80.jpeg"/><Relationship Id="rId160" Type="http://schemas.openxmlformats.org/officeDocument/2006/relationships/image" Target="media/image145.jpeg"/><Relationship Id="rId181" Type="http://schemas.openxmlformats.org/officeDocument/2006/relationships/image" Target="media/image166.jpeg"/><Relationship Id="rId216" Type="http://schemas.openxmlformats.org/officeDocument/2006/relationships/image" Target="media/image201.jpeg"/><Relationship Id="rId237" Type="http://schemas.openxmlformats.org/officeDocument/2006/relationships/image" Target="media/image222.jpeg"/><Relationship Id="rId258" Type="http://schemas.openxmlformats.org/officeDocument/2006/relationships/image" Target="media/image243.jpeg"/><Relationship Id="rId279" Type="http://schemas.openxmlformats.org/officeDocument/2006/relationships/image" Target="media/image264.jpeg"/><Relationship Id="rId22" Type="http://schemas.openxmlformats.org/officeDocument/2006/relationships/image" Target="media/image7.jpeg"/><Relationship Id="rId43" Type="http://schemas.openxmlformats.org/officeDocument/2006/relationships/image" Target="media/image28.jpeg"/><Relationship Id="rId64" Type="http://schemas.openxmlformats.org/officeDocument/2006/relationships/image" Target="media/image49.jpeg"/><Relationship Id="rId118" Type="http://schemas.openxmlformats.org/officeDocument/2006/relationships/image" Target="media/image103.jpeg"/><Relationship Id="rId139" Type="http://schemas.openxmlformats.org/officeDocument/2006/relationships/image" Target="media/image124.jpeg"/><Relationship Id="rId290" Type="http://schemas.openxmlformats.org/officeDocument/2006/relationships/image" Target="media/image275.jpeg"/><Relationship Id="rId304" Type="http://schemas.openxmlformats.org/officeDocument/2006/relationships/image" Target="media/image289.jpeg"/><Relationship Id="rId325" Type="http://schemas.openxmlformats.org/officeDocument/2006/relationships/image" Target="media/image310.jpeg"/><Relationship Id="rId346" Type="http://schemas.openxmlformats.org/officeDocument/2006/relationships/image" Target="media/image331.jpeg"/><Relationship Id="rId367" Type="http://schemas.openxmlformats.org/officeDocument/2006/relationships/header" Target="header5.xml"/><Relationship Id="rId85" Type="http://schemas.openxmlformats.org/officeDocument/2006/relationships/image" Target="media/image70.jpeg"/><Relationship Id="rId150" Type="http://schemas.openxmlformats.org/officeDocument/2006/relationships/image" Target="media/image135.jpeg"/><Relationship Id="rId171" Type="http://schemas.openxmlformats.org/officeDocument/2006/relationships/image" Target="media/image156.jpeg"/><Relationship Id="rId192" Type="http://schemas.openxmlformats.org/officeDocument/2006/relationships/image" Target="media/image177.jpeg"/><Relationship Id="rId206" Type="http://schemas.openxmlformats.org/officeDocument/2006/relationships/image" Target="media/image191.jpeg"/><Relationship Id="rId227" Type="http://schemas.openxmlformats.org/officeDocument/2006/relationships/image" Target="media/image212.jpeg"/><Relationship Id="rId248" Type="http://schemas.openxmlformats.org/officeDocument/2006/relationships/image" Target="media/image233.jpeg"/><Relationship Id="rId269" Type="http://schemas.openxmlformats.org/officeDocument/2006/relationships/image" Target="media/image254.jpeg"/><Relationship Id="rId12" Type="http://schemas.openxmlformats.org/officeDocument/2006/relationships/footer" Target="footer2.xml"/><Relationship Id="rId33" Type="http://schemas.openxmlformats.org/officeDocument/2006/relationships/image" Target="media/image18.jpeg"/><Relationship Id="rId108" Type="http://schemas.openxmlformats.org/officeDocument/2006/relationships/image" Target="media/image93.jpeg"/><Relationship Id="rId129" Type="http://schemas.openxmlformats.org/officeDocument/2006/relationships/image" Target="media/image114.jpeg"/><Relationship Id="rId280" Type="http://schemas.openxmlformats.org/officeDocument/2006/relationships/image" Target="media/image265.jpeg"/><Relationship Id="rId315" Type="http://schemas.openxmlformats.org/officeDocument/2006/relationships/image" Target="media/image300.jpeg"/><Relationship Id="rId336" Type="http://schemas.openxmlformats.org/officeDocument/2006/relationships/image" Target="media/image321.jpeg"/><Relationship Id="rId357" Type="http://schemas.openxmlformats.org/officeDocument/2006/relationships/image" Target="media/image342.jpeg"/><Relationship Id="rId54" Type="http://schemas.openxmlformats.org/officeDocument/2006/relationships/image" Target="media/image39.jpeg"/><Relationship Id="rId75" Type="http://schemas.openxmlformats.org/officeDocument/2006/relationships/image" Target="media/image60.jpeg"/><Relationship Id="rId96" Type="http://schemas.openxmlformats.org/officeDocument/2006/relationships/image" Target="media/image81.jpeg"/><Relationship Id="rId140" Type="http://schemas.openxmlformats.org/officeDocument/2006/relationships/image" Target="media/image125.jpeg"/><Relationship Id="rId161" Type="http://schemas.openxmlformats.org/officeDocument/2006/relationships/image" Target="media/image146.jpeg"/><Relationship Id="rId182" Type="http://schemas.openxmlformats.org/officeDocument/2006/relationships/image" Target="media/image167.jpeg"/><Relationship Id="rId217" Type="http://schemas.openxmlformats.org/officeDocument/2006/relationships/image" Target="media/image202.jpeg"/><Relationship Id="rId6" Type="http://schemas.openxmlformats.org/officeDocument/2006/relationships/footnotes" Target="footnotes.xml"/><Relationship Id="rId238" Type="http://schemas.openxmlformats.org/officeDocument/2006/relationships/image" Target="media/image223.jpeg"/><Relationship Id="rId259" Type="http://schemas.openxmlformats.org/officeDocument/2006/relationships/image" Target="media/image244.jpeg"/><Relationship Id="rId23" Type="http://schemas.openxmlformats.org/officeDocument/2006/relationships/image" Target="media/image8.jpeg"/><Relationship Id="rId119" Type="http://schemas.openxmlformats.org/officeDocument/2006/relationships/image" Target="media/image104.jpeg"/><Relationship Id="rId270" Type="http://schemas.openxmlformats.org/officeDocument/2006/relationships/image" Target="media/image255.jpeg"/><Relationship Id="rId291" Type="http://schemas.openxmlformats.org/officeDocument/2006/relationships/image" Target="media/image276.jpeg"/><Relationship Id="rId305" Type="http://schemas.openxmlformats.org/officeDocument/2006/relationships/image" Target="media/image290.jpeg"/><Relationship Id="rId326" Type="http://schemas.openxmlformats.org/officeDocument/2006/relationships/image" Target="media/image311.jpeg"/><Relationship Id="rId347" Type="http://schemas.openxmlformats.org/officeDocument/2006/relationships/image" Target="media/image332.jpeg"/><Relationship Id="rId44" Type="http://schemas.openxmlformats.org/officeDocument/2006/relationships/image" Target="media/image29.jpeg"/><Relationship Id="rId65" Type="http://schemas.openxmlformats.org/officeDocument/2006/relationships/image" Target="media/image50.jpeg"/><Relationship Id="rId86" Type="http://schemas.openxmlformats.org/officeDocument/2006/relationships/image" Target="media/image71.jpeg"/><Relationship Id="rId130" Type="http://schemas.openxmlformats.org/officeDocument/2006/relationships/image" Target="media/image115.jpeg"/><Relationship Id="rId151" Type="http://schemas.openxmlformats.org/officeDocument/2006/relationships/image" Target="media/image136.jpeg"/><Relationship Id="rId368" Type="http://schemas.openxmlformats.org/officeDocument/2006/relationships/header" Target="header6.xml"/><Relationship Id="rId172" Type="http://schemas.openxmlformats.org/officeDocument/2006/relationships/image" Target="media/image157.jpeg"/><Relationship Id="rId193" Type="http://schemas.openxmlformats.org/officeDocument/2006/relationships/image" Target="media/image178.jpeg"/><Relationship Id="rId207" Type="http://schemas.openxmlformats.org/officeDocument/2006/relationships/image" Target="media/image192.jpeg"/><Relationship Id="rId228" Type="http://schemas.openxmlformats.org/officeDocument/2006/relationships/image" Target="media/image213.jpeg"/><Relationship Id="rId249" Type="http://schemas.openxmlformats.org/officeDocument/2006/relationships/image" Target="media/image234.jpeg"/><Relationship Id="rId13" Type="http://schemas.openxmlformats.org/officeDocument/2006/relationships/header" Target="header3.xml"/><Relationship Id="rId109" Type="http://schemas.openxmlformats.org/officeDocument/2006/relationships/image" Target="media/image94.jpeg"/><Relationship Id="rId260" Type="http://schemas.openxmlformats.org/officeDocument/2006/relationships/image" Target="media/image245.jpeg"/><Relationship Id="rId281" Type="http://schemas.openxmlformats.org/officeDocument/2006/relationships/image" Target="media/image266.jpeg"/><Relationship Id="rId316" Type="http://schemas.openxmlformats.org/officeDocument/2006/relationships/image" Target="media/image301.jpeg"/><Relationship Id="rId337" Type="http://schemas.openxmlformats.org/officeDocument/2006/relationships/image" Target="media/image322.jpeg"/><Relationship Id="rId34" Type="http://schemas.openxmlformats.org/officeDocument/2006/relationships/image" Target="media/image19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20" Type="http://schemas.openxmlformats.org/officeDocument/2006/relationships/image" Target="media/image105.jpeg"/><Relationship Id="rId141" Type="http://schemas.openxmlformats.org/officeDocument/2006/relationships/image" Target="media/image126.jpeg"/><Relationship Id="rId358" Type="http://schemas.openxmlformats.org/officeDocument/2006/relationships/image" Target="media/image343.jpeg"/><Relationship Id="rId7" Type="http://schemas.openxmlformats.org/officeDocument/2006/relationships/endnotes" Target="endnotes.xml"/><Relationship Id="rId162" Type="http://schemas.openxmlformats.org/officeDocument/2006/relationships/image" Target="media/image147.jpeg"/><Relationship Id="rId183" Type="http://schemas.openxmlformats.org/officeDocument/2006/relationships/image" Target="media/image168.jpeg"/><Relationship Id="rId218" Type="http://schemas.openxmlformats.org/officeDocument/2006/relationships/image" Target="media/image203.jpeg"/><Relationship Id="rId239" Type="http://schemas.openxmlformats.org/officeDocument/2006/relationships/image" Target="media/image224.jpeg"/><Relationship Id="rId250" Type="http://schemas.openxmlformats.org/officeDocument/2006/relationships/image" Target="media/image235.jpeg"/><Relationship Id="rId271" Type="http://schemas.openxmlformats.org/officeDocument/2006/relationships/image" Target="media/image256.jpeg"/><Relationship Id="rId292" Type="http://schemas.openxmlformats.org/officeDocument/2006/relationships/image" Target="media/image277.jpeg"/><Relationship Id="rId306" Type="http://schemas.openxmlformats.org/officeDocument/2006/relationships/image" Target="media/image291.jpeg"/><Relationship Id="rId24" Type="http://schemas.openxmlformats.org/officeDocument/2006/relationships/image" Target="media/image9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131" Type="http://schemas.openxmlformats.org/officeDocument/2006/relationships/image" Target="media/image116.jpeg"/><Relationship Id="rId327" Type="http://schemas.openxmlformats.org/officeDocument/2006/relationships/image" Target="media/image312.jpeg"/><Relationship Id="rId348" Type="http://schemas.openxmlformats.org/officeDocument/2006/relationships/image" Target="media/image333.jpeg"/><Relationship Id="rId369" Type="http://schemas.openxmlformats.org/officeDocument/2006/relationships/footer" Target="footer5.xml"/><Relationship Id="rId152" Type="http://schemas.openxmlformats.org/officeDocument/2006/relationships/image" Target="media/image137.jpeg"/><Relationship Id="rId173" Type="http://schemas.openxmlformats.org/officeDocument/2006/relationships/image" Target="media/image158.jpeg"/><Relationship Id="rId194" Type="http://schemas.openxmlformats.org/officeDocument/2006/relationships/image" Target="media/image179.jpeg"/><Relationship Id="rId208" Type="http://schemas.openxmlformats.org/officeDocument/2006/relationships/image" Target="media/image193.jpeg"/><Relationship Id="rId229" Type="http://schemas.openxmlformats.org/officeDocument/2006/relationships/image" Target="media/image214.jpeg"/><Relationship Id="rId240" Type="http://schemas.openxmlformats.org/officeDocument/2006/relationships/image" Target="media/image225.jpeg"/><Relationship Id="rId261" Type="http://schemas.openxmlformats.org/officeDocument/2006/relationships/image" Target="media/image246.jpeg"/><Relationship Id="rId14" Type="http://schemas.openxmlformats.org/officeDocument/2006/relationships/header" Target="header4.xml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282" Type="http://schemas.openxmlformats.org/officeDocument/2006/relationships/image" Target="media/image267.jpeg"/><Relationship Id="rId317" Type="http://schemas.openxmlformats.org/officeDocument/2006/relationships/image" Target="media/image302.jpeg"/><Relationship Id="rId338" Type="http://schemas.openxmlformats.org/officeDocument/2006/relationships/image" Target="media/image323.jpeg"/><Relationship Id="rId359" Type="http://schemas.openxmlformats.org/officeDocument/2006/relationships/image" Target="media/image344.jpeg"/><Relationship Id="rId8" Type="http://schemas.openxmlformats.org/officeDocument/2006/relationships/image" Target="media/image1.jpeg"/><Relationship Id="rId98" Type="http://schemas.openxmlformats.org/officeDocument/2006/relationships/image" Target="media/image83.jpeg"/><Relationship Id="rId121" Type="http://schemas.openxmlformats.org/officeDocument/2006/relationships/image" Target="media/image106.jpeg"/><Relationship Id="rId142" Type="http://schemas.openxmlformats.org/officeDocument/2006/relationships/image" Target="media/image127.jpeg"/><Relationship Id="rId163" Type="http://schemas.openxmlformats.org/officeDocument/2006/relationships/image" Target="media/image148.jpeg"/><Relationship Id="rId184" Type="http://schemas.openxmlformats.org/officeDocument/2006/relationships/image" Target="media/image169.jpeg"/><Relationship Id="rId219" Type="http://schemas.openxmlformats.org/officeDocument/2006/relationships/image" Target="media/image204.jpeg"/><Relationship Id="rId370" Type="http://schemas.openxmlformats.org/officeDocument/2006/relationships/fontTable" Target="fontTable.xml"/><Relationship Id="rId230" Type="http://schemas.openxmlformats.org/officeDocument/2006/relationships/image" Target="media/image215.jpeg"/><Relationship Id="rId251" Type="http://schemas.openxmlformats.org/officeDocument/2006/relationships/image" Target="media/image236.jpeg"/><Relationship Id="rId25" Type="http://schemas.openxmlformats.org/officeDocument/2006/relationships/image" Target="media/image10.jpeg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272" Type="http://schemas.openxmlformats.org/officeDocument/2006/relationships/image" Target="media/image257.jpeg"/><Relationship Id="rId293" Type="http://schemas.openxmlformats.org/officeDocument/2006/relationships/image" Target="media/image278.jpeg"/><Relationship Id="rId307" Type="http://schemas.openxmlformats.org/officeDocument/2006/relationships/image" Target="media/image292.jpeg"/><Relationship Id="rId328" Type="http://schemas.openxmlformats.org/officeDocument/2006/relationships/image" Target="media/image313.jpeg"/><Relationship Id="rId349" Type="http://schemas.openxmlformats.org/officeDocument/2006/relationships/image" Target="media/image334.jpeg"/><Relationship Id="rId88" Type="http://schemas.openxmlformats.org/officeDocument/2006/relationships/image" Target="media/image73.jpeg"/><Relationship Id="rId111" Type="http://schemas.openxmlformats.org/officeDocument/2006/relationships/image" Target="media/image96.jpeg"/><Relationship Id="rId132" Type="http://schemas.openxmlformats.org/officeDocument/2006/relationships/image" Target="media/image117.jpeg"/><Relationship Id="rId153" Type="http://schemas.openxmlformats.org/officeDocument/2006/relationships/image" Target="media/image138.jpeg"/><Relationship Id="rId174" Type="http://schemas.openxmlformats.org/officeDocument/2006/relationships/image" Target="media/image159.jpeg"/><Relationship Id="rId195" Type="http://schemas.openxmlformats.org/officeDocument/2006/relationships/image" Target="media/image180.jpeg"/><Relationship Id="rId209" Type="http://schemas.openxmlformats.org/officeDocument/2006/relationships/image" Target="media/image194.jpeg"/><Relationship Id="rId360" Type="http://schemas.openxmlformats.org/officeDocument/2006/relationships/image" Target="media/image345.jpeg"/><Relationship Id="rId220" Type="http://schemas.openxmlformats.org/officeDocument/2006/relationships/image" Target="media/image205.jpeg"/><Relationship Id="rId241" Type="http://schemas.openxmlformats.org/officeDocument/2006/relationships/image" Target="media/image226.jpeg"/><Relationship Id="rId15" Type="http://schemas.openxmlformats.org/officeDocument/2006/relationships/footer" Target="footer3.xml"/><Relationship Id="rId36" Type="http://schemas.openxmlformats.org/officeDocument/2006/relationships/image" Target="media/image21.jpeg"/><Relationship Id="rId57" Type="http://schemas.openxmlformats.org/officeDocument/2006/relationships/image" Target="media/image42.jpeg"/><Relationship Id="rId262" Type="http://schemas.openxmlformats.org/officeDocument/2006/relationships/image" Target="media/image247.jpeg"/><Relationship Id="rId283" Type="http://schemas.openxmlformats.org/officeDocument/2006/relationships/image" Target="media/image268.jpeg"/><Relationship Id="rId318" Type="http://schemas.openxmlformats.org/officeDocument/2006/relationships/image" Target="media/image303.jpeg"/><Relationship Id="rId339" Type="http://schemas.openxmlformats.org/officeDocument/2006/relationships/image" Target="media/image324.jpeg"/><Relationship Id="rId10" Type="http://schemas.openxmlformats.org/officeDocument/2006/relationships/header" Target="header2.xml"/><Relationship Id="rId31" Type="http://schemas.openxmlformats.org/officeDocument/2006/relationships/image" Target="media/image16.jpeg"/><Relationship Id="rId52" Type="http://schemas.openxmlformats.org/officeDocument/2006/relationships/image" Target="media/image37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jpeg"/><Relationship Id="rId143" Type="http://schemas.openxmlformats.org/officeDocument/2006/relationships/image" Target="media/image128.jpeg"/><Relationship Id="rId148" Type="http://schemas.openxmlformats.org/officeDocument/2006/relationships/image" Target="media/image133.jpeg"/><Relationship Id="rId164" Type="http://schemas.openxmlformats.org/officeDocument/2006/relationships/image" Target="media/image149.jpeg"/><Relationship Id="rId169" Type="http://schemas.openxmlformats.org/officeDocument/2006/relationships/image" Target="media/image154.jpeg"/><Relationship Id="rId185" Type="http://schemas.openxmlformats.org/officeDocument/2006/relationships/image" Target="media/image170.jpeg"/><Relationship Id="rId334" Type="http://schemas.openxmlformats.org/officeDocument/2006/relationships/image" Target="media/image319.jpeg"/><Relationship Id="rId350" Type="http://schemas.openxmlformats.org/officeDocument/2006/relationships/image" Target="media/image335.jpeg"/><Relationship Id="rId355" Type="http://schemas.openxmlformats.org/officeDocument/2006/relationships/image" Target="media/image340.jpeg"/><Relationship Id="rId37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5.jpeg"/><Relationship Id="rId210" Type="http://schemas.openxmlformats.org/officeDocument/2006/relationships/image" Target="media/image195.jpeg"/><Relationship Id="rId215" Type="http://schemas.openxmlformats.org/officeDocument/2006/relationships/image" Target="media/image200.jpeg"/><Relationship Id="rId236" Type="http://schemas.openxmlformats.org/officeDocument/2006/relationships/image" Target="media/image221.jpeg"/><Relationship Id="rId257" Type="http://schemas.openxmlformats.org/officeDocument/2006/relationships/image" Target="media/image242.jpeg"/><Relationship Id="rId278" Type="http://schemas.openxmlformats.org/officeDocument/2006/relationships/image" Target="media/image263.jpeg"/><Relationship Id="rId26" Type="http://schemas.openxmlformats.org/officeDocument/2006/relationships/image" Target="media/image11.jpeg"/><Relationship Id="rId231" Type="http://schemas.openxmlformats.org/officeDocument/2006/relationships/image" Target="media/image216.jpeg"/><Relationship Id="rId252" Type="http://schemas.openxmlformats.org/officeDocument/2006/relationships/image" Target="media/image237.jpeg"/><Relationship Id="rId273" Type="http://schemas.openxmlformats.org/officeDocument/2006/relationships/image" Target="media/image258.jpeg"/><Relationship Id="rId294" Type="http://schemas.openxmlformats.org/officeDocument/2006/relationships/image" Target="media/image279.jpeg"/><Relationship Id="rId308" Type="http://schemas.openxmlformats.org/officeDocument/2006/relationships/image" Target="media/image293.jpeg"/><Relationship Id="rId329" Type="http://schemas.openxmlformats.org/officeDocument/2006/relationships/image" Target="media/image314.jpeg"/><Relationship Id="rId47" Type="http://schemas.openxmlformats.org/officeDocument/2006/relationships/image" Target="media/image32.jpeg"/><Relationship Id="rId68" Type="http://schemas.openxmlformats.org/officeDocument/2006/relationships/image" Target="media/image53.jpeg"/><Relationship Id="rId89" Type="http://schemas.openxmlformats.org/officeDocument/2006/relationships/image" Target="media/image74.jpeg"/><Relationship Id="rId112" Type="http://schemas.openxmlformats.org/officeDocument/2006/relationships/image" Target="media/image97.jpeg"/><Relationship Id="rId133" Type="http://schemas.openxmlformats.org/officeDocument/2006/relationships/image" Target="media/image118.jpeg"/><Relationship Id="rId154" Type="http://schemas.openxmlformats.org/officeDocument/2006/relationships/image" Target="media/image139.jpeg"/><Relationship Id="rId175" Type="http://schemas.openxmlformats.org/officeDocument/2006/relationships/image" Target="media/image160.jpeg"/><Relationship Id="rId340" Type="http://schemas.openxmlformats.org/officeDocument/2006/relationships/image" Target="media/image325.jpeg"/><Relationship Id="rId361" Type="http://schemas.openxmlformats.org/officeDocument/2006/relationships/image" Target="media/image346.jpeg"/><Relationship Id="rId196" Type="http://schemas.openxmlformats.org/officeDocument/2006/relationships/image" Target="media/image181.jpeg"/><Relationship Id="rId200" Type="http://schemas.openxmlformats.org/officeDocument/2006/relationships/image" Target="media/image185.jpeg"/><Relationship Id="rId16" Type="http://schemas.openxmlformats.org/officeDocument/2006/relationships/footer" Target="footer4.xml"/><Relationship Id="rId221" Type="http://schemas.openxmlformats.org/officeDocument/2006/relationships/image" Target="media/image206.jpeg"/><Relationship Id="rId242" Type="http://schemas.openxmlformats.org/officeDocument/2006/relationships/image" Target="media/image227.jpeg"/><Relationship Id="rId263" Type="http://schemas.openxmlformats.org/officeDocument/2006/relationships/image" Target="media/image248.jpeg"/><Relationship Id="rId284" Type="http://schemas.openxmlformats.org/officeDocument/2006/relationships/image" Target="media/image269.jpeg"/><Relationship Id="rId319" Type="http://schemas.openxmlformats.org/officeDocument/2006/relationships/image" Target="media/image304.jpeg"/><Relationship Id="rId37" Type="http://schemas.openxmlformats.org/officeDocument/2006/relationships/image" Target="media/image22.jpeg"/><Relationship Id="rId58" Type="http://schemas.openxmlformats.org/officeDocument/2006/relationships/image" Target="media/image43.jpeg"/><Relationship Id="rId79" Type="http://schemas.openxmlformats.org/officeDocument/2006/relationships/image" Target="media/image64.jpe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44" Type="http://schemas.openxmlformats.org/officeDocument/2006/relationships/image" Target="media/image129.jpeg"/><Relationship Id="rId330" Type="http://schemas.openxmlformats.org/officeDocument/2006/relationships/image" Target="media/image315.jpeg"/><Relationship Id="rId90" Type="http://schemas.openxmlformats.org/officeDocument/2006/relationships/image" Target="media/image75.jpeg"/><Relationship Id="rId165" Type="http://schemas.openxmlformats.org/officeDocument/2006/relationships/image" Target="media/image150.jpeg"/><Relationship Id="rId186" Type="http://schemas.openxmlformats.org/officeDocument/2006/relationships/image" Target="media/image171.jpeg"/><Relationship Id="rId351" Type="http://schemas.openxmlformats.org/officeDocument/2006/relationships/image" Target="media/image336.jpeg"/><Relationship Id="rId211" Type="http://schemas.openxmlformats.org/officeDocument/2006/relationships/image" Target="media/image196.jpeg"/><Relationship Id="rId232" Type="http://schemas.openxmlformats.org/officeDocument/2006/relationships/image" Target="media/image217.jpeg"/><Relationship Id="rId253" Type="http://schemas.openxmlformats.org/officeDocument/2006/relationships/image" Target="media/image238.jpeg"/><Relationship Id="rId274" Type="http://schemas.openxmlformats.org/officeDocument/2006/relationships/image" Target="media/image259.jpeg"/><Relationship Id="rId295" Type="http://schemas.openxmlformats.org/officeDocument/2006/relationships/image" Target="media/image280.jpeg"/><Relationship Id="rId309" Type="http://schemas.openxmlformats.org/officeDocument/2006/relationships/image" Target="media/image294.jpeg"/><Relationship Id="rId27" Type="http://schemas.openxmlformats.org/officeDocument/2006/relationships/image" Target="media/image12.jpeg"/><Relationship Id="rId48" Type="http://schemas.openxmlformats.org/officeDocument/2006/relationships/image" Target="media/image33.jpeg"/><Relationship Id="rId69" Type="http://schemas.openxmlformats.org/officeDocument/2006/relationships/image" Target="media/image54.jpeg"/><Relationship Id="rId113" Type="http://schemas.openxmlformats.org/officeDocument/2006/relationships/image" Target="media/image98.jpeg"/><Relationship Id="rId134" Type="http://schemas.openxmlformats.org/officeDocument/2006/relationships/image" Target="media/image119.jpeg"/><Relationship Id="rId320" Type="http://schemas.openxmlformats.org/officeDocument/2006/relationships/image" Target="media/image305.jpeg"/><Relationship Id="rId80" Type="http://schemas.openxmlformats.org/officeDocument/2006/relationships/image" Target="media/image65.jpeg"/><Relationship Id="rId155" Type="http://schemas.openxmlformats.org/officeDocument/2006/relationships/image" Target="media/image140.jpeg"/><Relationship Id="rId176" Type="http://schemas.openxmlformats.org/officeDocument/2006/relationships/image" Target="media/image161.jpeg"/><Relationship Id="rId197" Type="http://schemas.openxmlformats.org/officeDocument/2006/relationships/image" Target="media/image182.jpeg"/><Relationship Id="rId341" Type="http://schemas.openxmlformats.org/officeDocument/2006/relationships/image" Target="media/image326.jpeg"/><Relationship Id="rId362" Type="http://schemas.openxmlformats.org/officeDocument/2006/relationships/image" Target="media/image347.jpeg"/><Relationship Id="rId201" Type="http://schemas.openxmlformats.org/officeDocument/2006/relationships/image" Target="media/image186.jpeg"/><Relationship Id="rId222" Type="http://schemas.openxmlformats.org/officeDocument/2006/relationships/image" Target="media/image207.jpeg"/><Relationship Id="rId243" Type="http://schemas.openxmlformats.org/officeDocument/2006/relationships/image" Target="media/image228.jpeg"/><Relationship Id="rId264" Type="http://schemas.openxmlformats.org/officeDocument/2006/relationships/image" Target="media/image249.jpeg"/><Relationship Id="rId285" Type="http://schemas.openxmlformats.org/officeDocument/2006/relationships/image" Target="media/image270.jpeg"/><Relationship Id="rId17" Type="http://schemas.openxmlformats.org/officeDocument/2006/relationships/image" Target="media/image2.jpeg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88.jpeg"/><Relationship Id="rId124" Type="http://schemas.openxmlformats.org/officeDocument/2006/relationships/image" Target="media/image109.jpeg"/><Relationship Id="rId310" Type="http://schemas.openxmlformats.org/officeDocument/2006/relationships/image" Target="media/image295.jpeg"/><Relationship Id="rId70" Type="http://schemas.openxmlformats.org/officeDocument/2006/relationships/image" Target="media/image55.jpeg"/><Relationship Id="rId91" Type="http://schemas.openxmlformats.org/officeDocument/2006/relationships/image" Target="media/image76.jpeg"/><Relationship Id="rId145" Type="http://schemas.openxmlformats.org/officeDocument/2006/relationships/image" Target="media/image130.jpeg"/><Relationship Id="rId166" Type="http://schemas.openxmlformats.org/officeDocument/2006/relationships/image" Target="media/image151.jpeg"/><Relationship Id="rId187" Type="http://schemas.openxmlformats.org/officeDocument/2006/relationships/image" Target="media/image172.jpeg"/><Relationship Id="rId331" Type="http://schemas.openxmlformats.org/officeDocument/2006/relationships/image" Target="media/image316.jpeg"/><Relationship Id="rId352" Type="http://schemas.openxmlformats.org/officeDocument/2006/relationships/image" Target="media/image337.jpeg"/><Relationship Id="rId1" Type="http://schemas.openxmlformats.org/officeDocument/2006/relationships/customXml" Target="../customXml/item1.xml"/><Relationship Id="rId212" Type="http://schemas.openxmlformats.org/officeDocument/2006/relationships/image" Target="media/image197.jpeg"/><Relationship Id="rId233" Type="http://schemas.openxmlformats.org/officeDocument/2006/relationships/image" Target="media/image218.jpeg"/><Relationship Id="rId254" Type="http://schemas.openxmlformats.org/officeDocument/2006/relationships/image" Target="media/image239.jpeg"/><Relationship Id="rId28" Type="http://schemas.openxmlformats.org/officeDocument/2006/relationships/image" Target="media/image13.jpeg"/><Relationship Id="rId49" Type="http://schemas.openxmlformats.org/officeDocument/2006/relationships/image" Target="media/image34.jpeg"/><Relationship Id="rId114" Type="http://schemas.openxmlformats.org/officeDocument/2006/relationships/image" Target="media/image99.jpeg"/><Relationship Id="rId275" Type="http://schemas.openxmlformats.org/officeDocument/2006/relationships/image" Target="media/image260.jpeg"/><Relationship Id="rId296" Type="http://schemas.openxmlformats.org/officeDocument/2006/relationships/image" Target="media/image281.jpeg"/><Relationship Id="rId300" Type="http://schemas.openxmlformats.org/officeDocument/2006/relationships/image" Target="media/image285.jpeg"/><Relationship Id="rId60" Type="http://schemas.openxmlformats.org/officeDocument/2006/relationships/image" Target="media/image45.jpeg"/><Relationship Id="rId81" Type="http://schemas.openxmlformats.org/officeDocument/2006/relationships/image" Target="media/image66.jpeg"/><Relationship Id="rId135" Type="http://schemas.openxmlformats.org/officeDocument/2006/relationships/image" Target="media/image120.jpeg"/><Relationship Id="rId156" Type="http://schemas.openxmlformats.org/officeDocument/2006/relationships/image" Target="media/image141.jpeg"/><Relationship Id="rId177" Type="http://schemas.openxmlformats.org/officeDocument/2006/relationships/image" Target="media/image162.jpeg"/><Relationship Id="rId198" Type="http://schemas.openxmlformats.org/officeDocument/2006/relationships/image" Target="media/image183.jpeg"/><Relationship Id="rId321" Type="http://schemas.openxmlformats.org/officeDocument/2006/relationships/image" Target="media/image306.jpeg"/><Relationship Id="rId342" Type="http://schemas.openxmlformats.org/officeDocument/2006/relationships/image" Target="media/image327.jpeg"/><Relationship Id="rId363" Type="http://schemas.openxmlformats.org/officeDocument/2006/relationships/image" Target="media/image348.jpeg"/><Relationship Id="rId202" Type="http://schemas.openxmlformats.org/officeDocument/2006/relationships/image" Target="media/image187.jpeg"/><Relationship Id="rId223" Type="http://schemas.openxmlformats.org/officeDocument/2006/relationships/image" Target="media/image208.jpeg"/><Relationship Id="rId244" Type="http://schemas.openxmlformats.org/officeDocument/2006/relationships/image" Target="media/image229.jpeg"/><Relationship Id="rId18" Type="http://schemas.openxmlformats.org/officeDocument/2006/relationships/image" Target="media/image3.jpeg"/><Relationship Id="rId39" Type="http://schemas.openxmlformats.org/officeDocument/2006/relationships/image" Target="media/image24.jpeg"/><Relationship Id="rId265" Type="http://schemas.openxmlformats.org/officeDocument/2006/relationships/image" Target="media/image250.jpeg"/><Relationship Id="rId286" Type="http://schemas.openxmlformats.org/officeDocument/2006/relationships/image" Target="media/image271.jpeg"/><Relationship Id="rId50" Type="http://schemas.openxmlformats.org/officeDocument/2006/relationships/image" Target="media/image35.jpeg"/><Relationship Id="rId104" Type="http://schemas.openxmlformats.org/officeDocument/2006/relationships/image" Target="media/image89.jpeg"/><Relationship Id="rId125" Type="http://schemas.openxmlformats.org/officeDocument/2006/relationships/image" Target="media/image110.jpeg"/><Relationship Id="rId146" Type="http://schemas.openxmlformats.org/officeDocument/2006/relationships/image" Target="media/image131.jpeg"/><Relationship Id="rId167" Type="http://schemas.openxmlformats.org/officeDocument/2006/relationships/image" Target="media/image152.jpeg"/><Relationship Id="rId188" Type="http://schemas.openxmlformats.org/officeDocument/2006/relationships/image" Target="media/image173.jpeg"/><Relationship Id="rId311" Type="http://schemas.openxmlformats.org/officeDocument/2006/relationships/image" Target="media/image296.jpeg"/><Relationship Id="rId332" Type="http://schemas.openxmlformats.org/officeDocument/2006/relationships/image" Target="media/image317.jpeg"/><Relationship Id="rId353" Type="http://schemas.openxmlformats.org/officeDocument/2006/relationships/image" Target="media/image338.jpeg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13" Type="http://schemas.openxmlformats.org/officeDocument/2006/relationships/image" Target="media/image198.jpeg"/><Relationship Id="rId234" Type="http://schemas.openxmlformats.org/officeDocument/2006/relationships/image" Target="media/image219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55" Type="http://schemas.openxmlformats.org/officeDocument/2006/relationships/image" Target="media/image240.jpeg"/><Relationship Id="rId276" Type="http://schemas.openxmlformats.org/officeDocument/2006/relationships/image" Target="media/image261.jpeg"/><Relationship Id="rId297" Type="http://schemas.openxmlformats.org/officeDocument/2006/relationships/image" Target="media/image282.jpeg"/><Relationship Id="rId40" Type="http://schemas.openxmlformats.org/officeDocument/2006/relationships/image" Target="media/image25.jpeg"/><Relationship Id="rId115" Type="http://schemas.openxmlformats.org/officeDocument/2006/relationships/image" Target="media/image100.jpeg"/><Relationship Id="rId136" Type="http://schemas.openxmlformats.org/officeDocument/2006/relationships/image" Target="media/image121.jpeg"/><Relationship Id="rId157" Type="http://schemas.openxmlformats.org/officeDocument/2006/relationships/image" Target="media/image142.jpeg"/><Relationship Id="rId178" Type="http://schemas.openxmlformats.org/officeDocument/2006/relationships/image" Target="media/image163.jpeg"/><Relationship Id="rId301" Type="http://schemas.openxmlformats.org/officeDocument/2006/relationships/image" Target="media/image286.jpeg"/><Relationship Id="rId322" Type="http://schemas.openxmlformats.org/officeDocument/2006/relationships/image" Target="media/image307.jpeg"/><Relationship Id="rId343" Type="http://schemas.openxmlformats.org/officeDocument/2006/relationships/image" Target="media/image328.jpeg"/><Relationship Id="rId364" Type="http://schemas.openxmlformats.org/officeDocument/2006/relationships/image" Target="media/image349.jpeg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9" Type="http://schemas.openxmlformats.org/officeDocument/2006/relationships/image" Target="media/image184.jpeg"/><Relationship Id="rId203" Type="http://schemas.openxmlformats.org/officeDocument/2006/relationships/image" Target="media/image188.jpeg"/><Relationship Id="rId19" Type="http://schemas.openxmlformats.org/officeDocument/2006/relationships/image" Target="media/image4.jpeg"/><Relationship Id="rId224" Type="http://schemas.openxmlformats.org/officeDocument/2006/relationships/image" Target="media/image209.jpeg"/><Relationship Id="rId245" Type="http://schemas.openxmlformats.org/officeDocument/2006/relationships/image" Target="media/image230.jpeg"/><Relationship Id="rId266" Type="http://schemas.openxmlformats.org/officeDocument/2006/relationships/image" Target="media/image251.jpeg"/><Relationship Id="rId287" Type="http://schemas.openxmlformats.org/officeDocument/2006/relationships/image" Target="media/image272.jpeg"/><Relationship Id="rId30" Type="http://schemas.openxmlformats.org/officeDocument/2006/relationships/image" Target="media/image15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147" Type="http://schemas.openxmlformats.org/officeDocument/2006/relationships/image" Target="media/image132.jpeg"/><Relationship Id="rId168" Type="http://schemas.openxmlformats.org/officeDocument/2006/relationships/image" Target="media/image153.jpeg"/><Relationship Id="rId312" Type="http://schemas.openxmlformats.org/officeDocument/2006/relationships/image" Target="media/image297.jpeg"/><Relationship Id="rId333" Type="http://schemas.openxmlformats.org/officeDocument/2006/relationships/image" Target="media/image318.jpeg"/><Relationship Id="rId354" Type="http://schemas.openxmlformats.org/officeDocument/2006/relationships/image" Target="media/image339.jpeg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189" Type="http://schemas.openxmlformats.org/officeDocument/2006/relationships/image" Target="media/image174.jpeg"/><Relationship Id="rId3" Type="http://schemas.openxmlformats.org/officeDocument/2006/relationships/styles" Target="styles.xml"/><Relationship Id="rId214" Type="http://schemas.openxmlformats.org/officeDocument/2006/relationships/image" Target="media/image199.jpeg"/><Relationship Id="rId235" Type="http://schemas.openxmlformats.org/officeDocument/2006/relationships/image" Target="media/image220.jpeg"/><Relationship Id="rId256" Type="http://schemas.openxmlformats.org/officeDocument/2006/relationships/image" Target="media/image241.jpeg"/><Relationship Id="rId277" Type="http://schemas.openxmlformats.org/officeDocument/2006/relationships/image" Target="media/image262.jpeg"/><Relationship Id="rId298" Type="http://schemas.openxmlformats.org/officeDocument/2006/relationships/image" Target="media/image283.jpeg"/><Relationship Id="rId116" Type="http://schemas.openxmlformats.org/officeDocument/2006/relationships/image" Target="media/image101.jpeg"/><Relationship Id="rId137" Type="http://schemas.openxmlformats.org/officeDocument/2006/relationships/image" Target="media/image122.jpeg"/><Relationship Id="rId158" Type="http://schemas.openxmlformats.org/officeDocument/2006/relationships/image" Target="media/image143.jpeg"/><Relationship Id="rId302" Type="http://schemas.openxmlformats.org/officeDocument/2006/relationships/image" Target="media/image287.jpeg"/><Relationship Id="rId323" Type="http://schemas.openxmlformats.org/officeDocument/2006/relationships/image" Target="media/image308.jpeg"/><Relationship Id="rId344" Type="http://schemas.openxmlformats.org/officeDocument/2006/relationships/image" Target="media/image329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openxmlformats.org/officeDocument/2006/relationships/image" Target="media/image68.jpeg"/><Relationship Id="rId179" Type="http://schemas.openxmlformats.org/officeDocument/2006/relationships/image" Target="media/image164.jpeg"/><Relationship Id="rId365" Type="http://schemas.openxmlformats.org/officeDocument/2006/relationships/image" Target="media/image350.jpeg"/><Relationship Id="rId190" Type="http://schemas.openxmlformats.org/officeDocument/2006/relationships/image" Target="media/image175.jpeg"/><Relationship Id="rId204" Type="http://schemas.openxmlformats.org/officeDocument/2006/relationships/image" Target="media/image189.jpeg"/><Relationship Id="rId225" Type="http://schemas.openxmlformats.org/officeDocument/2006/relationships/image" Target="media/image210.jpeg"/><Relationship Id="rId246" Type="http://schemas.openxmlformats.org/officeDocument/2006/relationships/image" Target="media/image231.jpeg"/><Relationship Id="rId267" Type="http://schemas.openxmlformats.org/officeDocument/2006/relationships/image" Target="media/image252.jpeg"/><Relationship Id="rId288" Type="http://schemas.openxmlformats.org/officeDocument/2006/relationships/image" Target="media/image273.jpeg"/><Relationship Id="rId106" Type="http://schemas.openxmlformats.org/officeDocument/2006/relationships/image" Target="media/image91.jpeg"/><Relationship Id="rId127" Type="http://schemas.openxmlformats.org/officeDocument/2006/relationships/image" Target="media/image112.jpeg"/><Relationship Id="rId313" Type="http://schemas.openxmlformats.org/officeDocument/2006/relationships/image" Target="media/image29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ruspaul\Desktop\UCR\TEMPLATE_SUPP+CONTENTS_2020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C4B120-80D6-44AF-BF7C-4BB11BBCEE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TEMPLATE_SUPP+CONTENTS_2020.dot</Template>
  <TotalTime>31</TotalTime>
  <Pages>350</Pages>
  <Words>140</Words>
  <Characters>802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41—Part 2 - Monday, 18 May 2020 (pp. 1693–2043)</vt:lpstr>
    </vt:vector>
  </TitlesOfParts>
  <Company>SA Government</Company>
  <LinksUpToDate>false</LinksUpToDate>
  <CharactersWithSpaces>941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41—Part 2 - Monday, 18 May 2020 (pp. 1693–2042)</dc:title>
  <dc:subject/>
  <dc:creator>Paul Brus</dc:creator>
  <cp:keywords/>
  <cp:lastModifiedBy>Elyse Ellgar</cp:lastModifiedBy>
  <cp:revision>12</cp:revision>
  <cp:lastPrinted>2017-03-20T23:21:00Z</cp:lastPrinted>
  <dcterms:created xsi:type="dcterms:W3CDTF">2020-05-18T04:31:00Z</dcterms:created>
  <dcterms:modified xsi:type="dcterms:W3CDTF">2020-05-18T06:11:00Z</dcterms:modified>
</cp:coreProperties>
</file>