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52DC2E" w14:textId="77777777" w:rsidR="00777F88" w:rsidRPr="00612978" w:rsidRDefault="00111C2E" w:rsidP="00A54E7C">
      <w:pPr>
        <w:spacing w:after="120" w:line="280" w:lineRule="exact"/>
        <w:jc w:val="center"/>
        <w:rPr>
          <w:rFonts w:ascii="Times New Roman" w:hAnsi="Times New Roman"/>
          <w:sz w:val="17"/>
          <w:szCs w:val="17"/>
        </w:rPr>
      </w:pPr>
      <w:r>
        <w:rPr>
          <w:noProof/>
          <w:lang w:eastAsia="en-AU"/>
        </w:rPr>
        <w:drawing>
          <wp:anchor distT="0" distB="0" distL="114300" distR="114300" simplePos="0" relativeHeight="251654656" behindDoc="0" locked="0" layoutInCell="1" allowOverlap="1" wp14:anchorId="1911AE9F" wp14:editId="46880690">
            <wp:simplePos x="0" y="0"/>
            <wp:positionH relativeFrom="margin">
              <wp:align>center</wp:align>
            </wp:positionH>
            <wp:positionV relativeFrom="paragraph">
              <wp:posOffset>393700</wp:posOffset>
            </wp:positionV>
            <wp:extent cx="1434465" cy="1403350"/>
            <wp:effectExtent l="0" t="0" r="0" b="635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40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E7C" w:rsidRPr="0052708D">
        <w:rPr>
          <w:rFonts w:ascii="Times New Roman" w:eastAsia="Times New Roman" w:hAnsi="Times New Roman"/>
          <w:b/>
          <w:sz w:val="28"/>
          <w:szCs w:val="28"/>
          <w:lang w:eastAsia="en-AU"/>
        </w:rPr>
        <w:t>SUPPLEMENTARY GAZETTE</w:t>
      </w:r>
    </w:p>
    <w:p w14:paraId="70D5C96B" w14:textId="77777777" w:rsidR="009D586E" w:rsidRPr="00612978" w:rsidRDefault="009D586E" w:rsidP="009D586E">
      <w:pPr>
        <w:spacing w:before="320" w:after="240" w:line="360" w:lineRule="exact"/>
        <w:jc w:val="center"/>
        <w:rPr>
          <w:rFonts w:ascii="Times New Roman" w:hAnsi="Times New Roman"/>
          <w:b/>
          <w:smallCaps/>
          <w:color w:val="000000"/>
          <w:sz w:val="36"/>
        </w:rPr>
      </w:pPr>
      <w:r w:rsidRPr="00612978">
        <w:rPr>
          <w:rFonts w:ascii="Times New Roman" w:hAnsi="Times New Roman"/>
          <w:b/>
          <w:smallCaps/>
          <w:color w:val="000000"/>
          <w:sz w:val="36"/>
        </w:rPr>
        <w:t>THE SOUTH AUSTRALIAN</w:t>
      </w:r>
    </w:p>
    <w:p w14:paraId="549CFF9C" w14:textId="77777777" w:rsidR="009D586E" w:rsidRPr="00612978" w:rsidRDefault="009D586E" w:rsidP="009D586E">
      <w:pPr>
        <w:spacing w:after="0" w:line="240" w:lineRule="auto"/>
        <w:jc w:val="center"/>
        <w:rPr>
          <w:rFonts w:ascii="Times New Roman" w:hAnsi="Times New Roman"/>
          <w:b/>
          <w:color w:val="000000"/>
          <w:sz w:val="60"/>
        </w:rPr>
      </w:pPr>
      <w:r w:rsidRPr="00612978">
        <w:rPr>
          <w:rFonts w:ascii="Times New Roman" w:hAnsi="Times New Roman"/>
          <w:b/>
          <w:color w:val="000000"/>
          <w:sz w:val="60"/>
        </w:rPr>
        <w:t>GOVERNMENT GAZETTE</w:t>
      </w:r>
    </w:p>
    <w:p w14:paraId="2606F9B0" w14:textId="77777777" w:rsidR="009D586E" w:rsidRPr="00612978" w:rsidRDefault="009D586E" w:rsidP="009D586E">
      <w:pPr>
        <w:spacing w:before="360" w:after="600" w:line="240" w:lineRule="exact"/>
        <w:jc w:val="center"/>
        <w:rPr>
          <w:rFonts w:ascii="Times New Roman" w:hAnsi="Times New Roman"/>
          <w:b/>
          <w:smallCaps/>
          <w:color w:val="000000"/>
          <w:sz w:val="24"/>
          <w:szCs w:val="24"/>
        </w:rPr>
      </w:pPr>
      <w:r w:rsidRPr="00612978">
        <w:rPr>
          <w:rFonts w:ascii="Times New Roman" w:hAnsi="Times New Roman"/>
          <w:b/>
          <w:smallCaps/>
          <w:color w:val="000000"/>
          <w:sz w:val="24"/>
          <w:szCs w:val="24"/>
        </w:rPr>
        <w:t>Published by Authority</w:t>
      </w:r>
    </w:p>
    <w:p w14:paraId="74A58BA2" w14:textId="77777777" w:rsidR="008008DD" w:rsidRPr="00612978" w:rsidRDefault="008008DD" w:rsidP="008008DD">
      <w:pPr>
        <w:pBdr>
          <w:top w:val="single" w:sz="6" w:space="0" w:color="auto"/>
        </w:pBdr>
        <w:spacing w:after="0" w:line="240" w:lineRule="auto"/>
        <w:jc w:val="center"/>
        <w:rPr>
          <w:rFonts w:ascii="Times New Roman" w:hAnsi="Times New Roman"/>
          <w:color w:val="000000"/>
          <w:sz w:val="20"/>
        </w:rPr>
      </w:pPr>
    </w:p>
    <w:p w14:paraId="0DEAB69F" w14:textId="722C481E" w:rsidR="008008DD" w:rsidRPr="00612978" w:rsidRDefault="008008DD" w:rsidP="008008DD">
      <w:pPr>
        <w:spacing w:after="0" w:line="240" w:lineRule="auto"/>
        <w:jc w:val="center"/>
        <w:rPr>
          <w:rFonts w:ascii="Times New Roman" w:hAnsi="Times New Roman"/>
          <w:smallCaps/>
          <w:color w:val="000000"/>
          <w:sz w:val="28"/>
          <w:szCs w:val="26"/>
        </w:rPr>
      </w:pP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Adelaide, </w:t>
      </w:r>
      <w:r w:rsidR="000A5912">
        <w:rPr>
          <w:rFonts w:ascii="Times New Roman" w:hAnsi="Times New Roman"/>
          <w:smallCaps/>
          <w:color w:val="000000"/>
          <w:sz w:val="28"/>
          <w:szCs w:val="26"/>
        </w:rPr>
        <w:t>Friday</w:t>
      </w: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, </w:t>
      </w:r>
      <w:r w:rsidR="000A5912">
        <w:rPr>
          <w:rFonts w:ascii="Times New Roman" w:hAnsi="Times New Roman"/>
          <w:smallCaps/>
          <w:color w:val="000000"/>
          <w:sz w:val="28"/>
          <w:szCs w:val="26"/>
        </w:rPr>
        <w:t>26 August</w:t>
      </w: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 20</w:t>
      </w:r>
      <w:r w:rsidR="00E02241">
        <w:rPr>
          <w:rFonts w:ascii="Times New Roman" w:hAnsi="Times New Roman"/>
          <w:smallCaps/>
          <w:color w:val="000000"/>
          <w:sz w:val="28"/>
          <w:szCs w:val="26"/>
        </w:rPr>
        <w:t>2</w:t>
      </w:r>
      <w:r w:rsidR="00F13DC8">
        <w:rPr>
          <w:rFonts w:ascii="Times New Roman" w:hAnsi="Times New Roman"/>
          <w:smallCaps/>
          <w:color w:val="000000"/>
          <w:sz w:val="28"/>
          <w:szCs w:val="26"/>
        </w:rPr>
        <w:t>2</w:t>
      </w:r>
    </w:p>
    <w:p w14:paraId="006CB37A" w14:textId="77777777" w:rsidR="008008DD" w:rsidRPr="00612978" w:rsidRDefault="008008DD" w:rsidP="008008DD">
      <w:pPr>
        <w:spacing w:after="0" w:line="240" w:lineRule="exact"/>
        <w:jc w:val="center"/>
        <w:rPr>
          <w:rFonts w:ascii="Times New Roman" w:hAnsi="Times New Roman"/>
          <w:color w:val="000000"/>
          <w:sz w:val="20"/>
        </w:rPr>
      </w:pPr>
    </w:p>
    <w:p w14:paraId="652E0E42" w14:textId="77777777" w:rsidR="008008DD" w:rsidRPr="00612978" w:rsidRDefault="008008DD" w:rsidP="008008DD">
      <w:pPr>
        <w:pBdr>
          <w:top w:val="single" w:sz="6" w:space="1" w:color="auto"/>
        </w:pBdr>
        <w:spacing w:after="0" w:line="360" w:lineRule="exact"/>
        <w:jc w:val="center"/>
        <w:rPr>
          <w:rFonts w:ascii="Times New Roman" w:hAnsi="Times New Roman"/>
          <w:color w:val="000000"/>
          <w:sz w:val="20"/>
          <w:szCs w:val="20"/>
        </w:rPr>
      </w:pPr>
    </w:p>
    <w:p w14:paraId="32E5E9FF" w14:textId="77777777" w:rsidR="001B7138" w:rsidRPr="008008DD" w:rsidRDefault="001B7138" w:rsidP="001B7138">
      <w:pPr>
        <w:spacing w:after="0" w:line="360" w:lineRule="exact"/>
        <w:jc w:val="center"/>
        <w:rPr>
          <w:rFonts w:ascii="Times New Roman" w:hAnsi="Times New Roman"/>
          <w:b/>
          <w:smallCaps/>
          <w:sz w:val="20"/>
          <w:szCs w:val="20"/>
        </w:rPr>
      </w:pPr>
      <w:r w:rsidRPr="008008DD">
        <w:rPr>
          <w:rFonts w:ascii="Times New Roman" w:hAnsi="Times New Roman"/>
          <w:b/>
          <w:smallCaps/>
          <w:sz w:val="20"/>
          <w:szCs w:val="20"/>
        </w:rPr>
        <w:t>Contents</w:t>
      </w:r>
    </w:p>
    <w:p w14:paraId="394EAFC8" w14:textId="77777777" w:rsidR="001B7138" w:rsidRPr="00FB48A8" w:rsidRDefault="001B7138" w:rsidP="00FB48A8">
      <w:pPr>
        <w:spacing w:after="0" w:line="320" w:lineRule="exact"/>
        <w:ind w:left="2268" w:right="2414" w:firstLine="142"/>
        <w:rPr>
          <w:rFonts w:ascii="Times New Roman" w:hAnsi="Times New Roman"/>
          <w:smallCaps/>
          <w:sz w:val="17"/>
          <w:szCs w:val="17"/>
        </w:rPr>
      </w:pPr>
    </w:p>
    <w:p w14:paraId="1ABA64D3" w14:textId="77777777" w:rsidR="00FB48A8" w:rsidRPr="00FB48A8" w:rsidRDefault="00FB48A8" w:rsidP="00FB48A8">
      <w:pPr>
        <w:spacing w:after="0" w:line="320" w:lineRule="exact"/>
        <w:ind w:firstLine="142"/>
        <w:rPr>
          <w:rFonts w:ascii="Times New Roman" w:hAnsi="Times New Roman"/>
          <w:b/>
          <w:smallCaps/>
          <w:sz w:val="17"/>
          <w:szCs w:val="17"/>
        </w:rPr>
        <w:sectPr w:rsidR="00FB48A8" w:rsidRPr="00FB48A8" w:rsidSect="004E4BBC">
          <w:headerReference w:type="even" r:id="rId9"/>
          <w:headerReference w:type="default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1256" w:bottom="1134" w:left="1290" w:header="1134" w:footer="1134" w:gutter="0"/>
          <w:cols w:space="708"/>
          <w:titlePg/>
          <w:docGrid w:linePitch="360"/>
        </w:sectPr>
      </w:pPr>
    </w:p>
    <w:p w14:paraId="4A047B57" w14:textId="6BFA1A26" w:rsidR="00AE01A9" w:rsidRDefault="00531F7A">
      <w:pPr>
        <w:pStyle w:val="TOC1"/>
        <w:tabs>
          <w:tab w:val="right" w:leader="dot" w:pos="4548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lang w:eastAsia="en-AU"/>
        </w:rPr>
      </w:pPr>
      <w:r>
        <w:rPr>
          <w:b w:val="0"/>
          <w:smallCaps w:val="0"/>
        </w:rPr>
        <w:fldChar w:fldCharType="begin"/>
      </w:r>
      <w:r>
        <w:rPr>
          <w:b w:val="0"/>
          <w:smallCaps w:val="0"/>
        </w:rPr>
        <w:instrText xml:space="preserve"> TOC \o "1-3" \h \z \u </w:instrText>
      </w:r>
      <w:r>
        <w:rPr>
          <w:b w:val="0"/>
          <w:smallCaps w:val="0"/>
        </w:rPr>
        <w:fldChar w:fldCharType="separate"/>
      </w:r>
      <w:hyperlink w:anchor="_Toc112070109" w:history="1">
        <w:r w:rsidR="00AE01A9" w:rsidRPr="00D82A34">
          <w:rPr>
            <w:rStyle w:val="Hyperlink"/>
            <w:noProof/>
          </w:rPr>
          <w:t>Rules of Court</w:t>
        </w:r>
      </w:hyperlink>
    </w:p>
    <w:p w14:paraId="28FC88B5" w14:textId="13492628" w:rsidR="00AE01A9" w:rsidRDefault="00C34470">
      <w:pPr>
        <w:pStyle w:val="TOC2"/>
        <w:tabs>
          <w:tab w:val="right" w:leader="dot" w:pos="4548"/>
        </w:tabs>
        <w:rPr>
          <w:rFonts w:asciiTheme="minorHAnsi" w:eastAsiaTheme="minorEastAsia" w:hAnsiTheme="minorHAnsi" w:cstheme="minorBidi"/>
          <w:noProof/>
          <w:sz w:val="22"/>
          <w:lang w:eastAsia="en-AU"/>
        </w:rPr>
      </w:pPr>
      <w:hyperlink w:anchor="_Toc112070110" w:history="1">
        <w:r w:rsidR="00937915">
          <w:rPr>
            <w:rStyle w:val="Hyperlink"/>
            <w:noProof/>
          </w:rPr>
          <w:t>Joint Criminal Rules 2022</w:t>
        </w:r>
        <w:r w:rsidR="003764A5">
          <w:rPr>
            <w:rStyle w:val="Hyperlink"/>
            <w:noProof/>
          </w:rPr>
          <w:t>—Part 1</w:t>
        </w:r>
        <w:r w:rsidR="00AE01A9">
          <w:rPr>
            <w:noProof/>
            <w:webHidden/>
          </w:rPr>
          <w:tab/>
        </w:r>
        <w:r w:rsidR="00AE01A9">
          <w:rPr>
            <w:noProof/>
            <w:webHidden/>
          </w:rPr>
          <w:fldChar w:fldCharType="begin"/>
        </w:r>
        <w:r w:rsidR="00AE01A9">
          <w:rPr>
            <w:noProof/>
            <w:webHidden/>
          </w:rPr>
          <w:instrText xml:space="preserve"> PAGEREF _Toc112070110 \h </w:instrText>
        </w:r>
        <w:r w:rsidR="00AE01A9">
          <w:rPr>
            <w:noProof/>
            <w:webHidden/>
          </w:rPr>
        </w:r>
        <w:r w:rsidR="00AE01A9">
          <w:rPr>
            <w:noProof/>
            <w:webHidden/>
          </w:rPr>
          <w:fldChar w:fldCharType="separate"/>
        </w:r>
        <w:r w:rsidR="00DF7413">
          <w:rPr>
            <w:noProof/>
            <w:webHidden/>
          </w:rPr>
          <w:t>2750</w:t>
        </w:r>
        <w:r w:rsidR="00AE01A9">
          <w:rPr>
            <w:noProof/>
            <w:webHidden/>
          </w:rPr>
          <w:fldChar w:fldCharType="end"/>
        </w:r>
      </w:hyperlink>
    </w:p>
    <w:p w14:paraId="2E2ED592" w14:textId="54BA6D8B" w:rsidR="00F337C8" w:rsidRPr="00F337C8" w:rsidRDefault="00531F7A" w:rsidP="00F337C8">
      <w:pPr>
        <w:pStyle w:val="Galley"/>
        <w:tabs>
          <w:tab w:val="clear" w:pos="640"/>
          <w:tab w:val="clear" w:pos="800"/>
          <w:tab w:val="clear" w:pos="960"/>
          <w:tab w:val="clear" w:pos="1120"/>
          <w:tab w:val="clear" w:pos="1280"/>
          <w:tab w:val="clear" w:pos="1440"/>
          <w:tab w:val="clear" w:pos="1600"/>
          <w:tab w:val="clear" w:pos="1760"/>
          <w:tab w:val="clear" w:pos="1920"/>
          <w:tab w:val="right" w:leader="dot" w:pos="4560"/>
        </w:tabs>
        <w:spacing w:after="0"/>
        <w:jc w:val="left"/>
        <w:rPr>
          <w:lang w:eastAsia="en-US"/>
        </w:rPr>
      </w:pPr>
      <w:r>
        <w:rPr>
          <w:b/>
          <w:smallCaps/>
          <w:lang w:eastAsia="en-US"/>
        </w:rPr>
        <w:fldChar w:fldCharType="end"/>
      </w:r>
    </w:p>
    <w:p w14:paraId="55C42000" w14:textId="77777777" w:rsidR="00842BD5" w:rsidRDefault="00842BD5" w:rsidP="00FB48A8">
      <w:pPr>
        <w:spacing w:after="0"/>
        <w:rPr>
          <w:rFonts w:ascii="Times New Roman" w:hAnsi="Times New Roman"/>
          <w:smallCaps/>
          <w:sz w:val="17"/>
          <w:szCs w:val="17"/>
        </w:rPr>
      </w:pPr>
    </w:p>
    <w:p w14:paraId="600C714C" w14:textId="77777777" w:rsidR="00FB48A8" w:rsidRPr="00612978" w:rsidRDefault="00FB48A8" w:rsidP="00FB48A8">
      <w:pPr>
        <w:spacing w:after="0"/>
        <w:rPr>
          <w:rFonts w:ascii="Times New Roman" w:hAnsi="Times New Roman"/>
          <w:smallCaps/>
          <w:sz w:val="17"/>
          <w:szCs w:val="17"/>
        </w:rPr>
        <w:sectPr w:rsidR="00FB48A8" w:rsidRPr="00612978" w:rsidSect="00842BD5">
          <w:headerReference w:type="even" r:id="rId14"/>
          <w:headerReference w:type="default" r:id="rId15"/>
          <w:footerReference w:type="default" r:id="rId16"/>
          <w:footerReference w:type="first" r:id="rId17"/>
          <w:type w:val="continuous"/>
          <w:pgSz w:w="11906" w:h="16838"/>
          <w:pgMar w:top="1134" w:right="3674" w:bottom="1134" w:left="3674" w:header="708" w:footer="708" w:gutter="0"/>
          <w:cols w:space="240"/>
          <w:docGrid w:linePitch="360"/>
        </w:sectPr>
      </w:pPr>
    </w:p>
    <w:p w14:paraId="7DD4DDAE" w14:textId="77777777" w:rsidR="0068145F" w:rsidRDefault="0068145F" w:rsidP="00693DF1">
      <w:pPr>
        <w:pStyle w:val="Heading1"/>
      </w:pPr>
      <w:bookmarkStart w:id="0" w:name="_Toc112070109"/>
      <w:r>
        <w:lastRenderedPageBreak/>
        <w:t>Rules o</w:t>
      </w:r>
      <w:r w:rsidR="00693DF1">
        <w:t>f Court</w:t>
      </w:r>
      <w:bookmarkEnd w:id="0"/>
    </w:p>
    <w:p w14:paraId="474C3A9D" w14:textId="0A8FB867" w:rsidR="004A2FEE" w:rsidRDefault="004A2FEE" w:rsidP="00AE01A9">
      <w:pPr>
        <w:pStyle w:val="Heading2"/>
      </w:pPr>
      <w:bookmarkStart w:id="1" w:name="_Toc112070110"/>
      <w:r w:rsidRPr="00AE734C">
        <w:t>Supreme Court Act 1935</w:t>
      </w:r>
      <w:bookmarkEnd w:id="1"/>
    </w:p>
    <w:p w14:paraId="52716F21" w14:textId="46A1F3A0" w:rsidR="004A2FEE" w:rsidRDefault="004A2FEE" w:rsidP="00AE01A9">
      <w:pPr>
        <w:pStyle w:val="Heading2"/>
      </w:pPr>
      <w:bookmarkStart w:id="2" w:name="_Toc112070111"/>
      <w:r w:rsidRPr="00AE734C">
        <w:t>District Court Act 1991</w:t>
      </w:r>
      <w:bookmarkEnd w:id="2"/>
    </w:p>
    <w:p w14:paraId="64C11383" w14:textId="77777777" w:rsidR="004A2FEE" w:rsidRPr="00E01379" w:rsidRDefault="004A2FEE" w:rsidP="00AE01A9">
      <w:pPr>
        <w:pStyle w:val="Heading2"/>
      </w:pPr>
      <w:bookmarkStart w:id="3" w:name="_Toc112070112"/>
      <w:r w:rsidRPr="00E01379">
        <w:t>Magistrates Court Act 1991</w:t>
      </w:r>
      <w:bookmarkEnd w:id="3"/>
    </w:p>
    <w:p w14:paraId="5E167037" w14:textId="77777777" w:rsidR="004A2FEE" w:rsidRPr="00AE734C" w:rsidRDefault="004A2FEE" w:rsidP="004A2FEE">
      <w:pPr>
        <w:pStyle w:val="GG-Title2"/>
      </w:pPr>
      <w:r w:rsidRPr="00AE734C">
        <w:t>South Australia</w:t>
      </w:r>
    </w:p>
    <w:p w14:paraId="1DDBCFD7" w14:textId="77777777" w:rsidR="004A2FEE" w:rsidRPr="00E01379" w:rsidRDefault="004A2FEE" w:rsidP="004A2FEE">
      <w:pPr>
        <w:pStyle w:val="GG-Title3"/>
      </w:pPr>
      <w:r w:rsidRPr="00E01379">
        <w:t>Joint Criminal Rules 2022</w:t>
      </w:r>
    </w:p>
    <w:p w14:paraId="2EEBB53D" w14:textId="610B4BCC" w:rsidR="00852F52" w:rsidRPr="0080313C" w:rsidRDefault="00852F52" w:rsidP="0080313C">
      <w:pPr>
        <w:pStyle w:val="GG-body"/>
      </w:pPr>
      <w:r w:rsidRPr="0080313C">
        <w:t xml:space="preserve">In accordance with the </w:t>
      </w:r>
      <w:r w:rsidRPr="005F2972">
        <w:rPr>
          <w:i/>
          <w:iCs/>
        </w:rPr>
        <w:t>Supreme Court Act 1935</w:t>
      </w:r>
      <w:r w:rsidRPr="0080313C">
        <w:t xml:space="preserve">, the </w:t>
      </w:r>
      <w:r w:rsidRPr="005F2972">
        <w:rPr>
          <w:i/>
          <w:iCs/>
        </w:rPr>
        <w:t>District Court Act 1991</w:t>
      </w:r>
      <w:r w:rsidRPr="0080313C">
        <w:t xml:space="preserve"> and the</w:t>
      </w:r>
      <w:r w:rsidR="0080313C">
        <w:t xml:space="preserve"> </w:t>
      </w:r>
      <w:r w:rsidRPr="005F2972">
        <w:rPr>
          <w:i/>
          <w:iCs/>
        </w:rPr>
        <w:t>Magistrates Court Act 1991</w:t>
      </w:r>
      <w:r w:rsidRPr="0080313C">
        <w:t xml:space="preserve">, and all other enabling powers, the </w:t>
      </w:r>
      <w:r w:rsidRPr="005F2972">
        <w:rPr>
          <w:i/>
          <w:iCs/>
        </w:rPr>
        <w:t>Joint Criminal Rules 2022</w:t>
      </w:r>
      <w:r w:rsidRPr="0080313C">
        <w:t xml:space="preserve"> set</w:t>
      </w:r>
      <w:r w:rsidR="0080313C">
        <w:t xml:space="preserve"> </w:t>
      </w:r>
      <w:r w:rsidRPr="0080313C">
        <w:t>out in the Schedule below have been made</w:t>
      </w:r>
      <w:r w:rsidR="0080313C">
        <w:t xml:space="preserve"> –</w:t>
      </w:r>
    </w:p>
    <w:p w14:paraId="2394B4D0" w14:textId="3977F9F7" w:rsidR="00852F52" w:rsidRPr="0080313C" w:rsidRDefault="00852F52" w:rsidP="0080313C">
      <w:pPr>
        <w:pStyle w:val="GG-body"/>
        <w:ind w:left="284" w:hanging="142"/>
      </w:pPr>
      <w:r w:rsidRPr="0080313C">
        <w:t>•</w:t>
      </w:r>
      <w:r w:rsidR="0080313C">
        <w:tab/>
      </w:r>
      <w:r w:rsidRPr="0080313C">
        <w:t>as rules of the Supreme Court by 3 or more Judges of the Supreme Court; and</w:t>
      </w:r>
    </w:p>
    <w:p w14:paraId="023942BF" w14:textId="6DCA67C2" w:rsidR="00852F52" w:rsidRPr="0080313C" w:rsidRDefault="00852F52" w:rsidP="0080313C">
      <w:pPr>
        <w:pStyle w:val="GG-body"/>
        <w:ind w:left="284" w:hanging="142"/>
      </w:pPr>
      <w:r w:rsidRPr="0080313C">
        <w:t>•</w:t>
      </w:r>
      <w:r w:rsidR="0080313C">
        <w:tab/>
      </w:r>
      <w:r w:rsidRPr="0080313C">
        <w:t>as rules of the District Court by the Chief Judge and 2 or more other Judges of that</w:t>
      </w:r>
      <w:r w:rsidR="0080313C">
        <w:t xml:space="preserve"> </w:t>
      </w:r>
      <w:r w:rsidRPr="0080313C">
        <w:t>Court; and</w:t>
      </w:r>
    </w:p>
    <w:p w14:paraId="602AD384" w14:textId="32F1AF4E" w:rsidR="00852F52" w:rsidRPr="0080313C" w:rsidRDefault="00852F52" w:rsidP="0080313C">
      <w:pPr>
        <w:pStyle w:val="GG-body"/>
        <w:ind w:left="284" w:hanging="142"/>
      </w:pPr>
      <w:r w:rsidRPr="0080313C">
        <w:t>•</w:t>
      </w:r>
      <w:r w:rsidR="0080313C">
        <w:tab/>
      </w:r>
      <w:r w:rsidRPr="0080313C">
        <w:t>as rules of the Magistrates Court by the Chief Magistrate and 2 or more other</w:t>
      </w:r>
      <w:r w:rsidR="0080313C">
        <w:t xml:space="preserve"> </w:t>
      </w:r>
      <w:r w:rsidRPr="0080313C">
        <w:t>Magistrates; and</w:t>
      </w:r>
    </w:p>
    <w:p w14:paraId="5BF61289" w14:textId="17692DC5" w:rsidR="00852F52" w:rsidRPr="0080313C" w:rsidRDefault="00852F52" w:rsidP="0080313C">
      <w:pPr>
        <w:pStyle w:val="GG-body"/>
        <w:ind w:left="284" w:hanging="142"/>
      </w:pPr>
      <w:r w:rsidRPr="0080313C">
        <w:t>•</w:t>
      </w:r>
      <w:r w:rsidR="0080313C">
        <w:tab/>
      </w:r>
      <w:r w:rsidRPr="0080313C">
        <w:t>as rules of the Environment, Resources and Development Court by the Senior Judge</w:t>
      </w:r>
      <w:r w:rsidR="0080313C">
        <w:t xml:space="preserve"> </w:t>
      </w:r>
      <w:r w:rsidRPr="0080313C">
        <w:t>and 1 other Judge; and</w:t>
      </w:r>
    </w:p>
    <w:p w14:paraId="39E8FD2B" w14:textId="5C5D16FD" w:rsidR="00852F52" w:rsidRPr="0080313C" w:rsidRDefault="00852F52" w:rsidP="0080313C">
      <w:pPr>
        <w:pStyle w:val="GG-body"/>
        <w:ind w:left="284" w:hanging="142"/>
      </w:pPr>
      <w:r w:rsidRPr="0080313C">
        <w:t>•</w:t>
      </w:r>
      <w:r w:rsidR="0080313C">
        <w:tab/>
      </w:r>
      <w:r w:rsidRPr="0080313C">
        <w:t>as rules of the Youth Court by the Judge and the magistrates who are members of the</w:t>
      </w:r>
      <w:r w:rsidR="0080313C">
        <w:t xml:space="preserve"> </w:t>
      </w:r>
      <w:r w:rsidRPr="0080313C">
        <w:t>principal judiciary of the of that Court,</w:t>
      </w:r>
    </w:p>
    <w:p w14:paraId="3A453D4D" w14:textId="77777777" w:rsidR="00852F52" w:rsidRPr="0080313C" w:rsidRDefault="00852F52" w:rsidP="0080313C">
      <w:pPr>
        <w:pStyle w:val="GG-body"/>
      </w:pPr>
      <w:r w:rsidRPr="0080313C">
        <w:t>and such rules will apply to and in relation to the Court in accordance with their terms.</w:t>
      </w:r>
    </w:p>
    <w:p w14:paraId="5E0EC049" w14:textId="19567E26" w:rsidR="00F337C8" w:rsidRPr="0080313C" w:rsidRDefault="00852F52" w:rsidP="0080313C">
      <w:pPr>
        <w:pStyle w:val="GG-SDated"/>
      </w:pPr>
      <w:r w:rsidRPr="0080313C">
        <w:t>Dated this 16</w:t>
      </w:r>
      <w:r w:rsidRPr="0080313C">
        <w:rPr>
          <w:vertAlign w:val="superscript"/>
        </w:rPr>
        <w:t>th</w:t>
      </w:r>
      <w:r w:rsidR="0080313C">
        <w:t xml:space="preserve"> </w:t>
      </w:r>
      <w:r w:rsidRPr="0080313C">
        <w:t>day of August 2022.</w:t>
      </w:r>
    </w:p>
    <w:p w14:paraId="76F38E1A" w14:textId="51A3F223" w:rsidR="00F337C8" w:rsidRDefault="00852F52" w:rsidP="0080313C">
      <w:pPr>
        <w:pStyle w:val="GG-SName"/>
        <w:rPr>
          <w:lang w:val="en-US"/>
        </w:rPr>
      </w:pPr>
      <w:r w:rsidRPr="00852F52">
        <w:rPr>
          <w:lang w:val="en-US"/>
        </w:rPr>
        <w:t xml:space="preserve">Chief Justice </w:t>
      </w:r>
      <w:proofErr w:type="spellStart"/>
      <w:r w:rsidRPr="00852F52">
        <w:rPr>
          <w:lang w:val="en-US"/>
        </w:rPr>
        <w:t>Kourakis</w:t>
      </w:r>
      <w:proofErr w:type="spellEnd"/>
    </w:p>
    <w:p w14:paraId="198D0B19" w14:textId="617416F4" w:rsidR="00852F52" w:rsidRDefault="00E012AB" w:rsidP="0080313C">
      <w:pPr>
        <w:pStyle w:val="GG-SName"/>
        <w:rPr>
          <w:lang w:val="en-US"/>
        </w:rPr>
      </w:pPr>
      <w:r w:rsidRPr="00E012AB">
        <w:rPr>
          <w:lang w:val="en-US"/>
        </w:rPr>
        <w:t xml:space="preserve">Chief </w:t>
      </w:r>
      <w:r>
        <w:rPr>
          <w:lang w:val="en-US"/>
        </w:rPr>
        <w:t>Judge Evans</w:t>
      </w:r>
    </w:p>
    <w:p w14:paraId="3DA17405" w14:textId="062585CF" w:rsidR="00E012AB" w:rsidRDefault="00E012AB" w:rsidP="0080313C">
      <w:pPr>
        <w:pStyle w:val="GG-SName"/>
        <w:rPr>
          <w:lang w:val="en-US"/>
        </w:rPr>
      </w:pPr>
      <w:r w:rsidRPr="00E012AB">
        <w:rPr>
          <w:lang w:val="en-US"/>
        </w:rPr>
        <w:t xml:space="preserve">Chief Magistrate </w:t>
      </w:r>
      <w:proofErr w:type="spellStart"/>
      <w:r w:rsidRPr="00E012AB">
        <w:rPr>
          <w:lang w:val="en-US"/>
        </w:rPr>
        <w:t>Hribal</w:t>
      </w:r>
      <w:proofErr w:type="spellEnd"/>
    </w:p>
    <w:p w14:paraId="688B1BA8" w14:textId="16FF7840" w:rsidR="00E012AB" w:rsidRDefault="00E012AB" w:rsidP="0080313C">
      <w:pPr>
        <w:pStyle w:val="GG-SName"/>
        <w:rPr>
          <w:lang w:val="en-US"/>
        </w:rPr>
      </w:pPr>
      <w:r w:rsidRPr="00E012AB">
        <w:rPr>
          <w:lang w:val="en-US"/>
        </w:rPr>
        <w:t>Senior Judge Evans</w:t>
      </w:r>
    </w:p>
    <w:p w14:paraId="61B4EB44" w14:textId="26323912" w:rsidR="00E012AB" w:rsidRDefault="00E012AB" w:rsidP="0080313C">
      <w:pPr>
        <w:pStyle w:val="GG-SName"/>
        <w:rPr>
          <w:lang w:val="en-US"/>
        </w:rPr>
      </w:pPr>
      <w:r w:rsidRPr="00E012AB">
        <w:rPr>
          <w:lang w:val="en-US"/>
        </w:rPr>
        <w:t>Judge Eldridge</w:t>
      </w:r>
    </w:p>
    <w:p w14:paraId="6FC42308" w14:textId="5280CC49" w:rsidR="0080313C" w:rsidRDefault="0080313C" w:rsidP="0080313C">
      <w:pPr>
        <w:pStyle w:val="GG-body"/>
        <w:pBdr>
          <w:top w:val="single" w:sz="4" w:space="1" w:color="auto"/>
        </w:pBdr>
        <w:spacing w:before="100" w:line="14" w:lineRule="exact"/>
        <w:ind w:left="1080" w:right="1080"/>
        <w:jc w:val="center"/>
        <w:rPr>
          <w:lang w:val="en-US"/>
        </w:rPr>
      </w:pPr>
    </w:p>
    <w:p w14:paraId="3229F964" w14:textId="77777777" w:rsidR="0080313C" w:rsidRDefault="0080313C" w:rsidP="0080313C">
      <w:pPr>
        <w:pStyle w:val="GG-body"/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</w:tabs>
        <w:rPr>
          <w:lang w:val="en-US"/>
        </w:rPr>
      </w:pPr>
    </w:p>
    <w:p w14:paraId="789F76A0" w14:textId="77777777" w:rsidR="00D0446B" w:rsidRDefault="00301E5B" w:rsidP="00F337C8">
      <w:pPr>
        <w:pStyle w:val="GG-body"/>
      </w:pPr>
      <w:r>
        <w:br w:type="page"/>
      </w:r>
    </w:p>
    <w:p w14:paraId="5CAD1153" w14:textId="77777777" w:rsidR="008A6588" w:rsidRDefault="008A6588" w:rsidP="00F337C8">
      <w:pPr>
        <w:pStyle w:val="GG-body"/>
      </w:pPr>
    </w:p>
    <w:p w14:paraId="6FA45D8B" w14:textId="473960E3" w:rsidR="008A6588" w:rsidRDefault="008A6588" w:rsidP="00F337C8">
      <w:pPr>
        <w:pStyle w:val="GG-body"/>
      </w:pPr>
    </w:p>
    <w:p w14:paraId="7F46C50B" w14:textId="59023C5E" w:rsidR="008A6588" w:rsidRDefault="008A6588" w:rsidP="00F337C8">
      <w:pPr>
        <w:pStyle w:val="GG-body"/>
      </w:pPr>
    </w:p>
    <w:p w14:paraId="45D2C847" w14:textId="425A155F" w:rsidR="008A6588" w:rsidRDefault="008A6588" w:rsidP="00F337C8">
      <w:pPr>
        <w:pStyle w:val="GG-body"/>
      </w:pPr>
    </w:p>
    <w:p w14:paraId="14F2C597" w14:textId="77777777" w:rsidR="008A6588" w:rsidRDefault="008A6588" w:rsidP="00F337C8">
      <w:pPr>
        <w:pStyle w:val="GG-body"/>
      </w:pPr>
    </w:p>
    <w:p w14:paraId="5C415492" w14:textId="77777777" w:rsidR="008A6588" w:rsidRDefault="008A6588" w:rsidP="00F337C8">
      <w:pPr>
        <w:pStyle w:val="GG-body"/>
      </w:pPr>
    </w:p>
    <w:p w14:paraId="76FE9527" w14:textId="77777777" w:rsidR="008A6588" w:rsidRDefault="008A6588" w:rsidP="00F337C8">
      <w:pPr>
        <w:pStyle w:val="GG-body"/>
      </w:pPr>
    </w:p>
    <w:p w14:paraId="4AF2D728" w14:textId="77777777" w:rsidR="008A6588" w:rsidRDefault="008A6588" w:rsidP="00F337C8">
      <w:pPr>
        <w:pStyle w:val="GG-body"/>
      </w:pPr>
    </w:p>
    <w:p w14:paraId="47667550" w14:textId="77777777" w:rsidR="008A6588" w:rsidRDefault="008A6588" w:rsidP="00F337C8">
      <w:pPr>
        <w:pStyle w:val="GG-body"/>
      </w:pPr>
    </w:p>
    <w:p w14:paraId="2258E441" w14:textId="591E482B" w:rsidR="008A6588" w:rsidRDefault="008A6588" w:rsidP="00F337C8">
      <w:pPr>
        <w:pStyle w:val="GG-body"/>
      </w:pPr>
    </w:p>
    <w:p w14:paraId="79C37DA6" w14:textId="5BB835F3" w:rsidR="00E860F3" w:rsidRDefault="00E860F3" w:rsidP="00F337C8">
      <w:pPr>
        <w:pStyle w:val="GG-body"/>
      </w:pPr>
    </w:p>
    <w:p w14:paraId="4077BCAB" w14:textId="4C8DB181" w:rsidR="00E860F3" w:rsidRDefault="00E860F3" w:rsidP="00F337C8">
      <w:pPr>
        <w:pStyle w:val="GG-body"/>
      </w:pPr>
    </w:p>
    <w:p w14:paraId="72DF8358" w14:textId="03BEACE0" w:rsidR="00E860F3" w:rsidRDefault="00E860F3" w:rsidP="00F337C8">
      <w:pPr>
        <w:pStyle w:val="GG-body"/>
      </w:pPr>
    </w:p>
    <w:p w14:paraId="44FAC20D" w14:textId="62F33ACC" w:rsidR="00E860F3" w:rsidRDefault="00E860F3" w:rsidP="00F337C8">
      <w:pPr>
        <w:pStyle w:val="GG-body"/>
      </w:pPr>
    </w:p>
    <w:p w14:paraId="2823884A" w14:textId="76305319" w:rsidR="00E860F3" w:rsidRDefault="00E860F3" w:rsidP="00F337C8">
      <w:pPr>
        <w:pStyle w:val="GG-body"/>
      </w:pPr>
    </w:p>
    <w:p w14:paraId="1EC03821" w14:textId="66DA65A9" w:rsidR="0043031E" w:rsidRDefault="0043031E" w:rsidP="00F337C8">
      <w:pPr>
        <w:pStyle w:val="GG-body"/>
      </w:pPr>
    </w:p>
    <w:p w14:paraId="2EAC68E4" w14:textId="637AE6A0" w:rsidR="0043031E" w:rsidRDefault="00E860F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 wp14:anchorId="3A1ED2C2" wp14:editId="6B709ED9">
            <wp:simplePos x="0" y="0"/>
            <wp:positionH relativeFrom="margin">
              <wp:posOffset>0</wp:posOffset>
            </wp:positionH>
            <wp:positionV relativeFrom="margin">
              <wp:posOffset>2513676</wp:posOffset>
            </wp:positionV>
            <wp:extent cx="5940425" cy="6214110"/>
            <wp:effectExtent l="0" t="0" r="3175" b="0"/>
            <wp:wrapSquare wrapText="bothSides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1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031E">
        <w:br w:type="page"/>
      </w:r>
    </w:p>
    <w:p w14:paraId="30F35CE4" w14:textId="1E0B2505" w:rsidR="00BA60EB" w:rsidRDefault="00BA60E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56704" behindDoc="0" locked="0" layoutInCell="1" allowOverlap="1" wp14:anchorId="4BEDBB4F" wp14:editId="5A8AD12F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661025" cy="8899525"/>
            <wp:effectExtent l="0" t="0" r="0" b="0"/>
            <wp:wrapTopAndBottom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E1555CC" w14:textId="305FBFD1" w:rsidR="00F02161" w:rsidRDefault="00F0216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1" wp14:anchorId="5EABCABF" wp14:editId="1A87D6B6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570220" cy="8899525"/>
            <wp:effectExtent l="0" t="0" r="0" b="0"/>
            <wp:wrapSquare wrapText="bothSides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DECE1F1" w14:textId="0920243B" w:rsidR="009C577D" w:rsidRDefault="00EE131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58752" behindDoc="0" locked="0" layoutInCell="1" allowOverlap="1" wp14:anchorId="74CC48DF" wp14:editId="6844C7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0220" cy="8899525"/>
            <wp:effectExtent l="0" t="0" r="0" b="0"/>
            <wp:wrapTopAndBottom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53A5EDF" w14:textId="79D541E3" w:rsidR="009C577D" w:rsidRDefault="00EE131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250F5DF7" wp14:editId="31A2989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0220" cy="8899525"/>
            <wp:effectExtent l="0" t="0" r="0" b="0"/>
            <wp:wrapTopAndBottom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4877BC2" w14:textId="618F09D2" w:rsidR="009C577D" w:rsidRDefault="00EE131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0800" behindDoc="0" locked="0" layoutInCell="1" allowOverlap="1" wp14:anchorId="762258DA" wp14:editId="45C5322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0220" cy="8899525"/>
            <wp:effectExtent l="0" t="0" r="0" b="0"/>
            <wp:wrapTopAndBottom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9767C06" w14:textId="0F0BB982" w:rsidR="009C577D" w:rsidRDefault="00EE131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1824" behindDoc="0" locked="0" layoutInCell="1" allowOverlap="1" wp14:anchorId="71D5C9EA" wp14:editId="3921AC5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1175" cy="8899525"/>
            <wp:effectExtent l="0" t="0" r="9525" b="0"/>
            <wp:wrapTopAndBottom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45396AC" w14:textId="0BBB24E0" w:rsidR="009C577D" w:rsidRDefault="00EE131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2848" behindDoc="0" locked="0" layoutInCell="1" allowOverlap="1" wp14:anchorId="5CF80206" wp14:editId="5BDDDC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12130" cy="8899525"/>
            <wp:effectExtent l="0" t="0" r="7620" b="0"/>
            <wp:wrapTopAndBottom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709E14D" w14:textId="7F8C7164" w:rsidR="009C577D" w:rsidRDefault="00EE131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1" wp14:anchorId="20B41407" wp14:editId="6966B1F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1175" cy="8899525"/>
            <wp:effectExtent l="0" t="0" r="9525" b="0"/>
            <wp:wrapTopAndBottom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375F347" w14:textId="0FC70B83" w:rsidR="009C577D" w:rsidRDefault="00EE131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4896" behindDoc="0" locked="0" layoutInCell="1" allowOverlap="1" wp14:anchorId="1C05CA6A" wp14:editId="23C6D6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1175" cy="8899525"/>
            <wp:effectExtent l="0" t="0" r="9525" b="0"/>
            <wp:wrapTopAndBottom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69D7F47" w14:textId="451229DF" w:rsidR="009C577D" w:rsidRDefault="00EE131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5920" behindDoc="0" locked="0" layoutInCell="1" allowOverlap="1" wp14:anchorId="3734BD05" wp14:editId="1E26ABA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0220" cy="8899525"/>
            <wp:effectExtent l="0" t="0" r="0" b="0"/>
            <wp:wrapTopAndBottom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626355D" w14:textId="7CAB3374" w:rsidR="009C577D" w:rsidRDefault="00EE131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6944" behindDoc="0" locked="0" layoutInCell="1" allowOverlap="1" wp14:anchorId="687572E3" wp14:editId="4C93E25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1175" cy="8899525"/>
            <wp:effectExtent l="0" t="0" r="9525" b="0"/>
            <wp:wrapTopAndBottom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183118C" w14:textId="273D5313" w:rsidR="009C577D" w:rsidRDefault="00EE131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7968" behindDoc="0" locked="0" layoutInCell="1" allowOverlap="1" wp14:anchorId="06992B1A" wp14:editId="605FC2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1175" cy="8899525"/>
            <wp:effectExtent l="0" t="0" r="9525" b="0"/>
            <wp:wrapTopAndBottom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EFA3AB7" w14:textId="2AA00AB3" w:rsidR="009C577D" w:rsidRDefault="00EE131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8992" behindDoc="0" locked="0" layoutInCell="1" allowOverlap="1" wp14:anchorId="6E11B4A4" wp14:editId="54AA3C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12130" cy="8899525"/>
            <wp:effectExtent l="0" t="0" r="7620" b="0"/>
            <wp:wrapTopAndBottom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97C070B" w14:textId="0EA16528" w:rsidR="009C577D" w:rsidRDefault="009C577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EE131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0016" behindDoc="0" locked="0" layoutInCell="1" allowOverlap="1" wp14:anchorId="1BCA1DA5" wp14:editId="21DEEA4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1175" cy="8899525"/>
            <wp:effectExtent l="0" t="0" r="9525" b="0"/>
            <wp:wrapTopAndBottom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BFD87C" w14:textId="584BE250" w:rsidR="009C577D" w:rsidRDefault="00EE131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1040" behindDoc="0" locked="0" layoutInCell="1" allowOverlap="1" wp14:anchorId="6C0F8525" wp14:editId="7FCDF3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0220" cy="8899525"/>
            <wp:effectExtent l="0" t="0" r="0" b="0"/>
            <wp:wrapTopAndBottom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5CD123B" w14:textId="652A8688" w:rsidR="009C577D" w:rsidRDefault="00EE131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2064" behindDoc="0" locked="0" layoutInCell="1" allowOverlap="1" wp14:anchorId="16A7A755" wp14:editId="1AFB4D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1175" cy="8899525"/>
            <wp:effectExtent l="0" t="0" r="9525" b="0"/>
            <wp:wrapTopAndBottom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08DEFF0" w14:textId="770A94B1" w:rsidR="009C577D" w:rsidRDefault="00EE131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3088" behindDoc="0" locked="0" layoutInCell="1" allowOverlap="1" wp14:anchorId="4A9CFD00" wp14:editId="35E29FE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CDFEC5B" w14:textId="19202B3F" w:rsidR="009C577D" w:rsidRDefault="00EE131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4112" behindDoc="0" locked="0" layoutInCell="1" allowOverlap="1" wp14:anchorId="12C392E1" wp14:editId="521E5DD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42E56A0" w14:textId="7BA195F6" w:rsidR="009C577D" w:rsidRDefault="00BA1F1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5136" behindDoc="0" locked="0" layoutInCell="1" allowOverlap="1" wp14:anchorId="68FA395B" wp14:editId="72035F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20CB8B9" w14:textId="26817F4B" w:rsidR="009C577D" w:rsidRDefault="00BA1F1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6160" behindDoc="0" locked="0" layoutInCell="1" allowOverlap="1" wp14:anchorId="1DCA5C11" wp14:editId="067BE2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14DF843" w14:textId="65E5A794" w:rsidR="009C577D" w:rsidRDefault="00BA1F1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7184" behindDoc="0" locked="0" layoutInCell="1" allowOverlap="1" wp14:anchorId="2621AE66" wp14:editId="59AA15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7A035F7" w14:textId="570002E4" w:rsidR="009C577D" w:rsidRDefault="00BA1F1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8208" behindDoc="0" locked="0" layoutInCell="1" allowOverlap="1" wp14:anchorId="5D4D29CE" wp14:editId="6CFF795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5DB2BF8" w14:textId="63771004" w:rsidR="009C577D" w:rsidRDefault="0071009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680256" behindDoc="0" locked="0" layoutInCell="1" allowOverlap="1" wp14:anchorId="678EBD25" wp14:editId="1FE001E9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657215" cy="8899525"/>
            <wp:effectExtent l="0" t="0" r="635" b="0"/>
            <wp:wrapSquare wrapText="bothSides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ED94A9B" w14:textId="50F66CE2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1280" behindDoc="0" locked="0" layoutInCell="1" allowOverlap="1" wp14:anchorId="53AB8156" wp14:editId="6FB61DB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164E7CB" w14:textId="26BBCB08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2304" behindDoc="0" locked="0" layoutInCell="1" allowOverlap="1" wp14:anchorId="72270DD0" wp14:editId="389FAA3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C1074DA" w14:textId="41EB1B44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3328" behindDoc="0" locked="0" layoutInCell="1" allowOverlap="1" wp14:anchorId="76016085" wp14:editId="6050B4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629B859" w14:textId="24FAEB8F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4352" behindDoc="0" locked="0" layoutInCell="1" allowOverlap="1" wp14:anchorId="0207450D" wp14:editId="133118E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2253398" w14:textId="15797A23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5376" behindDoc="0" locked="0" layoutInCell="1" allowOverlap="1" wp14:anchorId="61FCF6DA" wp14:editId="5D94787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735116B" w14:textId="4D3FB96B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6400" behindDoc="0" locked="0" layoutInCell="1" allowOverlap="1" wp14:anchorId="24A4728D" wp14:editId="23DEF37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377EA25" w14:textId="712CBC35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7424" behindDoc="0" locked="0" layoutInCell="1" allowOverlap="1" wp14:anchorId="0D655FEE" wp14:editId="3B2F85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F854B2C" w14:textId="1E1A70BA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8448" behindDoc="0" locked="0" layoutInCell="1" allowOverlap="1" wp14:anchorId="34D73BE0" wp14:editId="29266A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C4C56E6" w14:textId="33620FC5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9472" behindDoc="0" locked="0" layoutInCell="1" allowOverlap="1" wp14:anchorId="501A7E56" wp14:editId="41CD918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0975228" w14:textId="48F51215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0496" behindDoc="0" locked="0" layoutInCell="1" allowOverlap="1" wp14:anchorId="31DC069E" wp14:editId="06545E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5C51192" w14:textId="4A772D5B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1520" behindDoc="0" locked="0" layoutInCell="1" allowOverlap="1" wp14:anchorId="512A50CE" wp14:editId="6DB8586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0BE2AC8" w14:textId="7FB2661D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2544" behindDoc="0" locked="0" layoutInCell="1" allowOverlap="1" wp14:anchorId="6547D509" wp14:editId="5423BC6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87557EB" w14:textId="03B0F8FD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3568" behindDoc="0" locked="0" layoutInCell="1" allowOverlap="1" wp14:anchorId="4B06AD2A" wp14:editId="79FFD8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9A4855D" w14:textId="09E39083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4592" behindDoc="0" locked="0" layoutInCell="1" allowOverlap="1" wp14:anchorId="3AD9A1D1" wp14:editId="6711E3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EF1165E" w14:textId="75EFEB58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5616" behindDoc="0" locked="0" layoutInCell="1" allowOverlap="1" wp14:anchorId="4C9DF6D0" wp14:editId="34496E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8483A45" w14:textId="6D6A5E43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6640" behindDoc="0" locked="0" layoutInCell="1" allowOverlap="1" wp14:anchorId="5A4AE7B8" wp14:editId="0019EA8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47BDCF2" w14:textId="3833A451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7664" behindDoc="0" locked="0" layoutInCell="1" allowOverlap="1" wp14:anchorId="04046AAF" wp14:editId="7D45F88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2961071" w14:textId="71325B16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8688" behindDoc="0" locked="0" layoutInCell="1" allowOverlap="1" wp14:anchorId="5907A0D7" wp14:editId="005B5C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244D525" w14:textId="22927DD6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9712" behindDoc="0" locked="0" layoutInCell="1" allowOverlap="1" wp14:anchorId="402A8F33" wp14:editId="4BE781F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315C70B" w14:textId="4CE2D598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0736" behindDoc="0" locked="0" layoutInCell="1" allowOverlap="1" wp14:anchorId="3A9690E8" wp14:editId="0B72BF4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A16A18D" w14:textId="0C40EF85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1760" behindDoc="0" locked="0" layoutInCell="1" allowOverlap="1" wp14:anchorId="78C73024" wp14:editId="4C1FB1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0F1B37E" w14:textId="1A1E3378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2784" behindDoc="0" locked="0" layoutInCell="1" allowOverlap="1" wp14:anchorId="2BD6C276" wp14:editId="76DCC4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92E5DA0" w14:textId="30582D62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3808" behindDoc="0" locked="0" layoutInCell="1" allowOverlap="1" wp14:anchorId="2BA52632" wp14:editId="0E634CE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4B4C1B9" w14:textId="64D3EF97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4832" behindDoc="0" locked="0" layoutInCell="1" allowOverlap="1" wp14:anchorId="122D89A7" wp14:editId="128959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A61061B" w14:textId="67C42660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5856" behindDoc="0" locked="0" layoutInCell="1" allowOverlap="1" wp14:anchorId="5AD3F498" wp14:editId="3A408C6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EF4B1C0" w14:textId="1A264366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6880" behindDoc="0" locked="0" layoutInCell="1" allowOverlap="1" wp14:anchorId="32CF1949" wp14:editId="5956D1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B7FC4D4" w14:textId="031552E9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7904" behindDoc="0" locked="0" layoutInCell="1" allowOverlap="1" wp14:anchorId="7D07CF77" wp14:editId="72BAF6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07751C1" w14:textId="7046C6CB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8928" behindDoc="0" locked="0" layoutInCell="1" allowOverlap="1" wp14:anchorId="311C6C65" wp14:editId="0997BD8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4675ABB" w14:textId="0579EFC3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9952" behindDoc="0" locked="0" layoutInCell="1" allowOverlap="1" wp14:anchorId="79B81B48" wp14:editId="1D4D84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C7F921E" w14:textId="48C2E502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0976" behindDoc="0" locked="0" layoutInCell="1" allowOverlap="1" wp14:anchorId="27B32979" wp14:editId="41D0F6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2BB8456" w14:textId="103704E0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2000" behindDoc="0" locked="0" layoutInCell="1" allowOverlap="1" wp14:anchorId="74C5A57C" wp14:editId="08892F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970A9EC" w14:textId="2742F587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3024" behindDoc="0" locked="0" layoutInCell="1" allowOverlap="1" wp14:anchorId="5B1327DB" wp14:editId="11E56FD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BBDC21D" w14:textId="7CB66162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4048" behindDoc="0" locked="0" layoutInCell="1" allowOverlap="1" wp14:anchorId="18EC8112" wp14:editId="29FFF4D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FF742D6" w14:textId="1499C997" w:rsidR="009C577D" w:rsidRDefault="00997C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5072" behindDoc="0" locked="0" layoutInCell="1" allowOverlap="1" wp14:anchorId="22BB0395" wp14:editId="5B612B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EC4EB25" w14:textId="169E9905" w:rsidR="009C577D" w:rsidRDefault="00ED02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6096" behindDoc="0" locked="0" layoutInCell="1" allowOverlap="1" wp14:anchorId="29FDACCA" wp14:editId="39BDAC7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BBA4600" w14:textId="6286F48E" w:rsidR="009C577D" w:rsidRDefault="00ED02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7120" behindDoc="0" locked="0" layoutInCell="1" allowOverlap="1" wp14:anchorId="35F4DE41" wp14:editId="3C8D94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AFA206C" w14:textId="3C1D7CF3" w:rsidR="009C577D" w:rsidRDefault="00ED02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8144" behindDoc="0" locked="0" layoutInCell="1" allowOverlap="1" wp14:anchorId="3C996A0C" wp14:editId="1E99864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43B688C" w14:textId="0B4D8BCD" w:rsidR="009C577D" w:rsidRDefault="00ED02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9168" behindDoc="0" locked="0" layoutInCell="1" allowOverlap="1" wp14:anchorId="1995D7C4" wp14:editId="02C0250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77AD578" w14:textId="0C49C036" w:rsidR="009C577D" w:rsidRDefault="00ED02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0192" behindDoc="0" locked="0" layoutInCell="1" allowOverlap="1" wp14:anchorId="4227877D" wp14:editId="20589CD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16A9FF7" w14:textId="6876F1B5" w:rsidR="009C577D" w:rsidRDefault="00ED02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1216" behindDoc="0" locked="0" layoutInCell="1" allowOverlap="1" wp14:anchorId="778E0C3F" wp14:editId="02849E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5CC2DDE" w14:textId="3BBD379B" w:rsidR="009C577D" w:rsidRDefault="00ED02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2240" behindDoc="0" locked="0" layoutInCell="1" allowOverlap="1" wp14:anchorId="27F12319" wp14:editId="34B9A61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401A3F3" w14:textId="5626C6EF" w:rsidR="009C577D" w:rsidRDefault="00ED02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3264" behindDoc="0" locked="0" layoutInCell="1" allowOverlap="1" wp14:anchorId="3AD887B2" wp14:editId="5124DFE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E765BB5" w14:textId="13D0851E" w:rsidR="009C577D" w:rsidRDefault="00ED02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4288" behindDoc="0" locked="0" layoutInCell="1" allowOverlap="1" wp14:anchorId="6C562275" wp14:editId="0EAF5A5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86544C5" w14:textId="43CFD8A7" w:rsidR="009C577D" w:rsidRDefault="00ED02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5312" behindDoc="0" locked="0" layoutInCell="1" allowOverlap="1" wp14:anchorId="3596479C" wp14:editId="7829B43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B87C07D" w14:textId="2062EF93" w:rsidR="009C577D" w:rsidRDefault="00ED02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6336" behindDoc="0" locked="0" layoutInCell="1" allowOverlap="1" wp14:anchorId="395D9452" wp14:editId="72F472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87CB288" w14:textId="3AEECFD7" w:rsidR="009C577D" w:rsidRDefault="00E074D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7360" behindDoc="0" locked="0" layoutInCell="1" allowOverlap="1" wp14:anchorId="4628B464" wp14:editId="26EA0E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A9E862F" w14:textId="32516E25" w:rsidR="009C577D" w:rsidRDefault="00D73FC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8384" behindDoc="0" locked="0" layoutInCell="1" allowOverlap="1" wp14:anchorId="736A1A1A" wp14:editId="7C3BDA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B8D905F" w14:textId="5314B885" w:rsidR="009C577D" w:rsidRDefault="00D73FC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9408" behindDoc="0" locked="0" layoutInCell="1" allowOverlap="1" wp14:anchorId="138572EE" wp14:editId="1F2B3D3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2547235" w14:textId="050C065B" w:rsidR="009C577D" w:rsidRDefault="00D73FC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0432" behindDoc="0" locked="0" layoutInCell="1" allowOverlap="1" wp14:anchorId="327FD789" wp14:editId="58D72C2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209AD77" w14:textId="1C991C5D" w:rsidR="009C577D" w:rsidRDefault="00D73FC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1456" behindDoc="0" locked="0" layoutInCell="1" allowOverlap="1" wp14:anchorId="56D34D4F" wp14:editId="51C6E7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D1201D3" w14:textId="1B986CEF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2480" behindDoc="0" locked="0" layoutInCell="1" allowOverlap="1" wp14:anchorId="0D9660BC" wp14:editId="56A957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18C8DB9" w14:textId="4EFFE8B2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3504" behindDoc="0" locked="0" layoutInCell="1" allowOverlap="1" wp14:anchorId="7B5BB89B" wp14:editId="398BE3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9A2219B" w14:textId="79CE77F8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4528" behindDoc="0" locked="0" layoutInCell="1" allowOverlap="1" wp14:anchorId="61162FCE" wp14:editId="4693B1D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2FFB9CB" w14:textId="4B6A0D18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5552" behindDoc="0" locked="0" layoutInCell="1" allowOverlap="1" wp14:anchorId="7D55BA23" wp14:editId="2B1944D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C1EB2C0" w14:textId="0DF90D94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6576" behindDoc="0" locked="0" layoutInCell="1" allowOverlap="1" wp14:anchorId="69DC791D" wp14:editId="0372C28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BB76438" w14:textId="24A57065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7600" behindDoc="0" locked="0" layoutInCell="1" allowOverlap="1" wp14:anchorId="3F7D43E6" wp14:editId="649C6C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B07DB4F" w14:textId="112852CE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8624" behindDoc="0" locked="0" layoutInCell="1" allowOverlap="1" wp14:anchorId="7C7E1DF4" wp14:editId="5FFC9A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877FE47" w14:textId="6499261D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9648" behindDoc="0" locked="0" layoutInCell="1" allowOverlap="1" wp14:anchorId="5538823C" wp14:editId="78CFBF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F484064" w14:textId="528CB3AE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0672" behindDoc="0" locked="0" layoutInCell="1" allowOverlap="1" wp14:anchorId="1E1570A1" wp14:editId="5505944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F5845A4" w14:textId="7084BDBE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1696" behindDoc="0" locked="0" layoutInCell="1" allowOverlap="1" wp14:anchorId="3AF1B1A0" wp14:editId="5216E86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3DB71D1" w14:textId="4AB94FC9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2720" behindDoc="0" locked="0" layoutInCell="1" allowOverlap="1" wp14:anchorId="76F8ECC0" wp14:editId="53DF55A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0D4EE70" w14:textId="5D9D269F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3744" behindDoc="0" locked="0" layoutInCell="1" allowOverlap="1" wp14:anchorId="339F2DF0" wp14:editId="39E56F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593FEB5" w14:textId="24058780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4768" behindDoc="0" locked="0" layoutInCell="1" allowOverlap="1" wp14:anchorId="33A7C481" wp14:editId="31FA772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0AD357B" w14:textId="4EE04329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5792" behindDoc="0" locked="0" layoutInCell="1" allowOverlap="1" wp14:anchorId="1E080869" wp14:editId="70B8C5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DC945CA" w14:textId="002A37E6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6816" behindDoc="0" locked="0" layoutInCell="1" allowOverlap="1" wp14:anchorId="20571A23" wp14:editId="7B7775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873F3E2" w14:textId="5B3414AD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7840" behindDoc="0" locked="0" layoutInCell="1" allowOverlap="1" wp14:anchorId="23ADC97B" wp14:editId="30EBE8E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362A522" w14:textId="475AC1F7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8864" behindDoc="0" locked="0" layoutInCell="1" allowOverlap="1" wp14:anchorId="2F62E1F6" wp14:editId="65522C9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D31F55E" w14:textId="6C9DCB64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9888" behindDoc="0" locked="0" layoutInCell="1" allowOverlap="1" wp14:anchorId="48774242" wp14:editId="1C85C52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C1FD0A1" w14:textId="4ACEFA1C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50912" behindDoc="0" locked="0" layoutInCell="1" allowOverlap="1" wp14:anchorId="46675963" wp14:editId="52E8F4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17460A2" w14:textId="41A6A425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51936" behindDoc="0" locked="0" layoutInCell="1" allowOverlap="1" wp14:anchorId="6B195DBB" wp14:editId="4E093C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ADCA9E0" w14:textId="3886304F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52960" behindDoc="0" locked="0" layoutInCell="1" allowOverlap="1" wp14:anchorId="6B762CA9" wp14:editId="5355A1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774AD4F" w14:textId="769E7CD4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53984" behindDoc="0" locked="0" layoutInCell="1" allowOverlap="1" wp14:anchorId="29CD2CAD" wp14:editId="171CA75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E7FE573" w14:textId="1C6CA778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55008" behindDoc="0" locked="0" layoutInCell="1" allowOverlap="1" wp14:anchorId="428AB266" wp14:editId="414D32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8B12A47" w14:textId="7A8604B7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56032" behindDoc="0" locked="0" layoutInCell="1" allowOverlap="1" wp14:anchorId="53794EC3" wp14:editId="49A4215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A9E5361" w14:textId="0C3D54FF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57056" behindDoc="0" locked="0" layoutInCell="1" allowOverlap="1" wp14:anchorId="1DD015AC" wp14:editId="38A012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D087EE3" w14:textId="717D5C70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58080" behindDoc="0" locked="0" layoutInCell="1" allowOverlap="1" wp14:anchorId="461E7C66" wp14:editId="6FF270B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A751D6B" w14:textId="150DF192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59104" behindDoc="0" locked="0" layoutInCell="1" allowOverlap="1" wp14:anchorId="4F8D8539" wp14:editId="42DA3F5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FE1FC04" w14:textId="57E1D357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0128" behindDoc="0" locked="0" layoutInCell="1" allowOverlap="1" wp14:anchorId="7EBC6C81" wp14:editId="49BCF55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5DA6021" w14:textId="0C829E5C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1152" behindDoc="0" locked="0" layoutInCell="1" allowOverlap="1" wp14:anchorId="5AA8EE2B" wp14:editId="711D442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3FB6E22" w14:textId="70DB4910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2176" behindDoc="0" locked="0" layoutInCell="1" allowOverlap="1" wp14:anchorId="39174037" wp14:editId="0ACB75F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911006C" w14:textId="795FC820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3200" behindDoc="0" locked="0" layoutInCell="1" allowOverlap="1" wp14:anchorId="4F31C3F8" wp14:editId="3A784A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44845" cy="8899525"/>
            <wp:effectExtent l="0" t="0" r="8255" b="0"/>
            <wp:wrapTopAndBottom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84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97432D2" w14:textId="60E3D248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4224" behindDoc="0" locked="0" layoutInCell="1" allowOverlap="1" wp14:anchorId="27F8CFDC" wp14:editId="33DBB4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6621745" w14:textId="697F638E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5248" behindDoc="0" locked="0" layoutInCell="1" allowOverlap="1" wp14:anchorId="3B7794DD" wp14:editId="0EAD69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15B08B9" w14:textId="351D7AAD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6272" behindDoc="0" locked="0" layoutInCell="1" allowOverlap="1" wp14:anchorId="4C9751B1" wp14:editId="2DC33A4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08B78A8" w14:textId="03DE52B6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7296" behindDoc="0" locked="0" layoutInCell="1" allowOverlap="1" wp14:anchorId="72D14CD7" wp14:editId="359F53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701E4F5" w14:textId="28418FCA" w:rsidR="009C577D" w:rsidRDefault="009C73D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8320" behindDoc="0" locked="0" layoutInCell="1" allowOverlap="1" wp14:anchorId="4235BC0E" wp14:editId="3C65F2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63F6819" w14:textId="6F98B5B6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9344" behindDoc="0" locked="0" layoutInCell="1" allowOverlap="1" wp14:anchorId="32F1A402" wp14:editId="2E13AC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FBDDB73" w14:textId="1B42C26E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0368" behindDoc="0" locked="0" layoutInCell="1" allowOverlap="1" wp14:anchorId="5FCF728A" wp14:editId="43BE38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91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8D048FB" w14:textId="49E24796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1392" behindDoc="0" locked="0" layoutInCell="1" allowOverlap="1" wp14:anchorId="1A6455E3" wp14:editId="738516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63E5293" w14:textId="0467BC5B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2416" behindDoc="0" locked="0" layoutInCell="1" allowOverlap="1" wp14:anchorId="241F8EE1" wp14:editId="53B2DC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59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F632FE0" w14:textId="1ACB6701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3440" behindDoc="0" locked="0" layoutInCell="1" allowOverlap="1" wp14:anchorId="30E08228" wp14:editId="0FC034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8A9F7BD" w14:textId="640A85CC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4464" behindDoc="0" locked="0" layoutInCell="1" allowOverlap="1" wp14:anchorId="5CFC7FA7" wp14:editId="5BA204A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6BE72EE" w14:textId="5CD38F3E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5488" behindDoc="0" locked="0" layoutInCell="1" allowOverlap="1" wp14:anchorId="5C7F95B5" wp14:editId="7199160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585B4AC" w14:textId="1B7F0D83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6512" behindDoc="0" locked="0" layoutInCell="1" allowOverlap="1" wp14:anchorId="0A637C1C" wp14:editId="18EE7C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112389A" w14:textId="305ABB9E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7536" behindDoc="0" locked="0" layoutInCell="1" allowOverlap="1" wp14:anchorId="3C1F5187" wp14:editId="1034E82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ABF1339" w14:textId="61C53BB2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8560" behindDoc="0" locked="0" layoutInCell="1" allowOverlap="1" wp14:anchorId="3E8165CC" wp14:editId="58BA290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99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F45DEFB" w14:textId="213809A5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9584" behindDoc="0" locked="0" layoutInCell="1" allowOverlap="1" wp14:anchorId="576D981D" wp14:editId="78C4F9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335" cy="8899525"/>
            <wp:effectExtent l="0" t="0" r="5715" b="0"/>
            <wp:wrapTopAndBottom/>
            <wp:docPr id="600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3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A44F51A" w14:textId="14FEE0F0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80608" behindDoc="0" locked="0" layoutInCell="1" allowOverlap="1" wp14:anchorId="39C8F8CC" wp14:editId="3794B16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49290" cy="8899525"/>
            <wp:effectExtent l="0" t="0" r="3810" b="0"/>
            <wp:wrapTopAndBottom/>
            <wp:docPr id="601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9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D05EACC" w14:textId="2728F94A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81632" behindDoc="0" locked="0" layoutInCell="1" allowOverlap="1" wp14:anchorId="5236A2EE" wp14:editId="5E65E81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02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D61BC5C" w14:textId="6D8DE9A0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82656" behindDoc="0" locked="0" layoutInCell="1" allowOverlap="1" wp14:anchorId="35A5C84A" wp14:editId="0686E03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03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6C38066" w14:textId="7981BA6B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83680" behindDoc="0" locked="0" layoutInCell="1" allowOverlap="1" wp14:anchorId="67CDD409" wp14:editId="7F53F6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04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595A6D2" w14:textId="2EADB8B6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84704" behindDoc="0" locked="0" layoutInCell="1" allowOverlap="1" wp14:anchorId="2DF66006" wp14:editId="532FA3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05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7E33276" w14:textId="6D08448C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85728" behindDoc="0" locked="0" layoutInCell="1" allowOverlap="1" wp14:anchorId="67DBB1A2" wp14:editId="65A6630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703CF36" w14:textId="204E4238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86752" behindDoc="0" locked="0" layoutInCell="1" allowOverlap="1" wp14:anchorId="69519E5C" wp14:editId="3B3225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07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2C0321D" w14:textId="6D326807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87776" behindDoc="0" locked="0" layoutInCell="1" allowOverlap="1" wp14:anchorId="2FBD1F78" wp14:editId="0DD6EDB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08" name="Picture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7BD55E4" w14:textId="016F1C03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88800" behindDoc="0" locked="0" layoutInCell="1" allowOverlap="1" wp14:anchorId="23B1213F" wp14:editId="096B0D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10" name="Pictur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4D55805" w14:textId="25CD19E4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89824" behindDoc="0" locked="0" layoutInCell="1" allowOverlap="1" wp14:anchorId="05E74454" wp14:editId="6AF2D1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11" name="Pictur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801DA52" w14:textId="406A5A79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90848" behindDoc="0" locked="0" layoutInCell="1" allowOverlap="1" wp14:anchorId="4B99D23E" wp14:editId="0066A20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12" name="Pictur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6DCCCD8" w14:textId="23E9AE10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91872" behindDoc="0" locked="0" layoutInCell="1" allowOverlap="1" wp14:anchorId="1772FE19" wp14:editId="7C638F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13" name="Pictur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478F550" w14:textId="58AF57C8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92896" behindDoc="0" locked="0" layoutInCell="1" allowOverlap="1" wp14:anchorId="7FCDCD9C" wp14:editId="128FDB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14" name="Pictur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B5FE6C8" w14:textId="7D36ACF9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93920" behindDoc="0" locked="0" layoutInCell="1" allowOverlap="1" wp14:anchorId="1AF6AF61" wp14:editId="33DCF3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15" name="Pictur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C499EFC" w14:textId="03E4E38D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94944" behindDoc="0" locked="0" layoutInCell="1" allowOverlap="1" wp14:anchorId="07E07622" wp14:editId="3E78A5F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16" name="Pictur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03FEA25" w14:textId="32440BE6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95968" behindDoc="0" locked="0" layoutInCell="1" allowOverlap="1" wp14:anchorId="559BC8F8" wp14:editId="3582E5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17" name="Pictur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6DCC27E" w14:textId="79146236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96992" behindDoc="0" locked="0" layoutInCell="1" allowOverlap="1" wp14:anchorId="62DAACE8" wp14:editId="799B9B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18" name="Pictur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11988FC" w14:textId="3164DBC0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98016" behindDoc="0" locked="0" layoutInCell="1" allowOverlap="1" wp14:anchorId="6F7D5D85" wp14:editId="61B0A4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19" name="Pictur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D51E35E" w14:textId="313B142A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99040" behindDoc="0" locked="0" layoutInCell="1" allowOverlap="1" wp14:anchorId="104E39AD" wp14:editId="50981C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620" name="Pictur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F8AADDB" w14:textId="24C2B62B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00064" behindDoc="0" locked="0" layoutInCell="1" allowOverlap="1" wp14:anchorId="0BE259F5" wp14:editId="76921FF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621" name="Picture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879C835" w14:textId="19AE6000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01088" behindDoc="0" locked="0" layoutInCell="1" allowOverlap="1" wp14:anchorId="720BA697" wp14:editId="5EE173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22" name="Picture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B26A985" w14:textId="1A7368C2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02112" behindDoc="0" locked="0" layoutInCell="1" allowOverlap="1" wp14:anchorId="16DC448B" wp14:editId="0A1C43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23" name="Picture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48C4311" w14:textId="5EFA341C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03136" behindDoc="0" locked="0" layoutInCell="1" allowOverlap="1" wp14:anchorId="7C9E6649" wp14:editId="795618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624" name="Pictur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818B4E7" w14:textId="6966A389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04160" behindDoc="0" locked="0" layoutInCell="1" allowOverlap="1" wp14:anchorId="25D42689" wp14:editId="76EC790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25" name="Pictur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C5B47A4" w14:textId="43FA2A10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05184" behindDoc="0" locked="0" layoutInCell="1" allowOverlap="1" wp14:anchorId="6FBF85B4" wp14:editId="68EB190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26" name="Pictur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2B1D84F" w14:textId="2B6AE190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06208" behindDoc="0" locked="0" layoutInCell="1" allowOverlap="1" wp14:anchorId="56DAA0E9" wp14:editId="1E2B9FD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27" name="Picture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B9F727B" w14:textId="2C9BEBAB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07232" behindDoc="0" locked="0" layoutInCell="1" allowOverlap="1" wp14:anchorId="71B473F8" wp14:editId="0A9F0E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28" name="Pictur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20C7362" w14:textId="6ABBC2BC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08256" behindDoc="0" locked="0" layoutInCell="1" allowOverlap="1" wp14:anchorId="33E8935B" wp14:editId="12F4D0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29" name="Pictur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3B495A2" w14:textId="594087F6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09280" behindDoc="0" locked="0" layoutInCell="1" allowOverlap="1" wp14:anchorId="77D5C1BD" wp14:editId="54ECDCB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30" name="Pictur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6552E2D" w14:textId="0EE61B9B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0304" behindDoc="0" locked="0" layoutInCell="1" allowOverlap="1" wp14:anchorId="5E6624FE" wp14:editId="1DDCEAC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31" name="Picture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959C4EF" w14:textId="4F39B077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1328" behindDoc="0" locked="0" layoutInCell="1" allowOverlap="1" wp14:anchorId="27B735FF" wp14:editId="3F2847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32" name="Pictur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F92222B" w14:textId="157C19CD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2352" behindDoc="0" locked="0" layoutInCell="1" allowOverlap="1" wp14:anchorId="0F8FCC98" wp14:editId="073AF81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33" name="Picture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AE55CD9" w14:textId="4015D112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3376" behindDoc="0" locked="0" layoutInCell="1" allowOverlap="1" wp14:anchorId="2255C686" wp14:editId="7C4B9A6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74360" cy="8899525"/>
            <wp:effectExtent l="0" t="0" r="2540" b="0"/>
            <wp:wrapTopAndBottom/>
            <wp:docPr id="634" name="Picture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36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C71C759" w14:textId="3B9872AD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4400" behindDoc="0" locked="0" layoutInCell="1" allowOverlap="1" wp14:anchorId="252B0612" wp14:editId="7B6FA0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35" name="Pictur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4A69C47" w14:textId="5D9E2777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5424" behindDoc="0" locked="0" layoutInCell="1" allowOverlap="1" wp14:anchorId="7F6170A3" wp14:editId="045E36A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36" name="Picture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B323DC8" w14:textId="29F25CA2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6448" behindDoc="0" locked="0" layoutInCell="1" allowOverlap="1" wp14:anchorId="451EAB26" wp14:editId="2D636E7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37" name="Pictur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A7FFB5B" w14:textId="5AA568C3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7472" behindDoc="0" locked="0" layoutInCell="1" allowOverlap="1" wp14:anchorId="5D549B55" wp14:editId="5A91EE9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38" name="Picture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6B2F23E" w14:textId="0BB530B0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8496" behindDoc="0" locked="0" layoutInCell="1" allowOverlap="1" wp14:anchorId="3B49D654" wp14:editId="2B7A565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639" name="Picture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A31A5BC" w14:textId="5B291048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9520" behindDoc="0" locked="0" layoutInCell="1" allowOverlap="1" wp14:anchorId="29E16A6C" wp14:editId="0F4F38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40" name="Pictur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9F81758" w14:textId="32DF3348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0544" behindDoc="0" locked="0" layoutInCell="1" allowOverlap="1" wp14:anchorId="23F8CA4B" wp14:editId="6D40DB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41" name="Pictur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9262F11" w14:textId="134E097B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1568" behindDoc="0" locked="0" layoutInCell="1" allowOverlap="1" wp14:anchorId="41234418" wp14:editId="6C3F9D6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42" name="Pictur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8D9473D" w14:textId="65AA4F67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2592" behindDoc="0" locked="0" layoutInCell="1" allowOverlap="1" wp14:anchorId="78A32D85" wp14:editId="5F8561E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43" name="Pictur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A297D86" w14:textId="4508FE43" w:rsidR="009C577D" w:rsidRDefault="002A60A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3616" behindDoc="0" locked="0" layoutInCell="1" allowOverlap="1" wp14:anchorId="1E9364B0" wp14:editId="1B091E9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44" name="Pictur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C328DDB" w14:textId="23A03CD2" w:rsidR="009C577D" w:rsidRDefault="009B629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4640" behindDoc="0" locked="0" layoutInCell="1" allowOverlap="1" wp14:anchorId="53B65A4A" wp14:editId="47E7CB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45" name="Pictur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7FC2FF6" w14:textId="695404A5" w:rsidR="009C577D" w:rsidRDefault="009B629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5664" behindDoc="0" locked="0" layoutInCell="1" allowOverlap="1" wp14:anchorId="7F1846B8" wp14:editId="226FC64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46" name="Pictur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56EDD7B" w14:textId="795D7C6E" w:rsidR="009C577D" w:rsidRDefault="009B629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6688" behindDoc="0" locked="0" layoutInCell="1" allowOverlap="1" wp14:anchorId="4083E1CF" wp14:editId="35177D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47" name="Pictur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BAD2FF1" w14:textId="41B0D8E7" w:rsidR="009C577D" w:rsidRDefault="009B629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7712" behindDoc="0" locked="0" layoutInCell="1" allowOverlap="1" wp14:anchorId="0548F0F8" wp14:editId="6124FF9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48" name="Pictur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AB4D38D" w14:textId="20A50764" w:rsidR="009C577D" w:rsidRDefault="009B629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8736" behindDoc="0" locked="0" layoutInCell="1" allowOverlap="1" wp14:anchorId="31ACACA4" wp14:editId="636F041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49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2B57C29" w14:textId="1E5A293E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9760" behindDoc="0" locked="0" layoutInCell="1" allowOverlap="1" wp14:anchorId="6D0FF3F1" wp14:editId="34FD19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50" name="Pictur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6518300" w14:textId="60850687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0784" behindDoc="0" locked="0" layoutInCell="1" allowOverlap="1" wp14:anchorId="25437386" wp14:editId="6CCE356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51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7577EB0" w14:textId="578E69F7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1808" behindDoc="0" locked="0" layoutInCell="1" allowOverlap="1" wp14:anchorId="71FA6F1E" wp14:editId="3DE43F9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52" name="Pictur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EBF802C" w14:textId="3AA1E6DE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2832" behindDoc="0" locked="0" layoutInCell="1" allowOverlap="1" wp14:anchorId="6ACAE3CE" wp14:editId="78681E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5DEAB5D" w14:textId="249CFFF8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3856" behindDoc="0" locked="0" layoutInCell="1" allowOverlap="1" wp14:anchorId="03A82018" wp14:editId="4D70B3F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54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41C4489" w14:textId="778B2532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4880" behindDoc="0" locked="0" layoutInCell="1" allowOverlap="1" wp14:anchorId="31578591" wp14:editId="77B5139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5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0DBBEA8" w14:textId="6EA62737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5904" behindDoc="0" locked="0" layoutInCell="1" allowOverlap="1" wp14:anchorId="7EE6AF0D" wp14:editId="78BEB57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FCBA817" w14:textId="34EAC7E5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6928" behindDoc="0" locked="0" layoutInCell="1" allowOverlap="1" wp14:anchorId="35345B3C" wp14:editId="474590F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57" name="Pictur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4E65775" w14:textId="1DA87251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7952" behindDoc="0" locked="0" layoutInCell="1" allowOverlap="1" wp14:anchorId="5DDA5EC5" wp14:editId="52D8419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7BF2AE5" w14:textId="49898EF3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8976" behindDoc="0" locked="0" layoutInCell="1" allowOverlap="1" wp14:anchorId="1E338121" wp14:editId="4D59AF4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7060" cy="8899525"/>
            <wp:effectExtent l="0" t="0" r="8890" b="0"/>
            <wp:wrapTopAndBottom/>
            <wp:docPr id="659" name="Pictur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06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F974DFC" w14:textId="01F11ABA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0000" behindDoc="0" locked="0" layoutInCell="1" allowOverlap="1" wp14:anchorId="2BEAB8B2" wp14:editId="04A5F3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60" name="Pictur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A30E37F" w14:textId="3C6F0BC7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1024" behindDoc="0" locked="0" layoutInCell="1" allowOverlap="1" wp14:anchorId="713DE1C1" wp14:editId="6D835A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61" name="Pictur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720553D" w14:textId="6F6F1B30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2048" behindDoc="0" locked="0" layoutInCell="1" allowOverlap="1" wp14:anchorId="5C9E90BD" wp14:editId="63318C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62" name="Pictur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B938A21" w14:textId="030CB089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3072" behindDoc="0" locked="0" layoutInCell="1" allowOverlap="1" wp14:anchorId="7F01250A" wp14:editId="7EDF30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63" name="Pictur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6B6A950" w14:textId="12BB2227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4096" behindDoc="0" locked="0" layoutInCell="1" allowOverlap="1" wp14:anchorId="0A5028A1" wp14:editId="5357346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64" name="Pictur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6E46439" w14:textId="235F4516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5120" behindDoc="0" locked="0" layoutInCell="1" allowOverlap="1" wp14:anchorId="700C4EDD" wp14:editId="5381DB2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65" name="Pictur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352B41C" w14:textId="75E42FB7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6144" behindDoc="0" locked="0" layoutInCell="1" allowOverlap="1" wp14:anchorId="6A5E5E2A" wp14:editId="37C09C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666" name="Pictur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B170015" w14:textId="22AB662B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7168" behindDoc="0" locked="0" layoutInCell="1" allowOverlap="1" wp14:anchorId="7D38C501" wp14:editId="733C778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571CFE1" w14:textId="246304BC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8192" behindDoc="0" locked="0" layoutInCell="1" allowOverlap="1" wp14:anchorId="3EC4BCAD" wp14:editId="71C24FA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668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60F220F" w14:textId="54F0EDD3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9216" behindDoc="0" locked="0" layoutInCell="1" allowOverlap="1" wp14:anchorId="478B38AE" wp14:editId="4676C32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69" name="Pictur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4B983F0" w14:textId="75958D0F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50240" behindDoc="0" locked="0" layoutInCell="1" allowOverlap="1" wp14:anchorId="5BCF3559" wp14:editId="5529E1B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70" name="Pictur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A8669ED" w14:textId="0DE53639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51264" behindDoc="0" locked="0" layoutInCell="1" allowOverlap="1" wp14:anchorId="49B208F0" wp14:editId="42C54A4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71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E872F68" w14:textId="39E450E8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52288" behindDoc="0" locked="0" layoutInCell="1" allowOverlap="1" wp14:anchorId="2F33379E" wp14:editId="25BF57F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062E69E" w14:textId="30A4D4F0" w:rsidR="009C577D" w:rsidRDefault="001352B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53312" behindDoc="0" locked="0" layoutInCell="1" allowOverlap="1" wp14:anchorId="0DD02B3E" wp14:editId="389F68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73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1F2F337" w14:textId="6281F0FC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54336" behindDoc="0" locked="0" layoutInCell="1" allowOverlap="1" wp14:anchorId="5972ABB5" wp14:editId="56810C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2A72FA6" w14:textId="0A9BFF41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55360" behindDoc="0" locked="0" layoutInCell="1" allowOverlap="1" wp14:anchorId="0CFC3F17" wp14:editId="2FBEB5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15D6407" w14:textId="1D859300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56384" behindDoc="0" locked="0" layoutInCell="1" allowOverlap="1" wp14:anchorId="698BB613" wp14:editId="4235C0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EDB65A3" w14:textId="54E98383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57408" behindDoc="0" locked="0" layoutInCell="1" allowOverlap="1" wp14:anchorId="62C1B3A2" wp14:editId="231FCD8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77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05B72B9" w14:textId="0819732B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58432" behindDoc="0" locked="0" layoutInCell="1" allowOverlap="1" wp14:anchorId="5C0A68F7" wp14:editId="161C6F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78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5ABF406" w14:textId="3C226CA7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59456" behindDoc="0" locked="0" layoutInCell="1" allowOverlap="1" wp14:anchorId="0CB9FBAB" wp14:editId="5BE71D8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70746CC" w14:textId="747B4513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0480" behindDoc="0" locked="0" layoutInCell="1" allowOverlap="1" wp14:anchorId="5A97877C" wp14:editId="4C6509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A98E14C" w14:textId="29F96C62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1504" behindDoc="0" locked="0" layoutInCell="1" allowOverlap="1" wp14:anchorId="5CDB8244" wp14:editId="5B3ABE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0D13DE3" w14:textId="4CA1EB67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2528" behindDoc="0" locked="0" layoutInCell="1" allowOverlap="1" wp14:anchorId="3CAE91D0" wp14:editId="77A2D3A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8EACEA7" w14:textId="353234D8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3552" behindDoc="0" locked="0" layoutInCell="1" allowOverlap="1" wp14:anchorId="10D035D0" wp14:editId="3C9EA5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01952FE" w14:textId="43C27052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4576" behindDoc="0" locked="0" layoutInCell="1" allowOverlap="1" wp14:anchorId="02C72B36" wp14:editId="2D3C447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84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AA13D49" w14:textId="34C3298D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5600" behindDoc="0" locked="0" layoutInCell="1" allowOverlap="1" wp14:anchorId="4DEC83C1" wp14:editId="7C1AB60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B215E5B" w14:textId="6B6CEB14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6624" behindDoc="0" locked="0" layoutInCell="1" allowOverlap="1" wp14:anchorId="7F56B769" wp14:editId="27C745D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78170" cy="8899525"/>
            <wp:effectExtent l="0" t="0" r="0" b="0"/>
            <wp:wrapTopAndBottom/>
            <wp:docPr id="68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1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9D3DDFC" w14:textId="00C4367D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7648" behindDoc="0" locked="0" layoutInCell="1" allowOverlap="1" wp14:anchorId="1956920A" wp14:editId="22CE8A8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87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1F85089" w14:textId="60F447DA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8672" behindDoc="0" locked="0" layoutInCell="1" allowOverlap="1" wp14:anchorId="12F74D7F" wp14:editId="68A5B6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7380" cy="8899525"/>
            <wp:effectExtent l="0" t="0" r="7620" b="0"/>
            <wp:wrapTopAndBottom/>
            <wp:docPr id="688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B99E95C" w14:textId="24B2C302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9696" behindDoc="0" locked="0" layoutInCell="1" allowOverlap="1" wp14:anchorId="556B930A" wp14:editId="385C514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A40961E" w14:textId="4CDE5CAD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70720" behindDoc="0" locked="0" layoutInCell="1" allowOverlap="1" wp14:anchorId="13FE3134" wp14:editId="48A6BDE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9222085" w14:textId="70BE37D3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71744" behindDoc="0" locked="0" layoutInCell="1" allowOverlap="1" wp14:anchorId="478BE675" wp14:editId="3FD007B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91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3DF7821" w14:textId="21623341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72768" behindDoc="0" locked="0" layoutInCell="1" allowOverlap="1" wp14:anchorId="23355046" wp14:editId="2AC56F5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92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4D236AA" w14:textId="16842D32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73792" behindDoc="0" locked="0" layoutInCell="1" allowOverlap="1" wp14:anchorId="1773F7D5" wp14:editId="734D57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93" name="Pictur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24892E8" w14:textId="51830F18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74816" behindDoc="0" locked="0" layoutInCell="1" allowOverlap="1" wp14:anchorId="5814174A" wp14:editId="792ACB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94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C50FF82" w14:textId="4167CAF9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75840" behindDoc="0" locked="0" layoutInCell="1" allowOverlap="1" wp14:anchorId="502D0BCC" wp14:editId="79D41DF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A9DDD7B" w14:textId="01F7F121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76864" behindDoc="0" locked="0" layoutInCell="1" allowOverlap="1" wp14:anchorId="7EDC129C" wp14:editId="598F35A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7B69DFF7" w14:textId="1E57E2DF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77888" behindDoc="0" locked="0" layoutInCell="1" allowOverlap="1" wp14:anchorId="7E659E7C" wp14:editId="660ADB5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97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59D8AD43" w14:textId="3D6A51F9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78912" behindDoc="0" locked="0" layoutInCell="1" allowOverlap="1" wp14:anchorId="2D83CCA0" wp14:editId="498D09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698" name="Pictur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FD2EB56" w14:textId="12FE10EC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79936" behindDoc="0" locked="0" layoutInCell="1" allowOverlap="1" wp14:anchorId="4263A44E" wp14:editId="42A5A6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99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0826CEE" w14:textId="1DA07A34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0960" behindDoc="0" locked="0" layoutInCell="1" allowOverlap="1" wp14:anchorId="788FC317" wp14:editId="67FC69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700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0066318" w14:textId="6CCF9480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1984" behindDoc="0" locked="0" layoutInCell="1" allowOverlap="1" wp14:anchorId="5E2C135F" wp14:editId="597B5AF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87035" cy="8899525"/>
            <wp:effectExtent l="0" t="0" r="0" b="0"/>
            <wp:wrapTopAndBottom/>
            <wp:docPr id="701" name="Pictur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0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2F59744" w14:textId="43898134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3008" behindDoc="0" locked="0" layoutInCell="1" allowOverlap="1" wp14:anchorId="3D3B4709" wp14:editId="6C5C9A5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67020" cy="8899525"/>
            <wp:effectExtent l="0" t="0" r="5080" b="0"/>
            <wp:wrapTopAndBottom/>
            <wp:docPr id="702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02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26BD1D4" w14:textId="7D1787EE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4032" behindDoc="0" locked="0" layoutInCell="1" allowOverlap="1" wp14:anchorId="32FAF561" wp14:editId="37996C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7380" cy="8899525"/>
            <wp:effectExtent l="0" t="0" r="7620" b="0"/>
            <wp:wrapTopAndBottom/>
            <wp:docPr id="703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282A2979" w14:textId="704F48C9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5056" behindDoc="0" locked="0" layoutInCell="1" allowOverlap="1" wp14:anchorId="4A901873" wp14:editId="13F73C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9110" cy="8899525"/>
            <wp:effectExtent l="0" t="0" r="2540" b="0"/>
            <wp:wrapTopAndBottom/>
            <wp:docPr id="704" name="Pictur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11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4F138386" w14:textId="4791A476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6080" behindDoc="0" locked="0" layoutInCell="1" allowOverlap="1" wp14:anchorId="597BDBCE" wp14:editId="0ED691A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37505" cy="8899525"/>
            <wp:effectExtent l="0" t="0" r="0" b="0"/>
            <wp:wrapTopAndBottom/>
            <wp:docPr id="705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50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13269FFE" w14:textId="19FA7885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7104" behindDoc="0" locked="0" layoutInCell="1" allowOverlap="1" wp14:anchorId="6E7262F8" wp14:editId="589F260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0220" cy="8899525"/>
            <wp:effectExtent l="0" t="0" r="0" b="0"/>
            <wp:wrapTopAndBottom/>
            <wp:docPr id="706" name="Pictur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5D767AE" w14:textId="3F0D22A0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8128" behindDoc="0" locked="0" layoutInCell="1" allowOverlap="1" wp14:anchorId="59F32EE3" wp14:editId="6C83FE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49595" cy="8899525"/>
            <wp:effectExtent l="0" t="0" r="8255" b="0"/>
            <wp:wrapTopAndBottom/>
            <wp:docPr id="707" name="Pictur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59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169EBFC" w14:textId="00BEE151" w:rsidR="009C577D" w:rsidRDefault="0044710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9152" behindDoc="0" locked="0" layoutInCell="1" allowOverlap="1" wp14:anchorId="446B372D" wp14:editId="1ECACB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75275" cy="8899525"/>
            <wp:effectExtent l="0" t="0" r="0" b="0"/>
            <wp:wrapTopAndBottom/>
            <wp:docPr id="708" name="Pictur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2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0671D13D" w14:textId="62AB710A" w:rsidR="009C577D" w:rsidRDefault="00680BF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0176" behindDoc="0" locked="0" layoutInCell="1" allowOverlap="1" wp14:anchorId="5B004CF6" wp14:editId="64E76C0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20385" cy="8899525"/>
            <wp:effectExtent l="0" t="0" r="0" b="0"/>
            <wp:wrapTopAndBottom/>
            <wp:docPr id="709" name="Pictur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38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809D778" w14:textId="638B6D9A" w:rsidR="009C577D" w:rsidRDefault="00680BF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1200" behindDoc="0" locked="0" layoutInCell="1" allowOverlap="1" wp14:anchorId="6A307714" wp14:editId="1D28DEF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41340" cy="8899525"/>
            <wp:effectExtent l="0" t="0" r="0" b="0"/>
            <wp:wrapTopAndBottom/>
            <wp:docPr id="710" name="Pictur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34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369FD5C5" w14:textId="4B821C3F" w:rsidR="009C577D" w:rsidRDefault="00680BF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2224" behindDoc="0" locked="0" layoutInCell="1" allowOverlap="1" wp14:anchorId="24FC31BB" wp14:editId="43FEF5C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1175" cy="8899525"/>
            <wp:effectExtent l="0" t="0" r="9525" b="0"/>
            <wp:wrapTopAndBottom/>
            <wp:docPr id="711" name="Pictur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7D">
        <w:br w:type="page"/>
      </w:r>
    </w:p>
    <w:p w14:paraId="613EEDCC" w14:textId="0052AF3B" w:rsidR="00D7055E" w:rsidRDefault="00D7055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97344" behindDoc="0" locked="0" layoutInCell="1" allowOverlap="1" wp14:anchorId="5BC08DF9" wp14:editId="74493FC8">
            <wp:simplePos x="900430" y="1066800"/>
            <wp:positionH relativeFrom="margin">
              <wp:align>center</wp:align>
            </wp:positionH>
            <wp:positionV relativeFrom="margin">
              <wp:align>top</wp:align>
            </wp:positionV>
            <wp:extent cx="5433695" cy="8908415"/>
            <wp:effectExtent l="0" t="0" r="0" b="6985"/>
            <wp:wrapSquare wrapText="bothSides"/>
            <wp:docPr id="712" name="Pictur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Picture 712"/>
                    <pic:cNvPicPr>
                      <a:picLocks noChangeAspect="1"/>
                    </pic:cNvPicPr>
                  </pic:nvPicPr>
                  <pic:blipFill rotWithShape="1"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06"/>
                    <a:stretch/>
                  </pic:blipFill>
                  <pic:spPr bwMode="auto">
                    <a:xfrm>
                      <a:off x="0" y="0"/>
                      <a:ext cx="5433695" cy="890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sz w:val="17"/>
          <w:szCs w:val="17"/>
        </w:rPr>
        <w:br w:type="page"/>
      </w:r>
    </w:p>
    <w:p w14:paraId="7B546786" w14:textId="2977C9C8" w:rsidR="00091C01" w:rsidRDefault="00C9168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98368" behindDoc="0" locked="0" layoutInCell="1" allowOverlap="1" wp14:anchorId="47923762" wp14:editId="7E9807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1E94082B" w14:textId="0E8C32DA" w:rsidR="00091C01" w:rsidRDefault="00C9168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99392" behindDoc="0" locked="0" layoutInCell="1" allowOverlap="1" wp14:anchorId="3A5C8D8B" wp14:editId="5C2EE82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379A45F9" w14:textId="6FA715D2" w:rsidR="00091C01" w:rsidRDefault="00C9168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00416" behindDoc="0" locked="0" layoutInCell="1" allowOverlap="1" wp14:anchorId="594715B0" wp14:editId="490F6BC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781A1335" w14:textId="07665558" w:rsidR="00091C01" w:rsidRDefault="00C9168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01440" behindDoc="0" locked="0" layoutInCell="1" allowOverlap="1" wp14:anchorId="49C5153A" wp14:editId="132B83A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45E61EED" w14:textId="770EB6CB" w:rsidR="00091C01" w:rsidRDefault="00C9168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02464" behindDoc="0" locked="0" layoutInCell="1" allowOverlap="1" wp14:anchorId="77D46D70" wp14:editId="25B6F6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4FA693E7" w14:textId="1A4B4FFE" w:rsidR="00091C01" w:rsidRDefault="00C9168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03488" behindDoc="0" locked="0" layoutInCell="1" allowOverlap="1" wp14:anchorId="4F10E1B7" wp14:editId="51DCAF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3C0E7FDC" w14:textId="07BEB14A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04512" behindDoc="0" locked="0" layoutInCell="1" allowOverlap="1" wp14:anchorId="23DEF0E8" wp14:editId="77C97C9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632D97B1" w14:textId="7BCF8FE1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05536" behindDoc="0" locked="0" layoutInCell="1" allowOverlap="1" wp14:anchorId="40396977" wp14:editId="55DF8A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04701D04" w14:textId="750734EE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06560" behindDoc="0" locked="0" layoutInCell="1" allowOverlap="1" wp14:anchorId="26C0515E" wp14:editId="35B17C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4D9A332D" w14:textId="56F51B65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07584" behindDoc="0" locked="0" layoutInCell="1" allowOverlap="1" wp14:anchorId="6DE78CCA" wp14:editId="05B6F58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2ADA78DD" w14:textId="729E4DA2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08608" behindDoc="0" locked="0" layoutInCell="1" allowOverlap="1" wp14:anchorId="70EDAFBA" wp14:editId="1C5B38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4333EA23" w14:textId="0506C4A8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09632" behindDoc="0" locked="0" layoutInCell="1" allowOverlap="1" wp14:anchorId="60DF1354" wp14:editId="3BCB65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4D762F02" w14:textId="7AFE9588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10656" behindDoc="0" locked="0" layoutInCell="1" allowOverlap="1" wp14:anchorId="1E9434DF" wp14:editId="670D0ED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06A39A7F" w14:textId="17A3CCF7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11680" behindDoc="0" locked="0" layoutInCell="1" allowOverlap="1" wp14:anchorId="434A6A40" wp14:editId="4E4712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12453E2F" w14:textId="0B5A9B53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12704" behindDoc="0" locked="0" layoutInCell="1" allowOverlap="1" wp14:anchorId="736A1AB1" wp14:editId="60DCA2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174F9649" w14:textId="1A215D11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13728" behindDoc="0" locked="0" layoutInCell="1" allowOverlap="1" wp14:anchorId="7DC567AC" wp14:editId="224A5EB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72A57239" w14:textId="417EEFDC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14752" behindDoc="0" locked="0" layoutInCell="1" allowOverlap="1" wp14:anchorId="1450C83B" wp14:editId="144BF83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5902DDAC" w14:textId="5178336E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15776" behindDoc="0" locked="0" layoutInCell="1" allowOverlap="1" wp14:anchorId="4D230DE1" wp14:editId="156B53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196EEE20" w14:textId="2A793EC7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16800" behindDoc="0" locked="0" layoutInCell="1" allowOverlap="1" wp14:anchorId="2840E845" wp14:editId="7D5B167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7BC978F2" w14:textId="2EA29B3F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17824" behindDoc="0" locked="0" layoutInCell="1" allowOverlap="1" wp14:anchorId="0402C970" wp14:editId="5CC5E30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4368D620" w14:textId="647099BD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18848" behindDoc="0" locked="0" layoutInCell="1" allowOverlap="1" wp14:anchorId="65A234A3" wp14:editId="5A6B60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0B9BA62F" w14:textId="1505C8D7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19872" behindDoc="0" locked="0" layoutInCell="1" allowOverlap="1" wp14:anchorId="1B16824F" wp14:editId="638C36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3F7C17F3" w14:textId="6B068361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20896" behindDoc="0" locked="0" layoutInCell="1" allowOverlap="1" wp14:anchorId="507EC0A9" wp14:editId="5DDFBA9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67A3B429" w14:textId="2F43D2D8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21920" behindDoc="0" locked="0" layoutInCell="1" allowOverlap="1" wp14:anchorId="6E649628" wp14:editId="3B14FD3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4A85D417" w14:textId="040AFDE3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22944" behindDoc="0" locked="0" layoutInCell="1" allowOverlap="1" wp14:anchorId="71B2976F" wp14:editId="1652DD9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56866F5B" w14:textId="2987EB82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23968" behindDoc="0" locked="0" layoutInCell="1" allowOverlap="1" wp14:anchorId="4E3EB2DE" wp14:editId="3F6F3D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6204443E" w14:textId="203470C4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24992" behindDoc="0" locked="0" layoutInCell="1" allowOverlap="1" wp14:anchorId="59627E29" wp14:editId="687D0B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16C58E86" w14:textId="62028A62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26016" behindDoc="0" locked="0" layoutInCell="1" allowOverlap="1" wp14:anchorId="4E10AA74" wp14:editId="15BF2B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027B20BD" w14:textId="3987567B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27040" behindDoc="0" locked="0" layoutInCell="1" allowOverlap="1" wp14:anchorId="3C708B18" wp14:editId="7D9E35E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4A0F540B" w14:textId="54106058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28064" behindDoc="0" locked="0" layoutInCell="1" allowOverlap="1" wp14:anchorId="75721AD0" wp14:editId="433E9C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394F5ACE" w14:textId="43862518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29088" behindDoc="0" locked="0" layoutInCell="1" allowOverlap="1" wp14:anchorId="6274CF2F" wp14:editId="79155C6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2E218E2C" w14:textId="284A2904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0112" behindDoc="0" locked="0" layoutInCell="1" allowOverlap="1" wp14:anchorId="1FF585D7" wp14:editId="41850CD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43A9E167" w14:textId="5E39BBAA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1136" behindDoc="0" locked="0" layoutInCell="1" allowOverlap="1" wp14:anchorId="0112A20C" wp14:editId="106A6F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11E88132" w14:textId="6185022E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2160" behindDoc="0" locked="0" layoutInCell="1" allowOverlap="1" wp14:anchorId="0A5AC14B" wp14:editId="62D6B25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663DDEBD" w14:textId="661E904F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3184" behindDoc="0" locked="0" layoutInCell="1" allowOverlap="1" wp14:anchorId="00935FAB" wp14:editId="5B79AE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30322F54" w14:textId="4785C262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4208" behindDoc="0" locked="0" layoutInCell="1" allowOverlap="1" wp14:anchorId="0BF5394E" wp14:editId="75FB5F5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2FB8C43B" w14:textId="72DB6192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5232" behindDoc="0" locked="0" layoutInCell="1" allowOverlap="1" wp14:anchorId="333B71AC" wp14:editId="4F2FAB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45A01023" w14:textId="207F8DF2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6256" behindDoc="0" locked="0" layoutInCell="1" allowOverlap="1" wp14:anchorId="630BF431" wp14:editId="2CDFCB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68878CD2" w14:textId="6AAF45AE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7280" behindDoc="0" locked="0" layoutInCell="1" allowOverlap="1" wp14:anchorId="23299B6B" wp14:editId="12FF64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2CF7366A" w14:textId="0B63865F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8304" behindDoc="0" locked="0" layoutInCell="1" allowOverlap="1" wp14:anchorId="6B71EFC5" wp14:editId="7041122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4E67D3AF" w14:textId="2CD16DBD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9328" behindDoc="0" locked="0" layoutInCell="1" allowOverlap="1" wp14:anchorId="4B09543B" wp14:editId="2C17EC4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67D6CCE7" w14:textId="499E9F9A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40352" behindDoc="0" locked="0" layoutInCell="1" allowOverlap="1" wp14:anchorId="2A49C723" wp14:editId="1188D6A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5AA17383" w14:textId="0356A0CF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41376" behindDoc="0" locked="0" layoutInCell="1" allowOverlap="1" wp14:anchorId="203CF782" wp14:editId="7FD757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71743502" w14:textId="452A123E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42400" behindDoc="0" locked="0" layoutInCell="1" allowOverlap="1" wp14:anchorId="1713411F" wp14:editId="3768A9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4FEE54C3" w14:textId="4C86E96C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43424" behindDoc="0" locked="0" layoutInCell="1" allowOverlap="1" wp14:anchorId="391AECE4" wp14:editId="332C7B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1C6FE9AB" w14:textId="0A1905AB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44448" behindDoc="0" locked="0" layoutInCell="1" allowOverlap="1" wp14:anchorId="2143D764" wp14:editId="347BBD4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72813489" w14:textId="1C6600F5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45472" behindDoc="0" locked="0" layoutInCell="1" allowOverlap="1" wp14:anchorId="6E38BC77" wp14:editId="63C8760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05B63300" w14:textId="73F79C2F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46496" behindDoc="0" locked="0" layoutInCell="1" allowOverlap="1" wp14:anchorId="2B5E7ECA" wp14:editId="2E364B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5E67C777" w14:textId="42B043AB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47520" behindDoc="0" locked="0" layoutInCell="1" allowOverlap="1" wp14:anchorId="219FC29B" wp14:editId="2D8E2F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3AE5A715" w14:textId="2013D94B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48544" behindDoc="0" locked="0" layoutInCell="1" allowOverlap="1" wp14:anchorId="2643981C" wp14:editId="598D62C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300DD5AD" w14:textId="07458349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49568" behindDoc="0" locked="0" layoutInCell="1" allowOverlap="1" wp14:anchorId="707C8729" wp14:editId="226B3E6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152043BA" w14:textId="30FDCDD6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50592" behindDoc="0" locked="0" layoutInCell="1" allowOverlap="1" wp14:anchorId="1EE1016C" wp14:editId="73CD95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62D146E2" w14:textId="7D122360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51616" behindDoc="0" locked="0" layoutInCell="1" allowOverlap="1" wp14:anchorId="36F16043" wp14:editId="0EC029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3F3C9317" w14:textId="799DEBAE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52640" behindDoc="0" locked="0" layoutInCell="1" allowOverlap="1" wp14:anchorId="467393F9" wp14:editId="511A50E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647B9812" w14:textId="0F96B90C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53664" behindDoc="0" locked="0" layoutInCell="1" allowOverlap="1" wp14:anchorId="3C2E365B" wp14:editId="1CEEC8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4E384777" w14:textId="0DE27CB4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54688" behindDoc="0" locked="0" layoutInCell="1" allowOverlap="1" wp14:anchorId="4EF9B649" wp14:editId="338B9B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74174735" w14:textId="1EB7E215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55712" behindDoc="0" locked="0" layoutInCell="1" allowOverlap="1" wp14:anchorId="2FF9181A" wp14:editId="36FCE3B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597A058C" w14:textId="6D273608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56736" behindDoc="0" locked="0" layoutInCell="1" allowOverlap="1" wp14:anchorId="4A3542F6" wp14:editId="6CFAD0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0E5CEAB6" w14:textId="10235462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57760" behindDoc="0" locked="0" layoutInCell="1" allowOverlap="1" wp14:anchorId="1372FDCE" wp14:editId="70FC0A4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5C82F154" w14:textId="0EBE2DEA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58784" behindDoc="0" locked="0" layoutInCell="1" allowOverlap="1" wp14:anchorId="2197E402" wp14:editId="254CCF6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5C7A06C4" w14:textId="3977FC40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59808" behindDoc="0" locked="0" layoutInCell="1" allowOverlap="1" wp14:anchorId="22EFFE79" wp14:editId="6963EC9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6C036C8D" w14:textId="5DBDB6C5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60832" behindDoc="0" locked="0" layoutInCell="1" allowOverlap="1" wp14:anchorId="16AA6034" wp14:editId="57A130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6EA4697C" w14:textId="5B090241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61856" behindDoc="0" locked="0" layoutInCell="1" allowOverlap="1" wp14:anchorId="5FECD317" wp14:editId="43136B5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3CEA1F57" w14:textId="343FF7DF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62880" behindDoc="0" locked="0" layoutInCell="1" allowOverlap="1" wp14:anchorId="26D5F552" wp14:editId="1476FFC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18545BF1" w14:textId="0B84E6FB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63904" behindDoc="0" locked="0" layoutInCell="1" allowOverlap="1" wp14:anchorId="35012A6F" wp14:editId="26A7B9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052850F4" w14:textId="74F1447C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64928" behindDoc="0" locked="0" layoutInCell="1" allowOverlap="1" wp14:anchorId="58C90F21" wp14:editId="11C606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4E04BAB4" w14:textId="4C08871F" w:rsidR="00091C01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65952" behindDoc="0" locked="0" layoutInCell="1" allowOverlap="1" wp14:anchorId="6B07EB26" wp14:editId="5367B1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69D2B87A" w14:textId="6380199E" w:rsidR="00645C63" w:rsidRDefault="00F82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66976" behindDoc="0" locked="0" layoutInCell="1" allowOverlap="1" wp14:anchorId="3E32EB7E" wp14:editId="7BE81C8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  <w:r w:rsidR="0050346C"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331520" behindDoc="0" locked="0" layoutInCell="1" allowOverlap="1" wp14:anchorId="36600493" wp14:editId="25FC84D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58" name="Pictur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5C63">
        <w:rPr>
          <w:rFonts w:ascii="Times New Roman" w:eastAsia="Times New Roman" w:hAnsi="Times New Roman"/>
          <w:sz w:val="17"/>
          <w:szCs w:val="17"/>
        </w:rPr>
        <w:br w:type="page"/>
      </w:r>
    </w:p>
    <w:p w14:paraId="0ACEC27A" w14:textId="23EFCDC2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68000" behindDoc="0" locked="0" layoutInCell="1" allowOverlap="1" wp14:anchorId="494794A3" wp14:editId="69E57C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6CE5F44C" w14:textId="1747FE45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69024" behindDoc="0" locked="0" layoutInCell="1" allowOverlap="1" wp14:anchorId="19E8C63D" wp14:editId="16856A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62B85053" w14:textId="0DDCFF91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70048" behindDoc="0" locked="0" layoutInCell="1" allowOverlap="1" wp14:anchorId="6B6ADF1B" wp14:editId="07B6E0D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7EC4DFFA" w14:textId="16684F6D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71072" behindDoc="0" locked="0" layoutInCell="1" allowOverlap="1" wp14:anchorId="2BC37BF0" wp14:editId="353391A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3E2E93E3" w14:textId="44D0BB84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72096" behindDoc="0" locked="0" layoutInCell="1" allowOverlap="1" wp14:anchorId="380F62CB" wp14:editId="1FE58F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5211B42C" w14:textId="1C7484A7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73120" behindDoc="0" locked="0" layoutInCell="1" allowOverlap="1" wp14:anchorId="176CED48" wp14:editId="62100A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218AB44D" w14:textId="372C2376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74144" behindDoc="0" locked="0" layoutInCell="1" allowOverlap="1" wp14:anchorId="2C63E2AD" wp14:editId="29D04D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17690C0F" w14:textId="6DAEA9EB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75168" behindDoc="0" locked="0" layoutInCell="1" allowOverlap="1" wp14:anchorId="5F47D6D1" wp14:editId="556A64E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0F27DA80" w14:textId="5433C449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76192" behindDoc="0" locked="0" layoutInCell="1" allowOverlap="1" wp14:anchorId="5497890B" wp14:editId="0B08305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29C24B7C" w14:textId="7B549ACF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77216" behindDoc="0" locked="0" layoutInCell="1" allowOverlap="1" wp14:anchorId="5D6028A7" wp14:editId="58381A4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4DE2A5C5" w14:textId="70E9C6D0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78240" behindDoc="0" locked="0" layoutInCell="1" allowOverlap="1" wp14:anchorId="7FAD7DE7" wp14:editId="0806334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5826258C" w14:textId="6DE6D892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79264" behindDoc="0" locked="0" layoutInCell="1" allowOverlap="1" wp14:anchorId="1E6F9F6E" wp14:editId="516A16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7A2FE787" w14:textId="436E87F8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80288" behindDoc="0" locked="0" layoutInCell="1" allowOverlap="1" wp14:anchorId="24E0B343" wp14:editId="66897C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08FE48A3" w14:textId="3AF261A4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81312" behindDoc="0" locked="0" layoutInCell="1" allowOverlap="1" wp14:anchorId="1DE442A3" wp14:editId="7F42A6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7E7D1119" w14:textId="17CEE85A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82336" behindDoc="0" locked="0" layoutInCell="1" allowOverlap="1" wp14:anchorId="570A4CE3" wp14:editId="3ECB49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3F2CF660" w14:textId="07D6F176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83360" behindDoc="0" locked="0" layoutInCell="1" allowOverlap="1" wp14:anchorId="0D8B1112" wp14:editId="6C68B43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55504B1C" w14:textId="4F3F4247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84384" behindDoc="0" locked="0" layoutInCell="1" allowOverlap="1" wp14:anchorId="0F3604AC" wp14:editId="0332CF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2F487115" w14:textId="3514E0CB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85408" behindDoc="0" locked="0" layoutInCell="1" allowOverlap="1" wp14:anchorId="403D49F5" wp14:editId="598A98C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3A63C5C6" w14:textId="2F7CFC84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86432" behindDoc="0" locked="0" layoutInCell="1" allowOverlap="1" wp14:anchorId="0A32EC95" wp14:editId="35E50EF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45A2AF6B" w14:textId="574A8DDA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87456" behindDoc="0" locked="0" layoutInCell="1" allowOverlap="1" wp14:anchorId="3C64AFAA" wp14:editId="3F6D18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1803AE93" w14:textId="5C8714D0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88480" behindDoc="0" locked="0" layoutInCell="1" allowOverlap="1" wp14:anchorId="7F46231E" wp14:editId="0EBBFA8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05A4782D" w14:textId="3999E074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89504" behindDoc="0" locked="0" layoutInCell="1" allowOverlap="1" wp14:anchorId="4DBF7066" wp14:editId="6AB4EA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38ED3C1B" w14:textId="6B5748D6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90528" behindDoc="0" locked="0" layoutInCell="1" allowOverlap="1" wp14:anchorId="0E582603" wp14:editId="12FF68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0E135C44" w14:textId="40626DF3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91552" behindDoc="0" locked="0" layoutInCell="1" allowOverlap="1" wp14:anchorId="0384199E" wp14:editId="12F79D8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01">
        <w:rPr>
          <w:rFonts w:ascii="Times New Roman" w:eastAsia="Times New Roman" w:hAnsi="Times New Roman"/>
          <w:sz w:val="17"/>
          <w:szCs w:val="17"/>
        </w:rPr>
        <w:br w:type="page"/>
      </w:r>
    </w:p>
    <w:p w14:paraId="0B1A6C0D" w14:textId="6148D424" w:rsidR="00091C01" w:rsidRDefault="005C4B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92576" behindDoc="0" locked="0" layoutInCell="1" allowOverlap="1" wp14:anchorId="590221AE" wp14:editId="01540E30">
            <wp:simplePos x="0" y="0"/>
            <wp:positionH relativeFrom="column">
              <wp:posOffset>-1905</wp:posOffset>
            </wp:positionH>
            <wp:positionV relativeFrom="paragraph">
              <wp:posOffset>3175</wp:posOffset>
            </wp:positionV>
            <wp:extent cx="5942965" cy="6996430"/>
            <wp:effectExtent l="0" t="0" r="635" b="0"/>
            <wp:wrapTopAndBottom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740"/>
                    <a:stretch/>
                  </pic:blipFill>
                  <pic:spPr bwMode="auto">
                    <a:xfrm>
                      <a:off x="0" y="0"/>
                      <a:ext cx="5942965" cy="699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46AA10" w14:textId="54B2CECF" w:rsidR="00AF2047" w:rsidRDefault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br w:type="page"/>
      </w:r>
    </w:p>
    <w:p w14:paraId="77220A69" w14:textId="3DA25772" w:rsidR="00AF2047" w:rsidRDefault="00C073AA" w:rsidP="00AF2047">
      <w:pPr>
        <w:pStyle w:val="GG-body"/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994624" behindDoc="0" locked="0" layoutInCell="1" allowOverlap="1" wp14:anchorId="2A691F9E" wp14:editId="2F288E77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942965" cy="8404225"/>
            <wp:effectExtent l="0" t="0" r="635" b="0"/>
            <wp:wrapTopAndBottom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7D3A4A" w14:textId="6041212B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</w:p>
    <w:p w14:paraId="57320A3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95648" behindDoc="0" locked="0" layoutInCell="1" allowOverlap="1" wp14:anchorId="67D23161" wp14:editId="05BD4E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5BEB7F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96672" behindDoc="0" locked="0" layoutInCell="1" allowOverlap="1" wp14:anchorId="4A766C8F" wp14:editId="3C2F964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0A3A231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97696" behindDoc="0" locked="0" layoutInCell="1" allowOverlap="1" wp14:anchorId="08A5AE1D" wp14:editId="571553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09" name="Pictur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092257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98720" behindDoc="0" locked="0" layoutInCell="1" allowOverlap="1" wp14:anchorId="683000A0" wp14:editId="1494F8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13" name="Pictur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1B517A3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99744" behindDoc="0" locked="0" layoutInCell="1" allowOverlap="1" wp14:anchorId="3217DCE8" wp14:editId="58826D1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14" name="Pictur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B5878E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0768" behindDoc="0" locked="0" layoutInCell="1" allowOverlap="1" wp14:anchorId="1EA12AFC" wp14:editId="27FACE8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15" name="Pictur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23ABC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01792" behindDoc="0" locked="0" layoutInCell="1" allowOverlap="1" wp14:anchorId="5BD1E7BC" wp14:editId="1EB3F73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16" name="Pictur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F8109F8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02816" behindDoc="0" locked="0" layoutInCell="1" allowOverlap="1" wp14:anchorId="791F72E8" wp14:editId="468839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17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468366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03840" behindDoc="0" locked="0" layoutInCell="1" allowOverlap="1" wp14:anchorId="7312A9DB" wp14:editId="2E0B25E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18" name="Pictur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CFCCA71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04864" behindDoc="0" locked="0" layoutInCell="1" allowOverlap="1" wp14:anchorId="7CB9E5C2" wp14:editId="02B031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8EF1888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05888" behindDoc="0" locked="0" layoutInCell="1" allowOverlap="1" wp14:anchorId="3C60FBB8" wp14:editId="6FA58F0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20" name="Pictur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78CFE3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06912" behindDoc="0" locked="0" layoutInCell="1" allowOverlap="1" wp14:anchorId="3D6CA71B" wp14:editId="0C538D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21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70036A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07936" behindDoc="0" locked="0" layoutInCell="1" allowOverlap="1" wp14:anchorId="7C57082E" wp14:editId="31E1D27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E3E705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08960" behindDoc="0" locked="0" layoutInCell="1" allowOverlap="1" wp14:anchorId="3F53B52F" wp14:editId="095AAE6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C69F16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09984" behindDoc="0" locked="0" layoutInCell="1" allowOverlap="1" wp14:anchorId="76E0A510" wp14:editId="232951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24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7601228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1008" behindDoc="0" locked="0" layoutInCell="1" allowOverlap="1" wp14:anchorId="031EB03D" wp14:editId="4B5BB9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25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BA5526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2032" behindDoc="0" locked="0" layoutInCell="1" allowOverlap="1" wp14:anchorId="18DBC2DA" wp14:editId="41CEE4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05763BB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3056" behindDoc="0" locked="0" layoutInCell="1" allowOverlap="1" wp14:anchorId="39327AF3" wp14:editId="60A37D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27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399D1C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4080" behindDoc="0" locked="0" layoutInCell="1" allowOverlap="1" wp14:anchorId="7B253836" wp14:editId="5DEA5F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F10A44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5104" behindDoc="0" locked="0" layoutInCell="1" allowOverlap="1" wp14:anchorId="0363B8F9" wp14:editId="23BBEA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29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C7AA5A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6128" behindDoc="0" locked="0" layoutInCell="1" allowOverlap="1" wp14:anchorId="7B1638CB" wp14:editId="1E8DAFA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30" name="Pictur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8321FE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7152" behindDoc="0" locked="0" layoutInCell="1" allowOverlap="1" wp14:anchorId="3C9815FF" wp14:editId="3190B54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31" name="Pictur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5FDF29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8176" behindDoc="0" locked="0" layoutInCell="1" allowOverlap="1" wp14:anchorId="17880066" wp14:editId="578410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32" name="Pictur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A51AF9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9200" behindDoc="0" locked="0" layoutInCell="1" allowOverlap="1" wp14:anchorId="0069FD54" wp14:editId="7D28311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33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AC9973B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0224" behindDoc="0" locked="0" layoutInCell="1" allowOverlap="1" wp14:anchorId="09F12F2F" wp14:editId="04ABD38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34" name="Pictur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2BBA3C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1248" behindDoc="0" locked="0" layoutInCell="1" allowOverlap="1" wp14:anchorId="4EDD9C88" wp14:editId="26CAEE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35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387C29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2272" behindDoc="0" locked="0" layoutInCell="1" allowOverlap="1" wp14:anchorId="5235A0A0" wp14:editId="6E5FFD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36" name="Pictur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A401F5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3296" behindDoc="0" locked="0" layoutInCell="1" allowOverlap="1" wp14:anchorId="73894C1B" wp14:editId="7539930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37" name="Pictur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900728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4320" behindDoc="0" locked="0" layoutInCell="1" allowOverlap="1" wp14:anchorId="3CCA710C" wp14:editId="3D5FBC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38" name="Pictur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13677E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5344" behindDoc="0" locked="0" layoutInCell="1" allowOverlap="1" wp14:anchorId="1CDA6CA6" wp14:editId="0286D8E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39" name="Pictur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1A321C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6368" behindDoc="0" locked="0" layoutInCell="1" allowOverlap="1" wp14:anchorId="0A3CAD8E" wp14:editId="54DACF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40" name="Pictur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A548E7C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7392" behindDoc="0" locked="0" layoutInCell="1" allowOverlap="1" wp14:anchorId="6959DA3C" wp14:editId="3716284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41" name="Pictur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8EB232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8416" behindDoc="0" locked="0" layoutInCell="1" allowOverlap="1" wp14:anchorId="68142EFE" wp14:editId="695BA22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42" name="Pictur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FB095E3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9440" behindDoc="0" locked="0" layoutInCell="1" allowOverlap="1" wp14:anchorId="7B67E6B6" wp14:editId="5C0AD7B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43" name="Picture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473161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0464" behindDoc="0" locked="0" layoutInCell="1" allowOverlap="1" wp14:anchorId="270179A5" wp14:editId="7EA468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44" name="Pictur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E22FDC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1488" behindDoc="0" locked="0" layoutInCell="1" allowOverlap="1" wp14:anchorId="04438A55" wp14:editId="2E1E7F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45" name="Pictur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F6E35C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2512" behindDoc="0" locked="0" layoutInCell="1" allowOverlap="1" wp14:anchorId="63075F94" wp14:editId="2CEA951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46" name="Pictur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210CFA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3536" behindDoc="0" locked="0" layoutInCell="1" allowOverlap="1" wp14:anchorId="3E669BE0" wp14:editId="0176B8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47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9FB2FC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4560" behindDoc="0" locked="0" layoutInCell="1" allowOverlap="1" wp14:anchorId="4287E504" wp14:editId="72699BE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463E32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5584" behindDoc="0" locked="0" layoutInCell="1" allowOverlap="1" wp14:anchorId="588EBCDE" wp14:editId="76F0634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70DC8B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6608" behindDoc="0" locked="0" layoutInCell="1" allowOverlap="1" wp14:anchorId="7F1E1B7E" wp14:editId="4111BCA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50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6DA499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7632" behindDoc="0" locked="0" layoutInCell="1" allowOverlap="1" wp14:anchorId="607FA464" wp14:editId="1BD279F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51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F45B3F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8656" behindDoc="0" locked="0" layoutInCell="1" allowOverlap="1" wp14:anchorId="749E4A01" wp14:editId="7789EE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52" name="Pictur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015041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9680" behindDoc="0" locked="0" layoutInCell="1" allowOverlap="1" wp14:anchorId="0192013A" wp14:editId="5945CBB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53" name="Pictur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14A8A2C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0704" behindDoc="0" locked="0" layoutInCell="1" allowOverlap="1" wp14:anchorId="65A5D7F1" wp14:editId="265A2C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54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3A38D1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1728" behindDoc="0" locked="0" layoutInCell="1" allowOverlap="1" wp14:anchorId="6C65CB1F" wp14:editId="182E59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468309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2752" behindDoc="0" locked="0" layoutInCell="1" allowOverlap="1" wp14:anchorId="452A6DEA" wp14:editId="07C77B6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C1D52D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3776" behindDoc="0" locked="0" layoutInCell="1" allowOverlap="1" wp14:anchorId="0AD51C1F" wp14:editId="2CA489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C000C9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4800" behindDoc="0" locked="0" layoutInCell="1" allowOverlap="1" wp14:anchorId="3F3FEFED" wp14:editId="12E4312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8EF30A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5824" behindDoc="0" locked="0" layoutInCell="1" allowOverlap="1" wp14:anchorId="573ED878" wp14:editId="210366F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B2A5AE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6848" behindDoc="0" locked="0" layoutInCell="1" allowOverlap="1" wp14:anchorId="1A92A0E6" wp14:editId="063358B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2EEEB1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7872" behindDoc="0" locked="0" layoutInCell="1" allowOverlap="1" wp14:anchorId="7AE04BE8" wp14:editId="09CD102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2BCFB7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8896" behindDoc="0" locked="0" layoutInCell="1" allowOverlap="1" wp14:anchorId="1AF147DD" wp14:editId="355EBC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708BE41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9920" behindDoc="0" locked="0" layoutInCell="1" allowOverlap="1" wp14:anchorId="0E7C1F4B" wp14:editId="4AC9384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577A74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0944" behindDoc="0" locked="0" layoutInCell="1" allowOverlap="1" wp14:anchorId="248169FE" wp14:editId="13CBF97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A58CBD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1968" behindDoc="0" locked="0" layoutInCell="1" allowOverlap="1" wp14:anchorId="132DE296" wp14:editId="625A493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B9200A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2992" behindDoc="0" locked="0" layoutInCell="1" allowOverlap="1" wp14:anchorId="3CB8A491" wp14:editId="128E2E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B2EF96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4016" behindDoc="0" locked="0" layoutInCell="1" allowOverlap="1" wp14:anchorId="73A3B6E3" wp14:editId="6AAC257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423BBD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5040" behindDoc="0" locked="0" layoutInCell="1" allowOverlap="1" wp14:anchorId="69252701" wp14:editId="515652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9E90603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6064" behindDoc="0" locked="0" layoutInCell="1" allowOverlap="1" wp14:anchorId="77981870" wp14:editId="20EE89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B9866B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7088" behindDoc="0" locked="0" layoutInCell="1" allowOverlap="1" wp14:anchorId="7A2F4CD9" wp14:editId="03A420A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0A8B10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8112" behindDoc="0" locked="0" layoutInCell="1" allowOverlap="1" wp14:anchorId="4A85C8BD" wp14:editId="0972D0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29D194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9136" behindDoc="0" locked="0" layoutInCell="1" allowOverlap="1" wp14:anchorId="14AB2B8C" wp14:editId="05B251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FDEFB81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0160" behindDoc="0" locked="0" layoutInCell="1" allowOverlap="1" wp14:anchorId="24F1868B" wp14:editId="60C3572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863478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1184" behindDoc="0" locked="0" layoutInCell="1" allowOverlap="1" wp14:anchorId="40F3C9D6" wp14:editId="6392FFF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3BBBA5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2208" behindDoc="0" locked="0" layoutInCell="1" allowOverlap="1" wp14:anchorId="19719B4B" wp14:editId="365F3E7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3E893B8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3232" behindDoc="0" locked="0" layoutInCell="1" allowOverlap="1" wp14:anchorId="7EEB9013" wp14:editId="2E0321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C77B3D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4256" behindDoc="0" locked="0" layoutInCell="1" allowOverlap="1" wp14:anchorId="493BAEC4" wp14:editId="11AC76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73B093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5280" behindDoc="0" locked="0" layoutInCell="1" allowOverlap="1" wp14:anchorId="20495DDE" wp14:editId="39A2CE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EDD28B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6304" behindDoc="0" locked="0" layoutInCell="1" allowOverlap="1" wp14:anchorId="35E002E4" wp14:editId="6DDBAD3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570EFD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7328" behindDoc="0" locked="0" layoutInCell="1" allowOverlap="1" wp14:anchorId="1F90B5EE" wp14:editId="0DA01F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8ADFDD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8352" behindDoc="0" locked="0" layoutInCell="1" allowOverlap="1" wp14:anchorId="52EC6D91" wp14:editId="53342A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5EF3EA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9376" behindDoc="0" locked="0" layoutInCell="1" allowOverlap="1" wp14:anchorId="13447851" wp14:editId="44C88A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6434C9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0400" behindDoc="0" locked="0" layoutInCell="1" allowOverlap="1" wp14:anchorId="5C6F7641" wp14:editId="3B188F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EDDC7A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1424" behindDoc="0" locked="0" layoutInCell="1" allowOverlap="1" wp14:anchorId="383B8853" wp14:editId="5EE9B35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D40E4C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2448" behindDoc="0" locked="0" layoutInCell="1" allowOverlap="1" wp14:anchorId="4691EC9E" wp14:editId="672F45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D9565FC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3472" behindDoc="0" locked="0" layoutInCell="1" allowOverlap="1" wp14:anchorId="1B83C937" wp14:editId="29CAF5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776372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4496" behindDoc="0" locked="0" layoutInCell="1" allowOverlap="1" wp14:anchorId="6A40F977" wp14:editId="59AF4C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D2EE5B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5520" behindDoc="0" locked="0" layoutInCell="1" allowOverlap="1" wp14:anchorId="352351DC" wp14:editId="27082D8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B2FF57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6544" behindDoc="0" locked="0" layoutInCell="1" allowOverlap="1" wp14:anchorId="7FC76E41" wp14:editId="20DDA82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9E9FCA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7568" behindDoc="0" locked="0" layoutInCell="1" allowOverlap="1" wp14:anchorId="7287BED8" wp14:editId="5CB161E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08F564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8592" behindDoc="0" locked="0" layoutInCell="1" allowOverlap="1" wp14:anchorId="1C059118" wp14:editId="1C9C05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5EDF56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9616" behindDoc="0" locked="0" layoutInCell="1" allowOverlap="1" wp14:anchorId="2893CF3E" wp14:editId="498232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4EC43C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0640" behindDoc="0" locked="0" layoutInCell="1" allowOverlap="1" wp14:anchorId="22E67B71" wp14:editId="7F1A5D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34710" cy="4196080"/>
            <wp:effectExtent l="0" t="0" r="8890" b="0"/>
            <wp:wrapTopAndBottom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19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6F262C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1664" behindDoc="0" locked="0" layoutInCell="1" allowOverlap="1" wp14:anchorId="317405AC" wp14:editId="4B0A57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BC4021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2688" behindDoc="0" locked="0" layoutInCell="1" allowOverlap="1" wp14:anchorId="66DEBA89" wp14:editId="09A6FF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9914D73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3712" behindDoc="0" locked="0" layoutInCell="1" allowOverlap="1" wp14:anchorId="669165AF" wp14:editId="72F6DDB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65522D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4736" behindDoc="0" locked="0" layoutInCell="1" allowOverlap="1" wp14:anchorId="03A57C79" wp14:editId="7EA4D5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B26B228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5760" behindDoc="0" locked="0" layoutInCell="1" allowOverlap="1" wp14:anchorId="1491C635" wp14:editId="376DAA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68D5B68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6784" behindDoc="0" locked="0" layoutInCell="1" allowOverlap="1" wp14:anchorId="0523B942" wp14:editId="4686DE9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7F88B6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7808" behindDoc="0" locked="0" layoutInCell="1" allowOverlap="1" wp14:anchorId="3F15F084" wp14:editId="47B8D17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4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509F551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8832" behindDoc="0" locked="0" layoutInCell="1" allowOverlap="1" wp14:anchorId="1849AAF0" wp14:editId="5D2F7CB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A15160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9856" behindDoc="0" locked="0" layoutInCell="1" allowOverlap="1" wp14:anchorId="01CFABC2" wp14:editId="16FCE4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4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5FA7F61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0880" behindDoc="0" locked="0" layoutInCell="1" allowOverlap="1" wp14:anchorId="7EE83650" wp14:editId="2D788B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5F5839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1904" behindDoc="0" locked="0" layoutInCell="1" allowOverlap="1" wp14:anchorId="048ACCAB" wp14:editId="5BDA62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6C6A33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2928" behindDoc="0" locked="0" layoutInCell="1" allowOverlap="1" wp14:anchorId="63FB4925" wp14:editId="3A31EA5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D6FF02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3952" behindDoc="0" locked="0" layoutInCell="1" allowOverlap="1" wp14:anchorId="27F87DB3" wp14:editId="02FB11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A5E234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4976" behindDoc="0" locked="0" layoutInCell="1" allowOverlap="1" wp14:anchorId="74D35F35" wp14:editId="6BF862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87D0DD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6000" behindDoc="0" locked="0" layoutInCell="1" allowOverlap="1" wp14:anchorId="32F513A5" wp14:editId="7EFF81A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4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089259B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7024" behindDoc="0" locked="0" layoutInCell="1" allowOverlap="1" wp14:anchorId="2B1E906F" wp14:editId="4E97A9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8749B2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8048" behindDoc="0" locked="0" layoutInCell="1" allowOverlap="1" wp14:anchorId="2B6173E7" wp14:editId="54A83D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C71EE88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9072" behindDoc="0" locked="0" layoutInCell="1" allowOverlap="1" wp14:anchorId="55542BF5" wp14:editId="192742B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9D8A17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0096" behindDoc="0" locked="0" layoutInCell="1" allowOverlap="1" wp14:anchorId="1237A28E" wp14:editId="7B63D1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4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6B60AD8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1120" behindDoc="0" locked="0" layoutInCell="1" allowOverlap="1" wp14:anchorId="3F78DDEB" wp14:editId="1AE6470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0CAF36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2144" behindDoc="0" locked="0" layoutInCell="1" allowOverlap="1" wp14:anchorId="0F3FBC66" wp14:editId="1B2B5B4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4E8CF0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3168" behindDoc="0" locked="0" layoutInCell="1" allowOverlap="1" wp14:anchorId="6958FABF" wp14:editId="159850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25BD94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4192" behindDoc="0" locked="0" layoutInCell="1" allowOverlap="1" wp14:anchorId="0F4E38F4" wp14:editId="46EB8FF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8AB2B11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5216" behindDoc="0" locked="0" layoutInCell="1" allowOverlap="1" wp14:anchorId="55FF5185" wp14:editId="3EE744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026D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6240" behindDoc="0" locked="0" layoutInCell="1" allowOverlap="1" wp14:anchorId="492DF756" wp14:editId="03768B6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4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FFDA1CC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7264" behindDoc="0" locked="0" layoutInCell="1" allowOverlap="1" wp14:anchorId="75CF2DEF" wp14:editId="28220E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034FDB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8288" behindDoc="0" locked="0" layoutInCell="1" allowOverlap="1" wp14:anchorId="3D85D066" wp14:editId="5198B7E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BF5C021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9312" behindDoc="0" locked="0" layoutInCell="1" allowOverlap="1" wp14:anchorId="6AD46432" wp14:editId="7114CA5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4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DD86E6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0336" behindDoc="0" locked="0" layoutInCell="1" allowOverlap="1" wp14:anchorId="45A39FA8" wp14:editId="3130DC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30F6883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1360" behindDoc="0" locked="0" layoutInCell="1" allowOverlap="1" wp14:anchorId="3A86219D" wp14:editId="46C444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1294B4C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2384" behindDoc="0" locked="0" layoutInCell="1" allowOverlap="1" wp14:anchorId="7292173D" wp14:editId="69927A4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83A770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3408" behindDoc="0" locked="0" layoutInCell="1" allowOverlap="1" wp14:anchorId="33696D54" wp14:editId="6E93F5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5F622C3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4432" behindDoc="0" locked="0" layoutInCell="1" allowOverlap="1" wp14:anchorId="3D327C85" wp14:editId="54DFCF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EA0620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5456" behindDoc="0" locked="0" layoutInCell="1" allowOverlap="1" wp14:anchorId="29341BB5" wp14:editId="4F17AA9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9DDF34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6480" behindDoc="0" locked="0" layoutInCell="1" allowOverlap="1" wp14:anchorId="59F9749F" wp14:editId="51FBCFF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2C99B0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7504" behindDoc="0" locked="0" layoutInCell="1" allowOverlap="1" wp14:anchorId="44659576" wp14:editId="0823B7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B4CCE3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8528" behindDoc="0" locked="0" layoutInCell="1" allowOverlap="1" wp14:anchorId="5D37BF25" wp14:editId="3EACE14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C8F948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9552" behindDoc="0" locked="0" layoutInCell="1" allowOverlap="1" wp14:anchorId="094C58A3" wp14:editId="50F11CE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B40FD1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0576" behindDoc="0" locked="0" layoutInCell="1" allowOverlap="1" wp14:anchorId="4CEE08BB" wp14:editId="62D1C6B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4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73B431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1600" behindDoc="0" locked="0" layoutInCell="1" allowOverlap="1" wp14:anchorId="24C18A6A" wp14:editId="2FE7CA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7897F1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2624" behindDoc="0" locked="0" layoutInCell="1" allowOverlap="1" wp14:anchorId="6A5E6FA0" wp14:editId="43ED4A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DD052C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3648" behindDoc="0" locked="0" layoutInCell="1" allowOverlap="1" wp14:anchorId="0143A6A0" wp14:editId="1B5BE86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A1C39D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4672" behindDoc="0" locked="0" layoutInCell="1" allowOverlap="1" wp14:anchorId="2FF035BA" wp14:editId="2D49F24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4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7E379D8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5696" behindDoc="0" locked="0" layoutInCell="1" allowOverlap="1" wp14:anchorId="08E07DDA" wp14:editId="2748CD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CC628D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6720" behindDoc="0" locked="0" layoutInCell="1" allowOverlap="1" wp14:anchorId="2EF429A7" wp14:editId="67EEB5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4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918892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7744" behindDoc="0" locked="0" layoutInCell="1" allowOverlap="1" wp14:anchorId="4BC488DD" wp14:editId="4DC35BB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D51A17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8768" behindDoc="0" locked="0" layoutInCell="1" allowOverlap="1" wp14:anchorId="5AA1E4ED" wp14:editId="0FD83E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FAC09F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9792" behindDoc="0" locked="0" layoutInCell="1" allowOverlap="1" wp14:anchorId="75E0A042" wp14:editId="4571060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4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6079B0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30816" behindDoc="0" locked="0" layoutInCell="1" allowOverlap="1" wp14:anchorId="1C020727" wp14:editId="14D9224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CD43CC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31840" behindDoc="0" locked="0" layoutInCell="1" allowOverlap="1" wp14:anchorId="69041591" wp14:editId="5CBC42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52B9BB1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32864" behindDoc="0" locked="0" layoutInCell="1" allowOverlap="1" wp14:anchorId="3D4F2441" wp14:editId="202E949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5" name="Picture 15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500BE8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33888" behindDoc="0" locked="0" layoutInCell="1" allowOverlap="1" wp14:anchorId="36079A42" wp14:editId="5CB5A64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6" name="Picture 15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8990F3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34912" behindDoc="0" locked="0" layoutInCell="1" allowOverlap="1" wp14:anchorId="3FB9A706" wp14:editId="50495CD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7" name="Picture 15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2EA6FB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5936" behindDoc="0" locked="0" layoutInCell="1" allowOverlap="1" wp14:anchorId="297C28EF" wp14:editId="1B3B17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8" name="Picture 15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CD00D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36960" behindDoc="0" locked="0" layoutInCell="1" allowOverlap="1" wp14:anchorId="45000460" wp14:editId="2CB4B00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9" name="Picture 15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1A73DBB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37984" behindDoc="0" locked="0" layoutInCell="1" allowOverlap="1" wp14:anchorId="2AD24F51" wp14:editId="6139AE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0" name="Picture 16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7F81D2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9008" behindDoc="0" locked="0" layoutInCell="1" allowOverlap="1" wp14:anchorId="7CE9D559" wp14:editId="31AAA2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1" name="Picture 16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83428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40032" behindDoc="0" locked="0" layoutInCell="1" allowOverlap="1" wp14:anchorId="7A339869" wp14:editId="286AF8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2" name="Picture 16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A9B007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41056" behindDoc="0" locked="0" layoutInCell="1" allowOverlap="1" wp14:anchorId="2ACAE50B" wp14:editId="44C19B7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3" name="Picture 16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76DB883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42080" behindDoc="0" locked="0" layoutInCell="1" allowOverlap="1" wp14:anchorId="52769845" wp14:editId="2ABC800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4" name="Picture 164" descr="Table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 descr="Table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74C46F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43104" behindDoc="0" locked="0" layoutInCell="1" allowOverlap="1" wp14:anchorId="1C8995FE" wp14:editId="654C033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5" name="Picture 16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44C4A1B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44128" behindDoc="0" locked="0" layoutInCell="1" allowOverlap="1" wp14:anchorId="302556CA" wp14:editId="237F412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6" name="Picture 16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DC39A63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45152" behindDoc="0" locked="0" layoutInCell="1" allowOverlap="1" wp14:anchorId="63F235E0" wp14:editId="5E09B6A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7" name="Picture 167" descr="Text, table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 descr="Text, table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406CB1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46176" behindDoc="0" locked="0" layoutInCell="1" allowOverlap="1" wp14:anchorId="35B019AD" wp14:editId="3FD5DDD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8" name="Picture 16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3AA066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47200" behindDoc="0" locked="0" layoutInCell="1" allowOverlap="1" wp14:anchorId="0AAD1CDD" wp14:editId="2E38F8E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9" name="Picture 16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CC4571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48224" behindDoc="0" locked="0" layoutInCell="1" allowOverlap="1" wp14:anchorId="5AB11BEB" wp14:editId="5788DF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0" name="Picture 17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34EC82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49248" behindDoc="0" locked="0" layoutInCell="1" allowOverlap="1" wp14:anchorId="38E32B3B" wp14:editId="7DFE40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1" name="Picture 171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 descr="A picture containing 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060769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50272" behindDoc="0" locked="0" layoutInCell="1" allowOverlap="1" wp14:anchorId="1E0D199E" wp14:editId="779C765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2" name="Picture 172" descr="Text, table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 descr="Text, table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FB2B8E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51296" behindDoc="0" locked="0" layoutInCell="1" allowOverlap="1" wp14:anchorId="48742345" wp14:editId="2A79F5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3" name="Picture 17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66C504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52320" behindDoc="0" locked="0" layoutInCell="1" allowOverlap="1" wp14:anchorId="23BC6A32" wp14:editId="0E42B6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4" name="Picture 17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450B63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53344" behindDoc="0" locked="0" layoutInCell="1" allowOverlap="1" wp14:anchorId="306B26D2" wp14:editId="19BD0C0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5" name="Picture 17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76C4B8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54368" behindDoc="0" locked="0" layoutInCell="1" allowOverlap="1" wp14:anchorId="04840653" wp14:editId="57F349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6" name="Picture 17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0996BA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55392" behindDoc="0" locked="0" layoutInCell="1" allowOverlap="1" wp14:anchorId="2B47ADE8" wp14:editId="77E759B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7" name="Picture 17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8C4C78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56416" behindDoc="0" locked="0" layoutInCell="1" allowOverlap="1" wp14:anchorId="016AE4A2" wp14:editId="7CD1D2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8" name="Picture 17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028682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57440" behindDoc="0" locked="0" layoutInCell="1" allowOverlap="1" wp14:anchorId="187AB777" wp14:editId="36DD1EA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9" name="Picture 179" descr="Text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 descr="Text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9308AA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58464" behindDoc="0" locked="0" layoutInCell="1" allowOverlap="1" wp14:anchorId="5BEED9DE" wp14:editId="7528FF9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0" name="Picture 180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 descr="Graphical user interface, text, application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64393B1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59488" behindDoc="0" locked="0" layoutInCell="1" allowOverlap="1" wp14:anchorId="40E37F22" wp14:editId="729105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1" name="Picture 181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 descr="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985B48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60512" behindDoc="0" locked="0" layoutInCell="1" allowOverlap="1" wp14:anchorId="408565E4" wp14:editId="58A2AC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2" name="Picture 18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Picture 182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96CA1D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61536" behindDoc="0" locked="0" layoutInCell="1" allowOverlap="1" wp14:anchorId="73C7424F" wp14:editId="3E47CC4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3" name="Picture 18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788E74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62560" behindDoc="0" locked="0" layoutInCell="1" allowOverlap="1" wp14:anchorId="6373C7AE" wp14:editId="6BC057E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4" name="Picture 18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Picture 184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A1C8D0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63584" behindDoc="0" locked="0" layoutInCell="1" allowOverlap="1" wp14:anchorId="4CF8C56E" wp14:editId="7EBAF3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5" name="Picture 18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45ABB9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64608" behindDoc="0" locked="0" layoutInCell="1" allowOverlap="1" wp14:anchorId="652381E6" wp14:editId="1E3B42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6" name="Picture 18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7DAF08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65632" behindDoc="0" locked="0" layoutInCell="1" allowOverlap="1" wp14:anchorId="62668838" wp14:editId="1284BE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7" name="Picture 18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54A947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66656" behindDoc="0" locked="0" layoutInCell="1" allowOverlap="1" wp14:anchorId="0985C11B" wp14:editId="6B4DEB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8" name="Picture 18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92E1A6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67680" behindDoc="0" locked="0" layoutInCell="1" allowOverlap="1" wp14:anchorId="275313D0" wp14:editId="392BC90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9" name="Picture 18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8B8C43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68704" behindDoc="0" locked="0" layoutInCell="1" allowOverlap="1" wp14:anchorId="5FCC3A21" wp14:editId="38DEF85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0" name="Picture 19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34BDB5B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69728" behindDoc="0" locked="0" layoutInCell="1" allowOverlap="1" wp14:anchorId="5CEA71E8" wp14:editId="2920A9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1" name="Picture 19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 descr="Graphical user interface, text, application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02AEB1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70752" behindDoc="0" locked="0" layoutInCell="1" allowOverlap="1" wp14:anchorId="65181885" wp14:editId="6871856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2" name="Picture 19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98940D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71776" behindDoc="0" locked="0" layoutInCell="1" allowOverlap="1" wp14:anchorId="66178726" wp14:editId="2FA8A8A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3" name="Picture 19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18A865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72800" behindDoc="0" locked="0" layoutInCell="1" allowOverlap="1" wp14:anchorId="7459EA92" wp14:editId="3888EB2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4" name="Picture 19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A50EE48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73824" behindDoc="0" locked="0" layoutInCell="1" allowOverlap="1" wp14:anchorId="77B3458F" wp14:editId="338076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5" name="Picture 19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DD213DB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4848" behindDoc="0" locked="0" layoutInCell="1" allowOverlap="1" wp14:anchorId="625BBB31" wp14:editId="742943A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6" name="Picture 196" descr="Text, table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Text, table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5067E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75872" behindDoc="0" locked="0" layoutInCell="1" allowOverlap="1" wp14:anchorId="6E1468DA" wp14:editId="20076CA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7" name="Picture 19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 descr="Graphical user interface, text, application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AAF4E0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76896" behindDoc="0" locked="0" layoutInCell="1" allowOverlap="1" wp14:anchorId="57E02D71" wp14:editId="4E3C1BA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8" name="Picture 198" descr="Graphical user interface, text, letter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 descr="Graphical user interface, text, letter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25244F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77920" behindDoc="0" locked="0" layoutInCell="1" allowOverlap="1" wp14:anchorId="72FE643B" wp14:editId="245827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9" name="Picture 19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92C24A1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78944" behindDoc="0" locked="0" layoutInCell="1" allowOverlap="1" wp14:anchorId="6502045F" wp14:editId="196EA1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0" name="Picture 20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D85DBB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79968" behindDoc="0" locked="0" layoutInCell="1" allowOverlap="1" wp14:anchorId="4447E7A1" wp14:editId="158DEB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1" name="Picture 201" descr="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 descr="Text, application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34C357C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80992" behindDoc="0" locked="0" layoutInCell="1" allowOverlap="1" wp14:anchorId="0080EF3C" wp14:editId="6D6679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2" name="Picture 202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DAC9CB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82016" behindDoc="0" locked="0" layoutInCell="1" allowOverlap="1" wp14:anchorId="0F4C75DC" wp14:editId="035227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3" name="Picture 203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 descr="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2048A3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83040" behindDoc="0" locked="0" layoutInCell="1" allowOverlap="1" wp14:anchorId="01BA9F86" wp14:editId="6F86966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4" name="Picture 204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 descr="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338593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84064" behindDoc="0" locked="0" layoutInCell="1" allowOverlap="1" wp14:anchorId="194492CE" wp14:editId="76C0AD3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5" name="Picture 20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3C48ED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85088" behindDoc="0" locked="0" layoutInCell="1" allowOverlap="1" wp14:anchorId="58C31D81" wp14:editId="504FD2F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6" name="Picture 20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6A9B158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86112" behindDoc="0" locked="0" layoutInCell="1" allowOverlap="1" wp14:anchorId="215D96FD" wp14:editId="1E763D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7" name="Picture 20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705368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87136" behindDoc="0" locked="0" layoutInCell="1" allowOverlap="1" wp14:anchorId="391E7BEC" wp14:editId="6184EE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8" name="Picture 20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E092C9C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88160" behindDoc="0" locked="0" layoutInCell="1" allowOverlap="1" wp14:anchorId="43D05897" wp14:editId="2AE371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9" name="Picture 209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 descr="A picture containing 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101418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89184" behindDoc="0" locked="0" layoutInCell="1" allowOverlap="1" wp14:anchorId="7274AB2E" wp14:editId="00D7EB0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0" name="Picture 21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83B9E6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90208" behindDoc="0" locked="0" layoutInCell="1" allowOverlap="1" wp14:anchorId="7660A4B0" wp14:editId="749AEDC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1" name="Picture 21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2389E7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91232" behindDoc="0" locked="0" layoutInCell="1" allowOverlap="1" wp14:anchorId="76A09147" wp14:editId="08F254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2" name="Picture 21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 descr="Graphical user interface, text, application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124659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92256" behindDoc="0" locked="0" layoutInCell="1" allowOverlap="1" wp14:anchorId="53A4122D" wp14:editId="585A22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3" name="Picture 213" descr="Table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Table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C5B3A2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93280" behindDoc="0" locked="0" layoutInCell="1" allowOverlap="1" wp14:anchorId="14F27C35" wp14:editId="3593B9C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4" name="Picture 21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2D4217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94304" behindDoc="0" locked="0" layoutInCell="1" allowOverlap="1" wp14:anchorId="7F4B97F4" wp14:editId="12116B7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5" name="Picture 2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F14F74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95328" behindDoc="0" locked="0" layoutInCell="1" allowOverlap="1" wp14:anchorId="4154AFF0" wp14:editId="68EE5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6" name="Picture 21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25FFE5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96352" behindDoc="0" locked="0" layoutInCell="1" allowOverlap="1" wp14:anchorId="1BDC5997" wp14:editId="6F65AD9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7" name="Picture 21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7AE3B3B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97376" behindDoc="0" locked="0" layoutInCell="1" allowOverlap="1" wp14:anchorId="2AC1CC2E" wp14:editId="67C2D5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8" name="Picture 218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 descr="A picture containing 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223338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98400" behindDoc="0" locked="0" layoutInCell="1" allowOverlap="1" wp14:anchorId="3883ADB0" wp14:editId="2EAB1E0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9" name="Picture 21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B7CADD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99424" behindDoc="0" locked="0" layoutInCell="1" allowOverlap="1" wp14:anchorId="75AB5A90" wp14:editId="49BE41B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0" name="Picture 220" descr="Text, letter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 descr="Text, letter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926DFB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00448" behindDoc="0" locked="0" layoutInCell="1" allowOverlap="1" wp14:anchorId="22EC0FFB" wp14:editId="552DC56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1" name="Picture 22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362281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01472" behindDoc="0" locked="0" layoutInCell="1" allowOverlap="1" wp14:anchorId="57FA1917" wp14:editId="30A1750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2" name="Picture 222" descr="Text,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 descr="Text,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7A87FF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02496" behindDoc="0" locked="0" layoutInCell="1" allowOverlap="1" wp14:anchorId="3D144A91" wp14:editId="4E7D64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3" name="Picture 22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6426533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03520" behindDoc="0" locked="0" layoutInCell="1" allowOverlap="1" wp14:anchorId="3B78374F" wp14:editId="0DEEB7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4" name="Picture 22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C31250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04544" behindDoc="0" locked="0" layoutInCell="1" allowOverlap="1" wp14:anchorId="19FAEA81" wp14:editId="4A030F0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5" name="Picture 225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 descr="A picture containing 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4664CAC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05568" behindDoc="0" locked="0" layoutInCell="1" allowOverlap="1" wp14:anchorId="72659521" wp14:editId="3E16F54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6" name="Picture 226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 descr="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3980EC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06592" behindDoc="0" locked="0" layoutInCell="1" allowOverlap="1" wp14:anchorId="11CD2414" wp14:editId="05EDC0F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7" name="Picture 22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B7B5C7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07616" behindDoc="0" locked="0" layoutInCell="1" allowOverlap="1" wp14:anchorId="0D10E2A8" wp14:editId="5BD4047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8" name="Picture 22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696B38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08640" behindDoc="0" locked="0" layoutInCell="1" allowOverlap="1" wp14:anchorId="6FBC6DB2" wp14:editId="2AC93A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9" name="Picture 229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E71C5F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09664" behindDoc="0" locked="0" layoutInCell="1" allowOverlap="1" wp14:anchorId="04D25B43" wp14:editId="1503C4A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0" name="Picture 23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DC3731C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10688" behindDoc="0" locked="0" layoutInCell="1" allowOverlap="1" wp14:anchorId="4C9BEDB2" wp14:editId="14FA93E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1" name="Picture 231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 descr="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E23DAC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11712" behindDoc="0" locked="0" layoutInCell="1" allowOverlap="1" wp14:anchorId="6C085D94" wp14:editId="17FAE9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2" name="Picture 232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 descr="Diagram, 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08DDE63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12736" behindDoc="0" locked="0" layoutInCell="1" allowOverlap="1" wp14:anchorId="0FCD91D8" wp14:editId="5C60C7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3" name="Picture 23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D9955C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13760" behindDoc="0" locked="0" layoutInCell="1" allowOverlap="1" wp14:anchorId="07D4ACB8" wp14:editId="04F2B4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4" name="Picture 23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icture containing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E7D9183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14784" behindDoc="0" locked="0" layoutInCell="1" allowOverlap="1" wp14:anchorId="6DFC0DA4" wp14:editId="79A44F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5" name="Picture 23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244019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15808" behindDoc="0" locked="0" layoutInCell="1" allowOverlap="1" wp14:anchorId="2F928170" wp14:editId="227C5F7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6" name="Picture 23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5FED8A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16832" behindDoc="0" locked="0" layoutInCell="1" allowOverlap="1" wp14:anchorId="1866E712" wp14:editId="3EBB4FA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7" name="Picture 23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CC93DE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17856" behindDoc="0" locked="0" layoutInCell="1" allowOverlap="1" wp14:anchorId="32EC1A74" wp14:editId="26BFAAF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8" name="Picture 238" descr="Diagram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 descr="Diagram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F57ACB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18880" behindDoc="0" locked="0" layoutInCell="1" allowOverlap="1" wp14:anchorId="220F4D08" wp14:editId="400AEA5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9" name="Picture 23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189C983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19904" behindDoc="0" locked="0" layoutInCell="1" allowOverlap="1" wp14:anchorId="7DCC3163" wp14:editId="1D8FAED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55" name="Picture 755" descr="A picture containing text, receip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Picture 755" descr="A picture containing text, receipt, screensho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E04891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20928" behindDoc="0" locked="0" layoutInCell="1" allowOverlap="1" wp14:anchorId="2C33E632" wp14:editId="5E12CF7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56" name="Picture 756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Picture 756" descr="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F0D3EA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1952" behindDoc="0" locked="0" layoutInCell="1" allowOverlap="1" wp14:anchorId="12AD4CF7" wp14:editId="1D6E5F9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57" name="Picture 757" descr="Diagram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Picture 757" descr="Diagram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2894B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22976" behindDoc="0" locked="0" layoutInCell="1" allowOverlap="1" wp14:anchorId="2E553497" wp14:editId="15CF427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3" name="Picture 24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1DDC503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24000" behindDoc="0" locked="0" layoutInCell="1" allowOverlap="1" wp14:anchorId="4B34F517" wp14:editId="49AB5FD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4" name="Picture 24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3DBD51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25024" behindDoc="0" locked="0" layoutInCell="1" allowOverlap="1" wp14:anchorId="4E8908A2" wp14:editId="7A1D11E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5" name="Picture 24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38A946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26048" behindDoc="0" locked="0" layoutInCell="1" allowOverlap="1" wp14:anchorId="4844D011" wp14:editId="12EEED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6" name="Picture 246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66BB3A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27072" behindDoc="0" locked="0" layoutInCell="1" allowOverlap="1" wp14:anchorId="731917DE" wp14:editId="24B5827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7" name="Picture 24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CD7895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28096" behindDoc="0" locked="0" layoutInCell="1" allowOverlap="1" wp14:anchorId="625B72A3" wp14:editId="6949BBC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8" name="Picture 248" descr="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 descr="Text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3BBFA7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29120" behindDoc="0" locked="0" layoutInCell="1" allowOverlap="1" wp14:anchorId="4CB54544" wp14:editId="612F0D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9" name="Picture 24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D845B7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30144" behindDoc="0" locked="0" layoutInCell="1" allowOverlap="1" wp14:anchorId="651B6DDE" wp14:editId="6852CAE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0" name="Picture 25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9B5623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1168" behindDoc="0" locked="0" layoutInCell="1" allowOverlap="1" wp14:anchorId="4B3E8696" wp14:editId="38BE08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1" name="Picture 25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8568C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32192" behindDoc="0" locked="0" layoutInCell="1" allowOverlap="1" wp14:anchorId="6D609D8E" wp14:editId="2E894B5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2" name="Picture 25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F10F50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33216" behindDoc="0" locked="0" layoutInCell="1" allowOverlap="1" wp14:anchorId="641B50A5" wp14:editId="06F1AB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3" name="Picture 25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895E95C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34240" behindDoc="0" locked="0" layoutInCell="1" allowOverlap="1" wp14:anchorId="00419487" wp14:editId="6EEBC0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4" name="Picture 254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A264F0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35264" behindDoc="0" locked="0" layoutInCell="1" allowOverlap="1" wp14:anchorId="6534B294" wp14:editId="31B3D4F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5" name="Picture 25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AB1B85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6288" behindDoc="0" locked="0" layoutInCell="1" allowOverlap="1" wp14:anchorId="5AFE1BF0" wp14:editId="6182AA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6" name="Picture 25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FAFAA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37312" behindDoc="0" locked="0" layoutInCell="1" allowOverlap="1" wp14:anchorId="6CE5AB55" wp14:editId="41EAC1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7" name="Picture 25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D6E2F3B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38336" behindDoc="0" locked="0" layoutInCell="1" allowOverlap="1" wp14:anchorId="660A916A" wp14:editId="3E7979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8" name="Picture 25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716D97B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39360" behindDoc="0" locked="0" layoutInCell="1" allowOverlap="1" wp14:anchorId="5529D1B7" wp14:editId="405F3F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9" name="Picture 259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 descr="A picture containing 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2A1FE8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40384" behindDoc="0" locked="0" layoutInCell="1" allowOverlap="1" wp14:anchorId="211AED20" wp14:editId="2107A2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0" name="Picture 26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BAD64E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41408" behindDoc="0" locked="0" layoutInCell="1" allowOverlap="1" wp14:anchorId="3CE6FDA9" wp14:editId="049E02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1" name="Picture 26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6046A5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42432" behindDoc="0" locked="0" layoutInCell="1" allowOverlap="1" wp14:anchorId="3CD3CF7B" wp14:editId="24CB84B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2" name="Picture 262" descr="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 descr="Text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270CB5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43456" behindDoc="0" locked="0" layoutInCell="1" allowOverlap="1" wp14:anchorId="2EB02572" wp14:editId="369957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3" name="Picture 263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C35E83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44480" behindDoc="0" locked="0" layoutInCell="1" allowOverlap="1" wp14:anchorId="33C3DE29" wp14:editId="7C2E8B7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4" name="Picture 26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B19E8A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45504" behindDoc="0" locked="0" layoutInCell="1" allowOverlap="1" wp14:anchorId="20A9DD8E" wp14:editId="2FA54B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5" name="Picture 26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C005A9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46528" behindDoc="0" locked="0" layoutInCell="1" allowOverlap="1" wp14:anchorId="734A9ECF" wp14:editId="10BB56B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6" name="Picture 26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 descr="A picture containing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4A0249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47552" behindDoc="0" locked="0" layoutInCell="1" allowOverlap="1" wp14:anchorId="7DFAC3DB" wp14:editId="1838A1C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7" name="Picture 26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EA9084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48576" behindDoc="0" locked="0" layoutInCell="1" allowOverlap="1" wp14:anchorId="4FA3BEB0" wp14:editId="57D74CE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8" name="Picture 26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5B0627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49600" behindDoc="0" locked="0" layoutInCell="1" allowOverlap="1" wp14:anchorId="79AD9054" wp14:editId="1286ED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9" name="Picture 269" descr="Text,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 269" descr="Text,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ABD552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50624" behindDoc="0" locked="0" layoutInCell="1" allowOverlap="1" wp14:anchorId="5D64C5F8" wp14:editId="7E0BAAB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0" name="Picture 27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C798E2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51648" behindDoc="0" locked="0" layoutInCell="1" allowOverlap="1" wp14:anchorId="20A1E0DD" wp14:editId="7D3C4D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1" name="Picture 27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4FD3E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52672" behindDoc="0" locked="0" layoutInCell="1" allowOverlap="1" wp14:anchorId="0D80E726" wp14:editId="253049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2" name="Picture 27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780F51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53696" behindDoc="0" locked="0" layoutInCell="1" allowOverlap="1" wp14:anchorId="4870B83E" wp14:editId="275907E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3" name="Picture 273" descr="Text, table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 descr="Text, table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947920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54720" behindDoc="0" locked="0" layoutInCell="1" allowOverlap="1" wp14:anchorId="1D90F98B" wp14:editId="5DC20E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4" name="Picture 27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BAF1FB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55744" behindDoc="0" locked="0" layoutInCell="1" allowOverlap="1" wp14:anchorId="78A210A4" wp14:editId="7C6550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5" name="Picture 27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3E234A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56768" behindDoc="0" locked="0" layoutInCell="1" allowOverlap="1" wp14:anchorId="55CC22C5" wp14:editId="135EB5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6" name="Picture 27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80AB7EB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57792" behindDoc="0" locked="0" layoutInCell="1" allowOverlap="1" wp14:anchorId="3354E3F5" wp14:editId="5AB9E9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7" name="Picture 27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E3E969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58816" behindDoc="0" locked="0" layoutInCell="1" allowOverlap="1" wp14:anchorId="294DEEDF" wp14:editId="2DD1B9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8" name="Picture 27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225535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59840" behindDoc="0" locked="0" layoutInCell="1" allowOverlap="1" wp14:anchorId="61BAD1B6" wp14:editId="570C1A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9" name="Picture 27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CFA002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60864" behindDoc="0" locked="0" layoutInCell="1" allowOverlap="1" wp14:anchorId="065F4D67" wp14:editId="11290E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0" name="Picture 28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DE494B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61888" behindDoc="0" locked="0" layoutInCell="1" allowOverlap="1" wp14:anchorId="6F2048E1" wp14:editId="4498E4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1" name="Picture 28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529DAF8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62912" behindDoc="0" locked="0" layoutInCell="1" allowOverlap="1" wp14:anchorId="3874EB0E" wp14:editId="786A57D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2" name="Picture 282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 descr="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1C20F33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63936" behindDoc="0" locked="0" layoutInCell="1" allowOverlap="1" wp14:anchorId="22B8D88E" wp14:editId="2858866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3" name="Picture 28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CCDC65C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64960" behindDoc="0" locked="0" layoutInCell="1" allowOverlap="1" wp14:anchorId="67289D1E" wp14:editId="1C206C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4" name="Picture 28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D3F7F0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65984" behindDoc="0" locked="0" layoutInCell="1" allowOverlap="1" wp14:anchorId="22E4CF3A" wp14:editId="3EEEBB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5" name="Picture 28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7FA1F6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67008" behindDoc="0" locked="0" layoutInCell="1" allowOverlap="1" wp14:anchorId="67ADA8AD" wp14:editId="0C2CEC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6" name="Picture 28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194AA5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68032" behindDoc="0" locked="0" layoutInCell="1" allowOverlap="1" wp14:anchorId="327FD3E1" wp14:editId="6CF039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7" name="Picture 28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F5763E1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69056" behindDoc="0" locked="0" layoutInCell="1" allowOverlap="1" wp14:anchorId="56D41625" wp14:editId="21625FF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8" name="Picture 28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69FA94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70080" behindDoc="0" locked="0" layoutInCell="1" allowOverlap="1" wp14:anchorId="56091884" wp14:editId="35FE75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9" name="Picture 28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CAF21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71104" behindDoc="0" locked="0" layoutInCell="1" allowOverlap="1" wp14:anchorId="7DE3A315" wp14:editId="20F450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0" name="Picture 29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B47454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72128" behindDoc="0" locked="0" layoutInCell="1" allowOverlap="1" wp14:anchorId="57B73EDA" wp14:editId="2BF3135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1" name="Picture 29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83988C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73152" behindDoc="0" locked="0" layoutInCell="1" allowOverlap="1" wp14:anchorId="273A3B97" wp14:editId="000CC5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2" name="Picture 292" descr="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 descr="Text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24178B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74176" behindDoc="0" locked="0" layoutInCell="1" allowOverlap="1" wp14:anchorId="050D4149" wp14:editId="688E520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3" name="Picture 29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4BFC07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75200" behindDoc="0" locked="0" layoutInCell="1" allowOverlap="1" wp14:anchorId="36ECD89C" wp14:editId="373E9D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4" name="Picture 29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B478ED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76224" behindDoc="0" locked="0" layoutInCell="1" allowOverlap="1" wp14:anchorId="78340136" wp14:editId="7E1F6F1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5" name="Picture 29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33FA06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77248" behindDoc="0" locked="0" layoutInCell="1" allowOverlap="1" wp14:anchorId="16F6F7DE" wp14:editId="1B8FC00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6" name="Picture 29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AF86DA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78272" behindDoc="0" locked="0" layoutInCell="1" allowOverlap="1" wp14:anchorId="74C60E0D" wp14:editId="6D15F63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7" name="Picture 29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7934D0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79296" behindDoc="0" locked="0" layoutInCell="1" allowOverlap="1" wp14:anchorId="7E929E2C" wp14:editId="59CAFF3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8" name="Picture 29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8FDCECB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80320" behindDoc="0" locked="0" layoutInCell="1" allowOverlap="1" wp14:anchorId="5BAE875F" wp14:editId="518C3AE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9" name="Picture 29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BF31AC3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81344" behindDoc="0" locked="0" layoutInCell="1" allowOverlap="1" wp14:anchorId="0BBC7F45" wp14:editId="596B3B4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0" name="Picture 30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8567C9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82368" behindDoc="0" locked="0" layoutInCell="1" allowOverlap="1" wp14:anchorId="01CD0781" wp14:editId="31A5A00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1" name="Picture 30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8F666D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83392" behindDoc="0" locked="0" layoutInCell="1" allowOverlap="1" wp14:anchorId="39F80C6D" wp14:editId="7C0175B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2" name="Picture 302" descr="Text,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 descr="Text,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FD4834C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84416" behindDoc="0" locked="0" layoutInCell="1" allowOverlap="1" wp14:anchorId="5F0D7EDD" wp14:editId="23C8C3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3" name="Picture 303" descr="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Text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6BDED1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85440" behindDoc="0" locked="0" layoutInCell="1" allowOverlap="1" wp14:anchorId="680199FC" wp14:editId="207D3C2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4" name="Picture 30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F3DC6E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86464" behindDoc="0" locked="0" layoutInCell="1" allowOverlap="1" wp14:anchorId="7F7880D2" wp14:editId="4CF2F9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5" name="Picture 305" descr="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 descr="Text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004584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87488" behindDoc="0" locked="0" layoutInCell="1" allowOverlap="1" wp14:anchorId="205649F8" wp14:editId="296084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6" name="Picture 30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1BB2C81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88512" behindDoc="0" locked="0" layoutInCell="1" allowOverlap="1" wp14:anchorId="76C2B262" wp14:editId="264248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7" name="Picture 30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A717B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89536" behindDoc="0" locked="0" layoutInCell="1" allowOverlap="1" wp14:anchorId="57D883E6" wp14:editId="2848F1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8" name="Picture 308" descr="Text,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 descr="Text,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46CDC8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90560" behindDoc="0" locked="0" layoutInCell="1" allowOverlap="1" wp14:anchorId="115E4CFA" wp14:editId="69BBCE2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9" name="Picture 309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C5151F1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91584" behindDoc="0" locked="0" layoutInCell="1" allowOverlap="1" wp14:anchorId="64E0F5B3" wp14:editId="253EC91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0" name="Picture 31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14DB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92608" behindDoc="0" locked="0" layoutInCell="1" allowOverlap="1" wp14:anchorId="74B4605F" wp14:editId="46E21C7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1" name="Picture 3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CE2930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93632" behindDoc="0" locked="0" layoutInCell="1" allowOverlap="1" wp14:anchorId="6B6BCA8A" wp14:editId="2145F5E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2" name="Picture 31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00EDE8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94656" behindDoc="0" locked="0" layoutInCell="1" allowOverlap="1" wp14:anchorId="13F6D2B8" wp14:editId="7EFE9AB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3" name="Picture 313" descr="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 descr="Text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7B641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95680" behindDoc="0" locked="0" layoutInCell="1" allowOverlap="1" wp14:anchorId="0882F97D" wp14:editId="23A9E6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4" name="Picture 31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BC9788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96704" behindDoc="0" locked="0" layoutInCell="1" allowOverlap="1" wp14:anchorId="47EE8942" wp14:editId="251479D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5" name="Picture 31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30E24E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97728" behindDoc="0" locked="0" layoutInCell="1" allowOverlap="1" wp14:anchorId="1D926D1F" wp14:editId="1570ED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6" name="Picture 31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ABA73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98752" behindDoc="0" locked="0" layoutInCell="1" allowOverlap="1" wp14:anchorId="2844795A" wp14:editId="65F03E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7" name="Picture 317" descr="Diagram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 descr="Diagram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A99E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99776" behindDoc="0" locked="0" layoutInCell="1" allowOverlap="1" wp14:anchorId="4C892FB8" wp14:editId="45F88C1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8" name="Picture 31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2F4A93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00800" behindDoc="0" locked="0" layoutInCell="1" allowOverlap="1" wp14:anchorId="6B2458C7" wp14:editId="6C6EAA2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9" name="Picture 31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CB57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01824" behindDoc="0" locked="0" layoutInCell="1" allowOverlap="1" wp14:anchorId="6C8173C0" wp14:editId="3D427CC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0" name="Picture 320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 320" descr="A picture containing 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DA0AF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02848" behindDoc="0" locked="0" layoutInCell="1" allowOverlap="1" wp14:anchorId="3AB95A53" wp14:editId="73CAE3F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1" name="Picture 32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482AC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03872" behindDoc="0" locked="0" layoutInCell="1" allowOverlap="1" wp14:anchorId="49975A75" wp14:editId="4E7626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2" name="Picture 32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Picture 322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75D69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04896" behindDoc="0" locked="0" layoutInCell="1" allowOverlap="1" wp14:anchorId="25AEE658" wp14:editId="41C797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3" name="Picture 32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B5BA4B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05920" behindDoc="0" locked="0" layoutInCell="1" allowOverlap="1" wp14:anchorId="210C3264" wp14:editId="6BF5E9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5" name="Picture 32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6B8908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06944" behindDoc="0" locked="0" layoutInCell="1" allowOverlap="1" wp14:anchorId="5418A9D5" wp14:editId="51382A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6" name="Picture 32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Picture 326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18CB89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07968" behindDoc="0" locked="0" layoutInCell="1" allowOverlap="1" wp14:anchorId="72B87803" wp14:editId="29E10AD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7" name="Picture 32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E921D32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08992" behindDoc="0" locked="0" layoutInCell="1" allowOverlap="1" wp14:anchorId="3969CEC5" wp14:editId="2B2E2E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8" name="Picture 32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Picture 32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676E4A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10016" behindDoc="0" locked="0" layoutInCell="1" allowOverlap="1" wp14:anchorId="25B294BE" wp14:editId="4F00F7E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9" name="Picture 329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 descr="A picture containing 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A2F8EB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11040" behindDoc="0" locked="0" layoutInCell="1" allowOverlap="1" wp14:anchorId="7333C35E" wp14:editId="23DAD48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0" name="Picture 33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82384D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12064" behindDoc="0" locked="0" layoutInCell="1" allowOverlap="1" wp14:anchorId="1D18F22D" wp14:editId="610F70B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1" name="Picture 331" descr="Text, let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 descr="Text, let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B6C28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13088" behindDoc="0" locked="0" layoutInCell="1" allowOverlap="1" wp14:anchorId="28647B3E" wp14:editId="31D8D4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2" name="Picture 33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2A098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14112" behindDoc="0" locked="0" layoutInCell="1" allowOverlap="1" wp14:anchorId="664B474B" wp14:editId="70FAE2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3" name="Picture 33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E7CD5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15136" behindDoc="0" locked="0" layoutInCell="1" allowOverlap="1" wp14:anchorId="63DFD63D" wp14:editId="1D2ADB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4" name="Picture 334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 descr="A picture containing 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4BD98E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16160" behindDoc="0" locked="0" layoutInCell="1" allowOverlap="1" wp14:anchorId="10212822" wp14:editId="630D679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5" name="Picture 335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 descr="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8A00AB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17184" behindDoc="0" locked="0" layoutInCell="1" allowOverlap="1" wp14:anchorId="144C9B8C" wp14:editId="59F8157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6" name="Picture 33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C81A2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18208" behindDoc="0" locked="0" layoutInCell="1" allowOverlap="1" wp14:anchorId="1D5C3446" wp14:editId="754E243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7" name="Picture 33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D9FED7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19232" behindDoc="0" locked="0" layoutInCell="1" allowOverlap="1" wp14:anchorId="51CF3F92" wp14:editId="16C6A0E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8" name="Picture 33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B65909F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20256" behindDoc="0" locked="0" layoutInCell="1" allowOverlap="1" wp14:anchorId="5D168D3C" wp14:editId="45352B2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9" name="Picture 33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A0BE9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21280" behindDoc="0" locked="0" layoutInCell="1" allowOverlap="1" wp14:anchorId="23C5A11B" wp14:editId="6FC2612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0" name="Picture 34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7D5EB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22304" behindDoc="0" locked="0" layoutInCell="1" allowOverlap="1" wp14:anchorId="0F15CE91" wp14:editId="52A249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1" name="Picture 34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9B65DE7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23328" behindDoc="0" locked="0" layoutInCell="1" allowOverlap="1" wp14:anchorId="36EC5487" wp14:editId="2373A2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2" name="Picture 342" descr="A picture containing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 descr="A picture containing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43D5656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24352" behindDoc="0" locked="0" layoutInCell="1" allowOverlap="1" wp14:anchorId="263296F7" wp14:editId="7DD636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3" name="Picture 343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 descr="A picture containing 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025FEE8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25376" behindDoc="0" locked="0" layoutInCell="1" allowOverlap="1" wp14:anchorId="1DE68260" wp14:editId="2F246B5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4" name="Picture 34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CB0BFB4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26400" behindDoc="0" locked="0" layoutInCell="1" allowOverlap="1" wp14:anchorId="23362FD0" wp14:editId="70D4FE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5" name="Picture 34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3B749CA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27424" behindDoc="0" locked="0" layoutInCell="1" allowOverlap="1" wp14:anchorId="3627E65B" wp14:editId="33BCFB0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6" name="Picture 34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99693BE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28448" behindDoc="0" locked="0" layoutInCell="1" allowOverlap="1" wp14:anchorId="73F686A4" wp14:editId="539838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7" name="Picture 34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0AE8CD5" w14:textId="77777777" w:rsidR="00AF2047" w:rsidRDefault="00AF2047" w:rsidP="00AF20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329472" behindDoc="0" locked="0" layoutInCell="1" allowOverlap="1" wp14:anchorId="11C1B72F" wp14:editId="4F9D441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8" name="Picture 34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35D92B0" w14:textId="77777777" w:rsidR="00AF2047" w:rsidRDefault="00AF2047" w:rsidP="00AF2047">
      <w:pPr>
        <w:pStyle w:val="GG-body"/>
        <w:jc w:val="center"/>
        <w:rPr>
          <w:b/>
          <w:color w:val="000000"/>
          <w:sz w:val="20"/>
          <w:szCs w:val="20"/>
          <w:lang w:eastAsia="en-AU"/>
        </w:rPr>
      </w:pPr>
    </w:p>
    <w:p w14:paraId="37D10C1B" w14:textId="77777777" w:rsidR="00AF2047" w:rsidRDefault="00AF2047" w:rsidP="00AF2047">
      <w:pPr>
        <w:pStyle w:val="GG-body"/>
        <w:jc w:val="center"/>
        <w:rPr>
          <w:b/>
          <w:color w:val="000000"/>
          <w:sz w:val="20"/>
          <w:szCs w:val="20"/>
          <w:lang w:eastAsia="en-AU"/>
        </w:rPr>
      </w:pPr>
    </w:p>
    <w:p w14:paraId="69CA3B0D" w14:textId="77777777" w:rsidR="00AF2047" w:rsidRDefault="00AF2047" w:rsidP="00AF2047">
      <w:pPr>
        <w:pStyle w:val="GG-body"/>
        <w:jc w:val="center"/>
        <w:rPr>
          <w:b/>
          <w:color w:val="000000"/>
          <w:sz w:val="20"/>
          <w:szCs w:val="20"/>
          <w:lang w:eastAsia="en-AU"/>
        </w:rPr>
      </w:pPr>
    </w:p>
    <w:p w14:paraId="0E485A5C" w14:textId="77777777" w:rsidR="00AF2047" w:rsidRDefault="00AF2047" w:rsidP="00AF2047">
      <w:pPr>
        <w:pStyle w:val="GG-body"/>
        <w:jc w:val="center"/>
        <w:rPr>
          <w:b/>
          <w:color w:val="000000"/>
          <w:sz w:val="20"/>
          <w:szCs w:val="20"/>
          <w:lang w:eastAsia="en-AU"/>
        </w:rPr>
      </w:pPr>
    </w:p>
    <w:p w14:paraId="08BF3FD6" w14:textId="77777777" w:rsidR="00AF2047" w:rsidRDefault="00AF2047" w:rsidP="00AF2047">
      <w:pPr>
        <w:pStyle w:val="GG-body"/>
        <w:jc w:val="center"/>
        <w:rPr>
          <w:b/>
          <w:color w:val="000000"/>
          <w:sz w:val="20"/>
          <w:szCs w:val="20"/>
          <w:lang w:eastAsia="en-AU"/>
        </w:rPr>
      </w:pPr>
    </w:p>
    <w:p w14:paraId="2C00A200" w14:textId="77777777" w:rsidR="00AF2047" w:rsidRPr="00144772" w:rsidRDefault="00AF2047" w:rsidP="00AF2047">
      <w:pPr>
        <w:pStyle w:val="GG-body"/>
        <w:spacing w:line="240" w:lineRule="auto"/>
        <w:jc w:val="center"/>
        <w:rPr>
          <w:b/>
          <w:color w:val="000000"/>
          <w:sz w:val="20"/>
          <w:szCs w:val="20"/>
          <w:lang w:eastAsia="en-AU"/>
        </w:rPr>
      </w:pPr>
      <w:r>
        <w:rPr>
          <w:noProof/>
        </w:rPr>
        <w:drawing>
          <wp:anchor distT="0" distB="0" distL="114300" distR="114300" simplePos="0" relativeHeight="252330496" behindDoc="0" locked="0" layoutInCell="1" allowOverlap="1" wp14:anchorId="5F4AF5A8" wp14:editId="59BF282A">
            <wp:simplePos x="817245" y="1384935"/>
            <wp:positionH relativeFrom="margin">
              <wp:posOffset>-1905</wp:posOffset>
            </wp:positionH>
            <wp:positionV relativeFrom="margin">
              <wp:align>top</wp:align>
            </wp:positionV>
            <wp:extent cx="5942965" cy="7425690"/>
            <wp:effectExtent l="0" t="0" r="635" b="3810"/>
            <wp:wrapSquare wrapText="bothSides"/>
            <wp:docPr id="350" name="Picture 350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 descr="A picture containing 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39"/>
                    <a:stretch/>
                  </pic:blipFill>
                  <pic:spPr bwMode="auto">
                    <a:xfrm>
                      <a:off x="0" y="0"/>
                      <a:ext cx="5942965" cy="742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4772">
        <w:rPr>
          <w:b/>
          <w:color w:val="000000"/>
          <w:sz w:val="20"/>
          <w:szCs w:val="20"/>
          <w:lang w:eastAsia="en-AU"/>
        </w:rPr>
        <w:t xml:space="preserve">All </w:t>
      </w:r>
      <w:r>
        <w:rPr>
          <w:b/>
          <w:color w:val="000000"/>
          <w:sz w:val="20"/>
          <w:szCs w:val="20"/>
          <w:lang w:eastAsia="en-AU"/>
        </w:rPr>
        <w:t>instruments</w:t>
      </w:r>
      <w:r w:rsidRPr="00144772">
        <w:rPr>
          <w:b/>
          <w:color w:val="000000"/>
          <w:sz w:val="20"/>
          <w:szCs w:val="20"/>
          <w:lang w:eastAsia="en-AU"/>
        </w:rPr>
        <w:t xml:space="preserve"> appearing in this gazette are to be considered official, and obeyed as such</w:t>
      </w:r>
    </w:p>
    <w:p w14:paraId="2F53A8C0" w14:textId="77777777" w:rsidR="00AF2047" w:rsidRPr="00144772" w:rsidRDefault="00AF2047" w:rsidP="00AF2047">
      <w:pPr>
        <w:pBdr>
          <w:top w:val="single" w:sz="4" w:space="1" w:color="auto"/>
        </w:pBd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before="100" w:after="0" w:line="14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</w:p>
    <w:p w14:paraId="377DA3EB" w14:textId="77777777" w:rsidR="00AF2047" w:rsidRPr="004D22EB" w:rsidRDefault="00AF2047" w:rsidP="00AF2047">
      <w:pPr>
        <w:spacing w:before="180" w:after="0"/>
        <w:jc w:val="center"/>
        <w:rPr>
          <w:rFonts w:ascii="Times New Roman" w:hAnsi="Times New Roman"/>
          <w:sz w:val="17"/>
          <w:szCs w:val="17"/>
        </w:rPr>
      </w:pPr>
      <w:r w:rsidRPr="004D22EB">
        <w:rPr>
          <w:rFonts w:ascii="Times New Roman" w:hAnsi="Times New Roman"/>
          <w:sz w:val="17"/>
          <w:szCs w:val="17"/>
        </w:rPr>
        <w:t xml:space="preserve">Printed and published weekly by authority of C. </w:t>
      </w:r>
      <w:r w:rsidRPr="004D22EB">
        <w:rPr>
          <w:rFonts w:ascii="Times New Roman" w:hAnsi="Times New Roman"/>
          <w:smallCaps/>
          <w:sz w:val="17"/>
          <w:szCs w:val="17"/>
        </w:rPr>
        <w:t>McArdle</w:t>
      </w:r>
      <w:r w:rsidRPr="004D22EB">
        <w:rPr>
          <w:rFonts w:ascii="Times New Roman" w:hAnsi="Times New Roman"/>
          <w:sz w:val="17"/>
          <w:szCs w:val="17"/>
        </w:rPr>
        <w:t>, Government Printer, South Australia</w:t>
      </w:r>
    </w:p>
    <w:p w14:paraId="6A0643DD" w14:textId="77777777" w:rsidR="00AF2047" w:rsidRPr="004D22EB" w:rsidRDefault="00AF2047" w:rsidP="00AF2047">
      <w:pPr>
        <w:spacing w:after="0"/>
        <w:jc w:val="center"/>
        <w:rPr>
          <w:rFonts w:ascii="Times New Roman" w:hAnsi="Times New Roman"/>
          <w:sz w:val="17"/>
          <w:szCs w:val="17"/>
        </w:rPr>
      </w:pPr>
      <w:r w:rsidRPr="004D22EB">
        <w:rPr>
          <w:rFonts w:ascii="Times New Roman" w:hAnsi="Times New Roman"/>
          <w:sz w:val="17"/>
          <w:szCs w:val="17"/>
        </w:rPr>
        <w:t>$8.15 per issue (plus postage), $411.00 per annual subscription—GST inclusive</w:t>
      </w:r>
    </w:p>
    <w:p w14:paraId="0D6658CB" w14:textId="77777777" w:rsidR="00AF2047" w:rsidRPr="004D22EB" w:rsidRDefault="00AF2047" w:rsidP="00AF2047">
      <w:pPr>
        <w:jc w:val="center"/>
        <w:rPr>
          <w:rFonts w:ascii="Times New Roman" w:eastAsia="Times New Roman" w:hAnsi="Times New Roman"/>
          <w:sz w:val="17"/>
          <w:szCs w:val="17"/>
        </w:rPr>
      </w:pPr>
      <w:r w:rsidRPr="004D22EB">
        <w:rPr>
          <w:rFonts w:ascii="Times New Roman" w:hAnsi="Times New Roman"/>
          <w:sz w:val="17"/>
          <w:szCs w:val="17"/>
        </w:rPr>
        <w:t xml:space="preserve">Online publications: </w:t>
      </w:r>
      <w:hyperlink r:id="rId671" w:history="1">
        <w:r w:rsidRPr="004D22EB">
          <w:rPr>
            <w:rFonts w:ascii="Times New Roman" w:hAnsi="Times New Roman"/>
            <w:color w:val="0000FF"/>
            <w:sz w:val="17"/>
            <w:szCs w:val="17"/>
            <w:u w:val="single"/>
          </w:rPr>
          <w:t>www.governmentgazette.sa.gov.au</w:t>
        </w:r>
      </w:hyperlink>
    </w:p>
    <w:sectPr w:rsidR="00AF2047" w:rsidRPr="004D22EB" w:rsidSect="00DF7413">
      <w:headerReference w:type="even" r:id="rId672"/>
      <w:headerReference w:type="default" r:id="rId673"/>
      <w:footerReference w:type="default" r:id="rId674"/>
      <w:pgSz w:w="11906" w:h="16838"/>
      <w:pgMar w:top="1674" w:right="1256" w:bottom="1134" w:left="1290" w:header="1134" w:footer="934" w:gutter="0"/>
      <w:pgNumType w:start="2750"/>
      <w:cols w:space="24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2ACEF4" w14:textId="77777777" w:rsidR="00852F52" w:rsidRDefault="00852F52" w:rsidP="00777F88">
      <w:pPr>
        <w:spacing w:after="0" w:line="240" w:lineRule="auto"/>
      </w:pPr>
      <w:r>
        <w:separator/>
      </w:r>
    </w:p>
  </w:endnote>
  <w:endnote w:type="continuationSeparator" w:id="0">
    <w:p w14:paraId="0F24847F" w14:textId="77777777" w:rsidR="00852F52" w:rsidRDefault="00852F52" w:rsidP="00777F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G Times (W1)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2477C5" w14:textId="77777777" w:rsidR="001B7138" w:rsidRPr="00D0446B" w:rsidRDefault="001B7138" w:rsidP="00D0446B">
    <w:pPr>
      <w:pStyle w:val="Footer"/>
    </w:pPr>
    <w:r w:rsidRPr="00D0446B"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910A79" w14:textId="77777777" w:rsidR="001B7138" w:rsidRPr="00144772" w:rsidRDefault="001B7138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All </w:t>
    </w:r>
    <w:r w:rsidR="00F337C8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instruments</w:t>
    </w: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 appearing in this gazette are to be considered official, and obeyed as such</w:t>
    </w:r>
  </w:p>
  <w:p w14:paraId="754B8391" w14:textId="77777777" w:rsidR="001B7138" w:rsidRPr="00144772" w:rsidRDefault="001B7138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14:paraId="6D035A0B" w14:textId="77777777" w:rsidR="004D22EB" w:rsidRPr="004D22EB" w:rsidRDefault="004D22EB" w:rsidP="004D22EB">
    <w:pPr>
      <w:spacing w:before="180" w:after="0"/>
      <w:jc w:val="center"/>
      <w:rPr>
        <w:rFonts w:ascii="Times New Roman" w:hAnsi="Times New Roman"/>
        <w:sz w:val="17"/>
        <w:szCs w:val="17"/>
      </w:rPr>
    </w:pPr>
    <w:r w:rsidRPr="004D22EB">
      <w:rPr>
        <w:rFonts w:ascii="Times New Roman" w:hAnsi="Times New Roman"/>
        <w:sz w:val="17"/>
        <w:szCs w:val="17"/>
      </w:rPr>
      <w:t xml:space="preserve">Printed and published weekly by authority of C. </w:t>
    </w:r>
    <w:r w:rsidRPr="004D22EB">
      <w:rPr>
        <w:rFonts w:ascii="Times New Roman" w:hAnsi="Times New Roman"/>
        <w:smallCaps/>
        <w:sz w:val="17"/>
        <w:szCs w:val="17"/>
      </w:rPr>
      <w:t>McArdle</w:t>
    </w:r>
    <w:r w:rsidRPr="004D22EB">
      <w:rPr>
        <w:rFonts w:ascii="Times New Roman" w:hAnsi="Times New Roman"/>
        <w:sz w:val="17"/>
        <w:szCs w:val="17"/>
      </w:rPr>
      <w:t>, Government Printer, South Australia</w:t>
    </w:r>
  </w:p>
  <w:p w14:paraId="34A24851" w14:textId="77777777" w:rsidR="004D22EB" w:rsidRPr="004D22EB" w:rsidRDefault="004D22EB" w:rsidP="004D22EB">
    <w:pPr>
      <w:spacing w:after="0"/>
      <w:jc w:val="center"/>
      <w:rPr>
        <w:rFonts w:ascii="Times New Roman" w:hAnsi="Times New Roman"/>
        <w:sz w:val="17"/>
        <w:szCs w:val="17"/>
      </w:rPr>
    </w:pPr>
    <w:r w:rsidRPr="004D22EB">
      <w:rPr>
        <w:rFonts w:ascii="Times New Roman" w:hAnsi="Times New Roman"/>
        <w:sz w:val="17"/>
        <w:szCs w:val="17"/>
      </w:rPr>
      <w:t>$8.15 per issue (plus postage), $411.00 per annual subscription—GST inclusive</w:t>
    </w:r>
  </w:p>
  <w:p w14:paraId="50BD09B1" w14:textId="77777777" w:rsidR="004D22EB" w:rsidRPr="004D22EB" w:rsidRDefault="004D22EB" w:rsidP="004D22EB">
    <w:pPr>
      <w:jc w:val="center"/>
      <w:rPr>
        <w:rFonts w:ascii="Times New Roman" w:eastAsia="Times New Roman" w:hAnsi="Times New Roman"/>
        <w:sz w:val="17"/>
        <w:szCs w:val="17"/>
      </w:rPr>
    </w:pPr>
    <w:r w:rsidRPr="004D22EB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4D22EB">
        <w:rPr>
          <w:rFonts w:ascii="Times New Roman" w:hAnsi="Times New Roman"/>
          <w:color w:val="0000FF"/>
          <w:sz w:val="17"/>
          <w:szCs w:val="17"/>
          <w:u w:val="single"/>
        </w:rPr>
        <w:t>www.governmentgazette.sa.gov.au</w:t>
      </w:r>
    </w:hyperlink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9438BC" w14:textId="77777777" w:rsidR="009F15D7" w:rsidRPr="00D0446B" w:rsidRDefault="009F15D7" w:rsidP="00D0446B">
    <w:pPr>
      <w:pStyle w:val="Footer"/>
    </w:pPr>
    <w:r w:rsidRPr="00D0446B">
      <w:t xml:space="preserve"> 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97F636" w14:textId="77777777" w:rsidR="009F15D7" w:rsidRPr="00144772" w:rsidRDefault="009F15D7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All public Acts appearing in this gazette are to be considered official, and obeyed as such</w:t>
    </w:r>
  </w:p>
  <w:p w14:paraId="50CD53BA" w14:textId="77777777" w:rsidR="009F15D7" w:rsidRPr="00144772" w:rsidRDefault="009F15D7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14:paraId="7011E5CD" w14:textId="77777777" w:rsidR="009F15D7" w:rsidRPr="00777F88" w:rsidRDefault="009F15D7" w:rsidP="00D0446B">
    <w:pPr>
      <w:pStyle w:val="Footer"/>
      <w:spacing w:before="180"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Printed and published weekly by authority of </w:t>
    </w:r>
    <w:r w:rsidRPr="00D23AB5">
      <w:rPr>
        <w:rFonts w:ascii="Times New Roman" w:hAnsi="Times New Roman"/>
        <w:smallCaps/>
        <w:sz w:val="17"/>
        <w:szCs w:val="17"/>
      </w:rPr>
      <w:t>S</w:t>
    </w:r>
    <w:r>
      <w:rPr>
        <w:rFonts w:ascii="Times New Roman" w:hAnsi="Times New Roman"/>
        <w:smallCaps/>
        <w:sz w:val="17"/>
        <w:szCs w:val="17"/>
      </w:rPr>
      <w:t>ue-Ann</w:t>
    </w:r>
    <w:r w:rsidRPr="00D23AB5">
      <w:rPr>
        <w:rFonts w:ascii="Times New Roman" w:hAnsi="Times New Roman"/>
        <w:smallCaps/>
        <w:sz w:val="17"/>
        <w:szCs w:val="17"/>
      </w:rPr>
      <w:t xml:space="preserve"> Charlton</w:t>
    </w:r>
    <w:r w:rsidRPr="00777F88">
      <w:rPr>
        <w:rFonts w:ascii="Times New Roman" w:hAnsi="Times New Roman"/>
        <w:sz w:val="17"/>
        <w:szCs w:val="17"/>
      </w:rPr>
      <w:t>, Government Printer, South Australia</w:t>
    </w:r>
  </w:p>
  <w:p w14:paraId="79A9E480" w14:textId="77777777" w:rsidR="009F15D7" w:rsidRPr="00777F88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>$7.21 per issue (plus postage), $361.90 per annual subscription—GST inclusive</w:t>
    </w:r>
  </w:p>
  <w:p w14:paraId="05B00C99" w14:textId="77777777" w:rsidR="009F15D7" w:rsidRPr="00D0446B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0B6B42">
        <w:rPr>
          <w:rStyle w:val="Hyperlink"/>
          <w:rFonts w:ascii="Times New Roman" w:hAnsi="Times New Roman"/>
          <w:sz w:val="17"/>
          <w:szCs w:val="17"/>
        </w:rPr>
        <w:t>www.governmentgazette.sa.gov.au</w:t>
      </w:r>
    </w:hyperlink>
    <w:r>
      <w:rPr>
        <w:rFonts w:ascii="Times New Roman" w:hAnsi="Times New Roman"/>
        <w:sz w:val="17"/>
        <w:szCs w:val="17"/>
      </w:rP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8E81DE" w14:textId="77777777" w:rsidR="009F15D7" w:rsidRPr="0034074D" w:rsidRDefault="009F15D7" w:rsidP="0034074D">
    <w:pPr>
      <w:pStyle w:val="Footer"/>
      <w:rPr>
        <w:rFonts w:ascii="Times New Roman" w:hAnsi="Times New Roman"/>
        <w:sz w:val="17"/>
        <w:szCs w:val="17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82F5E8" w14:textId="77777777" w:rsidR="00852F52" w:rsidRDefault="00852F52" w:rsidP="00777F88">
      <w:pPr>
        <w:spacing w:after="0" w:line="240" w:lineRule="auto"/>
      </w:pPr>
      <w:r>
        <w:separator/>
      </w:r>
    </w:p>
  </w:footnote>
  <w:footnote w:type="continuationSeparator" w:id="0">
    <w:p w14:paraId="72D533EE" w14:textId="77777777" w:rsidR="00852F52" w:rsidRDefault="00852F52" w:rsidP="00777F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FF8F85" w14:textId="77777777" w:rsidR="001B7138" w:rsidRPr="0034074D" w:rsidRDefault="00F13DC8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>
      <w:rPr>
        <w:rFonts w:ascii="Times New Roman" w:hAnsi="Times New Roman"/>
        <w:noProof/>
        <w:sz w:val="20"/>
        <w:szCs w:val="20"/>
      </w:rPr>
      <mc:AlternateContent>
        <mc:Choice Requires="wps">
          <w:drawing>
            <wp:anchor distT="0" distB="0" distL="114300" distR="114300" simplePos="1" relativeHeight="251661312" behindDoc="0" locked="0" layoutInCell="0" allowOverlap="1" wp14:anchorId="048D9A41" wp14:editId="47637572">
              <wp:simplePos x="0" y="19050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52095"/>
              <wp:effectExtent l="0" t="0" r="0" b="14605"/>
              <wp:wrapNone/>
              <wp:docPr id="4" name="MSIPCM47244164a677296d6d6007d7" descr="{&quot;HashCode&quot;:1178062039,&quot;Height&quot;:841.0,&quot;Width&quot;:595.0,&quot;Placement&quot;:&quot;Header&quot;,&quot;Index&quot;:&quot;OddAndEven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6BA39D60" w14:textId="77777777" w:rsidR="00F13DC8" w:rsidRPr="00F13DC8" w:rsidRDefault="00F13DC8" w:rsidP="00F13DC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</w:pPr>
                          <w:r w:rsidRPr="00F13DC8"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48D9A41" id="_x0000_t202" coordsize="21600,21600" o:spt="202" path="m,l,21600r21600,l21600,xe">
              <v:stroke joinstyle="miter"/>
              <v:path gradientshapeok="t" o:connecttype="rect"/>
            </v:shapetype>
            <v:shape id="MSIPCM47244164a677296d6d6007d7" o:spid="_x0000_s1026" type="#_x0000_t202" alt="{&quot;HashCode&quot;:1178062039,&quot;Height&quot;:841.0,&quot;Width&quot;:595.0,&quot;Placement&quot;:&quot;Header&quot;,&quot;Index&quot;:&quot;OddAndEven&quot;,&quot;Section&quot;:1,&quot;Top&quot;:0.0,&quot;Left&quot;:0.0}" style="position:absolute;left:0;text-align:left;margin-left:0;margin-top:15pt;width:595.3pt;height:19.85pt;z-index: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" o:allowincell="f" filled="f" stroked="f" strokeweight=".5pt">
              <v:textbox inset=",0,,0">
                <w:txbxContent>
                  <w:p w14:paraId="6BA39D60" w14:textId="77777777" w:rsidR="00F13DC8" w:rsidRPr="00F13DC8" w:rsidRDefault="00F13DC8" w:rsidP="00F13DC8">
                    <w:pPr>
                      <w:spacing w:after="0"/>
                      <w:jc w:val="center"/>
                      <w:rPr>
                        <w:rFonts w:ascii="Arial" w:hAnsi="Arial" w:cs="Arial"/>
                        <w:color w:val="A80000"/>
                        <w:sz w:val="24"/>
                      </w:rPr>
                    </w:pPr>
                    <w:r w:rsidRPr="00F13DC8">
                      <w:rPr>
                        <w:rFonts w:ascii="Arial" w:hAnsi="Arial" w:cs="Arial"/>
                        <w:color w:val="A80000"/>
                        <w:sz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1B7138" w:rsidRPr="0034074D">
      <w:rPr>
        <w:rFonts w:ascii="Times New Roman" w:hAnsi="Times New Roman"/>
        <w:sz w:val="20"/>
        <w:szCs w:val="20"/>
      </w:rPr>
      <w:t>2</w:t>
    </w:r>
    <w:r w:rsidR="001B7138" w:rsidRPr="0034074D">
      <w:rPr>
        <w:rFonts w:ascii="Times New Roman" w:hAnsi="Times New Roman"/>
        <w:sz w:val="20"/>
        <w:szCs w:val="20"/>
      </w:rPr>
      <w:tab/>
      <w:t>THE SOUTH AUSTRALIAN GOVERNMENT GAZETTE</w:t>
    </w:r>
    <w:r w:rsidR="001B7138" w:rsidRPr="0034074D">
      <w:rPr>
        <w:rFonts w:ascii="Times New Roman" w:hAnsi="Times New Roman"/>
        <w:sz w:val="20"/>
        <w:szCs w:val="20"/>
      </w:rPr>
      <w:tab/>
    </w:r>
    <w:r w:rsidR="001B7138">
      <w:rPr>
        <w:rFonts w:ascii="Times New Roman" w:hAnsi="Times New Roman"/>
        <w:sz w:val="20"/>
        <w:szCs w:val="20"/>
      </w:rPr>
      <w:t>22 March</w:t>
    </w:r>
    <w:r w:rsidR="001B7138" w:rsidRPr="0034074D">
      <w:rPr>
        <w:rFonts w:ascii="Times New Roman" w:hAnsi="Times New Roman"/>
        <w:sz w:val="20"/>
        <w:szCs w:val="20"/>
      </w:rPr>
      <w:t xml:space="preserve"> 2017</w:t>
    </w:r>
  </w:p>
  <w:p w14:paraId="2131844F" w14:textId="77777777" w:rsidR="001B7138" w:rsidRPr="0034074D" w:rsidRDefault="001B7138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14:paraId="03AD9DE0" w14:textId="77777777" w:rsidR="001B7138" w:rsidRPr="0034074D" w:rsidRDefault="001B7138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924742" w14:textId="77777777" w:rsidR="001B7138" w:rsidRPr="00DA30CF" w:rsidRDefault="00F13DC8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  <w:r>
      <w:rPr>
        <w:rFonts w:ascii="Times New Roman" w:hAnsi="Times New Roman"/>
        <w:noProof/>
        <w:sz w:val="17"/>
        <w:szCs w:val="17"/>
      </w:rPr>
      <mc:AlternateContent>
        <mc:Choice Requires="wps">
          <w:drawing>
            <wp:anchor distT="0" distB="0" distL="114300" distR="114300" simplePos="1" relativeHeight="251659264" behindDoc="0" locked="0" layoutInCell="0" allowOverlap="1" wp14:anchorId="4D9D7B58" wp14:editId="2D91AC25">
              <wp:simplePos x="0" y="19050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52095"/>
              <wp:effectExtent l="0" t="0" r="0" b="14605"/>
              <wp:wrapNone/>
              <wp:docPr id="2" name="MSIPCM9d2d4ea98b7c2381503395d4" descr="{&quot;HashCode&quot;:1178062039,&quot;Height&quot;:841.0,&quot;Width&quot;:595.0,&quot;Placement&quot;:&quot;Head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712BE59A" w14:textId="77777777" w:rsidR="00F13DC8" w:rsidRPr="00F13DC8" w:rsidRDefault="00F13DC8" w:rsidP="00F13DC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</w:pPr>
                          <w:r w:rsidRPr="00F13DC8"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D9D7B58" id="_x0000_t202" coordsize="21600,21600" o:spt="202" path="m,l,21600r21600,l21600,xe">
              <v:stroke joinstyle="miter"/>
              <v:path gradientshapeok="t" o:connecttype="rect"/>
            </v:shapetype>
            <v:shape id="MSIPCM9d2d4ea98b7c2381503395d4" o:spid="_x0000_s1027" type="#_x0000_t202" alt="{&quot;HashCode&quot;:1178062039,&quot;Height&quot;:841.0,&quot;Width&quot;:595.0,&quot;Placement&quot;:&quot;Header&quot;,&quot;Index&quot;:&quot;Primary&quot;,&quot;Section&quot;:1,&quot;Top&quot;:0.0,&quot;Left&quot;:0.0}" style="position:absolute;left:0;text-align:left;margin-left:0;margin-top:15pt;width:595.3pt;height:19.8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" o:allowincell="f" filled="f" stroked="f" strokeweight=".5pt">
              <v:textbox inset=",0,,0">
                <w:txbxContent>
                  <w:p w14:paraId="712BE59A" w14:textId="77777777" w:rsidR="00F13DC8" w:rsidRPr="00F13DC8" w:rsidRDefault="00F13DC8" w:rsidP="00F13DC8">
                    <w:pPr>
                      <w:spacing w:after="0"/>
                      <w:jc w:val="center"/>
                      <w:rPr>
                        <w:rFonts w:ascii="Arial" w:hAnsi="Arial" w:cs="Arial"/>
                        <w:color w:val="A80000"/>
                        <w:sz w:val="24"/>
                      </w:rPr>
                    </w:pPr>
                    <w:r w:rsidRPr="00F13DC8">
                      <w:rPr>
                        <w:rFonts w:ascii="Arial" w:hAnsi="Arial" w:cs="Arial"/>
                        <w:color w:val="A80000"/>
                        <w:sz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95A841" w14:textId="44DDDC1A" w:rsidR="006E1DBF" w:rsidRDefault="006E1DBF" w:rsidP="006E1DBF">
    <w:pPr>
      <w:pStyle w:val="Header"/>
      <w:tabs>
        <w:tab w:val="clear" w:pos="4513"/>
        <w:tab w:val="clear" w:pos="9026"/>
        <w:tab w:val="right" w:pos="9356"/>
      </w:tabs>
    </w:pPr>
    <w:r w:rsidRPr="00612978">
      <w:rPr>
        <w:rFonts w:ascii="Times New Roman" w:hAnsi="Times New Roman"/>
        <w:sz w:val="21"/>
        <w:szCs w:val="21"/>
      </w:rPr>
      <w:t xml:space="preserve">No. </w:t>
    </w:r>
    <w:r w:rsidR="000E1898">
      <w:rPr>
        <w:rFonts w:ascii="Times New Roman" w:hAnsi="Times New Roman"/>
        <w:sz w:val="21"/>
        <w:szCs w:val="21"/>
      </w:rPr>
      <w:t>58</w:t>
    </w:r>
    <w:r w:rsidR="000F4C93">
      <w:rPr>
        <w:rFonts w:ascii="Times New Roman" w:hAnsi="Times New Roman"/>
        <w:sz w:val="21"/>
        <w:szCs w:val="21"/>
      </w:rPr>
      <w:t>—</w:t>
    </w:r>
    <w:r w:rsidR="000A5912">
      <w:rPr>
        <w:rFonts w:ascii="Times New Roman" w:hAnsi="Times New Roman"/>
        <w:sz w:val="21"/>
        <w:szCs w:val="21"/>
      </w:rPr>
      <w:t>Part 1</w:t>
    </w:r>
    <w:r w:rsidRPr="00612978">
      <w:rPr>
        <w:rFonts w:ascii="Times New Roman" w:hAnsi="Times New Roman"/>
        <w:sz w:val="21"/>
        <w:szCs w:val="21"/>
      </w:rPr>
      <w:tab/>
    </w:r>
    <w:r>
      <w:rPr>
        <w:rFonts w:ascii="Times New Roman" w:hAnsi="Times New Roman"/>
        <w:sz w:val="21"/>
        <w:szCs w:val="21"/>
      </w:rPr>
      <w:t xml:space="preserve">p. </w:t>
    </w:r>
    <w:r w:rsidR="00DF7413">
      <w:rPr>
        <w:rFonts w:ascii="Times New Roman" w:hAnsi="Times New Roman"/>
        <w:sz w:val="21"/>
        <w:szCs w:val="21"/>
      </w:rPr>
      <w:t>2749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5DCB7F" w14:textId="77777777" w:rsidR="009F15D7" w:rsidRPr="0034074D" w:rsidRDefault="009F15D7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 w:rsidRPr="0034074D">
      <w:rPr>
        <w:rFonts w:ascii="Times New Roman" w:hAnsi="Times New Roman"/>
        <w:sz w:val="20"/>
        <w:szCs w:val="20"/>
      </w:rPr>
      <w:t>2</w:t>
    </w:r>
    <w:r w:rsidRPr="0034074D">
      <w:rPr>
        <w:rFonts w:ascii="Times New Roman" w:hAnsi="Times New Roman"/>
        <w:sz w:val="20"/>
        <w:szCs w:val="20"/>
      </w:rPr>
      <w:tab/>
      <w:t>THE SOUTH AUSTRALIAN GOVERNMENT GAZETTE</w:t>
    </w:r>
    <w:r w:rsidRPr="0034074D">
      <w:rPr>
        <w:rFonts w:ascii="Times New Roman" w:hAnsi="Times New Roman"/>
        <w:sz w:val="20"/>
        <w:szCs w:val="20"/>
      </w:rPr>
      <w:tab/>
    </w:r>
    <w:r>
      <w:rPr>
        <w:rFonts w:ascii="Times New Roman" w:hAnsi="Times New Roman"/>
        <w:sz w:val="20"/>
        <w:szCs w:val="20"/>
      </w:rPr>
      <w:t>22 March</w:t>
    </w:r>
    <w:r w:rsidRPr="0034074D">
      <w:rPr>
        <w:rFonts w:ascii="Times New Roman" w:hAnsi="Times New Roman"/>
        <w:sz w:val="20"/>
        <w:szCs w:val="20"/>
      </w:rPr>
      <w:t xml:space="preserve"> 2017</w:t>
    </w:r>
  </w:p>
  <w:p w14:paraId="5854CB62" w14:textId="77777777" w:rsidR="009F15D7" w:rsidRPr="0034074D" w:rsidRDefault="009F15D7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14:paraId="480B5F5E" w14:textId="77777777" w:rsidR="009F15D7" w:rsidRPr="0034074D" w:rsidRDefault="009F15D7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A56D24" w14:textId="77777777" w:rsidR="009F15D7" w:rsidRPr="00DA30CF" w:rsidRDefault="00F13DC8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  <w:r>
      <w:rPr>
        <w:rFonts w:ascii="Times New Roman" w:hAnsi="Times New Roman"/>
        <w:noProof/>
        <w:sz w:val="17"/>
        <w:szCs w:val="17"/>
      </w:rPr>
      <mc:AlternateContent>
        <mc:Choice Requires="wps">
          <w:drawing>
            <wp:anchor distT="0" distB="0" distL="114300" distR="114300" simplePos="1" relativeHeight="251662336" behindDoc="0" locked="0" layoutInCell="0" allowOverlap="1" wp14:anchorId="4885E4BA" wp14:editId="53A492E1">
              <wp:simplePos x="0" y="19050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52095"/>
              <wp:effectExtent l="0" t="0" r="0" b="14605"/>
              <wp:wrapNone/>
              <wp:docPr id="5" name="MSIPCM17614ca997eb80ea94e349c0" descr="{&quot;HashCode&quot;:1178062039,&quot;Height&quot;:841.0,&quot;Width&quot;:595.0,&quot;Placement&quot;:&quot;Header&quot;,&quot;Index&quot;:&quot;Primary&quot;,&quot;Section&quot;:2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6CA2C31B" w14:textId="77777777" w:rsidR="00F13DC8" w:rsidRPr="00F13DC8" w:rsidRDefault="00F13DC8" w:rsidP="00F13DC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</w:pPr>
                          <w:r w:rsidRPr="00F13DC8"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885E4BA" id="_x0000_t202" coordsize="21600,21600" o:spt="202" path="m,l,21600r21600,l21600,xe">
              <v:stroke joinstyle="miter"/>
              <v:path gradientshapeok="t" o:connecttype="rect"/>
            </v:shapetype>
            <v:shape id="MSIPCM17614ca997eb80ea94e349c0" o:spid="_x0000_s1028" type="#_x0000_t202" alt="{&quot;HashCode&quot;:1178062039,&quot;Height&quot;:841.0,&quot;Width&quot;:595.0,&quot;Placement&quot;:&quot;Header&quot;,&quot;Index&quot;:&quot;Primary&quot;,&quot;Section&quot;:2,&quot;Top&quot;:0.0,&quot;Left&quot;:0.0}" style="position:absolute;left:0;text-align:left;margin-left:0;margin-top:15pt;width:595.3pt;height:19.85pt;z-index:251662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" o:allowincell="f" filled="f" stroked="f" strokeweight=".5pt">
              <v:textbox inset=",0,,0">
                <w:txbxContent>
                  <w:p w14:paraId="6CA2C31B" w14:textId="77777777" w:rsidR="00F13DC8" w:rsidRPr="00F13DC8" w:rsidRDefault="00F13DC8" w:rsidP="00F13DC8">
                    <w:pPr>
                      <w:spacing w:after="0"/>
                      <w:jc w:val="center"/>
                      <w:rPr>
                        <w:rFonts w:ascii="Arial" w:hAnsi="Arial" w:cs="Arial"/>
                        <w:color w:val="A80000"/>
                        <w:sz w:val="24"/>
                      </w:rPr>
                    </w:pPr>
                    <w:r w:rsidRPr="00F13DC8">
                      <w:rPr>
                        <w:rFonts w:ascii="Arial" w:hAnsi="Arial" w:cs="Arial"/>
                        <w:color w:val="A80000"/>
                        <w:sz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A309A4" w14:textId="6B22D8F4" w:rsidR="00632170" w:rsidRPr="00552C29" w:rsidRDefault="00632170" w:rsidP="00632170">
    <w:pPr>
      <w:pBdr>
        <w:bottom w:val="single" w:sz="6" w:space="3" w:color="auto"/>
      </w:pBdr>
      <w:tabs>
        <w:tab w:val="center" w:pos="4678"/>
        <w:tab w:val="right" w:pos="9356"/>
      </w:tabs>
      <w:spacing w:after="0" w:line="240" w:lineRule="auto"/>
      <w:rPr>
        <w:rFonts w:ascii="Times New Roman" w:eastAsia="Times New Roman" w:hAnsi="Times New Roman"/>
        <w:sz w:val="21"/>
        <w:szCs w:val="21"/>
      </w:rPr>
    </w:pPr>
    <w:r w:rsidRPr="00552C29">
      <w:rPr>
        <w:rStyle w:val="PageNumber"/>
        <w:rFonts w:ascii="Times New Roman" w:hAnsi="Times New Roman"/>
        <w:sz w:val="21"/>
        <w:szCs w:val="21"/>
      </w:rPr>
      <w:t xml:space="preserve">No. </w:t>
    </w:r>
    <w:r w:rsidR="000E1898">
      <w:rPr>
        <w:rStyle w:val="PageNumber"/>
        <w:rFonts w:ascii="Times New Roman" w:hAnsi="Times New Roman"/>
        <w:sz w:val="21"/>
        <w:szCs w:val="21"/>
      </w:rPr>
      <w:t>58</w:t>
    </w:r>
    <w:r w:rsidR="000F4C93">
      <w:rPr>
        <w:rStyle w:val="PageNumber"/>
        <w:rFonts w:ascii="Times New Roman" w:hAnsi="Times New Roman"/>
        <w:sz w:val="21"/>
        <w:szCs w:val="21"/>
      </w:rPr>
      <w:t>—</w:t>
    </w:r>
    <w:r w:rsidR="000A5912">
      <w:rPr>
        <w:rStyle w:val="PageNumber"/>
        <w:rFonts w:ascii="Times New Roman" w:hAnsi="Times New Roman"/>
        <w:sz w:val="21"/>
        <w:szCs w:val="21"/>
      </w:rPr>
      <w:t>Part 1</w:t>
    </w:r>
    <w:r w:rsidRPr="00552C29">
      <w:rPr>
        <w:rStyle w:val="PageNumber"/>
        <w:rFonts w:ascii="Times New Roman" w:hAnsi="Times New Roman"/>
        <w:sz w:val="21"/>
        <w:szCs w:val="21"/>
      </w:rPr>
      <w:t xml:space="preserve"> p. </w:t>
    </w:r>
    <w:r w:rsidRPr="00552C29">
      <w:rPr>
        <w:rStyle w:val="PageNumber"/>
        <w:rFonts w:ascii="Times New Roman" w:hAnsi="Times New Roman"/>
        <w:sz w:val="21"/>
        <w:szCs w:val="21"/>
      </w:rPr>
      <w:fldChar w:fldCharType="begin"/>
    </w:r>
    <w:r w:rsidRPr="00552C29">
      <w:rPr>
        <w:rStyle w:val="PageNumber"/>
        <w:rFonts w:ascii="Times New Roman" w:hAnsi="Times New Roman"/>
        <w:sz w:val="21"/>
        <w:szCs w:val="21"/>
      </w:rPr>
      <w:instrText xml:space="preserve"> PAGE </w:instrText>
    </w:r>
    <w:r w:rsidRPr="00552C29">
      <w:rPr>
        <w:rStyle w:val="PageNumber"/>
        <w:rFonts w:ascii="Times New Roman" w:hAnsi="Times New Roman"/>
        <w:sz w:val="21"/>
        <w:szCs w:val="21"/>
      </w:rPr>
      <w:fldChar w:fldCharType="separate"/>
    </w:r>
    <w:r w:rsidR="006E1DBF">
      <w:rPr>
        <w:rStyle w:val="PageNumber"/>
        <w:rFonts w:ascii="Times New Roman" w:hAnsi="Times New Roman"/>
        <w:noProof/>
        <w:sz w:val="21"/>
        <w:szCs w:val="21"/>
      </w:rPr>
      <w:t>2</w:t>
    </w:r>
    <w:r w:rsidRPr="00552C29">
      <w:rPr>
        <w:rStyle w:val="PageNumber"/>
        <w:rFonts w:ascii="Times New Roman" w:hAnsi="Times New Roman"/>
        <w:sz w:val="21"/>
        <w:szCs w:val="21"/>
      </w:rPr>
      <w:fldChar w:fldCharType="end"/>
    </w:r>
    <w:r w:rsidRPr="00552C29">
      <w:rPr>
        <w:rFonts w:ascii="Times New Roman" w:eastAsia="Times New Roman" w:hAnsi="Times New Roman"/>
        <w:sz w:val="21"/>
        <w:szCs w:val="21"/>
      </w:rPr>
      <w:tab/>
    </w:r>
    <w:r w:rsidRPr="00552C29">
      <w:rPr>
        <w:rFonts w:ascii="Times New Roman" w:eastAsia="Times New Roman" w:hAnsi="Times New Roman"/>
        <w:smallCaps/>
        <w:sz w:val="21"/>
        <w:szCs w:val="21"/>
      </w:rPr>
      <w:t>The South Australian Government Gazette</w:t>
    </w:r>
    <w:r w:rsidRPr="00552C29">
      <w:rPr>
        <w:rFonts w:ascii="Times New Roman" w:eastAsia="Times New Roman" w:hAnsi="Times New Roman"/>
        <w:sz w:val="21"/>
        <w:szCs w:val="21"/>
      </w:rPr>
      <w:tab/>
    </w:r>
    <w:r w:rsidR="000A5912">
      <w:rPr>
        <w:rStyle w:val="PageNumber"/>
        <w:rFonts w:ascii="Times New Roman" w:hAnsi="Times New Roman"/>
        <w:sz w:val="21"/>
        <w:szCs w:val="21"/>
      </w:rPr>
      <w:t>26</w:t>
    </w:r>
    <w:r w:rsidRPr="00552C29">
      <w:rPr>
        <w:rStyle w:val="PageNumber"/>
        <w:rFonts w:ascii="Times New Roman" w:hAnsi="Times New Roman"/>
        <w:sz w:val="21"/>
        <w:szCs w:val="21"/>
      </w:rPr>
      <w:t xml:space="preserve"> </w:t>
    </w:r>
    <w:r w:rsidR="000A5912">
      <w:rPr>
        <w:rStyle w:val="PageNumber"/>
        <w:rFonts w:ascii="Times New Roman" w:hAnsi="Times New Roman"/>
        <w:sz w:val="21"/>
        <w:szCs w:val="21"/>
      </w:rPr>
      <w:t>August</w:t>
    </w:r>
    <w:r w:rsidRPr="00552C29">
      <w:rPr>
        <w:rStyle w:val="PageNumber"/>
        <w:rFonts w:ascii="Times New Roman" w:hAnsi="Times New Roman"/>
        <w:sz w:val="21"/>
        <w:szCs w:val="21"/>
      </w:rPr>
      <w:t xml:space="preserve"> </w:t>
    </w:r>
    <w:r w:rsidRPr="00552C29">
      <w:rPr>
        <w:rFonts w:ascii="Times New Roman" w:hAnsi="Times New Roman"/>
        <w:sz w:val="21"/>
        <w:szCs w:val="21"/>
      </w:rPr>
      <w:t>202</w:t>
    </w:r>
    <w:r w:rsidR="00F13DC8">
      <w:rPr>
        <w:rFonts w:ascii="Times New Roman" w:hAnsi="Times New Roman"/>
        <w:sz w:val="21"/>
        <w:szCs w:val="21"/>
      </w:rPr>
      <w:t>2</w:t>
    </w:r>
  </w:p>
  <w:p w14:paraId="40B5ADC6" w14:textId="77777777" w:rsidR="00632170" w:rsidRPr="00552C29" w:rsidRDefault="00632170" w:rsidP="00632170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line="210" w:lineRule="exact"/>
      <w:jc w:val="left"/>
      <w:rPr>
        <w:rFonts w:ascii="Times New Roman" w:hAnsi="Times New Roman"/>
        <w:sz w:val="21"/>
        <w:szCs w:val="21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FDFCAA" w14:textId="40CE94E3" w:rsidR="00632170" w:rsidRPr="00552C29" w:rsidRDefault="000A5912" w:rsidP="00632170">
    <w:pPr>
      <w:pBdr>
        <w:bottom w:val="single" w:sz="6" w:space="3" w:color="auto"/>
      </w:pBdr>
      <w:tabs>
        <w:tab w:val="center" w:pos="4678"/>
        <w:tab w:val="right" w:pos="9356"/>
      </w:tabs>
      <w:spacing w:after="0" w:line="240" w:lineRule="auto"/>
      <w:rPr>
        <w:rFonts w:ascii="Times New Roman" w:eastAsia="Times New Roman" w:hAnsi="Times New Roman"/>
        <w:sz w:val="21"/>
        <w:szCs w:val="21"/>
      </w:rPr>
    </w:pPr>
    <w:r>
      <w:rPr>
        <w:rStyle w:val="PageNumber"/>
        <w:rFonts w:ascii="Times New Roman" w:hAnsi="Times New Roman"/>
        <w:sz w:val="21"/>
        <w:szCs w:val="21"/>
      </w:rPr>
      <w:t>26</w:t>
    </w:r>
    <w:r w:rsidR="00632170" w:rsidRPr="00552C29">
      <w:rPr>
        <w:rStyle w:val="PageNumber"/>
        <w:rFonts w:ascii="Times New Roman" w:hAnsi="Times New Roman"/>
        <w:sz w:val="21"/>
        <w:szCs w:val="21"/>
      </w:rPr>
      <w:t xml:space="preserve"> </w:t>
    </w:r>
    <w:r>
      <w:rPr>
        <w:rStyle w:val="PageNumber"/>
        <w:rFonts w:ascii="Times New Roman" w:hAnsi="Times New Roman"/>
        <w:sz w:val="21"/>
        <w:szCs w:val="21"/>
      </w:rPr>
      <w:t>August</w:t>
    </w:r>
    <w:r w:rsidR="00632170" w:rsidRPr="00552C29">
      <w:rPr>
        <w:rStyle w:val="PageNumber"/>
        <w:rFonts w:ascii="Times New Roman" w:hAnsi="Times New Roman"/>
        <w:sz w:val="21"/>
        <w:szCs w:val="21"/>
      </w:rPr>
      <w:t xml:space="preserve"> </w:t>
    </w:r>
    <w:r w:rsidR="00632170" w:rsidRPr="00552C29">
      <w:rPr>
        <w:rFonts w:ascii="Times New Roman" w:hAnsi="Times New Roman"/>
        <w:sz w:val="21"/>
        <w:szCs w:val="21"/>
      </w:rPr>
      <w:t>202</w:t>
    </w:r>
    <w:r w:rsidR="00F13DC8">
      <w:rPr>
        <w:rFonts w:ascii="Times New Roman" w:hAnsi="Times New Roman"/>
        <w:sz w:val="21"/>
        <w:szCs w:val="21"/>
      </w:rPr>
      <w:t>2</w:t>
    </w:r>
    <w:r w:rsidR="00632170" w:rsidRPr="00552C29">
      <w:rPr>
        <w:rFonts w:ascii="Times New Roman" w:eastAsia="Times New Roman" w:hAnsi="Times New Roman"/>
        <w:sz w:val="21"/>
        <w:szCs w:val="21"/>
      </w:rPr>
      <w:tab/>
    </w:r>
    <w:r w:rsidR="00632170" w:rsidRPr="00552C29">
      <w:rPr>
        <w:rFonts w:ascii="Times New Roman" w:eastAsia="Times New Roman" w:hAnsi="Times New Roman"/>
        <w:smallCaps/>
        <w:sz w:val="21"/>
        <w:szCs w:val="21"/>
      </w:rPr>
      <w:t>The South Australian Government Gazette</w:t>
    </w:r>
    <w:r w:rsidR="00632170" w:rsidRPr="00552C29">
      <w:rPr>
        <w:rFonts w:ascii="Times New Roman" w:eastAsia="Times New Roman" w:hAnsi="Times New Roman"/>
        <w:sz w:val="21"/>
        <w:szCs w:val="21"/>
      </w:rPr>
      <w:tab/>
    </w:r>
    <w:r w:rsidR="00632170" w:rsidRPr="00552C29">
      <w:rPr>
        <w:rStyle w:val="PageNumber"/>
        <w:rFonts w:ascii="Times New Roman" w:hAnsi="Times New Roman"/>
        <w:sz w:val="21"/>
        <w:szCs w:val="21"/>
      </w:rPr>
      <w:t xml:space="preserve">No. </w:t>
    </w:r>
    <w:r w:rsidR="000F4C93">
      <w:rPr>
        <w:rStyle w:val="PageNumber"/>
        <w:rFonts w:ascii="Times New Roman" w:hAnsi="Times New Roman"/>
        <w:sz w:val="21"/>
        <w:szCs w:val="21"/>
      </w:rPr>
      <w:t>58—</w:t>
    </w:r>
    <w:r>
      <w:rPr>
        <w:rStyle w:val="PageNumber"/>
        <w:rFonts w:ascii="Times New Roman" w:hAnsi="Times New Roman"/>
        <w:sz w:val="21"/>
        <w:szCs w:val="21"/>
      </w:rPr>
      <w:t>Part 1</w:t>
    </w:r>
    <w:r w:rsidR="00632170" w:rsidRPr="00552C29">
      <w:rPr>
        <w:rStyle w:val="PageNumber"/>
        <w:rFonts w:ascii="Times New Roman" w:hAnsi="Times New Roman"/>
        <w:sz w:val="21"/>
        <w:szCs w:val="21"/>
      </w:rPr>
      <w:t xml:space="preserve"> p. </w:t>
    </w:r>
    <w:r w:rsidR="00632170" w:rsidRPr="00552C29">
      <w:rPr>
        <w:rStyle w:val="PageNumber"/>
        <w:rFonts w:ascii="Times New Roman" w:hAnsi="Times New Roman"/>
        <w:sz w:val="21"/>
        <w:szCs w:val="21"/>
      </w:rPr>
      <w:fldChar w:fldCharType="begin"/>
    </w:r>
    <w:r w:rsidR="00632170" w:rsidRPr="00552C29">
      <w:rPr>
        <w:rStyle w:val="PageNumber"/>
        <w:rFonts w:ascii="Times New Roman" w:hAnsi="Times New Roman"/>
        <w:sz w:val="21"/>
        <w:szCs w:val="21"/>
      </w:rPr>
      <w:instrText xml:space="preserve"> PAGE </w:instrText>
    </w:r>
    <w:r w:rsidR="00632170" w:rsidRPr="00552C29">
      <w:rPr>
        <w:rStyle w:val="PageNumber"/>
        <w:rFonts w:ascii="Times New Roman" w:hAnsi="Times New Roman"/>
        <w:sz w:val="21"/>
        <w:szCs w:val="21"/>
      </w:rPr>
      <w:fldChar w:fldCharType="separate"/>
    </w:r>
    <w:r w:rsidR="006E1DBF">
      <w:rPr>
        <w:rStyle w:val="PageNumber"/>
        <w:rFonts w:ascii="Times New Roman" w:hAnsi="Times New Roman"/>
        <w:noProof/>
        <w:sz w:val="21"/>
        <w:szCs w:val="21"/>
      </w:rPr>
      <w:t>3</w:t>
    </w:r>
    <w:r w:rsidR="00632170" w:rsidRPr="00552C29">
      <w:rPr>
        <w:rStyle w:val="PageNumber"/>
        <w:rFonts w:ascii="Times New Roman" w:hAnsi="Times New Roman"/>
        <w:sz w:val="21"/>
        <w:szCs w:val="21"/>
      </w:rPr>
      <w:fldChar w:fldCharType="end"/>
    </w:r>
  </w:p>
  <w:p w14:paraId="52D2E31E" w14:textId="77777777" w:rsidR="00632170" w:rsidRPr="00552C29" w:rsidRDefault="00632170" w:rsidP="00632170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line="210" w:lineRule="exact"/>
      <w:rPr>
        <w:rFonts w:ascii="Times New Roman" w:hAnsi="Times New Roman"/>
        <w:sz w:val="21"/>
        <w:szCs w:val="21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0FD07F3"/>
    <w:multiLevelType w:val="multilevel"/>
    <w:tmpl w:val="50286F26"/>
    <w:lvl w:ilvl="0">
      <w:start w:val="1"/>
      <w:numFmt w:val="decimal"/>
      <w:pStyle w:val="GG-Numbers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63725D87"/>
    <w:multiLevelType w:val="hybridMultilevel"/>
    <w:tmpl w:val="59629E08"/>
    <w:lvl w:ilvl="0" w:tplc="2288FD2C">
      <w:start w:val="1"/>
      <w:numFmt w:val="bullet"/>
      <w:pStyle w:val="GG-Bullets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C261BB2"/>
    <w:multiLevelType w:val="hybridMultilevel"/>
    <w:tmpl w:val="2A4C2EB2"/>
    <w:lvl w:ilvl="0" w:tplc="B61A9DB4">
      <w:start w:val="1"/>
      <w:numFmt w:val="bullet"/>
      <w:pStyle w:val="GG-Bullets2"/>
      <w:lvlText w:val=""/>
      <w:lvlJc w:val="left"/>
      <w:pPr>
        <w:ind w:left="88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6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2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40" w:hanging="360"/>
      </w:pPr>
      <w:rPr>
        <w:rFonts w:ascii="Wingdings" w:hAnsi="Wingdings" w:hint="default"/>
      </w:rPr>
    </w:lvl>
  </w:abstractNum>
  <w:num w:numId="1" w16cid:durableId="1227181080">
    <w:abstractNumId w:val="1"/>
  </w:num>
  <w:num w:numId="2" w16cid:durableId="1298072758">
    <w:abstractNumId w:val="2"/>
  </w:num>
  <w:num w:numId="3" w16cid:durableId="15725400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attachedTemplate r:id="rId1"/>
  <w:defaultTabStop w:val="160"/>
  <w:evenAndOddHeaders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2F52"/>
    <w:rsid w:val="000100A7"/>
    <w:rsid w:val="0002085F"/>
    <w:rsid w:val="00050A2F"/>
    <w:rsid w:val="000620AF"/>
    <w:rsid w:val="00063D6D"/>
    <w:rsid w:val="00070E37"/>
    <w:rsid w:val="00081074"/>
    <w:rsid w:val="00091C01"/>
    <w:rsid w:val="000A5912"/>
    <w:rsid w:val="000B0640"/>
    <w:rsid w:val="000B3572"/>
    <w:rsid w:val="000D34A3"/>
    <w:rsid w:val="000E1898"/>
    <w:rsid w:val="000E2F18"/>
    <w:rsid w:val="000E45A0"/>
    <w:rsid w:val="000E655C"/>
    <w:rsid w:val="000F0B45"/>
    <w:rsid w:val="000F21F7"/>
    <w:rsid w:val="000F2CEA"/>
    <w:rsid w:val="000F4C93"/>
    <w:rsid w:val="00111C2E"/>
    <w:rsid w:val="00124474"/>
    <w:rsid w:val="001352B2"/>
    <w:rsid w:val="00147592"/>
    <w:rsid w:val="00153708"/>
    <w:rsid w:val="00153834"/>
    <w:rsid w:val="001572AD"/>
    <w:rsid w:val="001576DB"/>
    <w:rsid w:val="00160CDB"/>
    <w:rsid w:val="00180625"/>
    <w:rsid w:val="001832D4"/>
    <w:rsid w:val="0019539C"/>
    <w:rsid w:val="00196D44"/>
    <w:rsid w:val="001A47B7"/>
    <w:rsid w:val="001B7138"/>
    <w:rsid w:val="001C09DA"/>
    <w:rsid w:val="00204C2A"/>
    <w:rsid w:val="00214B74"/>
    <w:rsid w:val="0027531F"/>
    <w:rsid w:val="0029410F"/>
    <w:rsid w:val="002977EE"/>
    <w:rsid w:val="002A4530"/>
    <w:rsid w:val="002A60A2"/>
    <w:rsid w:val="002C2B7C"/>
    <w:rsid w:val="002C2E97"/>
    <w:rsid w:val="002D4754"/>
    <w:rsid w:val="002F2D89"/>
    <w:rsid w:val="00301E5B"/>
    <w:rsid w:val="003350D8"/>
    <w:rsid w:val="0034074D"/>
    <w:rsid w:val="00362C85"/>
    <w:rsid w:val="00372CA3"/>
    <w:rsid w:val="003764A5"/>
    <w:rsid w:val="00394729"/>
    <w:rsid w:val="003967FE"/>
    <w:rsid w:val="003D2332"/>
    <w:rsid w:val="003E3565"/>
    <w:rsid w:val="00415C6A"/>
    <w:rsid w:val="00421804"/>
    <w:rsid w:val="0042678B"/>
    <w:rsid w:val="0043031E"/>
    <w:rsid w:val="0043387B"/>
    <w:rsid w:val="00435ECE"/>
    <w:rsid w:val="00447103"/>
    <w:rsid w:val="004535E8"/>
    <w:rsid w:val="004872C1"/>
    <w:rsid w:val="004A16B7"/>
    <w:rsid w:val="004A2FEE"/>
    <w:rsid w:val="004B1B9B"/>
    <w:rsid w:val="004D22EB"/>
    <w:rsid w:val="004E4BBC"/>
    <w:rsid w:val="004E545F"/>
    <w:rsid w:val="0050346C"/>
    <w:rsid w:val="005115D3"/>
    <w:rsid w:val="005245D3"/>
    <w:rsid w:val="00531F7A"/>
    <w:rsid w:val="00541253"/>
    <w:rsid w:val="0054338C"/>
    <w:rsid w:val="00555C1B"/>
    <w:rsid w:val="00567B3E"/>
    <w:rsid w:val="00571C05"/>
    <w:rsid w:val="00575614"/>
    <w:rsid w:val="00582BEE"/>
    <w:rsid w:val="005A3A1B"/>
    <w:rsid w:val="005B4E55"/>
    <w:rsid w:val="005B69B3"/>
    <w:rsid w:val="005C4BFF"/>
    <w:rsid w:val="005C6C9D"/>
    <w:rsid w:val="005D24AC"/>
    <w:rsid w:val="005E3033"/>
    <w:rsid w:val="005E7D95"/>
    <w:rsid w:val="005F2972"/>
    <w:rsid w:val="005F4618"/>
    <w:rsid w:val="005F5395"/>
    <w:rsid w:val="00612978"/>
    <w:rsid w:val="00632170"/>
    <w:rsid w:val="00645C63"/>
    <w:rsid w:val="00665367"/>
    <w:rsid w:val="00680BFC"/>
    <w:rsid w:val="0068145F"/>
    <w:rsid w:val="00693DF1"/>
    <w:rsid w:val="006B561D"/>
    <w:rsid w:val="006B5B96"/>
    <w:rsid w:val="006C2F10"/>
    <w:rsid w:val="006E0C7D"/>
    <w:rsid w:val="006E1DBF"/>
    <w:rsid w:val="006E60D6"/>
    <w:rsid w:val="00703D70"/>
    <w:rsid w:val="0071009E"/>
    <w:rsid w:val="00720680"/>
    <w:rsid w:val="007529D9"/>
    <w:rsid w:val="00777F88"/>
    <w:rsid w:val="007C302D"/>
    <w:rsid w:val="007E60AA"/>
    <w:rsid w:val="0080019C"/>
    <w:rsid w:val="008008DD"/>
    <w:rsid w:val="00802490"/>
    <w:rsid w:val="0080313C"/>
    <w:rsid w:val="00811E9A"/>
    <w:rsid w:val="00842BD5"/>
    <w:rsid w:val="00852F52"/>
    <w:rsid w:val="00854962"/>
    <w:rsid w:val="00856E06"/>
    <w:rsid w:val="00867EF2"/>
    <w:rsid w:val="0087319A"/>
    <w:rsid w:val="00873673"/>
    <w:rsid w:val="008A6588"/>
    <w:rsid w:val="008C1870"/>
    <w:rsid w:val="0090148E"/>
    <w:rsid w:val="0090520A"/>
    <w:rsid w:val="00914649"/>
    <w:rsid w:val="0093079E"/>
    <w:rsid w:val="009369DD"/>
    <w:rsid w:val="00937915"/>
    <w:rsid w:val="00947809"/>
    <w:rsid w:val="00977C9F"/>
    <w:rsid w:val="00997CF0"/>
    <w:rsid w:val="009A605E"/>
    <w:rsid w:val="009A6661"/>
    <w:rsid w:val="009B6290"/>
    <w:rsid w:val="009B6FFD"/>
    <w:rsid w:val="009C577D"/>
    <w:rsid w:val="009C73D3"/>
    <w:rsid w:val="009D586E"/>
    <w:rsid w:val="009E2997"/>
    <w:rsid w:val="009F15D7"/>
    <w:rsid w:val="009F7976"/>
    <w:rsid w:val="00A00A77"/>
    <w:rsid w:val="00A0211B"/>
    <w:rsid w:val="00A2611B"/>
    <w:rsid w:val="00A2758A"/>
    <w:rsid w:val="00A44FFB"/>
    <w:rsid w:val="00A54E7C"/>
    <w:rsid w:val="00A747D0"/>
    <w:rsid w:val="00A773E8"/>
    <w:rsid w:val="00A97608"/>
    <w:rsid w:val="00AC18FD"/>
    <w:rsid w:val="00AE01A9"/>
    <w:rsid w:val="00AF2047"/>
    <w:rsid w:val="00AF68F7"/>
    <w:rsid w:val="00B07083"/>
    <w:rsid w:val="00B152A8"/>
    <w:rsid w:val="00B22E26"/>
    <w:rsid w:val="00B53F6A"/>
    <w:rsid w:val="00B67220"/>
    <w:rsid w:val="00B8243A"/>
    <w:rsid w:val="00BA1F16"/>
    <w:rsid w:val="00BA60EB"/>
    <w:rsid w:val="00BB30AD"/>
    <w:rsid w:val="00BC4D92"/>
    <w:rsid w:val="00BE137F"/>
    <w:rsid w:val="00BE59CC"/>
    <w:rsid w:val="00BF1895"/>
    <w:rsid w:val="00BF6670"/>
    <w:rsid w:val="00C00001"/>
    <w:rsid w:val="00C032B2"/>
    <w:rsid w:val="00C073AA"/>
    <w:rsid w:val="00C22A1B"/>
    <w:rsid w:val="00C34470"/>
    <w:rsid w:val="00C67086"/>
    <w:rsid w:val="00C91686"/>
    <w:rsid w:val="00C971BF"/>
    <w:rsid w:val="00CD460E"/>
    <w:rsid w:val="00D0446B"/>
    <w:rsid w:val="00D14F34"/>
    <w:rsid w:val="00D15B81"/>
    <w:rsid w:val="00D23AB5"/>
    <w:rsid w:val="00D35BBC"/>
    <w:rsid w:val="00D7055E"/>
    <w:rsid w:val="00D73FCE"/>
    <w:rsid w:val="00D83C2C"/>
    <w:rsid w:val="00DA30CF"/>
    <w:rsid w:val="00DA6921"/>
    <w:rsid w:val="00DB5A8F"/>
    <w:rsid w:val="00DE347D"/>
    <w:rsid w:val="00DF0D1F"/>
    <w:rsid w:val="00DF632D"/>
    <w:rsid w:val="00DF7413"/>
    <w:rsid w:val="00E012AB"/>
    <w:rsid w:val="00E02241"/>
    <w:rsid w:val="00E074D6"/>
    <w:rsid w:val="00E21999"/>
    <w:rsid w:val="00E222C6"/>
    <w:rsid w:val="00E300C5"/>
    <w:rsid w:val="00E36C01"/>
    <w:rsid w:val="00E4712A"/>
    <w:rsid w:val="00E57D4E"/>
    <w:rsid w:val="00E663DF"/>
    <w:rsid w:val="00E860F3"/>
    <w:rsid w:val="00E92649"/>
    <w:rsid w:val="00E934F4"/>
    <w:rsid w:val="00EA0D33"/>
    <w:rsid w:val="00EC2419"/>
    <w:rsid w:val="00ED0232"/>
    <w:rsid w:val="00ED024C"/>
    <w:rsid w:val="00EE131B"/>
    <w:rsid w:val="00EE2A33"/>
    <w:rsid w:val="00EE7338"/>
    <w:rsid w:val="00F011AF"/>
    <w:rsid w:val="00F02161"/>
    <w:rsid w:val="00F12687"/>
    <w:rsid w:val="00F13DC8"/>
    <w:rsid w:val="00F16F9B"/>
    <w:rsid w:val="00F337C8"/>
    <w:rsid w:val="00F453D0"/>
    <w:rsid w:val="00F657AB"/>
    <w:rsid w:val="00F829B6"/>
    <w:rsid w:val="00F8336F"/>
    <w:rsid w:val="00F84CA0"/>
    <w:rsid w:val="00F84DBC"/>
    <w:rsid w:val="00FA01B5"/>
    <w:rsid w:val="00FB374C"/>
    <w:rsid w:val="00FB48A8"/>
    <w:rsid w:val="00FB5F67"/>
    <w:rsid w:val="00FE3648"/>
    <w:rsid w:val="00FE60C0"/>
    <w:rsid w:val="00FF4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."/>
  <w:listSeparator w:val=","/>
  <w14:docId w14:val="181B7605"/>
  <w15:chartTrackingRefBased/>
  <w15:docId w15:val="{8C156B5D-FB99-4DBA-A859-0D9DDDC7D5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872C1"/>
    <w:pPr>
      <w:spacing w:after="80" w:line="170" w:lineRule="exact"/>
      <w:jc w:val="both"/>
    </w:pPr>
    <w:rPr>
      <w:sz w:val="22"/>
      <w:szCs w:val="22"/>
      <w:lang w:eastAsia="en-US"/>
    </w:rPr>
  </w:style>
  <w:style w:type="paragraph" w:styleId="Heading1">
    <w:name w:val="heading 1"/>
    <w:basedOn w:val="Heading10"/>
    <w:next w:val="Normal"/>
    <w:link w:val="Heading1Char"/>
    <w:uiPriority w:val="9"/>
    <w:qFormat/>
    <w:rsid w:val="00693DF1"/>
    <w:pPr>
      <w:spacing w:before="0"/>
      <w:outlineLvl w:val="0"/>
    </w:pPr>
  </w:style>
  <w:style w:type="paragraph" w:styleId="Heading2">
    <w:name w:val="heading 2"/>
    <w:basedOn w:val="GG-Title1"/>
    <w:next w:val="Normal"/>
    <w:link w:val="Heading2Char"/>
    <w:uiPriority w:val="9"/>
    <w:unhideWhenUsed/>
    <w:qFormat/>
    <w:rsid w:val="0027531F"/>
    <w:pPr>
      <w:outlineLvl w:val="1"/>
    </w:pPr>
    <w:rPr>
      <w:lang w:val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872C1"/>
    <w:pPr>
      <w:spacing w:before="200" w:after="0" w:line="271" w:lineRule="auto"/>
      <w:outlineLvl w:val="2"/>
    </w:pPr>
    <w:rPr>
      <w:rFonts w:ascii="Cambria" w:eastAsia="Times New Roman" w:hAnsi="Cambria"/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872C1"/>
    <w:pPr>
      <w:spacing w:before="200" w:after="0"/>
      <w:outlineLvl w:val="3"/>
    </w:pPr>
    <w:rPr>
      <w:rFonts w:ascii="Cambria" w:eastAsia="Times New Roman" w:hAnsi="Cambria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872C1"/>
    <w:pPr>
      <w:spacing w:before="200" w:after="0"/>
      <w:outlineLvl w:val="4"/>
    </w:pPr>
    <w:rPr>
      <w:rFonts w:ascii="Cambria" w:eastAsia="Times New Roman" w:hAnsi="Cambria"/>
      <w:b/>
      <w:bCs/>
      <w:color w:val="7F7F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872C1"/>
    <w:pPr>
      <w:spacing w:after="0" w:line="271" w:lineRule="auto"/>
      <w:outlineLvl w:val="5"/>
    </w:pPr>
    <w:rPr>
      <w:rFonts w:ascii="Cambria" w:eastAsia="Times New Roman" w:hAnsi="Cambria"/>
      <w:b/>
      <w:bCs/>
      <w:i/>
      <w:iCs/>
      <w:color w:val="7F7F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872C1"/>
    <w:pPr>
      <w:spacing w:after="0"/>
      <w:outlineLvl w:val="6"/>
    </w:pPr>
    <w:rPr>
      <w:rFonts w:ascii="Cambria" w:eastAsia="Times New Roman" w:hAnsi="Cambria"/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872C1"/>
    <w:pPr>
      <w:spacing w:after="0"/>
      <w:outlineLvl w:val="7"/>
    </w:pPr>
    <w:rPr>
      <w:rFonts w:ascii="Cambria" w:eastAsia="Times New Roman" w:hAnsi="Cambria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872C1"/>
    <w:pPr>
      <w:spacing w:after="0"/>
      <w:outlineLvl w:val="8"/>
    </w:pPr>
    <w:rPr>
      <w:rFonts w:ascii="Cambria" w:eastAsia="Times New Roman" w:hAnsi="Cambria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basedOn w:val="Normal"/>
    <w:uiPriority w:val="1"/>
    <w:qFormat/>
    <w:rsid w:val="004872C1"/>
    <w:pPr>
      <w:spacing w:after="0" w:line="240" w:lineRule="auto"/>
    </w:pPr>
  </w:style>
  <w:style w:type="character" w:customStyle="1" w:styleId="Heading1Char">
    <w:name w:val="Heading 1 Char"/>
    <w:link w:val="Heading1"/>
    <w:uiPriority w:val="9"/>
    <w:rsid w:val="00693DF1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character" w:customStyle="1" w:styleId="Heading2Char">
    <w:name w:val="Heading 2 Char"/>
    <w:link w:val="Heading2"/>
    <w:uiPriority w:val="9"/>
    <w:rsid w:val="0027531F"/>
    <w:rPr>
      <w:rFonts w:ascii="Times New Roman" w:hAnsi="Times New Roman"/>
      <w:caps/>
      <w:sz w:val="17"/>
      <w:szCs w:val="17"/>
      <w:lang w:val="en-US" w:eastAsia="en-US"/>
    </w:rPr>
  </w:style>
  <w:style w:type="character" w:customStyle="1" w:styleId="Heading3Char">
    <w:name w:val="Heading 3 Char"/>
    <w:link w:val="Heading3"/>
    <w:uiPriority w:val="9"/>
    <w:semiHidden/>
    <w:rsid w:val="004872C1"/>
    <w:rPr>
      <w:rFonts w:ascii="Cambria" w:eastAsia="Times New Roman" w:hAnsi="Cambria" w:cs="Times New Roman"/>
      <w:b/>
      <w:bCs/>
    </w:rPr>
  </w:style>
  <w:style w:type="character" w:customStyle="1" w:styleId="Heading4Char">
    <w:name w:val="Heading 4 Char"/>
    <w:link w:val="Heading4"/>
    <w:uiPriority w:val="9"/>
    <w:semiHidden/>
    <w:rsid w:val="004872C1"/>
    <w:rPr>
      <w:rFonts w:ascii="Cambria" w:eastAsia="Times New Roman" w:hAnsi="Cambria" w:cs="Times New Roman"/>
      <w:b/>
      <w:bCs/>
      <w:i/>
      <w:iCs/>
    </w:rPr>
  </w:style>
  <w:style w:type="character" w:customStyle="1" w:styleId="Heading5Char">
    <w:name w:val="Heading 5 Char"/>
    <w:link w:val="Heading5"/>
    <w:uiPriority w:val="9"/>
    <w:semiHidden/>
    <w:rsid w:val="004872C1"/>
    <w:rPr>
      <w:rFonts w:ascii="Cambria" w:eastAsia="Times New Roman" w:hAnsi="Cambria" w:cs="Times New Roman"/>
      <w:b/>
      <w:bCs/>
      <w:color w:val="7F7F7F"/>
    </w:rPr>
  </w:style>
  <w:style w:type="character" w:customStyle="1" w:styleId="Heading6Char">
    <w:name w:val="Heading 6 Char"/>
    <w:link w:val="Heading6"/>
    <w:uiPriority w:val="9"/>
    <w:semiHidden/>
    <w:rsid w:val="004872C1"/>
    <w:rPr>
      <w:rFonts w:ascii="Cambria" w:eastAsia="Times New Roman" w:hAnsi="Cambria" w:cs="Times New Roman"/>
      <w:b/>
      <w:bCs/>
      <w:i/>
      <w:iCs/>
      <w:color w:val="7F7F7F"/>
    </w:rPr>
  </w:style>
  <w:style w:type="character" w:customStyle="1" w:styleId="Heading7Char">
    <w:name w:val="Heading 7 Char"/>
    <w:link w:val="Heading7"/>
    <w:uiPriority w:val="9"/>
    <w:semiHidden/>
    <w:rsid w:val="004872C1"/>
    <w:rPr>
      <w:rFonts w:ascii="Cambria" w:eastAsia="Times New Roman" w:hAnsi="Cambria" w:cs="Times New Roman"/>
      <w:i/>
      <w:iCs/>
    </w:rPr>
  </w:style>
  <w:style w:type="character" w:customStyle="1" w:styleId="Heading8Char">
    <w:name w:val="Heading 8 Char"/>
    <w:link w:val="Heading8"/>
    <w:uiPriority w:val="9"/>
    <w:semiHidden/>
    <w:rsid w:val="004872C1"/>
    <w:rPr>
      <w:rFonts w:ascii="Cambria" w:eastAsia="Times New Roman" w:hAnsi="Cambria" w:cs="Times New Roman"/>
      <w:sz w:val="20"/>
      <w:szCs w:val="20"/>
    </w:rPr>
  </w:style>
  <w:style w:type="character" w:customStyle="1" w:styleId="Heading9Char">
    <w:name w:val="Heading 9 Char"/>
    <w:link w:val="Heading9"/>
    <w:uiPriority w:val="9"/>
    <w:semiHidden/>
    <w:rsid w:val="004872C1"/>
    <w:rPr>
      <w:rFonts w:ascii="Cambria" w:eastAsia="Times New Roman" w:hAnsi="Cambria" w:cs="Times New Roman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872C1"/>
    <w:pPr>
      <w:pBdr>
        <w:bottom w:val="single" w:sz="4" w:space="1" w:color="auto"/>
      </w:pBdr>
      <w:spacing w:line="240" w:lineRule="auto"/>
      <w:contextualSpacing/>
    </w:pPr>
    <w:rPr>
      <w:rFonts w:ascii="Cambria" w:eastAsia="Times New Roman" w:hAnsi="Cambria"/>
      <w:spacing w:val="5"/>
      <w:sz w:val="52"/>
      <w:szCs w:val="52"/>
    </w:rPr>
  </w:style>
  <w:style w:type="character" w:customStyle="1" w:styleId="TitleChar">
    <w:name w:val="Title Char"/>
    <w:link w:val="Title"/>
    <w:uiPriority w:val="10"/>
    <w:rsid w:val="004872C1"/>
    <w:rPr>
      <w:rFonts w:ascii="Cambria" w:eastAsia="Times New Roman" w:hAnsi="Cambria" w:cs="Times New Roman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872C1"/>
    <w:pPr>
      <w:spacing w:after="600"/>
    </w:pPr>
    <w:rPr>
      <w:rFonts w:ascii="Cambria" w:eastAsia="Times New Roman" w:hAnsi="Cambria"/>
      <w:i/>
      <w:iCs/>
      <w:spacing w:val="13"/>
      <w:sz w:val="24"/>
      <w:szCs w:val="24"/>
    </w:rPr>
  </w:style>
  <w:style w:type="character" w:customStyle="1" w:styleId="SubtitleChar">
    <w:name w:val="Subtitle Char"/>
    <w:link w:val="Subtitle"/>
    <w:uiPriority w:val="11"/>
    <w:rsid w:val="004872C1"/>
    <w:rPr>
      <w:rFonts w:ascii="Cambria" w:eastAsia="Times New Roman" w:hAnsi="Cambria" w:cs="Times New Roman"/>
      <w:i/>
      <w:iCs/>
      <w:spacing w:val="13"/>
      <w:sz w:val="24"/>
      <w:szCs w:val="24"/>
    </w:rPr>
  </w:style>
  <w:style w:type="character" w:styleId="Strong">
    <w:name w:val="Strong"/>
    <w:uiPriority w:val="22"/>
    <w:qFormat/>
    <w:rsid w:val="004872C1"/>
    <w:rPr>
      <w:b/>
      <w:bCs/>
    </w:rPr>
  </w:style>
  <w:style w:type="character" w:styleId="Emphasis">
    <w:name w:val="Emphasis"/>
    <w:uiPriority w:val="20"/>
    <w:qFormat/>
    <w:rsid w:val="004872C1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ListParagraph">
    <w:name w:val="List Paragraph"/>
    <w:basedOn w:val="Normal"/>
    <w:uiPriority w:val="34"/>
    <w:qFormat/>
    <w:rsid w:val="004872C1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4872C1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link w:val="Quote"/>
    <w:uiPriority w:val="29"/>
    <w:rsid w:val="004872C1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872C1"/>
    <w:pPr>
      <w:pBdr>
        <w:bottom w:val="single" w:sz="4" w:space="1" w:color="auto"/>
      </w:pBdr>
      <w:spacing w:before="200" w:after="280"/>
      <w:ind w:left="1008" w:right="1152"/>
    </w:pPr>
    <w:rPr>
      <w:b/>
      <w:bCs/>
      <w:i/>
      <w:iCs/>
    </w:rPr>
  </w:style>
  <w:style w:type="character" w:customStyle="1" w:styleId="IntenseQuoteChar">
    <w:name w:val="Intense Quote Char"/>
    <w:link w:val="IntenseQuote"/>
    <w:uiPriority w:val="30"/>
    <w:rsid w:val="004872C1"/>
    <w:rPr>
      <w:b/>
      <w:bCs/>
      <w:i/>
      <w:iCs/>
    </w:rPr>
  </w:style>
  <w:style w:type="character" w:styleId="SubtleEmphasis">
    <w:name w:val="Subtle Emphasis"/>
    <w:uiPriority w:val="19"/>
    <w:qFormat/>
    <w:rsid w:val="004872C1"/>
    <w:rPr>
      <w:i/>
      <w:iCs/>
    </w:rPr>
  </w:style>
  <w:style w:type="character" w:styleId="IntenseEmphasis">
    <w:name w:val="Intense Emphasis"/>
    <w:uiPriority w:val="21"/>
    <w:qFormat/>
    <w:rsid w:val="004872C1"/>
    <w:rPr>
      <w:b/>
      <w:bCs/>
    </w:rPr>
  </w:style>
  <w:style w:type="character" w:styleId="SubtleReference">
    <w:name w:val="Subtle Reference"/>
    <w:uiPriority w:val="31"/>
    <w:qFormat/>
    <w:rsid w:val="004872C1"/>
    <w:rPr>
      <w:smallCaps/>
    </w:rPr>
  </w:style>
  <w:style w:type="character" w:styleId="IntenseReference">
    <w:name w:val="Intense Reference"/>
    <w:uiPriority w:val="32"/>
    <w:qFormat/>
    <w:rsid w:val="004872C1"/>
    <w:rPr>
      <w:smallCaps/>
      <w:spacing w:val="5"/>
      <w:u w:val="single"/>
    </w:rPr>
  </w:style>
  <w:style w:type="character" w:styleId="BookTitle">
    <w:name w:val="Book Title"/>
    <w:uiPriority w:val="33"/>
    <w:qFormat/>
    <w:rsid w:val="004872C1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872C1"/>
    <w:pPr>
      <w:outlineLvl w:val="9"/>
    </w:pPr>
    <w:rPr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77F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777F88"/>
    <w:rPr>
      <w:rFonts w:ascii="Tahoma" w:hAnsi="Tahoma" w:cs="Tahoma"/>
      <w:sz w:val="16"/>
      <w:szCs w:val="16"/>
      <w:lang w:eastAsia="en-US"/>
    </w:rPr>
  </w:style>
  <w:style w:type="paragraph" w:styleId="Header">
    <w:name w:val="header"/>
    <w:aliases w:val="Header Odd"/>
    <w:basedOn w:val="Normal"/>
    <w:link w:val="Head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aliases w:val="Header Odd Char"/>
    <w:link w:val="Header"/>
    <w:uiPriority w:val="99"/>
    <w:rsid w:val="00777F88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777F88"/>
    <w:rPr>
      <w:sz w:val="22"/>
      <w:szCs w:val="22"/>
      <w:lang w:eastAsia="en-US"/>
    </w:rPr>
  </w:style>
  <w:style w:type="character" w:styleId="Hyperlink">
    <w:name w:val="Hyperlink"/>
    <w:uiPriority w:val="99"/>
    <w:unhideWhenUsed/>
    <w:rsid w:val="00777F88"/>
    <w:rPr>
      <w:color w:val="0000FF"/>
      <w:u w:val="single"/>
    </w:rPr>
  </w:style>
  <w:style w:type="paragraph" w:customStyle="1" w:styleId="Galley">
    <w:name w:val="Galley"/>
    <w:link w:val="GalleyChar"/>
    <w:qFormat/>
    <w:rsid w:val="008008DD"/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</w:tabs>
      <w:spacing w:after="80" w:line="170" w:lineRule="exact"/>
      <w:jc w:val="both"/>
    </w:pPr>
    <w:rPr>
      <w:rFonts w:ascii="Times New Roman" w:eastAsia="Times New Roman" w:hAnsi="Times New Roman"/>
      <w:sz w:val="17"/>
    </w:rPr>
  </w:style>
  <w:style w:type="character" w:customStyle="1" w:styleId="GalleyChar">
    <w:name w:val="Galley Char"/>
    <w:link w:val="Galley"/>
    <w:rsid w:val="008008DD"/>
    <w:rPr>
      <w:rFonts w:ascii="Times New Roman" w:eastAsia="Times New Roman" w:hAnsi="Times New Roman"/>
      <w:sz w:val="17"/>
    </w:rPr>
  </w:style>
  <w:style w:type="character" w:styleId="PageNumber">
    <w:name w:val="page number"/>
    <w:basedOn w:val="DefaultParagraphFont"/>
    <w:rsid w:val="00C032B2"/>
  </w:style>
  <w:style w:type="paragraph" w:customStyle="1" w:styleId="GG-body">
    <w:name w:val="GG-body"/>
    <w:basedOn w:val="Normal"/>
    <w:link w:val="GG-bodyChar"/>
    <w:qFormat/>
    <w:rsid w:val="00081074"/>
    <w:rPr>
      <w:rFonts w:ascii="Times New Roman" w:eastAsia="Times New Roman" w:hAnsi="Times New Roman"/>
      <w:sz w:val="17"/>
      <w:szCs w:val="17"/>
    </w:rPr>
  </w:style>
  <w:style w:type="character" w:customStyle="1" w:styleId="GG-bodyChar">
    <w:name w:val="GG-body Char"/>
    <w:link w:val="GG-body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Bullets1">
    <w:name w:val="GG-Bullets1"/>
    <w:basedOn w:val="Normal"/>
    <w:next w:val="Normal"/>
    <w:link w:val="GG-Bullets1Char"/>
    <w:qFormat/>
    <w:rsid w:val="00081074"/>
    <w:pPr>
      <w:numPr>
        <w:numId w:val="1"/>
      </w:numPr>
      <w:tabs>
        <w:tab w:val="left" w:pos="1134"/>
      </w:tabs>
      <w:spacing w:after="0"/>
      <w:contextualSpacing/>
      <w:jc w:val="left"/>
    </w:pPr>
    <w:rPr>
      <w:rFonts w:ascii="CG Times (W1)" w:eastAsia="Times New Roman" w:hAnsi="CG Times (W1)"/>
      <w:sz w:val="17"/>
      <w:szCs w:val="17"/>
    </w:rPr>
  </w:style>
  <w:style w:type="character" w:customStyle="1" w:styleId="GG-Bullets1Char">
    <w:name w:val="GG-Bullets1 Char"/>
    <w:link w:val="GG-Bullets1"/>
    <w:rsid w:val="00081074"/>
    <w:rPr>
      <w:rFonts w:ascii="CG Times (W1)" w:eastAsia="Times New Roman" w:hAnsi="CG Times (W1)"/>
      <w:sz w:val="17"/>
      <w:szCs w:val="17"/>
      <w:lang w:eastAsia="en-US"/>
    </w:rPr>
  </w:style>
  <w:style w:type="paragraph" w:customStyle="1" w:styleId="GG-Bullets2">
    <w:name w:val="GG-Bullets2"/>
    <w:basedOn w:val="Galley"/>
    <w:link w:val="GG-Bullets2Char"/>
    <w:qFormat/>
    <w:rsid w:val="00081074"/>
    <w:pPr>
      <w:numPr>
        <w:numId w:val="2"/>
      </w:numPr>
      <w:tabs>
        <w:tab w:val="clear" w:pos="160"/>
        <w:tab w:val="clear" w:pos="320"/>
        <w:tab w:val="clear" w:pos="480"/>
        <w:tab w:val="clear" w:pos="640"/>
        <w:tab w:val="clear" w:pos="800"/>
        <w:tab w:val="clear" w:pos="960"/>
        <w:tab w:val="clear" w:pos="1120"/>
        <w:tab w:val="clear" w:pos="1280"/>
        <w:tab w:val="clear" w:pos="1440"/>
        <w:tab w:val="clear" w:pos="1600"/>
        <w:tab w:val="clear" w:pos="1760"/>
        <w:tab w:val="clear" w:pos="1920"/>
        <w:tab w:val="left" w:pos="1134"/>
      </w:tabs>
      <w:spacing w:after="0"/>
    </w:pPr>
    <w:rPr>
      <w:szCs w:val="17"/>
      <w:lang w:eastAsia="en-US"/>
    </w:rPr>
  </w:style>
  <w:style w:type="character" w:customStyle="1" w:styleId="GG-Bullets2Char">
    <w:name w:val="GG-Bullets2 Char"/>
    <w:link w:val="GG-Bullets2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Numbers1">
    <w:name w:val="GG-Numbers1"/>
    <w:basedOn w:val="ListParagraph"/>
    <w:link w:val="GG-Numbers1Char"/>
    <w:qFormat/>
    <w:rsid w:val="00081074"/>
    <w:pPr>
      <w:numPr>
        <w:numId w:val="3"/>
      </w:numPr>
    </w:pPr>
    <w:rPr>
      <w:rFonts w:ascii="Times New Roman" w:eastAsia="Times New Roman" w:hAnsi="Times New Roman"/>
      <w:sz w:val="17"/>
      <w:szCs w:val="17"/>
    </w:rPr>
  </w:style>
  <w:style w:type="character" w:customStyle="1" w:styleId="GG-Numbers1Char">
    <w:name w:val="GG-Numbers1 Char"/>
    <w:link w:val="GG-Numbers1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Dated">
    <w:name w:val="GG-S.Dated"/>
    <w:basedOn w:val="GG-body"/>
    <w:next w:val="Normal"/>
    <w:link w:val="GG-SDatedChar"/>
    <w:qFormat/>
    <w:rsid w:val="00081074"/>
    <w:pPr>
      <w:spacing w:after="0"/>
    </w:pPr>
  </w:style>
  <w:style w:type="character" w:customStyle="1" w:styleId="GG-SDatedChar">
    <w:name w:val="GG-S.Dated Char"/>
    <w:link w:val="GG-SDated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Name">
    <w:name w:val="GG-S.Name"/>
    <w:basedOn w:val="Normal"/>
    <w:link w:val="GG-SNameChar"/>
    <w:qFormat/>
    <w:rsid w:val="00081074"/>
    <w:pPr>
      <w:spacing w:after="0"/>
      <w:jc w:val="right"/>
    </w:pPr>
    <w:rPr>
      <w:rFonts w:ascii="Times New Roman" w:eastAsia="Times New Roman" w:hAnsi="Times New Roman"/>
      <w:smallCaps/>
      <w:sz w:val="17"/>
      <w:szCs w:val="20"/>
    </w:rPr>
  </w:style>
  <w:style w:type="character" w:customStyle="1" w:styleId="GG-SNameChar">
    <w:name w:val="GG-S.Name Char"/>
    <w:link w:val="GG-SName"/>
    <w:rsid w:val="00081074"/>
    <w:rPr>
      <w:rFonts w:ascii="Times New Roman" w:eastAsia="Times New Roman" w:hAnsi="Times New Roman"/>
      <w:smallCaps/>
      <w:sz w:val="17"/>
      <w:lang w:eastAsia="en-US"/>
    </w:rPr>
  </w:style>
  <w:style w:type="character" w:customStyle="1" w:styleId="GG-SigName">
    <w:name w:val="GG-SigName"/>
    <w:uiPriority w:val="1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Signature">
    <w:name w:val="GG-Signature"/>
    <w:basedOn w:val="Normal"/>
    <w:link w:val="GG-SignatureChar"/>
    <w:qFormat/>
    <w:rsid w:val="00081074"/>
    <w:pPr>
      <w:spacing w:after="0"/>
      <w:jc w:val="right"/>
    </w:pPr>
    <w:rPr>
      <w:rFonts w:ascii="Times New Roman" w:eastAsia="Times New Roman" w:hAnsi="Times New Roman"/>
      <w:sz w:val="17"/>
      <w:szCs w:val="17"/>
    </w:rPr>
  </w:style>
  <w:style w:type="character" w:customStyle="1" w:styleId="GG-SignatureChar">
    <w:name w:val="GG-Signature Char"/>
    <w:link w:val="GG-Signature"/>
    <w:rsid w:val="00081074"/>
    <w:rPr>
      <w:rFonts w:ascii="Times New Roman" w:eastAsia="Times New Roman" w:hAnsi="Times New Roman"/>
      <w:sz w:val="17"/>
      <w:szCs w:val="17"/>
      <w:lang w:eastAsia="en-US"/>
    </w:rPr>
  </w:style>
  <w:style w:type="character" w:customStyle="1" w:styleId="GG-SignatureName">
    <w:name w:val="GG-SignatureName"/>
    <w:uiPriority w:val="1"/>
    <w:rsid w:val="00081074"/>
    <w:rPr>
      <w:rFonts w:ascii="Times New Roman" w:eastAsia="Times New Roman" w:hAnsi="Times New Roman"/>
      <w:smallCaps/>
      <w:sz w:val="17"/>
      <w:szCs w:val="17"/>
      <w:lang w:eastAsia="en-US"/>
    </w:rPr>
  </w:style>
  <w:style w:type="paragraph" w:customStyle="1" w:styleId="GG-Sub1">
    <w:name w:val="GG-Sub1"/>
    <w:basedOn w:val="GG-body"/>
    <w:next w:val="GG-body"/>
    <w:link w:val="GG-Sub1Char"/>
    <w:qFormat/>
    <w:rsid w:val="00081074"/>
    <w:rPr>
      <w:b/>
    </w:rPr>
  </w:style>
  <w:style w:type="character" w:customStyle="1" w:styleId="GG-Sub1Char">
    <w:name w:val="GG-Sub1 Char"/>
    <w:link w:val="GG-Sub1"/>
    <w:rsid w:val="00081074"/>
    <w:rPr>
      <w:rFonts w:ascii="Times New Roman" w:eastAsia="Times New Roman" w:hAnsi="Times New Roman"/>
      <w:b/>
      <w:sz w:val="17"/>
      <w:szCs w:val="17"/>
      <w:lang w:eastAsia="en-US"/>
    </w:rPr>
  </w:style>
  <w:style w:type="paragraph" w:customStyle="1" w:styleId="GG-Sub2">
    <w:name w:val="GG-Sub2"/>
    <w:basedOn w:val="GG-Sub1"/>
    <w:next w:val="GG-body"/>
    <w:link w:val="GG-Sub2Char"/>
    <w:qFormat/>
    <w:rsid w:val="00081074"/>
    <w:rPr>
      <w:b w:val="0"/>
      <w:i/>
    </w:rPr>
  </w:style>
  <w:style w:type="character" w:customStyle="1" w:styleId="GG-Sub2Char">
    <w:name w:val="GG-Sub2 Char"/>
    <w:link w:val="GG-Sub2"/>
    <w:rsid w:val="00081074"/>
    <w:rPr>
      <w:rFonts w:ascii="Times New Roman" w:eastAsia="Times New Roman" w:hAnsi="Times New Roman"/>
      <w:i/>
      <w:sz w:val="17"/>
      <w:szCs w:val="17"/>
      <w:lang w:eastAsia="en-US"/>
    </w:rPr>
  </w:style>
  <w:style w:type="paragraph" w:customStyle="1" w:styleId="GG-Title1">
    <w:name w:val="GG-Title1"/>
    <w:basedOn w:val="Normal"/>
    <w:next w:val="Normal"/>
    <w:link w:val="GG-Title1Char"/>
    <w:qFormat/>
    <w:rsid w:val="00081074"/>
    <w:pPr>
      <w:jc w:val="center"/>
    </w:pPr>
    <w:rPr>
      <w:rFonts w:ascii="Times New Roman" w:hAnsi="Times New Roman"/>
      <w:caps/>
      <w:sz w:val="17"/>
      <w:szCs w:val="17"/>
    </w:rPr>
  </w:style>
  <w:style w:type="character" w:customStyle="1" w:styleId="GG-Title1Char">
    <w:name w:val="GG-Title1 Char"/>
    <w:link w:val="GG-Title1"/>
    <w:rsid w:val="00081074"/>
    <w:rPr>
      <w:rFonts w:ascii="Times New Roman" w:hAnsi="Times New Roman"/>
      <w:caps/>
      <w:sz w:val="17"/>
      <w:szCs w:val="17"/>
      <w:lang w:eastAsia="en-US"/>
    </w:rPr>
  </w:style>
  <w:style w:type="paragraph" w:customStyle="1" w:styleId="GG-Title2">
    <w:name w:val="GG-Title2"/>
    <w:basedOn w:val="Normal"/>
    <w:next w:val="Normal"/>
    <w:link w:val="GG-Title2Char"/>
    <w:qFormat/>
    <w:rsid w:val="00081074"/>
    <w:pPr>
      <w:jc w:val="center"/>
    </w:pPr>
    <w:rPr>
      <w:rFonts w:ascii="Times New Roman" w:hAnsi="Times New Roman"/>
      <w:smallCaps/>
      <w:sz w:val="17"/>
      <w:szCs w:val="17"/>
    </w:rPr>
  </w:style>
  <w:style w:type="character" w:customStyle="1" w:styleId="GG-Title2Char">
    <w:name w:val="GG-Title2 Char"/>
    <w:link w:val="GG-Title2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Title3">
    <w:name w:val="GG-Title3"/>
    <w:basedOn w:val="Normal"/>
    <w:next w:val="Normal"/>
    <w:link w:val="GG-Title3Char"/>
    <w:qFormat/>
    <w:rsid w:val="00081074"/>
    <w:pPr>
      <w:jc w:val="center"/>
    </w:pPr>
    <w:rPr>
      <w:rFonts w:ascii="Times New Roman" w:hAnsi="Times New Roman"/>
      <w:i/>
      <w:sz w:val="17"/>
      <w:szCs w:val="17"/>
    </w:rPr>
  </w:style>
  <w:style w:type="character" w:customStyle="1" w:styleId="GG-Title3Char">
    <w:name w:val="GG-Title3 Char"/>
    <w:link w:val="GG-Title3"/>
    <w:rsid w:val="00081074"/>
    <w:rPr>
      <w:rFonts w:ascii="Times New Roman" w:hAnsi="Times New Roman"/>
      <w:i/>
      <w:sz w:val="17"/>
      <w:szCs w:val="17"/>
      <w:lang w:eastAsia="en-US"/>
    </w:rPr>
  </w:style>
  <w:style w:type="paragraph" w:customStyle="1" w:styleId="Heading10">
    <w:name w:val="Heading1"/>
    <w:basedOn w:val="Normal"/>
    <w:link w:val="Heading1Char0"/>
    <w:qFormat/>
    <w:rsid w:val="00F337C8"/>
    <w:pPr>
      <w:spacing w:before="320" w:after="240" w:line="360" w:lineRule="exact"/>
      <w:jc w:val="center"/>
    </w:pPr>
    <w:rPr>
      <w:rFonts w:ascii="Times New Roman" w:hAnsi="Times New Roman"/>
      <w:b/>
      <w:smallCaps/>
      <w:color w:val="000000"/>
      <w:sz w:val="36"/>
    </w:rPr>
  </w:style>
  <w:style w:type="character" w:customStyle="1" w:styleId="Heading1Char0">
    <w:name w:val="Heading1 Char"/>
    <w:link w:val="Heading10"/>
    <w:rsid w:val="00F337C8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paragraph" w:styleId="TOC1">
    <w:name w:val="toc 1"/>
    <w:next w:val="GG-body"/>
    <w:autoRedefine/>
    <w:uiPriority w:val="39"/>
    <w:unhideWhenUsed/>
    <w:rsid w:val="00531F7A"/>
    <w:pPr>
      <w:spacing w:line="170" w:lineRule="exact"/>
      <w:outlineLvl w:val="0"/>
    </w:pPr>
    <w:rPr>
      <w:rFonts w:ascii="Times New Roman" w:hAnsi="Times New Roman"/>
      <w:b/>
      <w:smallCaps/>
      <w:sz w:val="17"/>
      <w:szCs w:val="22"/>
      <w:lang w:eastAsia="en-US"/>
    </w:rPr>
  </w:style>
  <w:style w:type="paragraph" w:styleId="TOC2">
    <w:name w:val="toc 2"/>
    <w:next w:val="GG-body"/>
    <w:autoRedefine/>
    <w:uiPriority w:val="39"/>
    <w:unhideWhenUsed/>
    <w:rsid w:val="00531F7A"/>
    <w:pPr>
      <w:spacing w:line="170" w:lineRule="exact"/>
      <w:ind w:left="113" w:hanging="113"/>
      <w:outlineLvl w:val="1"/>
    </w:pPr>
    <w:rPr>
      <w:rFonts w:ascii="Times New Roman" w:hAnsi="Times New Roman"/>
      <w:sz w:val="17"/>
      <w:szCs w:val="22"/>
      <w:lang w:eastAsia="en-US"/>
    </w:rPr>
  </w:style>
  <w:style w:type="paragraph" w:styleId="TOC3">
    <w:name w:val="toc 3"/>
    <w:next w:val="GG-body"/>
    <w:autoRedefine/>
    <w:uiPriority w:val="39"/>
    <w:semiHidden/>
    <w:unhideWhenUsed/>
    <w:rsid w:val="00531F7A"/>
    <w:pPr>
      <w:spacing w:line="170" w:lineRule="exact"/>
      <w:ind w:left="226" w:hanging="113"/>
      <w:outlineLvl w:val="2"/>
    </w:pPr>
    <w:rPr>
      <w:rFonts w:ascii="Times New Roman" w:hAnsi="Times New Roman"/>
      <w:sz w:val="17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671" Type="http://schemas.openxmlformats.org/officeDocument/2006/relationships/hyperlink" Target="http://www.governmentgazette.sa.gov.au" TargetMode="External"/><Relationship Id="rId21" Type="http://schemas.openxmlformats.org/officeDocument/2006/relationships/image" Target="media/image5.png"/><Relationship Id="rId324" Type="http://schemas.openxmlformats.org/officeDocument/2006/relationships/image" Target="media/image308.png"/><Relationship Id="rId531" Type="http://schemas.openxmlformats.org/officeDocument/2006/relationships/image" Target="media/image515.png"/><Relationship Id="rId629" Type="http://schemas.openxmlformats.org/officeDocument/2006/relationships/image" Target="media/image613.png"/><Relationship Id="rId170" Type="http://schemas.openxmlformats.org/officeDocument/2006/relationships/image" Target="media/image154.png"/><Relationship Id="rId268" Type="http://schemas.openxmlformats.org/officeDocument/2006/relationships/image" Target="media/image252.png"/><Relationship Id="rId475" Type="http://schemas.openxmlformats.org/officeDocument/2006/relationships/image" Target="media/image459.png"/><Relationship Id="rId32" Type="http://schemas.openxmlformats.org/officeDocument/2006/relationships/image" Target="media/image16.png"/><Relationship Id="rId128" Type="http://schemas.openxmlformats.org/officeDocument/2006/relationships/image" Target="media/image112.png"/><Relationship Id="rId335" Type="http://schemas.openxmlformats.org/officeDocument/2006/relationships/image" Target="media/image319.png"/><Relationship Id="rId542" Type="http://schemas.openxmlformats.org/officeDocument/2006/relationships/image" Target="media/image526.png"/><Relationship Id="rId181" Type="http://schemas.openxmlformats.org/officeDocument/2006/relationships/image" Target="media/image165.png"/><Relationship Id="rId402" Type="http://schemas.openxmlformats.org/officeDocument/2006/relationships/image" Target="media/image386.png"/><Relationship Id="rId279" Type="http://schemas.openxmlformats.org/officeDocument/2006/relationships/image" Target="media/image263.png"/><Relationship Id="rId486" Type="http://schemas.openxmlformats.org/officeDocument/2006/relationships/image" Target="media/image470.png"/><Relationship Id="rId43" Type="http://schemas.openxmlformats.org/officeDocument/2006/relationships/image" Target="media/image27.png"/><Relationship Id="rId139" Type="http://schemas.openxmlformats.org/officeDocument/2006/relationships/image" Target="media/image123.png"/><Relationship Id="rId346" Type="http://schemas.openxmlformats.org/officeDocument/2006/relationships/image" Target="media/image330.png"/><Relationship Id="rId553" Type="http://schemas.openxmlformats.org/officeDocument/2006/relationships/image" Target="media/image537.png"/><Relationship Id="rId192" Type="http://schemas.openxmlformats.org/officeDocument/2006/relationships/image" Target="media/image176.png"/><Relationship Id="rId206" Type="http://schemas.openxmlformats.org/officeDocument/2006/relationships/image" Target="media/image190.png"/><Relationship Id="rId413" Type="http://schemas.openxmlformats.org/officeDocument/2006/relationships/image" Target="media/image397.png"/><Relationship Id="rId497" Type="http://schemas.openxmlformats.org/officeDocument/2006/relationships/image" Target="media/image481.png"/><Relationship Id="rId620" Type="http://schemas.openxmlformats.org/officeDocument/2006/relationships/image" Target="media/image604.png"/><Relationship Id="rId357" Type="http://schemas.openxmlformats.org/officeDocument/2006/relationships/image" Target="media/image341.png"/><Relationship Id="rId54" Type="http://schemas.openxmlformats.org/officeDocument/2006/relationships/image" Target="media/image38.png"/><Relationship Id="rId217" Type="http://schemas.openxmlformats.org/officeDocument/2006/relationships/image" Target="media/image201.png"/><Relationship Id="rId564" Type="http://schemas.openxmlformats.org/officeDocument/2006/relationships/image" Target="media/image548.png"/><Relationship Id="rId424" Type="http://schemas.openxmlformats.org/officeDocument/2006/relationships/image" Target="media/image408.png"/><Relationship Id="rId631" Type="http://schemas.openxmlformats.org/officeDocument/2006/relationships/image" Target="media/image615.png"/><Relationship Id="rId270" Type="http://schemas.openxmlformats.org/officeDocument/2006/relationships/image" Target="media/image254.png"/><Relationship Id="rId65" Type="http://schemas.openxmlformats.org/officeDocument/2006/relationships/image" Target="media/image49.png"/><Relationship Id="rId130" Type="http://schemas.openxmlformats.org/officeDocument/2006/relationships/image" Target="media/image114.png"/><Relationship Id="rId368" Type="http://schemas.openxmlformats.org/officeDocument/2006/relationships/image" Target="media/image352.png"/><Relationship Id="rId575" Type="http://schemas.openxmlformats.org/officeDocument/2006/relationships/image" Target="media/image559.png"/><Relationship Id="rId228" Type="http://schemas.openxmlformats.org/officeDocument/2006/relationships/image" Target="media/image212.png"/><Relationship Id="rId435" Type="http://schemas.openxmlformats.org/officeDocument/2006/relationships/image" Target="media/image419.png"/><Relationship Id="rId642" Type="http://schemas.openxmlformats.org/officeDocument/2006/relationships/image" Target="media/image626.png"/><Relationship Id="rId281" Type="http://schemas.openxmlformats.org/officeDocument/2006/relationships/image" Target="media/image265.png"/><Relationship Id="rId502" Type="http://schemas.openxmlformats.org/officeDocument/2006/relationships/image" Target="media/image486.png"/><Relationship Id="rId76" Type="http://schemas.openxmlformats.org/officeDocument/2006/relationships/image" Target="media/image60.png"/><Relationship Id="rId141" Type="http://schemas.openxmlformats.org/officeDocument/2006/relationships/image" Target="media/image125.png"/><Relationship Id="rId379" Type="http://schemas.openxmlformats.org/officeDocument/2006/relationships/image" Target="media/image363.png"/><Relationship Id="rId586" Type="http://schemas.openxmlformats.org/officeDocument/2006/relationships/image" Target="media/image570.png"/><Relationship Id="rId7" Type="http://schemas.openxmlformats.org/officeDocument/2006/relationships/endnotes" Target="endnotes.xml"/><Relationship Id="rId239" Type="http://schemas.openxmlformats.org/officeDocument/2006/relationships/image" Target="media/image223.png"/><Relationship Id="rId446" Type="http://schemas.openxmlformats.org/officeDocument/2006/relationships/image" Target="media/image430.png"/><Relationship Id="rId653" Type="http://schemas.openxmlformats.org/officeDocument/2006/relationships/image" Target="media/image637.png"/><Relationship Id="rId292" Type="http://schemas.openxmlformats.org/officeDocument/2006/relationships/image" Target="media/image276.png"/><Relationship Id="rId306" Type="http://schemas.openxmlformats.org/officeDocument/2006/relationships/image" Target="media/image290.png"/><Relationship Id="rId87" Type="http://schemas.openxmlformats.org/officeDocument/2006/relationships/image" Target="media/image71.png"/><Relationship Id="rId513" Type="http://schemas.openxmlformats.org/officeDocument/2006/relationships/image" Target="media/image497.png"/><Relationship Id="rId597" Type="http://schemas.openxmlformats.org/officeDocument/2006/relationships/image" Target="media/image581.png"/><Relationship Id="rId152" Type="http://schemas.openxmlformats.org/officeDocument/2006/relationships/image" Target="media/image136.png"/><Relationship Id="rId457" Type="http://schemas.openxmlformats.org/officeDocument/2006/relationships/image" Target="media/image441.png"/><Relationship Id="rId664" Type="http://schemas.openxmlformats.org/officeDocument/2006/relationships/image" Target="media/image648.png"/><Relationship Id="rId14" Type="http://schemas.openxmlformats.org/officeDocument/2006/relationships/header" Target="header4.xml"/><Relationship Id="rId317" Type="http://schemas.openxmlformats.org/officeDocument/2006/relationships/image" Target="media/image301.png"/><Relationship Id="rId524" Type="http://schemas.openxmlformats.org/officeDocument/2006/relationships/image" Target="media/image508.png"/><Relationship Id="rId98" Type="http://schemas.openxmlformats.org/officeDocument/2006/relationships/image" Target="media/image82.png"/><Relationship Id="rId163" Type="http://schemas.openxmlformats.org/officeDocument/2006/relationships/image" Target="media/image147.png"/><Relationship Id="rId370" Type="http://schemas.openxmlformats.org/officeDocument/2006/relationships/image" Target="media/image354.png"/><Relationship Id="rId230" Type="http://schemas.openxmlformats.org/officeDocument/2006/relationships/image" Target="media/image214.png"/><Relationship Id="rId468" Type="http://schemas.openxmlformats.org/officeDocument/2006/relationships/image" Target="media/image452.png"/><Relationship Id="rId675" Type="http://schemas.openxmlformats.org/officeDocument/2006/relationships/fontTable" Target="fontTable.xml"/><Relationship Id="rId25" Type="http://schemas.openxmlformats.org/officeDocument/2006/relationships/image" Target="media/image9.png"/><Relationship Id="rId328" Type="http://schemas.openxmlformats.org/officeDocument/2006/relationships/image" Target="media/image312.png"/><Relationship Id="rId535" Type="http://schemas.openxmlformats.org/officeDocument/2006/relationships/image" Target="media/image519.png"/><Relationship Id="rId174" Type="http://schemas.openxmlformats.org/officeDocument/2006/relationships/image" Target="media/image158.png"/><Relationship Id="rId381" Type="http://schemas.openxmlformats.org/officeDocument/2006/relationships/image" Target="media/image365.png"/><Relationship Id="rId602" Type="http://schemas.openxmlformats.org/officeDocument/2006/relationships/image" Target="media/image586.png"/><Relationship Id="rId241" Type="http://schemas.openxmlformats.org/officeDocument/2006/relationships/image" Target="media/image225.png"/><Relationship Id="rId479" Type="http://schemas.openxmlformats.org/officeDocument/2006/relationships/image" Target="media/image463.png"/><Relationship Id="rId36" Type="http://schemas.openxmlformats.org/officeDocument/2006/relationships/image" Target="media/image20.png"/><Relationship Id="rId339" Type="http://schemas.openxmlformats.org/officeDocument/2006/relationships/image" Target="media/image323.png"/><Relationship Id="rId546" Type="http://schemas.openxmlformats.org/officeDocument/2006/relationships/image" Target="media/image530.png"/><Relationship Id="rId101" Type="http://schemas.openxmlformats.org/officeDocument/2006/relationships/image" Target="media/image85.png"/><Relationship Id="rId185" Type="http://schemas.openxmlformats.org/officeDocument/2006/relationships/image" Target="media/image169.png"/><Relationship Id="rId406" Type="http://schemas.openxmlformats.org/officeDocument/2006/relationships/image" Target="media/image390.png"/><Relationship Id="rId392" Type="http://schemas.openxmlformats.org/officeDocument/2006/relationships/image" Target="media/image376.png"/><Relationship Id="rId613" Type="http://schemas.openxmlformats.org/officeDocument/2006/relationships/image" Target="media/image597.png"/><Relationship Id="rId252" Type="http://schemas.openxmlformats.org/officeDocument/2006/relationships/image" Target="media/image236.png"/><Relationship Id="rId47" Type="http://schemas.openxmlformats.org/officeDocument/2006/relationships/image" Target="media/image31.png"/><Relationship Id="rId112" Type="http://schemas.openxmlformats.org/officeDocument/2006/relationships/image" Target="media/image96.png"/><Relationship Id="rId557" Type="http://schemas.openxmlformats.org/officeDocument/2006/relationships/image" Target="media/image541.png"/><Relationship Id="rId196" Type="http://schemas.openxmlformats.org/officeDocument/2006/relationships/image" Target="media/image180.png"/><Relationship Id="rId417" Type="http://schemas.openxmlformats.org/officeDocument/2006/relationships/image" Target="media/image401.png"/><Relationship Id="rId624" Type="http://schemas.openxmlformats.org/officeDocument/2006/relationships/image" Target="media/image608.png"/><Relationship Id="rId263" Type="http://schemas.openxmlformats.org/officeDocument/2006/relationships/image" Target="media/image247.png"/><Relationship Id="rId470" Type="http://schemas.openxmlformats.org/officeDocument/2006/relationships/image" Target="media/image454.png"/><Relationship Id="rId58" Type="http://schemas.openxmlformats.org/officeDocument/2006/relationships/image" Target="media/image42.png"/><Relationship Id="rId123" Type="http://schemas.openxmlformats.org/officeDocument/2006/relationships/image" Target="media/image107.png"/><Relationship Id="rId330" Type="http://schemas.openxmlformats.org/officeDocument/2006/relationships/image" Target="media/image314.png"/><Relationship Id="rId568" Type="http://schemas.openxmlformats.org/officeDocument/2006/relationships/image" Target="media/image552.png"/><Relationship Id="rId428" Type="http://schemas.openxmlformats.org/officeDocument/2006/relationships/image" Target="media/image412.png"/><Relationship Id="rId635" Type="http://schemas.openxmlformats.org/officeDocument/2006/relationships/image" Target="media/image619.png"/><Relationship Id="rId274" Type="http://schemas.openxmlformats.org/officeDocument/2006/relationships/image" Target="media/image258.png"/><Relationship Id="rId481" Type="http://schemas.openxmlformats.org/officeDocument/2006/relationships/image" Target="media/image465.png"/><Relationship Id="rId69" Type="http://schemas.openxmlformats.org/officeDocument/2006/relationships/image" Target="media/image53.png"/><Relationship Id="rId134" Type="http://schemas.openxmlformats.org/officeDocument/2006/relationships/image" Target="media/image118.png"/><Relationship Id="rId579" Type="http://schemas.openxmlformats.org/officeDocument/2006/relationships/image" Target="media/image563.png"/><Relationship Id="rId341" Type="http://schemas.openxmlformats.org/officeDocument/2006/relationships/image" Target="media/image325.png"/><Relationship Id="rId439" Type="http://schemas.openxmlformats.org/officeDocument/2006/relationships/image" Target="media/image423.png"/><Relationship Id="rId646" Type="http://schemas.openxmlformats.org/officeDocument/2006/relationships/image" Target="media/image630.png"/><Relationship Id="rId201" Type="http://schemas.openxmlformats.org/officeDocument/2006/relationships/image" Target="media/image185.png"/><Relationship Id="rId243" Type="http://schemas.openxmlformats.org/officeDocument/2006/relationships/image" Target="media/image227.png"/><Relationship Id="rId285" Type="http://schemas.openxmlformats.org/officeDocument/2006/relationships/image" Target="media/image269.png"/><Relationship Id="rId450" Type="http://schemas.openxmlformats.org/officeDocument/2006/relationships/image" Target="media/image434.png"/><Relationship Id="rId506" Type="http://schemas.openxmlformats.org/officeDocument/2006/relationships/image" Target="media/image490.png"/><Relationship Id="rId38" Type="http://schemas.openxmlformats.org/officeDocument/2006/relationships/image" Target="media/image22.png"/><Relationship Id="rId103" Type="http://schemas.openxmlformats.org/officeDocument/2006/relationships/image" Target="media/image87.png"/><Relationship Id="rId310" Type="http://schemas.openxmlformats.org/officeDocument/2006/relationships/image" Target="media/image294.png"/><Relationship Id="rId492" Type="http://schemas.openxmlformats.org/officeDocument/2006/relationships/image" Target="media/image476.png"/><Relationship Id="rId548" Type="http://schemas.openxmlformats.org/officeDocument/2006/relationships/image" Target="media/image532.png"/><Relationship Id="rId91" Type="http://schemas.openxmlformats.org/officeDocument/2006/relationships/image" Target="media/image75.png"/><Relationship Id="rId145" Type="http://schemas.openxmlformats.org/officeDocument/2006/relationships/image" Target="media/image129.png"/><Relationship Id="rId187" Type="http://schemas.openxmlformats.org/officeDocument/2006/relationships/image" Target="media/image171.png"/><Relationship Id="rId352" Type="http://schemas.openxmlformats.org/officeDocument/2006/relationships/image" Target="media/image336.png"/><Relationship Id="rId394" Type="http://schemas.openxmlformats.org/officeDocument/2006/relationships/image" Target="media/image378.png"/><Relationship Id="rId408" Type="http://schemas.openxmlformats.org/officeDocument/2006/relationships/image" Target="media/image392.png"/><Relationship Id="rId615" Type="http://schemas.openxmlformats.org/officeDocument/2006/relationships/image" Target="media/image599.png"/><Relationship Id="rId212" Type="http://schemas.openxmlformats.org/officeDocument/2006/relationships/image" Target="media/image196.png"/><Relationship Id="rId254" Type="http://schemas.openxmlformats.org/officeDocument/2006/relationships/image" Target="media/image238.png"/><Relationship Id="rId657" Type="http://schemas.openxmlformats.org/officeDocument/2006/relationships/image" Target="media/image641.png"/><Relationship Id="rId49" Type="http://schemas.openxmlformats.org/officeDocument/2006/relationships/image" Target="media/image33.png"/><Relationship Id="rId114" Type="http://schemas.openxmlformats.org/officeDocument/2006/relationships/image" Target="media/image98.png"/><Relationship Id="rId296" Type="http://schemas.openxmlformats.org/officeDocument/2006/relationships/image" Target="media/image280.png"/><Relationship Id="rId461" Type="http://schemas.openxmlformats.org/officeDocument/2006/relationships/image" Target="media/image445.png"/><Relationship Id="rId517" Type="http://schemas.openxmlformats.org/officeDocument/2006/relationships/image" Target="media/image501.png"/><Relationship Id="rId559" Type="http://schemas.openxmlformats.org/officeDocument/2006/relationships/image" Target="media/image543.png"/><Relationship Id="rId60" Type="http://schemas.openxmlformats.org/officeDocument/2006/relationships/image" Target="media/image44.png"/><Relationship Id="rId156" Type="http://schemas.openxmlformats.org/officeDocument/2006/relationships/image" Target="media/image140.png"/><Relationship Id="rId198" Type="http://schemas.openxmlformats.org/officeDocument/2006/relationships/image" Target="media/image182.png"/><Relationship Id="rId321" Type="http://schemas.openxmlformats.org/officeDocument/2006/relationships/image" Target="media/image305.png"/><Relationship Id="rId363" Type="http://schemas.openxmlformats.org/officeDocument/2006/relationships/image" Target="media/image347.png"/><Relationship Id="rId419" Type="http://schemas.openxmlformats.org/officeDocument/2006/relationships/image" Target="media/image403.png"/><Relationship Id="rId570" Type="http://schemas.openxmlformats.org/officeDocument/2006/relationships/image" Target="media/image554.png"/><Relationship Id="rId626" Type="http://schemas.openxmlformats.org/officeDocument/2006/relationships/image" Target="media/image610.png"/><Relationship Id="rId223" Type="http://schemas.openxmlformats.org/officeDocument/2006/relationships/image" Target="media/image207.png"/><Relationship Id="rId430" Type="http://schemas.openxmlformats.org/officeDocument/2006/relationships/image" Target="media/image414.png"/><Relationship Id="rId668" Type="http://schemas.openxmlformats.org/officeDocument/2006/relationships/image" Target="media/image652.png"/><Relationship Id="rId18" Type="http://schemas.openxmlformats.org/officeDocument/2006/relationships/image" Target="media/image2.png"/><Relationship Id="rId265" Type="http://schemas.openxmlformats.org/officeDocument/2006/relationships/image" Target="media/image249.png"/><Relationship Id="rId472" Type="http://schemas.openxmlformats.org/officeDocument/2006/relationships/image" Target="media/image456.png"/><Relationship Id="rId528" Type="http://schemas.openxmlformats.org/officeDocument/2006/relationships/image" Target="media/image512.png"/><Relationship Id="rId125" Type="http://schemas.openxmlformats.org/officeDocument/2006/relationships/image" Target="media/image109.png"/><Relationship Id="rId167" Type="http://schemas.openxmlformats.org/officeDocument/2006/relationships/image" Target="media/image151.png"/><Relationship Id="rId332" Type="http://schemas.openxmlformats.org/officeDocument/2006/relationships/image" Target="media/image316.png"/><Relationship Id="rId374" Type="http://schemas.openxmlformats.org/officeDocument/2006/relationships/image" Target="media/image358.png"/><Relationship Id="rId581" Type="http://schemas.openxmlformats.org/officeDocument/2006/relationships/image" Target="media/image565.png"/><Relationship Id="rId71" Type="http://schemas.openxmlformats.org/officeDocument/2006/relationships/image" Target="media/image55.png"/><Relationship Id="rId234" Type="http://schemas.openxmlformats.org/officeDocument/2006/relationships/image" Target="media/image218.png"/><Relationship Id="rId637" Type="http://schemas.openxmlformats.org/officeDocument/2006/relationships/image" Target="media/image621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76" Type="http://schemas.openxmlformats.org/officeDocument/2006/relationships/image" Target="media/image260.png"/><Relationship Id="rId441" Type="http://schemas.openxmlformats.org/officeDocument/2006/relationships/image" Target="media/image425.png"/><Relationship Id="rId483" Type="http://schemas.openxmlformats.org/officeDocument/2006/relationships/image" Target="media/image467.png"/><Relationship Id="rId539" Type="http://schemas.openxmlformats.org/officeDocument/2006/relationships/image" Target="media/image523.png"/><Relationship Id="rId40" Type="http://schemas.openxmlformats.org/officeDocument/2006/relationships/image" Target="media/image24.png"/><Relationship Id="rId136" Type="http://schemas.openxmlformats.org/officeDocument/2006/relationships/image" Target="media/image120.png"/><Relationship Id="rId178" Type="http://schemas.openxmlformats.org/officeDocument/2006/relationships/image" Target="media/image162.png"/><Relationship Id="rId301" Type="http://schemas.openxmlformats.org/officeDocument/2006/relationships/image" Target="media/image285.png"/><Relationship Id="rId343" Type="http://schemas.openxmlformats.org/officeDocument/2006/relationships/image" Target="media/image327.png"/><Relationship Id="rId550" Type="http://schemas.openxmlformats.org/officeDocument/2006/relationships/image" Target="media/image534.png"/><Relationship Id="rId82" Type="http://schemas.openxmlformats.org/officeDocument/2006/relationships/image" Target="media/image66.png"/><Relationship Id="rId203" Type="http://schemas.openxmlformats.org/officeDocument/2006/relationships/image" Target="media/image187.png"/><Relationship Id="rId385" Type="http://schemas.openxmlformats.org/officeDocument/2006/relationships/image" Target="media/image369.png"/><Relationship Id="rId592" Type="http://schemas.openxmlformats.org/officeDocument/2006/relationships/image" Target="media/image576.png"/><Relationship Id="rId606" Type="http://schemas.openxmlformats.org/officeDocument/2006/relationships/image" Target="media/image590.png"/><Relationship Id="rId648" Type="http://schemas.openxmlformats.org/officeDocument/2006/relationships/image" Target="media/image632.png"/><Relationship Id="rId245" Type="http://schemas.openxmlformats.org/officeDocument/2006/relationships/image" Target="media/image229.png"/><Relationship Id="rId287" Type="http://schemas.openxmlformats.org/officeDocument/2006/relationships/image" Target="media/image271.png"/><Relationship Id="rId410" Type="http://schemas.openxmlformats.org/officeDocument/2006/relationships/image" Target="media/image394.png"/><Relationship Id="rId452" Type="http://schemas.openxmlformats.org/officeDocument/2006/relationships/image" Target="media/image436.png"/><Relationship Id="rId494" Type="http://schemas.openxmlformats.org/officeDocument/2006/relationships/image" Target="media/image478.png"/><Relationship Id="rId508" Type="http://schemas.openxmlformats.org/officeDocument/2006/relationships/image" Target="media/image492.png"/><Relationship Id="rId105" Type="http://schemas.openxmlformats.org/officeDocument/2006/relationships/image" Target="media/image89.png"/><Relationship Id="rId147" Type="http://schemas.openxmlformats.org/officeDocument/2006/relationships/image" Target="media/image131.png"/><Relationship Id="rId312" Type="http://schemas.openxmlformats.org/officeDocument/2006/relationships/image" Target="media/image296.png"/><Relationship Id="rId354" Type="http://schemas.openxmlformats.org/officeDocument/2006/relationships/image" Target="media/image338.png"/><Relationship Id="rId51" Type="http://schemas.openxmlformats.org/officeDocument/2006/relationships/image" Target="media/image35.png"/><Relationship Id="rId93" Type="http://schemas.openxmlformats.org/officeDocument/2006/relationships/image" Target="media/image77.png"/><Relationship Id="rId189" Type="http://schemas.openxmlformats.org/officeDocument/2006/relationships/image" Target="media/image173.png"/><Relationship Id="rId396" Type="http://schemas.openxmlformats.org/officeDocument/2006/relationships/image" Target="media/image380.png"/><Relationship Id="rId561" Type="http://schemas.openxmlformats.org/officeDocument/2006/relationships/image" Target="media/image545.png"/><Relationship Id="rId617" Type="http://schemas.openxmlformats.org/officeDocument/2006/relationships/image" Target="media/image601.png"/><Relationship Id="rId659" Type="http://schemas.openxmlformats.org/officeDocument/2006/relationships/image" Target="media/image643.png"/><Relationship Id="rId214" Type="http://schemas.openxmlformats.org/officeDocument/2006/relationships/image" Target="media/image198.png"/><Relationship Id="rId256" Type="http://schemas.openxmlformats.org/officeDocument/2006/relationships/image" Target="media/image240.png"/><Relationship Id="rId298" Type="http://schemas.openxmlformats.org/officeDocument/2006/relationships/image" Target="media/image282.png"/><Relationship Id="rId421" Type="http://schemas.openxmlformats.org/officeDocument/2006/relationships/image" Target="media/image405.png"/><Relationship Id="rId463" Type="http://schemas.openxmlformats.org/officeDocument/2006/relationships/image" Target="media/image447.png"/><Relationship Id="rId519" Type="http://schemas.openxmlformats.org/officeDocument/2006/relationships/image" Target="media/image503.png"/><Relationship Id="rId670" Type="http://schemas.openxmlformats.org/officeDocument/2006/relationships/image" Target="media/image654.png"/><Relationship Id="rId116" Type="http://schemas.openxmlformats.org/officeDocument/2006/relationships/image" Target="media/image100.png"/><Relationship Id="rId158" Type="http://schemas.openxmlformats.org/officeDocument/2006/relationships/image" Target="media/image142.png"/><Relationship Id="rId323" Type="http://schemas.openxmlformats.org/officeDocument/2006/relationships/image" Target="media/image307.png"/><Relationship Id="rId530" Type="http://schemas.openxmlformats.org/officeDocument/2006/relationships/image" Target="media/image514.png"/><Relationship Id="rId20" Type="http://schemas.openxmlformats.org/officeDocument/2006/relationships/image" Target="media/image4.png"/><Relationship Id="rId62" Type="http://schemas.openxmlformats.org/officeDocument/2006/relationships/image" Target="media/image46.png"/><Relationship Id="rId365" Type="http://schemas.openxmlformats.org/officeDocument/2006/relationships/image" Target="media/image349.png"/><Relationship Id="rId572" Type="http://schemas.openxmlformats.org/officeDocument/2006/relationships/image" Target="media/image556.png"/><Relationship Id="rId628" Type="http://schemas.openxmlformats.org/officeDocument/2006/relationships/image" Target="media/image612.png"/><Relationship Id="rId225" Type="http://schemas.openxmlformats.org/officeDocument/2006/relationships/image" Target="media/image209.png"/><Relationship Id="rId267" Type="http://schemas.openxmlformats.org/officeDocument/2006/relationships/image" Target="media/image251.png"/><Relationship Id="rId432" Type="http://schemas.openxmlformats.org/officeDocument/2006/relationships/image" Target="media/image416.png"/><Relationship Id="rId474" Type="http://schemas.openxmlformats.org/officeDocument/2006/relationships/image" Target="media/image458.png"/><Relationship Id="rId127" Type="http://schemas.openxmlformats.org/officeDocument/2006/relationships/image" Target="media/image111.png"/><Relationship Id="rId31" Type="http://schemas.openxmlformats.org/officeDocument/2006/relationships/image" Target="media/image15.png"/><Relationship Id="rId73" Type="http://schemas.openxmlformats.org/officeDocument/2006/relationships/image" Target="media/image57.png"/><Relationship Id="rId169" Type="http://schemas.openxmlformats.org/officeDocument/2006/relationships/image" Target="media/image153.png"/><Relationship Id="rId334" Type="http://schemas.openxmlformats.org/officeDocument/2006/relationships/image" Target="media/image318.png"/><Relationship Id="rId376" Type="http://schemas.openxmlformats.org/officeDocument/2006/relationships/image" Target="media/image360.png"/><Relationship Id="rId541" Type="http://schemas.openxmlformats.org/officeDocument/2006/relationships/image" Target="media/image525.png"/><Relationship Id="rId583" Type="http://schemas.openxmlformats.org/officeDocument/2006/relationships/image" Target="media/image567.png"/><Relationship Id="rId639" Type="http://schemas.openxmlformats.org/officeDocument/2006/relationships/image" Target="media/image623.png"/><Relationship Id="rId4" Type="http://schemas.openxmlformats.org/officeDocument/2006/relationships/settings" Target="settings.xml"/><Relationship Id="rId180" Type="http://schemas.openxmlformats.org/officeDocument/2006/relationships/image" Target="media/image164.png"/><Relationship Id="rId236" Type="http://schemas.openxmlformats.org/officeDocument/2006/relationships/image" Target="media/image220.png"/><Relationship Id="rId278" Type="http://schemas.openxmlformats.org/officeDocument/2006/relationships/image" Target="media/image262.png"/><Relationship Id="rId401" Type="http://schemas.openxmlformats.org/officeDocument/2006/relationships/image" Target="media/image385.png"/><Relationship Id="rId443" Type="http://schemas.openxmlformats.org/officeDocument/2006/relationships/image" Target="media/image427.png"/><Relationship Id="rId650" Type="http://schemas.openxmlformats.org/officeDocument/2006/relationships/image" Target="media/image634.png"/><Relationship Id="rId303" Type="http://schemas.openxmlformats.org/officeDocument/2006/relationships/image" Target="media/image287.png"/><Relationship Id="rId485" Type="http://schemas.openxmlformats.org/officeDocument/2006/relationships/image" Target="media/image469.png"/><Relationship Id="rId42" Type="http://schemas.openxmlformats.org/officeDocument/2006/relationships/image" Target="media/image26.png"/><Relationship Id="rId84" Type="http://schemas.openxmlformats.org/officeDocument/2006/relationships/image" Target="media/image68.png"/><Relationship Id="rId138" Type="http://schemas.openxmlformats.org/officeDocument/2006/relationships/image" Target="media/image122.png"/><Relationship Id="rId345" Type="http://schemas.openxmlformats.org/officeDocument/2006/relationships/image" Target="media/image329.png"/><Relationship Id="rId387" Type="http://schemas.openxmlformats.org/officeDocument/2006/relationships/image" Target="media/image371.png"/><Relationship Id="rId510" Type="http://schemas.openxmlformats.org/officeDocument/2006/relationships/image" Target="media/image494.png"/><Relationship Id="rId552" Type="http://schemas.openxmlformats.org/officeDocument/2006/relationships/image" Target="media/image536.png"/><Relationship Id="rId594" Type="http://schemas.openxmlformats.org/officeDocument/2006/relationships/image" Target="media/image578.png"/><Relationship Id="rId608" Type="http://schemas.openxmlformats.org/officeDocument/2006/relationships/image" Target="media/image592.png"/><Relationship Id="rId191" Type="http://schemas.openxmlformats.org/officeDocument/2006/relationships/image" Target="media/image175.png"/><Relationship Id="rId205" Type="http://schemas.openxmlformats.org/officeDocument/2006/relationships/image" Target="media/image189.png"/><Relationship Id="rId247" Type="http://schemas.openxmlformats.org/officeDocument/2006/relationships/image" Target="media/image231.png"/><Relationship Id="rId412" Type="http://schemas.openxmlformats.org/officeDocument/2006/relationships/image" Target="media/image396.png"/><Relationship Id="rId107" Type="http://schemas.openxmlformats.org/officeDocument/2006/relationships/image" Target="media/image91.png"/><Relationship Id="rId289" Type="http://schemas.openxmlformats.org/officeDocument/2006/relationships/image" Target="media/image273.png"/><Relationship Id="rId454" Type="http://schemas.openxmlformats.org/officeDocument/2006/relationships/image" Target="media/image438.png"/><Relationship Id="rId496" Type="http://schemas.openxmlformats.org/officeDocument/2006/relationships/image" Target="media/image480.png"/><Relationship Id="rId661" Type="http://schemas.openxmlformats.org/officeDocument/2006/relationships/image" Target="media/image645.png"/><Relationship Id="rId11" Type="http://schemas.openxmlformats.org/officeDocument/2006/relationships/footer" Target="footer1.xml"/><Relationship Id="rId53" Type="http://schemas.openxmlformats.org/officeDocument/2006/relationships/image" Target="media/image37.png"/><Relationship Id="rId149" Type="http://schemas.openxmlformats.org/officeDocument/2006/relationships/image" Target="media/image133.png"/><Relationship Id="rId314" Type="http://schemas.openxmlformats.org/officeDocument/2006/relationships/image" Target="media/image298.png"/><Relationship Id="rId356" Type="http://schemas.openxmlformats.org/officeDocument/2006/relationships/image" Target="media/image340.png"/><Relationship Id="rId398" Type="http://schemas.openxmlformats.org/officeDocument/2006/relationships/image" Target="media/image382.png"/><Relationship Id="rId521" Type="http://schemas.openxmlformats.org/officeDocument/2006/relationships/image" Target="media/image505.png"/><Relationship Id="rId563" Type="http://schemas.openxmlformats.org/officeDocument/2006/relationships/image" Target="media/image547.png"/><Relationship Id="rId619" Type="http://schemas.openxmlformats.org/officeDocument/2006/relationships/image" Target="media/image603.png"/><Relationship Id="rId95" Type="http://schemas.openxmlformats.org/officeDocument/2006/relationships/image" Target="media/image79.png"/><Relationship Id="rId160" Type="http://schemas.openxmlformats.org/officeDocument/2006/relationships/image" Target="media/image144.png"/><Relationship Id="rId216" Type="http://schemas.openxmlformats.org/officeDocument/2006/relationships/image" Target="media/image200.png"/><Relationship Id="rId423" Type="http://schemas.openxmlformats.org/officeDocument/2006/relationships/image" Target="media/image407.png"/><Relationship Id="rId258" Type="http://schemas.openxmlformats.org/officeDocument/2006/relationships/image" Target="media/image242.png"/><Relationship Id="rId465" Type="http://schemas.openxmlformats.org/officeDocument/2006/relationships/image" Target="media/image449.png"/><Relationship Id="rId630" Type="http://schemas.openxmlformats.org/officeDocument/2006/relationships/image" Target="media/image614.png"/><Relationship Id="rId672" Type="http://schemas.openxmlformats.org/officeDocument/2006/relationships/header" Target="header6.xml"/><Relationship Id="rId22" Type="http://schemas.openxmlformats.org/officeDocument/2006/relationships/image" Target="media/image6.png"/><Relationship Id="rId64" Type="http://schemas.openxmlformats.org/officeDocument/2006/relationships/image" Target="media/image48.png"/><Relationship Id="rId118" Type="http://schemas.openxmlformats.org/officeDocument/2006/relationships/image" Target="media/image102.png"/><Relationship Id="rId325" Type="http://schemas.openxmlformats.org/officeDocument/2006/relationships/image" Target="media/image309.png"/><Relationship Id="rId367" Type="http://schemas.openxmlformats.org/officeDocument/2006/relationships/image" Target="media/image351.png"/><Relationship Id="rId532" Type="http://schemas.openxmlformats.org/officeDocument/2006/relationships/image" Target="media/image516.png"/><Relationship Id="rId574" Type="http://schemas.openxmlformats.org/officeDocument/2006/relationships/image" Target="media/image558.png"/><Relationship Id="rId171" Type="http://schemas.openxmlformats.org/officeDocument/2006/relationships/image" Target="media/image155.png"/><Relationship Id="rId227" Type="http://schemas.openxmlformats.org/officeDocument/2006/relationships/image" Target="media/image211.png"/><Relationship Id="rId269" Type="http://schemas.openxmlformats.org/officeDocument/2006/relationships/image" Target="media/image253.png"/><Relationship Id="rId434" Type="http://schemas.openxmlformats.org/officeDocument/2006/relationships/image" Target="media/image418.png"/><Relationship Id="rId476" Type="http://schemas.openxmlformats.org/officeDocument/2006/relationships/image" Target="media/image460.png"/><Relationship Id="rId641" Type="http://schemas.openxmlformats.org/officeDocument/2006/relationships/image" Target="media/image625.png"/><Relationship Id="rId33" Type="http://schemas.openxmlformats.org/officeDocument/2006/relationships/image" Target="media/image17.png"/><Relationship Id="rId129" Type="http://schemas.openxmlformats.org/officeDocument/2006/relationships/image" Target="media/image113.png"/><Relationship Id="rId280" Type="http://schemas.openxmlformats.org/officeDocument/2006/relationships/image" Target="media/image264.png"/><Relationship Id="rId336" Type="http://schemas.openxmlformats.org/officeDocument/2006/relationships/image" Target="media/image320.png"/><Relationship Id="rId501" Type="http://schemas.openxmlformats.org/officeDocument/2006/relationships/image" Target="media/image485.png"/><Relationship Id="rId543" Type="http://schemas.openxmlformats.org/officeDocument/2006/relationships/image" Target="media/image527.png"/><Relationship Id="rId75" Type="http://schemas.openxmlformats.org/officeDocument/2006/relationships/image" Target="media/image59.png"/><Relationship Id="rId140" Type="http://schemas.openxmlformats.org/officeDocument/2006/relationships/image" Target="media/image124.png"/><Relationship Id="rId182" Type="http://schemas.openxmlformats.org/officeDocument/2006/relationships/image" Target="media/image166.png"/><Relationship Id="rId378" Type="http://schemas.openxmlformats.org/officeDocument/2006/relationships/image" Target="media/image362.png"/><Relationship Id="rId403" Type="http://schemas.openxmlformats.org/officeDocument/2006/relationships/image" Target="media/image387.png"/><Relationship Id="rId585" Type="http://schemas.openxmlformats.org/officeDocument/2006/relationships/image" Target="media/image569.png"/><Relationship Id="rId6" Type="http://schemas.openxmlformats.org/officeDocument/2006/relationships/footnotes" Target="footnotes.xml"/><Relationship Id="rId238" Type="http://schemas.openxmlformats.org/officeDocument/2006/relationships/image" Target="media/image222.png"/><Relationship Id="rId445" Type="http://schemas.openxmlformats.org/officeDocument/2006/relationships/image" Target="media/image429.png"/><Relationship Id="rId487" Type="http://schemas.openxmlformats.org/officeDocument/2006/relationships/image" Target="media/image471.png"/><Relationship Id="rId610" Type="http://schemas.openxmlformats.org/officeDocument/2006/relationships/image" Target="media/image594.png"/><Relationship Id="rId652" Type="http://schemas.openxmlformats.org/officeDocument/2006/relationships/image" Target="media/image636.png"/><Relationship Id="rId291" Type="http://schemas.openxmlformats.org/officeDocument/2006/relationships/image" Target="media/image275.png"/><Relationship Id="rId305" Type="http://schemas.openxmlformats.org/officeDocument/2006/relationships/image" Target="media/image289.png"/><Relationship Id="rId347" Type="http://schemas.openxmlformats.org/officeDocument/2006/relationships/image" Target="media/image331.png"/><Relationship Id="rId512" Type="http://schemas.openxmlformats.org/officeDocument/2006/relationships/image" Target="media/image496.png"/><Relationship Id="rId44" Type="http://schemas.openxmlformats.org/officeDocument/2006/relationships/image" Target="media/image28.png"/><Relationship Id="rId86" Type="http://schemas.openxmlformats.org/officeDocument/2006/relationships/image" Target="media/image70.png"/><Relationship Id="rId151" Type="http://schemas.openxmlformats.org/officeDocument/2006/relationships/image" Target="media/image135.png"/><Relationship Id="rId389" Type="http://schemas.openxmlformats.org/officeDocument/2006/relationships/image" Target="media/image373.png"/><Relationship Id="rId554" Type="http://schemas.openxmlformats.org/officeDocument/2006/relationships/image" Target="media/image538.png"/><Relationship Id="rId596" Type="http://schemas.openxmlformats.org/officeDocument/2006/relationships/image" Target="media/image580.png"/><Relationship Id="rId193" Type="http://schemas.openxmlformats.org/officeDocument/2006/relationships/image" Target="media/image177.png"/><Relationship Id="rId207" Type="http://schemas.openxmlformats.org/officeDocument/2006/relationships/image" Target="media/image191.png"/><Relationship Id="rId249" Type="http://schemas.openxmlformats.org/officeDocument/2006/relationships/image" Target="media/image233.png"/><Relationship Id="rId414" Type="http://schemas.openxmlformats.org/officeDocument/2006/relationships/image" Target="media/image398.png"/><Relationship Id="rId456" Type="http://schemas.openxmlformats.org/officeDocument/2006/relationships/image" Target="media/image440.png"/><Relationship Id="rId498" Type="http://schemas.openxmlformats.org/officeDocument/2006/relationships/image" Target="media/image482.png"/><Relationship Id="rId621" Type="http://schemas.openxmlformats.org/officeDocument/2006/relationships/image" Target="media/image605.png"/><Relationship Id="rId663" Type="http://schemas.openxmlformats.org/officeDocument/2006/relationships/image" Target="media/image647.png"/><Relationship Id="rId13" Type="http://schemas.openxmlformats.org/officeDocument/2006/relationships/footer" Target="footer2.xml"/><Relationship Id="rId109" Type="http://schemas.openxmlformats.org/officeDocument/2006/relationships/image" Target="media/image93.png"/><Relationship Id="rId260" Type="http://schemas.openxmlformats.org/officeDocument/2006/relationships/image" Target="media/image244.png"/><Relationship Id="rId316" Type="http://schemas.openxmlformats.org/officeDocument/2006/relationships/image" Target="media/image300.png"/><Relationship Id="rId523" Type="http://schemas.openxmlformats.org/officeDocument/2006/relationships/image" Target="media/image507.png"/><Relationship Id="rId55" Type="http://schemas.openxmlformats.org/officeDocument/2006/relationships/image" Target="media/image39.png"/><Relationship Id="rId97" Type="http://schemas.openxmlformats.org/officeDocument/2006/relationships/image" Target="media/image81.png"/><Relationship Id="rId120" Type="http://schemas.openxmlformats.org/officeDocument/2006/relationships/image" Target="media/image104.png"/><Relationship Id="rId358" Type="http://schemas.openxmlformats.org/officeDocument/2006/relationships/image" Target="media/image342.png"/><Relationship Id="rId565" Type="http://schemas.openxmlformats.org/officeDocument/2006/relationships/image" Target="media/image549.png"/><Relationship Id="rId162" Type="http://schemas.openxmlformats.org/officeDocument/2006/relationships/image" Target="media/image146.png"/><Relationship Id="rId218" Type="http://schemas.openxmlformats.org/officeDocument/2006/relationships/image" Target="media/image202.png"/><Relationship Id="rId425" Type="http://schemas.openxmlformats.org/officeDocument/2006/relationships/image" Target="media/image409.png"/><Relationship Id="rId467" Type="http://schemas.openxmlformats.org/officeDocument/2006/relationships/image" Target="media/image451.png"/><Relationship Id="rId632" Type="http://schemas.openxmlformats.org/officeDocument/2006/relationships/image" Target="media/image616.png"/><Relationship Id="rId271" Type="http://schemas.openxmlformats.org/officeDocument/2006/relationships/image" Target="media/image255.png"/><Relationship Id="rId674" Type="http://schemas.openxmlformats.org/officeDocument/2006/relationships/footer" Target="footer5.xml"/><Relationship Id="rId24" Type="http://schemas.openxmlformats.org/officeDocument/2006/relationships/image" Target="media/image8.png"/><Relationship Id="rId66" Type="http://schemas.openxmlformats.org/officeDocument/2006/relationships/image" Target="media/image50.png"/><Relationship Id="rId131" Type="http://schemas.openxmlformats.org/officeDocument/2006/relationships/image" Target="media/image115.png"/><Relationship Id="rId327" Type="http://schemas.openxmlformats.org/officeDocument/2006/relationships/image" Target="media/image311.png"/><Relationship Id="rId369" Type="http://schemas.openxmlformats.org/officeDocument/2006/relationships/image" Target="media/image353.png"/><Relationship Id="rId534" Type="http://schemas.openxmlformats.org/officeDocument/2006/relationships/image" Target="media/image518.png"/><Relationship Id="rId576" Type="http://schemas.openxmlformats.org/officeDocument/2006/relationships/image" Target="media/image560.png"/><Relationship Id="rId173" Type="http://schemas.openxmlformats.org/officeDocument/2006/relationships/image" Target="media/image157.png"/><Relationship Id="rId229" Type="http://schemas.openxmlformats.org/officeDocument/2006/relationships/image" Target="media/image213.png"/><Relationship Id="rId380" Type="http://schemas.openxmlformats.org/officeDocument/2006/relationships/image" Target="media/image364.png"/><Relationship Id="rId436" Type="http://schemas.openxmlformats.org/officeDocument/2006/relationships/image" Target="media/image420.png"/><Relationship Id="rId601" Type="http://schemas.openxmlformats.org/officeDocument/2006/relationships/image" Target="media/image585.png"/><Relationship Id="rId643" Type="http://schemas.openxmlformats.org/officeDocument/2006/relationships/image" Target="media/image627.png"/><Relationship Id="rId240" Type="http://schemas.openxmlformats.org/officeDocument/2006/relationships/image" Target="media/image224.png"/><Relationship Id="rId478" Type="http://schemas.openxmlformats.org/officeDocument/2006/relationships/image" Target="media/image462.png"/><Relationship Id="rId35" Type="http://schemas.openxmlformats.org/officeDocument/2006/relationships/image" Target="media/image19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282" Type="http://schemas.openxmlformats.org/officeDocument/2006/relationships/image" Target="media/image266.png"/><Relationship Id="rId338" Type="http://schemas.openxmlformats.org/officeDocument/2006/relationships/image" Target="media/image322.png"/><Relationship Id="rId503" Type="http://schemas.openxmlformats.org/officeDocument/2006/relationships/image" Target="media/image487.png"/><Relationship Id="rId545" Type="http://schemas.openxmlformats.org/officeDocument/2006/relationships/image" Target="media/image529.png"/><Relationship Id="rId587" Type="http://schemas.openxmlformats.org/officeDocument/2006/relationships/image" Target="media/image571.png"/><Relationship Id="rId8" Type="http://schemas.openxmlformats.org/officeDocument/2006/relationships/image" Target="media/image1.jpeg"/><Relationship Id="rId142" Type="http://schemas.openxmlformats.org/officeDocument/2006/relationships/image" Target="media/image126.png"/><Relationship Id="rId184" Type="http://schemas.openxmlformats.org/officeDocument/2006/relationships/image" Target="media/image168.png"/><Relationship Id="rId391" Type="http://schemas.openxmlformats.org/officeDocument/2006/relationships/image" Target="media/image375.png"/><Relationship Id="rId405" Type="http://schemas.openxmlformats.org/officeDocument/2006/relationships/image" Target="media/image389.png"/><Relationship Id="rId447" Type="http://schemas.openxmlformats.org/officeDocument/2006/relationships/image" Target="media/image431.png"/><Relationship Id="rId612" Type="http://schemas.openxmlformats.org/officeDocument/2006/relationships/image" Target="media/image596.png"/><Relationship Id="rId251" Type="http://schemas.openxmlformats.org/officeDocument/2006/relationships/image" Target="media/image235.png"/><Relationship Id="rId489" Type="http://schemas.openxmlformats.org/officeDocument/2006/relationships/image" Target="media/image473.png"/><Relationship Id="rId654" Type="http://schemas.openxmlformats.org/officeDocument/2006/relationships/image" Target="media/image638.png"/><Relationship Id="rId46" Type="http://schemas.openxmlformats.org/officeDocument/2006/relationships/image" Target="media/image30.png"/><Relationship Id="rId293" Type="http://schemas.openxmlformats.org/officeDocument/2006/relationships/image" Target="media/image277.png"/><Relationship Id="rId307" Type="http://schemas.openxmlformats.org/officeDocument/2006/relationships/image" Target="media/image291.png"/><Relationship Id="rId349" Type="http://schemas.openxmlformats.org/officeDocument/2006/relationships/image" Target="media/image333.png"/><Relationship Id="rId514" Type="http://schemas.openxmlformats.org/officeDocument/2006/relationships/image" Target="media/image498.png"/><Relationship Id="rId556" Type="http://schemas.openxmlformats.org/officeDocument/2006/relationships/image" Target="media/image540.png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53" Type="http://schemas.openxmlformats.org/officeDocument/2006/relationships/image" Target="media/image137.png"/><Relationship Id="rId195" Type="http://schemas.openxmlformats.org/officeDocument/2006/relationships/image" Target="media/image179.png"/><Relationship Id="rId209" Type="http://schemas.openxmlformats.org/officeDocument/2006/relationships/image" Target="media/image193.png"/><Relationship Id="rId360" Type="http://schemas.openxmlformats.org/officeDocument/2006/relationships/image" Target="media/image344.png"/><Relationship Id="rId416" Type="http://schemas.openxmlformats.org/officeDocument/2006/relationships/image" Target="media/image400.png"/><Relationship Id="rId598" Type="http://schemas.openxmlformats.org/officeDocument/2006/relationships/image" Target="media/image582.png"/><Relationship Id="rId220" Type="http://schemas.openxmlformats.org/officeDocument/2006/relationships/image" Target="media/image204.png"/><Relationship Id="rId458" Type="http://schemas.openxmlformats.org/officeDocument/2006/relationships/image" Target="media/image442.png"/><Relationship Id="rId623" Type="http://schemas.openxmlformats.org/officeDocument/2006/relationships/image" Target="media/image607.png"/><Relationship Id="rId665" Type="http://schemas.openxmlformats.org/officeDocument/2006/relationships/image" Target="media/image649.png"/><Relationship Id="rId15" Type="http://schemas.openxmlformats.org/officeDocument/2006/relationships/header" Target="header5.xml"/><Relationship Id="rId57" Type="http://schemas.openxmlformats.org/officeDocument/2006/relationships/image" Target="media/image41.png"/><Relationship Id="rId262" Type="http://schemas.openxmlformats.org/officeDocument/2006/relationships/image" Target="media/image246.png"/><Relationship Id="rId318" Type="http://schemas.openxmlformats.org/officeDocument/2006/relationships/image" Target="media/image302.png"/><Relationship Id="rId525" Type="http://schemas.openxmlformats.org/officeDocument/2006/relationships/image" Target="media/image509.png"/><Relationship Id="rId567" Type="http://schemas.openxmlformats.org/officeDocument/2006/relationships/image" Target="media/image551.png"/><Relationship Id="rId99" Type="http://schemas.openxmlformats.org/officeDocument/2006/relationships/image" Target="media/image83.png"/><Relationship Id="rId122" Type="http://schemas.openxmlformats.org/officeDocument/2006/relationships/image" Target="media/image106.png"/><Relationship Id="rId164" Type="http://schemas.openxmlformats.org/officeDocument/2006/relationships/image" Target="media/image148.png"/><Relationship Id="rId371" Type="http://schemas.openxmlformats.org/officeDocument/2006/relationships/image" Target="media/image355.png"/><Relationship Id="rId427" Type="http://schemas.openxmlformats.org/officeDocument/2006/relationships/image" Target="media/image411.png"/><Relationship Id="rId469" Type="http://schemas.openxmlformats.org/officeDocument/2006/relationships/image" Target="media/image453.png"/><Relationship Id="rId634" Type="http://schemas.openxmlformats.org/officeDocument/2006/relationships/image" Target="media/image618.png"/><Relationship Id="rId676" Type="http://schemas.openxmlformats.org/officeDocument/2006/relationships/theme" Target="theme/theme1.xml"/><Relationship Id="rId26" Type="http://schemas.openxmlformats.org/officeDocument/2006/relationships/image" Target="media/image10.png"/><Relationship Id="rId231" Type="http://schemas.openxmlformats.org/officeDocument/2006/relationships/image" Target="media/image215.png"/><Relationship Id="rId273" Type="http://schemas.openxmlformats.org/officeDocument/2006/relationships/image" Target="media/image257.png"/><Relationship Id="rId329" Type="http://schemas.openxmlformats.org/officeDocument/2006/relationships/image" Target="media/image313.png"/><Relationship Id="rId480" Type="http://schemas.openxmlformats.org/officeDocument/2006/relationships/image" Target="media/image464.png"/><Relationship Id="rId536" Type="http://schemas.openxmlformats.org/officeDocument/2006/relationships/image" Target="media/image520.png"/><Relationship Id="rId68" Type="http://schemas.openxmlformats.org/officeDocument/2006/relationships/image" Target="media/image52.png"/><Relationship Id="rId133" Type="http://schemas.openxmlformats.org/officeDocument/2006/relationships/image" Target="media/image117.png"/><Relationship Id="rId175" Type="http://schemas.openxmlformats.org/officeDocument/2006/relationships/image" Target="media/image159.png"/><Relationship Id="rId340" Type="http://schemas.openxmlformats.org/officeDocument/2006/relationships/image" Target="media/image324.png"/><Relationship Id="rId578" Type="http://schemas.openxmlformats.org/officeDocument/2006/relationships/image" Target="media/image562.png"/><Relationship Id="rId200" Type="http://schemas.openxmlformats.org/officeDocument/2006/relationships/image" Target="media/image184.png"/><Relationship Id="rId382" Type="http://schemas.openxmlformats.org/officeDocument/2006/relationships/image" Target="media/image366.png"/><Relationship Id="rId438" Type="http://schemas.openxmlformats.org/officeDocument/2006/relationships/image" Target="media/image422.png"/><Relationship Id="rId603" Type="http://schemas.openxmlformats.org/officeDocument/2006/relationships/image" Target="media/image587.png"/><Relationship Id="rId645" Type="http://schemas.openxmlformats.org/officeDocument/2006/relationships/image" Target="media/image629.png"/><Relationship Id="rId242" Type="http://schemas.openxmlformats.org/officeDocument/2006/relationships/image" Target="media/image226.png"/><Relationship Id="rId284" Type="http://schemas.openxmlformats.org/officeDocument/2006/relationships/image" Target="media/image268.png"/><Relationship Id="rId491" Type="http://schemas.openxmlformats.org/officeDocument/2006/relationships/image" Target="media/image475.png"/><Relationship Id="rId505" Type="http://schemas.openxmlformats.org/officeDocument/2006/relationships/image" Target="media/image489.png"/><Relationship Id="rId37" Type="http://schemas.openxmlformats.org/officeDocument/2006/relationships/image" Target="media/image21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44" Type="http://schemas.openxmlformats.org/officeDocument/2006/relationships/image" Target="media/image128.png"/><Relationship Id="rId547" Type="http://schemas.openxmlformats.org/officeDocument/2006/relationships/image" Target="media/image531.png"/><Relationship Id="rId589" Type="http://schemas.openxmlformats.org/officeDocument/2006/relationships/image" Target="media/image573.png"/><Relationship Id="rId90" Type="http://schemas.openxmlformats.org/officeDocument/2006/relationships/image" Target="media/image74.png"/><Relationship Id="rId186" Type="http://schemas.openxmlformats.org/officeDocument/2006/relationships/image" Target="media/image170.png"/><Relationship Id="rId351" Type="http://schemas.openxmlformats.org/officeDocument/2006/relationships/image" Target="media/image335.png"/><Relationship Id="rId393" Type="http://schemas.openxmlformats.org/officeDocument/2006/relationships/image" Target="media/image377.png"/><Relationship Id="rId407" Type="http://schemas.openxmlformats.org/officeDocument/2006/relationships/image" Target="media/image391.png"/><Relationship Id="rId449" Type="http://schemas.openxmlformats.org/officeDocument/2006/relationships/image" Target="media/image433.png"/><Relationship Id="rId614" Type="http://schemas.openxmlformats.org/officeDocument/2006/relationships/image" Target="media/image598.png"/><Relationship Id="rId656" Type="http://schemas.openxmlformats.org/officeDocument/2006/relationships/image" Target="media/image640.png"/><Relationship Id="rId211" Type="http://schemas.openxmlformats.org/officeDocument/2006/relationships/image" Target="media/image195.png"/><Relationship Id="rId253" Type="http://schemas.openxmlformats.org/officeDocument/2006/relationships/image" Target="media/image237.png"/><Relationship Id="rId295" Type="http://schemas.openxmlformats.org/officeDocument/2006/relationships/image" Target="media/image279.png"/><Relationship Id="rId309" Type="http://schemas.openxmlformats.org/officeDocument/2006/relationships/image" Target="media/image293.png"/><Relationship Id="rId460" Type="http://schemas.openxmlformats.org/officeDocument/2006/relationships/image" Target="media/image444.png"/><Relationship Id="rId516" Type="http://schemas.openxmlformats.org/officeDocument/2006/relationships/image" Target="media/image500.png"/><Relationship Id="rId48" Type="http://schemas.openxmlformats.org/officeDocument/2006/relationships/image" Target="media/image32.png"/><Relationship Id="rId113" Type="http://schemas.openxmlformats.org/officeDocument/2006/relationships/image" Target="media/image97.png"/><Relationship Id="rId320" Type="http://schemas.openxmlformats.org/officeDocument/2006/relationships/image" Target="media/image304.png"/><Relationship Id="rId558" Type="http://schemas.openxmlformats.org/officeDocument/2006/relationships/image" Target="media/image542.png"/><Relationship Id="rId155" Type="http://schemas.openxmlformats.org/officeDocument/2006/relationships/image" Target="media/image139.png"/><Relationship Id="rId197" Type="http://schemas.openxmlformats.org/officeDocument/2006/relationships/image" Target="media/image181.png"/><Relationship Id="rId362" Type="http://schemas.openxmlformats.org/officeDocument/2006/relationships/image" Target="media/image346.png"/><Relationship Id="rId418" Type="http://schemas.openxmlformats.org/officeDocument/2006/relationships/image" Target="media/image402.png"/><Relationship Id="rId625" Type="http://schemas.openxmlformats.org/officeDocument/2006/relationships/image" Target="media/image609.png"/><Relationship Id="rId222" Type="http://schemas.openxmlformats.org/officeDocument/2006/relationships/image" Target="media/image206.png"/><Relationship Id="rId264" Type="http://schemas.openxmlformats.org/officeDocument/2006/relationships/image" Target="media/image248.png"/><Relationship Id="rId471" Type="http://schemas.openxmlformats.org/officeDocument/2006/relationships/image" Target="media/image455.png"/><Relationship Id="rId667" Type="http://schemas.openxmlformats.org/officeDocument/2006/relationships/image" Target="media/image651.png"/><Relationship Id="rId17" Type="http://schemas.openxmlformats.org/officeDocument/2006/relationships/footer" Target="footer4.xml"/><Relationship Id="rId59" Type="http://schemas.openxmlformats.org/officeDocument/2006/relationships/image" Target="media/image43.png"/><Relationship Id="rId124" Type="http://schemas.openxmlformats.org/officeDocument/2006/relationships/image" Target="media/image108.png"/><Relationship Id="rId527" Type="http://schemas.openxmlformats.org/officeDocument/2006/relationships/image" Target="media/image511.png"/><Relationship Id="rId569" Type="http://schemas.openxmlformats.org/officeDocument/2006/relationships/image" Target="media/image553.png"/><Relationship Id="rId70" Type="http://schemas.openxmlformats.org/officeDocument/2006/relationships/image" Target="media/image54.png"/><Relationship Id="rId166" Type="http://schemas.openxmlformats.org/officeDocument/2006/relationships/image" Target="media/image150.png"/><Relationship Id="rId331" Type="http://schemas.openxmlformats.org/officeDocument/2006/relationships/image" Target="media/image315.png"/><Relationship Id="rId373" Type="http://schemas.openxmlformats.org/officeDocument/2006/relationships/image" Target="media/image357.png"/><Relationship Id="rId429" Type="http://schemas.openxmlformats.org/officeDocument/2006/relationships/image" Target="media/image413.png"/><Relationship Id="rId580" Type="http://schemas.openxmlformats.org/officeDocument/2006/relationships/image" Target="media/image564.png"/><Relationship Id="rId636" Type="http://schemas.openxmlformats.org/officeDocument/2006/relationships/image" Target="media/image620.png"/><Relationship Id="rId1" Type="http://schemas.openxmlformats.org/officeDocument/2006/relationships/customXml" Target="../customXml/item1.xml"/><Relationship Id="rId233" Type="http://schemas.openxmlformats.org/officeDocument/2006/relationships/image" Target="media/image217.png"/><Relationship Id="rId440" Type="http://schemas.openxmlformats.org/officeDocument/2006/relationships/image" Target="media/image424.png"/><Relationship Id="rId28" Type="http://schemas.openxmlformats.org/officeDocument/2006/relationships/image" Target="media/image12.png"/><Relationship Id="rId275" Type="http://schemas.openxmlformats.org/officeDocument/2006/relationships/image" Target="media/image259.png"/><Relationship Id="rId300" Type="http://schemas.openxmlformats.org/officeDocument/2006/relationships/image" Target="media/image284.png"/><Relationship Id="rId482" Type="http://schemas.openxmlformats.org/officeDocument/2006/relationships/image" Target="media/image466.png"/><Relationship Id="rId538" Type="http://schemas.openxmlformats.org/officeDocument/2006/relationships/image" Target="media/image522.png"/><Relationship Id="rId81" Type="http://schemas.openxmlformats.org/officeDocument/2006/relationships/image" Target="media/image65.png"/><Relationship Id="rId135" Type="http://schemas.openxmlformats.org/officeDocument/2006/relationships/image" Target="media/image119.png"/><Relationship Id="rId177" Type="http://schemas.openxmlformats.org/officeDocument/2006/relationships/image" Target="media/image161.png"/><Relationship Id="rId342" Type="http://schemas.openxmlformats.org/officeDocument/2006/relationships/image" Target="media/image326.png"/><Relationship Id="rId384" Type="http://schemas.openxmlformats.org/officeDocument/2006/relationships/image" Target="media/image368.png"/><Relationship Id="rId591" Type="http://schemas.openxmlformats.org/officeDocument/2006/relationships/image" Target="media/image575.png"/><Relationship Id="rId605" Type="http://schemas.openxmlformats.org/officeDocument/2006/relationships/image" Target="media/image589.png"/><Relationship Id="rId202" Type="http://schemas.openxmlformats.org/officeDocument/2006/relationships/image" Target="media/image186.png"/><Relationship Id="rId244" Type="http://schemas.openxmlformats.org/officeDocument/2006/relationships/image" Target="media/image228.png"/><Relationship Id="rId647" Type="http://schemas.openxmlformats.org/officeDocument/2006/relationships/image" Target="media/image631.png"/><Relationship Id="rId39" Type="http://schemas.openxmlformats.org/officeDocument/2006/relationships/image" Target="media/image23.png"/><Relationship Id="rId286" Type="http://schemas.openxmlformats.org/officeDocument/2006/relationships/image" Target="media/image270.png"/><Relationship Id="rId451" Type="http://schemas.openxmlformats.org/officeDocument/2006/relationships/image" Target="media/image435.png"/><Relationship Id="rId493" Type="http://schemas.openxmlformats.org/officeDocument/2006/relationships/image" Target="media/image477.png"/><Relationship Id="rId507" Type="http://schemas.openxmlformats.org/officeDocument/2006/relationships/image" Target="media/image491.png"/><Relationship Id="rId549" Type="http://schemas.openxmlformats.org/officeDocument/2006/relationships/image" Target="media/image533.png"/><Relationship Id="rId50" Type="http://schemas.openxmlformats.org/officeDocument/2006/relationships/image" Target="media/image34.png"/><Relationship Id="rId104" Type="http://schemas.openxmlformats.org/officeDocument/2006/relationships/image" Target="media/image88.png"/><Relationship Id="rId146" Type="http://schemas.openxmlformats.org/officeDocument/2006/relationships/image" Target="media/image130.png"/><Relationship Id="rId188" Type="http://schemas.openxmlformats.org/officeDocument/2006/relationships/image" Target="media/image172.png"/><Relationship Id="rId311" Type="http://schemas.openxmlformats.org/officeDocument/2006/relationships/image" Target="media/image295.png"/><Relationship Id="rId353" Type="http://schemas.openxmlformats.org/officeDocument/2006/relationships/image" Target="media/image337.png"/><Relationship Id="rId395" Type="http://schemas.openxmlformats.org/officeDocument/2006/relationships/image" Target="media/image379.png"/><Relationship Id="rId409" Type="http://schemas.openxmlformats.org/officeDocument/2006/relationships/image" Target="media/image393.png"/><Relationship Id="rId560" Type="http://schemas.openxmlformats.org/officeDocument/2006/relationships/image" Target="media/image544.png"/><Relationship Id="rId92" Type="http://schemas.openxmlformats.org/officeDocument/2006/relationships/image" Target="media/image76.png"/><Relationship Id="rId213" Type="http://schemas.openxmlformats.org/officeDocument/2006/relationships/image" Target="media/image197.png"/><Relationship Id="rId420" Type="http://schemas.openxmlformats.org/officeDocument/2006/relationships/image" Target="media/image404.png"/><Relationship Id="rId616" Type="http://schemas.openxmlformats.org/officeDocument/2006/relationships/image" Target="media/image600.png"/><Relationship Id="rId658" Type="http://schemas.openxmlformats.org/officeDocument/2006/relationships/image" Target="media/image642.png"/><Relationship Id="rId255" Type="http://schemas.openxmlformats.org/officeDocument/2006/relationships/image" Target="media/image239.png"/><Relationship Id="rId297" Type="http://schemas.openxmlformats.org/officeDocument/2006/relationships/image" Target="media/image281.png"/><Relationship Id="rId462" Type="http://schemas.openxmlformats.org/officeDocument/2006/relationships/image" Target="media/image446.png"/><Relationship Id="rId518" Type="http://schemas.openxmlformats.org/officeDocument/2006/relationships/image" Target="media/image502.png"/><Relationship Id="rId115" Type="http://schemas.openxmlformats.org/officeDocument/2006/relationships/image" Target="media/image99.png"/><Relationship Id="rId157" Type="http://schemas.openxmlformats.org/officeDocument/2006/relationships/image" Target="media/image141.png"/><Relationship Id="rId322" Type="http://schemas.openxmlformats.org/officeDocument/2006/relationships/image" Target="media/image306.png"/><Relationship Id="rId364" Type="http://schemas.openxmlformats.org/officeDocument/2006/relationships/image" Target="media/image348.png"/><Relationship Id="rId61" Type="http://schemas.openxmlformats.org/officeDocument/2006/relationships/image" Target="media/image45.png"/><Relationship Id="rId199" Type="http://schemas.openxmlformats.org/officeDocument/2006/relationships/image" Target="media/image183.png"/><Relationship Id="rId571" Type="http://schemas.openxmlformats.org/officeDocument/2006/relationships/image" Target="media/image555.png"/><Relationship Id="rId627" Type="http://schemas.openxmlformats.org/officeDocument/2006/relationships/image" Target="media/image611.png"/><Relationship Id="rId669" Type="http://schemas.openxmlformats.org/officeDocument/2006/relationships/image" Target="media/image653.png"/><Relationship Id="rId19" Type="http://schemas.openxmlformats.org/officeDocument/2006/relationships/image" Target="media/image3.png"/><Relationship Id="rId224" Type="http://schemas.openxmlformats.org/officeDocument/2006/relationships/image" Target="media/image208.png"/><Relationship Id="rId266" Type="http://schemas.openxmlformats.org/officeDocument/2006/relationships/image" Target="media/image250.png"/><Relationship Id="rId431" Type="http://schemas.openxmlformats.org/officeDocument/2006/relationships/image" Target="media/image415.png"/><Relationship Id="rId473" Type="http://schemas.openxmlformats.org/officeDocument/2006/relationships/image" Target="media/image457.png"/><Relationship Id="rId529" Type="http://schemas.openxmlformats.org/officeDocument/2006/relationships/image" Target="media/image513.png"/><Relationship Id="rId30" Type="http://schemas.openxmlformats.org/officeDocument/2006/relationships/image" Target="media/image14.png"/><Relationship Id="rId126" Type="http://schemas.openxmlformats.org/officeDocument/2006/relationships/image" Target="media/image110.png"/><Relationship Id="rId168" Type="http://schemas.openxmlformats.org/officeDocument/2006/relationships/image" Target="media/image152.png"/><Relationship Id="rId333" Type="http://schemas.openxmlformats.org/officeDocument/2006/relationships/image" Target="media/image317.png"/><Relationship Id="rId540" Type="http://schemas.openxmlformats.org/officeDocument/2006/relationships/image" Target="media/image524.png"/><Relationship Id="rId72" Type="http://schemas.openxmlformats.org/officeDocument/2006/relationships/image" Target="media/image56.png"/><Relationship Id="rId375" Type="http://schemas.openxmlformats.org/officeDocument/2006/relationships/image" Target="media/image359.png"/><Relationship Id="rId582" Type="http://schemas.openxmlformats.org/officeDocument/2006/relationships/image" Target="media/image566.png"/><Relationship Id="rId638" Type="http://schemas.openxmlformats.org/officeDocument/2006/relationships/image" Target="media/image622.png"/><Relationship Id="rId3" Type="http://schemas.openxmlformats.org/officeDocument/2006/relationships/styles" Target="styles.xml"/><Relationship Id="rId235" Type="http://schemas.openxmlformats.org/officeDocument/2006/relationships/image" Target="media/image219.png"/><Relationship Id="rId277" Type="http://schemas.openxmlformats.org/officeDocument/2006/relationships/image" Target="media/image261.png"/><Relationship Id="rId400" Type="http://schemas.openxmlformats.org/officeDocument/2006/relationships/image" Target="media/image384.png"/><Relationship Id="rId442" Type="http://schemas.openxmlformats.org/officeDocument/2006/relationships/image" Target="media/image426.png"/><Relationship Id="rId484" Type="http://schemas.openxmlformats.org/officeDocument/2006/relationships/image" Target="media/image468.png"/><Relationship Id="rId137" Type="http://schemas.openxmlformats.org/officeDocument/2006/relationships/image" Target="media/image121.png"/><Relationship Id="rId302" Type="http://schemas.openxmlformats.org/officeDocument/2006/relationships/image" Target="media/image286.png"/><Relationship Id="rId344" Type="http://schemas.openxmlformats.org/officeDocument/2006/relationships/image" Target="media/image328.png"/><Relationship Id="rId41" Type="http://schemas.openxmlformats.org/officeDocument/2006/relationships/image" Target="media/image25.png"/><Relationship Id="rId83" Type="http://schemas.openxmlformats.org/officeDocument/2006/relationships/image" Target="media/image67.png"/><Relationship Id="rId179" Type="http://schemas.openxmlformats.org/officeDocument/2006/relationships/image" Target="media/image163.png"/><Relationship Id="rId386" Type="http://schemas.openxmlformats.org/officeDocument/2006/relationships/image" Target="media/image370.png"/><Relationship Id="rId551" Type="http://schemas.openxmlformats.org/officeDocument/2006/relationships/image" Target="media/image535.png"/><Relationship Id="rId593" Type="http://schemas.openxmlformats.org/officeDocument/2006/relationships/image" Target="media/image577.png"/><Relationship Id="rId607" Type="http://schemas.openxmlformats.org/officeDocument/2006/relationships/image" Target="media/image591.png"/><Relationship Id="rId649" Type="http://schemas.openxmlformats.org/officeDocument/2006/relationships/image" Target="media/image633.png"/><Relationship Id="rId190" Type="http://schemas.openxmlformats.org/officeDocument/2006/relationships/image" Target="media/image174.png"/><Relationship Id="rId204" Type="http://schemas.openxmlformats.org/officeDocument/2006/relationships/image" Target="media/image188.png"/><Relationship Id="rId246" Type="http://schemas.openxmlformats.org/officeDocument/2006/relationships/image" Target="media/image230.png"/><Relationship Id="rId288" Type="http://schemas.openxmlformats.org/officeDocument/2006/relationships/image" Target="media/image272.png"/><Relationship Id="rId411" Type="http://schemas.openxmlformats.org/officeDocument/2006/relationships/image" Target="media/image395.png"/><Relationship Id="rId453" Type="http://schemas.openxmlformats.org/officeDocument/2006/relationships/image" Target="media/image437.png"/><Relationship Id="rId509" Type="http://schemas.openxmlformats.org/officeDocument/2006/relationships/image" Target="media/image493.png"/><Relationship Id="rId660" Type="http://schemas.openxmlformats.org/officeDocument/2006/relationships/image" Target="media/image644.png"/><Relationship Id="rId106" Type="http://schemas.openxmlformats.org/officeDocument/2006/relationships/image" Target="media/image90.png"/><Relationship Id="rId313" Type="http://schemas.openxmlformats.org/officeDocument/2006/relationships/image" Target="media/image297.png"/><Relationship Id="rId495" Type="http://schemas.openxmlformats.org/officeDocument/2006/relationships/image" Target="media/image479.png"/><Relationship Id="rId10" Type="http://schemas.openxmlformats.org/officeDocument/2006/relationships/header" Target="header2.xml"/><Relationship Id="rId52" Type="http://schemas.openxmlformats.org/officeDocument/2006/relationships/image" Target="media/image36.png"/><Relationship Id="rId94" Type="http://schemas.openxmlformats.org/officeDocument/2006/relationships/image" Target="media/image78.png"/><Relationship Id="rId148" Type="http://schemas.openxmlformats.org/officeDocument/2006/relationships/image" Target="media/image132.png"/><Relationship Id="rId355" Type="http://schemas.openxmlformats.org/officeDocument/2006/relationships/image" Target="media/image339.png"/><Relationship Id="rId397" Type="http://schemas.openxmlformats.org/officeDocument/2006/relationships/image" Target="media/image381.png"/><Relationship Id="rId520" Type="http://schemas.openxmlformats.org/officeDocument/2006/relationships/image" Target="media/image504.png"/><Relationship Id="rId562" Type="http://schemas.openxmlformats.org/officeDocument/2006/relationships/image" Target="media/image546.png"/><Relationship Id="rId618" Type="http://schemas.openxmlformats.org/officeDocument/2006/relationships/image" Target="media/image602.png"/><Relationship Id="rId215" Type="http://schemas.openxmlformats.org/officeDocument/2006/relationships/image" Target="media/image199.png"/><Relationship Id="rId257" Type="http://schemas.openxmlformats.org/officeDocument/2006/relationships/image" Target="media/image241.png"/><Relationship Id="rId422" Type="http://schemas.openxmlformats.org/officeDocument/2006/relationships/image" Target="media/image406.png"/><Relationship Id="rId464" Type="http://schemas.openxmlformats.org/officeDocument/2006/relationships/image" Target="media/image448.png"/><Relationship Id="rId299" Type="http://schemas.openxmlformats.org/officeDocument/2006/relationships/image" Target="media/image283.png"/><Relationship Id="rId63" Type="http://schemas.openxmlformats.org/officeDocument/2006/relationships/image" Target="media/image47.png"/><Relationship Id="rId159" Type="http://schemas.openxmlformats.org/officeDocument/2006/relationships/image" Target="media/image143.png"/><Relationship Id="rId366" Type="http://schemas.openxmlformats.org/officeDocument/2006/relationships/image" Target="media/image350.png"/><Relationship Id="rId573" Type="http://schemas.openxmlformats.org/officeDocument/2006/relationships/image" Target="media/image557.png"/><Relationship Id="rId226" Type="http://schemas.openxmlformats.org/officeDocument/2006/relationships/image" Target="media/image210.png"/><Relationship Id="rId433" Type="http://schemas.openxmlformats.org/officeDocument/2006/relationships/image" Target="media/image417.png"/><Relationship Id="rId640" Type="http://schemas.openxmlformats.org/officeDocument/2006/relationships/image" Target="media/image624.png"/><Relationship Id="rId74" Type="http://schemas.openxmlformats.org/officeDocument/2006/relationships/image" Target="media/image58.png"/><Relationship Id="rId377" Type="http://schemas.openxmlformats.org/officeDocument/2006/relationships/image" Target="media/image361.png"/><Relationship Id="rId500" Type="http://schemas.openxmlformats.org/officeDocument/2006/relationships/image" Target="media/image484.png"/><Relationship Id="rId584" Type="http://schemas.openxmlformats.org/officeDocument/2006/relationships/image" Target="media/image568.png"/><Relationship Id="rId5" Type="http://schemas.openxmlformats.org/officeDocument/2006/relationships/webSettings" Target="webSettings.xml"/><Relationship Id="rId237" Type="http://schemas.openxmlformats.org/officeDocument/2006/relationships/image" Target="media/image221.png"/><Relationship Id="rId444" Type="http://schemas.openxmlformats.org/officeDocument/2006/relationships/image" Target="media/image428.png"/><Relationship Id="rId651" Type="http://schemas.openxmlformats.org/officeDocument/2006/relationships/image" Target="media/image635.png"/><Relationship Id="rId290" Type="http://schemas.openxmlformats.org/officeDocument/2006/relationships/image" Target="media/image274.png"/><Relationship Id="rId304" Type="http://schemas.openxmlformats.org/officeDocument/2006/relationships/image" Target="media/image288.png"/><Relationship Id="rId388" Type="http://schemas.openxmlformats.org/officeDocument/2006/relationships/image" Target="media/image372.png"/><Relationship Id="rId511" Type="http://schemas.openxmlformats.org/officeDocument/2006/relationships/image" Target="media/image495.png"/><Relationship Id="rId609" Type="http://schemas.openxmlformats.org/officeDocument/2006/relationships/image" Target="media/image593.png"/><Relationship Id="rId85" Type="http://schemas.openxmlformats.org/officeDocument/2006/relationships/image" Target="media/image69.png"/><Relationship Id="rId150" Type="http://schemas.openxmlformats.org/officeDocument/2006/relationships/image" Target="media/image134.png"/><Relationship Id="rId595" Type="http://schemas.openxmlformats.org/officeDocument/2006/relationships/image" Target="media/image579.png"/><Relationship Id="rId248" Type="http://schemas.openxmlformats.org/officeDocument/2006/relationships/image" Target="media/image232.png"/><Relationship Id="rId455" Type="http://schemas.openxmlformats.org/officeDocument/2006/relationships/image" Target="media/image439.png"/><Relationship Id="rId662" Type="http://schemas.openxmlformats.org/officeDocument/2006/relationships/image" Target="media/image646.png"/><Relationship Id="rId12" Type="http://schemas.openxmlformats.org/officeDocument/2006/relationships/header" Target="header3.xml"/><Relationship Id="rId108" Type="http://schemas.openxmlformats.org/officeDocument/2006/relationships/image" Target="media/image92.png"/><Relationship Id="rId315" Type="http://schemas.openxmlformats.org/officeDocument/2006/relationships/image" Target="media/image299.png"/><Relationship Id="rId522" Type="http://schemas.openxmlformats.org/officeDocument/2006/relationships/image" Target="media/image506.png"/><Relationship Id="rId96" Type="http://schemas.openxmlformats.org/officeDocument/2006/relationships/image" Target="media/image80.png"/><Relationship Id="rId161" Type="http://schemas.openxmlformats.org/officeDocument/2006/relationships/image" Target="media/image145.png"/><Relationship Id="rId399" Type="http://schemas.openxmlformats.org/officeDocument/2006/relationships/image" Target="media/image383.png"/><Relationship Id="rId259" Type="http://schemas.openxmlformats.org/officeDocument/2006/relationships/image" Target="media/image243.png"/><Relationship Id="rId466" Type="http://schemas.openxmlformats.org/officeDocument/2006/relationships/image" Target="media/image450.png"/><Relationship Id="rId673" Type="http://schemas.openxmlformats.org/officeDocument/2006/relationships/header" Target="header7.xml"/><Relationship Id="rId23" Type="http://schemas.openxmlformats.org/officeDocument/2006/relationships/image" Target="media/image7.png"/><Relationship Id="rId119" Type="http://schemas.openxmlformats.org/officeDocument/2006/relationships/image" Target="media/image103.png"/><Relationship Id="rId326" Type="http://schemas.openxmlformats.org/officeDocument/2006/relationships/image" Target="media/image310.png"/><Relationship Id="rId533" Type="http://schemas.openxmlformats.org/officeDocument/2006/relationships/image" Target="media/image517.png"/><Relationship Id="rId172" Type="http://schemas.openxmlformats.org/officeDocument/2006/relationships/image" Target="media/image156.png"/><Relationship Id="rId477" Type="http://schemas.openxmlformats.org/officeDocument/2006/relationships/image" Target="media/image461.png"/><Relationship Id="rId600" Type="http://schemas.openxmlformats.org/officeDocument/2006/relationships/image" Target="media/image584.png"/><Relationship Id="rId337" Type="http://schemas.openxmlformats.org/officeDocument/2006/relationships/image" Target="media/image321.png"/><Relationship Id="rId34" Type="http://schemas.openxmlformats.org/officeDocument/2006/relationships/image" Target="media/image18.png"/><Relationship Id="rId544" Type="http://schemas.openxmlformats.org/officeDocument/2006/relationships/image" Target="media/image528.png"/><Relationship Id="rId183" Type="http://schemas.openxmlformats.org/officeDocument/2006/relationships/image" Target="media/image167.png"/><Relationship Id="rId390" Type="http://schemas.openxmlformats.org/officeDocument/2006/relationships/image" Target="media/image374.png"/><Relationship Id="rId404" Type="http://schemas.openxmlformats.org/officeDocument/2006/relationships/image" Target="media/image388.png"/><Relationship Id="rId611" Type="http://schemas.openxmlformats.org/officeDocument/2006/relationships/image" Target="media/image595.png"/><Relationship Id="rId250" Type="http://schemas.openxmlformats.org/officeDocument/2006/relationships/image" Target="media/image234.png"/><Relationship Id="rId488" Type="http://schemas.openxmlformats.org/officeDocument/2006/relationships/image" Target="media/image472.png"/><Relationship Id="rId45" Type="http://schemas.openxmlformats.org/officeDocument/2006/relationships/image" Target="media/image29.png"/><Relationship Id="rId110" Type="http://schemas.openxmlformats.org/officeDocument/2006/relationships/image" Target="media/image94.png"/><Relationship Id="rId348" Type="http://schemas.openxmlformats.org/officeDocument/2006/relationships/image" Target="media/image332.png"/><Relationship Id="rId555" Type="http://schemas.openxmlformats.org/officeDocument/2006/relationships/image" Target="media/image539.png"/><Relationship Id="rId194" Type="http://schemas.openxmlformats.org/officeDocument/2006/relationships/image" Target="media/image178.png"/><Relationship Id="rId208" Type="http://schemas.openxmlformats.org/officeDocument/2006/relationships/image" Target="media/image192.png"/><Relationship Id="rId415" Type="http://schemas.openxmlformats.org/officeDocument/2006/relationships/image" Target="media/image399.png"/><Relationship Id="rId622" Type="http://schemas.openxmlformats.org/officeDocument/2006/relationships/image" Target="media/image606.png"/><Relationship Id="rId261" Type="http://schemas.openxmlformats.org/officeDocument/2006/relationships/image" Target="media/image245.png"/><Relationship Id="rId499" Type="http://schemas.openxmlformats.org/officeDocument/2006/relationships/image" Target="media/image483.png"/><Relationship Id="rId56" Type="http://schemas.openxmlformats.org/officeDocument/2006/relationships/image" Target="media/image40.png"/><Relationship Id="rId359" Type="http://schemas.openxmlformats.org/officeDocument/2006/relationships/image" Target="media/image343.png"/><Relationship Id="rId566" Type="http://schemas.openxmlformats.org/officeDocument/2006/relationships/image" Target="media/image550.png"/><Relationship Id="rId121" Type="http://schemas.openxmlformats.org/officeDocument/2006/relationships/image" Target="media/image105.png"/><Relationship Id="rId219" Type="http://schemas.openxmlformats.org/officeDocument/2006/relationships/image" Target="media/image203.png"/><Relationship Id="rId426" Type="http://schemas.openxmlformats.org/officeDocument/2006/relationships/image" Target="media/image410.png"/><Relationship Id="rId633" Type="http://schemas.openxmlformats.org/officeDocument/2006/relationships/image" Target="media/image617.png"/><Relationship Id="rId67" Type="http://schemas.openxmlformats.org/officeDocument/2006/relationships/image" Target="media/image51.png"/><Relationship Id="rId272" Type="http://schemas.openxmlformats.org/officeDocument/2006/relationships/image" Target="media/image256.png"/><Relationship Id="rId577" Type="http://schemas.openxmlformats.org/officeDocument/2006/relationships/image" Target="media/image561.png"/><Relationship Id="rId132" Type="http://schemas.openxmlformats.org/officeDocument/2006/relationships/image" Target="media/image116.png"/><Relationship Id="rId437" Type="http://schemas.openxmlformats.org/officeDocument/2006/relationships/image" Target="media/image421.png"/><Relationship Id="rId644" Type="http://schemas.openxmlformats.org/officeDocument/2006/relationships/image" Target="media/image628.png"/><Relationship Id="rId283" Type="http://schemas.openxmlformats.org/officeDocument/2006/relationships/image" Target="media/image267.png"/><Relationship Id="rId490" Type="http://schemas.openxmlformats.org/officeDocument/2006/relationships/image" Target="media/image474.png"/><Relationship Id="rId504" Type="http://schemas.openxmlformats.org/officeDocument/2006/relationships/image" Target="media/image488.png"/><Relationship Id="rId78" Type="http://schemas.openxmlformats.org/officeDocument/2006/relationships/image" Target="media/image62.png"/><Relationship Id="rId143" Type="http://schemas.openxmlformats.org/officeDocument/2006/relationships/image" Target="media/image127.png"/><Relationship Id="rId350" Type="http://schemas.openxmlformats.org/officeDocument/2006/relationships/image" Target="media/image334.png"/><Relationship Id="rId588" Type="http://schemas.openxmlformats.org/officeDocument/2006/relationships/image" Target="media/image572.png"/><Relationship Id="rId9" Type="http://schemas.openxmlformats.org/officeDocument/2006/relationships/header" Target="header1.xml"/><Relationship Id="rId210" Type="http://schemas.openxmlformats.org/officeDocument/2006/relationships/image" Target="media/image194.png"/><Relationship Id="rId448" Type="http://schemas.openxmlformats.org/officeDocument/2006/relationships/image" Target="media/image432.png"/><Relationship Id="rId655" Type="http://schemas.openxmlformats.org/officeDocument/2006/relationships/image" Target="media/image639.png"/><Relationship Id="rId294" Type="http://schemas.openxmlformats.org/officeDocument/2006/relationships/image" Target="media/image278.png"/><Relationship Id="rId308" Type="http://schemas.openxmlformats.org/officeDocument/2006/relationships/image" Target="media/image292.png"/><Relationship Id="rId515" Type="http://schemas.openxmlformats.org/officeDocument/2006/relationships/image" Target="media/image499.png"/><Relationship Id="rId89" Type="http://schemas.openxmlformats.org/officeDocument/2006/relationships/image" Target="media/image73.png"/><Relationship Id="rId154" Type="http://schemas.openxmlformats.org/officeDocument/2006/relationships/image" Target="media/image138.png"/><Relationship Id="rId361" Type="http://schemas.openxmlformats.org/officeDocument/2006/relationships/image" Target="media/image345.png"/><Relationship Id="rId599" Type="http://schemas.openxmlformats.org/officeDocument/2006/relationships/image" Target="media/image583.png"/><Relationship Id="rId459" Type="http://schemas.openxmlformats.org/officeDocument/2006/relationships/image" Target="media/image443.png"/><Relationship Id="rId666" Type="http://schemas.openxmlformats.org/officeDocument/2006/relationships/image" Target="media/image650.png"/><Relationship Id="rId16" Type="http://schemas.openxmlformats.org/officeDocument/2006/relationships/footer" Target="footer3.xml"/><Relationship Id="rId221" Type="http://schemas.openxmlformats.org/officeDocument/2006/relationships/image" Target="media/image205.png"/><Relationship Id="rId319" Type="http://schemas.openxmlformats.org/officeDocument/2006/relationships/image" Target="media/image303.png"/><Relationship Id="rId526" Type="http://schemas.openxmlformats.org/officeDocument/2006/relationships/image" Target="media/image510.png"/><Relationship Id="rId165" Type="http://schemas.openxmlformats.org/officeDocument/2006/relationships/image" Target="media/image149.png"/><Relationship Id="rId372" Type="http://schemas.openxmlformats.org/officeDocument/2006/relationships/image" Target="media/image356.png"/><Relationship Id="rId232" Type="http://schemas.openxmlformats.org/officeDocument/2006/relationships/image" Target="media/image216.png"/><Relationship Id="rId27" Type="http://schemas.openxmlformats.org/officeDocument/2006/relationships/image" Target="media/image11.png"/><Relationship Id="rId537" Type="http://schemas.openxmlformats.org/officeDocument/2006/relationships/image" Target="media/image521.png"/><Relationship Id="rId80" Type="http://schemas.openxmlformats.org/officeDocument/2006/relationships/image" Target="media/image64.png"/><Relationship Id="rId176" Type="http://schemas.openxmlformats.org/officeDocument/2006/relationships/image" Target="media/image160.png"/><Relationship Id="rId383" Type="http://schemas.openxmlformats.org/officeDocument/2006/relationships/image" Target="media/image367.png"/><Relationship Id="rId590" Type="http://schemas.openxmlformats.org/officeDocument/2006/relationships/image" Target="media/image574.png"/><Relationship Id="rId604" Type="http://schemas.openxmlformats.org/officeDocument/2006/relationships/image" Target="media/image588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G:\GAZETTE\TEMPLATES\GAZETTE%20MASTER%20TEMPLATES\Supplementary\TEMPLATE_SUPP+CONTENTS_202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EDE938-C234-4D63-B55D-E828319D18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TEMPLATE_SUPP+CONTENTS_2022</Template>
  <TotalTime>6</TotalTime>
  <Pages>483</Pages>
  <Words>560</Words>
  <Characters>3194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No. 58 - Part 1 - Friday, 26 August 2022 (pp. ????–????)</vt:lpstr>
    </vt:vector>
  </TitlesOfParts>
  <Company>SA Government</Company>
  <LinksUpToDate>false</LinksUpToDate>
  <CharactersWithSpaces>3747</CharactersWithSpaces>
  <SharedDoc>false</SharedDoc>
  <HLinks>
    <vt:vector size="18" baseType="variant"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3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No. 58 - Part 1 - Friday, 26 August 2022 (pp. 2749–3405)</dc:title>
  <dc:subject/>
  <dc:creator>Alicia Wheaton</dc:creator>
  <cp:keywords/>
  <cp:lastModifiedBy>Butler, Anthony (Service SA)</cp:lastModifiedBy>
  <cp:revision>2</cp:revision>
  <cp:lastPrinted>2022-08-22T03:16:00Z</cp:lastPrinted>
  <dcterms:created xsi:type="dcterms:W3CDTF">2022-08-25T05:46:00Z</dcterms:created>
  <dcterms:modified xsi:type="dcterms:W3CDTF">2022-08-25T05:46:00Z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7274858-3b1d-4431-8679-d878f40e28fd_Enabled">
    <vt:lpwstr>true</vt:lpwstr>
  </property>
  <property fmtid="{D5CDD505-2E9C-101B-9397-08002B2CF9AE}" pid="3" name="MSIP_Label_77274858-3b1d-4431-8679-d878f40e28fd_SetDate">
    <vt:lpwstr>2022-01-06T04:33:20Z</vt:lpwstr>
  </property>
  <property fmtid="{D5CDD505-2E9C-101B-9397-08002B2CF9AE}" pid="4" name="MSIP_Label_77274858-3b1d-4431-8679-d878f40e28fd_Method">
    <vt:lpwstr>Privileged</vt:lpwstr>
  </property>
  <property fmtid="{D5CDD505-2E9C-101B-9397-08002B2CF9AE}" pid="5" name="MSIP_Label_77274858-3b1d-4431-8679-d878f40e28fd_Name">
    <vt:lpwstr>-Official</vt:lpwstr>
  </property>
  <property fmtid="{D5CDD505-2E9C-101B-9397-08002B2CF9AE}" pid="6" name="MSIP_Label_77274858-3b1d-4431-8679-d878f40e28fd_SiteId">
    <vt:lpwstr>bda528f7-fca9-432f-bc98-bd7e90d40906</vt:lpwstr>
  </property>
  <property fmtid="{D5CDD505-2E9C-101B-9397-08002B2CF9AE}" pid="7" name="MSIP_Label_77274858-3b1d-4431-8679-d878f40e28fd_ActionId">
    <vt:lpwstr>1159c32a-e434-4209-a0a4-b7e54007cf6b</vt:lpwstr>
  </property>
  <property fmtid="{D5CDD505-2E9C-101B-9397-08002B2CF9AE}" pid="8" name="MSIP_Label_77274858-3b1d-4431-8679-d878f40e28fd_ContentBits">
    <vt:lpwstr>1</vt:lpwstr>
  </property>
</Properties>
</file>