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27340" w14:textId="77777777" w:rsidR="00777F88" w:rsidRPr="00612978" w:rsidRDefault="00111C2E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 wp14:anchorId="3379ED75" wp14:editId="67977E30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E7C"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14:paraId="466C54A3" w14:textId="77777777"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14:paraId="44F7CAC1" w14:textId="77777777"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14:paraId="712A2A46" w14:textId="77777777"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14:paraId="79A4A94D" w14:textId="77777777"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14:paraId="3CFFE223" w14:textId="0184B33F"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DF732B">
        <w:rPr>
          <w:rFonts w:ascii="Times New Roman" w:hAnsi="Times New Roman"/>
          <w:smallCaps/>
          <w:color w:val="000000"/>
          <w:sz w:val="28"/>
          <w:szCs w:val="26"/>
        </w:rPr>
        <w:t>Friday, 26 August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</w:t>
      </w:r>
      <w:r w:rsidR="00F13DC8">
        <w:rPr>
          <w:rFonts w:ascii="Times New Roman" w:hAnsi="Times New Roman"/>
          <w:smallCaps/>
          <w:color w:val="000000"/>
          <w:sz w:val="28"/>
          <w:szCs w:val="26"/>
        </w:rPr>
        <w:t>2</w:t>
      </w:r>
    </w:p>
    <w:p w14:paraId="3F933999" w14:textId="77777777"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14:paraId="0E15771B" w14:textId="77777777"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14:paraId="6886F616" w14:textId="77777777"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14:paraId="1C9B9B70" w14:textId="77777777"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14:paraId="18A6CB51" w14:textId="77777777"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4E4BBC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1256" w:bottom="1134" w:left="1290" w:header="1134" w:footer="1134" w:gutter="0"/>
          <w:cols w:space="708"/>
          <w:titlePg/>
          <w:docGrid w:linePitch="360"/>
        </w:sectPr>
      </w:pPr>
    </w:p>
    <w:p w14:paraId="16FBAAEF" w14:textId="5E9D4C42" w:rsidR="00605B88" w:rsidRDefault="00605B88">
      <w:pPr>
        <w:pStyle w:val="TOC2"/>
        <w:tabs>
          <w:tab w:val="right" w:leader="dot" w:pos="4548"/>
        </w:tabs>
      </w:pPr>
      <w:r>
        <w:rPr>
          <w:b/>
          <w:smallCaps/>
        </w:rPr>
        <w:t>Rules of Court</w:t>
      </w:r>
    </w:p>
    <w:p w14:paraId="4F506C55" w14:textId="2A380C5E" w:rsidR="00605B88" w:rsidRDefault="00531F7A">
      <w:pPr>
        <w:pStyle w:val="TOC2"/>
        <w:tabs>
          <w:tab w:val="right" w:leader="dot" w:pos="4548"/>
        </w:tabs>
        <w:rPr>
          <w:rFonts w:asciiTheme="minorHAnsi" w:eastAsiaTheme="minorEastAsia" w:hAnsiTheme="minorHAnsi" w:cstheme="minorBidi"/>
          <w:noProof/>
          <w:sz w:val="22"/>
          <w:lang w:eastAsia="en-AU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12147025" w:history="1">
        <w:r w:rsidR="00331E3B">
          <w:rPr>
            <w:rStyle w:val="Hyperlink"/>
            <w:noProof/>
          </w:rPr>
          <w:t>Joint Criminal Rules 2022—</w:t>
        </w:r>
        <w:r w:rsidR="00605B88" w:rsidRPr="00605B88">
          <w:rPr>
            <w:rStyle w:val="Hyperlink"/>
            <w:noProof/>
          </w:rPr>
          <w:t xml:space="preserve">Part </w:t>
        </w:r>
        <w:r w:rsidR="00331E3B">
          <w:rPr>
            <w:rStyle w:val="Hyperlink"/>
            <w:noProof/>
          </w:rPr>
          <w:t>2</w:t>
        </w:r>
        <w:r w:rsidR="00605B88">
          <w:rPr>
            <w:noProof/>
            <w:webHidden/>
          </w:rPr>
          <w:tab/>
        </w:r>
        <w:r w:rsidR="00605B88">
          <w:rPr>
            <w:noProof/>
            <w:webHidden/>
          </w:rPr>
          <w:fldChar w:fldCharType="begin"/>
        </w:r>
        <w:r w:rsidR="00605B88">
          <w:rPr>
            <w:noProof/>
            <w:webHidden/>
          </w:rPr>
          <w:instrText xml:space="preserve"> PAGEREF _Toc112147025 \h </w:instrText>
        </w:r>
        <w:r w:rsidR="00605B88">
          <w:rPr>
            <w:noProof/>
            <w:webHidden/>
          </w:rPr>
        </w:r>
        <w:r w:rsidR="00605B88">
          <w:rPr>
            <w:noProof/>
            <w:webHidden/>
          </w:rPr>
          <w:fldChar w:fldCharType="separate"/>
        </w:r>
        <w:r w:rsidR="00C07CB6">
          <w:rPr>
            <w:noProof/>
            <w:webHidden/>
          </w:rPr>
          <w:t>3408</w:t>
        </w:r>
        <w:r w:rsidR="00605B88">
          <w:rPr>
            <w:noProof/>
            <w:webHidden/>
          </w:rPr>
          <w:fldChar w:fldCharType="end"/>
        </w:r>
      </w:hyperlink>
    </w:p>
    <w:p w14:paraId="53BFC0B9" w14:textId="14A49626" w:rsidR="00F337C8" w:rsidRPr="00F337C8" w:rsidRDefault="00531F7A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b/>
          <w:smallCaps/>
          <w:lang w:eastAsia="en-US"/>
        </w:rPr>
      </w:pPr>
      <w:r>
        <w:rPr>
          <w:b/>
          <w:smallCaps/>
          <w:lang w:eastAsia="en-US"/>
        </w:rPr>
        <w:fldChar w:fldCharType="end"/>
      </w:r>
    </w:p>
    <w:p w14:paraId="7E5168B2" w14:textId="77777777" w:rsidR="00F337C8" w:rsidRPr="00F337C8" w:rsidRDefault="00F337C8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lang w:eastAsia="en-US"/>
        </w:rPr>
      </w:pPr>
    </w:p>
    <w:p w14:paraId="142A7FA9" w14:textId="77777777"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14:paraId="3D7027C6" w14:textId="77777777"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4"/>
          <w:headerReference w:type="default" r:id="rId15"/>
          <w:footerReference w:type="default" r:id="rId16"/>
          <w:footerReference w:type="first" r:id="rId17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14:paraId="71D883D9" w14:textId="469D726E" w:rsidR="00F337C8" w:rsidRPr="00605B88" w:rsidRDefault="00DE5D57" w:rsidP="00605B88">
      <w:pPr>
        <w:pStyle w:val="Heading2"/>
        <w:jc w:val="both"/>
        <w:rPr>
          <w:i/>
          <w:iCs/>
        </w:rPr>
      </w:pPr>
      <w:bookmarkStart w:id="0" w:name="_Toc112147025"/>
      <w:r w:rsidRPr="00605B88">
        <w:rPr>
          <w:i/>
          <w:iCs/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5C3EEA51" wp14:editId="466A13AF">
            <wp:simplePos x="0" y="0"/>
            <wp:positionH relativeFrom="column">
              <wp:posOffset>0</wp:posOffset>
            </wp:positionH>
            <wp:positionV relativeFrom="paragraph">
              <wp:posOffset>108966</wp:posOffset>
            </wp:positionV>
            <wp:extent cx="5942965" cy="8404225"/>
            <wp:effectExtent l="0" t="0" r="635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1A471F55" w14:textId="77777777" w:rsidR="00D0446B" w:rsidRDefault="00301E5B" w:rsidP="00F337C8">
      <w:pPr>
        <w:pStyle w:val="GG-body"/>
      </w:pPr>
      <w:r>
        <w:br w:type="page"/>
      </w:r>
    </w:p>
    <w:p w14:paraId="3589D154" w14:textId="40169A09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51D24E1F" wp14:editId="222D54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1A6527B" w14:textId="442F4259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03EF043B" wp14:editId="247C00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20E8528" w14:textId="6278B53C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4C3C7289" wp14:editId="7F2C52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E3BEBF2" w14:textId="00994591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497C4450" wp14:editId="589253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EF1CDCF" w14:textId="34A546A0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1F19629C" wp14:editId="625367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31FA8CB" w14:textId="4962C0E3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 wp14:anchorId="02DAB482" wp14:editId="5CE7F3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BCF20C9" w14:textId="4526E64D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 wp14:anchorId="010F7B46" wp14:editId="657143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808820F" w14:textId="368297D2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71B0D5AA" wp14:editId="24218F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BEA7501" w14:textId="323A3A90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3BFB6F04" wp14:editId="5B24EA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9646F29" w14:textId="28F6DB05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25FC4523" wp14:editId="20599D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9270FC1" w14:textId="0C0178AC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E5D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0016" behindDoc="0" locked="0" layoutInCell="1" allowOverlap="1" wp14:anchorId="6AF2DCA6" wp14:editId="61F841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31CC5" w14:textId="34C8E42B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526CBD42" wp14:editId="48C7D1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A030484" w14:textId="3BFB8088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4EE9CDAE" wp14:editId="56D171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CA8E7AD" w14:textId="2EFE69C1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1850F0E7" wp14:editId="4D28BD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1824FE2" w14:textId="70A1934C" w:rsidR="00C72DC1" w:rsidRDefault="00DE5D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 wp14:anchorId="72DEAB07" wp14:editId="4A711E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E7AD6C8" w14:textId="7FC2F260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182D7060" wp14:editId="37BA43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0CB0188" w14:textId="05C402D8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0" locked="0" layoutInCell="1" allowOverlap="1" wp14:anchorId="0320375D" wp14:editId="590090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6D14F2F" w14:textId="6ABF524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24C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7184" behindDoc="0" locked="0" layoutInCell="1" allowOverlap="1" wp14:anchorId="4C8AA46F" wp14:editId="53C5EA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C1ADA" w14:textId="5E165055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24C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8208" behindDoc="0" locked="0" layoutInCell="1" allowOverlap="1" wp14:anchorId="708036C1" wp14:editId="427358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2B322" w14:textId="63B6EE6A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9232" behindDoc="0" locked="0" layoutInCell="1" allowOverlap="1" wp14:anchorId="3EC668F4" wp14:editId="1DA1D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FEA2219" w14:textId="4A331CA9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0256" behindDoc="0" locked="0" layoutInCell="1" allowOverlap="1" wp14:anchorId="19B2FFB6" wp14:editId="5B7C4A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8F65B9F" w14:textId="4946ABD8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1280" behindDoc="0" locked="0" layoutInCell="1" allowOverlap="1" wp14:anchorId="4BEE472C" wp14:editId="1FACF5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8B5B222" w14:textId="32CBC679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2304" behindDoc="0" locked="0" layoutInCell="1" allowOverlap="1" wp14:anchorId="0B0B29D8" wp14:editId="5F5DF6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5FEF9CC" w14:textId="5E9C3849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3328" behindDoc="0" locked="0" layoutInCell="1" allowOverlap="1" wp14:anchorId="0CF5E7B4" wp14:editId="3917BC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5DF9BF3" w14:textId="50B060BD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4352" behindDoc="0" locked="0" layoutInCell="1" allowOverlap="1" wp14:anchorId="526281C2" wp14:editId="4063D3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2FD7858" w14:textId="13FEFE04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5376" behindDoc="0" locked="0" layoutInCell="1" allowOverlap="1" wp14:anchorId="647E4718" wp14:editId="66BA4B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735AA0B" w14:textId="04A7A9B9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6400" behindDoc="0" locked="0" layoutInCell="1" allowOverlap="1" wp14:anchorId="778FA0FE" wp14:editId="624178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60913B1" w14:textId="621C7012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7424" behindDoc="0" locked="0" layoutInCell="1" allowOverlap="1" wp14:anchorId="065BD9D9" wp14:editId="49AF38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1C653C8" w14:textId="757600BC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8448" behindDoc="0" locked="0" layoutInCell="1" allowOverlap="1" wp14:anchorId="3A870E82" wp14:editId="2B624E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72DB160" w14:textId="4CC32C9C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9472" behindDoc="0" locked="0" layoutInCell="1" allowOverlap="1" wp14:anchorId="18E16A75" wp14:editId="5093AF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20B2365" w14:textId="4402109D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0496" behindDoc="0" locked="0" layoutInCell="1" allowOverlap="1" wp14:anchorId="25C9C26E" wp14:editId="58154B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C745823" w14:textId="47543824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1520" behindDoc="0" locked="0" layoutInCell="1" allowOverlap="1" wp14:anchorId="1F836B0E" wp14:editId="29A202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6C0B04C" w14:textId="21D3F856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2544" behindDoc="0" locked="0" layoutInCell="1" allowOverlap="1" wp14:anchorId="1D4AFE1A" wp14:editId="1EF46B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CACF582" w14:textId="2DDDB86D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3568" behindDoc="0" locked="0" layoutInCell="1" allowOverlap="1" wp14:anchorId="02C85364" wp14:editId="2DD70B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19E0168" w14:textId="665345DB" w:rsidR="003E0993" w:rsidRDefault="00524C98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694592" behindDoc="0" locked="0" layoutInCell="1" allowOverlap="1" wp14:anchorId="35DA41F8" wp14:editId="0F5AAD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  <w:r w:rsidR="00276C46">
        <w:rPr>
          <w:noProof/>
        </w:rPr>
        <w:lastRenderedPageBreak/>
        <w:drawing>
          <wp:anchor distT="0" distB="0" distL="114300" distR="114300" simplePos="0" relativeHeight="252355072" behindDoc="0" locked="0" layoutInCell="1" allowOverlap="1" wp14:anchorId="444DE406" wp14:editId="6D8A1B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993">
        <w:br w:type="page"/>
      </w:r>
    </w:p>
    <w:p w14:paraId="3B3CB937" w14:textId="13DC1C03" w:rsidR="00C72DC1" w:rsidRDefault="00524C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5616" behindDoc="0" locked="0" layoutInCell="1" allowOverlap="1" wp14:anchorId="4B235598" wp14:editId="65589F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F17E1C3" w14:textId="2F5B559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24C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6640" behindDoc="0" locked="0" layoutInCell="1" allowOverlap="1" wp14:anchorId="7DC9B09D" wp14:editId="22F86C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37041" w14:textId="60EDA49A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7664" behindDoc="0" locked="0" layoutInCell="1" allowOverlap="1" wp14:anchorId="7FD5B52F" wp14:editId="1410BB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B060565" w14:textId="60A1E5A5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8688" behindDoc="0" locked="0" layoutInCell="1" allowOverlap="1" wp14:anchorId="35739D99" wp14:editId="3701F1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E1C233B" w14:textId="0FAC9FB7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9712" behindDoc="0" locked="0" layoutInCell="1" allowOverlap="1" wp14:anchorId="2A9C4431" wp14:editId="1D3184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CAF4AD5" w14:textId="0E948970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0736" behindDoc="0" locked="0" layoutInCell="1" allowOverlap="1" wp14:anchorId="6F7AA5E3" wp14:editId="5E2362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49AA3DC" w14:textId="3E4BA72E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1760" behindDoc="0" locked="0" layoutInCell="1" allowOverlap="1" wp14:anchorId="218BC3E4" wp14:editId="6033CC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E9B5B3B" w14:textId="08320ACE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2784" behindDoc="0" locked="0" layoutInCell="1" allowOverlap="1" wp14:anchorId="4EF6CE99" wp14:editId="611F48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D2823FC" w14:textId="36A066B1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3808" behindDoc="0" locked="0" layoutInCell="1" allowOverlap="1" wp14:anchorId="304A0E6A" wp14:editId="0EADA5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F13BA95" w14:textId="3A34CE67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4832" behindDoc="0" locked="0" layoutInCell="1" allowOverlap="1" wp14:anchorId="4C9B48BC" wp14:editId="1C3BB8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C5F5FCC" w14:textId="47F052CE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5856" behindDoc="0" locked="0" layoutInCell="1" allowOverlap="1" wp14:anchorId="28AA6BE4" wp14:editId="279987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1BD39E5" w14:textId="3309F4D4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6880" behindDoc="0" locked="0" layoutInCell="1" allowOverlap="1" wp14:anchorId="1FA4AB44" wp14:editId="19F3A4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664001B" w14:textId="391CD8ED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7904" behindDoc="0" locked="0" layoutInCell="1" allowOverlap="1" wp14:anchorId="7341872A" wp14:editId="76AF2B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ECA3503" w14:textId="57F7D0C2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8928" behindDoc="0" locked="0" layoutInCell="1" allowOverlap="1" wp14:anchorId="35EF0351" wp14:editId="550C67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8CA39CB" w14:textId="3F7F8A59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33EA6851" wp14:editId="76F8BD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96669B1" w14:textId="5D507D9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A6FF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0976" behindDoc="0" locked="0" layoutInCell="1" allowOverlap="1" wp14:anchorId="3EB19AE2" wp14:editId="6F45A1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55A1E" w14:textId="44AC4505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A6FF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2000" behindDoc="0" locked="0" layoutInCell="1" allowOverlap="1" wp14:anchorId="7AA8E8CD" wp14:editId="17DAEC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07883" w14:textId="777C7D36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3024" behindDoc="0" locked="0" layoutInCell="1" allowOverlap="1" wp14:anchorId="68CE1698" wp14:editId="180449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C798A9D" w14:textId="098CA1B4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4048" behindDoc="0" locked="0" layoutInCell="1" allowOverlap="1" wp14:anchorId="1F51AE49" wp14:editId="2DCF6C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1244A5A" w14:textId="76B7CE8B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0" locked="0" layoutInCell="1" allowOverlap="1" wp14:anchorId="0C6F9179" wp14:editId="78A1EA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500B5A4" w14:textId="5E0AB372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6096" behindDoc="0" locked="0" layoutInCell="1" allowOverlap="1" wp14:anchorId="0F2E7B78" wp14:editId="5E3CD0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DB799BF" w14:textId="0D89B396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A6FF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7120" behindDoc="0" locked="0" layoutInCell="1" allowOverlap="1" wp14:anchorId="2BBCB4FE" wp14:editId="00490D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268ED" w14:textId="4A28BAF6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8144" behindDoc="0" locked="0" layoutInCell="1" allowOverlap="1" wp14:anchorId="27D68A89" wp14:editId="57DCBC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C209505" w14:textId="4E56F1AE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9168" behindDoc="0" locked="0" layoutInCell="1" allowOverlap="1" wp14:anchorId="537B08BB" wp14:editId="71BF2E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FC7AEB5" w14:textId="453E65ED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0192" behindDoc="0" locked="0" layoutInCell="1" allowOverlap="1" wp14:anchorId="69DAD6A0" wp14:editId="4DBF76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85871D7" w14:textId="1717105B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1216" behindDoc="0" locked="0" layoutInCell="1" allowOverlap="1" wp14:anchorId="7132EBBA" wp14:editId="6B96E6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28C803F" w14:textId="45C86EE7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2240" behindDoc="0" locked="0" layoutInCell="1" allowOverlap="1" wp14:anchorId="668B151F" wp14:editId="2CE0C3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5799F07" w14:textId="6CDBACDA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3264" behindDoc="0" locked="0" layoutInCell="1" allowOverlap="1" wp14:anchorId="35559261" wp14:editId="069713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A4362DC" w14:textId="408A0F16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4288" behindDoc="0" locked="0" layoutInCell="1" allowOverlap="1" wp14:anchorId="6C821F71" wp14:editId="6DA3D0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300160E" w14:textId="657F26CD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5312" behindDoc="0" locked="0" layoutInCell="1" allowOverlap="1" wp14:anchorId="788B4B7B" wp14:editId="7C124F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F352A9C" w14:textId="59AD1B6A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6336" behindDoc="0" locked="0" layoutInCell="1" allowOverlap="1" wp14:anchorId="3E0F2885" wp14:editId="3D1E97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11DE2D0" w14:textId="73DF73AD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7360" behindDoc="0" locked="0" layoutInCell="1" allowOverlap="1" wp14:anchorId="5B3F8A25" wp14:editId="50915E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D73EEC5" w14:textId="6654A4DF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8384" behindDoc="0" locked="0" layoutInCell="1" allowOverlap="1" wp14:anchorId="4E19BE3E" wp14:editId="17DF23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91AEDB4" w14:textId="6547FA81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9408" behindDoc="0" locked="0" layoutInCell="1" allowOverlap="1" wp14:anchorId="22BE0729" wp14:editId="4B5DB7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CF6C3C" w14:textId="47C7AC0A" w:rsidR="00C72DC1" w:rsidRDefault="008A6F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0432" behindDoc="0" locked="0" layoutInCell="1" allowOverlap="1" wp14:anchorId="3825D4C7" wp14:editId="52C76D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6FDA13B" w14:textId="3B88F99D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1456" behindDoc="0" locked="0" layoutInCell="1" allowOverlap="1" wp14:anchorId="69C4E54E" wp14:editId="253349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6F13D16" w14:textId="08DEF2D1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2480" behindDoc="0" locked="0" layoutInCell="1" allowOverlap="1" wp14:anchorId="3C215644" wp14:editId="3AE89D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21D3F8B" w14:textId="6412E1E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3504" behindDoc="0" locked="0" layoutInCell="1" allowOverlap="1" wp14:anchorId="2A3F5F07" wp14:editId="2A4CEC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D6802" w14:textId="218A148E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4528" behindDoc="0" locked="0" layoutInCell="1" allowOverlap="1" wp14:anchorId="0F2FE536" wp14:editId="63752E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9927461" w14:textId="14AF913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5552" behindDoc="0" locked="0" layoutInCell="1" allowOverlap="1" wp14:anchorId="0FCB0723" wp14:editId="29D613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F0256" w14:textId="2A242B33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6576" behindDoc="0" locked="0" layoutInCell="1" allowOverlap="1" wp14:anchorId="2320E15E" wp14:editId="7ED41B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C8723" w14:textId="0E9B9506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7600" behindDoc="0" locked="0" layoutInCell="1" allowOverlap="1" wp14:anchorId="02A4FA63" wp14:editId="40DD8D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EB67211" w14:textId="76ED8E0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8624" behindDoc="0" locked="0" layoutInCell="1" allowOverlap="1" wp14:anchorId="61C8FBE7" wp14:editId="3F7B44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396B5" w14:textId="1828CDEA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9648" behindDoc="0" locked="0" layoutInCell="1" allowOverlap="1" wp14:anchorId="274860B7" wp14:editId="6B1177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C2718" w14:textId="05953B9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0672" behindDoc="0" locked="0" layoutInCell="1" allowOverlap="1" wp14:anchorId="035CEB28" wp14:editId="6D7D93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16DDD" w14:textId="7E636115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1696" behindDoc="0" locked="0" layoutInCell="1" allowOverlap="1" wp14:anchorId="7495DE81" wp14:editId="3FC186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ECCFF" w14:textId="0D9BF655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2720" behindDoc="0" locked="0" layoutInCell="1" allowOverlap="1" wp14:anchorId="080A6691" wp14:editId="217E84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D9FBA" w14:textId="19D913DC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3744" behindDoc="0" locked="0" layoutInCell="1" allowOverlap="1" wp14:anchorId="4708D357" wp14:editId="46BE9E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2DC08" w14:textId="79C100C6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4768" behindDoc="0" locked="0" layoutInCell="1" allowOverlap="1" wp14:anchorId="669C7763" wp14:editId="6F10FC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D160D" w14:textId="5831E39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5792" behindDoc="0" locked="0" layoutInCell="1" allowOverlap="1" wp14:anchorId="08F93125" wp14:editId="1CD2A5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15D24" w14:textId="7FBF0E31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6816" behindDoc="0" locked="0" layoutInCell="1" allowOverlap="1" wp14:anchorId="7F614083" wp14:editId="6366F4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39BED13" w14:textId="3BDA480B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7840" behindDoc="0" locked="0" layoutInCell="1" allowOverlap="1" wp14:anchorId="5140BAA2" wp14:editId="6389E3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CC2D1C5" w14:textId="2DF227F1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8864" behindDoc="0" locked="0" layoutInCell="1" allowOverlap="1" wp14:anchorId="31D961D3" wp14:editId="7B19F5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C879BD2" w14:textId="45F0A61D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9888" behindDoc="0" locked="0" layoutInCell="1" allowOverlap="1" wp14:anchorId="6FABD6E3" wp14:editId="3C1327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AFC7597" w14:textId="48EA0875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0912" behindDoc="0" locked="0" layoutInCell="1" allowOverlap="1" wp14:anchorId="3A3D992F" wp14:editId="7658D4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E7CEA" w14:textId="38901EF9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1936" behindDoc="0" locked="0" layoutInCell="1" allowOverlap="1" wp14:anchorId="17B97921" wp14:editId="6B47B2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23856" w14:textId="08C34FE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2960" behindDoc="0" locked="0" layoutInCell="1" allowOverlap="1" wp14:anchorId="535EED02" wp14:editId="54BA43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E0607" w14:textId="73A1FFF3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3984" behindDoc="0" locked="0" layoutInCell="1" allowOverlap="1" wp14:anchorId="2F8504C3" wp14:editId="04600B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4C327" w14:textId="1D1EB322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5008" behindDoc="0" locked="0" layoutInCell="1" allowOverlap="1" wp14:anchorId="1E1E6D65" wp14:editId="55EA6B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5D2AC" w14:textId="4552DAD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6032" behindDoc="0" locked="0" layoutInCell="1" allowOverlap="1" wp14:anchorId="5CC8F415" wp14:editId="580EA8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E6C58" w14:textId="7FFAA738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7056" behindDoc="0" locked="0" layoutInCell="1" allowOverlap="1" wp14:anchorId="1DA947BF" wp14:editId="7E00CE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90E35" w14:textId="3F98C90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8080" behindDoc="0" locked="0" layoutInCell="1" allowOverlap="1" wp14:anchorId="563B5E8B" wp14:editId="7A1981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4F6B5" w14:textId="229DF04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9104" behindDoc="0" locked="0" layoutInCell="1" allowOverlap="1" wp14:anchorId="23B43050" wp14:editId="5BC7FF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2CB39" w14:textId="7347F246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0128" behindDoc="0" locked="0" layoutInCell="1" allowOverlap="1" wp14:anchorId="2C7E2CA8" wp14:editId="448311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BAF28" w14:textId="0BD3ABD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1152" behindDoc="0" locked="0" layoutInCell="1" allowOverlap="1" wp14:anchorId="424868CF" wp14:editId="3D0F37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C0F53" w14:textId="35D9B3D6" w:rsidR="00C72DC1" w:rsidRDefault="00BC64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2176" behindDoc="0" locked="0" layoutInCell="1" allowOverlap="1" wp14:anchorId="42C896F2" wp14:editId="393EB6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472D6EC" w14:textId="1A1085C6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3200" behindDoc="0" locked="0" layoutInCell="1" allowOverlap="1" wp14:anchorId="66F2AEC6" wp14:editId="669FC3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520BB" w14:textId="36F7CEB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BC64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4224" behindDoc="0" locked="0" layoutInCell="1" allowOverlap="1" wp14:anchorId="5EA24ACF" wp14:editId="2471A5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14342" w14:textId="33709588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5248" behindDoc="0" locked="0" layoutInCell="1" allowOverlap="1" wp14:anchorId="48944E7C" wp14:editId="013042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1197421" w14:textId="73298BAE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6272" behindDoc="0" locked="0" layoutInCell="1" allowOverlap="1" wp14:anchorId="105F0A76" wp14:editId="252AB9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3FE9C62" w14:textId="7834C728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7296" behindDoc="0" locked="0" layoutInCell="1" allowOverlap="1" wp14:anchorId="16FFB980" wp14:editId="431ADA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CD08778" w14:textId="7B2F140E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8320" behindDoc="0" locked="0" layoutInCell="1" allowOverlap="1" wp14:anchorId="0C8A09D3" wp14:editId="0AA1C5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65F27F9" w14:textId="61C21327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9344" behindDoc="0" locked="0" layoutInCell="1" allowOverlap="1" wp14:anchorId="7229C97B" wp14:editId="0BAF5E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24E587F" w14:textId="6ABCF5E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692EFF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0368" behindDoc="0" locked="0" layoutInCell="1" allowOverlap="1" wp14:anchorId="657454B2" wp14:editId="56F0B0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6DE45" w14:textId="5EBD7CF3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1392" behindDoc="0" locked="0" layoutInCell="1" allowOverlap="1" wp14:anchorId="0C83D0DE" wp14:editId="291326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2F9EC44" w14:textId="32E2C931" w:rsidR="00C72DC1" w:rsidRDefault="00692EFF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2416" behindDoc="0" locked="0" layoutInCell="1" allowOverlap="1" wp14:anchorId="5D505211" wp14:editId="389478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C80C804" w14:textId="6F3E5C24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3440" behindDoc="0" locked="0" layoutInCell="1" allowOverlap="1" wp14:anchorId="264AD6FB" wp14:editId="4D1665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4712761" w14:textId="32FECD31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4464" behindDoc="0" locked="0" layoutInCell="1" allowOverlap="1" wp14:anchorId="4AB8FA3D" wp14:editId="4A762F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E9D68E5" w14:textId="4CB6B247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5488" behindDoc="0" locked="0" layoutInCell="1" allowOverlap="1" wp14:anchorId="13CED2C3" wp14:editId="05FCC2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1A3DA94" w14:textId="7AC7CD1D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6512" behindDoc="0" locked="0" layoutInCell="1" allowOverlap="1" wp14:anchorId="6BD54C1F" wp14:editId="68F785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414E33C" w14:textId="485F4408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52345C42" wp14:editId="598B19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E998257" w14:textId="704FB9F1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8560" behindDoc="0" locked="0" layoutInCell="1" allowOverlap="1" wp14:anchorId="666509FC" wp14:editId="617212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300A3E0" w14:textId="5C2E03C3" w:rsidR="00C72DC1" w:rsidRDefault="00FE17F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9584" behindDoc="0" locked="0" layoutInCell="1" allowOverlap="1" wp14:anchorId="1126AD10" wp14:editId="236E5E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312C57A" w14:textId="5366F1AD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4400" behindDoc="0" locked="0" layoutInCell="1" allowOverlap="1" wp14:anchorId="0A9D5105" wp14:editId="5CDE33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FAADDD" w14:textId="386C076C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5424" behindDoc="0" locked="0" layoutInCell="1" allowOverlap="1" wp14:anchorId="7A861927" wp14:editId="5B005F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47E6607" w14:textId="10F741F4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6448" behindDoc="0" locked="0" layoutInCell="1" allowOverlap="1" wp14:anchorId="6BCE4270" wp14:editId="349346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464A7EA" w14:textId="6F7A7952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7472" behindDoc="0" locked="0" layoutInCell="1" allowOverlap="1" wp14:anchorId="53D9183A" wp14:editId="2858BD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71BAF8B" w14:textId="5CE39D56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8496" behindDoc="0" locked="0" layoutInCell="1" allowOverlap="1" wp14:anchorId="0A19813D" wp14:editId="73DC13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AEB7F7E" w14:textId="1F74995D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9520" behindDoc="0" locked="0" layoutInCell="1" allowOverlap="1" wp14:anchorId="05B4AC31" wp14:editId="754627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DA0CCFE" w14:textId="1A45C74D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0544" behindDoc="0" locked="0" layoutInCell="1" allowOverlap="1" wp14:anchorId="5B02B84D" wp14:editId="418805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4F82872" w14:textId="56361D61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1568" behindDoc="0" locked="0" layoutInCell="1" allowOverlap="1" wp14:anchorId="534F9674" wp14:editId="68B72C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B23268A" w14:textId="6546F342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2592" behindDoc="0" locked="0" layoutInCell="1" allowOverlap="1" wp14:anchorId="6EE4E40B" wp14:editId="327248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5966DBF" w14:textId="35FE10AA" w:rsidR="00C72DC1" w:rsidRDefault="006242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3616" behindDoc="0" locked="0" layoutInCell="1" allowOverlap="1" wp14:anchorId="7BE45B6C" wp14:editId="019B18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B45AC77" w14:textId="0ABF8625" w:rsidR="00C72DC1" w:rsidRDefault="0057316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4640" behindDoc="0" locked="0" layoutInCell="1" allowOverlap="1" wp14:anchorId="5E141C7E" wp14:editId="5758F5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4519B81" w14:textId="140A8235" w:rsidR="00C72DC1" w:rsidRDefault="0057316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5664" behindDoc="0" locked="0" layoutInCell="1" allowOverlap="1" wp14:anchorId="7B53B2E6" wp14:editId="20AFD1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AFC5133" w14:textId="529D1DAE" w:rsidR="00C72DC1" w:rsidRDefault="0057316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6688" behindDoc="0" locked="0" layoutInCell="1" allowOverlap="1" wp14:anchorId="71A7E610" wp14:editId="14E93B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C428E4" w14:textId="5D8331B8" w:rsidR="00C72DC1" w:rsidRDefault="0057316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7712" behindDoc="0" locked="0" layoutInCell="1" allowOverlap="1" wp14:anchorId="3F4444C4" wp14:editId="7B6144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7CB5D5E" w14:textId="56216A39" w:rsidR="00C72DC1" w:rsidRDefault="0057316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8736" behindDoc="0" locked="0" layoutInCell="1" allowOverlap="1" wp14:anchorId="6522A92E" wp14:editId="1BE25D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AC75CB0" w14:textId="2E42FA86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9760" behindDoc="0" locked="0" layoutInCell="1" allowOverlap="1" wp14:anchorId="32BF322B" wp14:editId="1DF3D5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9F0D461" w14:textId="507F4A9A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D789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0784" behindDoc="0" locked="0" layoutInCell="1" allowOverlap="1" wp14:anchorId="60170752" wp14:editId="42FF20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2FFC3" w14:textId="43CDCE7E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1808" behindDoc="0" locked="0" layoutInCell="1" allowOverlap="1" wp14:anchorId="57DF4674" wp14:editId="39C489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DF2F6B2" w14:textId="2B364775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2832" behindDoc="0" locked="0" layoutInCell="1" allowOverlap="1" wp14:anchorId="64013875" wp14:editId="5CE07D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37BFDA3" w14:textId="3C009EC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D789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3856" behindDoc="0" locked="0" layoutInCell="1" allowOverlap="1" wp14:anchorId="0C9BE40F" wp14:editId="519AD5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DB511" w14:textId="7418EC14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4880" behindDoc="0" locked="0" layoutInCell="1" allowOverlap="1" wp14:anchorId="67E05206" wp14:editId="73CF55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24DE0EB" w14:textId="27781D4C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5904" behindDoc="0" locked="0" layoutInCell="1" allowOverlap="1" wp14:anchorId="529537AA" wp14:editId="6D4FBF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B149C1C" w14:textId="01CA56B3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6928" behindDoc="0" locked="0" layoutInCell="1" allowOverlap="1" wp14:anchorId="6CCBFBD8" wp14:editId="201933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55E6866" w14:textId="0E6D1236" w:rsidR="00BD0DE9" w:rsidRDefault="00AD7892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837952" behindDoc="0" locked="0" layoutInCell="1" allowOverlap="1" wp14:anchorId="6D69C566" wp14:editId="2A0A62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  <w:r w:rsidR="00BD0DE9">
        <w:rPr>
          <w:noProof/>
        </w:rPr>
        <w:lastRenderedPageBreak/>
        <w:drawing>
          <wp:anchor distT="0" distB="0" distL="114300" distR="114300" simplePos="0" relativeHeight="252356096" behindDoc="0" locked="0" layoutInCell="1" allowOverlap="1" wp14:anchorId="16819235" wp14:editId="6F759F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DE9">
        <w:br w:type="page"/>
      </w:r>
    </w:p>
    <w:p w14:paraId="1720F97D" w14:textId="11B78C72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8976" behindDoc="0" locked="0" layoutInCell="1" allowOverlap="1" wp14:anchorId="4BA56463" wp14:editId="5FD537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8166817" w14:textId="01C48DC4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0000" behindDoc="0" locked="0" layoutInCell="1" allowOverlap="1" wp14:anchorId="64CEBE3A" wp14:editId="65AB90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C3F3EF1" w14:textId="2765182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D789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1024" behindDoc="0" locked="0" layoutInCell="1" allowOverlap="1" wp14:anchorId="1129B789" wp14:editId="1C6D47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AD383" w14:textId="29E828FB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2048" behindDoc="0" locked="0" layoutInCell="1" allowOverlap="1" wp14:anchorId="523BFF39" wp14:editId="17BF88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1744407" w14:textId="1D2AB7BE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3072" behindDoc="0" locked="0" layoutInCell="1" allowOverlap="1" wp14:anchorId="4B6F2023" wp14:editId="126A90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865C53F" w14:textId="226C885F" w:rsidR="00C72DC1" w:rsidRDefault="00AD789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4096" behindDoc="0" locked="0" layoutInCell="1" allowOverlap="1" wp14:anchorId="22508A01" wp14:editId="4A7916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16EDB9B" w14:textId="480A04D8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5120" behindDoc="0" locked="0" layoutInCell="1" allowOverlap="1" wp14:anchorId="3F15073E" wp14:editId="640FAA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AD1092A" w14:textId="6D86777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6144" behindDoc="0" locked="0" layoutInCell="1" allowOverlap="1" wp14:anchorId="0B505FB5" wp14:editId="45EE99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20224" w14:textId="74CD8836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7168" behindDoc="0" locked="0" layoutInCell="1" allowOverlap="1" wp14:anchorId="22081327" wp14:editId="6A26FD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19C58" w14:textId="2D08D119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8192" behindDoc="0" locked="0" layoutInCell="1" allowOverlap="1" wp14:anchorId="61DD15CF" wp14:editId="057D25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1F24B" w14:textId="15255FC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9216" behindDoc="0" locked="0" layoutInCell="1" allowOverlap="1" wp14:anchorId="71DAAB5D" wp14:editId="4E43AB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279A1" w14:textId="5C2A6473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0240" behindDoc="0" locked="0" layoutInCell="1" allowOverlap="1" wp14:anchorId="615A1BBF" wp14:editId="400007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7F2A7" w14:textId="1270804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1264" behindDoc="0" locked="0" layoutInCell="1" allowOverlap="1" wp14:anchorId="6DFD7462" wp14:editId="582EB2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435A0" w14:textId="137A840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2288" behindDoc="0" locked="0" layoutInCell="1" allowOverlap="1" wp14:anchorId="547CC7FC" wp14:editId="2163FA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07598" w14:textId="489FC43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3312" behindDoc="0" locked="0" layoutInCell="1" allowOverlap="1" wp14:anchorId="315F614A" wp14:editId="6D3C97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95039" w14:textId="2E391BE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4336" behindDoc="0" locked="0" layoutInCell="1" allowOverlap="1" wp14:anchorId="50F51E26" wp14:editId="19A01B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3C812" w14:textId="4FC2C02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5360" behindDoc="0" locked="0" layoutInCell="1" allowOverlap="1" wp14:anchorId="1BF0DE01" wp14:editId="37443C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2DD6F" w14:textId="35F16E1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6384" behindDoc="0" locked="0" layoutInCell="1" allowOverlap="1" wp14:anchorId="316736AE" wp14:editId="78E2F5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E19A5" w14:textId="527227C9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7408" behindDoc="0" locked="0" layoutInCell="1" allowOverlap="1" wp14:anchorId="764A7705" wp14:editId="711BCC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D91792F" w14:textId="0755C34B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8432" behindDoc="0" locked="0" layoutInCell="1" allowOverlap="1" wp14:anchorId="139DB3A8" wp14:editId="19EF2B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A2CC2" w14:textId="054D3A5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9456" behindDoc="0" locked="0" layoutInCell="1" allowOverlap="1" wp14:anchorId="2283C312" wp14:editId="51A014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13C1E" w14:textId="0FAD9540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0480" behindDoc="0" locked="0" layoutInCell="1" allowOverlap="1" wp14:anchorId="7C81F3D6" wp14:editId="236FB6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556F0E4" w14:textId="08B49D6A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1504" behindDoc="0" locked="0" layoutInCell="1" allowOverlap="1" wp14:anchorId="5C0ADD62" wp14:editId="7A5E24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02922" w14:textId="62F4066D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2528" behindDoc="0" locked="0" layoutInCell="1" allowOverlap="1" wp14:anchorId="2FCFF8F5" wp14:editId="375C17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E35A50" w14:textId="4B1B95C6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3552" behindDoc="0" locked="0" layoutInCell="1" allowOverlap="1" wp14:anchorId="5140DF10" wp14:editId="65E988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ED9A9" w14:textId="4CB3D5B1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4576" behindDoc="0" locked="0" layoutInCell="1" allowOverlap="1" wp14:anchorId="2B916600" wp14:editId="2F50E0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7005CDE" w14:textId="0563F587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5600" behindDoc="0" locked="0" layoutInCell="1" allowOverlap="1" wp14:anchorId="3D75E05C" wp14:editId="7E7FBC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B1E285C" w14:textId="19FFBFFE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6624" behindDoc="0" locked="0" layoutInCell="1" allowOverlap="1" wp14:anchorId="65293C2F" wp14:editId="5D54D1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ABBE296" w14:textId="508CACF9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7648" behindDoc="0" locked="0" layoutInCell="1" allowOverlap="1" wp14:anchorId="74E7F61A" wp14:editId="58D077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68DDD" w14:textId="5ECD4E3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8672" behindDoc="0" locked="0" layoutInCell="1" allowOverlap="1" wp14:anchorId="7592ACE8" wp14:editId="2B405A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A3CA9" w14:textId="0264063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9696" behindDoc="0" locked="0" layoutInCell="1" allowOverlap="1" wp14:anchorId="3638719B" wp14:editId="17ADD2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BB46F" w14:textId="2687C6E2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0720" behindDoc="0" locked="0" layoutInCell="1" allowOverlap="1" wp14:anchorId="087EBCD1" wp14:editId="6A3C4D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CD2EB" w14:textId="06AED13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1744" behindDoc="0" locked="0" layoutInCell="1" allowOverlap="1" wp14:anchorId="2B998AFC" wp14:editId="46E97E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C29F3" w14:textId="66CD25D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2768" behindDoc="0" locked="0" layoutInCell="1" allowOverlap="1" wp14:anchorId="78BA9581" wp14:editId="62FEDF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EFCCD" w14:textId="1485012B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3792" behindDoc="0" locked="0" layoutInCell="1" allowOverlap="1" wp14:anchorId="388E8A49" wp14:editId="7C48EB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0AE5B" w14:textId="2CFDE169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4816" behindDoc="0" locked="0" layoutInCell="1" allowOverlap="1" wp14:anchorId="577AD307" wp14:editId="32C43A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036A5" w14:textId="04B355E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5840" behindDoc="0" locked="0" layoutInCell="1" allowOverlap="1" wp14:anchorId="25E04364" wp14:editId="634261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8A6E7" w14:textId="685CE86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6864" behindDoc="0" locked="0" layoutInCell="1" allowOverlap="1" wp14:anchorId="37A589CB" wp14:editId="34F2F9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73E43" w14:textId="0CA821C3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7888" behindDoc="0" locked="0" layoutInCell="1" allowOverlap="1" wp14:anchorId="61999DEB" wp14:editId="575C57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1C48" w14:textId="31F26D7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8912" behindDoc="0" locked="0" layoutInCell="1" allowOverlap="1" wp14:anchorId="587C1B16" wp14:editId="2D3DAB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8C40B" w14:textId="1D41B93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9936" behindDoc="0" locked="0" layoutInCell="1" allowOverlap="1" wp14:anchorId="4E218C5A" wp14:editId="2308A2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0D3DB" w14:textId="18F7C73C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0960" behindDoc="0" locked="0" layoutInCell="1" allowOverlap="1" wp14:anchorId="3047B5E9" wp14:editId="7689A1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0487B" w14:textId="1A8D65FD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1984" behindDoc="0" locked="0" layoutInCell="1" allowOverlap="1" wp14:anchorId="198DAF6C" wp14:editId="77D0A6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FAA11" w14:textId="687BDF2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3008" behindDoc="0" locked="0" layoutInCell="1" allowOverlap="1" wp14:anchorId="0D41150C" wp14:editId="7B578A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8E17C" w14:textId="6D3F9FB2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850B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4032" behindDoc="0" locked="0" layoutInCell="1" allowOverlap="1" wp14:anchorId="1AF327EC" wp14:editId="497D76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225D2C" w14:textId="41837C48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5056" behindDoc="0" locked="0" layoutInCell="1" allowOverlap="1" wp14:anchorId="124878AA" wp14:editId="5D1D20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5A0EE19" w14:textId="28D2ED09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6080" behindDoc="0" locked="0" layoutInCell="1" allowOverlap="1" wp14:anchorId="124ED73C" wp14:editId="751103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CBCB745" w14:textId="279DC202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7104" behindDoc="0" locked="0" layoutInCell="1" allowOverlap="1" wp14:anchorId="5715BBAF" wp14:editId="5398CA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FEE95DB" w14:textId="11A86D64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8128" behindDoc="0" locked="0" layoutInCell="1" allowOverlap="1" wp14:anchorId="37196E73" wp14:editId="03954C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7AAA5B6" w14:textId="3DC6F5BC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9152" behindDoc="0" locked="0" layoutInCell="1" allowOverlap="1" wp14:anchorId="7FDDD1F1" wp14:editId="57ED18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AC0A670" w14:textId="518EA6C6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0176" behindDoc="0" locked="0" layoutInCell="1" allowOverlap="1" wp14:anchorId="3A6B27DB" wp14:editId="5D0CDD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9824FA" w14:textId="26A94DAE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1200" behindDoc="0" locked="0" layoutInCell="1" allowOverlap="1" wp14:anchorId="4F8DEF00" wp14:editId="0381D3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8F4D80" w14:textId="5182CE87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2224" behindDoc="0" locked="0" layoutInCell="1" allowOverlap="1" wp14:anchorId="3EE29DBA" wp14:editId="1CA719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30FBADE" w14:textId="5459697A" w:rsidR="00C72DC1" w:rsidRDefault="00F850B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3248" behindDoc="0" locked="0" layoutInCell="1" allowOverlap="1" wp14:anchorId="4B370EA4" wp14:editId="59C778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808F63F" w14:textId="17C16795" w:rsidR="00C72DC1" w:rsidRDefault="0033628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4272" behindDoc="0" locked="0" layoutInCell="1" allowOverlap="1" wp14:anchorId="70FEAD04" wp14:editId="47AECB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4D6DC6B" w14:textId="3CAEEF98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5296" behindDoc="0" locked="0" layoutInCell="1" allowOverlap="1" wp14:anchorId="0AFAB454" wp14:editId="669351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0875FD3" w14:textId="30FC92C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6320" behindDoc="0" locked="0" layoutInCell="1" allowOverlap="1" wp14:anchorId="529A169F" wp14:editId="1BDE0F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D4B0D" w14:textId="708C76FE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7344" behindDoc="0" locked="0" layoutInCell="1" allowOverlap="1" wp14:anchorId="07A7CFAF" wp14:editId="3668E0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E2B3578" w14:textId="61927B02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8368" behindDoc="0" locked="0" layoutInCell="1" allowOverlap="1" wp14:anchorId="6F6CD34A" wp14:editId="34E21D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7E8A9EC" w14:textId="392EDE30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9392" behindDoc="0" locked="0" layoutInCell="1" allowOverlap="1" wp14:anchorId="089C43EB" wp14:editId="3739A2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4766E41" w14:textId="1F1B6BDA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0416" behindDoc="0" locked="0" layoutInCell="1" allowOverlap="1" wp14:anchorId="6D2ED9C8" wp14:editId="1ADCAE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27BC3F2" w14:textId="7C3A4914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1440" behindDoc="0" locked="0" layoutInCell="1" allowOverlap="1" wp14:anchorId="1A869CC1" wp14:editId="587785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B19EF1" w14:textId="161C7A93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2464" behindDoc="0" locked="0" layoutInCell="1" allowOverlap="1" wp14:anchorId="0E26AAFF" wp14:editId="2FC0E4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A82AFD4" w14:textId="0AC24B63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3488" behindDoc="0" locked="0" layoutInCell="1" allowOverlap="1" wp14:anchorId="6349840C" wp14:editId="1E9D11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A2C07B2" w14:textId="50C357C2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4512" behindDoc="0" locked="0" layoutInCell="1" allowOverlap="1" wp14:anchorId="63C8B785" wp14:editId="13AF8D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FA32D70" w14:textId="00DE41D4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5536" behindDoc="0" locked="0" layoutInCell="1" allowOverlap="1" wp14:anchorId="68096CCA" wp14:editId="1B5402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0A0D52E" w14:textId="139FAC58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6560" behindDoc="0" locked="0" layoutInCell="1" allowOverlap="1" wp14:anchorId="2AAEC53F" wp14:editId="1C9B79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7F9AB" w14:textId="027C7DB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7584" behindDoc="0" locked="0" layoutInCell="1" allowOverlap="1" wp14:anchorId="5DE19B72" wp14:editId="5A4ACB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B1342" w14:textId="3937CEF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8608" behindDoc="0" locked="0" layoutInCell="1" allowOverlap="1" wp14:anchorId="026A8FF6" wp14:editId="723368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609E4" w14:textId="11131EDB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9632" behindDoc="0" locked="0" layoutInCell="1" allowOverlap="1" wp14:anchorId="717335EF" wp14:editId="43182A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E9B45" w14:textId="5EE7485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0656" behindDoc="0" locked="0" layoutInCell="1" allowOverlap="1" wp14:anchorId="051F5D32" wp14:editId="3D757A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1A5F" w14:textId="28E28DE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1680" behindDoc="0" locked="0" layoutInCell="1" allowOverlap="1" wp14:anchorId="7CB1A7E4" wp14:editId="38C998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0890D" w14:textId="14C57C48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2704" behindDoc="0" locked="0" layoutInCell="1" allowOverlap="1" wp14:anchorId="23B73888" wp14:editId="6987AB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EC3B298" w14:textId="6891623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3728" behindDoc="0" locked="0" layoutInCell="1" allowOverlap="1" wp14:anchorId="2A01F9A1" wp14:editId="6CADF4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B8406" w14:textId="1D35B9A1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4752" behindDoc="0" locked="0" layoutInCell="1" allowOverlap="1" wp14:anchorId="78079EED" wp14:editId="76AE71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194009" w14:textId="4E0E2952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5776" behindDoc="0" locked="0" layoutInCell="1" allowOverlap="1" wp14:anchorId="38389AD2" wp14:editId="71686C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AC494FD" w14:textId="1297F938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6800" behindDoc="0" locked="0" layoutInCell="1" allowOverlap="1" wp14:anchorId="2182097A" wp14:editId="0DEB2F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6344D6B" w14:textId="774F3DEE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7824" behindDoc="0" locked="0" layoutInCell="1" allowOverlap="1" wp14:anchorId="3ECBF260" wp14:editId="793E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80B411D" w14:textId="47ACD5B1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8848" behindDoc="0" locked="0" layoutInCell="1" allowOverlap="1" wp14:anchorId="0B6D3351" wp14:editId="75F80A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F1A6AB5" w14:textId="0B11C6DE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9872" behindDoc="0" locked="0" layoutInCell="1" allowOverlap="1" wp14:anchorId="1B60C69D" wp14:editId="78846B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9D20590" w14:textId="2DD44A41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0896" behindDoc="0" locked="0" layoutInCell="1" allowOverlap="1" wp14:anchorId="48BF3230" wp14:editId="2C6B5C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1D00938" w14:textId="498FCF89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1920" behindDoc="0" locked="0" layoutInCell="1" allowOverlap="1" wp14:anchorId="057F326D" wp14:editId="50BEFA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2E474C9" w14:textId="209E18D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2944" behindDoc="0" locked="0" layoutInCell="1" allowOverlap="1" wp14:anchorId="372BE647" wp14:editId="59294D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D01E6" w14:textId="7C24A9E4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3968" behindDoc="0" locked="0" layoutInCell="1" allowOverlap="1" wp14:anchorId="4B519740" wp14:editId="309C6D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44C91" w14:textId="5DDC2D28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4992" behindDoc="0" locked="0" layoutInCell="1" allowOverlap="1" wp14:anchorId="322EEFC7" wp14:editId="46A25D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33820" w14:textId="3BE2665A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6016" behindDoc="0" locked="0" layoutInCell="1" allowOverlap="1" wp14:anchorId="214870F2" wp14:editId="1E2CE8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12319" w14:textId="7A7FC76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7040" behindDoc="0" locked="0" layoutInCell="1" allowOverlap="1" wp14:anchorId="28F4BD8F" wp14:editId="13673C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B2B00" w14:textId="2DB64684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8064" behindDoc="0" locked="0" layoutInCell="1" allowOverlap="1" wp14:anchorId="75FA72A3" wp14:editId="077BA6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8C6BFC8" w14:textId="223B59AB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9088" behindDoc="0" locked="0" layoutInCell="1" allowOverlap="1" wp14:anchorId="5A1D76D7" wp14:editId="20240E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6AA080" w14:textId="45B97C9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0112" behindDoc="0" locked="0" layoutInCell="1" allowOverlap="1" wp14:anchorId="777F2F1A" wp14:editId="40382A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0B62A" w14:textId="3F5541BE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1136" behindDoc="0" locked="0" layoutInCell="1" allowOverlap="1" wp14:anchorId="079FE7F6" wp14:editId="63EABC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D3FB2" w14:textId="0B61999F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2160" behindDoc="0" locked="0" layoutInCell="1" allowOverlap="1" wp14:anchorId="7FDDB41C" wp14:editId="79F371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D0935" w14:textId="4AECD068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1766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3184" behindDoc="0" locked="0" layoutInCell="1" allowOverlap="1" wp14:anchorId="4FACEF2B" wp14:editId="1726EA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1B6C5" w14:textId="0A60D835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4208" behindDoc="0" locked="0" layoutInCell="1" allowOverlap="1" wp14:anchorId="41731E7F" wp14:editId="6D7A5D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FF411BF" w14:textId="26153704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5232" behindDoc="0" locked="0" layoutInCell="1" allowOverlap="1" wp14:anchorId="63559238" wp14:editId="75FA80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7A6CC9B" w14:textId="50475C10" w:rsidR="00C72DC1" w:rsidRDefault="00A1766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6256" behindDoc="0" locked="0" layoutInCell="1" allowOverlap="1" wp14:anchorId="0AD81E9C" wp14:editId="1A7687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A22D138" w14:textId="673A26EA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7280" behindDoc="0" locked="0" layoutInCell="1" allowOverlap="1" wp14:anchorId="21060D64" wp14:editId="099654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5A1CDB6" w14:textId="536E8F40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8304" behindDoc="0" locked="0" layoutInCell="1" allowOverlap="1" wp14:anchorId="1E3D21AB" wp14:editId="20BB7B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98C53B4" w14:textId="532FF78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6742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9328" behindDoc="0" locked="0" layoutInCell="1" allowOverlap="1" wp14:anchorId="55EDE1A7" wp14:editId="2197AF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E7E36" w14:textId="48E814E2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0352" behindDoc="0" locked="0" layoutInCell="1" allowOverlap="1" wp14:anchorId="133B4206" wp14:editId="2122A3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A68B1E3" w14:textId="7A08AA41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1376" behindDoc="0" locked="0" layoutInCell="1" allowOverlap="1" wp14:anchorId="3898AF83" wp14:editId="3DEE4C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501ABDF" w14:textId="625EA69C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2400" behindDoc="0" locked="0" layoutInCell="1" allowOverlap="1" wp14:anchorId="59DCCA51" wp14:editId="2A177E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7B972D5" w14:textId="2E9F25AB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3424" behindDoc="0" locked="0" layoutInCell="1" allowOverlap="1" wp14:anchorId="15946382" wp14:editId="34FED0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81EC038" w14:textId="2E07439D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4448" behindDoc="0" locked="0" layoutInCell="1" allowOverlap="1" wp14:anchorId="6EC5DDF6" wp14:editId="0186DE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0D24118" w14:textId="1720C871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5472" behindDoc="0" locked="0" layoutInCell="1" allowOverlap="1" wp14:anchorId="09C0B099" wp14:editId="45F65B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23BAE8B" w14:textId="496D9475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6496" behindDoc="0" locked="0" layoutInCell="1" allowOverlap="1" wp14:anchorId="4D867E3F" wp14:editId="5C4E78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2D889D6" w14:textId="4D331196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7520" behindDoc="0" locked="0" layoutInCell="1" allowOverlap="1" wp14:anchorId="37EC7270" wp14:editId="1AD3DF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5009B7E" w14:textId="3AF6ED76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8544" behindDoc="0" locked="0" layoutInCell="1" allowOverlap="1" wp14:anchorId="26201136" wp14:editId="47B662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4EB24D97" w14:textId="3C709864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9568" behindDoc="0" locked="0" layoutInCell="1" allowOverlap="1" wp14:anchorId="145F5514" wp14:editId="39EC61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91B5B11" w14:textId="37AEE677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0592" behindDoc="0" locked="0" layoutInCell="1" allowOverlap="1" wp14:anchorId="734E1589" wp14:editId="0F0115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0E6EC04" w14:textId="7F5DEA59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1616" behindDoc="0" locked="0" layoutInCell="1" allowOverlap="1" wp14:anchorId="266CE65B" wp14:editId="06FBA7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E28E084" w14:textId="0F209E93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2640" behindDoc="0" locked="0" layoutInCell="1" allowOverlap="1" wp14:anchorId="71367D37" wp14:editId="1D20D1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53EEA23" w14:textId="478454D9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3664" behindDoc="0" locked="0" layoutInCell="1" allowOverlap="1" wp14:anchorId="17906C2A" wp14:editId="734F62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B0A219E" w14:textId="3E1E14E1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4688" behindDoc="0" locked="0" layoutInCell="1" allowOverlap="1" wp14:anchorId="5BB315EF" wp14:editId="0FE422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44091AA" w14:textId="1DB010F2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5712" behindDoc="0" locked="0" layoutInCell="1" allowOverlap="1" wp14:anchorId="6DB5E70C" wp14:editId="5BF694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993BA16" w14:textId="35B03CC6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6736" behindDoc="0" locked="0" layoutInCell="1" allowOverlap="1" wp14:anchorId="64D8C191" wp14:editId="6AD62E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9514EB3" w14:textId="7604E7FA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7760" behindDoc="0" locked="0" layoutInCell="1" allowOverlap="1" wp14:anchorId="6B4A3E11" wp14:editId="3C6E7E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55252E9" w14:textId="1867659C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8784" behindDoc="0" locked="0" layoutInCell="1" allowOverlap="1" wp14:anchorId="1EDF023C" wp14:editId="3A8B98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FC775E2" w14:textId="70C0A3E9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9808" behindDoc="0" locked="0" layoutInCell="1" allowOverlap="1" wp14:anchorId="652EA0F9" wp14:editId="703307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7416A65" w14:textId="51F621CA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0832" behindDoc="0" locked="0" layoutInCell="1" allowOverlap="1" wp14:anchorId="4AAE75A0" wp14:editId="1BD192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642693B" w14:textId="5B7DF394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1856" behindDoc="0" locked="0" layoutInCell="1" allowOverlap="1" wp14:anchorId="73D26F7E" wp14:editId="7D2A51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1A8FB76" w14:textId="7BCDE6AA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2880" behindDoc="0" locked="0" layoutInCell="1" allowOverlap="1" wp14:anchorId="79E223ED" wp14:editId="4A6410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B2A5475" w14:textId="7D8EED44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3904" behindDoc="0" locked="0" layoutInCell="1" allowOverlap="1" wp14:anchorId="070A98AF" wp14:editId="4AC834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7CA9B931" w14:textId="7115400E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4928" behindDoc="0" locked="0" layoutInCell="1" allowOverlap="1" wp14:anchorId="1A223A55" wp14:editId="6FB796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AFC77C3" w14:textId="07F72032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5952" behindDoc="0" locked="0" layoutInCell="1" allowOverlap="1" wp14:anchorId="629196B3" wp14:editId="336014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4CB4269" w14:textId="779310D1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6976" behindDoc="0" locked="0" layoutInCell="1" allowOverlap="1" wp14:anchorId="4AD645A1" wp14:editId="2CE210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290B8E6" w14:textId="2CA10F2C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8000" behindDoc="0" locked="0" layoutInCell="1" allowOverlap="1" wp14:anchorId="7C02BDC8" wp14:editId="120D8B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9A7815E" w14:textId="6C24442D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9024" behindDoc="0" locked="0" layoutInCell="1" allowOverlap="1" wp14:anchorId="0D76B6A8" wp14:editId="1F932C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E319A5E" w14:textId="20F75454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0048" behindDoc="0" locked="0" layoutInCell="1" allowOverlap="1" wp14:anchorId="0B5CB78F" wp14:editId="73D3D7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2327DF2" w14:textId="2D60F5AF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1072" behindDoc="0" locked="0" layoutInCell="1" allowOverlap="1" wp14:anchorId="322B844A" wp14:editId="4D400D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05CCD35D" w14:textId="01C7F882" w:rsidR="00C72DC1" w:rsidRDefault="00C6742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2096" behindDoc="0" locked="0" layoutInCell="1" allowOverlap="1" wp14:anchorId="786A9073" wp14:editId="03BCEC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D323F9F" w14:textId="44534277" w:rsidR="00C72DC1" w:rsidRDefault="007C4C64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3120" behindDoc="0" locked="0" layoutInCell="1" allowOverlap="1" wp14:anchorId="13450660" wp14:editId="368C6D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DA2A68E" w14:textId="5D922653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4144" behindDoc="0" locked="0" layoutInCell="1" allowOverlap="1" wp14:anchorId="5C4FBE11" wp14:editId="70CF58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0C45433" w14:textId="3D2E3CF2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5168" behindDoc="0" locked="0" layoutInCell="1" allowOverlap="1" wp14:anchorId="1CAC74BF" wp14:editId="3BF190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ECA829D" w14:textId="482FC6A0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329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6192" behindDoc="0" locked="0" layoutInCell="1" allowOverlap="1" wp14:anchorId="0E707F53" wp14:editId="3B4103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2C1DA" w14:textId="13456344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7216" behindDoc="0" locked="0" layoutInCell="1" allowOverlap="1" wp14:anchorId="02B8B0B6" wp14:editId="7B309E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9541DC5" w14:textId="4A5A6530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8240" behindDoc="0" locked="0" layoutInCell="1" allowOverlap="1" wp14:anchorId="0936BAE0" wp14:editId="62F41F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69546D9" w14:textId="6D93456E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79264" behindDoc="0" locked="0" layoutInCell="1" allowOverlap="1" wp14:anchorId="7DB20A5E" wp14:editId="55886B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C33654C" w14:textId="5F6790AC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0288" behindDoc="0" locked="0" layoutInCell="1" allowOverlap="1" wp14:anchorId="7D90BF6B" wp14:editId="5A0A7C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518B8DFC" w14:textId="06B780A8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329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1312" behindDoc="0" locked="0" layoutInCell="1" allowOverlap="1" wp14:anchorId="38344D68" wp14:editId="4782F9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9D9AF" w14:textId="0DA1E7E9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329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2336" behindDoc="0" locked="0" layoutInCell="1" allowOverlap="1" wp14:anchorId="4DEE2D46" wp14:editId="3AF96B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013FA" w14:textId="40E8CEEB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3360" behindDoc="0" locked="0" layoutInCell="1" allowOverlap="1" wp14:anchorId="0FE1E960" wp14:editId="01D419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1AAEB01B" w14:textId="38FA4314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4384" behindDoc="0" locked="0" layoutInCell="1" allowOverlap="1" wp14:anchorId="636BC53B" wp14:editId="023150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296580C2" w14:textId="33AC0253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329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5408" behindDoc="0" locked="0" layoutInCell="1" allowOverlap="1" wp14:anchorId="0C136502" wp14:editId="030D63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43011" w14:textId="0AC4FB9D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6432" behindDoc="0" locked="0" layoutInCell="1" allowOverlap="1" wp14:anchorId="5CF23CB6" wp14:editId="55A735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E2122CD" w14:textId="26DF70D5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329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7456" behindDoc="0" locked="0" layoutInCell="1" allowOverlap="1" wp14:anchorId="711E8197" wp14:editId="6BC605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0CF52" w14:textId="15A60007" w:rsidR="00C72DC1" w:rsidRDefault="00C72D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E3295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8480" behindDoc="0" locked="0" layoutInCell="1" allowOverlap="1" wp14:anchorId="5505AA0B" wp14:editId="5AD0C1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6E054" w14:textId="637CEE46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9504" behindDoc="0" locked="0" layoutInCell="1" allowOverlap="1" wp14:anchorId="4F592F12" wp14:editId="627CA9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3BC28B66" w14:textId="515ADD40" w:rsidR="00C72DC1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0528" behindDoc="0" locked="0" layoutInCell="1" allowOverlap="1" wp14:anchorId="4A134190" wp14:editId="62AAE6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C1">
        <w:br w:type="page"/>
      </w:r>
    </w:p>
    <w:p w14:paraId="636FB8C0" w14:textId="08EC194B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1552" behindDoc="0" locked="0" layoutInCell="1" allowOverlap="1" wp14:anchorId="3F724FBF" wp14:editId="0DAEE0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1218326" w14:textId="0CC96CEE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2576" behindDoc="0" locked="0" layoutInCell="1" allowOverlap="1" wp14:anchorId="5CC79CFC" wp14:editId="6F222A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19348A4" w14:textId="337BEE76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3600" behindDoc="0" locked="0" layoutInCell="1" allowOverlap="1" wp14:anchorId="5C68FE2C" wp14:editId="269169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2BB2911" w14:textId="70999BBB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4624" behindDoc="0" locked="0" layoutInCell="1" allowOverlap="1" wp14:anchorId="27D7F7E7" wp14:editId="1D8ACA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5B377" w14:textId="542EC64F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5648" behindDoc="0" locked="0" layoutInCell="1" allowOverlap="1" wp14:anchorId="7A0FBAC2" wp14:editId="5B6531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C9D852F" w14:textId="2D9BE16C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6672" behindDoc="0" locked="0" layoutInCell="1" allowOverlap="1" wp14:anchorId="5575BB0B" wp14:editId="58BB89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C3A570" w14:textId="14090D02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7696" behindDoc="0" locked="0" layoutInCell="1" allowOverlap="1" wp14:anchorId="42D5172B" wp14:editId="03BD66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F6C7A" w14:textId="7479BD3D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98720" behindDoc="0" locked="0" layoutInCell="1" allowOverlap="1" wp14:anchorId="3172865F" wp14:editId="57F531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870BDD8" w14:textId="23438881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9744" behindDoc="0" locked="0" layoutInCell="1" allowOverlap="1" wp14:anchorId="64058C87" wp14:editId="24E293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FB682" w14:textId="0C8CF6B0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0768" behindDoc="0" locked="0" layoutInCell="1" allowOverlap="1" wp14:anchorId="192121CD" wp14:editId="60ADF4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F99D0" w14:textId="45E97BB8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1792" behindDoc="0" locked="0" layoutInCell="1" allowOverlap="1" wp14:anchorId="32A2BCFA" wp14:editId="4CCBEA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AEDB6" w14:textId="607D0A89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2816" behindDoc="0" locked="0" layoutInCell="1" allowOverlap="1" wp14:anchorId="5E56711D" wp14:editId="0A57AC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8425D" w14:textId="68C3EC53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3840" behindDoc="0" locked="0" layoutInCell="1" allowOverlap="1" wp14:anchorId="7102D790" wp14:editId="4A137D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4056029" w14:textId="0AB72828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4864" behindDoc="0" locked="0" layoutInCell="1" allowOverlap="1" wp14:anchorId="56EC101B" wp14:editId="2EF511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4EF6C0A" w14:textId="78C8EF6E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5888" behindDoc="0" locked="0" layoutInCell="1" allowOverlap="1" wp14:anchorId="160623E4" wp14:editId="1C90C4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DAC6AEF" w14:textId="3B23F179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6912" behindDoc="0" locked="0" layoutInCell="1" allowOverlap="1" wp14:anchorId="28AE11BA" wp14:editId="33255B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1C56687" w14:textId="695C0998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7936" behindDoc="0" locked="0" layoutInCell="1" allowOverlap="1" wp14:anchorId="3076929C" wp14:editId="58023F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21C58" w14:textId="60796261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8960" behindDoc="0" locked="0" layoutInCell="1" allowOverlap="1" wp14:anchorId="4781D8CE" wp14:editId="31C152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C7F170F" w14:textId="52E53B48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9984" behindDoc="0" locked="0" layoutInCell="1" allowOverlap="1" wp14:anchorId="1AC7A224" wp14:editId="1B9234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CC915" w14:textId="57FD9AD2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1008" behindDoc="0" locked="0" layoutInCell="1" allowOverlap="1" wp14:anchorId="28114822" wp14:editId="593B6E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B8B227" w14:textId="4533F9FB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2032" behindDoc="0" locked="0" layoutInCell="1" allowOverlap="1" wp14:anchorId="27AF3564" wp14:editId="312721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BA54D" w14:textId="39383C68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3056" behindDoc="0" locked="0" layoutInCell="1" allowOverlap="1" wp14:anchorId="1DFF1E78" wp14:editId="1B6628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A86D77" w14:textId="2652D846" w:rsidR="00E32957" w:rsidRDefault="00E3295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4080" behindDoc="0" locked="0" layoutInCell="1" allowOverlap="1" wp14:anchorId="05202057" wp14:editId="116337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2479F0" w14:textId="4F42C9F6" w:rsidR="009247A5" w:rsidRDefault="009247A5">
      <w:pPr>
        <w:spacing w:after="0" w:line="240" w:lineRule="auto"/>
        <w:jc w:val="left"/>
        <w:rPr>
          <w:rFonts w:ascii="Times New Roman" w:eastAsia="Times New Roman" w:hAnsi="Times New Roman"/>
          <w:noProof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5104" behindDoc="0" locked="0" layoutInCell="1" allowOverlap="1" wp14:anchorId="101BCC35" wp14:editId="3A2448F7">
            <wp:simplePos x="0" y="0"/>
            <wp:positionH relativeFrom="margin">
              <wp:align>right</wp:align>
            </wp:positionH>
            <wp:positionV relativeFrom="paragraph">
              <wp:posOffset>27709</wp:posOffset>
            </wp:positionV>
            <wp:extent cx="5942330" cy="7148830"/>
            <wp:effectExtent l="0" t="0" r="1270" b="0"/>
            <wp:wrapTopAndBottom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 rotWithShape="1"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30"/>
                    <a:stretch/>
                  </pic:blipFill>
                  <pic:spPr bwMode="auto">
                    <a:xfrm>
                      <a:off x="0" y="0"/>
                      <a:ext cx="5942965" cy="714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7D64B" w14:textId="77777777" w:rsidR="009247A5" w:rsidRDefault="009247A5" w:rsidP="00F337C8">
      <w:pPr>
        <w:pStyle w:val="GG-body"/>
      </w:pPr>
    </w:p>
    <w:p w14:paraId="015B9BA3" w14:textId="1D100B7E" w:rsidR="009247A5" w:rsidRDefault="009247A5" w:rsidP="00F337C8">
      <w:pPr>
        <w:pStyle w:val="GG-body"/>
      </w:pPr>
    </w:p>
    <w:p w14:paraId="15E53033" w14:textId="1476CB01" w:rsidR="009247A5" w:rsidRDefault="009247A5" w:rsidP="00F337C8">
      <w:pPr>
        <w:pStyle w:val="GG-body"/>
      </w:pPr>
    </w:p>
    <w:p w14:paraId="2C569ADD" w14:textId="472FA504" w:rsidR="000532F9" w:rsidRDefault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</w:p>
    <w:p w14:paraId="61C650FF" w14:textId="70DD4B57" w:rsidR="000532F9" w:rsidRDefault="000532F9" w:rsidP="000532F9">
      <w:pPr>
        <w:pStyle w:val="GG-body"/>
      </w:pPr>
      <w:r>
        <w:rPr>
          <w:noProof/>
          <w:lang w:val="en-US"/>
        </w:rPr>
        <w:lastRenderedPageBreak/>
        <w:drawing>
          <wp:anchor distT="0" distB="0" distL="114300" distR="114300" simplePos="0" relativeHeight="252017152" behindDoc="0" locked="0" layoutInCell="1" allowOverlap="1" wp14:anchorId="0C9F54FC" wp14:editId="74A040DD">
            <wp:simplePos x="0" y="0"/>
            <wp:positionH relativeFrom="column">
              <wp:posOffset>0</wp:posOffset>
            </wp:positionH>
            <wp:positionV relativeFrom="margin">
              <wp:align>top</wp:align>
            </wp:positionV>
            <wp:extent cx="5942965" cy="8404225"/>
            <wp:effectExtent l="0" t="0" r="635" b="0"/>
            <wp:wrapTopAndBottom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01E42A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8176" behindDoc="0" locked="0" layoutInCell="1" allowOverlap="1" wp14:anchorId="3040E5D1" wp14:editId="44BD61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3EF7F0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9200" behindDoc="0" locked="0" layoutInCell="1" allowOverlap="1" wp14:anchorId="305A5457" wp14:editId="146263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5E8BCC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0224" behindDoc="0" locked="0" layoutInCell="1" allowOverlap="1" wp14:anchorId="1D91D8D0" wp14:editId="7F376D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A00A8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1248" behindDoc="0" locked="0" layoutInCell="1" allowOverlap="1" wp14:anchorId="0C600649" wp14:editId="5ADDE1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2C0686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2272" behindDoc="0" locked="0" layoutInCell="1" allowOverlap="1" wp14:anchorId="0D23DA6A" wp14:editId="337EBA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3352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3296" behindDoc="0" locked="0" layoutInCell="1" allowOverlap="1" wp14:anchorId="1FBFB7C2" wp14:editId="18F955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0CBEAD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4320" behindDoc="0" locked="0" layoutInCell="1" allowOverlap="1" wp14:anchorId="3056FE9F" wp14:editId="1472DA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9FE399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5344" behindDoc="0" locked="0" layoutInCell="1" allowOverlap="1" wp14:anchorId="152C9855" wp14:editId="6ADCB3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8F421C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6368" behindDoc="0" locked="0" layoutInCell="1" allowOverlap="1" wp14:anchorId="2FE86913" wp14:editId="0213CA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8BFE97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7392" behindDoc="0" locked="0" layoutInCell="1" allowOverlap="1" wp14:anchorId="4C59FBF0" wp14:editId="332311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6C59D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8416" behindDoc="0" locked="0" layoutInCell="1" allowOverlap="1" wp14:anchorId="63711670" wp14:editId="0476A7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BF5E4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9440" behindDoc="0" locked="0" layoutInCell="1" allowOverlap="1" wp14:anchorId="570A406E" wp14:editId="3F568D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08FB29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0464" behindDoc="0" locked="0" layoutInCell="1" allowOverlap="1" wp14:anchorId="767E997F" wp14:editId="71D399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30F9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1488" behindDoc="0" locked="0" layoutInCell="1" allowOverlap="1" wp14:anchorId="5DC68A3F" wp14:editId="24B273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D38F6C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2512" behindDoc="0" locked="0" layoutInCell="1" allowOverlap="1" wp14:anchorId="6D15E0D3" wp14:editId="7B5EF2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D612CF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3536" behindDoc="0" locked="0" layoutInCell="1" allowOverlap="1" wp14:anchorId="0486BEC7" wp14:editId="40518B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406E60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4560" behindDoc="0" locked="0" layoutInCell="1" allowOverlap="1" wp14:anchorId="137195FC" wp14:editId="07938F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7B4222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5584" behindDoc="0" locked="0" layoutInCell="1" allowOverlap="1" wp14:anchorId="42EE7EDA" wp14:editId="52855C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8E998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6608" behindDoc="0" locked="0" layoutInCell="1" allowOverlap="1" wp14:anchorId="61318C32" wp14:editId="44DC3E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4400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7632" behindDoc="0" locked="0" layoutInCell="1" allowOverlap="1" wp14:anchorId="5061C969" wp14:editId="5278AE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1386B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8656" behindDoc="0" locked="0" layoutInCell="1" allowOverlap="1" wp14:anchorId="7ADB24D1" wp14:editId="44204F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C8151D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9680" behindDoc="0" locked="0" layoutInCell="1" allowOverlap="1" wp14:anchorId="269C7889" wp14:editId="5BC8E2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2C6E8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0704" behindDoc="0" locked="0" layoutInCell="1" allowOverlap="1" wp14:anchorId="44A46F4E" wp14:editId="734EE4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B9831D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1728" behindDoc="0" locked="0" layoutInCell="1" allowOverlap="1" wp14:anchorId="34932CFE" wp14:editId="0D31E6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BBE86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2752" behindDoc="0" locked="0" layoutInCell="1" allowOverlap="1" wp14:anchorId="4E55B835" wp14:editId="4988A2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0A51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3776" behindDoc="0" locked="0" layoutInCell="1" allowOverlap="1" wp14:anchorId="19D4622B" wp14:editId="03C6D7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E59669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4800" behindDoc="0" locked="0" layoutInCell="1" allowOverlap="1" wp14:anchorId="7E4149D9" wp14:editId="29BB11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6C1EB3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5824" behindDoc="0" locked="0" layoutInCell="1" allowOverlap="1" wp14:anchorId="088B00DD" wp14:editId="57ACD4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9DC4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6848" behindDoc="0" locked="0" layoutInCell="1" allowOverlap="1" wp14:anchorId="1C6252BB" wp14:editId="030C83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438D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7872" behindDoc="0" locked="0" layoutInCell="1" allowOverlap="1" wp14:anchorId="122E43EA" wp14:editId="13F024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5F1B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8896" behindDoc="0" locked="0" layoutInCell="1" allowOverlap="1" wp14:anchorId="7EB71D12" wp14:editId="51E332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C6D03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9920" behindDoc="0" locked="0" layoutInCell="1" allowOverlap="1" wp14:anchorId="140D8A11" wp14:editId="66767C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2FE7C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0944" behindDoc="0" locked="0" layoutInCell="1" allowOverlap="1" wp14:anchorId="6A9AC6A7" wp14:editId="4EC3D6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DB0CB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1968" behindDoc="0" locked="0" layoutInCell="1" allowOverlap="1" wp14:anchorId="4A09B50F" wp14:editId="7173ED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493E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2992" behindDoc="0" locked="0" layoutInCell="1" allowOverlap="1" wp14:anchorId="076159D7" wp14:editId="3CC039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2A54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4016" behindDoc="0" locked="0" layoutInCell="1" allowOverlap="1" wp14:anchorId="35667238" wp14:editId="36388D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F918C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5040" behindDoc="0" locked="0" layoutInCell="1" allowOverlap="1" wp14:anchorId="3293D30C" wp14:editId="6C1437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3784E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6064" behindDoc="0" locked="0" layoutInCell="1" allowOverlap="1" wp14:anchorId="5EB213ED" wp14:editId="70B358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BF31F4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7088" behindDoc="0" locked="0" layoutInCell="1" allowOverlap="1" wp14:anchorId="2B485BC1" wp14:editId="11F4C1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9040D4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8112" behindDoc="0" locked="0" layoutInCell="1" allowOverlap="1" wp14:anchorId="75AF07EF" wp14:editId="56D058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7E743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9136" behindDoc="0" locked="0" layoutInCell="1" allowOverlap="1" wp14:anchorId="11EE8FB9" wp14:editId="080C79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3D8C3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0160" behindDoc="0" locked="0" layoutInCell="1" allowOverlap="1" wp14:anchorId="61AAC11C" wp14:editId="6EBF3C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390E3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1184" behindDoc="0" locked="0" layoutInCell="1" allowOverlap="1" wp14:anchorId="397228C9" wp14:editId="6B9371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0E2637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2208" behindDoc="0" locked="0" layoutInCell="1" allowOverlap="1" wp14:anchorId="1273243D" wp14:editId="6641F0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80DA04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3232" behindDoc="0" locked="0" layoutInCell="1" allowOverlap="1" wp14:anchorId="0AA61621" wp14:editId="20ABB8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DCA561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4256" behindDoc="0" locked="0" layoutInCell="1" allowOverlap="1" wp14:anchorId="76C9F9F2" wp14:editId="3D86BD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654FD0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5280" behindDoc="0" locked="0" layoutInCell="1" allowOverlap="1" wp14:anchorId="75307D5E" wp14:editId="604664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57BE57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6304" behindDoc="0" locked="0" layoutInCell="1" allowOverlap="1" wp14:anchorId="0782C035" wp14:editId="3E1469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D1FAE1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7328" behindDoc="0" locked="0" layoutInCell="1" allowOverlap="1" wp14:anchorId="3029C2F1" wp14:editId="4D2869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367C09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8352" behindDoc="0" locked="0" layoutInCell="1" allowOverlap="1" wp14:anchorId="225F48D7" wp14:editId="3C7A26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E53445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9376" behindDoc="0" locked="0" layoutInCell="1" allowOverlap="1" wp14:anchorId="35140CDC" wp14:editId="5D3E18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B71399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0400" behindDoc="0" locked="0" layoutInCell="1" allowOverlap="1" wp14:anchorId="324C6798" wp14:editId="382F0A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1BA042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1424" behindDoc="0" locked="0" layoutInCell="1" allowOverlap="1" wp14:anchorId="7FB20FD5" wp14:editId="6D1667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83D566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2448" behindDoc="0" locked="0" layoutInCell="1" allowOverlap="1" wp14:anchorId="0F9E9BA3" wp14:editId="52C585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427B2C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3472" behindDoc="0" locked="0" layoutInCell="1" allowOverlap="1" wp14:anchorId="7E9685B9" wp14:editId="6F950C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201AF6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4496" behindDoc="0" locked="0" layoutInCell="1" allowOverlap="1" wp14:anchorId="4407EC87" wp14:editId="7F09DF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B367C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5520" behindDoc="0" locked="0" layoutInCell="1" allowOverlap="1" wp14:anchorId="38CCE6AF" wp14:editId="27BAA7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EA0F0D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6544" behindDoc="0" locked="0" layoutInCell="1" allowOverlap="1" wp14:anchorId="3EA9A75A" wp14:editId="0D85FA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F44671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7568" behindDoc="0" locked="0" layoutInCell="1" allowOverlap="1" wp14:anchorId="67F30214" wp14:editId="70A3AC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E34727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8592" behindDoc="0" locked="0" layoutInCell="1" allowOverlap="1" wp14:anchorId="52151907" wp14:editId="0E6DF7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D1727A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9616" behindDoc="0" locked="0" layoutInCell="1" allowOverlap="1" wp14:anchorId="2BBC3700" wp14:editId="6E96C4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58F9E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0640" behindDoc="0" locked="0" layoutInCell="1" allowOverlap="1" wp14:anchorId="28FD69F9" wp14:editId="1CD738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C77CA4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1664" behindDoc="0" locked="0" layoutInCell="1" allowOverlap="1" wp14:anchorId="07A00F9A" wp14:editId="22832C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85BB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2688" behindDoc="0" locked="0" layoutInCell="1" allowOverlap="1" wp14:anchorId="1D59EA72" wp14:editId="1D83DF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203456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3712" behindDoc="0" locked="0" layoutInCell="1" allowOverlap="1" wp14:anchorId="6724BACE" wp14:editId="071F57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28B97E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4736" behindDoc="0" locked="0" layoutInCell="1" allowOverlap="1" wp14:anchorId="5874CA04" wp14:editId="1376E0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04E637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5760" behindDoc="0" locked="0" layoutInCell="1" allowOverlap="1" wp14:anchorId="52965C42" wp14:editId="6D5E43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A498B3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6784" behindDoc="0" locked="0" layoutInCell="1" allowOverlap="1" wp14:anchorId="54429CE2" wp14:editId="1A897E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26E9A6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7808" behindDoc="0" locked="0" layoutInCell="1" allowOverlap="1" wp14:anchorId="27B43938" wp14:editId="4803E4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26C1C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8832" behindDoc="0" locked="0" layoutInCell="1" allowOverlap="1" wp14:anchorId="58507DDE" wp14:editId="22F9A1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1E3DC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9856" behindDoc="0" locked="0" layoutInCell="1" allowOverlap="1" wp14:anchorId="5DC36A8F" wp14:editId="2CDBD0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D8F5E7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0880" behindDoc="0" locked="0" layoutInCell="1" allowOverlap="1" wp14:anchorId="07DBD06B" wp14:editId="16D758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026C82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1904" behindDoc="0" locked="0" layoutInCell="1" allowOverlap="1" wp14:anchorId="5E702ECB" wp14:editId="10C009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AD9555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2928" behindDoc="0" locked="0" layoutInCell="1" allowOverlap="1" wp14:anchorId="3245A298" wp14:editId="347B6A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C986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3952" behindDoc="0" locked="0" layoutInCell="1" allowOverlap="1" wp14:anchorId="7DBFDC0D" wp14:editId="4469E6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E600D3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4976" behindDoc="0" locked="0" layoutInCell="1" allowOverlap="1" wp14:anchorId="2DB3AF2C" wp14:editId="6153F7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5E8212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6000" behindDoc="0" locked="0" layoutInCell="1" allowOverlap="1" wp14:anchorId="6D3BDBFD" wp14:editId="2C736B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4C4F5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7024" behindDoc="0" locked="0" layoutInCell="1" allowOverlap="1" wp14:anchorId="62F1D6C3" wp14:editId="72C8EF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8BF68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8048" behindDoc="0" locked="0" layoutInCell="1" allowOverlap="1" wp14:anchorId="218C6040" wp14:editId="215535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37E391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99072" behindDoc="0" locked="0" layoutInCell="1" allowOverlap="1" wp14:anchorId="5CE1A165" wp14:editId="56F97F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C6023B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0096" behindDoc="0" locked="0" layoutInCell="1" allowOverlap="1" wp14:anchorId="3CA99D37" wp14:editId="52011F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F46AB1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1120" behindDoc="0" locked="0" layoutInCell="1" allowOverlap="1" wp14:anchorId="10212C4B" wp14:editId="63ACE9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1FB25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2144" behindDoc="0" locked="0" layoutInCell="1" allowOverlap="1" wp14:anchorId="7B8F4C0C" wp14:editId="436573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093A4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3168" behindDoc="0" locked="0" layoutInCell="1" allowOverlap="1" wp14:anchorId="260CDB2E" wp14:editId="564139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90D6FA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4192" behindDoc="0" locked="0" layoutInCell="1" allowOverlap="1" wp14:anchorId="1F54EDE9" wp14:editId="1837C0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380A2B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5216" behindDoc="0" locked="0" layoutInCell="1" allowOverlap="1" wp14:anchorId="2DDA8207" wp14:editId="32BB17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F04DC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6240" behindDoc="0" locked="0" layoutInCell="1" allowOverlap="1" wp14:anchorId="4E8B9025" wp14:editId="5B25C2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E3D32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7264" behindDoc="0" locked="0" layoutInCell="1" allowOverlap="1" wp14:anchorId="529F6632" wp14:editId="48206D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029856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8288" behindDoc="0" locked="0" layoutInCell="1" allowOverlap="1" wp14:anchorId="1F0CD97E" wp14:editId="4B0080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3EF4CE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9312" behindDoc="0" locked="0" layoutInCell="1" allowOverlap="1" wp14:anchorId="6D3D6549" wp14:editId="676397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E672D1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0336" behindDoc="0" locked="0" layoutInCell="1" allowOverlap="1" wp14:anchorId="72B079DA" wp14:editId="773F9D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3A85A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1360" behindDoc="0" locked="0" layoutInCell="1" allowOverlap="1" wp14:anchorId="5E83602D" wp14:editId="710D95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273D6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2384" behindDoc="0" locked="0" layoutInCell="1" allowOverlap="1" wp14:anchorId="3123E8EF" wp14:editId="49ABD8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6A6B8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3408" behindDoc="0" locked="0" layoutInCell="1" allowOverlap="1" wp14:anchorId="609562F3" wp14:editId="5E01FC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D251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4432" behindDoc="0" locked="0" layoutInCell="1" allowOverlap="1" wp14:anchorId="0D4D818D" wp14:editId="716FAF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973C80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5456" behindDoc="0" locked="0" layoutInCell="1" allowOverlap="1" wp14:anchorId="64B07552" wp14:editId="6091A4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9CDA01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6480" behindDoc="0" locked="0" layoutInCell="1" allowOverlap="1" wp14:anchorId="4E658629" wp14:editId="27D8AC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08278C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7504" behindDoc="0" locked="0" layoutInCell="1" allowOverlap="1" wp14:anchorId="3E563ABF" wp14:editId="0D187D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85F502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8528" behindDoc="0" locked="0" layoutInCell="1" allowOverlap="1" wp14:anchorId="7F859A0D" wp14:editId="4373EB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B93431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9552" behindDoc="0" locked="0" layoutInCell="1" allowOverlap="1" wp14:anchorId="51305DB0" wp14:editId="478705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82599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0576" behindDoc="0" locked="0" layoutInCell="1" allowOverlap="1" wp14:anchorId="21ECB92F" wp14:editId="1188F4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30C1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1600" behindDoc="0" locked="0" layoutInCell="1" allowOverlap="1" wp14:anchorId="4E0858FD" wp14:editId="314AC4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E2630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2624" behindDoc="0" locked="0" layoutInCell="1" allowOverlap="1" wp14:anchorId="1C6D56C7" wp14:editId="29A6C3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CFD091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3648" behindDoc="0" locked="0" layoutInCell="1" allowOverlap="1" wp14:anchorId="7DA2CEE2" wp14:editId="69E7A2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2536FA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4672" behindDoc="0" locked="0" layoutInCell="1" allowOverlap="1" wp14:anchorId="7642656E" wp14:editId="6C3A30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5EF5CD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5696" behindDoc="0" locked="0" layoutInCell="1" allowOverlap="1" wp14:anchorId="0F6A9001" wp14:editId="062335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ACA8C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6720" behindDoc="0" locked="0" layoutInCell="1" allowOverlap="1" wp14:anchorId="0FC95A9B" wp14:editId="3AA5A8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77D4B9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7744" behindDoc="0" locked="0" layoutInCell="1" allowOverlap="1" wp14:anchorId="0042E46F" wp14:editId="214235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CC9BD1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8768" behindDoc="0" locked="0" layoutInCell="1" allowOverlap="1" wp14:anchorId="04165A75" wp14:editId="6898F4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2670D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9792" behindDoc="0" locked="0" layoutInCell="1" allowOverlap="1" wp14:anchorId="4EF13C37" wp14:editId="179FF0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E60B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0816" behindDoc="0" locked="0" layoutInCell="1" allowOverlap="1" wp14:anchorId="6DCB2BC0" wp14:editId="265A4C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951055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1840" behindDoc="0" locked="0" layoutInCell="1" allowOverlap="1" wp14:anchorId="71422007" wp14:editId="10D3A3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447227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2864" behindDoc="0" locked="0" layoutInCell="1" allowOverlap="1" wp14:anchorId="22355CF8" wp14:editId="743C51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010D3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3888" behindDoc="0" locked="0" layoutInCell="1" allowOverlap="1" wp14:anchorId="49074A64" wp14:editId="37BDB5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B659BD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4912" behindDoc="0" locked="0" layoutInCell="1" allowOverlap="1" wp14:anchorId="03E1E036" wp14:editId="0B632D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419BB7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5936" behindDoc="0" locked="0" layoutInCell="1" allowOverlap="1" wp14:anchorId="76E084BB" wp14:editId="1E50FE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A3A7F7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6960" behindDoc="0" locked="0" layoutInCell="1" allowOverlap="1" wp14:anchorId="244B1A72" wp14:editId="70424E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38653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7984" behindDoc="0" locked="0" layoutInCell="1" allowOverlap="1" wp14:anchorId="3AC84CBF" wp14:editId="313513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F2A1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9008" behindDoc="0" locked="0" layoutInCell="1" allowOverlap="1" wp14:anchorId="5C3726D8" wp14:editId="4ADA1C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E4FC3D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0032" behindDoc="0" locked="0" layoutInCell="1" allowOverlap="1" wp14:anchorId="2C7270DE" wp14:editId="3D60C8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A2F5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1056" behindDoc="0" locked="0" layoutInCell="1" allowOverlap="1" wp14:anchorId="44ECEDF2" wp14:editId="507137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6AA3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2080" behindDoc="0" locked="0" layoutInCell="1" allowOverlap="1" wp14:anchorId="225F9B03" wp14:editId="48CA82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DE89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3104" behindDoc="0" locked="0" layoutInCell="1" allowOverlap="1" wp14:anchorId="1C06F697" wp14:editId="522EB5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18B9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4128" behindDoc="0" locked="0" layoutInCell="1" allowOverlap="1" wp14:anchorId="64F4F31E" wp14:editId="241FB2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47D9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5152" behindDoc="0" locked="0" layoutInCell="1" allowOverlap="1" wp14:anchorId="6EFD47C6" wp14:editId="05B76E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3C97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6176" behindDoc="0" locked="0" layoutInCell="1" allowOverlap="1" wp14:anchorId="691A73D7" wp14:editId="36DAE8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5608B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7200" behindDoc="0" locked="0" layoutInCell="1" allowOverlap="1" wp14:anchorId="0725D20B" wp14:editId="50F7A7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85C5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8224" behindDoc="0" locked="0" layoutInCell="1" allowOverlap="1" wp14:anchorId="47E54384" wp14:editId="415BFB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C7BE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9248" behindDoc="0" locked="0" layoutInCell="1" allowOverlap="1" wp14:anchorId="00DA301F" wp14:editId="4D74B8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A537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0272" behindDoc="0" locked="0" layoutInCell="1" allowOverlap="1" wp14:anchorId="11E187E2" wp14:editId="1426A3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1C4F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1296" behindDoc="0" locked="0" layoutInCell="1" allowOverlap="1" wp14:anchorId="2948E051" wp14:editId="6BD253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D25E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2320" behindDoc="0" locked="0" layoutInCell="1" allowOverlap="1" wp14:anchorId="7EE0DBED" wp14:editId="136209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4967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3344" behindDoc="0" locked="0" layoutInCell="1" allowOverlap="1" wp14:anchorId="330FD3CB" wp14:editId="013CD3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C407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4368" behindDoc="0" locked="0" layoutInCell="1" allowOverlap="1" wp14:anchorId="158FD33C" wp14:editId="49A74F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135A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5392" behindDoc="0" locked="0" layoutInCell="1" allowOverlap="1" wp14:anchorId="3290C283" wp14:editId="7682E5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2F74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6416" behindDoc="0" locked="0" layoutInCell="1" allowOverlap="1" wp14:anchorId="16AA0A2F" wp14:editId="14555B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3" name="Picture 493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 descr="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5CC9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7440" behindDoc="0" locked="0" layoutInCell="1" allowOverlap="1" wp14:anchorId="29A81B6F" wp14:editId="313127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4" name="Picture 49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7911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8464" behindDoc="0" locked="0" layoutInCell="1" allowOverlap="1" wp14:anchorId="45D098F9" wp14:editId="6E8956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5" name="Picture 49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68C2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9488" behindDoc="0" locked="0" layoutInCell="1" allowOverlap="1" wp14:anchorId="25C6A3B7" wp14:editId="50837B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6" name="Picture 49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AA73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0512" behindDoc="0" locked="0" layoutInCell="1" allowOverlap="1" wp14:anchorId="5F32070C" wp14:editId="1D4536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7" name="Picture 49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E42B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1536" behindDoc="0" locked="0" layoutInCell="1" allowOverlap="1" wp14:anchorId="03467A27" wp14:editId="41C8C9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8" name="Picture 49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2873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2560" behindDoc="0" locked="0" layoutInCell="1" allowOverlap="1" wp14:anchorId="4EDDF7CB" wp14:editId="3477F9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9" name="Picture 49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9A11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3584" behindDoc="0" locked="0" layoutInCell="1" allowOverlap="1" wp14:anchorId="799EB8F7" wp14:editId="592ACD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0" name="Picture 50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6E3D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4608" behindDoc="0" locked="0" layoutInCell="1" allowOverlap="1" wp14:anchorId="5A196A9B" wp14:editId="1C1B99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1" name="Picture 50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EED0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5632" behindDoc="0" locked="0" layoutInCell="1" allowOverlap="1" wp14:anchorId="69D79BEA" wp14:editId="0F8548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2" name="Picture 50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7AAB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6656" behindDoc="0" locked="0" layoutInCell="1" allowOverlap="1" wp14:anchorId="07285311" wp14:editId="31075A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3" name="Picture 50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CF66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7680" behindDoc="0" locked="0" layoutInCell="1" allowOverlap="1" wp14:anchorId="022B1B2A" wp14:editId="4ABDD8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4" name="Picture 50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C76025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8704" behindDoc="0" locked="0" layoutInCell="1" allowOverlap="1" wp14:anchorId="702B4437" wp14:editId="46E4F2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5" name="Picture 50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645C36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9728" behindDoc="0" locked="0" layoutInCell="1" allowOverlap="1" wp14:anchorId="583D060B" wp14:editId="381DC1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6" name="Picture 506" descr="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594B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0752" behindDoc="0" locked="0" layoutInCell="1" allowOverlap="1" wp14:anchorId="68A7F9A0" wp14:editId="0F204C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7" name="Picture 507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8067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1776" behindDoc="0" locked="0" layoutInCell="1" allowOverlap="1" wp14:anchorId="65231752" wp14:editId="0E42A2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8" name="Picture 50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EC6A4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2800" behindDoc="0" locked="0" layoutInCell="1" allowOverlap="1" wp14:anchorId="2D6759F5" wp14:editId="70F2CB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9" name="Picture 50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3B6135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3824" behindDoc="0" locked="0" layoutInCell="1" allowOverlap="1" wp14:anchorId="2D7D2E47" wp14:editId="36651F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0" name="Picture 5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0B98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4848" behindDoc="0" locked="0" layoutInCell="1" allowOverlap="1" wp14:anchorId="607E01EC" wp14:editId="5D1CAA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1" name="Picture 5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9A64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5872" behindDoc="0" locked="0" layoutInCell="1" allowOverlap="1" wp14:anchorId="2FB877D4" wp14:editId="52D9DB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2" name="Picture 5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65E2F1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6896" behindDoc="0" locked="0" layoutInCell="1" allowOverlap="1" wp14:anchorId="0AD234DF" wp14:editId="3D4309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3" name="Picture 5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641721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7920" behindDoc="0" locked="0" layoutInCell="1" allowOverlap="1" wp14:anchorId="4FE2BA26" wp14:editId="480C27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4" name="Picture 51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2323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8944" behindDoc="0" locked="0" layoutInCell="1" allowOverlap="1" wp14:anchorId="15444452" wp14:editId="76FDC2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5" name="Picture 5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E719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9968" behindDoc="0" locked="0" layoutInCell="1" allowOverlap="1" wp14:anchorId="00213160" wp14:editId="146FE6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6" name="Picture 516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81AA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0992" behindDoc="0" locked="0" layoutInCell="1" allowOverlap="1" wp14:anchorId="23D940B7" wp14:editId="609472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7" name="Picture 5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94258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2016" behindDoc="0" locked="0" layoutInCell="1" allowOverlap="1" wp14:anchorId="3A0B72E1" wp14:editId="6442F2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8" name="Picture 51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FAAB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3040" behindDoc="0" locked="0" layoutInCell="1" allowOverlap="1" wp14:anchorId="776F9D4F" wp14:editId="0FF2C6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9" name="Picture 51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51B0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4064" behindDoc="0" locked="0" layoutInCell="1" allowOverlap="1" wp14:anchorId="6FBBBE52" wp14:editId="10813E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0" name="Picture 5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1BA32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5088" behindDoc="0" locked="0" layoutInCell="1" allowOverlap="1" wp14:anchorId="495452B6" wp14:editId="42F5E8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1" name="Picture 5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74E07E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6112" behindDoc="0" locked="0" layoutInCell="1" allowOverlap="1" wp14:anchorId="6ED550E8" wp14:editId="088DC7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2" name="Picture 5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792C7E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7136" behindDoc="0" locked="0" layoutInCell="1" allowOverlap="1" wp14:anchorId="423D6051" wp14:editId="47A4DA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3" name="Picture 52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50B6A0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8160" behindDoc="0" locked="0" layoutInCell="1" allowOverlap="1" wp14:anchorId="1A5EF02A" wp14:editId="47302D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4" name="Picture 52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1EFF74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9184" behindDoc="0" locked="0" layoutInCell="1" allowOverlap="1" wp14:anchorId="1E47166E" wp14:editId="28342E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5" name="Picture 5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DF2A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0208" behindDoc="0" locked="0" layoutInCell="1" allowOverlap="1" wp14:anchorId="74EB116B" wp14:editId="79081E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6" name="Picture 5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2A95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1232" behindDoc="0" locked="0" layoutInCell="1" allowOverlap="1" wp14:anchorId="477A51D4" wp14:editId="3AA215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7" name="Picture 5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6483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92256" behindDoc="0" locked="0" layoutInCell="1" allowOverlap="1" wp14:anchorId="77291128" wp14:editId="7D8424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8" name="Picture 52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52C496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3280" behindDoc="0" locked="0" layoutInCell="1" allowOverlap="1" wp14:anchorId="5174E9B8" wp14:editId="0D3706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9" name="Picture 52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7F65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4304" behindDoc="0" locked="0" layoutInCell="1" allowOverlap="1" wp14:anchorId="12F38C2A" wp14:editId="2454EF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0" name="Picture 5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1405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5328" behindDoc="0" locked="0" layoutInCell="1" allowOverlap="1" wp14:anchorId="69660CCA" wp14:editId="0B0598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1" name="Picture 5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F1FC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6352" behindDoc="0" locked="0" layoutInCell="1" allowOverlap="1" wp14:anchorId="70C1986C" wp14:editId="4E015A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2" name="Picture 53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Picture 532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3EA8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7376" behindDoc="0" locked="0" layoutInCell="1" allowOverlap="1" wp14:anchorId="24FB9BAE" wp14:editId="63902E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3" name="Picture 5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8AB2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8400" behindDoc="0" locked="0" layoutInCell="1" allowOverlap="1" wp14:anchorId="2D5447CE" wp14:editId="15536D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4" name="Picture 5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A27B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9424" behindDoc="0" locked="0" layoutInCell="1" allowOverlap="1" wp14:anchorId="3CAADB27" wp14:editId="01A64A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5" name="Picture 53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38F8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00448" behindDoc="0" locked="0" layoutInCell="1" allowOverlap="1" wp14:anchorId="6385CAF9" wp14:editId="1EC899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6" name="Picture 5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9D6BA7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01472" behindDoc="0" locked="0" layoutInCell="1" allowOverlap="1" wp14:anchorId="10B7E5DC" wp14:editId="79F9D3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7" name="Picture 53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DBB269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02496" behindDoc="0" locked="0" layoutInCell="1" allowOverlap="1" wp14:anchorId="00301640" wp14:editId="4FD244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8" name="Picture 5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C448C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03520" behindDoc="0" locked="0" layoutInCell="1" allowOverlap="1" wp14:anchorId="50906101" wp14:editId="4DE635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9" name="Picture 53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828863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04544" behindDoc="0" locked="0" layoutInCell="1" allowOverlap="1" wp14:anchorId="13AD123D" wp14:editId="71A175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0" name="Picture 54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5B1748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5568" behindDoc="0" locked="0" layoutInCell="1" allowOverlap="1" wp14:anchorId="5A2259BE" wp14:editId="72D9C0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1" name="Picture 5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0074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6592" behindDoc="0" locked="0" layoutInCell="1" allowOverlap="1" wp14:anchorId="26ACF10F" wp14:editId="53A887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2" name="Picture 54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41D6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7616" behindDoc="0" locked="0" layoutInCell="1" allowOverlap="1" wp14:anchorId="03546C5C" wp14:editId="58CDAC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3" name="Picture 54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83CB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8640" behindDoc="0" locked="0" layoutInCell="1" allowOverlap="1" wp14:anchorId="655DF6B2" wp14:editId="60CDF4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4" name="Picture 54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D81D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9664" behindDoc="0" locked="0" layoutInCell="1" allowOverlap="1" wp14:anchorId="582DFEBB" wp14:editId="779221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5" name="Picture 54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B9EC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0688" behindDoc="0" locked="0" layoutInCell="1" allowOverlap="1" wp14:anchorId="3C21D5B7" wp14:editId="7910A3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6" name="Picture 5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7FC0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1712" behindDoc="0" locked="0" layoutInCell="1" allowOverlap="1" wp14:anchorId="0E5A4D30" wp14:editId="394FF4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7" name="Picture 5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DA05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2736" behindDoc="0" locked="0" layoutInCell="1" allowOverlap="1" wp14:anchorId="4B540566" wp14:editId="715FFB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8" name="Picture 54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Picture 54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D221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3760" behindDoc="0" locked="0" layoutInCell="1" allowOverlap="1" wp14:anchorId="0A361D31" wp14:editId="590AA5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9" name="Picture 5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1A93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4784" behindDoc="0" locked="0" layoutInCell="1" allowOverlap="1" wp14:anchorId="088D9AF3" wp14:editId="3B7E01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0" name="Picture 55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498A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5808" behindDoc="0" locked="0" layoutInCell="1" allowOverlap="1" wp14:anchorId="6C1888D6" wp14:editId="044678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1" name="Picture 55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17FC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6832" behindDoc="0" locked="0" layoutInCell="1" allowOverlap="1" wp14:anchorId="1E930CBB" wp14:editId="0A5C37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2" name="Picture 55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F12C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7856" behindDoc="0" locked="0" layoutInCell="1" allowOverlap="1" wp14:anchorId="0ECA13FA" wp14:editId="796D15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3" name="Picture 55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FA22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8880" behindDoc="0" locked="0" layoutInCell="1" allowOverlap="1" wp14:anchorId="68E13AE8" wp14:editId="239DD1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4" name="Picture 55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C677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9904" behindDoc="0" locked="0" layoutInCell="1" allowOverlap="1" wp14:anchorId="7876AD82" wp14:editId="7BEB5F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5" name="Picture 5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939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20928" behindDoc="0" locked="0" layoutInCell="1" allowOverlap="1" wp14:anchorId="0FC1FE50" wp14:editId="2045F8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6" name="Picture 55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7019F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1952" behindDoc="0" locked="0" layoutInCell="1" allowOverlap="1" wp14:anchorId="376619ED" wp14:editId="62FD69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7" name="Picture 557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0646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2976" behindDoc="0" locked="0" layoutInCell="1" allowOverlap="1" wp14:anchorId="2ED64261" wp14:editId="6CBD58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8" name="Picture 5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9B20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4000" behindDoc="0" locked="0" layoutInCell="1" allowOverlap="1" wp14:anchorId="36F661F5" wp14:editId="2518C0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9" name="Picture 5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020E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25024" behindDoc="0" locked="0" layoutInCell="1" allowOverlap="1" wp14:anchorId="4198406B" wp14:editId="08EC2F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0" name="Picture 56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2ABB7C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6048" behindDoc="0" locked="0" layoutInCell="1" allowOverlap="1" wp14:anchorId="67D99C52" wp14:editId="224ED5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1" name="Picture 56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72AE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7072" behindDoc="0" locked="0" layoutInCell="1" allowOverlap="1" wp14:anchorId="45661AD0" wp14:editId="791F86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2" name="Picture 56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5F4C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8096" behindDoc="0" locked="0" layoutInCell="1" allowOverlap="1" wp14:anchorId="497921F7" wp14:editId="4718E5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3" name="Picture 56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D333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29120" behindDoc="0" locked="0" layoutInCell="1" allowOverlap="1" wp14:anchorId="212F5193" wp14:editId="2F592B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4" name="Picture 56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863920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0144" behindDoc="0" locked="0" layoutInCell="1" allowOverlap="1" wp14:anchorId="0ADFEE77" wp14:editId="4BCC00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5" name="Picture 56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64C3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1168" behindDoc="0" locked="0" layoutInCell="1" allowOverlap="1" wp14:anchorId="6C3C3452" wp14:editId="5CB017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6" name="Picture 56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7D2B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2192" behindDoc="0" locked="0" layoutInCell="1" allowOverlap="1" wp14:anchorId="6A7D2213" wp14:editId="5D9124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7" name="Picture 56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BC1C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33216" behindDoc="0" locked="0" layoutInCell="1" allowOverlap="1" wp14:anchorId="24265E38" wp14:editId="6EF94B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8" name="Picture 568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B5961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4240" behindDoc="0" locked="0" layoutInCell="1" allowOverlap="1" wp14:anchorId="6CDEFAC6" wp14:editId="41477A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9" name="Picture 56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C671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5264" behindDoc="0" locked="0" layoutInCell="1" allowOverlap="1" wp14:anchorId="6E2EF690" wp14:editId="1AB5E0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0" name="Picture 57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BE30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6288" behindDoc="0" locked="0" layoutInCell="1" allowOverlap="1" wp14:anchorId="4E820204" wp14:editId="6C9436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1" name="Picture 57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15F2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7312" behindDoc="0" locked="0" layoutInCell="1" allowOverlap="1" wp14:anchorId="0CF07888" wp14:editId="004CB4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2" name="Picture 57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D472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8336" behindDoc="0" locked="0" layoutInCell="1" allowOverlap="1" wp14:anchorId="19C1DE11" wp14:editId="3D70FC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3" name="Picture 57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0265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9360" behindDoc="0" locked="0" layoutInCell="1" allowOverlap="1" wp14:anchorId="329C6FE0" wp14:editId="367CBD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4" name="Picture 57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BE31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0384" behindDoc="0" locked="0" layoutInCell="1" allowOverlap="1" wp14:anchorId="6A8036D0" wp14:editId="53C3C8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5" name="Picture 5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4FE5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1408" behindDoc="0" locked="0" layoutInCell="1" allowOverlap="1" wp14:anchorId="18DE18DA" wp14:editId="1B6C28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6" name="Picture 57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E46E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2432" behindDoc="0" locked="0" layoutInCell="1" allowOverlap="1" wp14:anchorId="1F5217C4" wp14:editId="2B668A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7" name="Picture 57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2794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3456" behindDoc="0" locked="0" layoutInCell="1" allowOverlap="1" wp14:anchorId="17D1AC9D" wp14:editId="61D7B8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8" name="Picture 57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Picture 57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2D07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4480" behindDoc="0" locked="0" layoutInCell="1" allowOverlap="1" wp14:anchorId="2BDAAD41" wp14:editId="7F3563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9" name="Picture 57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51A7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45504" behindDoc="0" locked="0" layoutInCell="1" allowOverlap="1" wp14:anchorId="3E30DA72" wp14:editId="733919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0" name="Picture 580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E54EC8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46528" behindDoc="0" locked="0" layoutInCell="1" allowOverlap="1" wp14:anchorId="70871A40" wp14:editId="0A06F9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1" name="Picture 58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B037BD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7552" behindDoc="0" locked="0" layoutInCell="1" allowOverlap="1" wp14:anchorId="48AC93C9" wp14:editId="1FAE73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2" name="Picture 58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3D8A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8576" behindDoc="0" locked="0" layoutInCell="1" allowOverlap="1" wp14:anchorId="02944A96" wp14:editId="0DFE05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3" name="Picture 58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B52D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49600" behindDoc="0" locked="0" layoutInCell="1" allowOverlap="1" wp14:anchorId="6533603A" wp14:editId="7EFF6E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4" name="Picture 58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8F4CEB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0624" behindDoc="0" locked="0" layoutInCell="1" allowOverlap="1" wp14:anchorId="2839785F" wp14:editId="3FCB89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5" name="Picture 58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B954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1648" behindDoc="0" locked="0" layoutInCell="1" allowOverlap="1" wp14:anchorId="7E71C37A" wp14:editId="6D6508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6" name="Picture 586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9B6B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2672" behindDoc="0" locked="0" layoutInCell="1" allowOverlap="1" wp14:anchorId="5813107B" wp14:editId="6E6C30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7" name="Picture 58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3EEC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53696" behindDoc="0" locked="0" layoutInCell="1" allowOverlap="1" wp14:anchorId="477C35BE" wp14:editId="03269D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8" name="Picture 588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C5C807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54720" behindDoc="0" locked="0" layoutInCell="1" allowOverlap="1" wp14:anchorId="7B7EC5E2" wp14:editId="497A67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9" name="Picture 58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3B9413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5744" behindDoc="0" locked="0" layoutInCell="1" allowOverlap="1" wp14:anchorId="77F338AE" wp14:editId="48D276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0" name="Picture 59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737E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6768" behindDoc="0" locked="0" layoutInCell="1" allowOverlap="1" wp14:anchorId="4D0AA0D6" wp14:editId="2BC90B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1" name="Picture 591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8E58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57792" behindDoc="0" locked="0" layoutInCell="1" allowOverlap="1" wp14:anchorId="5ABFC572" wp14:editId="0A0694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2" name="Picture 592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8B080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58816" behindDoc="0" locked="0" layoutInCell="1" allowOverlap="1" wp14:anchorId="39784C7F" wp14:editId="571B81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3" name="Picture 59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BBF91B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9840" behindDoc="0" locked="0" layoutInCell="1" allowOverlap="1" wp14:anchorId="5543CB6A" wp14:editId="24DF79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4" name="Picture 59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45000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60864" behindDoc="0" locked="0" layoutInCell="1" allowOverlap="1" wp14:anchorId="2C32BB04" wp14:editId="313D48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5" name="Picture 59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51EE66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61888" behindDoc="0" locked="0" layoutInCell="1" allowOverlap="1" wp14:anchorId="1705760E" wp14:editId="478EBC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6" name="Picture 59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90F4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62912" behindDoc="0" locked="0" layoutInCell="1" allowOverlap="1" wp14:anchorId="49F2684D" wp14:editId="73981F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7" name="Picture 597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BC9D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63936" behindDoc="0" locked="0" layoutInCell="1" allowOverlap="1" wp14:anchorId="2DEFD218" wp14:editId="645B9B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8" name="Picture 59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A4B8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64960" behindDoc="0" locked="0" layoutInCell="1" allowOverlap="1" wp14:anchorId="29728444" wp14:editId="29490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9" name="Picture 59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A7FD2B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65984" behindDoc="0" locked="0" layoutInCell="1" allowOverlap="1" wp14:anchorId="70936994" wp14:editId="62464C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0" name="Picture 60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4C335B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67008" behindDoc="0" locked="0" layoutInCell="1" allowOverlap="1" wp14:anchorId="3DFE1072" wp14:editId="56C9BE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1" name="Picture 60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FF127D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68032" behindDoc="0" locked="0" layoutInCell="1" allowOverlap="1" wp14:anchorId="149B53B6" wp14:editId="25E727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2" name="Picture 60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1517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69056" behindDoc="0" locked="0" layoutInCell="1" allowOverlap="1" wp14:anchorId="2FD44DA4" wp14:editId="7EB358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3" name="Picture 603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 descr="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EEE580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70080" behindDoc="0" locked="0" layoutInCell="1" allowOverlap="1" wp14:anchorId="415EE036" wp14:editId="6FCC43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4" name="Picture 604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8B5028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71104" behindDoc="0" locked="0" layoutInCell="1" allowOverlap="1" wp14:anchorId="0A585E75" wp14:editId="7B2C6E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5" name="Picture 60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32ECF0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72128" behindDoc="0" locked="0" layoutInCell="1" allowOverlap="1" wp14:anchorId="729A9620" wp14:editId="2F7E47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6" name="Picture 60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5C9458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73152" behindDoc="0" locked="0" layoutInCell="1" allowOverlap="1" wp14:anchorId="1A929F63" wp14:editId="05F953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7" name="Picture 60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57CAA1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74176" behindDoc="0" locked="0" layoutInCell="1" allowOverlap="1" wp14:anchorId="48FBF0F4" wp14:editId="0457A2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8" name="Picture 60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6766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75200" behindDoc="0" locked="0" layoutInCell="1" allowOverlap="1" wp14:anchorId="31078443" wp14:editId="0869BC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9" name="Picture 60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9D1F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76224" behindDoc="0" locked="0" layoutInCell="1" allowOverlap="1" wp14:anchorId="5B727E1A" wp14:editId="525C9D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9" name="Picture 2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7FA0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77248" behindDoc="0" locked="0" layoutInCell="1" allowOverlap="1" wp14:anchorId="460CC9AD" wp14:editId="73A1DF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0" name="Picture 610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05CA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78272" behindDoc="0" locked="0" layoutInCell="1" allowOverlap="1" wp14:anchorId="23F86F1E" wp14:editId="0CCB8B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1" name="Picture 6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7BE3DC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79296" behindDoc="0" locked="0" layoutInCell="1" allowOverlap="1" wp14:anchorId="77BFBA6C" wp14:editId="115FB7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2" name="Picture 61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612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55C2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80320" behindDoc="0" locked="0" layoutInCell="1" allowOverlap="1" wp14:anchorId="201CC7FE" wp14:editId="0B310B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3" name="Picture 6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BD21F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1344" behindDoc="0" locked="0" layoutInCell="1" allowOverlap="1" wp14:anchorId="7399D2B9" wp14:editId="6F35EC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4" name="Picture 614" descr="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D5D8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82368" behindDoc="0" locked="0" layoutInCell="1" allowOverlap="1" wp14:anchorId="02AFAD0A" wp14:editId="288E1B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5" name="Picture 6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08A82A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3392" behindDoc="0" locked="0" layoutInCell="1" allowOverlap="1" wp14:anchorId="6EBDC576" wp14:editId="014D33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6" name="Picture 6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2FC8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4416" behindDoc="0" locked="0" layoutInCell="1" allowOverlap="1" wp14:anchorId="09BFB9D0" wp14:editId="1B4811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7" name="Picture 617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EF2A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5440" behindDoc="0" locked="0" layoutInCell="1" allowOverlap="1" wp14:anchorId="36CB4598" wp14:editId="2F3998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8" name="Picture 61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EE2A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86464" behindDoc="0" locked="0" layoutInCell="1" allowOverlap="1" wp14:anchorId="4FAC5679" wp14:editId="217E37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9" name="Picture 61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C9AFF1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7488" behindDoc="0" locked="0" layoutInCell="1" allowOverlap="1" wp14:anchorId="02201CEC" wp14:editId="25024D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0" name="Picture 6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99D2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8512" behindDoc="0" locked="0" layoutInCell="1" allowOverlap="1" wp14:anchorId="6465B619" wp14:editId="2D07BD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1" name="Picture 62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FB68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89536" behindDoc="0" locked="0" layoutInCell="1" allowOverlap="1" wp14:anchorId="1CFB6228" wp14:editId="72F164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2" name="Picture 6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ABB4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90560" behindDoc="0" locked="0" layoutInCell="1" allowOverlap="1" wp14:anchorId="31AF6FDA" wp14:editId="3262CA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3" name="Picture 6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F8E79E7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1584" behindDoc="0" locked="0" layoutInCell="1" allowOverlap="1" wp14:anchorId="13013A39" wp14:editId="31235C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4" name="Picture 62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767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92608" behindDoc="0" locked="0" layoutInCell="1" allowOverlap="1" wp14:anchorId="34A51747" wp14:editId="3C7ADE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5" name="Picture 6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37AE93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3632" behindDoc="0" locked="0" layoutInCell="1" allowOverlap="1" wp14:anchorId="50BB862D" wp14:editId="451755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6" name="Picture 6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626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136D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94656" behindDoc="0" locked="0" layoutInCell="1" allowOverlap="1" wp14:anchorId="2B3116FD" wp14:editId="154BA6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7" name="Picture 6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FB1FD3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95680" behindDoc="0" locked="0" layoutInCell="1" allowOverlap="1" wp14:anchorId="123E6380" wp14:editId="7E7BDC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8" name="Picture 628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A4B436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6704" behindDoc="0" locked="0" layoutInCell="1" allowOverlap="1" wp14:anchorId="70C3FA8A" wp14:editId="296F82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9" name="Picture 62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590E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97728" behindDoc="0" locked="0" layoutInCell="1" allowOverlap="1" wp14:anchorId="35E031E3" wp14:editId="74E69B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0" name="Picture 6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4902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98752" behindDoc="0" locked="0" layoutInCell="1" allowOverlap="1" wp14:anchorId="4DEDDC09" wp14:editId="391F3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1" name="Picture 631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DCB4F1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99776" behindDoc="0" locked="0" layoutInCell="1" allowOverlap="1" wp14:anchorId="7C82E99D" wp14:editId="454921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2" name="Picture 63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BA6B35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00800" behindDoc="0" locked="0" layoutInCell="1" allowOverlap="1" wp14:anchorId="2189850D" wp14:editId="33C1F9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3" name="Picture 6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3A3C0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1824" behindDoc="0" locked="0" layoutInCell="1" allowOverlap="1" wp14:anchorId="3399CCAD" wp14:editId="2E4DC5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5" name="Picture 28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D162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02848" behindDoc="0" locked="0" layoutInCell="1" allowOverlap="1" wp14:anchorId="788EDEB1" wp14:editId="1C0216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4" name="Picture 63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634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4E7D8E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03872" behindDoc="0" locked="0" layoutInCell="1" allowOverlap="1" wp14:anchorId="171C6919" wp14:editId="37F8A1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5" name="Picture 6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D7987C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4896" behindDoc="0" locked="0" layoutInCell="1" allowOverlap="1" wp14:anchorId="5853A9AE" wp14:editId="1CA14E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6" name="Picture 6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B10B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5920" behindDoc="0" locked="0" layoutInCell="1" allowOverlap="1" wp14:anchorId="7359F3F4" wp14:editId="5CF0C8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7" name="Picture 637" descr="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 descr="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E4A6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06944" behindDoc="0" locked="0" layoutInCell="1" allowOverlap="1" wp14:anchorId="1C53854A" wp14:editId="4B2D19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8" name="Picture 638" descr="Text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638" descr="Text, letter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D9A05A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7968" behindDoc="0" locked="0" layoutInCell="1" allowOverlap="1" wp14:anchorId="1C2C0DD9" wp14:editId="611BF5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9" name="Picture 6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87BA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08992" behindDoc="0" locked="0" layoutInCell="1" allowOverlap="1" wp14:anchorId="089D8E85" wp14:editId="1F7143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0" name="Picture 6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CFCF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0016" behindDoc="0" locked="0" layoutInCell="1" allowOverlap="1" wp14:anchorId="572844E3" wp14:editId="3EE7AF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1" name="Picture 6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1E2F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1040" behindDoc="0" locked="0" layoutInCell="1" allowOverlap="1" wp14:anchorId="594E392E" wp14:editId="28F491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2" name="Picture 64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C863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2064" behindDoc="0" locked="0" layoutInCell="1" allowOverlap="1" wp14:anchorId="497126CF" wp14:editId="14EAC2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3" name="Picture 6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5516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13088" behindDoc="0" locked="0" layoutInCell="1" allowOverlap="1" wp14:anchorId="0D306573" wp14:editId="14B0AE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4" name="Picture 64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17FE3F0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4112" behindDoc="0" locked="0" layoutInCell="1" allowOverlap="1" wp14:anchorId="5925B695" wp14:editId="16DA5E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5" name="Picture 64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81EA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5136" behindDoc="0" locked="0" layoutInCell="1" allowOverlap="1" wp14:anchorId="5255FB99" wp14:editId="47A1FA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6" name="Picture 64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D4D9A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6160" behindDoc="0" locked="0" layoutInCell="1" allowOverlap="1" wp14:anchorId="2C09F850" wp14:editId="1587DC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7" name="Picture 6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6F1D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7184" behindDoc="0" locked="0" layoutInCell="1" allowOverlap="1" wp14:anchorId="1813660E" wp14:editId="3B3ED8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8" name="Picture 6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Picture 64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9EB8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8208" behindDoc="0" locked="0" layoutInCell="1" allowOverlap="1" wp14:anchorId="750BBB37" wp14:editId="5E1A20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9" name="Picture 6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E5D8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19232" behindDoc="0" locked="0" layoutInCell="1" allowOverlap="1" wp14:anchorId="2B642B58" wp14:editId="3CDFA6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0" name="Picture 65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D6238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0256" behindDoc="0" locked="0" layoutInCell="1" allowOverlap="1" wp14:anchorId="6AF183A7" wp14:editId="4E549C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1" name="Picture 651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Diagram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E1A6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1280" behindDoc="0" locked="0" layoutInCell="1" allowOverlap="1" wp14:anchorId="1F02A825" wp14:editId="43F948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2" name="Picture 65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7E73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2304" behindDoc="0" locked="0" layoutInCell="1" allowOverlap="1" wp14:anchorId="4D4D951A" wp14:editId="345DEE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3" name="Picture 65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EF8B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3328" behindDoc="0" locked="0" layoutInCell="1" allowOverlap="1" wp14:anchorId="129CE93C" wp14:editId="28AC60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4" name="Picture 65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91B83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4352" behindDoc="0" locked="0" layoutInCell="1" allowOverlap="1" wp14:anchorId="77EF1C28" wp14:editId="2B1827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5" name="Picture 65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15AE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5376" behindDoc="0" locked="0" layoutInCell="1" allowOverlap="1" wp14:anchorId="58B0A587" wp14:editId="0BCB1D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6" name="Picture 65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9932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26400" behindDoc="0" locked="0" layoutInCell="1" allowOverlap="1" wp14:anchorId="0A2B788F" wp14:editId="40BCA9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7" name="Picture 65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0335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27424" behindDoc="0" locked="0" layoutInCell="1" allowOverlap="1" wp14:anchorId="20B85814" wp14:editId="5B17AD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8" name="Picture 65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67E4C2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28448" behindDoc="0" locked="0" layoutInCell="1" allowOverlap="1" wp14:anchorId="3679A723" wp14:editId="740DAB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9" name="Picture 6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63D1D5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29472" behindDoc="0" locked="0" layoutInCell="1" allowOverlap="1" wp14:anchorId="4B737A08" wp14:editId="281D52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0" name="Picture 66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19B2E8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0496" behindDoc="0" locked="0" layoutInCell="1" allowOverlap="1" wp14:anchorId="07FCABC1" wp14:editId="0355C5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1" name="Picture 661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661" descr="Text,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5CDE9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31520" behindDoc="0" locked="0" layoutInCell="1" allowOverlap="1" wp14:anchorId="0C802CE4" wp14:editId="2C46E6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2" name="Picture 6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Picture 6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BC932B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2544" behindDoc="0" locked="0" layoutInCell="1" allowOverlap="1" wp14:anchorId="37091ECD" wp14:editId="73EF60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3" name="Picture 66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ADCE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3568" behindDoc="0" locked="0" layoutInCell="1" allowOverlap="1" wp14:anchorId="4149D061" wp14:editId="47CBE2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4" name="Picture 66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66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A9B3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4592" behindDoc="0" locked="0" layoutInCell="1" allowOverlap="1" wp14:anchorId="73CC33DE" wp14:editId="7BEED3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5" name="Picture 66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07B1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35616" behindDoc="0" locked="0" layoutInCell="1" allowOverlap="1" wp14:anchorId="1428EF45" wp14:editId="016FF6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6" name="Picture 66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2FF2ED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6640" behindDoc="0" locked="0" layoutInCell="1" allowOverlap="1" wp14:anchorId="3F47847E" wp14:editId="35B29D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7" name="Picture 66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405B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7664" behindDoc="0" locked="0" layoutInCell="1" allowOverlap="1" wp14:anchorId="206195B2" wp14:editId="5AB886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8" name="Picture 66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AFCD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8688" behindDoc="0" locked="0" layoutInCell="1" allowOverlap="1" wp14:anchorId="73FFAB15" wp14:editId="32533C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9" name="Picture 66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10F4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39712" behindDoc="0" locked="0" layoutInCell="1" allowOverlap="1" wp14:anchorId="3E50DEE4" wp14:editId="3F8396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0" name="Picture 67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 descr="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425C1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0736" behindDoc="0" locked="0" layoutInCell="1" allowOverlap="1" wp14:anchorId="363D7611" wp14:editId="6EE72F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1" name="Picture 6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94CD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1760" behindDoc="0" locked="0" layoutInCell="1" allowOverlap="1" wp14:anchorId="36072335" wp14:editId="4ADE80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2" name="Picture 67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Picture 672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55A8C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2784" behindDoc="0" locked="0" layoutInCell="1" allowOverlap="1" wp14:anchorId="54F826FA" wp14:editId="4EFC23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3" name="Picture 67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F9E88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3808" behindDoc="0" locked="0" layoutInCell="1" allowOverlap="1" wp14:anchorId="39FA4204" wp14:editId="50C358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4" name="Picture 67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1699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4832" behindDoc="0" locked="0" layoutInCell="1" allowOverlap="1" wp14:anchorId="7136CB18" wp14:editId="5E1A39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5" name="Picture 67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BFFA5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5856" behindDoc="0" locked="0" layoutInCell="1" allowOverlap="1" wp14:anchorId="2F1CBEFD" wp14:editId="7CD7C1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6" name="Picture 67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7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B559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6880" behindDoc="0" locked="0" layoutInCell="1" allowOverlap="1" wp14:anchorId="7C248AC6" wp14:editId="20ECCA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7" name="Picture 67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ED354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7904" behindDoc="0" locked="0" layoutInCell="1" allowOverlap="1" wp14:anchorId="372E45CA" wp14:editId="05382C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8" name="Picture 67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DF8B6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348928" behindDoc="0" locked="0" layoutInCell="1" allowOverlap="1" wp14:anchorId="5706733B" wp14:editId="2D7F92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9" name="Picture 67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9B249F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49952" behindDoc="0" locked="0" layoutInCell="1" allowOverlap="1" wp14:anchorId="122119F8" wp14:editId="1AEE05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2" name="Picture 33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 descr="A picture containing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8E50B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50976" behindDoc="0" locked="0" layoutInCell="1" allowOverlap="1" wp14:anchorId="385C9BBC" wp14:editId="53CF45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0" name="Picture 68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7A57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52000" behindDoc="0" locked="0" layoutInCell="1" allowOverlap="1" wp14:anchorId="51AEEC28" wp14:editId="3EA69C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1" name="Picture 68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2E712" w14:textId="77777777" w:rsidR="000532F9" w:rsidRDefault="000532F9" w:rsidP="000532F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353024" behindDoc="0" locked="0" layoutInCell="1" allowOverlap="1" wp14:anchorId="18E16350" wp14:editId="19ABBF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2" name="Picture 68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78384" w14:textId="77777777" w:rsidR="000532F9" w:rsidRDefault="000532F9" w:rsidP="000532F9">
      <w:pPr>
        <w:pStyle w:val="GG-body"/>
      </w:pPr>
      <w:r>
        <w:rPr>
          <w:noProof/>
        </w:rPr>
        <w:lastRenderedPageBreak/>
        <w:drawing>
          <wp:anchor distT="0" distB="0" distL="114300" distR="114300" simplePos="0" relativeHeight="252354048" behindDoc="0" locked="0" layoutInCell="1" allowOverlap="1" wp14:anchorId="6CED60C5" wp14:editId="69A668B0">
            <wp:simplePos x="0" y="0"/>
            <wp:positionH relativeFrom="column">
              <wp:posOffset>-8890</wp:posOffset>
            </wp:positionH>
            <wp:positionV relativeFrom="paragraph">
              <wp:posOffset>6350</wp:posOffset>
            </wp:positionV>
            <wp:extent cx="5942965" cy="7884160"/>
            <wp:effectExtent l="0" t="0" r="635" b="2540"/>
            <wp:wrapTopAndBottom/>
            <wp:docPr id="683" name="Picture 683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 descr="Text,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9"/>
                    <a:stretch/>
                  </pic:blipFill>
                  <pic:spPr bwMode="auto">
                    <a:xfrm>
                      <a:off x="0" y="0"/>
                      <a:ext cx="5942965" cy="788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D40F5" w14:textId="77777777" w:rsidR="000532F9" w:rsidRDefault="000532F9" w:rsidP="000532F9">
      <w:pPr>
        <w:pStyle w:val="GG-body"/>
      </w:pPr>
    </w:p>
    <w:p w14:paraId="69D1E752" w14:textId="77777777" w:rsidR="000532F9" w:rsidRPr="00144772" w:rsidRDefault="000532F9" w:rsidP="000532F9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14:paraId="34A41958" w14:textId="77777777" w:rsidR="000532F9" w:rsidRPr="00144772" w:rsidRDefault="000532F9" w:rsidP="000532F9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14:paraId="166D15AB" w14:textId="77777777" w:rsidR="000532F9" w:rsidRPr="004D22EB" w:rsidRDefault="000532F9" w:rsidP="000532F9">
      <w:pPr>
        <w:spacing w:before="180"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Printed and published weekly by authority of C. </w:t>
      </w:r>
      <w:r w:rsidRPr="004D22EB">
        <w:rPr>
          <w:rFonts w:ascii="Times New Roman" w:hAnsi="Times New Roman"/>
          <w:smallCaps/>
          <w:sz w:val="17"/>
          <w:szCs w:val="17"/>
        </w:rPr>
        <w:t>McArdle</w:t>
      </w:r>
      <w:r w:rsidRPr="004D22EB">
        <w:rPr>
          <w:rFonts w:ascii="Times New Roman" w:hAnsi="Times New Roman"/>
          <w:sz w:val="17"/>
          <w:szCs w:val="17"/>
        </w:rPr>
        <w:t>, Government Printer, South Australia</w:t>
      </w:r>
    </w:p>
    <w:p w14:paraId="71E50CA5" w14:textId="77777777" w:rsidR="000532F9" w:rsidRPr="004D22EB" w:rsidRDefault="000532F9" w:rsidP="000532F9">
      <w:pPr>
        <w:spacing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>$8.15 per issue (plus postage), $411.00 per annual subscription—GST inclusive</w:t>
      </w:r>
    </w:p>
    <w:p w14:paraId="7B2319BD" w14:textId="77777777" w:rsidR="000532F9" w:rsidRPr="004D22EB" w:rsidRDefault="000532F9" w:rsidP="000532F9">
      <w:pPr>
        <w:jc w:val="center"/>
        <w:rPr>
          <w:rFonts w:ascii="Times New Roman" w:eastAsia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Online publications: </w:t>
      </w:r>
      <w:hyperlink r:id="rId665" w:history="1">
        <w:r w:rsidRPr="004D22EB">
          <w:rPr>
            <w:rFonts w:ascii="Times New Roman" w:hAnsi="Times New Roman"/>
            <w:color w:val="0000FF"/>
            <w:sz w:val="17"/>
            <w:szCs w:val="17"/>
            <w:u w:val="single"/>
          </w:rPr>
          <w:t>www.governmentgazette.sa.gov.au</w:t>
        </w:r>
      </w:hyperlink>
    </w:p>
    <w:sectPr w:rsidR="000532F9" w:rsidRPr="004D22EB" w:rsidSect="001E7B9A">
      <w:headerReference w:type="even" r:id="rId666"/>
      <w:headerReference w:type="default" r:id="rId667"/>
      <w:footerReference w:type="default" r:id="rId668"/>
      <w:pgSz w:w="11906" w:h="16838"/>
      <w:pgMar w:top="1674" w:right="1256" w:bottom="1134" w:left="1290" w:header="1134" w:footer="934" w:gutter="0"/>
      <w:pgNumType w:start="3408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2BB3FE" w14:textId="77777777" w:rsidR="00C570CC" w:rsidRDefault="00C570CC" w:rsidP="00777F88">
      <w:pPr>
        <w:spacing w:after="0" w:line="240" w:lineRule="auto"/>
      </w:pPr>
      <w:r>
        <w:separator/>
      </w:r>
    </w:p>
  </w:endnote>
  <w:endnote w:type="continuationSeparator" w:id="0">
    <w:p w14:paraId="6F0A6889" w14:textId="77777777" w:rsidR="00C570CC" w:rsidRDefault="00C570CC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0D1F24" w14:textId="77777777"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F5BA2D" w14:textId="77777777"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14:paraId="79F43DBD" w14:textId="77777777"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29F1835B" w14:textId="77777777" w:rsidR="004D22EB" w:rsidRPr="004D22EB" w:rsidRDefault="004D22EB" w:rsidP="004D22EB">
    <w:pPr>
      <w:spacing w:before="180"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Printed and published weekly by authority of C. </w:t>
    </w:r>
    <w:r w:rsidRPr="004D22EB">
      <w:rPr>
        <w:rFonts w:ascii="Times New Roman" w:hAnsi="Times New Roman"/>
        <w:smallCaps/>
        <w:sz w:val="17"/>
        <w:szCs w:val="17"/>
      </w:rPr>
      <w:t>McArdle</w:t>
    </w:r>
    <w:r w:rsidRPr="004D22EB">
      <w:rPr>
        <w:rFonts w:ascii="Times New Roman" w:hAnsi="Times New Roman"/>
        <w:sz w:val="17"/>
        <w:szCs w:val="17"/>
      </w:rPr>
      <w:t>, Government Printer, South Australia</w:t>
    </w:r>
  </w:p>
  <w:p w14:paraId="3149121A" w14:textId="77777777" w:rsidR="004D22EB" w:rsidRPr="004D22EB" w:rsidRDefault="004D22EB" w:rsidP="004D22EB">
    <w:pPr>
      <w:spacing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>$8.15 per issue (plus postage), $411.00 per annual subscription—GST inclusive</w:t>
    </w:r>
  </w:p>
  <w:p w14:paraId="5B483354" w14:textId="77777777" w:rsidR="004D22EB" w:rsidRPr="004D22EB" w:rsidRDefault="004D22EB" w:rsidP="004D22EB">
    <w:pPr>
      <w:jc w:val="center"/>
      <w:rPr>
        <w:rFonts w:ascii="Times New Roman" w:eastAsia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4D22EB">
        <w:rPr>
          <w:rFonts w:ascii="Times New Roman" w:hAnsi="Times New Roman"/>
          <w:color w:val="0000FF"/>
          <w:sz w:val="17"/>
          <w:szCs w:val="17"/>
          <w:u w:val="single"/>
        </w:rPr>
        <w:t>www.governmentgazette.sa.gov.au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47092" w14:textId="77777777"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CC5FB" w14:textId="77777777"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14:paraId="4AF3F3F1" w14:textId="77777777"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0BE24284" w14:textId="77777777"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14:paraId="021E6CE4" w14:textId="77777777"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14:paraId="64441D60" w14:textId="77777777"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21042" w14:textId="77777777"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D0EBBA" w14:textId="77777777" w:rsidR="00C570CC" w:rsidRDefault="00C570CC" w:rsidP="00777F88">
      <w:pPr>
        <w:spacing w:after="0" w:line="240" w:lineRule="auto"/>
      </w:pPr>
      <w:r>
        <w:separator/>
      </w:r>
    </w:p>
  </w:footnote>
  <w:footnote w:type="continuationSeparator" w:id="0">
    <w:p w14:paraId="7B5B4C05" w14:textId="77777777" w:rsidR="00C570CC" w:rsidRDefault="00C570CC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EDBA2C" w14:textId="77777777" w:rsidR="001B7138" w:rsidRPr="0034074D" w:rsidRDefault="00F13DC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>
      <w:rPr>
        <w:rFonts w:ascii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1" relativeHeight="251661312" behindDoc="0" locked="0" layoutInCell="0" allowOverlap="1" wp14:anchorId="1F5D63C4" wp14:editId="5CC929F9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4" name="MSIPCM47244164a677296d6d6007d7" descr="{&quot;HashCode&quot;:1178062039,&quot;Height&quot;:841.0,&quot;Width&quot;:595.0,&quot;Placement&quot;:&quot;Header&quot;,&quot;Index&quot;:&quot;OddAndEven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0D0457C5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5D63C4" id="_x0000_t202" coordsize="21600,21600" o:spt="202" path="m,l,21600r21600,l21600,xe">
              <v:stroke joinstyle="miter"/>
              <v:path gradientshapeok="t" o:connecttype="rect"/>
            </v:shapetype>
            <v:shape id="MSIPCM47244164a677296d6d6007d7" o:spid="_x0000_s1026" type="#_x0000_t202" alt="{&quot;HashCode&quot;:1178062039,&quot;Height&quot;:841.0,&quot;Width&quot;:595.0,&quot;Placement&quot;:&quot;Header&quot;,&quot;Index&quot;:&quot;OddAndEven&quot;,&quot;Section&quot;:1,&quot;Top&quot;:0.0,&quot;Left&quot;:0.0}" style="position:absolute;left:0;text-align:left;margin-left:0;margin-top:15pt;width:595.3pt;height:19.8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" o:allowincell="f" filled="f" stroked="f" strokeweight=".5pt">
              <v:textbox inset=",0,,0">
                <w:txbxContent>
                  <w:p w14:paraId="0D0457C5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B7138" w:rsidRPr="0034074D">
      <w:rPr>
        <w:rFonts w:ascii="Times New Roman" w:hAnsi="Times New Roman"/>
        <w:sz w:val="20"/>
        <w:szCs w:val="20"/>
      </w:rPr>
      <w:t>2</w:t>
    </w:r>
    <w:r w:rsidR="001B7138" w:rsidRPr="0034074D">
      <w:rPr>
        <w:rFonts w:ascii="Times New Roman" w:hAnsi="Times New Roman"/>
        <w:sz w:val="20"/>
        <w:szCs w:val="20"/>
      </w:rPr>
      <w:tab/>
      <w:t>THE SOUTH AUSTRALIAN GOVERNMENT GAZETTE</w:t>
    </w:r>
    <w:r w:rsidR="001B7138" w:rsidRPr="0034074D">
      <w:rPr>
        <w:rFonts w:ascii="Times New Roman" w:hAnsi="Times New Roman"/>
        <w:sz w:val="20"/>
        <w:szCs w:val="20"/>
      </w:rPr>
      <w:tab/>
    </w:r>
    <w:r w:rsidR="001B7138">
      <w:rPr>
        <w:rFonts w:ascii="Times New Roman" w:hAnsi="Times New Roman"/>
        <w:sz w:val="20"/>
        <w:szCs w:val="20"/>
      </w:rPr>
      <w:t>22 March</w:t>
    </w:r>
    <w:r w:rsidR="001B7138" w:rsidRPr="0034074D">
      <w:rPr>
        <w:rFonts w:ascii="Times New Roman" w:hAnsi="Times New Roman"/>
        <w:sz w:val="20"/>
        <w:szCs w:val="20"/>
      </w:rPr>
      <w:t xml:space="preserve"> 2017</w:t>
    </w:r>
  </w:p>
  <w:p w14:paraId="6C0C0AB7" w14:textId="77777777"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2503FB6E" w14:textId="77777777"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1B91F" w14:textId="77777777" w:rsidR="001B7138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59264" behindDoc="0" locked="0" layoutInCell="0" allowOverlap="1" wp14:anchorId="2C5C1225" wp14:editId="6330E35D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2" name="MSIPCM9d2d4ea98b7c2381503395d4" descr="{&quot;HashCode&quot;:117806203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14CECC8A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5C1225" id="_x0000_t202" coordsize="21600,21600" o:spt="202" path="m,l,21600r21600,l21600,xe">
              <v:stroke joinstyle="miter"/>
              <v:path gradientshapeok="t" o:connecttype="rect"/>
            </v:shapetype>
            <v:shape id="MSIPCM9d2d4ea98b7c2381503395d4" o:spid="_x0000_s1027" type="#_x0000_t202" alt="{&quot;HashCode&quot;:1178062039,&quot;Height&quot;:841.0,&quot;Width&quot;:595.0,&quot;Placement&quot;:&quot;Header&quot;,&quot;Index&quot;:&quot;Primary&quot;,&quot;Section&quot;:1,&quot;Top&quot;:0.0,&quot;Left&quot;:0.0}" style="position:absolute;left:0;text-align:left;margin-left:0;margin-top:15pt;width:595.3pt;height:19.8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" o:allowincell="f" filled="f" stroked="f" strokeweight=".5pt">
              <v:textbox inset=",0,,0">
                <w:txbxContent>
                  <w:p w14:paraId="14CECC8A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094588" w14:textId="4B3D7420" w:rsidR="006E1DBF" w:rsidRDefault="006E1DBF" w:rsidP="006E1DBF">
    <w:pPr>
      <w:pStyle w:val="Header"/>
      <w:tabs>
        <w:tab w:val="clear" w:pos="4513"/>
        <w:tab w:val="clear" w:pos="9026"/>
        <w:tab w:val="right" w:pos="9356"/>
      </w:tabs>
    </w:pPr>
    <w:r w:rsidRPr="00612978">
      <w:rPr>
        <w:rFonts w:ascii="Times New Roman" w:hAnsi="Times New Roman"/>
        <w:sz w:val="21"/>
        <w:szCs w:val="21"/>
      </w:rPr>
      <w:t xml:space="preserve">No. </w:t>
    </w:r>
    <w:r w:rsidR="00DF732B">
      <w:rPr>
        <w:rFonts w:ascii="Times New Roman" w:hAnsi="Times New Roman"/>
        <w:sz w:val="21"/>
        <w:szCs w:val="21"/>
      </w:rPr>
      <w:t>58—Part 2</w:t>
    </w:r>
    <w:r w:rsidRPr="00612978">
      <w:rPr>
        <w:rFonts w:ascii="Times New Roman" w:hAnsi="Times New Roman"/>
        <w:sz w:val="21"/>
        <w:szCs w:val="21"/>
      </w:rPr>
      <w:tab/>
    </w:r>
    <w:r>
      <w:rPr>
        <w:rFonts w:ascii="Times New Roman" w:hAnsi="Times New Roman"/>
        <w:sz w:val="21"/>
        <w:szCs w:val="21"/>
      </w:rPr>
      <w:t xml:space="preserve">p. </w:t>
    </w:r>
    <w:r w:rsidR="001E7B9A">
      <w:rPr>
        <w:rFonts w:ascii="Times New Roman" w:hAnsi="Times New Roman"/>
        <w:sz w:val="21"/>
        <w:szCs w:val="21"/>
      </w:rPr>
      <w:t>3407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0CA3A" w14:textId="77777777"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14:paraId="24AAE69E" w14:textId="77777777"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4B5E032E" w14:textId="77777777"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A931F" w14:textId="77777777" w:rsidR="009F15D7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62336" behindDoc="0" locked="0" layoutInCell="0" allowOverlap="1" wp14:anchorId="658F6364" wp14:editId="48E4CFCA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5" name="MSIPCM17614ca997eb80ea94e349c0" descr="{&quot;HashCode&quot;:1178062039,&quot;Height&quot;:841.0,&quot;Width&quot;:595.0,&quot;Placement&quot;:&quot;Header&quot;,&quot;Index&quot;:&quot;Primary&quot;,&quot;Section&quot;:2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24117F69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8F6364" id="_x0000_t202" coordsize="21600,21600" o:spt="202" path="m,l,21600r21600,l21600,xe">
              <v:stroke joinstyle="miter"/>
              <v:path gradientshapeok="t" o:connecttype="rect"/>
            </v:shapetype>
            <v:shape id="MSIPCM17614ca997eb80ea94e349c0" o:spid="_x0000_s1028" type="#_x0000_t202" alt="{&quot;HashCode&quot;:1178062039,&quot;Height&quot;:841.0,&quot;Width&quot;:595.0,&quot;Placement&quot;:&quot;Header&quot;,&quot;Index&quot;:&quot;Primary&quot;,&quot;Section&quot;:2,&quot;Top&quot;:0.0,&quot;Left&quot;:0.0}" style="position:absolute;left:0;text-align:left;margin-left:0;margin-top:15pt;width:595.3pt;height:19.8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" o:allowincell="f" filled="f" stroked="f" strokeweight=".5pt">
              <v:textbox inset=",0,,0">
                <w:txbxContent>
                  <w:p w14:paraId="24117F69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31D6A3" w14:textId="63E16518" w:rsidR="00632170" w:rsidRPr="00552C29" w:rsidRDefault="00632170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 w:rsidR="00CC409C">
      <w:rPr>
        <w:rStyle w:val="PageNumber"/>
        <w:rFonts w:ascii="Times New Roman" w:hAnsi="Times New Roman"/>
        <w:sz w:val="21"/>
        <w:szCs w:val="21"/>
      </w:rPr>
      <w:t>58—Part 2</w:t>
    </w:r>
    <w:r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2</w:t>
    </w:r>
    <w:r w:rsidRPr="00552C29">
      <w:rPr>
        <w:rStyle w:val="PageNumber"/>
        <w:rFonts w:ascii="Times New Roman" w:hAnsi="Times New Roman"/>
        <w:sz w:val="21"/>
        <w:szCs w:val="21"/>
      </w:rPr>
      <w:fldChar w:fldCharType="end"/>
    </w:r>
    <w:r w:rsidRPr="00552C29">
      <w:rPr>
        <w:rFonts w:ascii="Times New Roman" w:eastAsia="Times New Roman" w:hAnsi="Times New Roman"/>
        <w:sz w:val="21"/>
        <w:szCs w:val="21"/>
      </w:rPr>
      <w:tab/>
    </w:r>
    <w:r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Pr="00552C29">
      <w:rPr>
        <w:rFonts w:ascii="Times New Roman" w:eastAsia="Times New Roman" w:hAnsi="Times New Roman"/>
        <w:sz w:val="21"/>
        <w:szCs w:val="21"/>
      </w:rPr>
      <w:tab/>
    </w:r>
    <w:r w:rsidR="00CC409C">
      <w:rPr>
        <w:rStyle w:val="PageNumber"/>
        <w:rFonts w:ascii="Times New Roman" w:hAnsi="Times New Roman"/>
        <w:sz w:val="21"/>
        <w:szCs w:val="21"/>
      </w:rPr>
      <w:t>26 August</w:t>
    </w:r>
    <w:r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</w:p>
  <w:p w14:paraId="6103FFBB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jc w:val="left"/>
      <w:rPr>
        <w:rFonts w:ascii="Times New Roman" w:hAnsi="Times New Roman"/>
        <w:sz w:val="21"/>
        <w:szCs w:val="21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A27CA0" w14:textId="556169F5" w:rsidR="00632170" w:rsidRPr="00552C29" w:rsidRDefault="00CC409C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>
      <w:rPr>
        <w:rStyle w:val="PageNumber"/>
        <w:rFonts w:ascii="Times New Roman" w:hAnsi="Times New Roman"/>
        <w:sz w:val="21"/>
        <w:szCs w:val="21"/>
      </w:rPr>
      <w:t>26 August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="00632170"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>
      <w:rPr>
        <w:rStyle w:val="PageNumber"/>
        <w:rFonts w:ascii="Times New Roman" w:hAnsi="Times New Roman"/>
        <w:sz w:val="21"/>
        <w:szCs w:val="21"/>
      </w:rPr>
      <w:t>58—Part 2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="00632170"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3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end"/>
    </w:r>
  </w:p>
  <w:p w14:paraId="479406A0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rPr>
        <w:rFonts w:ascii="Times New Roman" w:hAnsi="Times New Roman"/>
        <w:sz w:val="21"/>
        <w:szCs w:val="2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 w16cid:durableId="1935242098">
    <w:abstractNumId w:val="1"/>
  </w:num>
  <w:num w:numId="2" w16cid:durableId="1490903185">
    <w:abstractNumId w:val="2"/>
  </w:num>
  <w:num w:numId="3" w16cid:durableId="13945463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160"/>
  <w:evenAndOddHeaders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70CC"/>
    <w:rsid w:val="000100A7"/>
    <w:rsid w:val="0002085F"/>
    <w:rsid w:val="00050A2F"/>
    <w:rsid w:val="000532F9"/>
    <w:rsid w:val="000620AF"/>
    <w:rsid w:val="00063D6D"/>
    <w:rsid w:val="00070E37"/>
    <w:rsid w:val="00081074"/>
    <w:rsid w:val="000B0640"/>
    <w:rsid w:val="000B3572"/>
    <w:rsid w:val="000D34A3"/>
    <w:rsid w:val="000D390B"/>
    <w:rsid w:val="000E2F18"/>
    <w:rsid w:val="000E45A0"/>
    <w:rsid w:val="000E655C"/>
    <w:rsid w:val="000F0B45"/>
    <w:rsid w:val="000F2CEA"/>
    <w:rsid w:val="00111C2E"/>
    <w:rsid w:val="00124474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1E7B9A"/>
    <w:rsid w:val="00204C2A"/>
    <w:rsid w:val="00214B74"/>
    <w:rsid w:val="0027531F"/>
    <w:rsid w:val="00276C46"/>
    <w:rsid w:val="0029410F"/>
    <w:rsid w:val="002977EE"/>
    <w:rsid w:val="002A4530"/>
    <w:rsid w:val="002C2B7C"/>
    <w:rsid w:val="002C2E97"/>
    <w:rsid w:val="002D4754"/>
    <w:rsid w:val="002F6DCA"/>
    <w:rsid w:val="003017E0"/>
    <w:rsid w:val="00301E5B"/>
    <w:rsid w:val="00331E3B"/>
    <w:rsid w:val="00336280"/>
    <w:rsid w:val="0034074D"/>
    <w:rsid w:val="00362C85"/>
    <w:rsid w:val="00372CA3"/>
    <w:rsid w:val="00394729"/>
    <w:rsid w:val="003967FE"/>
    <w:rsid w:val="003D2332"/>
    <w:rsid w:val="003E0993"/>
    <w:rsid w:val="003E3565"/>
    <w:rsid w:val="00413D17"/>
    <w:rsid w:val="00415C6A"/>
    <w:rsid w:val="00421804"/>
    <w:rsid w:val="0042678B"/>
    <w:rsid w:val="0043387B"/>
    <w:rsid w:val="00435ECE"/>
    <w:rsid w:val="004535E8"/>
    <w:rsid w:val="004872C1"/>
    <w:rsid w:val="004A16B7"/>
    <w:rsid w:val="004B1B9B"/>
    <w:rsid w:val="004D22EB"/>
    <w:rsid w:val="004E4BBC"/>
    <w:rsid w:val="004E545F"/>
    <w:rsid w:val="005115D3"/>
    <w:rsid w:val="00524C98"/>
    <w:rsid w:val="00531F7A"/>
    <w:rsid w:val="00541253"/>
    <w:rsid w:val="0054338C"/>
    <w:rsid w:val="0055168D"/>
    <w:rsid w:val="00555C1B"/>
    <w:rsid w:val="00567B3E"/>
    <w:rsid w:val="00571C05"/>
    <w:rsid w:val="0057316A"/>
    <w:rsid w:val="00575614"/>
    <w:rsid w:val="00582BEE"/>
    <w:rsid w:val="005A3A1B"/>
    <w:rsid w:val="005B4E55"/>
    <w:rsid w:val="005B69B3"/>
    <w:rsid w:val="005C6C9D"/>
    <w:rsid w:val="005D24AC"/>
    <w:rsid w:val="005E3033"/>
    <w:rsid w:val="005E7D95"/>
    <w:rsid w:val="005F4618"/>
    <w:rsid w:val="005F5395"/>
    <w:rsid w:val="00605B88"/>
    <w:rsid w:val="00612978"/>
    <w:rsid w:val="0061701A"/>
    <w:rsid w:val="006242BE"/>
    <w:rsid w:val="00632170"/>
    <w:rsid w:val="00665367"/>
    <w:rsid w:val="0068145F"/>
    <w:rsid w:val="00692EFF"/>
    <w:rsid w:val="00693DF1"/>
    <w:rsid w:val="006B561D"/>
    <w:rsid w:val="006B5B96"/>
    <w:rsid w:val="006C2F10"/>
    <w:rsid w:val="006D5D09"/>
    <w:rsid w:val="006E0C7D"/>
    <w:rsid w:val="006E1DBF"/>
    <w:rsid w:val="006E60D6"/>
    <w:rsid w:val="00703D70"/>
    <w:rsid w:val="00720680"/>
    <w:rsid w:val="007529D9"/>
    <w:rsid w:val="00777F88"/>
    <w:rsid w:val="007C302D"/>
    <w:rsid w:val="007C4C64"/>
    <w:rsid w:val="007E60AA"/>
    <w:rsid w:val="0080019C"/>
    <w:rsid w:val="008008DD"/>
    <w:rsid w:val="00802490"/>
    <w:rsid w:val="008413F1"/>
    <w:rsid w:val="00841D53"/>
    <w:rsid w:val="00842BD5"/>
    <w:rsid w:val="00854962"/>
    <w:rsid w:val="00856E06"/>
    <w:rsid w:val="00867EF2"/>
    <w:rsid w:val="0087319A"/>
    <w:rsid w:val="00873673"/>
    <w:rsid w:val="008A6FF9"/>
    <w:rsid w:val="0090148E"/>
    <w:rsid w:val="0090520A"/>
    <w:rsid w:val="00914649"/>
    <w:rsid w:val="009247A5"/>
    <w:rsid w:val="0093019B"/>
    <w:rsid w:val="0093079E"/>
    <w:rsid w:val="009369DD"/>
    <w:rsid w:val="00936E2D"/>
    <w:rsid w:val="00947809"/>
    <w:rsid w:val="00977C9F"/>
    <w:rsid w:val="009A605E"/>
    <w:rsid w:val="009A6661"/>
    <w:rsid w:val="009B6FFD"/>
    <w:rsid w:val="009D586E"/>
    <w:rsid w:val="009E2997"/>
    <w:rsid w:val="009F15D7"/>
    <w:rsid w:val="009F7976"/>
    <w:rsid w:val="00A00A77"/>
    <w:rsid w:val="00A0211B"/>
    <w:rsid w:val="00A17662"/>
    <w:rsid w:val="00A2611B"/>
    <w:rsid w:val="00A2758A"/>
    <w:rsid w:val="00A44FFB"/>
    <w:rsid w:val="00A54E7C"/>
    <w:rsid w:val="00A747D0"/>
    <w:rsid w:val="00A773E8"/>
    <w:rsid w:val="00A97608"/>
    <w:rsid w:val="00AC18FD"/>
    <w:rsid w:val="00AD7892"/>
    <w:rsid w:val="00AF68F7"/>
    <w:rsid w:val="00B07083"/>
    <w:rsid w:val="00B152A8"/>
    <w:rsid w:val="00B22E26"/>
    <w:rsid w:val="00B53F6A"/>
    <w:rsid w:val="00B67220"/>
    <w:rsid w:val="00B8243A"/>
    <w:rsid w:val="00BC4D92"/>
    <w:rsid w:val="00BC640D"/>
    <w:rsid w:val="00BD0DE9"/>
    <w:rsid w:val="00BE137F"/>
    <w:rsid w:val="00BE59CC"/>
    <w:rsid w:val="00BF1895"/>
    <w:rsid w:val="00BF6670"/>
    <w:rsid w:val="00C00001"/>
    <w:rsid w:val="00C032B2"/>
    <w:rsid w:val="00C07CB6"/>
    <w:rsid w:val="00C570CC"/>
    <w:rsid w:val="00C67086"/>
    <w:rsid w:val="00C6742E"/>
    <w:rsid w:val="00C72DC1"/>
    <w:rsid w:val="00C956E3"/>
    <w:rsid w:val="00C971BF"/>
    <w:rsid w:val="00CC409C"/>
    <w:rsid w:val="00CD460E"/>
    <w:rsid w:val="00D0446B"/>
    <w:rsid w:val="00D14F34"/>
    <w:rsid w:val="00D15B81"/>
    <w:rsid w:val="00D23AB5"/>
    <w:rsid w:val="00D35BBC"/>
    <w:rsid w:val="00D83C2C"/>
    <w:rsid w:val="00DA30CF"/>
    <w:rsid w:val="00DA6921"/>
    <w:rsid w:val="00DB4046"/>
    <w:rsid w:val="00DB5A8F"/>
    <w:rsid w:val="00DE347D"/>
    <w:rsid w:val="00DE50E4"/>
    <w:rsid w:val="00DE5D57"/>
    <w:rsid w:val="00DF632D"/>
    <w:rsid w:val="00DF732B"/>
    <w:rsid w:val="00E02241"/>
    <w:rsid w:val="00E07301"/>
    <w:rsid w:val="00E21999"/>
    <w:rsid w:val="00E222C6"/>
    <w:rsid w:val="00E32957"/>
    <w:rsid w:val="00E36C01"/>
    <w:rsid w:val="00E4712A"/>
    <w:rsid w:val="00E57D4E"/>
    <w:rsid w:val="00E663DF"/>
    <w:rsid w:val="00E92649"/>
    <w:rsid w:val="00EA0D33"/>
    <w:rsid w:val="00EC2419"/>
    <w:rsid w:val="00ED024C"/>
    <w:rsid w:val="00EE2A33"/>
    <w:rsid w:val="00EE7338"/>
    <w:rsid w:val="00F011AF"/>
    <w:rsid w:val="00F12687"/>
    <w:rsid w:val="00F13DC8"/>
    <w:rsid w:val="00F16F9B"/>
    <w:rsid w:val="00F337C8"/>
    <w:rsid w:val="00F657AB"/>
    <w:rsid w:val="00F8336F"/>
    <w:rsid w:val="00F84DBC"/>
    <w:rsid w:val="00F850BE"/>
    <w:rsid w:val="00FA01B5"/>
    <w:rsid w:val="00FB374C"/>
    <w:rsid w:val="00FB48A8"/>
    <w:rsid w:val="00FB5F67"/>
    <w:rsid w:val="00FE17F7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  <w14:docId w14:val="13344239"/>
  <w15:chartTrackingRefBased/>
  <w15:docId w15:val="{8F92ADEF-5B5D-4B45-9B9A-F93F41255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93DF1"/>
    <w:pPr>
      <w:spacing w:before="0"/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27531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93DF1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27531F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next w:val="GG-body"/>
    <w:autoRedefine/>
    <w:uiPriority w:val="39"/>
    <w:unhideWhenUsed/>
    <w:rsid w:val="00531F7A"/>
    <w:pPr>
      <w:spacing w:line="170" w:lineRule="exact"/>
      <w:outlineLvl w:val="0"/>
    </w:pPr>
    <w:rPr>
      <w:rFonts w:ascii="Times New Roman" w:hAnsi="Times New Roman"/>
      <w:b/>
      <w:smallCaps/>
      <w:sz w:val="17"/>
      <w:szCs w:val="22"/>
      <w:lang w:eastAsia="en-US"/>
    </w:rPr>
  </w:style>
  <w:style w:type="paragraph" w:styleId="TOC2">
    <w:name w:val="toc 2"/>
    <w:next w:val="GG-body"/>
    <w:autoRedefine/>
    <w:uiPriority w:val="39"/>
    <w:unhideWhenUsed/>
    <w:rsid w:val="00531F7A"/>
    <w:pPr>
      <w:spacing w:line="170" w:lineRule="exact"/>
      <w:ind w:left="113" w:hanging="113"/>
      <w:outlineLvl w:val="1"/>
    </w:pPr>
    <w:rPr>
      <w:rFonts w:ascii="Times New Roman" w:hAnsi="Times New Roman"/>
      <w:sz w:val="17"/>
      <w:szCs w:val="22"/>
      <w:lang w:eastAsia="en-US"/>
    </w:rPr>
  </w:style>
  <w:style w:type="paragraph" w:styleId="TOC3">
    <w:name w:val="toc 3"/>
    <w:next w:val="GG-body"/>
    <w:autoRedefine/>
    <w:uiPriority w:val="39"/>
    <w:semiHidden/>
    <w:unhideWhenUsed/>
    <w:rsid w:val="00531F7A"/>
    <w:pPr>
      <w:spacing w:line="170" w:lineRule="exact"/>
      <w:ind w:left="226" w:hanging="113"/>
      <w:outlineLvl w:val="2"/>
    </w:pPr>
    <w:rPr>
      <w:rFonts w:ascii="Times New Roman" w:hAnsi="Times New Roman"/>
      <w:sz w:val="17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5.png"/><Relationship Id="rId324" Type="http://schemas.openxmlformats.org/officeDocument/2006/relationships/image" Target="media/image308.png"/><Relationship Id="rId531" Type="http://schemas.openxmlformats.org/officeDocument/2006/relationships/image" Target="media/image515.png"/><Relationship Id="rId629" Type="http://schemas.openxmlformats.org/officeDocument/2006/relationships/image" Target="media/image613.png"/><Relationship Id="rId170" Type="http://schemas.openxmlformats.org/officeDocument/2006/relationships/image" Target="media/image154.png"/><Relationship Id="rId268" Type="http://schemas.openxmlformats.org/officeDocument/2006/relationships/image" Target="media/image252.png"/><Relationship Id="rId475" Type="http://schemas.openxmlformats.org/officeDocument/2006/relationships/image" Target="media/image459.png"/><Relationship Id="rId32" Type="http://schemas.openxmlformats.org/officeDocument/2006/relationships/image" Target="media/image16.png"/><Relationship Id="rId128" Type="http://schemas.openxmlformats.org/officeDocument/2006/relationships/image" Target="media/image112.png"/><Relationship Id="rId335" Type="http://schemas.openxmlformats.org/officeDocument/2006/relationships/image" Target="media/image319.png"/><Relationship Id="rId542" Type="http://schemas.openxmlformats.org/officeDocument/2006/relationships/image" Target="media/image526.png"/><Relationship Id="rId181" Type="http://schemas.openxmlformats.org/officeDocument/2006/relationships/image" Target="media/image165.png"/><Relationship Id="rId402" Type="http://schemas.openxmlformats.org/officeDocument/2006/relationships/image" Target="media/image386.png"/><Relationship Id="rId279" Type="http://schemas.openxmlformats.org/officeDocument/2006/relationships/image" Target="media/image263.png"/><Relationship Id="rId486" Type="http://schemas.openxmlformats.org/officeDocument/2006/relationships/image" Target="media/image470.png"/><Relationship Id="rId43" Type="http://schemas.openxmlformats.org/officeDocument/2006/relationships/image" Target="media/image27.png"/><Relationship Id="rId139" Type="http://schemas.openxmlformats.org/officeDocument/2006/relationships/image" Target="media/image123.png"/><Relationship Id="rId346" Type="http://schemas.openxmlformats.org/officeDocument/2006/relationships/image" Target="media/image330.png"/><Relationship Id="rId553" Type="http://schemas.openxmlformats.org/officeDocument/2006/relationships/image" Target="media/image537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413" Type="http://schemas.openxmlformats.org/officeDocument/2006/relationships/image" Target="media/image397.png"/><Relationship Id="rId497" Type="http://schemas.openxmlformats.org/officeDocument/2006/relationships/image" Target="media/image481.png"/><Relationship Id="rId620" Type="http://schemas.openxmlformats.org/officeDocument/2006/relationships/image" Target="media/image604.png"/><Relationship Id="rId357" Type="http://schemas.openxmlformats.org/officeDocument/2006/relationships/image" Target="media/image341.png"/><Relationship Id="rId54" Type="http://schemas.openxmlformats.org/officeDocument/2006/relationships/image" Target="media/image38.png"/><Relationship Id="rId217" Type="http://schemas.openxmlformats.org/officeDocument/2006/relationships/image" Target="media/image201.png"/><Relationship Id="rId564" Type="http://schemas.openxmlformats.org/officeDocument/2006/relationships/image" Target="media/image548.png"/><Relationship Id="rId424" Type="http://schemas.openxmlformats.org/officeDocument/2006/relationships/image" Target="media/image408.png"/><Relationship Id="rId631" Type="http://schemas.openxmlformats.org/officeDocument/2006/relationships/image" Target="media/image615.png"/><Relationship Id="rId270" Type="http://schemas.openxmlformats.org/officeDocument/2006/relationships/image" Target="media/image254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368" Type="http://schemas.openxmlformats.org/officeDocument/2006/relationships/image" Target="media/image352.png"/><Relationship Id="rId575" Type="http://schemas.openxmlformats.org/officeDocument/2006/relationships/image" Target="media/image559.png"/><Relationship Id="rId228" Type="http://schemas.openxmlformats.org/officeDocument/2006/relationships/image" Target="media/image212.png"/><Relationship Id="rId435" Type="http://schemas.openxmlformats.org/officeDocument/2006/relationships/image" Target="media/image419.png"/><Relationship Id="rId642" Type="http://schemas.openxmlformats.org/officeDocument/2006/relationships/image" Target="media/image626.png"/><Relationship Id="rId281" Type="http://schemas.openxmlformats.org/officeDocument/2006/relationships/image" Target="media/image265.png"/><Relationship Id="rId502" Type="http://schemas.openxmlformats.org/officeDocument/2006/relationships/image" Target="media/image486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379" Type="http://schemas.openxmlformats.org/officeDocument/2006/relationships/image" Target="media/image363.png"/><Relationship Id="rId586" Type="http://schemas.openxmlformats.org/officeDocument/2006/relationships/image" Target="media/image570.png"/><Relationship Id="rId7" Type="http://schemas.openxmlformats.org/officeDocument/2006/relationships/endnotes" Target="endnotes.xml"/><Relationship Id="rId239" Type="http://schemas.openxmlformats.org/officeDocument/2006/relationships/image" Target="media/image223.png"/><Relationship Id="rId446" Type="http://schemas.openxmlformats.org/officeDocument/2006/relationships/image" Target="media/image430.png"/><Relationship Id="rId653" Type="http://schemas.openxmlformats.org/officeDocument/2006/relationships/image" Target="media/image637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87" Type="http://schemas.openxmlformats.org/officeDocument/2006/relationships/image" Target="media/image71.png"/><Relationship Id="rId513" Type="http://schemas.openxmlformats.org/officeDocument/2006/relationships/image" Target="media/image497.png"/><Relationship Id="rId597" Type="http://schemas.openxmlformats.org/officeDocument/2006/relationships/image" Target="media/image581.png"/><Relationship Id="rId152" Type="http://schemas.openxmlformats.org/officeDocument/2006/relationships/image" Target="media/image136.png"/><Relationship Id="rId457" Type="http://schemas.openxmlformats.org/officeDocument/2006/relationships/image" Target="media/image441.png"/><Relationship Id="rId664" Type="http://schemas.openxmlformats.org/officeDocument/2006/relationships/image" Target="media/image648.png"/><Relationship Id="rId14" Type="http://schemas.openxmlformats.org/officeDocument/2006/relationships/header" Target="header4.xml"/><Relationship Id="rId317" Type="http://schemas.openxmlformats.org/officeDocument/2006/relationships/image" Target="media/image301.png"/><Relationship Id="rId524" Type="http://schemas.openxmlformats.org/officeDocument/2006/relationships/image" Target="media/image508.png"/><Relationship Id="rId98" Type="http://schemas.openxmlformats.org/officeDocument/2006/relationships/image" Target="media/image82.png"/><Relationship Id="rId163" Type="http://schemas.openxmlformats.org/officeDocument/2006/relationships/image" Target="media/image147.png"/><Relationship Id="rId370" Type="http://schemas.openxmlformats.org/officeDocument/2006/relationships/image" Target="media/image354.png"/><Relationship Id="rId230" Type="http://schemas.openxmlformats.org/officeDocument/2006/relationships/image" Target="media/image214.png"/><Relationship Id="rId468" Type="http://schemas.openxmlformats.org/officeDocument/2006/relationships/image" Target="media/image452.png"/><Relationship Id="rId25" Type="http://schemas.openxmlformats.org/officeDocument/2006/relationships/image" Target="media/image9.pn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174" Type="http://schemas.openxmlformats.org/officeDocument/2006/relationships/image" Target="media/image158.png"/><Relationship Id="rId381" Type="http://schemas.openxmlformats.org/officeDocument/2006/relationships/image" Target="media/image365.png"/><Relationship Id="rId602" Type="http://schemas.openxmlformats.org/officeDocument/2006/relationships/image" Target="media/image586.png"/><Relationship Id="rId241" Type="http://schemas.openxmlformats.org/officeDocument/2006/relationships/image" Target="media/image225.png"/><Relationship Id="rId479" Type="http://schemas.openxmlformats.org/officeDocument/2006/relationships/image" Target="media/image463.png"/><Relationship Id="rId36" Type="http://schemas.openxmlformats.org/officeDocument/2006/relationships/image" Target="media/image20.png"/><Relationship Id="rId339" Type="http://schemas.openxmlformats.org/officeDocument/2006/relationships/image" Target="media/image323.png"/><Relationship Id="rId546" Type="http://schemas.openxmlformats.org/officeDocument/2006/relationships/image" Target="media/image530.png"/><Relationship Id="rId101" Type="http://schemas.openxmlformats.org/officeDocument/2006/relationships/image" Target="media/image85.png"/><Relationship Id="rId185" Type="http://schemas.openxmlformats.org/officeDocument/2006/relationships/image" Target="media/image169.png"/><Relationship Id="rId406" Type="http://schemas.openxmlformats.org/officeDocument/2006/relationships/image" Target="media/image390.png"/><Relationship Id="rId392" Type="http://schemas.openxmlformats.org/officeDocument/2006/relationships/image" Target="media/image376.png"/><Relationship Id="rId613" Type="http://schemas.openxmlformats.org/officeDocument/2006/relationships/image" Target="media/image597.png"/><Relationship Id="rId252" Type="http://schemas.openxmlformats.org/officeDocument/2006/relationships/image" Target="media/image236.png"/><Relationship Id="rId47" Type="http://schemas.openxmlformats.org/officeDocument/2006/relationships/image" Target="media/image31.png"/><Relationship Id="rId112" Type="http://schemas.openxmlformats.org/officeDocument/2006/relationships/image" Target="media/image96.png"/><Relationship Id="rId557" Type="http://schemas.openxmlformats.org/officeDocument/2006/relationships/image" Target="media/image541.png"/><Relationship Id="rId196" Type="http://schemas.openxmlformats.org/officeDocument/2006/relationships/image" Target="media/image180.png"/><Relationship Id="rId417" Type="http://schemas.openxmlformats.org/officeDocument/2006/relationships/image" Target="media/image401.png"/><Relationship Id="rId624" Type="http://schemas.openxmlformats.org/officeDocument/2006/relationships/image" Target="media/image608.png"/><Relationship Id="rId263" Type="http://schemas.openxmlformats.org/officeDocument/2006/relationships/image" Target="media/image247.png"/><Relationship Id="rId470" Type="http://schemas.openxmlformats.org/officeDocument/2006/relationships/image" Target="media/image454.png"/><Relationship Id="rId58" Type="http://schemas.openxmlformats.org/officeDocument/2006/relationships/image" Target="media/image42.png"/><Relationship Id="rId123" Type="http://schemas.openxmlformats.org/officeDocument/2006/relationships/image" Target="media/image107.png"/><Relationship Id="rId330" Type="http://schemas.openxmlformats.org/officeDocument/2006/relationships/image" Target="media/image314.png"/><Relationship Id="rId568" Type="http://schemas.openxmlformats.org/officeDocument/2006/relationships/image" Target="media/image552.png"/><Relationship Id="rId428" Type="http://schemas.openxmlformats.org/officeDocument/2006/relationships/image" Target="media/image412.png"/><Relationship Id="rId635" Type="http://schemas.openxmlformats.org/officeDocument/2006/relationships/image" Target="media/image619.png"/><Relationship Id="rId274" Type="http://schemas.openxmlformats.org/officeDocument/2006/relationships/image" Target="media/image258.png"/><Relationship Id="rId481" Type="http://schemas.openxmlformats.org/officeDocument/2006/relationships/image" Target="media/image465.png"/><Relationship Id="rId69" Type="http://schemas.openxmlformats.org/officeDocument/2006/relationships/image" Target="media/image53.png"/><Relationship Id="rId134" Type="http://schemas.openxmlformats.org/officeDocument/2006/relationships/image" Target="media/image118.png"/><Relationship Id="rId579" Type="http://schemas.openxmlformats.org/officeDocument/2006/relationships/image" Target="media/image563.png"/><Relationship Id="rId80" Type="http://schemas.openxmlformats.org/officeDocument/2006/relationships/image" Target="media/image64.png"/><Relationship Id="rId176" Type="http://schemas.openxmlformats.org/officeDocument/2006/relationships/image" Target="media/image160.png"/><Relationship Id="rId341" Type="http://schemas.openxmlformats.org/officeDocument/2006/relationships/image" Target="media/image325.png"/><Relationship Id="rId383" Type="http://schemas.openxmlformats.org/officeDocument/2006/relationships/image" Target="media/image367.png"/><Relationship Id="rId439" Type="http://schemas.openxmlformats.org/officeDocument/2006/relationships/image" Target="media/image423.png"/><Relationship Id="rId590" Type="http://schemas.openxmlformats.org/officeDocument/2006/relationships/image" Target="media/image574.png"/><Relationship Id="rId604" Type="http://schemas.openxmlformats.org/officeDocument/2006/relationships/image" Target="media/image588.png"/><Relationship Id="rId646" Type="http://schemas.openxmlformats.org/officeDocument/2006/relationships/image" Target="media/image630.png"/><Relationship Id="rId201" Type="http://schemas.openxmlformats.org/officeDocument/2006/relationships/image" Target="media/image185.png"/><Relationship Id="rId243" Type="http://schemas.openxmlformats.org/officeDocument/2006/relationships/image" Target="media/image227.png"/><Relationship Id="rId285" Type="http://schemas.openxmlformats.org/officeDocument/2006/relationships/image" Target="media/image269.png"/><Relationship Id="rId450" Type="http://schemas.openxmlformats.org/officeDocument/2006/relationships/image" Target="media/image434.png"/><Relationship Id="rId506" Type="http://schemas.openxmlformats.org/officeDocument/2006/relationships/image" Target="media/image490.png"/><Relationship Id="rId38" Type="http://schemas.openxmlformats.org/officeDocument/2006/relationships/image" Target="media/image22.png"/><Relationship Id="rId103" Type="http://schemas.openxmlformats.org/officeDocument/2006/relationships/image" Target="media/image87.png"/><Relationship Id="rId310" Type="http://schemas.openxmlformats.org/officeDocument/2006/relationships/image" Target="media/image294.png"/><Relationship Id="rId492" Type="http://schemas.openxmlformats.org/officeDocument/2006/relationships/image" Target="media/image476.png"/><Relationship Id="rId548" Type="http://schemas.openxmlformats.org/officeDocument/2006/relationships/image" Target="media/image532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87" Type="http://schemas.openxmlformats.org/officeDocument/2006/relationships/image" Target="media/image171.png"/><Relationship Id="rId352" Type="http://schemas.openxmlformats.org/officeDocument/2006/relationships/image" Target="media/image336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615" Type="http://schemas.openxmlformats.org/officeDocument/2006/relationships/image" Target="media/image599.png"/><Relationship Id="rId212" Type="http://schemas.openxmlformats.org/officeDocument/2006/relationships/image" Target="media/image196.png"/><Relationship Id="rId254" Type="http://schemas.openxmlformats.org/officeDocument/2006/relationships/image" Target="media/image238.png"/><Relationship Id="rId657" Type="http://schemas.openxmlformats.org/officeDocument/2006/relationships/image" Target="media/image641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96" Type="http://schemas.openxmlformats.org/officeDocument/2006/relationships/image" Target="media/image280.png"/><Relationship Id="rId461" Type="http://schemas.openxmlformats.org/officeDocument/2006/relationships/image" Target="media/image445.png"/><Relationship Id="rId517" Type="http://schemas.openxmlformats.org/officeDocument/2006/relationships/image" Target="media/image501.png"/><Relationship Id="rId559" Type="http://schemas.openxmlformats.org/officeDocument/2006/relationships/image" Target="media/image543.png"/><Relationship Id="rId60" Type="http://schemas.openxmlformats.org/officeDocument/2006/relationships/image" Target="media/image44.png"/><Relationship Id="rId156" Type="http://schemas.openxmlformats.org/officeDocument/2006/relationships/image" Target="media/image140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363" Type="http://schemas.openxmlformats.org/officeDocument/2006/relationships/image" Target="media/image347.png"/><Relationship Id="rId419" Type="http://schemas.openxmlformats.org/officeDocument/2006/relationships/image" Target="media/image403.png"/><Relationship Id="rId570" Type="http://schemas.openxmlformats.org/officeDocument/2006/relationships/image" Target="media/image554.png"/><Relationship Id="rId626" Type="http://schemas.openxmlformats.org/officeDocument/2006/relationships/image" Target="media/image610.png"/><Relationship Id="rId223" Type="http://schemas.openxmlformats.org/officeDocument/2006/relationships/image" Target="media/image207.png"/><Relationship Id="rId430" Type="http://schemas.openxmlformats.org/officeDocument/2006/relationships/image" Target="media/image414.png"/><Relationship Id="rId668" Type="http://schemas.openxmlformats.org/officeDocument/2006/relationships/footer" Target="footer5.xml"/><Relationship Id="rId18" Type="http://schemas.openxmlformats.org/officeDocument/2006/relationships/image" Target="media/image2.png"/><Relationship Id="rId265" Type="http://schemas.openxmlformats.org/officeDocument/2006/relationships/image" Target="media/image249.png"/><Relationship Id="rId472" Type="http://schemas.openxmlformats.org/officeDocument/2006/relationships/image" Target="media/image456.png"/><Relationship Id="rId528" Type="http://schemas.openxmlformats.org/officeDocument/2006/relationships/image" Target="media/image512.png"/><Relationship Id="rId125" Type="http://schemas.openxmlformats.org/officeDocument/2006/relationships/image" Target="media/image109.png"/><Relationship Id="rId167" Type="http://schemas.openxmlformats.org/officeDocument/2006/relationships/image" Target="media/image151.png"/><Relationship Id="rId332" Type="http://schemas.openxmlformats.org/officeDocument/2006/relationships/image" Target="media/image316.png"/><Relationship Id="rId374" Type="http://schemas.openxmlformats.org/officeDocument/2006/relationships/image" Target="media/image358.png"/><Relationship Id="rId581" Type="http://schemas.openxmlformats.org/officeDocument/2006/relationships/image" Target="media/image565.png"/><Relationship Id="rId71" Type="http://schemas.openxmlformats.org/officeDocument/2006/relationships/image" Target="media/image55.png"/><Relationship Id="rId234" Type="http://schemas.openxmlformats.org/officeDocument/2006/relationships/image" Target="media/image218.png"/><Relationship Id="rId637" Type="http://schemas.openxmlformats.org/officeDocument/2006/relationships/image" Target="media/image621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76" Type="http://schemas.openxmlformats.org/officeDocument/2006/relationships/image" Target="media/image260.png"/><Relationship Id="rId441" Type="http://schemas.openxmlformats.org/officeDocument/2006/relationships/image" Target="media/image425.png"/><Relationship Id="rId483" Type="http://schemas.openxmlformats.org/officeDocument/2006/relationships/image" Target="media/image467.png"/><Relationship Id="rId539" Type="http://schemas.openxmlformats.org/officeDocument/2006/relationships/image" Target="media/image523.png"/><Relationship Id="rId40" Type="http://schemas.openxmlformats.org/officeDocument/2006/relationships/image" Target="media/image24.png"/><Relationship Id="rId136" Type="http://schemas.openxmlformats.org/officeDocument/2006/relationships/image" Target="media/image120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43" Type="http://schemas.openxmlformats.org/officeDocument/2006/relationships/image" Target="media/image327.png"/><Relationship Id="rId550" Type="http://schemas.openxmlformats.org/officeDocument/2006/relationships/image" Target="media/image534.png"/><Relationship Id="rId82" Type="http://schemas.openxmlformats.org/officeDocument/2006/relationships/image" Target="media/image66.png"/><Relationship Id="rId203" Type="http://schemas.openxmlformats.org/officeDocument/2006/relationships/image" Target="media/image187.png"/><Relationship Id="rId385" Type="http://schemas.openxmlformats.org/officeDocument/2006/relationships/image" Target="media/image369.png"/><Relationship Id="rId592" Type="http://schemas.openxmlformats.org/officeDocument/2006/relationships/image" Target="media/image576.png"/><Relationship Id="rId606" Type="http://schemas.openxmlformats.org/officeDocument/2006/relationships/image" Target="media/image590.png"/><Relationship Id="rId648" Type="http://schemas.openxmlformats.org/officeDocument/2006/relationships/image" Target="media/image632.png"/><Relationship Id="rId245" Type="http://schemas.openxmlformats.org/officeDocument/2006/relationships/image" Target="media/image229.png"/><Relationship Id="rId287" Type="http://schemas.openxmlformats.org/officeDocument/2006/relationships/image" Target="media/image271.png"/><Relationship Id="rId410" Type="http://schemas.openxmlformats.org/officeDocument/2006/relationships/image" Target="media/image394.png"/><Relationship Id="rId452" Type="http://schemas.openxmlformats.org/officeDocument/2006/relationships/image" Target="media/image436.png"/><Relationship Id="rId494" Type="http://schemas.openxmlformats.org/officeDocument/2006/relationships/image" Target="media/image478.png"/><Relationship Id="rId508" Type="http://schemas.openxmlformats.org/officeDocument/2006/relationships/image" Target="media/image492.png"/><Relationship Id="rId105" Type="http://schemas.openxmlformats.org/officeDocument/2006/relationships/image" Target="media/image89.png"/><Relationship Id="rId147" Type="http://schemas.openxmlformats.org/officeDocument/2006/relationships/image" Target="media/image131.png"/><Relationship Id="rId312" Type="http://schemas.openxmlformats.org/officeDocument/2006/relationships/image" Target="media/image296.png"/><Relationship Id="rId354" Type="http://schemas.openxmlformats.org/officeDocument/2006/relationships/image" Target="media/image338.png"/><Relationship Id="rId51" Type="http://schemas.openxmlformats.org/officeDocument/2006/relationships/image" Target="media/image35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96" Type="http://schemas.openxmlformats.org/officeDocument/2006/relationships/image" Target="media/image380.png"/><Relationship Id="rId561" Type="http://schemas.openxmlformats.org/officeDocument/2006/relationships/image" Target="media/image545.png"/><Relationship Id="rId617" Type="http://schemas.openxmlformats.org/officeDocument/2006/relationships/image" Target="media/image601.png"/><Relationship Id="rId659" Type="http://schemas.openxmlformats.org/officeDocument/2006/relationships/image" Target="media/image643.png"/><Relationship Id="rId214" Type="http://schemas.openxmlformats.org/officeDocument/2006/relationships/image" Target="media/image198.png"/><Relationship Id="rId256" Type="http://schemas.openxmlformats.org/officeDocument/2006/relationships/image" Target="media/image240.png"/><Relationship Id="rId298" Type="http://schemas.openxmlformats.org/officeDocument/2006/relationships/image" Target="media/image282.png"/><Relationship Id="rId421" Type="http://schemas.openxmlformats.org/officeDocument/2006/relationships/image" Target="media/image405.png"/><Relationship Id="rId463" Type="http://schemas.openxmlformats.org/officeDocument/2006/relationships/image" Target="media/image447.png"/><Relationship Id="rId519" Type="http://schemas.openxmlformats.org/officeDocument/2006/relationships/image" Target="media/image503.png"/><Relationship Id="rId670" Type="http://schemas.openxmlformats.org/officeDocument/2006/relationships/theme" Target="theme/theme1.xml"/><Relationship Id="rId116" Type="http://schemas.openxmlformats.org/officeDocument/2006/relationships/image" Target="media/image100.png"/><Relationship Id="rId158" Type="http://schemas.openxmlformats.org/officeDocument/2006/relationships/image" Target="media/image142.png"/><Relationship Id="rId323" Type="http://schemas.openxmlformats.org/officeDocument/2006/relationships/image" Target="media/image307.png"/><Relationship Id="rId530" Type="http://schemas.openxmlformats.org/officeDocument/2006/relationships/image" Target="media/image514.png"/><Relationship Id="rId20" Type="http://schemas.openxmlformats.org/officeDocument/2006/relationships/image" Target="media/image4.png"/><Relationship Id="rId62" Type="http://schemas.openxmlformats.org/officeDocument/2006/relationships/image" Target="media/image46.png"/><Relationship Id="rId365" Type="http://schemas.openxmlformats.org/officeDocument/2006/relationships/image" Target="media/image349.png"/><Relationship Id="rId572" Type="http://schemas.openxmlformats.org/officeDocument/2006/relationships/image" Target="media/image556.png"/><Relationship Id="rId628" Type="http://schemas.openxmlformats.org/officeDocument/2006/relationships/image" Target="media/image612.png"/><Relationship Id="rId225" Type="http://schemas.openxmlformats.org/officeDocument/2006/relationships/image" Target="media/image209.png"/><Relationship Id="rId267" Type="http://schemas.openxmlformats.org/officeDocument/2006/relationships/image" Target="media/image251.png"/><Relationship Id="rId432" Type="http://schemas.openxmlformats.org/officeDocument/2006/relationships/image" Target="media/image416.png"/><Relationship Id="rId474" Type="http://schemas.openxmlformats.org/officeDocument/2006/relationships/image" Target="media/image458.png"/><Relationship Id="rId127" Type="http://schemas.openxmlformats.org/officeDocument/2006/relationships/image" Target="media/image111.png"/><Relationship Id="rId31" Type="http://schemas.openxmlformats.org/officeDocument/2006/relationships/image" Target="media/image15.png"/><Relationship Id="rId73" Type="http://schemas.openxmlformats.org/officeDocument/2006/relationships/image" Target="media/image57.png"/><Relationship Id="rId169" Type="http://schemas.openxmlformats.org/officeDocument/2006/relationships/image" Target="media/image153.png"/><Relationship Id="rId334" Type="http://schemas.openxmlformats.org/officeDocument/2006/relationships/image" Target="media/image318.png"/><Relationship Id="rId376" Type="http://schemas.openxmlformats.org/officeDocument/2006/relationships/image" Target="media/image360.png"/><Relationship Id="rId541" Type="http://schemas.openxmlformats.org/officeDocument/2006/relationships/image" Target="media/image525.png"/><Relationship Id="rId583" Type="http://schemas.openxmlformats.org/officeDocument/2006/relationships/image" Target="media/image567.png"/><Relationship Id="rId639" Type="http://schemas.openxmlformats.org/officeDocument/2006/relationships/image" Target="media/image623.png"/><Relationship Id="rId4" Type="http://schemas.openxmlformats.org/officeDocument/2006/relationships/settings" Target="settings.xml"/><Relationship Id="rId180" Type="http://schemas.openxmlformats.org/officeDocument/2006/relationships/image" Target="media/image164.png"/><Relationship Id="rId236" Type="http://schemas.openxmlformats.org/officeDocument/2006/relationships/image" Target="media/image220.png"/><Relationship Id="rId278" Type="http://schemas.openxmlformats.org/officeDocument/2006/relationships/image" Target="media/image262.png"/><Relationship Id="rId401" Type="http://schemas.openxmlformats.org/officeDocument/2006/relationships/image" Target="media/image385.png"/><Relationship Id="rId443" Type="http://schemas.openxmlformats.org/officeDocument/2006/relationships/image" Target="media/image427.png"/><Relationship Id="rId650" Type="http://schemas.openxmlformats.org/officeDocument/2006/relationships/image" Target="media/image634.png"/><Relationship Id="rId303" Type="http://schemas.openxmlformats.org/officeDocument/2006/relationships/image" Target="media/image287.png"/><Relationship Id="rId485" Type="http://schemas.openxmlformats.org/officeDocument/2006/relationships/image" Target="media/image469.png"/><Relationship Id="rId42" Type="http://schemas.openxmlformats.org/officeDocument/2006/relationships/image" Target="media/image26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345" Type="http://schemas.openxmlformats.org/officeDocument/2006/relationships/image" Target="media/image329.png"/><Relationship Id="rId387" Type="http://schemas.openxmlformats.org/officeDocument/2006/relationships/image" Target="media/image371.png"/><Relationship Id="rId510" Type="http://schemas.openxmlformats.org/officeDocument/2006/relationships/image" Target="media/image494.png"/><Relationship Id="rId552" Type="http://schemas.openxmlformats.org/officeDocument/2006/relationships/image" Target="media/image536.png"/><Relationship Id="rId594" Type="http://schemas.openxmlformats.org/officeDocument/2006/relationships/image" Target="media/image578.png"/><Relationship Id="rId608" Type="http://schemas.openxmlformats.org/officeDocument/2006/relationships/image" Target="media/image592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47" Type="http://schemas.openxmlformats.org/officeDocument/2006/relationships/image" Target="media/image231.png"/><Relationship Id="rId412" Type="http://schemas.openxmlformats.org/officeDocument/2006/relationships/image" Target="media/image396.png"/><Relationship Id="rId107" Type="http://schemas.openxmlformats.org/officeDocument/2006/relationships/image" Target="media/image91.png"/><Relationship Id="rId289" Type="http://schemas.openxmlformats.org/officeDocument/2006/relationships/image" Target="media/image273.png"/><Relationship Id="rId454" Type="http://schemas.openxmlformats.org/officeDocument/2006/relationships/image" Target="media/image438.png"/><Relationship Id="rId496" Type="http://schemas.openxmlformats.org/officeDocument/2006/relationships/image" Target="media/image480.png"/><Relationship Id="rId661" Type="http://schemas.openxmlformats.org/officeDocument/2006/relationships/image" Target="media/image645.png"/><Relationship Id="rId11" Type="http://schemas.openxmlformats.org/officeDocument/2006/relationships/footer" Target="footer1.xml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98.png"/><Relationship Id="rId356" Type="http://schemas.openxmlformats.org/officeDocument/2006/relationships/image" Target="media/image340.png"/><Relationship Id="rId398" Type="http://schemas.openxmlformats.org/officeDocument/2006/relationships/image" Target="media/image382.png"/><Relationship Id="rId521" Type="http://schemas.openxmlformats.org/officeDocument/2006/relationships/image" Target="media/image505.png"/><Relationship Id="rId563" Type="http://schemas.openxmlformats.org/officeDocument/2006/relationships/image" Target="media/image547.png"/><Relationship Id="rId619" Type="http://schemas.openxmlformats.org/officeDocument/2006/relationships/image" Target="media/image603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423" Type="http://schemas.openxmlformats.org/officeDocument/2006/relationships/image" Target="media/image407.png"/><Relationship Id="rId258" Type="http://schemas.openxmlformats.org/officeDocument/2006/relationships/image" Target="media/image242.png"/><Relationship Id="rId465" Type="http://schemas.openxmlformats.org/officeDocument/2006/relationships/image" Target="media/image449.png"/><Relationship Id="rId630" Type="http://schemas.openxmlformats.org/officeDocument/2006/relationships/image" Target="media/image614.png"/><Relationship Id="rId22" Type="http://schemas.openxmlformats.org/officeDocument/2006/relationships/image" Target="media/image6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309.png"/><Relationship Id="rId367" Type="http://schemas.openxmlformats.org/officeDocument/2006/relationships/image" Target="media/image351.png"/><Relationship Id="rId532" Type="http://schemas.openxmlformats.org/officeDocument/2006/relationships/image" Target="media/image516.png"/><Relationship Id="rId574" Type="http://schemas.openxmlformats.org/officeDocument/2006/relationships/image" Target="media/image558.pn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png"/><Relationship Id="rId434" Type="http://schemas.openxmlformats.org/officeDocument/2006/relationships/image" Target="media/image418.png"/><Relationship Id="rId476" Type="http://schemas.openxmlformats.org/officeDocument/2006/relationships/image" Target="media/image460.png"/><Relationship Id="rId641" Type="http://schemas.openxmlformats.org/officeDocument/2006/relationships/image" Target="media/image625.png"/><Relationship Id="rId33" Type="http://schemas.openxmlformats.org/officeDocument/2006/relationships/image" Target="media/image17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336" Type="http://schemas.openxmlformats.org/officeDocument/2006/relationships/image" Target="media/image320.png"/><Relationship Id="rId501" Type="http://schemas.openxmlformats.org/officeDocument/2006/relationships/image" Target="media/image485.png"/><Relationship Id="rId543" Type="http://schemas.openxmlformats.org/officeDocument/2006/relationships/image" Target="media/image527.pn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378" Type="http://schemas.openxmlformats.org/officeDocument/2006/relationships/image" Target="media/image362.png"/><Relationship Id="rId403" Type="http://schemas.openxmlformats.org/officeDocument/2006/relationships/image" Target="media/image387.png"/><Relationship Id="rId585" Type="http://schemas.openxmlformats.org/officeDocument/2006/relationships/image" Target="media/image569.png"/><Relationship Id="rId6" Type="http://schemas.openxmlformats.org/officeDocument/2006/relationships/footnotes" Target="footnotes.xml"/><Relationship Id="rId238" Type="http://schemas.openxmlformats.org/officeDocument/2006/relationships/image" Target="media/image222.png"/><Relationship Id="rId445" Type="http://schemas.openxmlformats.org/officeDocument/2006/relationships/image" Target="media/image429.png"/><Relationship Id="rId487" Type="http://schemas.openxmlformats.org/officeDocument/2006/relationships/image" Target="media/image471.png"/><Relationship Id="rId610" Type="http://schemas.openxmlformats.org/officeDocument/2006/relationships/image" Target="media/image594.png"/><Relationship Id="rId652" Type="http://schemas.openxmlformats.org/officeDocument/2006/relationships/image" Target="media/image636.pn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47" Type="http://schemas.openxmlformats.org/officeDocument/2006/relationships/image" Target="media/image331.png"/><Relationship Id="rId512" Type="http://schemas.openxmlformats.org/officeDocument/2006/relationships/image" Target="media/image496.png"/><Relationship Id="rId44" Type="http://schemas.openxmlformats.org/officeDocument/2006/relationships/image" Target="media/image28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389" Type="http://schemas.openxmlformats.org/officeDocument/2006/relationships/image" Target="media/image373.png"/><Relationship Id="rId554" Type="http://schemas.openxmlformats.org/officeDocument/2006/relationships/image" Target="media/image538.png"/><Relationship Id="rId596" Type="http://schemas.openxmlformats.org/officeDocument/2006/relationships/image" Target="media/image580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414" Type="http://schemas.openxmlformats.org/officeDocument/2006/relationships/image" Target="media/image398.png"/><Relationship Id="rId456" Type="http://schemas.openxmlformats.org/officeDocument/2006/relationships/image" Target="media/image440.png"/><Relationship Id="rId498" Type="http://schemas.openxmlformats.org/officeDocument/2006/relationships/image" Target="media/image482.png"/><Relationship Id="rId621" Type="http://schemas.openxmlformats.org/officeDocument/2006/relationships/image" Target="media/image605.png"/><Relationship Id="rId663" Type="http://schemas.openxmlformats.org/officeDocument/2006/relationships/image" Target="media/image647.png"/><Relationship Id="rId13" Type="http://schemas.openxmlformats.org/officeDocument/2006/relationships/footer" Target="footer2.xml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316" Type="http://schemas.openxmlformats.org/officeDocument/2006/relationships/image" Target="media/image300.png"/><Relationship Id="rId523" Type="http://schemas.openxmlformats.org/officeDocument/2006/relationships/image" Target="media/image507.png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42.png"/><Relationship Id="rId565" Type="http://schemas.openxmlformats.org/officeDocument/2006/relationships/image" Target="media/image549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425" Type="http://schemas.openxmlformats.org/officeDocument/2006/relationships/image" Target="media/image409.png"/><Relationship Id="rId467" Type="http://schemas.openxmlformats.org/officeDocument/2006/relationships/image" Target="media/image451.png"/><Relationship Id="rId632" Type="http://schemas.openxmlformats.org/officeDocument/2006/relationships/image" Target="media/image616.png"/><Relationship Id="rId271" Type="http://schemas.openxmlformats.org/officeDocument/2006/relationships/image" Target="media/image255.png"/><Relationship Id="rId24" Type="http://schemas.openxmlformats.org/officeDocument/2006/relationships/image" Target="media/image8.png"/><Relationship Id="rId66" Type="http://schemas.openxmlformats.org/officeDocument/2006/relationships/image" Target="media/image50.png"/><Relationship Id="rId131" Type="http://schemas.openxmlformats.org/officeDocument/2006/relationships/image" Target="media/image115.png"/><Relationship Id="rId327" Type="http://schemas.openxmlformats.org/officeDocument/2006/relationships/image" Target="media/image311.png"/><Relationship Id="rId369" Type="http://schemas.openxmlformats.org/officeDocument/2006/relationships/image" Target="media/image353.png"/><Relationship Id="rId534" Type="http://schemas.openxmlformats.org/officeDocument/2006/relationships/image" Target="media/image518.png"/><Relationship Id="rId576" Type="http://schemas.openxmlformats.org/officeDocument/2006/relationships/image" Target="media/image560.png"/><Relationship Id="rId173" Type="http://schemas.openxmlformats.org/officeDocument/2006/relationships/image" Target="media/image157.png"/><Relationship Id="rId229" Type="http://schemas.openxmlformats.org/officeDocument/2006/relationships/image" Target="media/image213.png"/><Relationship Id="rId380" Type="http://schemas.openxmlformats.org/officeDocument/2006/relationships/image" Target="media/image364.png"/><Relationship Id="rId436" Type="http://schemas.openxmlformats.org/officeDocument/2006/relationships/image" Target="media/image420.png"/><Relationship Id="rId601" Type="http://schemas.openxmlformats.org/officeDocument/2006/relationships/image" Target="media/image585.png"/><Relationship Id="rId643" Type="http://schemas.openxmlformats.org/officeDocument/2006/relationships/image" Target="media/image627.png"/><Relationship Id="rId240" Type="http://schemas.openxmlformats.org/officeDocument/2006/relationships/image" Target="media/image224.png"/><Relationship Id="rId478" Type="http://schemas.openxmlformats.org/officeDocument/2006/relationships/image" Target="media/image462.png"/><Relationship Id="rId35" Type="http://schemas.openxmlformats.org/officeDocument/2006/relationships/image" Target="media/image19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38" Type="http://schemas.openxmlformats.org/officeDocument/2006/relationships/image" Target="media/image322.png"/><Relationship Id="rId503" Type="http://schemas.openxmlformats.org/officeDocument/2006/relationships/image" Target="media/image487.png"/><Relationship Id="rId545" Type="http://schemas.openxmlformats.org/officeDocument/2006/relationships/image" Target="media/image529.png"/><Relationship Id="rId587" Type="http://schemas.openxmlformats.org/officeDocument/2006/relationships/image" Target="media/image571.png"/><Relationship Id="rId8" Type="http://schemas.openxmlformats.org/officeDocument/2006/relationships/image" Target="media/image1.jpeg"/><Relationship Id="rId142" Type="http://schemas.openxmlformats.org/officeDocument/2006/relationships/image" Target="media/image126.png"/><Relationship Id="rId184" Type="http://schemas.openxmlformats.org/officeDocument/2006/relationships/image" Target="media/image168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447" Type="http://schemas.openxmlformats.org/officeDocument/2006/relationships/image" Target="media/image431.png"/><Relationship Id="rId612" Type="http://schemas.openxmlformats.org/officeDocument/2006/relationships/image" Target="media/image596.png"/><Relationship Id="rId251" Type="http://schemas.openxmlformats.org/officeDocument/2006/relationships/image" Target="media/image235.png"/><Relationship Id="rId489" Type="http://schemas.openxmlformats.org/officeDocument/2006/relationships/image" Target="media/image473.png"/><Relationship Id="rId654" Type="http://schemas.openxmlformats.org/officeDocument/2006/relationships/image" Target="media/image638.png"/><Relationship Id="rId46" Type="http://schemas.openxmlformats.org/officeDocument/2006/relationships/image" Target="media/image30.pn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33.png"/><Relationship Id="rId514" Type="http://schemas.openxmlformats.org/officeDocument/2006/relationships/image" Target="media/image498.png"/><Relationship Id="rId556" Type="http://schemas.openxmlformats.org/officeDocument/2006/relationships/image" Target="media/image540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7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360" Type="http://schemas.openxmlformats.org/officeDocument/2006/relationships/image" Target="media/image344.png"/><Relationship Id="rId416" Type="http://schemas.openxmlformats.org/officeDocument/2006/relationships/image" Target="media/image400.png"/><Relationship Id="rId598" Type="http://schemas.openxmlformats.org/officeDocument/2006/relationships/image" Target="media/image582.png"/><Relationship Id="rId220" Type="http://schemas.openxmlformats.org/officeDocument/2006/relationships/image" Target="media/image204.png"/><Relationship Id="rId458" Type="http://schemas.openxmlformats.org/officeDocument/2006/relationships/image" Target="media/image442.png"/><Relationship Id="rId623" Type="http://schemas.openxmlformats.org/officeDocument/2006/relationships/image" Target="media/image607.png"/><Relationship Id="rId665" Type="http://schemas.openxmlformats.org/officeDocument/2006/relationships/hyperlink" Target="http://www.governmentgazette.sa.gov.au" TargetMode="External"/><Relationship Id="rId15" Type="http://schemas.openxmlformats.org/officeDocument/2006/relationships/header" Target="header5.xml"/><Relationship Id="rId57" Type="http://schemas.openxmlformats.org/officeDocument/2006/relationships/image" Target="media/image41.png"/><Relationship Id="rId262" Type="http://schemas.openxmlformats.org/officeDocument/2006/relationships/image" Target="media/image246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567" Type="http://schemas.openxmlformats.org/officeDocument/2006/relationships/image" Target="media/image551.png"/><Relationship Id="rId99" Type="http://schemas.openxmlformats.org/officeDocument/2006/relationships/image" Target="media/image83.png"/><Relationship Id="rId122" Type="http://schemas.openxmlformats.org/officeDocument/2006/relationships/image" Target="media/image106.png"/><Relationship Id="rId164" Type="http://schemas.openxmlformats.org/officeDocument/2006/relationships/image" Target="media/image148.png"/><Relationship Id="rId371" Type="http://schemas.openxmlformats.org/officeDocument/2006/relationships/image" Target="media/image355.png"/><Relationship Id="rId427" Type="http://schemas.openxmlformats.org/officeDocument/2006/relationships/image" Target="media/image411.png"/><Relationship Id="rId469" Type="http://schemas.openxmlformats.org/officeDocument/2006/relationships/image" Target="media/image453.png"/><Relationship Id="rId634" Type="http://schemas.openxmlformats.org/officeDocument/2006/relationships/image" Target="media/image618.png"/><Relationship Id="rId26" Type="http://schemas.openxmlformats.org/officeDocument/2006/relationships/image" Target="media/image10.png"/><Relationship Id="rId231" Type="http://schemas.openxmlformats.org/officeDocument/2006/relationships/image" Target="media/image215.png"/><Relationship Id="rId273" Type="http://schemas.openxmlformats.org/officeDocument/2006/relationships/image" Target="media/image257.png"/><Relationship Id="rId329" Type="http://schemas.openxmlformats.org/officeDocument/2006/relationships/image" Target="media/image313.png"/><Relationship Id="rId480" Type="http://schemas.openxmlformats.org/officeDocument/2006/relationships/image" Target="media/image464.png"/><Relationship Id="rId536" Type="http://schemas.openxmlformats.org/officeDocument/2006/relationships/image" Target="media/image520.png"/><Relationship Id="rId68" Type="http://schemas.openxmlformats.org/officeDocument/2006/relationships/image" Target="media/image52.png"/><Relationship Id="rId133" Type="http://schemas.openxmlformats.org/officeDocument/2006/relationships/image" Target="media/image117.png"/><Relationship Id="rId175" Type="http://schemas.openxmlformats.org/officeDocument/2006/relationships/image" Target="media/image159.png"/><Relationship Id="rId340" Type="http://schemas.openxmlformats.org/officeDocument/2006/relationships/image" Target="media/image324.png"/><Relationship Id="rId578" Type="http://schemas.openxmlformats.org/officeDocument/2006/relationships/image" Target="media/image562.png"/><Relationship Id="rId200" Type="http://schemas.openxmlformats.org/officeDocument/2006/relationships/image" Target="media/image184.png"/><Relationship Id="rId382" Type="http://schemas.openxmlformats.org/officeDocument/2006/relationships/image" Target="media/image366.png"/><Relationship Id="rId438" Type="http://schemas.openxmlformats.org/officeDocument/2006/relationships/image" Target="media/image422.png"/><Relationship Id="rId603" Type="http://schemas.openxmlformats.org/officeDocument/2006/relationships/image" Target="media/image587.png"/><Relationship Id="rId645" Type="http://schemas.openxmlformats.org/officeDocument/2006/relationships/image" Target="media/image629.png"/><Relationship Id="rId242" Type="http://schemas.openxmlformats.org/officeDocument/2006/relationships/image" Target="media/image226.png"/><Relationship Id="rId284" Type="http://schemas.openxmlformats.org/officeDocument/2006/relationships/image" Target="media/image268.png"/><Relationship Id="rId491" Type="http://schemas.openxmlformats.org/officeDocument/2006/relationships/image" Target="media/image475.png"/><Relationship Id="rId505" Type="http://schemas.openxmlformats.org/officeDocument/2006/relationships/image" Target="media/image489.png"/><Relationship Id="rId37" Type="http://schemas.openxmlformats.org/officeDocument/2006/relationships/image" Target="media/image21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44" Type="http://schemas.openxmlformats.org/officeDocument/2006/relationships/image" Target="media/image128.png"/><Relationship Id="rId547" Type="http://schemas.openxmlformats.org/officeDocument/2006/relationships/image" Target="media/image531.png"/><Relationship Id="rId589" Type="http://schemas.openxmlformats.org/officeDocument/2006/relationships/image" Target="media/image573.png"/><Relationship Id="rId90" Type="http://schemas.openxmlformats.org/officeDocument/2006/relationships/image" Target="media/image74.png"/><Relationship Id="rId186" Type="http://schemas.openxmlformats.org/officeDocument/2006/relationships/image" Target="media/image170.png"/><Relationship Id="rId351" Type="http://schemas.openxmlformats.org/officeDocument/2006/relationships/image" Target="media/image335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49" Type="http://schemas.openxmlformats.org/officeDocument/2006/relationships/image" Target="media/image433.png"/><Relationship Id="rId614" Type="http://schemas.openxmlformats.org/officeDocument/2006/relationships/image" Target="media/image598.png"/><Relationship Id="rId656" Type="http://schemas.openxmlformats.org/officeDocument/2006/relationships/image" Target="media/image640.png"/><Relationship Id="rId211" Type="http://schemas.openxmlformats.org/officeDocument/2006/relationships/image" Target="media/image195.png"/><Relationship Id="rId253" Type="http://schemas.openxmlformats.org/officeDocument/2006/relationships/image" Target="media/image237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460" Type="http://schemas.openxmlformats.org/officeDocument/2006/relationships/image" Target="media/image444.png"/><Relationship Id="rId516" Type="http://schemas.openxmlformats.org/officeDocument/2006/relationships/image" Target="media/image500.png"/><Relationship Id="rId48" Type="http://schemas.openxmlformats.org/officeDocument/2006/relationships/image" Target="media/image32.png"/><Relationship Id="rId113" Type="http://schemas.openxmlformats.org/officeDocument/2006/relationships/image" Target="media/image97.png"/><Relationship Id="rId320" Type="http://schemas.openxmlformats.org/officeDocument/2006/relationships/image" Target="media/image304.png"/><Relationship Id="rId558" Type="http://schemas.openxmlformats.org/officeDocument/2006/relationships/image" Target="media/image542.png"/><Relationship Id="rId155" Type="http://schemas.openxmlformats.org/officeDocument/2006/relationships/image" Target="media/image139.png"/><Relationship Id="rId197" Type="http://schemas.openxmlformats.org/officeDocument/2006/relationships/image" Target="media/image181.png"/><Relationship Id="rId362" Type="http://schemas.openxmlformats.org/officeDocument/2006/relationships/image" Target="media/image346.png"/><Relationship Id="rId418" Type="http://schemas.openxmlformats.org/officeDocument/2006/relationships/image" Target="media/image402.png"/><Relationship Id="rId625" Type="http://schemas.openxmlformats.org/officeDocument/2006/relationships/image" Target="media/image609.png"/><Relationship Id="rId222" Type="http://schemas.openxmlformats.org/officeDocument/2006/relationships/image" Target="media/image206.png"/><Relationship Id="rId264" Type="http://schemas.openxmlformats.org/officeDocument/2006/relationships/image" Target="media/image248.png"/><Relationship Id="rId471" Type="http://schemas.openxmlformats.org/officeDocument/2006/relationships/image" Target="media/image455.png"/><Relationship Id="rId667" Type="http://schemas.openxmlformats.org/officeDocument/2006/relationships/header" Target="header7.xml"/><Relationship Id="rId17" Type="http://schemas.openxmlformats.org/officeDocument/2006/relationships/footer" Target="footer4.xml"/><Relationship Id="rId59" Type="http://schemas.openxmlformats.org/officeDocument/2006/relationships/image" Target="media/image43.png"/><Relationship Id="rId124" Type="http://schemas.openxmlformats.org/officeDocument/2006/relationships/image" Target="media/image108.png"/><Relationship Id="rId527" Type="http://schemas.openxmlformats.org/officeDocument/2006/relationships/image" Target="media/image511.png"/><Relationship Id="rId569" Type="http://schemas.openxmlformats.org/officeDocument/2006/relationships/image" Target="media/image553.png"/><Relationship Id="rId70" Type="http://schemas.openxmlformats.org/officeDocument/2006/relationships/image" Target="media/image54.png"/><Relationship Id="rId166" Type="http://schemas.openxmlformats.org/officeDocument/2006/relationships/image" Target="media/image150.png"/><Relationship Id="rId331" Type="http://schemas.openxmlformats.org/officeDocument/2006/relationships/image" Target="media/image315.png"/><Relationship Id="rId373" Type="http://schemas.openxmlformats.org/officeDocument/2006/relationships/image" Target="media/image357.png"/><Relationship Id="rId429" Type="http://schemas.openxmlformats.org/officeDocument/2006/relationships/image" Target="media/image413.png"/><Relationship Id="rId580" Type="http://schemas.openxmlformats.org/officeDocument/2006/relationships/image" Target="media/image564.png"/><Relationship Id="rId636" Type="http://schemas.openxmlformats.org/officeDocument/2006/relationships/image" Target="media/image620.png"/><Relationship Id="rId1" Type="http://schemas.openxmlformats.org/officeDocument/2006/relationships/customXml" Target="../customXml/item1.xml"/><Relationship Id="rId233" Type="http://schemas.openxmlformats.org/officeDocument/2006/relationships/image" Target="media/image217.png"/><Relationship Id="rId440" Type="http://schemas.openxmlformats.org/officeDocument/2006/relationships/image" Target="media/image424.png"/><Relationship Id="rId28" Type="http://schemas.openxmlformats.org/officeDocument/2006/relationships/image" Target="media/image12.png"/><Relationship Id="rId275" Type="http://schemas.openxmlformats.org/officeDocument/2006/relationships/image" Target="media/image259.png"/><Relationship Id="rId300" Type="http://schemas.openxmlformats.org/officeDocument/2006/relationships/image" Target="media/image284.png"/><Relationship Id="rId482" Type="http://schemas.openxmlformats.org/officeDocument/2006/relationships/image" Target="media/image466.png"/><Relationship Id="rId538" Type="http://schemas.openxmlformats.org/officeDocument/2006/relationships/image" Target="media/image522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77" Type="http://schemas.openxmlformats.org/officeDocument/2006/relationships/image" Target="media/image161.png"/><Relationship Id="rId342" Type="http://schemas.openxmlformats.org/officeDocument/2006/relationships/image" Target="media/image326.png"/><Relationship Id="rId384" Type="http://schemas.openxmlformats.org/officeDocument/2006/relationships/image" Target="media/image368.png"/><Relationship Id="rId591" Type="http://schemas.openxmlformats.org/officeDocument/2006/relationships/image" Target="media/image575.png"/><Relationship Id="rId605" Type="http://schemas.openxmlformats.org/officeDocument/2006/relationships/image" Target="media/image589.png"/><Relationship Id="rId202" Type="http://schemas.openxmlformats.org/officeDocument/2006/relationships/image" Target="media/image186.png"/><Relationship Id="rId244" Type="http://schemas.openxmlformats.org/officeDocument/2006/relationships/image" Target="media/image228.png"/><Relationship Id="rId647" Type="http://schemas.openxmlformats.org/officeDocument/2006/relationships/image" Target="media/image631.png"/><Relationship Id="rId39" Type="http://schemas.openxmlformats.org/officeDocument/2006/relationships/image" Target="media/image23.png"/><Relationship Id="rId286" Type="http://schemas.openxmlformats.org/officeDocument/2006/relationships/image" Target="media/image270.png"/><Relationship Id="rId451" Type="http://schemas.openxmlformats.org/officeDocument/2006/relationships/image" Target="media/image435.png"/><Relationship Id="rId493" Type="http://schemas.openxmlformats.org/officeDocument/2006/relationships/image" Target="media/image477.png"/><Relationship Id="rId507" Type="http://schemas.openxmlformats.org/officeDocument/2006/relationships/image" Target="media/image491.png"/><Relationship Id="rId549" Type="http://schemas.openxmlformats.org/officeDocument/2006/relationships/image" Target="media/image533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46" Type="http://schemas.openxmlformats.org/officeDocument/2006/relationships/image" Target="media/image130.png"/><Relationship Id="rId188" Type="http://schemas.openxmlformats.org/officeDocument/2006/relationships/image" Target="media/image172.png"/><Relationship Id="rId311" Type="http://schemas.openxmlformats.org/officeDocument/2006/relationships/image" Target="media/image295.png"/><Relationship Id="rId353" Type="http://schemas.openxmlformats.org/officeDocument/2006/relationships/image" Target="media/image337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560" Type="http://schemas.openxmlformats.org/officeDocument/2006/relationships/image" Target="media/image544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420" Type="http://schemas.openxmlformats.org/officeDocument/2006/relationships/image" Target="media/image404.png"/><Relationship Id="rId616" Type="http://schemas.openxmlformats.org/officeDocument/2006/relationships/image" Target="media/image600.png"/><Relationship Id="rId658" Type="http://schemas.openxmlformats.org/officeDocument/2006/relationships/image" Target="media/image642.png"/><Relationship Id="rId255" Type="http://schemas.openxmlformats.org/officeDocument/2006/relationships/image" Target="media/image239.png"/><Relationship Id="rId297" Type="http://schemas.openxmlformats.org/officeDocument/2006/relationships/image" Target="media/image281.png"/><Relationship Id="rId462" Type="http://schemas.openxmlformats.org/officeDocument/2006/relationships/image" Target="media/image446.png"/><Relationship Id="rId518" Type="http://schemas.openxmlformats.org/officeDocument/2006/relationships/image" Target="media/image502.png"/><Relationship Id="rId115" Type="http://schemas.openxmlformats.org/officeDocument/2006/relationships/image" Target="media/image99.png"/><Relationship Id="rId157" Type="http://schemas.openxmlformats.org/officeDocument/2006/relationships/image" Target="media/image141.png"/><Relationship Id="rId322" Type="http://schemas.openxmlformats.org/officeDocument/2006/relationships/image" Target="media/image306.png"/><Relationship Id="rId364" Type="http://schemas.openxmlformats.org/officeDocument/2006/relationships/image" Target="media/image348.png"/><Relationship Id="rId61" Type="http://schemas.openxmlformats.org/officeDocument/2006/relationships/image" Target="media/image45.png"/><Relationship Id="rId199" Type="http://schemas.openxmlformats.org/officeDocument/2006/relationships/image" Target="media/image183.png"/><Relationship Id="rId571" Type="http://schemas.openxmlformats.org/officeDocument/2006/relationships/image" Target="media/image555.png"/><Relationship Id="rId627" Type="http://schemas.openxmlformats.org/officeDocument/2006/relationships/image" Target="media/image611.png"/><Relationship Id="rId669" Type="http://schemas.openxmlformats.org/officeDocument/2006/relationships/fontTable" Target="fontTable.xml"/><Relationship Id="rId19" Type="http://schemas.openxmlformats.org/officeDocument/2006/relationships/image" Target="media/image3.png"/><Relationship Id="rId224" Type="http://schemas.openxmlformats.org/officeDocument/2006/relationships/image" Target="media/image208.png"/><Relationship Id="rId266" Type="http://schemas.openxmlformats.org/officeDocument/2006/relationships/image" Target="media/image250.png"/><Relationship Id="rId431" Type="http://schemas.openxmlformats.org/officeDocument/2006/relationships/image" Target="media/image415.png"/><Relationship Id="rId473" Type="http://schemas.openxmlformats.org/officeDocument/2006/relationships/image" Target="media/image457.png"/><Relationship Id="rId529" Type="http://schemas.openxmlformats.org/officeDocument/2006/relationships/image" Target="media/image513.png"/><Relationship Id="rId30" Type="http://schemas.openxmlformats.org/officeDocument/2006/relationships/image" Target="media/image14.png"/><Relationship Id="rId126" Type="http://schemas.openxmlformats.org/officeDocument/2006/relationships/image" Target="media/image110.png"/><Relationship Id="rId168" Type="http://schemas.openxmlformats.org/officeDocument/2006/relationships/image" Target="media/image152.png"/><Relationship Id="rId333" Type="http://schemas.openxmlformats.org/officeDocument/2006/relationships/image" Target="media/image317.png"/><Relationship Id="rId540" Type="http://schemas.openxmlformats.org/officeDocument/2006/relationships/image" Target="media/image524.png"/><Relationship Id="rId72" Type="http://schemas.openxmlformats.org/officeDocument/2006/relationships/image" Target="media/image56.png"/><Relationship Id="rId375" Type="http://schemas.openxmlformats.org/officeDocument/2006/relationships/image" Target="media/image359.png"/><Relationship Id="rId582" Type="http://schemas.openxmlformats.org/officeDocument/2006/relationships/image" Target="media/image566.png"/><Relationship Id="rId638" Type="http://schemas.openxmlformats.org/officeDocument/2006/relationships/image" Target="media/image622.png"/><Relationship Id="rId3" Type="http://schemas.openxmlformats.org/officeDocument/2006/relationships/styles" Target="styles.xml"/><Relationship Id="rId235" Type="http://schemas.openxmlformats.org/officeDocument/2006/relationships/image" Target="media/image219.png"/><Relationship Id="rId277" Type="http://schemas.openxmlformats.org/officeDocument/2006/relationships/image" Target="media/image261.png"/><Relationship Id="rId400" Type="http://schemas.openxmlformats.org/officeDocument/2006/relationships/image" Target="media/image384.png"/><Relationship Id="rId442" Type="http://schemas.openxmlformats.org/officeDocument/2006/relationships/image" Target="media/image426.png"/><Relationship Id="rId484" Type="http://schemas.openxmlformats.org/officeDocument/2006/relationships/image" Target="media/image468.png"/><Relationship Id="rId137" Type="http://schemas.openxmlformats.org/officeDocument/2006/relationships/image" Target="media/image121.png"/><Relationship Id="rId302" Type="http://schemas.openxmlformats.org/officeDocument/2006/relationships/image" Target="media/image286.png"/><Relationship Id="rId344" Type="http://schemas.openxmlformats.org/officeDocument/2006/relationships/image" Target="media/image328.png"/><Relationship Id="rId41" Type="http://schemas.openxmlformats.org/officeDocument/2006/relationships/image" Target="media/image25.png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386" Type="http://schemas.openxmlformats.org/officeDocument/2006/relationships/image" Target="media/image370.png"/><Relationship Id="rId551" Type="http://schemas.openxmlformats.org/officeDocument/2006/relationships/image" Target="media/image535.png"/><Relationship Id="rId593" Type="http://schemas.openxmlformats.org/officeDocument/2006/relationships/image" Target="media/image577.png"/><Relationship Id="rId607" Type="http://schemas.openxmlformats.org/officeDocument/2006/relationships/image" Target="media/image591.png"/><Relationship Id="rId649" Type="http://schemas.openxmlformats.org/officeDocument/2006/relationships/image" Target="media/image633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46" Type="http://schemas.openxmlformats.org/officeDocument/2006/relationships/image" Target="media/image230.png"/><Relationship Id="rId288" Type="http://schemas.openxmlformats.org/officeDocument/2006/relationships/image" Target="media/image272.png"/><Relationship Id="rId411" Type="http://schemas.openxmlformats.org/officeDocument/2006/relationships/image" Target="media/image395.png"/><Relationship Id="rId453" Type="http://schemas.openxmlformats.org/officeDocument/2006/relationships/image" Target="media/image437.png"/><Relationship Id="rId509" Type="http://schemas.openxmlformats.org/officeDocument/2006/relationships/image" Target="media/image493.png"/><Relationship Id="rId660" Type="http://schemas.openxmlformats.org/officeDocument/2006/relationships/image" Target="media/image644.png"/><Relationship Id="rId106" Type="http://schemas.openxmlformats.org/officeDocument/2006/relationships/image" Target="media/image90.png"/><Relationship Id="rId313" Type="http://schemas.openxmlformats.org/officeDocument/2006/relationships/image" Target="media/image297.png"/><Relationship Id="rId495" Type="http://schemas.openxmlformats.org/officeDocument/2006/relationships/image" Target="media/image479.png"/><Relationship Id="rId10" Type="http://schemas.openxmlformats.org/officeDocument/2006/relationships/header" Target="header2.xml"/><Relationship Id="rId52" Type="http://schemas.openxmlformats.org/officeDocument/2006/relationships/image" Target="media/image36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355" Type="http://schemas.openxmlformats.org/officeDocument/2006/relationships/image" Target="media/image339.png"/><Relationship Id="rId397" Type="http://schemas.openxmlformats.org/officeDocument/2006/relationships/image" Target="media/image381.png"/><Relationship Id="rId520" Type="http://schemas.openxmlformats.org/officeDocument/2006/relationships/image" Target="media/image504.png"/><Relationship Id="rId562" Type="http://schemas.openxmlformats.org/officeDocument/2006/relationships/image" Target="media/image546.png"/><Relationship Id="rId618" Type="http://schemas.openxmlformats.org/officeDocument/2006/relationships/image" Target="media/image602.png"/><Relationship Id="rId215" Type="http://schemas.openxmlformats.org/officeDocument/2006/relationships/image" Target="media/image199.png"/><Relationship Id="rId257" Type="http://schemas.openxmlformats.org/officeDocument/2006/relationships/image" Target="media/image241.png"/><Relationship Id="rId422" Type="http://schemas.openxmlformats.org/officeDocument/2006/relationships/image" Target="media/image406.png"/><Relationship Id="rId464" Type="http://schemas.openxmlformats.org/officeDocument/2006/relationships/image" Target="media/image448.png"/><Relationship Id="rId299" Type="http://schemas.openxmlformats.org/officeDocument/2006/relationships/image" Target="media/image283.png"/><Relationship Id="rId63" Type="http://schemas.openxmlformats.org/officeDocument/2006/relationships/image" Target="media/image47.png"/><Relationship Id="rId159" Type="http://schemas.openxmlformats.org/officeDocument/2006/relationships/image" Target="media/image143.png"/><Relationship Id="rId366" Type="http://schemas.openxmlformats.org/officeDocument/2006/relationships/image" Target="media/image350.png"/><Relationship Id="rId573" Type="http://schemas.openxmlformats.org/officeDocument/2006/relationships/image" Target="media/image557.png"/><Relationship Id="rId226" Type="http://schemas.openxmlformats.org/officeDocument/2006/relationships/image" Target="media/image210.png"/><Relationship Id="rId433" Type="http://schemas.openxmlformats.org/officeDocument/2006/relationships/image" Target="media/image417.png"/><Relationship Id="rId640" Type="http://schemas.openxmlformats.org/officeDocument/2006/relationships/image" Target="media/image624.png"/><Relationship Id="rId74" Type="http://schemas.openxmlformats.org/officeDocument/2006/relationships/image" Target="media/image58.png"/><Relationship Id="rId377" Type="http://schemas.openxmlformats.org/officeDocument/2006/relationships/image" Target="media/image361.png"/><Relationship Id="rId500" Type="http://schemas.openxmlformats.org/officeDocument/2006/relationships/image" Target="media/image484.png"/><Relationship Id="rId584" Type="http://schemas.openxmlformats.org/officeDocument/2006/relationships/image" Target="media/image568.png"/><Relationship Id="rId5" Type="http://schemas.openxmlformats.org/officeDocument/2006/relationships/webSettings" Target="webSettings.xml"/><Relationship Id="rId237" Type="http://schemas.openxmlformats.org/officeDocument/2006/relationships/image" Target="media/image221.png"/><Relationship Id="rId444" Type="http://schemas.openxmlformats.org/officeDocument/2006/relationships/image" Target="media/image428.png"/><Relationship Id="rId651" Type="http://schemas.openxmlformats.org/officeDocument/2006/relationships/image" Target="media/image635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88" Type="http://schemas.openxmlformats.org/officeDocument/2006/relationships/image" Target="media/image372.png"/><Relationship Id="rId511" Type="http://schemas.openxmlformats.org/officeDocument/2006/relationships/image" Target="media/image495.png"/><Relationship Id="rId609" Type="http://schemas.openxmlformats.org/officeDocument/2006/relationships/image" Target="media/image593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595" Type="http://schemas.openxmlformats.org/officeDocument/2006/relationships/image" Target="media/image579.png"/><Relationship Id="rId248" Type="http://schemas.openxmlformats.org/officeDocument/2006/relationships/image" Target="media/image232.png"/><Relationship Id="rId455" Type="http://schemas.openxmlformats.org/officeDocument/2006/relationships/image" Target="media/image439.png"/><Relationship Id="rId662" Type="http://schemas.openxmlformats.org/officeDocument/2006/relationships/image" Target="media/image646.png"/><Relationship Id="rId12" Type="http://schemas.openxmlformats.org/officeDocument/2006/relationships/header" Target="header3.xml"/><Relationship Id="rId108" Type="http://schemas.openxmlformats.org/officeDocument/2006/relationships/image" Target="media/image92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399" Type="http://schemas.openxmlformats.org/officeDocument/2006/relationships/image" Target="media/image383.png"/><Relationship Id="rId259" Type="http://schemas.openxmlformats.org/officeDocument/2006/relationships/image" Target="media/image243.png"/><Relationship Id="rId466" Type="http://schemas.openxmlformats.org/officeDocument/2006/relationships/image" Target="media/image450.png"/><Relationship Id="rId23" Type="http://schemas.openxmlformats.org/officeDocument/2006/relationships/image" Target="media/image7.png"/><Relationship Id="rId119" Type="http://schemas.openxmlformats.org/officeDocument/2006/relationships/image" Target="media/image103.png"/><Relationship Id="rId326" Type="http://schemas.openxmlformats.org/officeDocument/2006/relationships/image" Target="media/image310.png"/><Relationship Id="rId533" Type="http://schemas.openxmlformats.org/officeDocument/2006/relationships/image" Target="media/image517.png"/><Relationship Id="rId172" Type="http://schemas.openxmlformats.org/officeDocument/2006/relationships/image" Target="media/image156.png"/><Relationship Id="rId477" Type="http://schemas.openxmlformats.org/officeDocument/2006/relationships/image" Target="media/image461.png"/><Relationship Id="rId600" Type="http://schemas.openxmlformats.org/officeDocument/2006/relationships/image" Target="media/image584.png"/><Relationship Id="rId337" Type="http://schemas.openxmlformats.org/officeDocument/2006/relationships/image" Target="media/image321.png"/><Relationship Id="rId34" Type="http://schemas.openxmlformats.org/officeDocument/2006/relationships/image" Target="media/image18.png"/><Relationship Id="rId544" Type="http://schemas.openxmlformats.org/officeDocument/2006/relationships/image" Target="media/image528.png"/><Relationship Id="rId183" Type="http://schemas.openxmlformats.org/officeDocument/2006/relationships/image" Target="media/image167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Relationship Id="rId611" Type="http://schemas.openxmlformats.org/officeDocument/2006/relationships/image" Target="media/image595.png"/><Relationship Id="rId250" Type="http://schemas.openxmlformats.org/officeDocument/2006/relationships/image" Target="media/image234.png"/><Relationship Id="rId488" Type="http://schemas.openxmlformats.org/officeDocument/2006/relationships/image" Target="media/image472.png"/><Relationship Id="rId45" Type="http://schemas.openxmlformats.org/officeDocument/2006/relationships/image" Target="media/image29.png"/><Relationship Id="rId110" Type="http://schemas.openxmlformats.org/officeDocument/2006/relationships/image" Target="media/image94.png"/><Relationship Id="rId348" Type="http://schemas.openxmlformats.org/officeDocument/2006/relationships/image" Target="media/image332.png"/><Relationship Id="rId555" Type="http://schemas.openxmlformats.org/officeDocument/2006/relationships/image" Target="media/image539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415" Type="http://schemas.openxmlformats.org/officeDocument/2006/relationships/image" Target="media/image399.png"/><Relationship Id="rId622" Type="http://schemas.openxmlformats.org/officeDocument/2006/relationships/image" Target="media/image606.png"/><Relationship Id="rId261" Type="http://schemas.openxmlformats.org/officeDocument/2006/relationships/image" Target="media/image245.png"/><Relationship Id="rId499" Type="http://schemas.openxmlformats.org/officeDocument/2006/relationships/image" Target="media/image483.png"/><Relationship Id="rId56" Type="http://schemas.openxmlformats.org/officeDocument/2006/relationships/image" Target="media/image40.png"/><Relationship Id="rId359" Type="http://schemas.openxmlformats.org/officeDocument/2006/relationships/image" Target="media/image343.png"/><Relationship Id="rId566" Type="http://schemas.openxmlformats.org/officeDocument/2006/relationships/image" Target="media/image550.png"/><Relationship Id="rId121" Type="http://schemas.openxmlformats.org/officeDocument/2006/relationships/image" Target="media/image105.png"/><Relationship Id="rId219" Type="http://schemas.openxmlformats.org/officeDocument/2006/relationships/image" Target="media/image203.png"/><Relationship Id="rId426" Type="http://schemas.openxmlformats.org/officeDocument/2006/relationships/image" Target="media/image410.png"/><Relationship Id="rId633" Type="http://schemas.openxmlformats.org/officeDocument/2006/relationships/image" Target="media/image617.png"/><Relationship Id="rId67" Type="http://schemas.openxmlformats.org/officeDocument/2006/relationships/image" Target="media/image51.png"/><Relationship Id="rId272" Type="http://schemas.openxmlformats.org/officeDocument/2006/relationships/image" Target="media/image256.png"/><Relationship Id="rId577" Type="http://schemas.openxmlformats.org/officeDocument/2006/relationships/image" Target="media/image561.png"/><Relationship Id="rId132" Type="http://schemas.openxmlformats.org/officeDocument/2006/relationships/image" Target="media/image116.png"/><Relationship Id="rId437" Type="http://schemas.openxmlformats.org/officeDocument/2006/relationships/image" Target="media/image421.png"/><Relationship Id="rId644" Type="http://schemas.openxmlformats.org/officeDocument/2006/relationships/image" Target="media/image628.png"/><Relationship Id="rId283" Type="http://schemas.openxmlformats.org/officeDocument/2006/relationships/image" Target="media/image267.png"/><Relationship Id="rId490" Type="http://schemas.openxmlformats.org/officeDocument/2006/relationships/image" Target="media/image474.png"/><Relationship Id="rId504" Type="http://schemas.openxmlformats.org/officeDocument/2006/relationships/image" Target="media/image488.png"/><Relationship Id="rId78" Type="http://schemas.openxmlformats.org/officeDocument/2006/relationships/image" Target="media/image62.png"/><Relationship Id="rId143" Type="http://schemas.openxmlformats.org/officeDocument/2006/relationships/image" Target="media/image127.png"/><Relationship Id="rId350" Type="http://schemas.openxmlformats.org/officeDocument/2006/relationships/image" Target="media/image334.png"/><Relationship Id="rId588" Type="http://schemas.openxmlformats.org/officeDocument/2006/relationships/image" Target="media/image572.png"/><Relationship Id="rId9" Type="http://schemas.openxmlformats.org/officeDocument/2006/relationships/header" Target="header1.xml"/><Relationship Id="rId210" Type="http://schemas.openxmlformats.org/officeDocument/2006/relationships/image" Target="media/image194.png"/><Relationship Id="rId448" Type="http://schemas.openxmlformats.org/officeDocument/2006/relationships/image" Target="media/image432.png"/><Relationship Id="rId655" Type="http://schemas.openxmlformats.org/officeDocument/2006/relationships/image" Target="media/image639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515" Type="http://schemas.openxmlformats.org/officeDocument/2006/relationships/image" Target="media/image499.png"/><Relationship Id="rId89" Type="http://schemas.openxmlformats.org/officeDocument/2006/relationships/image" Target="media/image73.png"/><Relationship Id="rId154" Type="http://schemas.openxmlformats.org/officeDocument/2006/relationships/image" Target="media/image138.png"/><Relationship Id="rId361" Type="http://schemas.openxmlformats.org/officeDocument/2006/relationships/image" Target="media/image345.png"/><Relationship Id="rId599" Type="http://schemas.openxmlformats.org/officeDocument/2006/relationships/image" Target="media/image583.png"/><Relationship Id="rId459" Type="http://schemas.openxmlformats.org/officeDocument/2006/relationships/image" Target="media/image443.png"/><Relationship Id="rId666" Type="http://schemas.openxmlformats.org/officeDocument/2006/relationships/header" Target="header6.xml"/><Relationship Id="rId16" Type="http://schemas.openxmlformats.org/officeDocument/2006/relationships/footer" Target="footer3.xml"/><Relationship Id="rId221" Type="http://schemas.openxmlformats.org/officeDocument/2006/relationships/image" Target="media/image205.png"/><Relationship Id="rId319" Type="http://schemas.openxmlformats.org/officeDocument/2006/relationships/image" Target="media/image303.png"/><Relationship Id="rId526" Type="http://schemas.openxmlformats.org/officeDocument/2006/relationships/image" Target="media/image510.png"/><Relationship Id="rId165" Type="http://schemas.openxmlformats.org/officeDocument/2006/relationships/image" Target="media/image149.png"/><Relationship Id="rId372" Type="http://schemas.openxmlformats.org/officeDocument/2006/relationships/image" Target="media/image356.png"/><Relationship Id="rId232" Type="http://schemas.openxmlformats.org/officeDocument/2006/relationships/image" Target="media/image216.png"/><Relationship Id="rId27" Type="http://schemas.openxmlformats.org/officeDocument/2006/relationships/image" Target="media/image11.png"/><Relationship Id="rId537" Type="http://schemas.openxmlformats.org/officeDocument/2006/relationships/image" Target="media/image52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heatA01\Desktop\TEMPLATE_SUPP+CONTENTS_202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DE938-C234-4D63-B55D-E828319D18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TEMPLATE_SUPP+CONTENTS_2022</Template>
  <TotalTime>96</TotalTime>
  <Pages>649</Pages>
  <Words>387</Words>
  <Characters>2211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58 - Part 2 - Friday, 26 August 2022 (pp. ????–????)</vt:lpstr>
    </vt:vector>
  </TitlesOfParts>
  <Company>SA Government</Company>
  <LinksUpToDate>false</LinksUpToDate>
  <CharactersWithSpaces>2593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58 - Part 2 - Friday, 26 August 2022 (pp. 3407–4055)</dc:title>
  <dc:subject/>
  <dc:creator>Alicia Wheaton</dc:creator>
  <cp:keywords/>
  <cp:lastModifiedBy>Butler, Anthony (Service SA)</cp:lastModifiedBy>
  <cp:revision>32</cp:revision>
  <cp:lastPrinted>2017-03-20T23:21:00Z</cp:lastPrinted>
  <dcterms:created xsi:type="dcterms:W3CDTF">2022-08-22T05:29:00Z</dcterms:created>
  <dcterms:modified xsi:type="dcterms:W3CDTF">2022-08-25T05:35:00Z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7274858-3b1d-4431-8679-d878f40e28fd_Enabled">
    <vt:lpwstr>true</vt:lpwstr>
  </property>
  <property fmtid="{D5CDD505-2E9C-101B-9397-08002B2CF9AE}" pid="3" name="MSIP_Label_77274858-3b1d-4431-8679-d878f40e28fd_SetDate">
    <vt:lpwstr>2022-01-06T04:33:20Z</vt:lpwstr>
  </property>
  <property fmtid="{D5CDD505-2E9C-101B-9397-08002B2CF9AE}" pid="4" name="MSIP_Label_77274858-3b1d-4431-8679-d878f40e28fd_Method">
    <vt:lpwstr>Privileged</vt:lpwstr>
  </property>
  <property fmtid="{D5CDD505-2E9C-101B-9397-08002B2CF9AE}" pid="5" name="MSIP_Label_77274858-3b1d-4431-8679-d878f40e28fd_Name">
    <vt:lpwstr>-Official</vt:lpwstr>
  </property>
  <property fmtid="{D5CDD505-2E9C-101B-9397-08002B2CF9AE}" pid="6" name="MSIP_Label_77274858-3b1d-4431-8679-d878f40e28fd_SiteId">
    <vt:lpwstr>bda528f7-fca9-432f-bc98-bd7e90d40906</vt:lpwstr>
  </property>
  <property fmtid="{D5CDD505-2E9C-101B-9397-08002B2CF9AE}" pid="7" name="MSIP_Label_77274858-3b1d-4431-8679-d878f40e28fd_ActionId">
    <vt:lpwstr>1159c32a-e434-4209-a0a4-b7e54007cf6b</vt:lpwstr>
  </property>
  <property fmtid="{D5CDD505-2E9C-101B-9397-08002B2CF9AE}" pid="8" name="MSIP_Label_77274858-3b1d-4431-8679-d878f40e28fd_ContentBits">
    <vt:lpwstr>1</vt:lpwstr>
  </property>
</Properties>
</file>