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854FEB" w14:textId="77777777" w:rsidR="00777F88" w:rsidRPr="00612978" w:rsidRDefault="00111C2E" w:rsidP="00A54E7C">
      <w:pPr>
        <w:spacing w:after="120" w:line="280" w:lineRule="exact"/>
        <w:jc w:val="center"/>
        <w:rPr>
          <w:rFonts w:ascii="Times New Roman" w:hAnsi="Times New Roman"/>
          <w:sz w:val="17"/>
          <w:szCs w:val="17"/>
        </w:rPr>
      </w:pPr>
      <w:r>
        <w:rPr>
          <w:noProof/>
          <w:lang w:eastAsia="en-AU"/>
        </w:rPr>
        <w:drawing>
          <wp:anchor distT="0" distB="0" distL="114300" distR="114300" simplePos="0" relativeHeight="251657728" behindDoc="0" locked="0" layoutInCell="1" allowOverlap="1" wp14:anchorId="3455718A" wp14:editId="4CF19A11">
            <wp:simplePos x="0" y="0"/>
            <wp:positionH relativeFrom="margin">
              <wp:align>center</wp:align>
            </wp:positionH>
            <wp:positionV relativeFrom="paragraph">
              <wp:posOffset>393700</wp:posOffset>
            </wp:positionV>
            <wp:extent cx="1434465" cy="1403350"/>
            <wp:effectExtent l="0" t="0" r="0" b="635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03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4E7C" w:rsidRPr="0052708D">
        <w:rPr>
          <w:rFonts w:ascii="Times New Roman" w:eastAsia="Times New Roman" w:hAnsi="Times New Roman"/>
          <w:b/>
          <w:sz w:val="28"/>
          <w:szCs w:val="28"/>
          <w:lang w:eastAsia="en-AU"/>
        </w:rPr>
        <w:t>SUPPLEMENTARY GAZETTE</w:t>
      </w:r>
    </w:p>
    <w:p w14:paraId="1C57ABB6" w14:textId="77777777" w:rsidR="009D586E" w:rsidRPr="00612978" w:rsidRDefault="009D586E" w:rsidP="009D586E">
      <w:pPr>
        <w:spacing w:before="320" w:after="240" w:line="360" w:lineRule="exact"/>
        <w:jc w:val="center"/>
        <w:rPr>
          <w:rFonts w:ascii="Times New Roman" w:hAnsi="Times New Roman"/>
          <w:b/>
          <w:smallCaps/>
          <w:color w:val="000000"/>
          <w:sz w:val="36"/>
        </w:rPr>
      </w:pPr>
      <w:r w:rsidRPr="00612978">
        <w:rPr>
          <w:rFonts w:ascii="Times New Roman" w:hAnsi="Times New Roman"/>
          <w:b/>
          <w:smallCaps/>
          <w:color w:val="000000"/>
          <w:sz w:val="36"/>
        </w:rPr>
        <w:t>THE SOUTH AUSTRALIAN</w:t>
      </w:r>
    </w:p>
    <w:p w14:paraId="6A632794" w14:textId="77777777" w:rsidR="009D586E" w:rsidRPr="00612978" w:rsidRDefault="009D586E" w:rsidP="009D586E">
      <w:pPr>
        <w:spacing w:after="0" w:line="240" w:lineRule="auto"/>
        <w:jc w:val="center"/>
        <w:rPr>
          <w:rFonts w:ascii="Times New Roman" w:hAnsi="Times New Roman"/>
          <w:b/>
          <w:color w:val="000000"/>
          <w:sz w:val="60"/>
        </w:rPr>
      </w:pPr>
      <w:r w:rsidRPr="00612978">
        <w:rPr>
          <w:rFonts w:ascii="Times New Roman" w:hAnsi="Times New Roman"/>
          <w:b/>
          <w:color w:val="000000"/>
          <w:sz w:val="60"/>
        </w:rPr>
        <w:t>GOVERNMENT GAZETTE</w:t>
      </w:r>
    </w:p>
    <w:p w14:paraId="78F23706" w14:textId="77777777" w:rsidR="009D586E" w:rsidRPr="00612978" w:rsidRDefault="009D586E" w:rsidP="009D586E">
      <w:pPr>
        <w:spacing w:before="360" w:after="600" w:line="240" w:lineRule="exact"/>
        <w:jc w:val="center"/>
        <w:rPr>
          <w:rFonts w:ascii="Times New Roman" w:hAnsi="Times New Roman"/>
          <w:b/>
          <w:smallCaps/>
          <w:color w:val="000000"/>
          <w:sz w:val="24"/>
          <w:szCs w:val="24"/>
        </w:rPr>
      </w:pPr>
      <w:r w:rsidRPr="00612978">
        <w:rPr>
          <w:rFonts w:ascii="Times New Roman" w:hAnsi="Times New Roman"/>
          <w:b/>
          <w:smallCaps/>
          <w:color w:val="000000"/>
          <w:sz w:val="24"/>
          <w:szCs w:val="24"/>
        </w:rPr>
        <w:t>Published by Authority</w:t>
      </w:r>
    </w:p>
    <w:p w14:paraId="7F35CE59" w14:textId="77777777" w:rsidR="008008DD" w:rsidRPr="00612978" w:rsidRDefault="008008DD" w:rsidP="008008DD">
      <w:pPr>
        <w:pBdr>
          <w:top w:val="single" w:sz="6" w:space="0" w:color="auto"/>
        </w:pBdr>
        <w:spacing w:after="0" w:line="240" w:lineRule="auto"/>
        <w:jc w:val="center"/>
        <w:rPr>
          <w:rFonts w:ascii="Times New Roman" w:hAnsi="Times New Roman"/>
          <w:color w:val="000000"/>
          <w:sz w:val="20"/>
        </w:rPr>
      </w:pPr>
    </w:p>
    <w:p w14:paraId="4E3A1F32" w14:textId="65B7B2EB" w:rsidR="008008DD" w:rsidRPr="00612978" w:rsidRDefault="008008DD" w:rsidP="008008DD">
      <w:pPr>
        <w:spacing w:after="0" w:line="240" w:lineRule="auto"/>
        <w:jc w:val="center"/>
        <w:rPr>
          <w:rFonts w:ascii="Times New Roman" w:hAnsi="Times New Roman"/>
          <w:smallCaps/>
          <w:color w:val="000000"/>
          <w:sz w:val="28"/>
          <w:szCs w:val="26"/>
        </w:rPr>
      </w:pP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Adelaide, </w:t>
      </w:r>
      <w:r w:rsidR="00040E28">
        <w:rPr>
          <w:rFonts w:ascii="Times New Roman" w:hAnsi="Times New Roman"/>
          <w:smallCaps/>
          <w:color w:val="000000"/>
          <w:sz w:val="28"/>
          <w:szCs w:val="26"/>
        </w:rPr>
        <w:t>Friday, 26 August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 20</w:t>
      </w:r>
      <w:r w:rsidR="00E02241">
        <w:rPr>
          <w:rFonts w:ascii="Times New Roman" w:hAnsi="Times New Roman"/>
          <w:smallCaps/>
          <w:color w:val="000000"/>
          <w:sz w:val="28"/>
          <w:szCs w:val="26"/>
        </w:rPr>
        <w:t>2</w:t>
      </w:r>
      <w:r w:rsidR="00F13DC8">
        <w:rPr>
          <w:rFonts w:ascii="Times New Roman" w:hAnsi="Times New Roman"/>
          <w:smallCaps/>
          <w:color w:val="000000"/>
          <w:sz w:val="28"/>
          <w:szCs w:val="26"/>
        </w:rPr>
        <w:t>2</w:t>
      </w:r>
    </w:p>
    <w:p w14:paraId="26CBAC8A" w14:textId="77777777" w:rsidR="008008DD" w:rsidRPr="00612978" w:rsidRDefault="008008DD" w:rsidP="008008DD">
      <w:pPr>
        <w:spacing w:after="0" w:line="240" w:lineRule="exact"/>
        <w:jc w:val="center"/>
        <w:rPr>
          <w:rFonts w:ascii="Times New Roman" w:hAnsi="Times New Roman"/>
          <w:color w:val="000000"/>
          <w:sz w:val="20"/>
        </w:rPr>
      </w:pPr>
    </w:p>
    <w:p w14:paraId="6EA6E8C5" w14:textId="77777777" w:rsidR="008008DD" w:rsidRPr="00612978" w:rsidRDefault="008008DD" w:rsidP="008008DD">
      <w:pPr>
        <w:pBdr>
          <w:top w:val="single" w:sz="6" w:space="1" w:color="auto"/>
        </w:pBdr>
        <w:spacing w:after="0" w:line="360" w:lineRule="exact"/>
        <w:jc w:val="center"/>
        <w:rPr>
          <w:rFonts w:ascii="Times New Roman" w:hAnsi="Times New Roman"/>
          <w:color w:val="000000"/>
          <w:sz w:val="20"/>
          <w:szCs w:val="20"/>
        </w:rPr>
      </w:pPr>
    </w:p>
    <w:p w14:paraId="143CC814" w14:textId="77777777" w:rsidR="001B7138" w:rsidRPr="008008DD" w:rsidRDefault="001B7138" w:rsidP="001B7138">
      <w:pPr>
        <w:spacing w:after="0" w:line="360" w:lineRule="exact"/>
        <w:jc w:val="center"/>
        <w:rPr>
          <w:rFonts w:ascii="Times New Roman" w:hAnsi="Times New Roman"/>
          <w:b/>
          <w:smallCaps/>
          <w:sz w:val="20"/>
          <w:szCs w:val="20"/>
        </w:rPr>
      </w:pPr>
      <w:r w:rsidRPr="008008DD">
        <w:rPr>
          <w:rFonts w:ascii="Times New Roman" w:hAnsi="Times New Roman"/>
          <w:b/>
          <w:smallCaps/>
          <w:sz w:val="20"/>
          <w:szCs w:val="20"/>
        </w:rPr>
        <w:t>Contents</w:t>
      </w:r>
    </w:p>
    <w:p w14:paraId="7AD45A24" w14:textId="77777777" w:rsidR="001B7138" w:rsidRPr="00FB48A8" w:rsidRDefault="001B7138" w:rsidP="00FB48A8">
      <w:pPr>
        <w:spacing w:after="0" w:line="320" w:lineRule="exact"/>
        <w:ind w:left="2268" w:right="2414" w:firstLine="142"/>
        <w:rPr>
          <w:rFonts w:ascii="Times New Roman" w:hAnsi="Times New Roman"/>
          <w:smallCaps/>
          <w:sz w:val="17"/>
          <w:szCs w:val="17"/>
        </w:rPr>
      </w:pPr>
    </w:p>
    <w:p w14:paraId="3F92FDBB" w14:textId="77777777" w:rsidR="00FB48A8" w:rsidRPr="00FB48A8" w:rsidRDefault="00FB48A8" w:rsidP="00FB48A8">
      <w:pPr>
        <w:spacing w:after="0" w:line="320" w:lineRule="exact"/>
        <w:ind w:firstLine="142"/>
        <w:rPr>
          <w:rFonts w:ascii="Times New Roman" w:hAnsi="Times New Roman"/>
          <w:b/>
          <w:smallCaps/>
          <w:sz w:val="17"/>
          <w:szCs w:val="17"/>
        </w:rPr>
        <w:sectPr w:rsidR="00FB48A8" w:rsidRPr="00FB48A8" w:rsidSect="004E4BBC">
          <w:headerReference w:type="even" r:id="rId9"/>
          <w:headerReference w:type="default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1256" w:bottom="1134" w:left="1290" w:header="1134" w:footer="1134" w:gutter="0"/>
          <w:cols w:space="708"/>
          <w:titlePg/>
          <w:docGrid w:linePitch="360"/>
        </w:sectPr>
      </w:pPr>
    </w:p>
    <w:p w14:paraId="026B8A53" w14:textId="3F834929" w:rsidR="00D9462A" w:rsidRDefault="00531F7A">
      <w:pPr>
        <w:pStyle w:val="TOC1"/>
        <w:tabs>
          <w:tab w:val="right" w:leader="dot" w:pos="4548"/>
        </w:tabs>
        <w:rPr>
          <w:rFonts w:asciiTheme="minorHAnsi" w:eastAsiaTheme="minorEastAsia" w:hAnsiTheme="minorHAnsi" w:cstheme="minorBidi"/>
          <w:b w:val="0"/>
          <w:smallCaps w:val="0"/>
          <w:noProof/>
          <w:sz w:val="22"/>
          <w:lang w:eastAsia="en-AU"/>
        </w:rPr>
      </w:pPr>
      <w:r>
        <w:rPr>
          <w:b w:val="0"/>
          <w:smallCaps w:val="0"/>
        </w:rPr>
        <w:fldChar w:fldCharType="begin"/>
      </w:r>
      <w:r>
        <w:rPr>
          <w:b w:val="0"/>
          <w:smallCaps w:val="0"/>
        </w:rPr>
        <w:instrText xml:space="preserve"> TOC \o "1-3" \h \z \u </w:instrText>
      </w:r>
      <w:r>
        <w:rPr>
          <w:b w:val="0"/>
          <w:smallCaps w:val="0"/>
        </w:rPr>
        <w:fldChar w:fldCharType="separate"/>
      </w:r>
      <w:hyperlink w:anchor="_Toc112240382" w:history="1">
        <w:r w:rsidR="00D9462A" w:rsidRPr="00780D72">
          <w:rPr>
            <w:rStyle w:val="Hyperlink"/>
            <w:noProof/>
          </w:rPr>
          <w:t>Rules of Court</w:t>
        </w:r>
      </w:hyperlink>
    </w:p>
    <w:p w14:paraId="72A63238" w14:textId="5B2E3BCD" w:rsidR="00D9462A" w:rsidRPr="00D9462A" w:rsidRDefault="00B66934" w:rsidP="00D9462A">
      <w:pPr>
        <w:pStyle w:val="TOC2"/>
        <w:rPr>
          <w:rFonts w:asciiTheme="minorHAnsi" w:eastAsiaTheme="minorEastAsia" w:hAnsiTheme="minorHAnsi" w:cstheme="minorBidi"/>
          <w:sz w:val="22"/>
          <w:lang w:eastAsia="en-AU"/>
        </w:rPr>
      </w:pPr>
      <w:hyperlink w:anchor="_Toc112240383" w:history="1">
        <w:r w:rsidR="00D9462A" w:rsidRPr="00D9462A">
          <w:rPr>
            <w:rStyle w:val="Hyperlink"/>
          </w:rPr>
          <w:t>Uniform Special Statutory Rules 2022—Part 1</w:t>
        </w:r>
        <w:r w:rsidR="00D9462A" w:rsidRPr="00D9462A">
          <w:rPr>
            <w:webHidden/>
          </w:rPr>
          <w:tab/>
        </w:r>
        <w:r w:rsidR="00D9462A" w:rsidRPr="00D9462A">
          <w:rPr>
            <w:webHidden/>
          </w:rPr>
          <w:fldChar w:fldCharType="begin"/>
        </w:r>
        <w:r w:rsidR="00D9462A" w:rsidRPr="00D9462A">
          <w:rPr>
            <w:webHidden/>
          </w:rPr>
          <w:instrText xml:space="preserve"> PAGEREF _Toc112240383 \h </w:instrText>
        </w:r>
        <w:r w:rsidR="00D9462A" w:rsidRPr="00D9462A">
          <w:rPr>
            <w:webHidden/>
          </w:rPr>
        </w:r>
        <w:r w:rsidR="00D9462A" w:rsidRPr="00D9462A">
          <w:rPr>
            <w:webHidden/>
          </w:rPr>
          <w:fldChar w:fldCharType="separate"/>
        </w:r>
        <w:r>
          <w:rPr>
            <w:webHidden/>
          </w:rPr>
          <w:t>4508</w:t>
        </w:r>
        <w:r w:rsidR="00D9462A" w:rsidRPr="00D9462A">
          <w:rPr>
            <w:webHidden/>
          </w:rPr>
          <w:fldChar w:fldCharType="end"/>
        </w:r>
      </w:hyperlink>
    </w:p>
    <w:p w14:paraId="759BF24D" w14:textId="6CE184A8" w:rsidR="00F337C8" w:rsidRPr="00F337C8" w:rsidRDefault="00531F7A" w:rsidP="00F337C8">
      <w:pPr>
        <w:pStyle w:val="Galley"/>
        <w:tabs>
          <w:tab w:val="clear" w:pos="640"/>
          <w:tab w:val="clear" w:pos="800"/>
          <w:tab w:val="clear" w:pos="960"/>
          <w:tab w:val="clear" w:pos="1120"/>
          <w:tab w:val="clear" w:pos="1280"/>
          <w:tab w:val="clear" w:pos="1440"/>
          <w:tab w:val="clear" w:pos="1600"/>
          <w:tab w:val="clear" w:pos="1760"/>
          <w:tab w:val="clear" w:pos="1920"/>
          <w:tab w:val="right" w:leader="dot" w:pos="4560"/>
        </w:tabs>
        <w:spacing w:after="0"/>
        <w:jc w:val="left"/>
        <w:rPr>
          <w:lang w:eastAsia="en-US"/>
        </w:rPr>
      </w:pPr>
      <w:r>
        <w:rPr>
          <w:b/>
          <w:smallCaps/>
          <w:lang w:eastAsia="en-US"/>
        </w:rPr>
        <w:fldChar w:fldCharType="end"/>
      </w:r>
    </w:p>
    <w:p w14:paraId="7AAB5F6B" w14:textId="77777777" w:rsidR="00842BD5" w:rsidRDefault="00842BD5" w:rsidP="00FB48A8">
      <w:pPr>
        <w:spacing w:after="0"/>
        <w:rPr>
          <w:rFonts w:ascii="Times New Roman" w:hAnsi="Times New Roman"/>
          <w:smallCaps/>
          <w:sz w:val="17"/>
          <w:szCs w:val="17"/>
        </w:rPr>
      </w:pPr>
    </w:p>
    <w:p w14:paraId="1B7877FF" w14:textId="77777777" w:rsidR="00FB48A8" w:rsidRPr="00612978" w:rsidRDefault="00FB48A8" w:rsidP="00FB48A8">
      <w:pPr>
        <w:spacing w:after="0"/>
        <w:rPr>
          <w:rFonts w:ascii="Times New Roman" w:hAnsi="Times New Roman"/>
          <w:smallCaps/>
          <w:sz w:val="17"/>
          <w:szCs w:val="17"/>
        </w:rPr>
        <w:sectPr w:rsidR="00FB48A8" w:rsidRPr="00612978" w:rsidSect="00842BD5">
          <w:headerReference w:type="even" r:id="rId14"/>
          <w:headerReference w:type="default" r:id="rId15"/>
          <w:footerReference w:type="default" r:id="rId16"/>
          <w:footerReference w:type="first" r:id="rId17"/>
          <w:type w:val="continuous"/>
          <w:pgSz w:w="11906" w:h="16838"/>
          <w:pgMar w:top="1134" w:right="3674" w:bottom="1134" w:left="3674" w:header="708" w:footer="708" w:gutter="0"/>
          <w:cols w:space="240"/>
          <w:docGrid w:linePitch="360"/>
        </w:sectPr>
      </w:pPr>
    </w:p>
    <w:p w14:paraId="2B8CE018" w14:textId="3947EC45" w:rsidR="00F337C8" w:rsidRPr="00040E28" w:rsidRDefault="0068145F" w:rsidP="00040E28">
      <w:pPr>
        <w:pStyle w:val="Heading1"/>
      </w:pPr>
      <w:bookmarkStart w:id="0" w:name="_Toc112240382"/>
      <w:r>
        <w:lastRenderedPageBreak/>
        <w:t>Rules o</w:t>
      </w:r>
      <w:r w:rsidR="00693DF1">
        <w:t>f Court</w:t>
      </w:r>
      <w:bookmarkEnd w:id="0"/>
    </w:p>
    <w:p w14:paraId="22B28B7F" w14:textId="403BD29A" w:rsidR="003C5C4E" w:rsidRDefault="003C5C4E" w:rsidP="003C5C4E">
      <w:pPr>
        <w:pStyle w:val="GG-Title1"/>
        <w:rPr>
          <w:lang w:val="en-US"/>
        </w:rPr>
      </w:pPr>
      <w:r w:rsidRPr="003C5C4E">
        <w:rPr>
          <w:lang w:val="en-US"/>
        </w:rPr>
        <w:t>Supreme Court Act 1935</w:t>
      </w:r>
    </w:p>
    <w:p w14:paraId="520B30D1" w14:textId="6C207B7A" w:rsidR="003C5C4E" w:rsidRDefault="003C5C4E" w:rsidP="003C5C4E">
      <w:pPr>
        <w:pStyle w:val="GG-Title1"/>
        <w:rPr>
          <w:lang w:val="en-US"/>
        </w:rPr>
      </w:pPr>
      <w:r w:rsidRPr="003C5C4E">
        <w:rPr>
          <w:lang w:val="en-US"/>
        </w:rPr>
        <w:t>District Court Act 1991</w:t>
      </w:r>
    </w:p>
    <w:p w14:paraId="352DE7CA" w14:textId="4E926087" w:rsidR="003C5C4E" w:rsidRPr="003C5C4E" w:rsidRDefault="003C5C4E" w:rsidP="003C5C4E">
      <w:pPr>
        <w:pStyle w:val="GG-Title1"/>
        <w:rPr>
          <w:lang w:val="en-US"/>
        </w:rPr>
      </w:pPr>
      <w:r w:rsidRPr="003C5C4E">
        <w:rPr>
          <w:lang w:val="en-US"/>
        </w:rPr>
        <w:t>Magistrates Court Act 1991</w:t>
      </w:r>
    </w:p>
    <w:p w14:paraId="36D4A4E4" w14:textId="38414864" w:rsidR="00357525" w:rsidRPr="002366D2" w:rsidRDefault="002366D2" w:rsidP="002366D2">
      <w:pPr>
        <w:pStyle w:val="Heading2"/>
        <w:rPr>
          <w:i/>
          <w:iCs/>
        </w:rPr>
      </w:pPr>
      <w:bookmarkStart w:id="1" w:name="_Toc112240383"/>
      <w:r w:rsidRPr="002366D2">
        <w:rPr>
          <w:i/>
          <w:iCs/>
          <w:caps w:val="0"/>
        </w:rPr>
        <w:t>Uniform Special Statutory Rules 2022</w:t>
      </w:r>
      <w:bookmarkEnd w:id="1"/>
    </w:p>
    <w:p w14:paraId="14CF6FED" w14:textId="019B9F21" w:rsidR="00357525" w:rsidRPr="00357525" w:rsidRDefault="00357525" w:rsidP="00357525">
      <w:pPr>
        <w:pStyle w:val="GG-body"/>
        <w:rPr>
          <w:lang w:val="en-US"/>
        </w:rPr>
      </w:pPr>
      <w:r w:rsidRPr="00357525">
        <w:rPr>
          <w:lang w:val="en-US"/>
        </w:rPr>
        <w:t xml:space="preserve">In accordance with the </w:t>
      </w:r>
      <w:r w:rsidRPr="003C5C4E">
        <w:rPr>
          <w:i/>
          <w:iCs/>
          <w:lang w:val="en-US"/>
        </w:rPr>
        <w:t>Supreme Court Act 1935</w:t>
      </w:r>
      <w:r w:rsidRPr="00357525">
        <w:rPr>
          <w:lang w:val="en-US"/>
        </w:rPr>
        <w:t xml:space="preserve">, the </w:t>
      </w:r>
      <w:r w:rsidRPr="003C5C4E">
        <w:rPr>
          <w:i/>
          <w:iCs/>
          <w:lang w:val="en-US"/>
        </w:rPr>
        <w:t>District Court Act 1991</w:t>
      </w:r>
      <w:r w:rsidRPr="00357525">
        <w:rPr>
          <w:lang w:val="en-US"/>
        </w:rPr>
        <w:t xml:space="preserve"> and the</w:t>
      </w:r>
      <w:r w:rsidR="00FE5CD1">
        <w:rPr>
          <w:lang w:val="en-US"/>
        </w:rPr>
        <w:t xml:space="preserve"> </w:t>
      </w:r>
      <w:r w:rsidRPr="003C5C4E">
        <w:rPr>
          <w:i/>
          <w:iCs/>
          <w:lang w:val="en-US"/>
        </w:rPr>
        <w:t>Magistrates Court Act 1991</w:t>
      </w:r>
      <w:r w:rsidRPr="00357525">
        <w:rPr>
          <w:lang w:val="en-US"/>
        </w:rPr>
        <w:t xml:space="preserve">, and all other enabling powers, the </w:t>
      </w:r>
      <w:r w:rsidRPr="003C5C4E">
        <w:rPr>
          <w:i/>
          <w:iCs/>
          <w:lang w:val="en-US"/>
        </w:rPr>
        <w:t>Uniform Special Statutory</w:t>
      </w:r>
      <w:r w:rsidR="00FE5CD1" w:rsidRPr="003C5C4E">
        <w:rPr>
          <w:i/>
          <w:iCs/>
          <w:lang w:val="en-US"/>
        </w:rPr>
        <w:t xml:space="preserve"> </w:t>
      </w:r>
      <w:r w:rsidRPr="003C5C4E">
        <w:rPr>
          <w:i/>
          <w:iCs/>
          <w:lang w:val="en-US"/>
        </w:rPr>
        <w:t>Rules 2022</w:t>
      </w:r>
      <w:r w:rsidRPr="00357525">
        <w:rPr>
          <w:lang w:val="en-US"/>
        </w:rPr>
        <w:t xml:space="preserve"> set out in the Schedule below have been made </w:t>
      </w:r>
      <w:r w:rsidR="00FE5CD1">
        <w:rPr>
          <w:lang w:val="en-US"/>
        </w:rPr>
        <w:t>–</w:t>
      </w:r>
    </w:p>
    <w:p w14:paraId="7505894C" w14:textId="727F9927" w:rsidR="00357525" w:rsidRPr="00357525" w:rsidRDefault="00357525" w:rsidP="00FE5CD1">
      <w:pPr>
        <w:pStyle w:val="GG-body"/>
        <w:ind w:left="284" w:hanging="142"/>
        <w:rPr>
          <w:lang w:val="en-US"/>
        </w:rPr>
      </w:pPr>
      <w:r w:rsidRPr="00357525">
        <w:rPr>
          <w:lang w:val="en-US"/>
        </w:rPr>
        <w:t>•</w:t>
      </w:r>
      <w:r w:rsidR="00FE5CD1">
        <w:rPr>
          <w:lang w:val="en-US"/>
        </w:rPr>
        <w:tab/>
      </w:r>
      <w:r w:rsidRPr="00357525">
        <w:rPr>
          <w:lang w:val="en-US"/>
        </w:rPr>
        <w:t>as rules of the Supreme Court by 3 or more Judges of the Supreme Court; and</w:t>
      </w:r>
    </w:p>
    <w:p w14:paraId="3E7CD93A" w14:textId="7DEE29D7" w:rsidR="00357525" w:rsidRPr="00357525" w:rsidRDefault="00357525" w:rsidP="00FE5CD1">
      <w:pPr>
        <w:pStyle w:val="GG-body"/>
        <w:ind w:left="284" w:hanging="142"/>
        <w:rPr>
          <w:lang w:val="en-US"/>
        </w:rPr>
      </w:pPr>
      <w:r w:rsidRPr="00357525">
        <w:rPr>
          <w:lang w:val="en-US"/>
        </w:rPr>
        <w:t>•</w:t>
      </w:r>
      <w:r w:rsidR="00FE5CD1">
        <w:rPr>
          <w:lang w:val="en-US"/>
        </w:rPr>
        <w:tab/>
      </w:r>
      <w:r w:rsidRPr="00357525">
        <w:rPr>
          <w:lang w:val="en-US"/>
        </w:rPr>
        <w:t>as rules of the District Court by the Chief Judge and 2 or more other Judges of that</w:t>
      </w:r>
      <w:r w:rsidR="00FE5CD1">
        <w:rPr>
          <w:lang w:val="en-US"/>
        </w:rPr>
        <w:t xml:space="preserve"> </w:t>
      </w:r>
      <w:r w:rsidRPr="00357525">
        <w:rPr>
          <w:lang w:val="en-US"/>
        </w:rPr>
        <w:t>Court; and</w:t>
      </w:r>
    </w:p>
    <w:p w14:paraId="46169233" w14:textId="7DEDBC70" w:rsidR="00357525" w:rsidRPr="00357525" w:rsidRDefault="00357525" w:rsidP="00FE5CD1">
      <w:pPr>
        <w:pStyle w:val="GG-body"/>
        <w:ind w:left="284" w:hanging="142"/>
        <w:rPr>
          <w:lang w:val="en-US"/>
        </w:rPr>
      </w:pPr>
      <w:r w:rsidRPr="00357525">
        <w:rPr>
          <w:lang w:val="en-US"/>
        </w:rPr>
        <w:t>•</w:t>
      </w:r>
      <w:r w:rsidR="00FE5CD1">
        <w:rPr>
          <w:lang w:val="en-US"/>
        </w:rPr>
        <w:tab/>
      </w:r>
      <w:r w:rsidRPr="00357525">
        <w:rPr>
          <w:lang w:val="en-US"/>
        </w:rPr>
        <w:t>as rules of the Magistrates Court by the Chief Magistrate and 2 or more other</w:t>
      </w:r>
      <w:r w:rsidR="00FE5CD1">
        <w:rPr>
          <w:lang w:val="en-US"/>
        </w:rPr>
        <w:t xml:space="preserve"> </w:t>
      </w:r>
      <w:r w:rsidRPr="00357525">
        <w:rPr>
          <w:lang w:val="en-US"/>
        </w:rPr>
        <w:t>Magistrates; and</w:t>
      </w:r>
    </w:p>
    <w:p w14:paraId="19E0658D" w14:textId="073C6B21" w:rsidR="00357525" w:rsidRPr="00357525" w:rsidRDefault="00357525" w:rsidP="00FE5CD1">
      <w:pPr>
        <w:pStyle w:val="GG-body"/>
        <w:ind w:left="284" w:hanging="142"/>
        <w:rPr>
          <w:lang w:val="en-US"/>
        </w:rPr>
      </w:pPr>
      <w:r w:rsidRPr="00357525">
        <w:rPr>
          <w:lang w:val="en-US"/>
        </w:rPr>
        <w:t>•</w:t>
      </w:r>
      <w:r w:rsidR="00FE5CD1">
        <w:rPr>
          <w:lang w:val="en-US"/>
        </w:rPr>
        <w:tab/>
      </w:r>
      <w:r w:rsidRPr="00357525">
        <w:rPr>
          <w:lang w:val="en-US"/>
        </w:rPr>
        <w:t>as rules of the Youth Court by the Judge and the magistrates who are members of the</w:t>
      </w:r>
      <w:r w:rsidR="00FE5CD1">
        <w:rPr>
          <w:lang w:val="en-US"/>
        </w:rPr>
        <w:t xml:space="preserve"> </w:t>
      </w:r>
      <w:r w:rsidRPr="00357525">
        <w:rPr>
          <w:lang w:val="en-US"/>
        </w:rPr>
        <w:t>principal judiciary of the of that Court,</w:t>
      </w:r>
    </w:p>
    <w:p w14:paraId="50A48732" w14:textId="77777777" w:rsidR="00357525" w:rsidRPr="00357525" w:rsidRDefault="00357525" w:rsidP="00357525">
      <w:pPr>
        <w:pStyle w:val="GG-body"/>
        <w:rPr>
          <w:lang w:val="en-US"/>
        </w:rPr>
      </w:pPr>
      <w:r w:rsidRPr="00357525">
        <w:rPr>
          <w:lang w:val="en-US"/>
        </w:rPr>
        <w:t>and such rules will apply to and in relation to the Court in accordance with their terms.</w:t>
      </w:r>
    </w:p>
    <w:p w14:paraId="567DCF69" w14:textId="04E14E38" w:rsidR="00F337C8" w:rsidRDefault="00357525" w:rsidP="00FE5CD1">
      <w:pPr>
        <w:pStyle w:val="GG-SDated"/>
        <w:rPr>
          <w:lang w:val="en-US"/>
        </w:rPr>
      </w:pPr>
      <w:r w:rsidRPr="00357525">
        <w:rPr>
          <w:lang w:val="en-US"/>
        </w:rPr>
        <w:t>Dated this 16</w:t>
      </w:r>
      <w:r w:rsidRPr="00FE5CD1">
        <w:rPr>
          <w:vertAlign w:val="superscript"/>
          <w:lang w:val="en-US"/>
        </w:rPr>
        <w:t>th</w:t>
      </w:r>
      <w:r w:rsidRPr="00357525">
        <w:rPr>
          <w:lang w:val="en-US"/>
        </w:rPr>
        <w:t xml:space="preserve"> day of August 2022.</w:t>
      </w:r>
    </w:p>
    <w:p w14:paraId="6960EDDA" w14:textId="1B530958" w:rsidR="00FE5CD1" w:rsidRDefault="00FE5CD1" w:rsidP="00FE5CD1">
      <w:pPr>
        <w:pStyle w:val="GG-SName"/>
        <w:rPr>
          <w:lang w:val="en-US"/>
        </w:rPr>
      </w:pPr>
      <w:r>
        <w:rPr>
          <w:lang w:val="en-US"/>
        </w:rPr>
        <w:t xml:space="preserve">Chief Judge </w:t>
      </w:r>
      <w:proofErr w:type="spellStart"/>
      <w:r>
        <w:rPr>
          <w:lang w:val="en-US"/>
        </w:rPr>
        <w:t>Kourakis</w:t>
      </w:r>
      <w:proofErr w:type="spellEnd"/>
    </w:p>
    <w:p w14:paraId="7C811271" w14:textId="73B106DB" w:rsidR="00357525" w:rsidRPr="00357525" w:rsidRDefault="00357525" w:rsidP="00FE5CD1">
      <w:pPr>
        <w:pStyle w:val="GG-SName"/>
        <w:rPr>
          <w:lang w:val="en-US"/>
        </w:rPr>
      </w:pPr>
      <w:r w:rsidRPr="00357525">
        <w:rPr>
          <w:lang w:val="en-US"/>
        </w:rPr>
        <w:t>Chief Judge Evans</w:t>
      </w:r>
    </w:p>
    <w:p w14:paraId="7EAD840A" w14:textId="22AB2E1D" w:rsidR="00357525" w:rsidRPr="00357525" w:rsidRDefault="00357525" w:rsidP="00FE5CD1">
      <w:pPr>
        <w:pStyle w:val="GG-SName"/>
        <w:rPr>
          <w:lang w:val="en-US"/>
        </w:rPr>
      </w:pPr>
      <w:r w:rsidRPr="00357525">
        <w:rPr>
          <w:lang w:val="en-US"/>
        </w:rPr>
        <w:t xml:space="preserve">Chief Magistrate </w:t>
      </w:r>
      <w:proofErr w:type="spellStart"/>
      <w:r w:rsidRPr="00357525">
        <w:rPr>
          <w:lang w:val="en-US"/>
        </w:rPr>
        <w:t>Hribal</w:t>
      </w:r>
      <w:proofErr w:type="spellEnd"/>
    </w:p>
    <w:p w14:paraId="528269D9" w14:textId="5B9A3016" w:rsidR="00357525" w:rsidRDefault="00357525" w:rsidP="00FE5CD1">
      <w:pPr>
        <w:pStyle w:val="GG-SName"/>
        <w:rPr>
          <w:lang w:val="en-US"/>
        </w:rPr>
      </w:pPr>
      <w:r w:rsidRPr="00357525">
        <w:rPr>
          <w:lang w:val="en-US"/>
        </w:rPr>
        <w:t>Judge Eldridge</w:t>
      </w:r>
    </w:p>
    <w:p w14:paraId="4533A1E5" w14:textId="68D6A93A" w:rsidR="00FE5CD1" w:rsidRDefault="00FE5CD1" w:rsidP="00FE5CD1">
      <w:pPr>
        <w:pStyle w:val="GG-body"/>
        <w:pBdr>
          <w:top w:val="single" w:sz="4" w:space="1" w:color="auto"/>
        </w:pBdr>
        <w:spacing w:before="100" w:line="14" w:lineRule="exact"/>
        <w:ind w:left="1080" w:right="1080"/>
        <w:jc w:val="center"/>
        <w:rPr>
          <w:lang w:val="en-US"/>
        </w:rPr>
      </w:pPr>
    </w:p>
    <w:p w14:paraId="0E270A83" w14:textId="77777777" w:rsidR="00FE5CD1" w:rsidRDefault="00FE5CD1" w:rsidP="00FE5CD1">
      <w:pPr>
        <w:pStyle w:val="GG-body"/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</w:tabs>
        <w:rPr>
          <w:lang w:val="en-US"/>
        </w:rPr>
      </w:pPr>
    </w:p>
    <w:p w14:paraId="338ACF0E" w14:textId="77777777" w:rsidR="00D0446B" w:rsidRDefault="00301E5B" w:rsidP="00F337C8">
      <w:pPr>
        <w:pStyle w:val="GG-body"/>
      </w:pPr>
      <w:r>
        <w:br w:type="page"/>
      </w:r>
    </w:p>
    <w:p w14:paraId="5B2599DB" w14:textId="161F847E" w:rsidR="00A97A51" w:rsidRDefault="00A97A51" w:rsidP="00A97A51">
      <w:pPr>
        <w:pStyle w:val="GG-body"/>
      </w:pPr>
    </w:p>
    <w:p w14:paraId="522A8461" w14:textId="44255654" w:rsidR="00FB360E" w:rsidRDefault="00FB360E" w:rsidP="00A97A51">
      <w:pPr>
        <w:pStyle w:val="GG-body"/>
      </w:pPr>
    </w:p>
    <w:p w14:paraId="676DAD3B" w14:textId="759B8CAB" w:rsidR="00FB360E" w:rsidRDefault="00FB360E" w:rsidP="00A97A51">
      <w:pPr>
        <w:pStyle w:val="GG-body"/>
      </w:pPr>
    </w:p>
    <w:p w14:paraId="6B706CF6" w14:textId="5311087C" w:rsidR="00FB360E" w:rsidRDefault="00FB360E" w:rsidP="00A97A51">
      <w:pPr>
        <w:pStyle w:val="GG-body"/>
      </w:pPr>
    </w:p>
    <w:p w14:paraId="4F7F6546" w14:textId="655CFB4E" w:rsidR="00FB360E" w:rsidRDefault="00FB360E" w:rsidP="00A97A51">
      <w:pPr>
        <w:pStyle w:val="GG-body"/>
      </w:pPr>
    </w:p>
    <w:p w14:paraId="3B21C71D" w14:textId="19E06CF8" w:rsidR="00FB360E" w:rsidRDefault="00FB360E" w:rsidP="00A97A51">
      <w:pPr>
        <w:pStyle w:val="GG-body"/>
      </w:pPr>
    </w:p>
    <w:p w14:paraId="51C119DE" w14:textId="780A4731" w:rsidR="00FB360E" w:rsidRDefault="00FB360E" w:rsidP="00A97A51">
      <w:pPr>
        <w:pStyle w:val="GG-body"/>
      </w:pPr>
    </w:p>
    <w:p w14:paraId="3D5A1212" w14:textId="43740C56" w:rsidR="00FB360E" w:rsidRDefault="00FB360E" w:rsidP="00A97A51">
      <w:pPr>
        <w:pStyle w:val="GG-body"/>
      </w:pPr>
    </w:p>
    <w:p w14:paraId="560A2A3D" w14:textId="5F034EAF" w:rsidR="00FB360E" w:rsidRDefault="00FB360E" w:rsidP="00A97A51">
      <w:pPr>
        <w:pStyle w:val="GG-body"/>
      </w:pPr>
    </w:p>
    <w:p w14:paraId="1CEE7854" w14:textId="038ADF73" w:rsidR="00FB360E" w:rsidRDefault="00FB360E" w:rsidP="00A97A51">
      <w:pPr>
        <w:pStyle w:val="GG-body"/>
      </w:pPr>
    </w:p>
    <w:p w14:paraId="01AAE359" w14:textId="13E07306" w:rsidR="00FB360E" w:rsidRDefault="00FB360E" w:rsidP="00A97A51">
      <w:pPr>
        <w:pStyle w:val="GG-body"/>
      </w:pPr>
    </w:p>
    <w:p w14:paraId="24A96EAC" w14:textId="13077D86" w:rsidR="00FB360E" w:rsidRDefault="00FB360E" w:rsidP="00A97A51">
      <w:pPr>
        <w:pStyle w:val="GG-body"/>
      </w:pPr>
    </w:p>
    <w:p w14:paraId="21674AA2" w14:textId="12A6F13C" w:rsidR="00FB360E" w:rsidRDefault="00FB360E" w:rsidP="00A97A51">
      <w:pPr>
        <w:pStyle w:val="GG-body"/>
      </w:pPr>
    </w:p>
    <w:p w14:paraId="2981501B" w14:textId="60EAF652" w:rsidR="00FB360E" w:rsidRDefault="00FB360E" w:rsidP="00A97A51">
      <w:pPr>
        <w:pStyle w:val="GG-body"/>
      </w:pPr>
    </w:p>
    <w:p w14:paraId="30F891D0" w14:textId="4AFEB33A" w:rsidR="00FB360E" w:rsidRDefault="00FB360E" w:rsidP="00A97A51">
      <w:pPr>
        <w:pStyle w:val="GG-body"/>
      </w:pPr>
    </w:p>
    <w:p w14:paraId="282E89AB" w14:textId="1C64378B" w:rsidR="00FB360E" w:rsidRDefault="00FB360E" w:rsidP="00A97A51">
      <w:pPr>
        <w:pStyle w:val="GG-body"/>
      </w:pPr>
    </w:p>
    <w:p w14:paraId="4BB3A1D8" w14:textId="4554A6D9" w:rsidR="00FB360E" w:rsidRDefault="00FB360E" w:rsidP="00A97A51">
      <w:pPr>
        <w:pStyle w:val="GG-body"/>
      </w:pPr>
    </w:p>
    <w:p w14:paraId="5B91A254" w14:textId="77777777" w:rsidR="00FB360E" w:rsidRDefault="00FB360E" w:rsidP="00A97A51">
      <w:pPr>
        <w:pStyle w:val="GG-body"/>
      </w:pPr>
    </w:p>
    <w:p w14:paraId="6F3612BE" w14:textId="133F86AB" w:rsidR="000F2B89" w:rsidRDefault="00FB360E">
      <w:pPr>
        <w:spacing w:after="0" w:line="240" w:lineRule="auto"/>
        <w:jc w:val="left"/>
      </w:pPr>
      <w:r>
        <w:rPr>
          <w:noProof/>
        </w:rPr>
        <w:drawing>
          <wp:anchor distT="0" distB="0" distL="114300" distR="114300" simplePos="0" relativeHeight="251658752" behindDoc="0" locked="0" layoutInCell="1" allowOverlap="1" wp14:anchorId="00178CBB" wp14:editId="3F4A07F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937885" cy="6062980"/>
            <wp:effectExtent l="0" t="0" r="5715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606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5443">
        <w:br w:type="page"/>
      </w:r>
      <w:r w:rsidR="007829DA"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73C0B0E6" wp14:editId="0A7A5C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2295" cy="8899525"/>
            <wp:effectExtent l="0" t="0" r="0" b="0"/>
            <wp:wrapTopAndBottom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29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br w:type="page"/>
      </w:r>
    </w:p>
    <w:p w14:paraId="2B8B94E3" w14:textId="404AB6C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0800" behindDoc="0" locked="0" layoutInCell="1" allowOverlap="1" wp14:anchorId="0B88AD9E" wp14:editId="7CD632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A16D8B" w14:textId="75A58069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1824" behindDoc="0" locked="0" layoutInCell="1" allowOverlap="1" wp14:anchorId="580F9B3E" wp14:editId="48796F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625977" w14:textId="6CA4160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2848" behindDoc="0" locked="0" layoutInCell="1" allowOverlap="1" wp14:anchorId="1BB8F34C" wp14:editId="529D03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8660D" w14:textId="24714A8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3872" behindDoc="0" locked="0" layoutInCell="1" allowOverlap="1" wp14:anchorId="4619B67D" wp14:editId="1209FE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58155" cy="8899525"/>
            <wp:effectExtent l="0" t="0" r="4445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15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9BA1F" w14:textId="08094AD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4896" behindDoc="0" locked="0" layoutInCell="1" allowOverlap="1" wp14:anchorId="0CCA5C4A" wp14:editId="38253FB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A4AF6" w14:textId="503B8AB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5920" behindDoc="0" locked="0" layoutInCell="1" allowOverlap="1" wp14:anchorId="6B1E4218" wp14:editId="3BAF54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8C76E9" w14:textId="2C70085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6944" behindDoc="0" locked="0" layoutInCell="1" allowOverlap="1" wp14:anchorId="1C3406CF" wp14:editId="28A065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F8EEC2" w14:textId="70A9A182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7968" behindDoc="0" locked="0" layoutInCell="1" allowOverlap="1" wp14:anchorId="635BD7B5" wp14:editId="3D7947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DD7FA8" w14:textId="30148D7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68992" behindDoc="0" locked="0" layoutInCell="1" allowOverlap="1" wp14:anchorId="1DC65FB0" wp14:editId="403799D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697169" w14:textId="4F64F5A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0016" behindDoc="0" locked="0" layoutInCell="1" allowOverlap="1" wp14:anchorId="58F44306" wp14:editId="43EF53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78A00" w14:textId="0147B072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1040" behindDoc="0" locked="0" layoutInCell="1" allowOverlap="1" wp14:anchorId="1206ABF3" wp14:editId="09C262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E55C42" w14:textId="688785A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7829DA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2064" behindDoc="0" locked="0" layoutInCell="1" allowOverlap="1" wp14:anchorId="60E44DF6" wp14:editId="3957634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36D9DF" w14:textId="2DD99450" w:rsidR="000F2B89" w:rsidRDefault="0025007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73088" behindDoc="0" locked="0" layoutInCell="1" allowOverlap="1" wp14:anchorId="499F9B71" wp14:editId="3B8664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3DDDF76E" w14:textId="7FECF298" w:rsidR="000F2B89" w:rsidRDefault="0025007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74112" behindDoc="0" locked="0" layoutInCell="1" allowOverlap="1" wp14:anchorId="10702907" wp14:editId="6FD957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08D19425" w14:textId="640EDD60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75136" behindDoc="0" locked="0" layoutInCell="1" allowOverlap="1" wp14:anchorId="0BD7DAF5" wp14:editId="3E0BC1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366BBED9" w14:textId="74BF6E8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6160" behindDoc="0" locked="0" layoutInCell="1" allowOverlap="1" wp14:anchorId="42D52A56" wp14:editId="04D4DA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07685" cy="8899525"/>
            <wp:effectExtent l="0" t="0" r="0" b="0"/>
            <wp:wrapTopAndBottom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F26677" w14:textId="5E4B63B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7184" behindDoc="0" locked="0" layoutInCell="1" allowOverlap="1" wp14:anchorId="10A9E93D" wp14:editId="409990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70220" cy="8899525"/>
            <wp:effectExtent l="0" t="0" r="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505BE3" w14:textId="610386CE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78208" behindDoc="0" locked="0" layoutInCell="1" allowOverlap="1" wp14:anchorId="55B4CF3C" wp14:editId="214EA4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1175" cy="8899525"/>
            <wp:effectExtent l="0" t="0" r="9525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5F43F81F" w14:textId="6C26F4B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79232" behindDoc="0" locked="0" layoutInCell="1" allowOverlap="1" wp14:anchorId="5F442769" wp14:editId="350717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C234E" w14:textId="09BACB12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80256" behindDoc="0" locked="0" layoutInCell="1" allowOverlap="1" wp14:anchorId="5C580631" wp14:editId="512EC1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4C6DE882" w14:textId="5945C7E3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81280" behindDoc="0" locked="0" layoutInCell="1" allowOverlap="1" wp14:anchorId="460CDF2F" wp14:editId="379139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034F8C36" w14:textId="5613D5EC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82304" behindDoc="0" locked="0" layoutInCell="1" allowOverlap="1" wp14:anchorId="322050E4" wp14:editId="388B60F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4EC21EB4" w14:textId="4C6D7BC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3328" behindDoc="0" locked="0" layoutInCell="1" allowOverlap="1" wp14:anchorId="6D293BD0" wp14:editId="2A6053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4928C4" w14:textId="157E3803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84352" behindDoc="0" locked="0" layoutInCell="1" allowOverlap="1" wp14:anchorId="6E41E5E5" wp14:editId="4166880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1F57A35C" w14:textId="4BA7FC99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85376" behindDoc="0" locked="0" layoutInCell="1" allowOverlap="1" wp14:anchorId="7E69DB3B" wp14:editId="05849D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533EB7F8" w14:textId="01A05F0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6400" behindDoc="0" locked="0" layoutInCell="1" allowOverlap="1" wp14:anchorId="1234F3D4" wp14:editId="0142FA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A4C5AF" w14:textId="49BF9C58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87424" behindDoc="0" locked="0" layoutInCell="1" allowOverlap="1" wp14:anchorId="3152D745" wp14:editId="24AADB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6080843E" w14:textId="6D1774B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8448" behindDoc="0" locked="0" layoutInCell="1" allowOverlap="1" wp14:anchorId="116B14E8" wp14:editId="1F5077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4258A" w14:textId="77734C1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89472" behindDoc="0" locked="0" layoutInCell="1" allowOverlap="1" wp14:anchorId="5F1CE3C2" wp14:editId="50B2D3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9B9CA4" w14:textId="5ED78D6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0496" behindDoc="0" locked="0" layoutInCell="1" allowOverlap="1" wp14:anchorId="421EC6EC" wp14:editId="7BAE0A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170EC6" w14:textId="458CB2D3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91520" behindDoc="0" locked="0" layoutInCell="1" allowOverlap="1" wp14:anchorId="15D5C520" wp14:editId="02139D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15615016" w14:textId="3BA42F5C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92544" behindDoc="0" locked="0" layoutInCell="1" allowOverlap="1" wp14:anchorId="2FFBEC00" wp14:editId="039D11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24DDD6A0" w14:textId="31042D56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693568" behindDoc="0" locked="0" layoutInCell="1" allowOverlap="1" wp14:anchorId="5BB80833" wp14:editId="5258BA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4E9A2A3C" w14:textId="057AAD45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4592" behindDoc="0" locked="0" layoutInCell="1" allowOverlap="1" wp14:anchorId="2DC0C426" wp14:editId="52FB15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E4EB8" w14:textId="7DD9653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5616" behindDoc="0" locked="0" layoutInCell="1" allowOverlap="1" wp14:anchorId="239EA753" wp14:editId="53EB1D8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99BE5" w14:textId="5F16005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6640" behindDoc="0" locked="0" layoutInCell="1" allowOverlap="1" wp14:anchorId="1EBDC785" wp14:editId="357EDD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E2D929" w14:textId="6ABA7F8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7664" behindDoc="0" locked="0" layoutInCell="1" allowOverlap="1" wp14:anchorId="41C17BB5" wp14:editId="793469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9D99C7" w14:textId="301096A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8688" behindDoc="0" locked="0" layoutInCell="1" allowOverlap="1" wp14:anchorId="3733DF2E" wp14:editId="010B783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9FE2C" w14:textId="79385E55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699712" behindDoc="0" locked="0" layoutInCell="1" allowOverlap="1" wp14:anchorId="2518D53D" wp14:editId="36E48E6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5FFCF7" w14:textId="3F37C453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700736" behindDoc="0" locked="0" layoutInCell="1" allowOverlap="1" wp14:anchorId="1124DE2F" wp14:editId="3AFE0C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4F95713A" w14:textId="3069E59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1760" behindDoc="0" locked="0" layoutInCell="1" allowOverlap="1" wp14:anchorId="571096F6" wp14:editId="4498AE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D0F9D4" w14:textId="541E75F1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702784" behindDoc="0" locked="0" layoutInCell="1" allowOverlap="1" wp14:anchorId="4B9873FA" wp14:editId="35B74D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4599A962" w14:textId="1E88ED0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3808" behindDoc="0" locked="0" layoutInCell="1" allowOverlap="1" wp14:anchorId="43F944FB" wp14:editId="08BEE5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A4A62" w14:textId="46D14D0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4832" behindDoc="0" locked="0" layoutInCell="1" allowOverlap="1" wp14:anchorId="64DD0C95" wp14:editId="62B7F8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5C8CFD" w14:textId="2FB24039" w:rsidR="000F2B89" w:rsidRDefault="009E2E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705856" behindDoc="0" locked="0" layoutInCell="1" allowOverlap="1" wp14:anchorId="13D8CF79" wp14:editId="20F9F1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4030F5D7" w14:textId="217D9663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6880" behindDoc="0" locked="0" layoutInCell="1" allowOverlap="1" wp14:anchorId="7FDA888B" wp14:editId="4FEF11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08EF5E" w14:textId="0219970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7904" behindDoc="0" locked="0" layoutInCell="1" allowOverlap="1" wp14:anchorId="4291D261" wp14:editId="6BED1A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B67197" w14:textId="2D713B05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8928" behindDoc="0" locked="0" layoutInCell="1" allowOverlap="1" wp14:anchorId="5F2C82FF" wp14:editId="5D414E9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C3CAA" w14:textId="4D285123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09952" behindDoc="0" locked="0" layoutInCell="1" allowOverlap="1" wp14:anchorId="7A30169F" wp14:editId="4DC301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0FA5F3" w14:textId="743CD86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0976" behindDoc="0" locked="0" layoutInCell="1" allowOverlap="1" wp14:anchorId="00B8EB11" wp14:editId="7D31A2B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11E9A1" w14:textId="794DF5C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2000" behindDoc="0" locked="0" layoutInCell="1" allowOverlap="1" wp14:anchorId="25A52328" wp14:editId="3C508D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CB6F78" w14:textId="3804DE0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3024" behindDoc="0" locked="0" layoutInCell="1" allowOverlap="1" wp14:anchorId="5E157793" wp14:editId="18BD7A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B24CEC" w14:textId="6B9B9CE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4048" behindDoc="0" locked="0" layoutInCell="1" allowOverlap="1" wp14:anchorId="02C8861D" wp14:editId="255FE9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3C793" w14:textId="3CE22C2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5072" behindDoc="0" locked="0" layoutInCell="1" allowOverlap="1" wp14:anchorId="24FB599C" wp14:editId="1CE5F48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C09B6" w14:textId="6C019D93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6096" behindDoc="0" locked="0" layoutInCell="1" allowOverlap="1" wp14:anchorId="2B243E3C" wp14:editId="730042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79F86" w14:textId="6756AC0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7120" behindDoc="0" locked="0" layoutInCell="1" allowOverlap="1" wp14:anchorId="3E5DEB2C" wp14:editId="16481B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3FB7EC" w14:textId="25D1947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8144" behindDoc="0" locked="0" layoutInCell="1" allowOverlap="1" wp14:anchorId="62941DA7" wp14:editId="7661ED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B297E1" w14:textId="63C0B9F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19168" behindDoc="0" locked="0" layoutInCell="1" allowOverlap="1" wp14:anchorId="0C504481" wp14:editId="5465E2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E83431" w14:textId="2070F83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0192" behindDoc="0" locked="0" layoutInCell="1" allowOverlap="1" wp14:anchorId="57498173" wp14:editId="49280C6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D85D9" w14:textId="3409682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1216" behindDoc="0" locked="0" layoutInCell="1" allowOverlap="1" wp14:anchorId="118C1510" wp14:editId="2BFA15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78CCC8" w14:textId="0036D2B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2240" behindDoc="0" locked="0" layoutInCell="1" allowOverlap="1" wp14:anchorId="305B4AE6" wp14:editId="36FF6E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D5953D" w14:textId="70EFAFB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3264" behindDoc="0" locked="0" layoutInCell="1" allowOverlap="1" wp14:anchorId="08026262" wp14:editId="645D78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50F390" w14:textId="376B1DD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4288" behindDoc="0" locked="0" layoutInCell="1" allowOverlap="1" wp14:anchorId="6819861D" wp14:editId="4315D3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AD0A82" w14:textId="41D6AE43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5312" behindDoc="0" locked="0" layoutInCell="1" allowOverlap="1" wp14:anchorId="54588897" wp14:editId="7077DF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7060" cy="8899525"/>
            <wp:effectExtent l="0" t="0" r="8890" b="0"/>
            <wp:wrapTopAndBottom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6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6E900E" w14:textId="03AA1462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6336" behindDoc="0" locked="0" layoutInCell="1" allowOverlap="1" wp14:anchorId="730A87A4" wp14:editId="6AEF91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94680" cy="8899525"/>
            <wp:effectExtent l="0" t="0" r="1270" b="0"/>
            <wp:wrapTopAndBottom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68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7A4B8" w14:textId="422CBFD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7360" behindDoc="0" locked="0" layoutInCell="1" allowOverlap="1" wp14:anchorId="05496B20" wp14:editId="4B98DB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7060" cy="8899525"/>
            <wp:effectExtent l="0" t="0" r="8890" b="0"/>
            <wp:wrapTopAndBottom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6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0F161" w14:textId="7B5F5B67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8384" behindDoc="0" locked="0" layoutInCell="1" allowOverlap="1" wp14:anchorId="7DC2552F" wp14:editId="1533B2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94680" cy="8899525"/>
            <wp:effectExtent l="0" t="0" r="1270" b="0"/>
            <wp:wrapTopAndBottom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68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C49FA5" w14:textId="0DDF455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29408" behindDoc="0" locked="0" layoutInCell="1" allowOverlap="1" wp14:anchorId="095C480A" wp14:editId="049CC9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04CA31" w14:textId="48E1F002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0432" behindDoc="0" locked="0" layoutInCell="1" allowOverlap="1" wp14:anchorId="5C30CAE9" wp14:editId="7FAA71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92CE6" w14:textId="7D9BC0E5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1456" behindDoc="0" locked="0" layoutInCell="1" allowOverlap="1" wp14:anchorId="27859C40" wp14:editId="09A4429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A2C517" w14:textId="28FB660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2480" behindDoc="0" locked="0" layoutInCell="1" allowOverlap="1" wp14:anchorId="1AB0322E" wp14:editId="7B4BE0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88CFBB" w14:textId="56357E5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3504" behindDoc="0" locked="0" layoutInCell="1" allowOverlap="1" wp14:anchorId="71A8BF87" wp14:editId="6124A7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E29AF" w14:textId="53F51CA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4528" behindDoc="0" locked="0" layoutInCell="1" allowOverlap="1" wp14:anchorId="4592434B" wp14:editId="0ADCCE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431DB" w14:textId="07C653B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5552" behindDoc="0" locked="0" layoutInCell="1" allowOverlap="1" wp14:anchorId="69AF00B4" wp14:editId="2A1F24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9311D" w14:textId="087A49B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6576" behindDoc="0" locked="0" layoutInCell="1" allowOverlap="1" wp14:anchorId="13B3A838" wp14:editId="27EB49C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0A617" w14:textId="58887E49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7600" behindDoc="0" locked="0" layoutInCell="1" allowOverlap="1" wp14:anchorId="192F0A7D" wp14:editId="4630C8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4525" cy="8899525"/>
            <wp:effectExtent l="0" t="0" r="9525" b="0"/>
            <wp:wrapTopAndBottom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5CBC5A" w14:textId="3A9C29F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8624" behindDoc="0" locked="0" layoutInCell="1" allowOverlap="1" wp14:anchorId="798D4C3C" wp14:editId="122F45F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94D5C" w14:textId="258AE6F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39648" behindDoc="0" locked="0" layoutInCell="1" allowOverlap="1" wp14:anchorId="0A19F583" wp14:editId="71ECD3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329CE" w14:textId="7C77F5C5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0672" behindDoc="0" locked="0" layoutInCell="1" allowOverlap="1" wp14:anchorId="73CBB33D" wp14:editId="464267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D5298" w14:textId="7FCB63E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1696" behindDoc="0" locked="0" layoutInCell="1" allowOverlap="1" wp14:anchorId="1B31F549" wp14:editId="5A4763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AD5CD0" w14:textId="48D864E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2720" behindDoc="0" locked="0" layoutInCell="1" allowOverlap="1" wp14:anchorId="0BBDF3CF" wp14:editId="1776EF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9610" cy="8899525"/>
            <wp:effectExtent l="0" t="0" r="2540" b="0"/>
            <wp:wrapTopAndBottom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61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B2286" w14:textId="66E1C82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3744" behindDoc="0" locked="0" layoutInCell="1" allowOverlap="1" wp14:anchorId="388AA886" wp14:editId="1A91CF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96A94" w14:textId="56C07A03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4768" behindDoc="0" locked="0" layoutInCell="1" allowOverlap="1" wp14:anchorId="79D16D98" wp14:editId="6A6C45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74A25" w14:textId="7A48F50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5792" behindDoc="0" locked="0" layoutInCell="1" allowOverlap="1" wp14:anchorId="5E91C70A" wp14:editId="2429FF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7060" cy="8899525"/>
            <wp:effectExtent l="0" t="0" r="8890" b="0"/>
            <wp:wrapTopAndBottom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6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C3616" w14:textId="7B1BF63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6816" behindDoc="0" locked="0" layoutInCell="1" allowOverlap="1" wp14:anchorId="0F331CA7" wp14:editId="3DEAFDE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2DE815" w14:textId="2FCCB46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7840" behindDoc="0" locked="0" layoutInCell="1" allowOverlap="1" wp14:anchorId="649401FD" wp14:editId="34C6202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07FBB3" w14:textId="48F5922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8864" behindDoc="0" locked="0" layoutInCell="1" allowOverlap="1" wp14:anchorId="4EA48771" wp14:editId="484638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F8963" w14:textId="5E273043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49888" behindDoc="0" locked="0" layoutInCell="1" allowOverlap="1" wp14:anchorId="2D169750" wp14:editId="17DB96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FA2BB" w14:textId="19C660B7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9E2E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0912" behindDoc="0" locked="0" layoutInCell="1" allowOverlap="1" wp14:anchorId="28ACD968" wp14:editId="40BFD1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69610" cy="8899525"/>
            <wp:effectExtent l="0" t="0" r="2540" b="0"/>
            <wp:wrapTopAndBottom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961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DFD65" w14:textId="7791024B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751936" behindDoc="0" locked="0" layoutInCell="1" allowOverlap="1" wp14:anchorId="06E17076" wp14:editId="343530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7BD709E5" w14:textId="3CEC599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2960" behindDoc="0" locked="0" layoutInCell="1" allowOverlap="1" wp14:anchorId="27D8B0A2" wp14:editId="05DAFB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7DE22" w14:textId="0ADDB53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3984" behindDoc="0" locked="0" layoutInCell="1" allowOverlap="1" wp14:anchorId="4E75C926" wp14:editId="6A52F0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FC911F" w14:textId="3C184A2B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755008" behindDoc="0" locked="0" layoutInCell="1" allowOverlap="1" wp14:anchorId="4AD1C2A6" wp14:editId="324FD7D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7F8F73E4" w14:textId="075B784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6032" behindDoc="0" locked="0" layoutInCell="1" allowOverlap="1" wp14:anchorId="4A6E782D" wp14:editId="2AD34DC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FE86F7" w14:textId="2921894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7056" behindDoc="0" locked="0" layoutInCell="1" allowOverlap="1" wp14:anchorId="647EDF6D" wp14:editId="677C5D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CB987" w14:textId="611D9477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8080" behindDoc="0" locked="0" layoutInCell="1" allowOverlap="1" wp14:anchorId="3F193F2A" wp14:editId="7364124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0A9B5F" w14:textId="73D963A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59104" behindDoc="0" locked="0" layoutInCell="1" allowOverlap="1" wp14:anchorId="2F164A37" wp14:editId="6E0FEBE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E742AD" w14:textId="1B8ABD7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0128" behindDoc="0" locked="0" layoutInCell="1" allowOverlap="1" wp14:anchorId="705E1457" wp14:editId="030616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FD15FF" w14:textId="0333FC7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1152" behindDoc="0" locked="0" layoutInCell="1" allowOverlap="1" wp14:anchorId="6013E177" wp14:editId="400462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8A31D" w14:textId="69C0D3D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2176" behindDoc="0" locked="0" layoutInCell="1" allowOverlap="1" wp14:anchorId="62A09047" wp14:editId="3019D30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9C6912" w14:textId="5A6AE469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3200" behindDoc="0" locked="0" layoutInCell="1" allowOverlap="1" wp14:anchorId="48D82412" wp14:editId="22A2CB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071E3" w14:textId="69DD484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4224" behindDoc="0" locked="0" layoutInCell="1" allowOverlap="1" wp14:anchorId="79CA2572" wp14:editId="18AAC1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874684" w14:textId="1726F64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5248" behindDoc="0" locked="0" layoutInCell="1" allowOverlap="1" wp14:anchorId="6ED9DB55" wp14:editId="7120EC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51619F" w14:textId="08AE656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6272" behindDoc="0" locked="0" layoutInCell="1" allowOverlap="1" wp14:anchorId="458ABB5F" wp14:editId="7AA78B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7C779A" w14:textId="06995CE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7296" behindDoc="0" locked="0" layoutInCell="1" allowOverlap="1" wp14:anchorId="4E20096E" wp14:editId="76CBE1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79CC8D" w14:textId="5097E59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8320" behindDoc="0" locked="0" layoutInCell="1" allowOverlap="1" wp14:anchorId="789827C0" wp14:editId="44CB91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484E17" w14:textId="0F062DD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69344" behindDoc="0" locked="0" layoutInCell="1" allowOverlap="1" wp14:anchorId="05B0A504" wp14:editId="6616AD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99125" cy="8899525"/>
            <wp:effectExtent l="0" t="0" r="0" b="0"/>
            <wp:wrapTopAndBottom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12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D1D5CE" w14:textId="106F2069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770368" behindDoc="0" locked="0" layoutInCell="1" allowOverlap="1" wp14:anchorId="67BA6EC9" wp14:editId="6482FE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3E4AF1B6" w14:textId="0547563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1392" behindDoc="0" locked="0" layoutInCell="1" allowOverlap="1" wp14:anchorId="5AE33C15" wp14:editId="2405958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862FE" w14:textId="7D745967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2416" behindDoc="0" locked="0" layoutInCell="1" allowOverlap="1" wp14:anchorId="2D397E1A" wp14:editId="4A997D9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E2172C" w14:textId="0B6EBCE9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3440" behindDoc="0" locked="0" layoutInCell="1" allowOverlap="1" wp14:anchorId="4720C38C" wp14:editId="1F1F363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F3963" w14:textId="34E968E7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4464" behindDoc="0" locked="0" layoutInCell="1" allowOverlap="1" wp14:anchorId="38C47D57" wp14:editId="5F3951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E6F3E" w14:textId="65503C2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5488" behindDoc="0" locked="0" layoutInCell="1" allowOverlap="1" wp14:anchorId="1B712EA2" wp14:editId="436DC5F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922CB" w14:textId="603E24C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6512" behindDoc="0" locked="0" layoutInCell="1" allowOverlap="1" wp14:anchorId="11E52290" wp14:editId="1C0E00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94BE5B" w14:textId="6AA785B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7536" behindDoc="0" locked="0" layoutInCell="1" allowOverlap="1" wp14:anchorId="4B3DD055" wp14:editId="3E7A08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A843E3" w14:textId="12680FC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8560" behindDoc="0" locked="0" layoutInCell="1" allowOverlap="1" wp14:anchorId="77F18CD9" wp14:editId="3B3C46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6105" cy="8899525"/>
            <wp:effectExtent l="0" t="0" r="0" b="0"/>
            <wp:wrapTopAndBottom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10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BD4C8" w14:textId="08EB193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79584" behindDoc="0" locked="0" layoutInCell="1" allowOverlap="1" wp14:anchorId="51116028" wp14:editId="51B431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60C89A" w14:textId="0FD10731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780608" behindDoc="0" locked="0" layoutInCell="1" allowOverlap="1" wp14:anchorId="2F48B5B2" wp14:editId="26A129E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7060" cy="8899525"/>
            <wp:effectExtent l="0" t="0" r="8890" b="0"/>
            <wp:wrapTopAndBottom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6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7085FE16" w14:textId="7FBFA87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1632" behindDoc="0" locked="0" layoutInCell="1" allowOverlap="1" wp14:anchorId="5E5257B0" wp14:editId="1602AD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D316F" w14:textId="70EAB6E9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782656" behindDoc="0" locked="0" layoutInCell="1" allowOverlap="1" wp14:anchorId="020EDB86" wp14:editId="7D52EA1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1B3283C2" w14:textId="22BDFC5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3680" behindDoc="0" locked="0" layoutInCell="1" allowOverlap="1" wp14:anchorId="33EBFF47" wp14:editId="5835CB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D00237" w14:textId="21BD9995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4704" behindDoc="0" locked="0" layoutInCell="1" allowOverlap="1" wp14:anchorId="0D41B1D2" wp14:editId="42E9E33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5C6161" w14:textId="2CFB7D37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785728" behindDoc="0" locked="0" layoutInCell="1" allowOverlap="1" wp14:anchorId="0D3BF66D" wp14:editId="7B920C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6521A231" w14:textId="489785C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6752" behindDoc="0" locked="0" layoutInCell="1" allowOverlap="1" wp14:anchorId="446ED631" wp14:editId="72A1E9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07B31C" w14:textId="52EE27A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7776" behindDoc="0" locked="0" layoutInCell="1" allowOverlap="1" wp14:anchorId="29ACA29E" wp14:editId="4A9BB7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70A2DA" w14:textId="061B967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8800" behindDoc="0" locked="0" layoutInCell="1" allowOverlap="1" wp14:anchorId="6E91ABCB" wp14:editId="385A95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E7C5A" w14:textId="391BCFD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89824" behindDoc="0" locked="0" layoutInCell="1" allowOverlap="1" wp14:anchorId="2108AB43" wp14:editId="495410F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4BD6AF" w14:textId="1E00582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0848" behindDoc="0" locked="0" layoutInCell="1" allowOverlap="1" wp14:anchorId="6328F844" wp14:editId="474ADC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82938F" w14:textId="7194ED8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1872" behindDoc="0" locked="0" layoutInCell="1" allowOverlap="1" wp14:anchorId="4DD2BAA3" wp14:editId="5F5F99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99182" w14:textId="5EFAD427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2896" behindDoc="0" locked="0" layoutInCell="1" allowOverlap="1" wp14:anchorId="046A1274" wp14:editId="60E57D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AD109A" w14:textId="279AA1F5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3920" behindDoc="0" locked="0" layoutInCell="1" allowOverlap="1" wp14:anchorId="0F324D92" wp14:editId="768A02C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AF195C" w14:textId="367936E9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4944" behindDoc="0" locked="0" layoutInCell="1" allowOverlap="1" wp14:anchorId="5AC0C2EB" wp14:editId="2BFA25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C56764" w14:textId="6663296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5968" behindDoc="0" locked="0" layoutInCell="1" allowOverlap="1" wp14:anchorId="498326BB" wp14:editId="509104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5242DD" w14:textId="31FB7FE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6992" behindDoc="0" locked="0" layoutInCell="1" allowOverlap="1" wp14:anchorId="46F4590B" wp14:editId="3F68C9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DE9C1" w14:textId="0241D579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8016" behindDoc="0" locked="0" layoutInCell="1" allowOverlap="1" wp14:anchorId="5A5EAD77" wp14:editId="410F47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5AE23D" w14:textId="12E72422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799040" behindDoc="0" locked="0" layoutInCell="1" allowOverlap="1" wp14:anchorId="106AE552" wp14:editId="4210A0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FF5B0" w14:textId="48937977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0064" behindDoc="0" locked="0" layoutInCell="1" allowOverlap="1" wp14:anchorId="4EFBF601" wp14:editId="35FD117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8A128" w14:textId="175A57E7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1088" behindDoc="0" locked="0" layoutInCell="1" allowOverlap="1" wp14:anchorId="070315CC" wp14:editId="476C0D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335D8" w14:textId="0615CDA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2112" behindDoc="0" locked="0" layoutInCell="1" allowOverlap="1" wp14:anchorId="70E930F2" wp14:editId="782D8A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9823F" w14:textId="60DE63BD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03136" behindDoc="0" locked="0" layoutInCell="1" allowOverlap="1" wp14:anchorId="2766AF46" wp14:editId="547D2AC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78170" cy="8899525"/>
            <wp:effectExtent l="0" t="0" r="0" b="0"/>
            <wp:wrapTopAndBottom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1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46596C48" w14:textId="08828933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4160" behindDoc="0" locked="0" layoutInCell="1" allowOverlap="1" wp14:anchorId="1AF28BEC" wp14:editId="14BF43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78170" cy="8899525"/>
            <wp:effectExtent l="0" t="0" r="0" b="0"/>
            <wp:wrapTopAndBottom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1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59A5E" w14:textId="385A488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5184" behindDoc="0" locked="0" layoutInCell="1" allowOverlap="1" wp14:anchorId="1DCF6808" wp14:editId="4A519F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74BE04" w14:textId="60CB7AA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6208" behindDoc="0" locked="0" layoutInCell="1" allowOverlap="1" wp14:anchorId="614FEE6A" wp14:editId="486EE1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1C2507" w14:textId="311505D9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07232" behindDoc="0" locked="0" layoutInCell="1" allowOverlap="1" wp14:anchorId="35A0085C" wp14:editId="313DF60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23C4FE29" w14:textId="7500C1D9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08256" behindDoc="0" locked="0" layoutInCell="1" allowOverlap="1" wp14:anchorId="20DFC39B" wp14:editId="4FC5DE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15940" cy="8899525"/>
            <wp:effectExtent l="0" t="0" r="3810" b="0"/>
            <wp:wrapTopAndBottom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F86B64" w14:textId="57383509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09280" behindDoc="0" locked="0" layoutInCell="1" allowOverlap="1" wp14:anchorId="54EFCF85" wp14:editId="5480408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15940" cy="8899525"/>
            <wp:effectExtent l="0" t="0" r="3810" b="0"/>
            <wp:wrapTopAndBottom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772D593E" w14:textId="505580FA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10304" behindDoc="0" locked="0" layoutInCell="1" allowOverlap="1" wp14:anchorId="3BB2FD62" wp14:editId="3E6F567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320C9CAB" w14:textId="5E8923ED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11328" behindDoc="0" locked="0" layoutInCell="1" allowOverlap="1" wp14:anchorId="588BAAA9" wp14:editId="600FF0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2B6554DD" w14:textId="3AB6F95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2352" behindDoc="0" locked="0" layoutInCell="1" allowOverlap="1" wp14:anchorId="4677CE80" wp14:editId="0F152E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8B8C2" w14:textId="1B2C4893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13376" behindDoc="0" locked="0" layoutInCell="1" allowOverlap="1" wp14:anchorId="0ED02981" wp14:editId="60F467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426AADCF" w14:textId="6272C0C7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4400" behindDoc="0" locked="0" layoutInCell="1" allowOverlap="1" wp14:anchorId="4444ED21" wp14:editId="371602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6D73F6" w14:textId="4366D99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5424" behindDoc="0" locked="0" layoutInCell="1" allowOverlap="1" wp14:anchorId="33CF26BC" wp14:editId="376BF3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85567" w14:textId="19326256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16448" behindDoc="0" locked="0" layoutInCell="1" allowOverlap="1" wp14:anchorId="27DB1552" wp14:editId="6A71576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90565" cy="8899525"/>
            <wp:effectExtent l="0" t="0" r="635" b="0"/>
            <wp:wrapTopAndBottom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56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70048179" w14:textId="09ADAFC9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7472" behindDoc="0" locked="0" layoutInCell="1" allowOverlap="1" wp14:anchorId="20846CBF" wp14:editId="0EA5CC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A8F4C" w14:textId="55B8A6E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18496" behindDoc="0" locked="0" layoutInCell="1" allowOverlap="1" wp14:anchorId="4DC8F588" wp14:editId="6914958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FA9963" w14:textId="4B91D8F2" w:rsidR="000F2B89" w:rsidRDefault="00F16713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19520" behindDoc="0" locked="0" layoutInCell="1" allowOverlap="1" wp14:anchorId="17B20E2A" wp14:editId="222DA1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3F455A0D" w14:textId="60A4D69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0544" behindDoc="0" locked="0" layoutInCell="1" allowOverlap="1" wp14:anchorId="4DE832D7" wp14:editId="6E9B8E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6CFAE" w14:textId="303A8A2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F16713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1568" behindDoc="0" locked="0" layoutInCell="1" allowOverlap="1" wp14:anchorId="51AA812E" wp14:editId="73160E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5BC74" w14:textId="4308B8BC" w:rsidR="000F2B89" w:rsidRDefault="00CD0EA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22592" behindDoc="0" locked="0" layoutInCell="1" allowOverlap="1" wp14:anchorId="41BFF95A" wp14:editId="7010794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1CCEBE24" w14:textId="230EC8D0" w:rsidR="000F2B89" w:rsidRDefault="00CD0EA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23616" behindDoc="0" locked="0" layoutInCell="1" allowOverlap="1" wp14:anchorId="473B78E2" wp14:editId="36A640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26EE9072" w14:textId="77DD6FE2" w:rsidR="000F2B89" w:rsidRDefault="00CD0EA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24640" behindDoc="0" locked="0" layoutInCell="1" allowOverlap="1" wp14:anchorId="42CED9CD" wp14:editId="1D3AE7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02E52DC7" w14:textId="402EC81F" w:rsidR="000F2B89" w:rsidRDefault="00CD0EA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25664" behindDoc="0" locked="0" layoutInCell="1" allowOverlap="1" wp14:anchorId="648EB64E" wp14:editId="003D06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56D42299" w14:textId="1FBF1AD9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CD0EA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6688" behindDoc="0" locked="0" layoutInCell="1" allowOverlap="1" wp14:anchorId="42B68FF1" wp14:editId="609DC5E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F27F83" w14:textId="764B184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CD0EA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27712" behindDoc="0" locked="0" layoutInCell="1" allowOverlap="1" wp14:anchorId="5F84FA5E" wp14:editId="1FE6DA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9BE25C" w14:textId="0BB73D3E" w:rsidR="000F2B89" w:rsidRDefault="008E071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28736" behindDoc="0" locked="0" layoutInCell="1" allowOverlap="1" wp14:anchorId="6139F89C" wp14:editId="10363C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02630" cy="8899525"/>
            <wp:effectExtent l="0" t="0" r="7620" b="0"/>
            <wp:wrapTopAndBottom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263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318DA101" w14:textId="701C24B6" w:rsidR="000F2B89" w:rsidRDefault="008E071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29760" behindDoc="0" locked="0" layoutInCell="1" allowOverlap="1" wp14:anchorId="3D3E59D6" wp14:editId="3FA9CC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71E6FC31" w14:textId="4F4E0D1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0784" behindDoc="0" locked="0" layoutInCell="1" allowOverlap="1" wp14:anchorId="1DECC6E9" wp14:editId="4077CF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AF7A47" w14:textId="0CEC309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1808" behindDoc="0" locked="0" layoutInCell="1" allowOverlap="1" wp14:anchorId="19838B94" wp14:editId="41C3BB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D2573" w14:textId="0AE408A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2832" behindDoc="0" locked="0" layoutInCell="1" allowOverlap="1" wp14:anchorId="30A175A2" wp14:editId="406F5A3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12CBA6" w14:textId="188AF46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3856" behindDoc="0" locked="0" layoutInCell="1" allowOverlap="1" wp14:anchorId="25D7BC06" wp14:editId="1FF86D6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6BEEB" w14:textId="2DFEDEB5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4880" behindDoc="0" locked="0" layoutInCell="1" allowOverlap="1" wp14:anchorId="7914D7BC" wp14:editId="00AAA8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577D3F" w14:textId="1EDCC5E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5904" behindDoc="0" locked="0" layoutInCell="1" allowOverlap="1" wp14:anchorId="3DF9851D" wp14:editId="2EAC30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5C6886" w14:textId="1257A79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6928" behindDoc="0" locked="0" layoutInCell="1" allowOverlap="1" wp14:anchorId="09304F4C" wp14:editId="46F078D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03A90D" w14:textId="7B6DCFF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7952" behindDoc="0" locked="0" layoutInCell="1" allowOverlap="1" wp14:anchorId="6802AAF8" wp14:editId="0A690E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D60AC" w14:textId="51F8ACC2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38976" behindDoc="0" locked="0" layoutInCell="1" allowOverlap="1" wp14:anchorId="02029E35" wp14:editId="6BA5C8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99270" w14:textId="2D29CB9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0000" behindDoc="0" locked="0" layoutInCell="1" allowOverlap="1" wp14:anchorId="4B94AF49" wp14:editId="48DBA3D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515B3" w14:textId="41DD9FF5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1024" behindDoc="0" locked="0" layoutInCell="1" allowOverlap="1" wp14:anchorId="0A5D6DCD" wp14:editId="4D8D54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40200B" w14:textId="22FF8E73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2048" behindDoc="0" locked="0" layoutInCell="1" allowOverlap="1" wp14:anchorId="2C5F1B8A" wp14:editId="11952D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103D3C" w14:textId="5944E02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3072" behindDoc="0" locked="0" layoutInCell="1" allowOverlap="1" wp14:anchorId="07973C04" wp14:editId="22BD752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1B602D" w14:textId="5C802B32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4096" behindDoc="0" locked="0" layoutInCell="1" allowOverlap="1" wp14:anchorId="58BFF714" wp14:editId="0548FF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8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2E20FD" w14:textId="6589DDE3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5120" behindDoc="0" locked="0" layoutInCell="1" allowOverlap="1" wp14:anchorId="7DC41916" wp14:editId="0DD5FE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C598C" w14:textId="50D1DDA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6144" behindDoc="0" locked="0" layoutInCell="1" allowOverlap="1" wp14:anchorId="09B352F7" wp14:editId="4E69EDB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3E3CEA" w14:textId="768D394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7168" behindDoc="0" locked="0" layoutInCell="1" allowOverlap="1" wp14:anchorId="432786C5" wp14:editId="6F7856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C8938A" w14:textId="437A470D" w:rsidR="000F2B89" w:rsidRDefault="008E071E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48192" behindDoc="0" locked="0" layoutInCell="1" allowOverlap="1" wp14:anchorId="7EE8933D" wp14:editId="4C85C8E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0ED93C2E" w14:textId="72A6D3F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49216" behindDoc="0" locked="0" layoutInCell="1" allowOverlap="1" wp14:anchorId="0551CB4C" wp14:editId="26930E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13DACA" w14:textId="30FDB33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0240" behindDoc="0" locked="0" layoutInCell="1" allowOverlap="1" wp14:anchorId="2704875D" wp14:editId="48744EB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CB4CF2" w14:textId="656936A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1264" behindDoc="0" locked="0" layoutInCell="1" allowOverlap="1" wp14:anchorId="03302F0D" wp14:editId="6167C7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5531F5" w14:textId="3B99FB6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2288" behindDoc="0" locked="0" layoutInCell="1" allowOverlap="1" wp14:anchorId="4AE6FCDA" wp14:editId="411772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D0361" w14:textId="149BAD0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3312" behindDoc="0" locked="0" layoutInCell="1" allowOverlap="1" wp14:anchorId="7D2ED241" wp14:editId="3CD6B9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F074BB" w14:textId="200151F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4336" behindDoc="0" locked="0" layoutInCell="1" allowOverlap="1" wp14:anchorId="38CABF98" wp14:editId="4D5A65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C99FED" w14:textId="1640C84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5360" behindDoc="0" locked="0" layoutInCell="1" allowOverlap="1" wp14:anchorId="73020BB1" wp14:editId="533794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1EEA69" w14:textId="4E3525F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6384" behindDoc="0" locked="0" layoutInCell="1" allowOverlap="1" wp14:anchorId="6179DC1D" wp14:editId="1DE0A5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85D98" w14:textId="06345A45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7408" behindDoc="0" locked="0" layoutInCell="1" allowOverlap="1" wp14:anchorId="6ECC9B17" wp14:editId="2A93E1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1825" cy="8899525"/>
            <wp:effectExtent l="0" t="0" r="3175" b="0"/>
            <wp:wrapTopAndBottom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ED30B8" w14:textId="787579E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8432" behindDoc="0" locked="0" layoutInCell="1" allowOverlap="1" wp14:anchorId="5B7FE053" wp14:editId="798182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A5BD4" w14:textId="6476E56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59456" behindDoc="0" locked="0" layoutInCell="1" allowOverlap="1" wp14:anchorId="3F674268" wp14:editId="2EC55C6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43AE01" w14:textId="361C9BB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0480" behindDoc="0" locked="0" layoutInCell="1" allowOverlap="1" wp14:anchorId="0768C9D9" wp14:editId="78E9A2E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642F2F" w14:textId="250F303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E071E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1504" behindDoc="0" locked="0" layoutInCell="1" allowOverlap="1" wp14:anchorId="1E0C8858" wp14:editId="48BA10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37250" cy="8890000"/>
            <wp:effectExtent l="0" t="0" r="6350" b="6350"/>
            <wp:wrapTopAndBottom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250" cy="8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17C75" w14:textId="690BD664" w:rsidR="000F2B89" w:rsidRDefault="00181E1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62528" behindDoc="0" locked="0" layoutInCell="1" allowOverlap="1" wp14:anchorId="0687B33C" wp14:editId="5B79C1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080652FE" w14:textId="1BA05D5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3552" behindDoc="0" locked="0" layoutInCell="1" allowOverlap="1" wp14:anchorId="1B5519D8" wp14:editId="59D6AC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1B86CC" w14:textId="5DF338E9" w:rsidR="000F2B89" w:rsidRDefault="00181E1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64576" behindDoc="0" locked="0" layoutInCell="1" allowOverlap="1" wp14:anchorId="6DC9CA86" wp14:editId="064D48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7BF0AD24" w14:textId="3A828C08" w:rsidR="000F2B89" w:rsidRDefault="00181E1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65600" behindDoc="0" locked="0" layoutInCell="1" allowOverlap="1" wp14:anchorId="6727604E" wp14:editId="489C98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3B0B4938" w14:textId="4F1A946C" w:rsidR="000F2B89" w:rsidRDefault="00181E1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66624" behindDoc="0" locked="0" layoutInCell="1" allowOverlap="1" wp14:anchorId="5E410367" wp14:editId="03D2F5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3FC0DF42" w14:textId="355084A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7648" behindDoc="0" locked="0" layoutInCell="1" allowOverlap="1" wp14:anchorId="57702FAE" wp14:editId="74C7F0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F6E179" w14:textId="13979497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8672" behindDoc="0" locked="0" layoutInCell="1" allowOverlap="1" wp14:anchorId="2D2071D0" wp14:editId="206311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7FE8D7" w14:textId="1014D86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69696" behindDoc="0" locked="0" layoutInCell="1" allowOverlap="1" wp14:anchorId="30DA4844" wp14:editId="43AE48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C931B" w14:textId="3DAFC585" w:rsidR="000F2B89" w:rsidRDefault="00181E1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70720" behindDoc="0" locked="0" layoutInCell="1" allowOverlap="1" wp14:anchorId="2691EDEE" wp14:editId="45C8A6B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19307451" w14:textId="7151910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1744" behindDoc="0" locked="0" layoutInCell="1" allowOverlap="1" wp14:anchorId="76587136" wp14:editId="68BE8D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1B10E8" w14:textId="2C1082B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2768" behindDoc="0" locked="0" layoutInCell="1" allowOverlap="1" wp14:anchorId="6FB12171" wp14:editId="4B8E45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A4E423" w14:textId="1E42618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3792" behindDoc="0" locked="0" layoutInCell="1" allowOverlap="1" wp14:anchorId="25E604BE" wp14:editId="4DA717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FDE811" w14:textId="0D076064" w:rsidR="000F2B89" w:rsidRDefault="00181E1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74816" behindDoc="0" locked="0" layoutInCell="1" allowOverlap="1" wp14:anchorId="71B9E56B" wp14:editId="3562093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46B6DB3B" w14:textId="7740698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5840" behindDoc="0" locked="0" layoutInCell="1" allowOverlap="1" wp14:anchorId="1A0E4A00" wp14:editId="431427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738D17" w14:textId="676A3E3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6864" behindDoc="0" locked="0" layoutInCell="1" allowOverlap="1" wp14:anchorId="048F3173" wp14:editId="5D5380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9722A" w14:textId="110A9DC8" w:rsidR="000F2B89" w:rsidRDefault="00181E1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77888" behindDoc="0" locked="0" layoutInCell="1" allowOverlap="1" wp14:anchorId="0D4471B3" wp14:editId="14941C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475AEA68" w14:textId="53C724B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8912" behindDoc="0" locked="0" layoutInCell="1" allowOverlap="1" wp14:anchorId="45C7E173" wp14:editId="45366B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B4F6D4" w14:textId="2A57D59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79936" behindDoc="0" locked="0" layoutInCell="1" allowOverlap="1" wp14:anchorId="7FBC30EE" wp14:editId="470F205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3904D0" w14:textId="0EDB2464" w:rsidR="000F2B89" w:rsidRDefault="00181E1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80960" behindDoc="0" locked="0" layoutInCell="1" allowOverlap="1" wp14:anchorId="151AB4B3" wp14:editId="755D142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78170" cy="8899525"/>
            <wp:effectExtent l="0" t="0" r="0" b="0"/>
            <wp:wrapTopAndBottom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81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60260662" w14:textId="5BE0D987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1984" behindDoc="0" locked="0" layoutInCell="1" allowOverlap="1" wp14:anchorId="58D35625" wp14:editId="48C22A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F9911" w14:textId="54B1EC3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3008" behindDoc="0" locked="0" layoutInCell="1" allowOverlap="1" wp14:anchorId="31730653" wp14:editId="2F93D0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930F25" w14:textId="0095AF25" w:rsidR="000F2B89" w:rsidRDefault="00181E1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84032" behindDoc="0" locked="0" layoutInCell="1" allowOverlap="1" wp14:anchorId="06A14025" wp14:editId="489B15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7C3BCF9E" w14:textId="577180D9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5056" behindDoc="0" locked="0" layoutInCell="1" allowOverlap="1" wp14:anchorId="61293F25" wp14:editId="58BFF6F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C58A1C" w14:textId="6528E66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6080" behindDoc="0" locked="0" layoutInCell="1" allowOverlap="1" wp14:anchorId="601E335B" wp14:editId="0A9A86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58B969" w14:textId="00CF24E5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7104" behindDoc="0" locked="0" layoutInCell="1" allowOverlap="1" wp14:anchorId="711CC7F7" wp14:editId="714F0DB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86198C" w14:textId="5B95DFD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8128" behindDoc="0" locked="0" layoutInCell="1" allowOverlap="1" wp14:anchorId="642172C1" wp14:editId="0C9C19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518B0C" w14:textId="652BB71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89152" behindDoc="0" locked="0" layoutInCell="1" allowOverlap="1" wp14:anchorId="292496BF" wp14:editId="29CAD3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BAE44D" w14:textId="2D9475D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0176" behindDoc="0" locked="0" layoutInCell="1" allowOverlap="1" wp14:anchorId="568821B2" wp14:editId="18A283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C887B" w14:textId="05A9A83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1200" behindDoc="0" locked="0" layoutInCell="1" allowOverlap="1" wp14:anchorId="25B32667" wp14:editId="1D3141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992F62" w14:textId="1549B13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2224" behindDoc="0" locked="0" layoutInCell="1" allowOverlap="1" wp14:anchorId="71316F41" wp14:editId="044CE7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8134CB" w14:textId="179ED60F" w:rsidR="000F2B89" w:rsidRDefault="00181E1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93248" behindDoc="0" locked="0" layoutInCell="1" allowOverlap="1" wp14:anchorId="420044C1" wp14:editId="05D6AC5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70588777" w14:textId="1D3802D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4272" behindDoc="0" locked="0" layoutInCell="1" allowOverlap="1" wp14:anchorId="74DAD9E3" wp14:editId="011EFF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FF33D" w14:textId="00C8CEC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5296" behindDoc="0" locked="0" layoutInCell="1" allowOverlap="1" wp14:anchorId="3437A261" wp14:editId="51B0A5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3D5AF8" w14:textId="547022C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6320" behindDoc="0" locked="0" layoutInCell="1" allowOverlap="1" wp14:anchorId="5AEB9676" wp14:editId="3E3D659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7CA2B8" w14:textId="6B9995A1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7344" behindDoc="0" locked="0" layoutInCell="1" allowOverlap="1" wp14:anchorId="2D0507EA" wp14:editId="3F84FAE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D628F" w14:textId="273C5EE8" w:rsidR="000F2B89" w:rsidRDefault="00181E1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898368" behindDoc="0" locked="0" layoutInCell="1" allowOverlap="1" wp14:anchorId="7460D4BD" wp14:editId="442053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2B89">
        <w:rPr>
          <w:rFonts w:ascii="Times New Roman" w:eastAsia="Times New Roman" w:hAnsi="Times New Roman"/>
          <w:sz w:val="17"/>
          <w:szCs w:val="17"/>
        </w:rPr>
        <w:br w:type="page"/>
      </w:r>
    </w:p>
    <w:p w14:paraId="57C8E298" w14:textId="1E3A8379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899392" behindDoc="0" locked="0" layoutInCell="1" allowOverlap="1" wp14:anchorId="3A29067E" wp14:editId="6DBD9C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5BFEC" w14:textId="02AA1FC8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0416" behindDoc="0" locked="0" layoutInCell="1" allowOverlap="1" wp14:anchorId="6016DC59" wp14:editId="15052D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389D62" w14:textId="4D750C3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1440" behindDoc="0" locked="0" layoutInCell="1" allowOverlap="1" wp14:anchorId="6CBB7398" wp14:editId="3502F4C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1825" cy="8899525"/>
            <wp:effectExtent l="0" t="0" r="3175" b="0"/>
            <wp:wrapTopAndBottom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863999" w14:textId="747C5BBC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2464" behindDoc="0" locked="0" layoutInCell="1" allowOverlap="1" wp14:anchorId="605E344B" wp14:editId="720993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9915" cy="8899525"/>
            <wp:effectExtent l="0" t="0" r="6985" b="0"/>
            <wp:wrapTopAndBottom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55587D" w14:textId="50812A1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3488" behindDoc="0" locked="0" layoutInCell="1" allowOverlap="1" wp14:anchorId="1AE336A9" wp14:editId="0CD488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82615" cy="8899525"/>
            <wp:effectExtent l="0" t="0" r="0" b="0"/>
            <wp:wrapTopAndBottom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6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BE7560" w14:textId="0F22284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4512" behindDoc="0" locked="0" layoutInCell="1" allowOverlap="1" wp14:anchorId="4C59E5E9" wp14:editId="6C7993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03570" cy="8899525"/>
            <wp:effectExtent l="0" t="0" r="0" b="0"/>
            <wp:wrapTopAndBottom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57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246186" w14:textId="5A182880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5536" behindDoc="0" locked="0" layoutInCell="1" allowOverlap="1" wp14:anchorId="61EFCD5D" wp14:editId="5FEE75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5635" cy="8899525"/>
            <wp:effectExtent l="0" t="0" r="0" b="0"/>
            <wp:wrapTopAndBottom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63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BF30E" w14:textId="1C46D42B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6560" behindDoc="0" locked="0" layoutInCell="1" allowOverlap="1" wp14:anchorId="3F4A0671" wp14:editId="0BDC44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7215" cy="8899525"/>
            <wp:effectExtent l="0" t="0" r="635" b="0"/>
            <wp:wrapTopAndBottom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21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31D1B2" w14:textId="032A6D4A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7584" behindDoc="0" locked="0" layoutInCell="1" allowOverlap="1" wp14:anchorId="55E3F32C" wp14:editId="34001B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11825" cy="8899525"/>
            <wp:effectExtent l="0" t="0" r="3175" b="0"/>
            <wp:wrapTopAndBottom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82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71810" w14:textId="5508454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8608" behindDoc="0" locked="0" layoutInCell="1" allowOverlap="1" wp14:anchorId="00B47F0A" wp14:editId="521043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45150" cy="8899525"/>
            <wp:effectExtent l="0" t="0" r="0" b="0"/>
            <wp:wrapTopAndBottom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15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946DA" w14:textId="6F7497E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09632" behindDoc="0" locked="0" layoutInCell="1" allowOverlap="1" wp14:anchorId="73A4928E" wp14:editId="5C3EC76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12130" cy="8899525"/>
            <wp:effectExtent l="0" t="0" r="7620" b="0"/>
            <wp:wrapTopAndBottom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B6BF0" w14:textId="41DA6D2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0656" behindDoc="0" locked="0" layoutInCell="1" allowOverlap="1" wp14:anchorId="127789B4" wp14:editId="5CF519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49595" cy="8899525"/>
            <wp:effectExtent l="0" t="0" r="8255" b="0"/>
            <wp:wrapTopAndBottom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9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4425F" w14:textId="5C39812F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1680" behindDoc="0" locked="0" layoutInCell="1" allowOverlap="1" wp14:anchorId="645F9A88" wp14:editId="7D27000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28945" cy="8899525"/>
            <wp:effectExtent l="0" t="0" r="0" b="0"/>
            <wp:wrapTopAndBottom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894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43859" w14:textId="6F7E5CCD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2704" behindDoc="0" locked="0" layoutInCell="1" allowOverlap="1" wp14:anchorId="7E103B41" wp14:editId="4392BD8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599430" cy="8899525"/>
            <wp:effectExtent l="0" t="0" r="1270" b="0"/>
            <wp:wrapTopAndBottom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43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34F8F9" w14:textId="25FE2B8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3728" behindDoc="0" locked="0" layoutInCell="1" allowOverlap="1" wp14:anchorId="738109E2" wp14:editId="44770B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49595" cy="8899525"/>
            <wp:effectExtent l="0" t="0" r="8255" b="0"/>
            <wp:wrapTopAndBottom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9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3106D1" w14:textId="766DAB06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4752" behindDoc="0" locked="0" layoutInCell="1" allowOverlap="1" wp14:anchorId="6D0678BE" wp14:editId="3723E0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62295" cy="8899525"/>
            <wp:effectExtent l="0" t="0" r="0" b="0"/>
            <wp:wrapTopAndBottom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29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9CE22F" w14:textId="6A8438B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5776" behindDoc="0" locked="0" layoutInCell="1" allowOverlap="1" wp14:anchorId="74635392" wp14:editId="3A22F7A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53405" cy="8899525"/>
            <wp:effectExtent l="0" t="0" r="4445" b="0"/>
            <wp:wrapTopAndBottom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40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35422" w14:textId="399933B3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6800" behindDoc="0" locked="0" layoutInCell="1" allowOverlap="1" wp14:anchorId="3CBF75EE" wp14:editId="3C919F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32450" cy="8899525"/>
            <wp:effectExtent l="0" t="0" r="6350" b="0"/>
            <wp:wrapTopAndBottom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481C8" w14:textId="606E3474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7824" behindDoc="0" locked="0" layoutInCell="1" allowOverlap="1" wp14:anchorId="7B0B61F9" wp14:editId="4965C6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03875" cy="8899525"/>
            <wp:effectExtent l="0" t="0" r="0" b="0"/>
            <wp:wrapTopAndBottom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8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419B7B" w14:textId="386BF31E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8848" behindDoc="0" locked="0" layoutInCell="1" allowOverlap="1" wp14:anchorId="55A7B3D5" wp14:editId="29A4F58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49595" cy="8899525"/>
            <wp:effectExtent l="0" t="0" r="8255" b="0"/>
            <wp:wrapTopAndBottom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9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C9DC3F" w14:textId="19290FE3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19872" behindDoc="0" locked="0" layoutInCell="1" allowOverlap="1" wp14:anchorId="0719BEFF" wp14:editId="6DACCC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28640" cy="8899525"/>
            <wp:effectExtent l="0" t="0" r="0" b="0"/>
            <wp:wrapTopAndBottom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640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CFB71E" w14:textId="6A75A982" w:rsidR="000F2B89" w:rsidRDefault="000F2B89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81E1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0896" behindDoc="0" locked="0" layoutInCell="1" allowOverlap="1" wp14:anchorId="40C1F2A4" wp14:editId="6EE1E0B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607685" cy="8899525"/>
            <wp:effectExtent l="0" t="0" r="0" b="0"/>
            <wp:wrapTopAndBottom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68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CF060A" w14:textId="0D6E344B" w:rsidR="00361DF5" w:rsidRDefault="00361DF5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21920" behindDoc="0" locked="0" layoutInCell="1" allowOverlap="1" wp14:anchorId="560FAB86" wp14:editId="1D145621">
            <wp:simplePos x="883920" y="1066800"/>
            <wp:positionH relativeFrom="margin">
              <wp:align>center</wp:align>
            </wp:positionH>
            <wp:positionV relativeFrom="margin">
              <wp:align>top</wp:align>
            </wp:positionV>
            <wp:extent cx="5375275" cy="8899525"/>
            <wp:effectExtent l="0" t="0" r="0" b="0"/>
            <wp:wrapSquare wrapText="bothSides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275" cy="88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sz w:val="17"/>
          <w:szCs w:val="17"/>
        </w:rPr>
        <w:br w:type="page"/>
      </w:r>
    </w:p>
    <w:p w14:paraId="20D14CC4" w14:textId="7D132D26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22944" behindDoc="0" locked="0" layoutInCell="1" allowOverlap="1" wp14:anchorId="23CADC22" wp14:editId="62A207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6B54EA79" w14:textId="54E90B30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3968" behindDoc="0" locked="0" layoutInCell="1" allowOverlap="1" wp14:anchorId="23E26F83" wp14:editId="7AACDEB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2CD34" w14:textId="654A626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4992" behindDoc="0" locked="0" layoutInCell="1" allowOverlap="1" wp14:anchorId="3AF927DF" wp14:editId="730015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33410" w14:textId="696169A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6016" behindDoc="0" locked="0" layoutInCell="1" allowOverlap="1" wp14:anchorId="210E99C9" wp14:editId="494B50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64BEC" w14:textId="57F6DCD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7040" behindDoc="0" locked="0" layoutInCell="1" allowOverlap="1" wp14:anchorId="7763A6A3" wp14:editId="421FC5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1290D" w14:textId="4837BE9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8064" behindDoc="0" locked="0" layoutInCell="1" allowOverlap="1" wp14:anchorId="4191D8FE" wp14:editId="11C4DB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A2D849" w14:textId="0026929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29088" behindDoc="0" locked="0" layoutInCell="1" allowOverlap="1" wp14:anchorId="477BE505" wp14:editId="489110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05B1A" w14:textId="629850E4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0112" behindDoc="0" locked="0" layoutInCell="1" allowOverlap="1" wp14:anchorId="7B5EBFE7" wp14:editId="20E3EA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6A556027" w14:textId="63FD2274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1136" behindDoc="0" locked="0" layoutInCell="1" allowOverlap="1" wp14:anchorId="64008CCD" wp14:editId="5AB16F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D377C5F" w14:textId="787C1616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2160" behindDoc="0" locked="0" layoutInCell="1" allowOverlap="1" wp14:anchorId="4525324B" wp14:editId="6D0BCB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244EC880" w14:textId="557F6E0F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3184" behindDoc="0" locked="0" layoutInCell="1" allowOverlap="1" wp14:anchorId="5910F2F9" wp14:editId="39FDB7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53CE728" w14:textId="34F947D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4208" behindDoc="0" locked="0" layoutInCell="1" allowOverlap="1" wp14:anchorId="2F14F630" wp14:editId="0A6A8E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D774A" w14:textId="186F910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5232" behindDoc="0" locked="0" layoutInCell="1" allowOverlap="1" wp14:anchorId="6E5D970D" wp14:editId="583C32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D06811" w14:textId="4CF3A19B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6256" behindDoc="0" locked="0" layoutInCell="1" allowOverlap="1" wp14:anchorId="70D377B0" wp14:editId="649F43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6DFC010D" w14:textId="7E4F77B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37280" behindDoc="0" locked="0" layoutInCell="1" allowOverlap="1" wp14:anchorId="59213054" wp14:editId="592BBF1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3F40A" w14:textId="104F9834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8304" behindDoc="0" locked="0" layoutInCell="1" allowOverlap="1" wp14:anchorId="3C268FBC" wp14:editId="582B4D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0749944" w14:textId="14A50BBE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39328" behindDoc="0" locked="0" layoutInCell="1" allowOverlap="1" wp14:anchorId="30744200" wp14:editId="4D8579F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69CDC3C" w14:textId="7B8044B3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0352" behindDoc="0" locked="0" layoutInCell="1" allowOverlap="1" wp14:anchorId="583EDC70" wp14:editId="7B0149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4FD4598" w14:textId="3CE587C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1376" behindDoc="0" locked="0" layoutInCell="1" allowOverlap="1" wp14:anchorId="14FA569F" wp14:editId="7748BF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8DDF55" w14:textId="6450640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2400" behindDoc="0" locked="0" layoutInCell="1" allowOverlap="1" wp14:anchorId="1C299A6F" wp14:editId="6D6C06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20B51F" w14:textId="6A1EE8F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3424" behindDoc="0" locked="0" layoutInCell="1" allowOverlap="1" wp14:anchorId="7F5D85D0" wp14:editId="1AD14A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3A316" w14:textId="250E4B2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4448" behindDoc="0" locked="0" layoutInCell="1" allowOverlap="1" wp14:anchorId="12FCCF89" wp14:editId="07F6E0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B473E" w14:textId="6AD0B57C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45472" behindDoc="0" locked="0" layoutInCell="1" allowOverlap="1" wp14:anchorId="68019053" wp14:editId="56E358C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648F2C6" w14:textId="38F3006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6496" behindDoc="0" locked="0" layoutInCell="1" allowOverlap="1" wp14:anchorId="6AF3E818" wp14:editId="680C3F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B1A30D" w14:textId="7BDB59A8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7520" behindDoc="0" locked="0" layoutInCell="1" allowOverlap="1" wp14:anchorId="393B30D3" wp14:editId="28E532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213FE4" w14:textId="685477F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8544" behindDoc="0" locked="0" layoutInCell="1" allowOverlap="1" wp14:anchorId="2D9FC2AF" wp14:editId="598542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A54B09" w14:textId="1C33BEF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49568" behindDoc="0" locked="0" layoutInCell="1" allowOverlap="1" wp14:anchorId="4D9A5E31" wp14:editId="587BB0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2CF44" w14:textId="0DA2FC3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0592" behindDoc="0" locked="0" layoutInCell="1" allowOverlap="1" wp14:anchorId="60B74EA0" wp14:editId="018606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4DE411" w14:textId="769D269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1616" behindDoc="0" locked="0" layoutInCell="1" allowOverlap="1" wp14:anchorId="203F3E88" wp14:editId="1D7041E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50FC9C" w14:textId="5B52C08C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2640" behindDoc="0" locked="0" layoutInCell="1" allowOverlap="1" wp14:anchorId="7CB488E6" wp14:editId="6C2826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71FDBE7D" w14:textId="3960BCE5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3664" behindDoc="0" locked="0" layoutInCell="1" allowOverlap="1" wp14:anchorId="355C4F73" wp14:editId="035D9D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EB4A669" w14:textId="7845B07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4688" behindDoc="0" locked="0" layoutInCell="1" allowOverlap="1" wp14:anchorId="7F0D5134" wp14:editId="0AABB4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04952" w14:textId="3F9AD7C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5712" behindDoc="0" locked="0" layoutInCell="1" allowOverlap="1" wp14:anchorId="51B56C58" wp14:editId="4ADDF2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011E6" w14:textId="1626579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6736" behindDoc="0" locked="0" layoutInCell="1" allowOverlap="1" wp14:anchorId="5503263C" wp14:editId="4A39600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3475A" w14:textId="724B9DB5" w:rsidR="00D062A7" w:rsidRDefault="003A3FC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57760" behindDoc="0" locked="0" layoutInCell="1" allowOverlap="1" wp14:anchorId="42DB1BD2" wp14:editId="0087BC3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876A961" w14:textId="0F87EF6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8784" behindDoc="0" locked="0" layoutInCell="1" allowOverlap="1" wp14:anchorId="2146A2AF" wp14:editId="5156F1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736FA1" w14:textId="5BFCF62B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3A3FC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59808" behindDoc="0" locked="0" layoutInCell="1" allowOverlap="1" wp14:anchorId="24040E88" wp14:editId="2667177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EF5297" w14:textId="44241A9A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60832" behindDoc="0" locked="0" layoutInCell="1" allowOverlap="1" wp14:anchorId="0662A8D7" wp14:editId="147E16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4BAB0C9" w14:textId="2844BD3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1856" behindDoc="0" locked="0" layoutInCell="1" allowOverlap="1" wp14:anchorId="18AA2ABC" wp14:editId="6D170C6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636582" w14:textId="201DFC5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2880" behindDoc="0" locked="0" layoutInCell="1" allowOverlap="1" wp14:anchorId="6EE4E217" wp14:editId="1BD39C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1568AD" w14:textId="3B6D755B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63904" behindDoc="0" locked="0" layoutInCell="1" allowOverlap="1" wp14:anchorId="7C6EAB38" wp14:editId="47379C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C2A98D3" w14:textId="4B7E5B8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4928" behindDoc="0" locked="0" layoutInCell="1" allowOverlap="1" wp14:anchorId="19ADAB9A" wp14:editId="5BB8616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55C5B3" w14:textId="600143F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5952" behindDoc="0" locked="0" layoutInCell="1" allowOverlap="1" wp14:anchorId="0C2DC4BF" wp14:editId="54F8988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862CB3" w14:textId="7AC606B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6976" behindDoc="0" locked="0" layoutInCell="1" allowOverlap="1" wp14:anchorId="40D89027" wp14:editId="04743FF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36BDE1" w14:textId="0E198AC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8000" behindDoc="0" locked="0" layoutInCell="1" allowOverlap="1" wp14:anchorId="05B8B492" wp14:editId="6A7E65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7C8676" w14:textId="43C86DB8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69024" behindDoc="0" locked="0" layoutInCell="1" allowOverlap="1" wp14:anchorId="5A5AB595" wp14:editId="01AF79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508D5C" w14:textId="7786EFB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0048" behindDoc="0" locked="0" layoutInCell="1" allowOverlap="1" wp14:anchorId="446D886A" wp14:editId="5416534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1AB861" w14:textId="3706976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1072" behindDoc="0" locked="0" layoutInCell="1" allowOverlap="1" wp14:anchorId="6798F270" wp14:editId="3CFC52F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8B514" w14:textId="7B2EB4A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2096" behindDoc="0" locked="0" layoutInCell="1" allowOverlap="1" wp14:anchorId="03504EB4" wp14:editId="4C768DE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7C5406" w14:textId="4778B5F8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3120" behindDoc="0" locked="0" layoutInCell="1" allowOverlap="1" wp14:anchorId="59093E0C" wp14:editId="2605CC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30A2D4" w14:textId="10A2385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4144" behindDoc="0" locked="0" layoutInCell="1" allowOverlap="1" wp14:anchorId="62EB2AD4" wp14:editId="1D7E482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56E09" w14:textId="09DA0D7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5168" behindDoc="0" locked="0" layoutInCell="1" allowOverlap="1" wp14:anchorId="4C679A0A" wp14:editId="7600701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2A48F" w14:textId="7974EE8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6192" behindDoc="0" locked="0" layoutInCell="1" allowOverlap="1" wp14:anchorId="3B271CA7" wp14:editId="193AA26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C5436" w14:textId="188930F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7216" behindDoc="0" locked="0" layoutInCell="1" allowOverlap="1" wp14:anchorId="45A23597" wp14:editId="5D1C0F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39287" w14:textId="73215597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78240" behindDoc="0" locked="0" layoutInCell="1" allowOverlap="1" wp14:anchorId="663C1BF7" wp14:editId="302AC0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643497D7" w14:textId="1DFF5E0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79264" behindDoc="0" locked="0" layoutInCell="1" allowOverlap="1" wp14:anchorId="0649EE47" wp14:editId="72C8D7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C79C6" w14:textId="2F37F9F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0288" behindDoc="0" locked="0" layoutInCell="1" allowOverlap="1" wp14:anchorId="455AAF91" wp14:editId="3ED93E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945229" w14:textId="56E9EFD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1312" behindDoc="0" locked="0" layoutInCell="1" allowOverlap="1" wp14:anchorId="65C29936" wp14:editId="553114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0F028A" w14:textId="39B8178C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2336" behindDoc="0" locked="0" layoutInCell="1" allowOverlap="1" wp14:anchorId="235225AC" wp14:editId="3C94F64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66BA72B" w14:textId="49555A80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3360" behindDoc="0" locked="0" layoutInCell="1" allowOverlap="1" wp14:anchorId="53A4274B" wp14:editId="204670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516C64" w14:textId="4F8CFA5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4384" behindDoc="0" locked="0" layoutInCell="1" allowOverlap="1" wp14:anchorId="5F33D8F5" wp14:editId="08B2D47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3A1D7" w14:textId="627B949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5408" behindDoc="0" locked="0" layoutInCell="1" allowOverlap="1" wp14:anchorId="5E95F9D1" wp14:editId="5E00DF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97324F" w14:textId="0D53BA3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6432" behindDoc="0" locked="0" layoutInCell="1" allowOverlap="1" wp14:anchorId="4CE81C35" wp14:editId="1ED5DB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26CBDC" w14:textId="6742B745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7456" behindDoc="0" locked="0" layoutInCell="1" allowOverlap="1" wp14:anchorId="7D07BC2A" wp14:editId="0733BF6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DCAD5CD" w14:textId="11800ACA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88480" behindDoc="0" locked="0" layoutInCell="1" allowOverlap="1" wp14:anchorId="68AD29D2" wp14:editId="7E9ABE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7E1E5B02" w14:textId="3732792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89504" behindDoc="0" locked="0" layoutInCell="1" allowOverlap="1" wp14:anchorId="38E2C59F" wp14:editId="73AC61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C7348" w14:textId="51FD0EB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0528" behindDoc="0" locked="0" layoutInCell="1" allowOverlap="1" wp14:anchorId="0FBC657F" wp14:editId="087A2C2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41A59" w14:textId="0E185426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91552" behindDoc="0" locked="0" layoutInCell="1" allowOverlap="1" wp14:anchorId="17FF45B5" wp14:editId="508B61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8FD712D" w14:textId="6253817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2576" behindDoc="0" locked="0" layoutInCell="1" allowOverlap="1" wp14:anchorId="1BFBCD46" wp14:editId="5EB1B40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C77F16" w14:textId="0F8835B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3600" behindDoc="0" locked="0" layoutInCell="1" allowOverlap="1" wp14:anchorId="13E2FA6E" wp14:editId="7F9844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D68AC" w14:textId="06826F45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94624" behindDoc="0" locked="0" layoutInCell="1" allowOverlap="1" wp14:anchorId="30B3A8CA" wp14:editId="3EA2CC3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83A4A15" w14:textId="0E6E659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5648" behindDoc="0" locked="0" layoutInCell="1" allowOverlap="1" wp14:anchorId="7FFEEA9C" wp14:editId="22C584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97CD1" w14:textId="01016B8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6672" behindDoc="0" locked="0" layoutInCell="1" allowOverlap="1" wp14:anchorId="46DD4F33" wp14:editId="67F6C57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7F807" w14:textId="60DBA609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97696" behindDoc="0" locked="0" layoutInCell="1" allowOverlap="1" wp14:anchorId="23785DBE" wp14:editId="59E9292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7BB3FF71" w14:textId="2ADA87B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1998720" behindDoc="0" locked="0" layoutInCell="1" allowOverlap="1" wp14:anchorId="41DBD2A4" wp14:editId="26DA96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DE727" w14:textId="2AAD77DB" w:rsidR="008E50C2" w:rsidRDefault="008E50C2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54720" behindDoc="0" locked="0" layoutInCell="1" allowOverlap="1" wp14:anchorId="4C93AF25" wp14:editId="3DFCEA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sz w:val="17"/>
          <w:szCs w:val="17"/>
        </w:rPr>
        <w:br w:type="page"/>
      </w:r>
    </w:p>
    <w:p w14:paraId="27D63E17" w14:textId="6D093A49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1999744" behindDoc="0" locked="0" layoutInCell="1" allowOverlap="1" wp14:anchorId="6BDB5289" wp14:editId="71C76AE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E6A4F2E" w14:textId="42B21F65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00768" behindDoc="0" locked="0" layoutInCell="1" allowOverlap="1" wp14:anchorId="13B8379A" wp14:editId="4A0526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6E6B520" w14:textId="63D2A0FE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01792" behindDoc="0" locked="0" layoutInCell="1" allowOverlap="1" wp14:anchorId="55819327" wp14:editId="4FAABAF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61C625BB" w14:textId="4342442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2816" behindDoc="0" locked="0" layoutInCell="1" allowOverlap="1" wp14:anchorId="3AE6B693" wp14:editId="33724E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BC6532" w14:textId="6BEC3D28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03840" behindDoc="0" locked="0" layoutInCell="1" allowOverlap="1" wp14:anchorId="405CBA56" wp14:editId="3239BB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705DCA7" w14:textId="08EAA2E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4864" behindDoc="0" locked="0" layoutInCell="1" allowOverlap="1" wp14:anchorId="7FABD7A2" wp14:editId="40C9631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D213B" w14:textId="0604573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5888" behindDoc="0" locked="0" layoutInCell="1" allowOverlap="1" wp14:anchorId="5DC7C63C" wp14:editId="64E0255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8CFA6" w14:textId="2A4F499C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06912" behindDoc="0" locked="0" layoutInCell="1" allowOverlap="1" wp14:anchorId="234F726F" wp14:editId="7E2346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0292022" w14:textId="522015B2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07936" behindDoc="0" locked="0" layoutInCell="1" allowOverlap="1" wp14:anchorId="08785117" wp14:editId="3992DC7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701D07CB" w14:textId="4918FE3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08960" behindDoc="0" locked="0" layoutInCell="1" allowOverlap="1" wp14:anchorId="503DA995" wp14:editId="48B7AA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5F019A" w14:textId="54DFC793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09984" behindDoc="0" locked="0" layoutInCell="1" allowOverlap="1" wp14:anchorId="0DA68423" wp14:editId="52B3C02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A377231" w14:textId="1A15464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1008" behindDoc="0" locked="0" layoutInCell="1" allowOverlap="1" wp14:anchorId="545FEFDF" wp14:editId="7322D36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E9E5F8" w14:textId="78A6FCAC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12032" behindDoc="0" locked="0" layoutInCell="1" allowOverlap="1" wp14:anchorId="6DE91E63" wp14:editId="7ECC24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0D459E6" w14:textId="1D8CA4E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3056" behindDoc="0" locked="0" layoutInCell="1" allowOverlap="1" wp14:anchorId="0F0457F2" wp14:editId="472CD2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96FDDA" w14:textId="1BC6A6AB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14080" behindDoc="0" locked="0" layoutInCell="1" allowOverlap="1" wp14:anchorId="6758C899" wp14:editId="004CC24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7FB464E" w14:textId="39B1F69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5104" behindDoc="0" locked="0" layoutInCell="1" allowOverlap="1" wp14:anchorId="195250F1" wp14:editId="430F36B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E2F38D" w14:textId="710D7070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16128" behindDoc="0" locked="0" layoutInCell="1" allowOverlap="1" wp14:anchorId="70F04DD1" wp14:editId="6D8DB9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FE94610" w14:textId="69251EB5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7152" behindDoc="0" locked="0" layoutInCell="1" allowOverlap="1" wp14:anchorId="139F8320" wp14:editId="0765D8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44214D" w14:textId="26376CF9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18176" behindDoc="0" locked="0" layoutInCell="1" allowOverlap="1" wp14:anchorId="206F8BD2" wp14:editId="516837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36BF115" w14:textId="18D0C94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19200" behindDoc="0" locked="0" layoutInCell="1" allowOverlap="1" wp14:anchorId="2916C604" wp14:editId="658E229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12EE7" w14:textId="4FF6ED0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0224" behindDoc="0" locked="0" layoutInCell="1" allowOverlap="1" wp14:anchorId="071C0614" wp14:editId="74D2A45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28EF1" w14:textId="0EC7253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1248" behindDoc="0" locked="0" layoutInCell="1" allowOverlap="1" wp14:anchorId="7F39D63B" wp14:editId="021F889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741253" w14:textId="3EE516A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2272" behindDoc="0" locked="0" layoutInCell="1" allowOverlap="1" wp14:anchorId="407B6043" wp14:editId="2B10CF1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3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7F2AA1" w14:textId="35C7655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3296" behindDoc="0" locked="0" layoutInCell="1" allowOverlap="1" wp14:anchorId="60AE6C82" wp14:editId="34A840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F4BCEC" w14:textId="0B8A298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4320" behindDoc="0" locked="0" layoutInCell="1" allowOverlap="1" wp14:anchorId="0E11CB4A" wp14:editId="5AB276F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845985" w14:textId="6E9CE06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5344" behindDoc="0" locked="0" layoutInCell="1" allowOverlap="1" wp14:anchorId="52C784B8" wp14:editId="270E67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C8FF05" w14:textId="038116DB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6368" behindDoc="0" locked="0" layoutInCell="1" allowOverlap="1" wp14:anchorId="4C2ADE5E" wp14:editId="6CB554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99F441" w14:textId="3046E35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7392" behindDoc="0" locked="0" layoutInCell="1" allowOverlap="1" wp14:anchorId="74F16972" wp14:editId="53098B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59065" w14:textId="7B41CFA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8416" behindDoc="0" locked="0" layoutInCell="1" allowOverlap="1" wp14:anchorId="309F6C2A" wp14:editId="360866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845814" w14:textId="78E81C2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29440" behindDoc="0" locked="0" layoutInCell="1" allowOverlap="1" wp14:anchorId="10ED05E3" wp14:editId="2ECC91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EE255" w14:textId="448C9930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0464" behindDoc="0" locked="0" layoutInCell="1" allowOverlap="1" wp14:anchorId="2A54DE17" wp14:editId="567E40E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625E6" w14:textId="64BDC65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1488" behindDoc="0" locked="0" layoutInCell="1" allowOverlap="1" wp14:anchorId="2E0E2388" wp14:editId="51FCA7C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8D642" w14:textId="526961C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2512" behindDoc="0" locked="0" layoutInCell="1" allowOverlap="1" wp14:anchorId="1E97970C" wp14:editId="2DF95C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A00B90" w14:textId="37B7749B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3536" behindDoc="0" locked="0" layoutInCell="1" allowOverlap="1" wp14:anchorId="69B1AC2D" wp14:editId="7D08051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55778C" w14:textId="6B8A063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4560" behindDoc="0" locked="0" layoutInCell="1" allowOverlap="1" wp14:anchorId="624AAE7B" wp14:editId="306D48A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E1A08D" w14:textId="75A277A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5584" behindDoc="0" locked="0" layoutInCell="1" allowOverlap="1" wp14:anchorId="3A412640" wp14:editId="1E531D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E7665" w14:textId="737F6B1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6608" behindDoc="0" locked="0" layoutInCell="1" allowOverlap="1" wp14:anchorId="4A2BDE20" wp14:editId="30D1964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14B9F9" w14:textId="7C97629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7632" behindDoc="0" locked="0" layoutInCell="1" allowOverlap="1" wp14:anchorId="5AF174AC" wp14:editId="2FAF8B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F79D53" w14:textId="5FC00E7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38656" behindDoc="0" locked="0" layoutInCell="1" allowOverlap="1" wp14:anchorId="2E7CD6F5" wp14:editId="5DE61B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1402E" w14:textId="55D735A5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39680" behindDoc="0" locked="0" layoutInCell="1" allowOverlap="1" wp14:anchorId="1AB9CE5A" wp14:editId="37A5270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2249ACE3" w14:textId="30B897A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0704" behindDoc="0" locked="0" layoutInCell="1" allowOverlap="1" wp14:anchorId="523F1C4C" wp14:editId="59ABD93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246AD8" w14:textId="100D4AE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1728" behindDoc="0" locked="0" layoutInCell="1" allowOverlap="1" wp14:anchorId="11799999" wp14:editId="28924FD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08D8E5" w14:textId="12090C6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2752" behindDoc="0" locked="0" layoutInCell="1" allowOverlap="1" wp14:anchorId="5F95022C" wp14:editId="63DF8BF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30BE4A" w14:textId="614257E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3776" behindDoc="0" locked="0" layoutInCell="1" allowOverlap="1" wp14:anchorId="69B7AFC7" wp14:editId="37916E5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3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65168" w14:textId="7CC42F80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4800" behindDoc="0" locked="0" layoutInCell="1" allowOverlap="1" wp14:anchorId="40561DC6" wp14:editId="5BC3AC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DFB27D" w14:textId="6D6E44C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5824" behindDoc="0" locked="0" layoutInCell="1" allowOverlap="1" wp14:anchorId="5D1905B4" wp14:editId="1630E9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1D0C95" w14:textId="256477F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6848" behindDoc="0" locked="0" layoutInCell="1" allowOverlap="1" wp14:anchorId="1BADF50C" wp14:editId="716E09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56D278" w14:textId="1ABCE3A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7872" behindDoc="0" locked="0" layoutInCell="1" allowOverlap="1" wp14:anchorId="1E996FED" wp14:editId="188754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71D608" w14:textId="1332B57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8896" behindDoc="0" locked="0" layoutInCell="1" allowOverlap="1" wp14:anchorId="111F4F0E" wp14:editId="03168D2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D7771B" w14:textId="7B51D09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49920" behindDoc="0" locked="0" layoutInCell="1" allowOverlap="1" wp14:anchorId="26F51CCB" wp14:editId="4ECF21D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C3D5A7" w14:textId="65BC1F25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0944" behindDoc="0" locked="0" layoutInCell="1" allowOverlap="1" wp14:anchorId="2B66C10C" wp14:editId="01A3032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CF2B3F" w14:textId="15430A4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1968" behindDoc="0" locked="0" layoutInCell="1" allowOverlap="1" wp14:anchorId="2B592EF6" wp14:editId="6C3701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B05332" w14:textId="241FA4D0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2992" behindDoc="0" locked="0" layoutInCell="1" allowOverlap="1" wp14:anchorId="41E0B2F2" wp14:editId="2FA691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4032E" w14:textId="1B3D8CD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4016" behindDoc="0" locked="0" layoutInCell="1" allowOverlap="1" wp14:anchorId="26E2A1CD" wp14:editId="0ADB54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B7C1FF" w14:textId="6364ED8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5040" behindDoc="0" locked="0" layoutInCell="1" allowOverlap="1" wp14:anchorId="3965EDB3" wp14:editId="1798FE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8AA19B" w14:textId="6CBE05B5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6064" behindDoc="0" locked="0" layoutInCell="1" allowOverlap="1" wp14:anchorId="06B327C8" wp14:editId="4D9BCA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960813" w14:textId="7F7D35D8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7088" behindDoc="0" locked="0" layoutInCell="1" allowOverlap="1" wp14:anchorId="5B4C0B29" wp14:editId="33B69BA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461E86" w14:textId="1EBEFDD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8112" behindDoc="0" locked="0" layoutInCell="1" allowOverlap="1" wp14:anchorId="73D01B94" wp14:editId="182000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33A1A" w14:textId="3E393B0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59136" behindDoc="0" locked="0" layoutInCell="1" allowOverlap="1" wp14:anchorId="4405AB48" wp14:editId="3EF453A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FB786" w14:textId="1D6CA002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60160" behindDoc="0" locked="0" layoutInCell="1" allowOverlap="1" wp14:anchorId="7F61DFD7" wp14:editId="69347B5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A52AF22" w14:textId="560C98B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1184" behindDoc="0" locked="0" layoutInCell="1" allowOverlap="1" wp14:anchorId="3BE1C14C" wp14:editId="0D000D5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F2578" w14:textId="0CE8E277" w:rsidR="00D062A7" w:rsidRDefault="00A21A1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62208" behindDoc="0" locked="0" layoutInCell="1" allowOverlap="1" wp14:anchorId="1F67D552" wp14:editId="1F7956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76B37C52" w14:textId="46C86720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A21A1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3232" behindDoc="0" locked="0" layoutInCell="1" allowOverlap="1" wp14:anchorId="49264832" wp14:editId="75BF4B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9D49B" w14:textId="2BF106D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1F2709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4256" behindDoc="0" locked="0" layoutInCell="1" allowOverlap="1" wp14:anchorId="774C117F" wp14:editId="0B508A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FC2806" w14:textId="4884F760" w:rsidR="00D062A7" w:rsidRDefault="00E2418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65280" behindDoc="0" locked="0" layoutInCell="1" allowOverlap="1" wp14:anchorId="79DE47C5" wp14:editId="0A8FC4F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3E13908" w14:textId="0C1A4F3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6304" behindDoc="0" locked="0" layoutInCell="1" allowOverlap="1" wp14:anchorId="0B6C9D9B" wp14:editId="22A417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F0E76" w14:textId="08976AEC" w:rsidR="00D062A7" w:rsidRDefault="00E2418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67328" behindDoc="0" locked="0" layoutInCell="1" allowOverlap="1" wp14:anchorId="3BE54203" wp14:editId="28DB85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B30375A" w14:textId="74B12DD5" w:rsidR="00D062A7" w:rsidRDefault="00E2418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68352" behindDoc="0" locked="0" layoutInCell="1" allowOverlap="1" wp14:anchorId="43E39B07" wp14:editId="22D5873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8F22F2A" w14:textId="1CB5F365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69376" behindDoc="0" locked="0" layoutInCell="1" allowOverlap="1" wp14:anchorId="59D64F46" wp14:editId="4B8DDF2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D3FC6" w14:textId="3D649A9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0400" behindDoc="0" locked="0" layoutInCell="1" allowOverlap="1" wp14:anchorId="7E1401D8" wp14:editId="443B98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B517FE" w14:textId="6A9D8DF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1424" behindDoc="0" locked="0" layoutInCell="1" allowOverlap="1" wp14:anchorId="6D47F02A" wp14:editId="57B8E10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DBAE0" w14:textId="2740DB90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2448" behindDoc="0" locked="0" layoutInCell="1" allowOverlap="1" wp14:anchorId="7D52842B" wp14:editId="70527AE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CCAC09" w14:textId="50D8EBF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3472" behindDoc="0" locked="0" layoutInCell="1" allowOverlap="1" wp14:anchorId="1F2A61C9" wp14:editId="50E3DE6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03BA1" w14:textId="085EBA5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4496" behindDoc="0" locked="0" layoutInCell="1" allowOverlap="1" wp14:anchorId="1057D948" wp14:editId="2A4A88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AEFA5" w14:textId="507F219B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5520" behindDoc="0" locked="0" layoutInCell="1" allowOverlap="1" wp14:anchorId="1FD18ABE" wp14:editId="19403D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6F663" w14:textId="6B0C47A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6544" behindDoc="0" locked="0" layoutInCell="1" allowOverlap="1" wp14:anchorId="4B863FC2" wp14:editId="1662E5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4308C" w14:textId="6B8B2948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7568" behindDoc="0" locked="0" layoutInCell="1" allowOverlap="1" wp14:anchorId="4E584ED8" wp14:editId="042A73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BE7C1" w14:textId="4758B04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8592" behindDoc="0" locked="0" layoutInCell="1" allowOverlap="1" wp14:anchorId="75FA840E" wp14:editId="4391B1A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65587" w14:textId="7013EE9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79616" behindDoc="0" locked="0" layoutInCell="1" allowOverlap="1" wp14:anchorId="1ED3FA3E" wp14:editId="15581B1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848FBE" w14:textId="7DEEBA2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0640" behindDoc="0" locked="0" layoutInCell="1" allowOverlap="1" wp14:anchorId="6D6179DB" wp14:editId="3F2EB5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E36D0" w14:textId="076C5AA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1664" behindDoc="0" locked="0" layoutInCell="1" allowOverlap="1" wp14:anchorId="4B0324CF" wp14:editId="327D2E7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404EA6" w14:textId="58FF384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2688" behindDoc="0" locked="0" layoutInCell="1" allowOverlap="1" wp14:anchorId="0E68201B" wp14:editId="254EBE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4DC36A" w14:textId="4BE9F7B3" w:rsidR="00D062A7" w:rsidRDefault="00E2418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83712" behindDoc="0" locked="0" layoutInCell="1" allowOverlap="1" wp14:anchorId="67BFFD82" wp14:editId="35DBCA3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4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E12F388" w14:textId="0D675EE8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4736" behindDoc="0" locked="0" layoutInCell="1" allowOverlap="1" wp14:anchorId="5CB99D0E" wp14:editId="544F9D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BFAD3E" w14:textId="2FFBE65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5760" behindDoc="0" locked="0" layoutInCell="1" allowOverlap="1" wp14:anchorId="1073B7F4" wp14:editId="4C673F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294AE" w14:textId="08E2258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6784" behindDoc="0" locked="0" layoutInCell="1" allowOverlap="1" wp14:anchorId="2AFCD3D2" wp14:editId="3B6766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4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361666" w14:textId="678A4DB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7808" behindDoc="0" locked="0" layoutInCell="1" allowOverlap="1" wp14:anchorId="7E92AE6E" wp14:editId="08CE25B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8669B" w14:textId="416B95D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E24187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88832" behindDoc="0" locked="0" layoutInCell="1" allowOverlap="1" wp14:anchorId="4ABD6C38" wp14:editId="6823D3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462E4A" w14:textId="0EF872AC" w:rsidR="00D062A7" w:rsidRDefault="00653BE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89856" behindDoc="0" locked="0" layoutInCell="1" allowOverlap="1" wp14:anchorId="1850385B" wp14:editId="73B8AE0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F45DBFC" w14:textId="65E6CE88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0880" behindDoc="0" locked="0" layoutInCell="1" allowOverlap="1" wp14:anchorId="62ECC627" wp14:editId="6459D9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D68059" w14:textId="1E1F7F0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1904" behindDoc="0" locked="0" layoutInCell="1" allowOverlap="1" wp14:anchorId="04256A51" wp14:editId="2F67045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AFE486" w14:textId="3662B6D6" w:rsidR="00D062A7" w:rsidRDefault="00653BE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92928" behindDoc="0" locked="0" layoutInCell="1" allowOverlap="1" wp14:anchorId="681F6F74" wp14:editId="1D1B2B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12ABB6D" w14:textId="0942F0B9" w:rsidR="00D062A7" w:rsidRDefault="00653BE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93952" behindDoc="0" locked="0" layoutInCell="1" allowOverlap="1" wp14:anchorId="6E139374" wp14:editId="5059349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747699A" w14:textId="6FDA715B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4976" behindDoc="0" locked="0" layoutInCell="1" allowOverlap="1" wp14:anchorId="49305C20" wp14:editId="31CF116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B5777A" w14:textId="457F7D6A" w:rsidR="00D062A7" w:rsidRDefault="00653BE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96000" behindDoc="0" locked="0" layoutInCell="1" allowOverlap="1" wp14:anchorId="30A30DBD" wp14:editId="2E3F17C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6C1623B" w14:textId="2D6A47B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7024" behindDoc="0" locked="0" layoutInCell="1" allowOverlap="1" wp14:anchorId="686AAE2C" wp14:editId="232DC1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71F0F" w14:textId="090D538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098048" behindDoc="0" locked="0" layoutInCell="1" allowOverlap="1" wp14:anchorId="11B39EA6" wp14:editId="441231C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7D4509" w14:textId="70E0F819" w:rsidR="00D062A7" w:rsidRDefault="00653BE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099072" behindDoc="0" locked="0" layoutInCell="1" allowOverlap="1" wp14:anchorId="66F43A13" wp14:editId="49B6477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AA77160" w14:textId="0B5AD415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0096" behindDoc="0" locked="0" layoutInCell="1" allowOverlap="1" wp14:anchorId="20BC4B8C" wp14:editId="7C4C04A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661A4A" w14:textId="2CB9D90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1120" behindDoc="0" locked="0" layoutInCell="1" allowOverlap="1" wp14:anchorId="488EF4A6" wp14:editId="5CC5D6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56A43F" w14:textId="0AABFB6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2144" behindDoc="0" locked="0" layoutInCell="1" allowOverlap="1" wp14:anchorId="74CCEA3A" wp14:editId="03EF34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02DDC" w14:textId="2006F1B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3168" behindDoc="0" locked="0" layoutInCell="1" allowOverlap="1" wp14:anchorId="11284109" wp14:editId="011F121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68261E" w14:textId="4C2291D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4192" behindDoc="0" locked="0" layoutInCell="1" allowOverlap="1" wp14:anchorId="462FA5F3" wp14:editId="121BB60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D56142" w14:textId="4931DDF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5216" behindDoc="0" locked="0" layoutInCell="1" allowOverlap="1" wp14:anchorId="3647FD83" wp14:editId="3CFCCC2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490021" w14:textId="29878165" w:rsidR="00D062A7" w:rsidRDefault="00653BE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06240" behindDoc="0" locked="0" layoutInCell="1" allowOverlap="1" wp14:anchorId="71FD29C8" wp14:editId="758279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1188786" w14:textId="41A5101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7264" behindDoc="0" locked="0" layoutInCell="1" allowOverlap="1" wp14:anchorId="15C880F0" wp14:editId="23384B1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4AF22" w14:textId="5F0B7B80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8288" behindDoc="0" locked="0" layoutInCell="1" allowOverlap="1" wp14:anchorId="787B94FF" wp14:editId="79D798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12E206" w14:textId="3D2A68B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09312" behindDoc="0" locked="0" layoutInCell="1" allowOverlap="1" wp14:anchorId="178BC1E3" wp14:editId="0F07E6B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496D4" w14:textId="38D1D31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0336" behindDoc="0" locked="0" layoutInCell="1" allowOverlap="1" wp14:anchorId="00C08DC5" wp14:editId="204602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97E512" w14:textId="7307C8C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1360" behindDoc="0" locked="0" layoutInCell="1" allowOverlap="1" wp14:anchorId="4E6CE6C3" wp14:editId="4785CC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F05FA" w14:textId="6060D84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2384" behindDoc="0" locked="0" layoutInCell="1" allowOverlap="1" wp14:anchorId="416A0442" wp14:editId="03AB5E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9B353" w14:textId="326FB71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3408" behindDoc="0" locked="0" layoutInCell="1" allowOverlap="1" wp14:anchorId="79BA32A5" wp14:editId="055BEBB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8DBF32" w14:textId="038ADB5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4432" behindDoc="0" locked="0" layoutInCell="1" allowOverlap="1" wp14:anchorId="702F69F4" wp14:editId="07C09E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6DADF6" w14:textId="062CB3A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5456" behindDoc="0" locked="0" layoutInCell="1" allowOverlap="1" wp14:anchorId="54C955E8" wp14:editId="3294812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013D88" w14:textId="019CF1E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6480" behindDoc="0" locked="0" layoutInCell="1" allowOverlap="1" wp14:anchorId="63C6CC7F" wp14:editId="079BDDE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4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DE02F" w14:textId="7EBDF33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7504" behindDoc="0" locked="0" layoutInCell="1" allowOverlap="1" wp14:anchorId="2A012919" wp14:editId="79AD0C4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299C0F" w14:textId="1F02FE2B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8528" behindDoc="0" locked="0" layoutInCell="1" allowOverlap="1" wp14:anchorId="07FE70BD" wp14:editId="2B9C1CA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B11ED" w14:textId="35D1CCD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19552" behindDoc="0" locked="0" layoutInCell="1" allowOverlap="1" wp14:anchorId="2A0F777F" wp14:editId="140F9B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8B6201" w14:textId="01D4510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0576" behindDoc="0" locked="0" layoutInCell="1" allowOverlap="1" wp14:anchorId="5F6D985F" wp14:editId="4C9EC40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93DF0" w14:textId="7F2D40DD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1600" behindDoc="0" locked="0" layoutInCell="1" allowOverlap="1" wp14:anchorId="16DCB6DD" wp14:editId="1F46EE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5C708" w14:textId="7B61A4E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2624" behindDoc="0" locked="0" layoutInCell="1" allowOverlap="1" wp14:anchorId="72DAFF13" wp14:editId="53C303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03D423" w14:textId="76EED80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3648" behindDoc="0" locked="0" layoutInCell="1" allowOverlap="1" wp14:anchorId="3FABADCA" wp14:editId="105DBB8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B6FFB6" w14:textId="06084D5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4672" behindDoc="0" locked="0" layoutInCell="1" allowOverlap="1" wp14:anchorId="4AB0957C" wp14:editId="199862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6F1EBA" w14:textId="6785F60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25696" behindDoc="0" locked="0" layoutInCell="1" allowOverlap="1" wp14:anchorId="5300A8C6" wp14:editId="4F28B3C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BA8AC0" w14:textId="33BE1BD7" w:rsidR="00B33666" w:rsidRDefault="00B33666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55744" behindDoc="0" locked="0" layoutInCell="1" allowOverlap="1" wp14:anchorId="515B87DC" wp14:editId="33A749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26720" behindDoc="0" locked="0" layoutInCell="1" allowOverlap="1" wp14:anchorId="33DD7FF8" wp14:editId="335F4CC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/>
          <w:sz w:val="17"/>
          <w:szCs w:val="17"/>
        </w:rPr>
        <w:br w:type="page"/>
      </w:r>
    </w:p>
    <w:p w14:paraId="5CA0C5A0" w14:textId="04071DBC" w:rsidR="00D062A7" w:rsidRDefault="00653BE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27744" behindDoc="0" locked="0" layoutInCell="1" allowOverlap="1" wp14:anchorId="1676E8BC" wp14:editId="45A272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9BA996C" w14:textId="0EA8B7EB" w:rsidR="00D062A7" w:rsidRDefault="00653BE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28768" behindDoc="0" locked="0" layoutInCell="1" allowOverlap="1" wp14:anchorId="5809005F" wp14:editId="25281B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222F67A7" w14:textId="35C477C3" w:rsidR="00D062A7" w:rsidRDefault="00653BE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29792" behindDoc="0" locked="0" layoutInCell="1" allowOverlap="1" wp14:anchorId="4B0B7906" wp14:editId="0B4373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3F5C7F6" w14:textId="6F2FBBAB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0816" behindDoc="0" locked="0" layoutInCell="1" allowOverlap="1" wp14:anchorId="339E513C" wp14:editId="2552A92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4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EA4924" w14:textId="48EA9D9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1840" behindDoc="0" locked="0" layoutInCell="1" allowOverlap="1" wp14:anchorId="2F7DC86B" wp14:editId="286BC17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A9DA8" w14:textId="0F217715" w:rsidR="00D062A7" w:rsidRDefault="00653BE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32864" behindDoc="0" locked="0" layoutInCell="1" allowOverlap="1" wp14:anchorId="584242F9" wp14:editId="0C896CD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4C1E8C3" w14:textId="723EA4C8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3888" behindDoc="0" locked="0" layoutInCell="1" allowOverlap="1" wp14:anchorId="7F0F2CD8" wp14:editId="206232A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8EFDC" w14:textId="47A1EA05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653BE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4912" behindDoc="0" locked="0" layoutInCell="1" allowOverlap="1" wp14:anchorId="5A5FCF7B" wp14:editId="7360121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0657F" w14:textId="01AB5DB4" w:rsidR="00D062A7" w:rsidRDefault="00661CA4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35936" behindDoc="0" locked="0" layoutInCell="1" allowOverlap="1" wp14:anchorId="48AD4756" wp14:editId="72A366C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1E6E076" w14:textId="35E9E432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36960" behindDoc="0" locked="0" layoutInCell="1" allowOverlap="1" wp14:anchorId="6FF5F564" wp14:editId="3D4FB5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4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CB99495" w14:textId="4520583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37984" behindDoc="0" locked="0" layoutInCell="1" allowOverlap="1" wp14:anchorId="78AD3093" wp14:editId="6FCDCC3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C5648E" w14:textId="229EB7D9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39008" behindDoc="0" locked="0" layoutInCell="1" allowOverlap="1" wp14:anchorId="02142711" wp14:editId="2F7B27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6B46E38" w14:textId="61A16A2C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40032" behindDoc="0" locked="0" layoutInCell="1" allowOverlap="1" wp14:anchorId="4AC0980D" wp14:editId="3FCAC98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63784566" w14:textId="79753844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41056" behindDoc="0" locked="0" layoutInCell="1" allowOverlap="1" wp14:anchorId="34008DE9" wp14:editId="4D70BFA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5BDB139" w14:textId="13C1ABD8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42080" behindDoc="0" locked="0" layoutInCell="1" allowOverlap="1" wp14:anchorId="763B887A" wp14:editId="318343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5405FE3" w14:textId="20C3EB6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3104" behindDoc="0" locked="0" layoutInCell="1" allowOverlap="1" wp14:anchorId="3C6A1978" wp14:editId="5BD8A1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73A508" w14:textId="29CA7AD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4128" behindDoc="0" locked="0" layoutInCell="1" allowOverlap="1" wp14:anchorId="6D9B0555" wp14:editId="69E5A3D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310D83" w14:textId="2C9C52FD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45152" behindDoc="0" locked="0" layoutInCell="1" allowOverlap="1" wp14:anchorId="1679DA2A" wp14:editId="184866C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E7E7828" w14:textId="5727D11D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46176" behindDoc="0" locked="0" layoutInCell="1" allowOverlap="1" wp14:anchorId="0A4F2B36" wp14:editId="5920B7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3EAC990" w14:textId="2492F8B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47200" behindDoc="0" locked="0" layoutInCell="1" allowOverlap="1" wp14:anchorId="04091E32" wp14:editId="1249642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2F139D" w14:textId="41B4F6AD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48224" behindDoc="0" locked="0" layoutInCell="1" allowOverlap="1" wp14:anchorId="6EC87028" wp14:editId="1246D06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4F8C130" w14:textId="1025A628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49248" behindDoc="0" locked="0" layoutInCell="1" allowOverlap="1" wp14:anchorId="1D842FBD" wp14:editId="6D527A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72744F7" w14:textId="63CE2470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50272" behindDoc="0" locked="0" layoutInCell="1" allowOverlap="1" wp14:anchorId="6F523D0A" wp14:editId="1E0293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7B585139" w14:textId="0CDEBE11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51296" behindDoc="0" locked="0" layoutInCell="1" allowOverlap="1" wp14:anchorId="7614A61D" wp14:editId="3AC0ADF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F643A3D" w14:textId="6FC84FC9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52320" behindDoc="0" locked="0" layoutInCell="1" allowOverlap="1" wp14:anchorId="1FB03ACC" wp14:editId="0FB6B8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D92A095" w14:textId="05C10AC3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53344" behindDoc="0" locked="0" layoutInCell="1" allowOverlap="1" wp14:anchorId="2D97A71F" wp14:editId="0954655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5F5AB25" w14:textId="27A861C1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54368" behindDoc="0" locked="0" layoutInCell="1" allowOverlap="1" wp14:anchorId="2797C16A" wp14:editId="3EA0534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5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5B14E5E" w14:textId="594C66E5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55392" behindDoc="0" locked="0" layoutInCell="1" allowOverlap="1" wp14:anchorId="627A6360" wp14:editId="5920C5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1760CC9" w14:textId="4450CA1F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56416" behindDoc="0" locked="0" layoutInCell="1" allowOverlap="1" wp14:anchorId="4E7A7D4A" wp14:editId="1EE4A31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9A13F0D" w14:textId="1790B448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57440" behindDoc="0" locked="0" layoutInCell="1" allowOverlap="1" wp14:anchorId="6E0B8F19" wp14:editId="72C8AC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5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0B97887" w14:textId="0863C4C5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58464" behindDoc="0" locked="0" layoutInCell="1" allowOverlap="1" wp14:anchorId="0A648676" wp14:editId="60D28C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70C7CC4E" w14:textId="00C3B2D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59488" behindDoc="0" locked="0" layoutInCell="1" allowOverlap="1" wp14:anchorId="1197C065" wp14:editId="490FDD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5BD6FB" w14:textId="40EC6BE0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60512" behindDoc="0" locked="0" layoutInCell="1" allowOverlap="1" wp14:anchorId="094FF89C" wp14:editId="254E1E4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5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2C363B3" w14:textId="389B0713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61536" behindDoc="0" locked="0" layoutInCell="1" allowOverlap="1" wp14:anchorId="0BC45E8C" wp14:editId="7002DB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63B0B80D" w14:textId="46ABE626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62560" behindDoc="0" locked="0" layoutInCell="1" allowOverlap="1" wp14:anchorId="6F55B2E4" wp14:editId="4E58FB4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2C95DE1C" w14:textId="1FFDF891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63584" behindDoc="0" locked="0" layoutInCell="1" allowOverlap="1" wp14:anchorId="4BADDC7C" wp14:editId="1B5827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C4B004B" w14:textId="17DA6D4C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64608" behindDoc="0" locked="0" layoutInCell="1" allowOverlap="1" wp14:anchorId="3E15E21B" wp14:editId="4AEA41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CDE1000" w14:textId="7C47D750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65632" behindDoc="0" locked="0" layoutInCell="1" allowOverlap="1" wp14:anchorId="6AD75729" wp14:editId="292E9CF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204DC9F" w14:textId="128D6F0B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66656" behindDoc="0" locked="0" layoutInCell="1" allowOverlap="1" wp14:anchorId="47BE3BD0" wp14:editId="29ADFB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0A7FF1B" w14:textId="2E7F40FE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67680" behindDoc="0" locked="0" layoutInCell="1" allowOverlap="1" wp14:anchorId="133FE3A5" wp14:editId="0AD5287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6EC1965A" w14:textId="1DD99BB3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68704" behindDoc="0" locked="0" layoutInCell="1" allowOverlap="1" wp14:anchorId="5C913AF5" wp14:editId="3D02573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2DD65C99" w14:textId="354C7617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69728" behindDoc="0" locked="0" layoutInCell="1" allowOverlap="1" wp14:anchorId="1A2780FC" wp14:editId="6E5E5E1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5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258819F5" w14:textId="28EB157B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70752" behindDoc="0" locked="0" layoutInCell="1" allowOverlap="1" wp14:anchorId="50E7B6E8" wp14:editId="72C9205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5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6E585E3D" w14:textId="3B229AB6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71776" behindDoc="0" locked="0" layoutInCell="1" allowOverlap="1" wp14:anchorId="30742704" wp14:editId="0AF6DA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5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9719B25" w14:textId="56032A9E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72800" behindDoc="0" locked="0" layoutInCell="1" allowOverlap="1" wp14:anchorId="33B7A85B" wp14:editId="196F184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5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6BA0A1E" w14:textId="17CA2AC4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73824" behindDoc="0" locked="0" layoutInCell="1" allowOverlap="1" wp14:anchorId="0A6B9AB8" wp14:editId="014A3B1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5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BA38EB3" w14:textId="3B368B99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74848" behindDoc="0" locked="0" layoutInCell="1" allowOverlap="1" wp14:anchorId="1252FB3D" wp14:editId="19505E1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51D4542" w14:textId="17378C42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75872" behindDoc="0" locked="0" layoutInCell="1" allowOverlap="1" wp14:anchorId="35F6D99C" wp14:editId="200913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68E84D75" w14:textId="5D217190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76896" behindDoc="0" locked="0" layoutInCell="1" allowOverlap="1" wp14:anchorId="411A2FA7" wp14:editId="5AA3E8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A4BEC5F" w14:textId="7A920FAD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77920" behindDoc="0" locked="0" layoutInCell="1" allowOverlap="1" wp14:anchorId="3F86EF9A" wp14:editId="1714231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729A1B02" w14:textId="50D538E5" w:rsidR="00D062A7" w:rsidRDefault="002A1C28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178944" behindDoc="0" locked="0" layoutInCell="1" allowOverlap="1" wp14:anchorId="61F4DB6E" wp14:editId="7B784AA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5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BF3C563" w14:textId="11836EA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79968" behindDoc="0" locked="0" layoutInCell="1" allowOverlap="1" wp14:anchorId="6586F40B" wp14:editId="4D92BD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5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DD1E17" w14:textId="187D9DD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0992" behindDoc="0" locked="0" layoutInCell="1" allowOverlap="1" wp14:anchorId="3FC96617" wp14:editId="760AD4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48A55" w14:textId="412244FB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2016" behindDoc="0" locked="0" layoutInCell="1" allowOverlap="1" wp14:anchorId="0853206A" wp14:editId="3E398EA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5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09CA8A" w14:textId="46DE6BE8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3040" behindDoc="0" locked="0" layoutInCell="1" allowOverlap="1" wp14:anchorId="4F1945ED" wp14:editId="0209A3D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8F2361" w14:textId="669D0FF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4064" behindDoc="0" locked="0" layoutInCell="1" allowOverlap="1" wp14:anchorId="77376C29" wp14:editId="59CE9E5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36B57" w14:textId="5C6340B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5088" behindDoc="0" locked="0" layoutInCell="1" allowOverlap="1" wp14:anchorId="6AA4DEBF" wp14:editId="053BA6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CE0C1" w14:textId="7A3F3FF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6112" behindDoc="0" locked="0" layoutInCell="1" allowOverlap="1" wp14:anchorId="7CA7D1A1" wp14:editId="39151E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786B3" w14:textId="793FAD8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7136" behindDoc="0" locked="0" layoutInCell="1" allowOverlap="1" wp14:anchorId="740BA2F6" wp14:editId="2D42DDB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5BAF53" w14:textId="60E5183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8160" behindDoc="0" locked="0" layoutInCell="1" allowOverlap="1" wp14:anchorId="4632EDC0" wp14:editId="27CC3A4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5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1729F" w14:textId="04ABBD7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89184" behindDoc="0" locked="0" layoutInCell="1" allowOverlap="1" wp14:anchorId="595569A2" wp14:editId="41D432C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CA0E4" w14:textId="7CC802D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0208" behindDoc="0" locked="0" layoutInCell="1" allowOverlap="1" wp14:anchorId="03475A34" wp14:editId="475401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C74CD5" w14:textId="4A71C05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1232" behindDoc="0" locked="0" layoutInCell="1" allowOverlap="1" wp14:anchorId="53FD14EE" wp14:editId="7C7C5FB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A60239" w14:textId="3683BD25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2256" behindDoc="0" locked="0" layoutInCell="1" allowOverlap="1" wp14:anchorId="281E6039" wp14:editId="18C41C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BC00A" w14:textId="5F0DA65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3280" behindDoc="0" locked="0" layoutInCell="1" allowOverlap="1" wp14:anchorId="64A7EE2D" wp14:editId="4756913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00154" w14:textId="085AC3D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4304" behindDoc="0" locked="0" layoutInCell="1" allowOverlap="1" wp14:anchorId="6E4C14F6" wp14:editId="615EAE8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214C1B" w14:textId="25A43C5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5328" behindDoc="0" locked="0" layoutInCell="1" allowOverlap="1" wp14:anchorId="0D7A34C5" wp14:editId="5E455A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5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DDCB18" w14:textId="2AAE4B1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6352" behindDoc="0" locked="0" layoutInCell="1" allowOverlap="1" wp14:anchorId="358EB8D4" wp14:editId="2629BF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5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1D9ED" w14:textId="721B008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7376" behindDoc="0" locked="0" layoutInCell="1" allowOverlap="1" wp14:anchorId="52006A08" wp14:editId="2ED9BC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5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76BAE2" w14:textId="6C48B38B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8400" behindDoc="0" locked="0" layoutInCell="1" allowOverlap="1" wp14:anchorId="5A8E43ED" wp14:editId="67E58C6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184DB8" w14:textId="6B532DA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2A1C28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199424" behindDoc="0" locked="0" layoutInCell="1" allowOverlap="1" wp14:anchorId="20DC4B32" wp14:editId="0CFD452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0F535" w14:textId="484D86DE" w:rsidR="00D062A7" w:rsidRDefault="0084385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00448" behindDoc="0" locked="0" layoutInCell="1" allowOverlap="1" wp14:anchorId="03480DFB" wp14:editId="5912FB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5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766678E2" w14:textId="7A524C42" w:rsidR="00D062A7" w:rsidRDefault="0084385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01472" behindDoc="0" locked="0" layoutInCell="1" allowOverlap="1" wp14:anchorId="489770A4" wp14:editId="27E0E8D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11622B3A" w14:textId="6F72E0AF" w:rsidR="00D062A7" w:rsidRDefault="0084385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02496" behindDoc="0" locked="0" layoutInCell="1" allowOverlap="1" wp14:anchorId="5B0FD299" wp14:editId="5B15D4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5446FB62" w14:textId="6809A8CB" w:rsidR="00D062A7" w:rsidRDefault="0084385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03520" behindDoc="0" locked="0" layoutInCell="1" allowOverlap="1" wp14:anchorId="1E9CE440" wp14:editId="36FECCF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63C649FA" w14:textId="5062D87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4385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4544" behindDoc="0" locked="0" layoutInCell="1" allowOverlap="1" wp14:anchorId="55D7E51D" wp14:editId="21763F3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5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25D4ED" w14:textId="2083E74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4385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5568" behindDoc="0" locked="0" layoutInCell="1" allowOverlap="1" wp14:anchorId="1A885707" wp14:editId="4430D5B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5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FF7CF3" w14:textId="441695DF" w:rsidR="00D062A7" w:rsidRDefault="0084385D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06592" behindDoc="0" locked="0" layoutInCell="1" allowOverlap="1" wp14:anchorId="03F33BA4" wp14:editId="1DD3094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78832EE8" w14:textId="31643139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4385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7616" behindDoc="0" locked="0" layoutInCell="1" allowOverlap="1" wp14:anchorId="2E5877CF" wp14:editId="14EBB3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058A1F" w14:textId="711DFD37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4385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8640" behindDoc="0" locked="0" layoutInCell="1" allowOverlap="1" wp14:anchorId="2BD54A74" wp14:editId="4D55D6C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5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BFEEBF" w14:textId="5CEDED6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4385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09664" behindDoc="0" locked="0" layoutInCell="1" allowOverlap="1" wp14:anchorId="15E57DB0" wp14:editId="3254091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5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741B95" w14:textId="4EE6275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4385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0688" behindDoc="0" locked="0" layoutInCell="1" allowOverlap="1" wp14:anchorId="625E95C0" wp14:editId="010C46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A0A3E" w14:textId="6805823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4385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1712" behindDoc="0" locked="0" layoutInCell="1" allowOverlap="1" wp14:anchorId="6B04A15A" wp14:editId="1302A87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5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9CE43A" w14:textId="76273B5B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4385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2736" behindDoc="0" locked="0" layoutInCell="1" allowOverlap="1" wp14:anchorId="33F5E754" wp14:editId="717A26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5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9B06E" w14:textId="6E34E9A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4385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3760" behindDoc="0" locked="0" layoutInCell="1" allowOverlap="1" wp14:anchorId="59A3406E" wp14:editId="0B84517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5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EE3AE" w14:textId="67DD0275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4385D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4784" behindDoc="0" locked="0" layoutInCell="1" allowOverlap="1" wp14:anchorId="2A45BD55" wp14:editId="75AC238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FB2A39" w14:textId="0656586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5808" behindDoc="0" locked="0" layoutInCell="1" allowOverlap="1" wp14:anchorId="71E8E703" wp14:editId="7F3DF113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2DC65" w14:textId="33A40F8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6832" behindDoc="0" locked="0" layoutInCell="1" allowOverlap="1" wp14:anchorId="2BD8934B" wp14:editId="312355E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1DB94" w14:textId="1882F6E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7856" behindDoc="0" locked="0" layoutInCell="1" allowOverlap="1" wp14:anchorId="5109B80F" wp14:editId="312CA35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E2D9D0" w14:textId="6E58152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8880" behindDoc="0" locked="0" layoutInCell="1" allowOverlap="1" wp14:anchorId="5474DEBC" wp14:editId="22D55CD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626E1F" w14:textId="73C7329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19904" behindDoc="0" locked="0" layoutInCell="1" allowOverlap="1" wp14:anchorId="109035E8" wp14:editId="4C0EEDD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3B597" w14:textId="48BC9BA0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0928" behindDoc="0" locked="0" layoutInCell="1" allowOverlap="1" wp14:anchorId="738B8C0D" wp14:editId="257D088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747B3F" w14:textId="021BC3C3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1952" behindDoc="0" locked="0" layoutInCell="1" allowOverlap="1" wp14:anchorId="2E19B467" wp14:editId="711307B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363E19" w14:textId="57CFD115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2976" behindDoc="0" locked="0" layoutInCell="1" allowOverlap="1" wp14:anchorId="67D7E36D" wp14:editId="2392F50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5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A92901" w14:textId="172DBE56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4000" behindDoc="0" locked="0" layoutInCell="1" allowOverlap="1" wp14:anchorId="1E379B9B" wp14:editId="5D4ABC7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6354F" w14:textId="65B5A13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5024" behindDoc="0" locked="0" layoutInCell="1" allowOverlap="1" wp14:anchorId="39A1EA25" wp14:editId="7B5ACE9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B89DD1" w14:textId="47DF524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6048" behindDoc="0" locked="0" layoutInCell="1" allowOverlap="1" wp14:anchorId="227CA496" wp14:editId="203C64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7C0672" w14:textId="58BC089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7072" behindDoc="0" locked="0" layoutInCell="1" allowOverlap="1" wp14:anchorId="0C9072AB" wp14:editId="311A4B0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AEDC38" w14:textId="5CE2CA7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8096" behindDoc="0" locked="0" layoutInCell="1" allowOverlap="1" wp14:anchorId="4FEC8827" wp14:editId="764C018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5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B9205" w14:textId="2CFA69E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29120" behindDoc="0" locked="0" layoutInCell="1" allowOverlap="1" wp14:anchorId="01CB1814" wp14:editId="712B80D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2C50A8" w14:textId="53E5A7C5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0144" behindDoc="0" locked="0" layoutInCell="1" allowOverlap="1" wp14:anchorId="40A8E46D" wp14:editId="272F12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5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54E5CA" w14:textId="13DDE62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1168" behindDoc="0" locked="0" layoutInCell="1" allowOverlap="1" wp14:anchorId="114339CD" wp14:editId="24C77B9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6008E4" w14:textId="2C60101F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2192" behindDoc="0" locked="0" layoutInCell="1" allowOverlap="1" wp14:anchorId="310DCC0B" wp14:editId="6CD7C2F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2CA31" w14:textId="0530CB1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3216" behindDoc="0" locked="0" layoutInCell="1" allowOverlap="1" wp14:anchorId="630C9FB2" wp14:editId="05A77B4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41EB49" w14:textId="06D91409" w:rsidR="00D062A7" w:rsidRDefault="008A7CE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34240" behindDoc="0" locked="0" layoutInCell="1" allowOverlap="1" wp14:anchorId="05A79287" wp14:editId="6CC619C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5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48680D24" w14:textId="15394828" w:rsidR="00D062A7" w:rsidRDefault="008A7CE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35264" behindDoc="0" locked="0" layoutInCell="1" allowOverlap="1" wp14:anchorId="0CC36BD5" wp14:editId="10F1543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02615A4B" w14:textId="238E2FB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6288" behindDoc="0" locked="0" layoutInCell="1" allowOverlap="1" wp14:anchorId="5A8BF7D5" wp14:editId="06C08A8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48C851" w14:textId="74B75250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7312" behindDoc="0" locked="0" layoutInCell="1" allowOverlap="1" wp14:anchorId="560A734B" wp14:editId="0E5BD9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5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A871D2" w14:textId="7149D96C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8336" behindDoc="0" locked="0" layoutInCell="1" allowOverlap="1" wp14:anchorId="0090D8D4" wp14:editId="14F40A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5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0A5870" w14:textId="25AC1F7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39360" behindDoc="0" locked="0" layoutInCell="1" allowOverlap="1" wp14:anchorId="5776E0A5" wp14:editId="2BB04DF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5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171BB" w14:textId="24EF3A3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0384" behindDoc="0" locked="0" layoutInCell="1" allowOverlap="1" wp14:anchorId="0185CBEE" wp14:editId="7DB85DB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07AA6D" w14:textId="216EC9E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1408" behindDoc="0" locked="0" layoutInCell="1" allowOverlap="1" wp14:anchorId="022E816D" wp14:editId="1DECD33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B2BCBE" w14:textId="07C7231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2432" behindDoc="0" locked="0" layoutInCell="1" allowOverlap="1" wp14:anchorId="31B76CE6" wp14:editId="69128D6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C737C8" w14:textId="13707A3B" w:rsidR="00D062A7" w:rsidRDefault="008A7CE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43456" behindDoc="0" locked="0" layoutInCell="1" allowOverlap="1" wp14:anchorId="76F4A5D3" wp14:editId="4FC6A9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5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39B386B6" w14:textId="0C1F1484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4480" behindDoc="0" locked="0" layoutInCell="1" allowOverlap="1" wp14:anchorId="05584CEE" wp14:editId="047809D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5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F4C39" w14:textId="52AF43A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5504" behindDoc="0" locked="0" layoutInCell="1" allowOverlap="1" wp14:anchorId="42E51BD4" wp14:editId="74B4AF2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4396AC" w14:textId="3ECAE1D2" w:rsidR="00D062A7" w:rsidRDefault="008A7CEC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46528" behindDoc="0" locked="0" layoutInCell="1" allowOverlap="1" wp14:anchorId="6F16A2D4" wp14:editId="6C98D90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62A7">
        <w:rPr>
          <w:rFonts w:ascii="Times New Roman" w:eastAsia="Times New Roman" w:hAnsi="Times New Roman"/>
          <w:sz w:val="17"/>
          <w:szCs w:val="17"/>
        </w:rPr>
        <w:br w:type="page"/>
      </w:r>
    </w:p>
    <w:p w14:paraId="787B9099" w14:textId="6D6B09B1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7552" behindDoc="0" locked="0" layoutInCell="1" allowOverlap="1" wp14:anchorId="0ACB4C02" wp14:editId="4363F9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971CE" w14:textId="22142E3E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8576" behindDoc="0" locked="0" layoutInCell="1" allowOverlap="1" wp14:anchorId="649CF3F3" wp14:editId="5C6ECF5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094E5" w14:textId="6689355A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49600" behindDoc="0" locked="0" layoutInCell="1" allowOverlap="1" wp14:anchorId="69CA1AFD" wp14:editId="681AC87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BB561" w14:textId="566CD1C5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50624" behindDoc="0" locked="0" layoutInCell="1" allowOverlap="1" wp14:anchorId="0D020E59" wp14:editId="6F2415F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5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B85A13" w14:textId="6362C9F2" w:rsidR="00D062A7" w:rsidRDefault="00D062A7">
      <w:pPr>
        <w:spacing w:after="0" w:line="240" w:lineRule="auto"/>
        <w:jc w:val="left"/>
        <w:rPr>
          <w:rFonts w:ascii="Times New Roman" w:eastAsia="Times New Roman" w:hAnsi="Times New Roman"/>
          <w:sz w:val="17"/>
          <w:szCs w:val="17"/>
        </w:rPr>
      </w:pPr>
      <w:r>
        <w:rPr>
          <w:rFonts w:ascii="Times New Roman" w:eastAsia="Times New Roman" w:hAnsi="Times New Roman"/>
          <w:sz w:val="17"/>
          <w:szCs w:val="17"/>
        </w:rPr>
        <w:lastRenderedPageBreak/>
        <w:br w:type="page"/>
      </w:r>
      <w:r w:rsidR="008A7CEC">
        <w:rPr>
          <w:rFonts w:ascii="Times New Roman" w:eastAsia="Times New Roman" w:hAnsi="Times New Roman"/>
          <w:noProof/>
          <w:sz w:val="17"/>
          <w:szCs w:val="17"/>
        </w:rPr>
        <w:drawing>
          <wp:anchor distT="0" distB="0" distL="114300" distR="114300" simplePos="0" relativeHeight="252251648" behindDoc="0" locked="0" layoutInCell="1" allowOverlap="1" wp14:anchorId="761C81BD" wp14:editId="005BF8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942965" cy="8404225"/>
            <wp:effectExtent l="0" t="0" r="635" b="0"/>
            <wp:wrapTopAndBottom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8DBB4C" w14:textId="2C2738E0" w:rsidR="009D795E" w:rsidRDefault="009D795E">
      <w:pPr>
        <w:spacing w:after="0" w:line="240" w:lineRule="auto"/>
        <w:jc w:val="left"/>
      </w:pPr>
      <w:r>
        <w:rPr>
          <w:rFonts w:ascii="Times New Roman" w:eastAsia="Times New Roman" w:hAnsi="Times New Roman"/>
          <w:noProof/>
          <w:sz w:val="17"/>
          <w:szCs w:val="17"/>
        </w:rPr>
        <w:lastRenderedPageBreak/>
        <w:drawing>
          <wp:anchor distT="0" distB="0" distL="114300" distR="114300" simplePos="0" relativeHeight="252252672" behindDoc="0" locked="0" layoutInCell="1" allowOverlap="1" wp14:anchorId="6EE77A62" wp14:editId="10D3ADCA">
            <wp:simplePos x="914400" y="1066800"/>
            <wp:positionH relativeFrom="margin">
              <wp:align>center</wp:align>
            </wp:positionH>
            <wp:positionV relativeFrom="margin">
              <wp:align>top</wp:align>
            </wp:positionV>
            <wp:extent cx="5942965" cy="8046720"/>
            <wp:effectExtent l="0" t="0" r="635" b="0"/>
            <wp:wrapSquare wrapText="bothSides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 rotWithShape="1">
                    <a:blip r:embed="rId6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254"/>
                    <a:stretch/>
                  </pic:blipFill>
                  <pic:spPr bwMode="auto">
                    <a:xfrm>
                      <a:off x="0" y="0"/>
                      <a:ext cx="5942965" cy="804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47C16919" w14:textId="167C78BA" w:rsidR="00F337C8" w:rsidRDefault="009D795E" w:rsidP="008A7CEC">
      <w:pPr>
        <w:spacing w:after="0" w:line="240" w:lineRule="auto"/>
        <w:jc w:val="left"/>
      </w:pPr>
      <w:r>
        <w:rPr>
          <w:noProof/>
        </w:rPr>
        <w:lastRenderedPageBreak/>
        <w:drawing>
          <wp:anchor distT="0" distB="0" distL="114300" distR="114300" simplePos="0" relativeHeight="252253696" behindDoc="0" locked="0" layoutInCell="1" allowOverlap="1" wp14:anchorId="279A7859" wp14:editId="2C6208C1">
            <wp:simplePos x="0" y="0"/>
            <wp:positionH relativeFrom="column">
              <wp:posOffset>3810</wp:posOffset>
            </wp:positionH>
            <wp:positionV relativeFrom="paragraph">
              <wp:posOffset>3810</wp:posOffset>
            </wp:positionV>
            <wp:extent cx="5942965" cy="7924800"/>
            <wp:effectExtent l="0" t="0" r="635" b="0"/>
            <wp:wrapTopAndBottom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 rotWithShape="1"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705"/>
                    <a:stretch/>
                  </pic:blipFill>
                  <pic:spPr bwMode="auto">
                    <a:xfrm>
                      <a:off x="0" y="0"/>
                      <a:ext cx="594296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9AD0F" w14:textId="77777777" w:rsidR="00F337C8" w:rsidRPr="00144772" w:rsidRDefault="00F337C8" w:rsidP="00F337C8">
      <w:pP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line="220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All </w:t>
      </w:r>
      <w:r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>instruments</w:t>
      </w: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 appearing in this gazette are to be considered official, and obeyed as such</w:t>
      </w:r>
    </w:p>
    <w:p w14:paraId="5CA11581" w14:textId="77777777" w:rsidR="00F337C8" w:rsidRPr="00144772" w:rsidRDefault="00F337C8" w:rsidP="00F337C8">
      <w:pPr>
        <w:pBdr>
          <w:top w:val="single" w:sz="4" w:space="1" w:color="auto"/>
        </w:pBd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before="100" w:after="0" w:line="14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</w:p>
    <w:p w14:paraId="2AC2D5C6" w14:textId="77777777" w:rsidR="004D22EB" w:rsidRPr="004D22EB" w:rsidRDefault="004D22EB" w:rsidP="004D22EB">
      <w:pPr>
        <w:spacing w:before="180" w:after="0"/>
        <w:jc w:val="center"/>
        <w:rPr>
          <w:rFonts w:ascii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 xml:space="preserve">Printed and published weekly by authority of C. </w:t>
      </w:r>
      <w:r w:rsidRPr="004D22EB">
        <w:rPr>
          <w:rFonts w:ascii="Times New Roman" w:hAnsi="Times New Roman"/>
          <w:smallCaps/>
          <w:sz w:val="17"/>
          <w:szCs w:val="17"/>
        </w:rPr>
        <w:t>McArdle</w:t>
      </w:r>
      <w:r w:rsidRPr="004D22EB">
        <w:rPr>
          <w:rFonts w:ascii="Times New Roman" w:hAnsi="Times New Roman"/>
          <w:sz w:val="17"/>
          <w:szCs w:val="17"/>
        </w:rPr>
        <w:t>, Government Printer, South Australia</w:t>
      </w:r>
    </w:p>
    <w:p w14:paraId="0F8FD397" w14:textId="77777777" w:rsidR="004D22EB" w:rsidRPr="004D22EB" w:rsidRDefault="004D22EB" w:rsidP="004D22EB">
      <w:pPr>
        <w:spacing w:after="0"/>
        <w:jc w:val="center"/>
        <w:rPr>
          <w:rFonts w:ascii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>$8.15 per issue (plus postage), $411.00 per annual subscription—GST inclusive</w:t>
      </w:r>
    </w:p>
    <w:p w14:paraId="1BB50659" w14:textId="77777777" w:rsidR="004D22EB" w:rsidRPr="004D22EB" w:rsidRDefault="004D22EB" w:rsidP="004D22EB">
      <w:pPr>
        <w:jc w:val="center"/>
        <w:rPr>
          <w:rFonts w:ascii="Times New Roman" w:eastAsia="Times New Roman" w:hAnsi="Times New Roman"/>
          <w:sz w:val="17"/>
          <w:szCs w:val="17"/>
        </w:rPr>
      </w:pPr>
      <w:r w:rsidRPr="004D22EB">
        <w:rPr>
          <w:rFonts w:ascii="Times New Roman" w:hAnsi="Times New Roman"/>
          <w:sz w:val="17"/>
          <w:szCs w:val="17"/>
        </w:rPr>
        <w:t xml:space="preserve">Online publications: </w:t>
      </w:r>
      <w:hyperlink r:id="rId602" w:history="1">
        <w:r w:rsidRPr="004D22EB">
          <w:rPr>
            <w:rFonts w:ascii="Times New Roman" w:hAnsi="Times New Roman"/>
            <w:color w:val="0000FF"/>
            <w:sz w:val="17"/>
            <w:szCs w:val="17"/>
            <w:u w:val="single"/>
          </w:rPr>
          <w:t>www.governmentgazette.sa.gov.au</w:t>
        </w:r>
      </w:hyperlink>
    </w:p>
    <w:sectPr w:rsidR="004D22EB" w:rsidRPr="004D22EB" w:rsidSect="00B66934">
      <w:headerReference w:type="even" r:id="rId603"/>
      <w:headerReference w:type="default" r:id="rId604"/>
      <w:footerReference w:type="default" r:id="rId605"/>
      <w:pgSz w:w="11906" w:h="16838"/>
      <w:pgMar w:top="1674" w:right="1256" w:bottom="1134" w:left="1290" w:header="1134" w:footer="934" w:gutter="0"/>
      <w:pgNumType w:start="4058"/>
      <w:cols w:space="24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17EB0E" w14:textId="77777777" w:rsidR="00040E28" w:rsidRDefault="00040E28" w:rsidP="00777F88">
      <w:pPr>
        <w:spacing w:after="0" w:line="240" w:lineRule="auto"/>
      </w:pPr>
      <w:r>
        <w:separator/>
      </w:r>
    </w:p>
  </w:endnote>
  <w:endnote w:type="continuationSeparator" w:id="0">
    <w:p w14:paraId="0B0502FA" w14:textId="77777777" w:rsidR="00040E28" w:rsidRDefault="00040E28" w:rsidP="00777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BCD7F1" w14:textId="77777777" w:rsidR="001B7138" w:rsidRPr="00D0446B" w:rsidRDefault="001B7138" w:rsidP="00D0446B">
    <w:pPr>
      <w:pStyle w:val="Footer"/>
    </w:pPr>
    <w:r w:rsidRPr="00D0446B">
      <w:t xml:space="preserve"> 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DAEF95" w14:textId="77777777" w:rsidR="001B7138" w:rsidRPr="00144772" w:rsidRDefault="001B7138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All </w:t>
    </w:r>
    <w:r w:rsidR="00F337C8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instruments</w:t>
    </w: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 appearing in this gazette are to be considered official, and obeyed as such</w:t>
    </w:r>
  </w:p>
  <w:p w14:paraId="112604DE" w14:textId="77777777" w:rsidR="001B7138" w:rsidRPr="00144772" w:rsidRDefault="001B7138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14:paraId="7A95750A" w14:textId="77777777" w:rsidR="004D22EB" w:rsidRPr="004D22EB" w:rsidRDefault="004D22EB" w:rsidP="004D22EB">
    <w:pPr>
      <w:spacing w:before="180" w:after="0"/>
      <w:jc w:val="center"/>
      <w:rPr>
        <w:rFonts w:ascii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 xml:space="preserve">Printed and published weekly by authority of C. </w:t>
    </w:r>
    <w:r w:rsidRPr="004D22EB">
      <w:rPr>
        <w:rFonts w:ascii="Times New Roman" w:hAnsi="Times New Roman"/>
        <w:smallCaps/>
        <w:sz w:val="17"/>
        <w:szCs w:val="17"/>
      </w:rPr>
      <w:t>McArdle</w:t>
    </w:r>
    <w:r w:rsidRPr="004D22EB">
      <w:rPr>
        <w:rFonts w:ascii="Times New Roman" w:hAnsi="Times New Roman"/>
        <w:sz w:val="17"/>
        <w:szCs w:val="17"/>
      </w:rPr>
      <w:t>, Government Printer, South Australia</w:t>
    </w:r>
  </w:p>
  <w:p w14:paraId="52B7E9E8" w14:textId="77777777" w:rsidR="004D22EB" w:rsidRPr="004D22EB" w:rsidRDefault="004D22EB" w:rsidP="004D22EB">
    <w:pPr>
      <w:spacing w:after="0"/>
      <w:jc w:val="center"/>
      <w:rPr>
        <w:rFonts w:ascii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>$8.15 per issue (plus postage), $411.00 per annual subscription—GST inclusive</w:t>
    </w:r>
  </w:p>
  <w:p w14:paraId="74954B0F" w14:textId="77777777" w:rsidR="004D22EB" w:rsidRPr="004D22EB" w:rsidRDefault="004D22EB" w:rsidP="004D22EB">
    <w:pPr>
      <w:jc w:val="center"/>
      <w:rPr>
        <w:rFonts w:ascii="Times New Roman" w:eastAsia="Times New Roman" w:hAnsi="Times New Roman"/>
        <w:sz w:val="17"/>
        <w:szCs w:val="17"/>
      </w:rPr>
    </w:pPr>
    <w:r w:rsidRPr="004D22EB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4D22EB">
        <w:rPr>
          <w:rFonts w:ascii="Times New Roman" w:hAnsi="Times New Roman"/>
          <w:color w:val="0000FF"/>
          <w:sz w:val="17"/>
          <w:szCs w:val="17"/>
          <w:u w:val="single"/>
        </w:rPr>
        <w:t>www.governmentgazette.sa.gov.au</w:t>
      </w:r>
    </w:hyperlink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CA497D" w14:textId="77777777" w:rsidR="009F15D7" w:rsidRPr="00D0446B" w:rsidRDefault="009F15D7" w:rsidP="00D0446B">
    <w:pPr>
      <w:pStyle w:val="Footer"/>
    </w:pPr>
    <w:r w:rsidRPr="00D0446B">
      <w:t xml:space="preserve"> 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3D1A34" w14:textId="77777777" w:rsidR="009F15D7" w:rsidRPr="00144772" w:rsidRDefault="009F15D7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All public Acts appearing in this gazette are to be considered official, and obeyed as such</w:t>
    </w:r>
  </w:p>
  <w:p w14:paraId="12230F77" w14:textId="77777777" w:rsidR="009F15D7" w:rsidRPr="00144772" w:rsidRDefault="009F15D7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14:paraId="66150226" w14:textId="77777777" w:rsidR="009F15D7" w:rsidRPr="00777F88" w:rsidRDefault="009F15D7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Pr="00D23AB5">
      <w:rPr>
        <w:rFonts w:ascii="Times New Roman" w:hAnsi="Times New Roman"/>
        <w:smallCaps/>
        <w:sz w:val="17"/>
        <w:szCs w:val="17"/>
      </w:rPr>
      <w:t>S</w:t>
    </w:r>
    <w:r>
      <w:rPr>
        <w:rFonts w:ascii="Times New Roman" w:hAnsi="Times New Roman"/>
        <w:smallCaps/>
        <w:sz w:val="17"/>
        <w:szCs w:val="17"/>
      </w:rPr>
      <w:t>ue-Ann</w:t>
    </w:r>
    <w:r w:rsidRPr="00D23AB5">
      <w:rPr>
        <w:rFonts w:ascii="Times New Roman" w:hAnsi="Times New Roman"/>
        <w:smallCaps/>
        <w:sz w:val="17"/>
        <w:szCs w:val="17"/>
      </w:rPr>
      <w:t xml:space="preserve"> Charlton</w:t>
    </w:r>
    <w:r w:rsidRPr="00777F88">
      <w:rPr>
        <w:rFonts w:ascii="Times New Roman" w:hAnsi="Times New Roman"/>
        <w:sz w:val="17"/>
        <w:szCs w:val="17"/>
      </w:rPr>
      <w:t>, Government Printer, South Australia</w:t>
    </w:r>
  </w:p>
  <w:p w14:paraId="4F00554E" w14:textId="77777777" w:rsidR="009F15D7" w:rsidRPr="00777F88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>$7.21 per issue (plus postage), $361.90 per annual subscription—GST inclusive</w:t>
    </w:r>
  </w:p>
  <w:p w14:paraId="5AD56195" w14:textId="77777777" w:rsidR="009F15D7" w:rsidRPr="00D0446B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E33D9B" w14:textId="77777777" w:rsidR="009F15D7" w:rsidRPr="0034074D" w:rsidRDefault="009F15D7" w:rsidP="0034074D">
    <w:pPr>
      <w:pStyle w:val="Footer"/>
      <w:rPr>
        <w:rFonts w:ascii="Times New Roman" w:hAnsi="Times New Roman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B05D55" w14:textId="77777777" w:rsidR="00040E28" w:rsidRDefault="00040E28" w:rsidP="00777F88">
      <w:pPr>
        <w:spacing w:after="0" w:line="240" w:lineRule="auto"/>
      </w:pPr>
      <w:r>
        <w:separator/>
      </w:r>
    </w:p>
  </w:footnote>
  <w:footnote w:type="continuationSeparator" w:id="0">
    <w:p w14:paraId="68C7FA53" w14:textId="77777777" w:rsidR="00040E28" w:rsidRDefault="00040E28" w:rsidP="00777F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4DA9C" w14:textId="77777777" w:rsidR="001B7138" w:rsidRPr="0034074D" w:rsidRDefault="00F13DC8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>
      <w:rPr>
        <w:rFonts w:ascii="Times New Roman" w:hAnsi="Times New Roman"/>
        <w:noProof/>
        <w:sz w:val="20"/>
        <w:szCs w:val="20"/>
      </w:rPr>
      <mc:AlternateContent>
        <mc:Choice Requires="wps">
          <w:drawing>
            <wp:anchor distT="0" distB="0" distL="114300" distR="114300" simplePos="1" relativeHeight="251661312" behindDoc="0" locked="0" layoutInCell="0" allowOverlap="1" wp14:anchorId="135C9923" wp14:editId="626B9BA5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4" name="MSIPCM47244164a677296d6d6007d7" descr="{&quot;HashCode&quot;:1178062039,&quot;Height&quot;:841.0,&quot;Width&quot;:595.0,&quot;Placement&quot;:&quot;Header&quot;,&quot;Index&quot;:&quot;OddAndEven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7B8B72D3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5C9923" id="_x0000_t202" coordsize="21600,21600" o:spt="202" path="m,l,21600r21600,l21600,xe">
              <v:stroke joinstyle="miter"/>
              <v:path gradientshapeok="t" o:connecttype="rect"/>
            </v:shapetype>
            <v:shape id="MSIPCM47244164a677296d6d6007d7" o:spid="_x0000_s1026" type="#_x0000_t202" alt="{&quot;HashCode&quot;:1178062039,&quot;Height&quot;:841.0,&quot;Width&quot;:595.0,&quot;Placement&quot;:&quot;Header&quot;,&quot;Index&quot;:&quot;OddAndEven&quot;,&quot;Section&quot;:1,&quot;Top&quot;:0.0,&quot;Left&quot;:0.0}" style="position:absolute;left:0;text-align:left;margin-left:0;margin-top:15pt;width:595.3pt;height:19.8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" o:allowincell="f" filled="f" stroked="f" strokeweight=".5pt">
              <v:textbox inset=",0,,0">
                <w:txbxContent>
                  <w:p w14:paraId="7B8B72D3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1B7138" w:rsidRPr="0034074D">
      <w:rPr>
        <w:rFonts w:ascii="Times New Roman" w:hAnsi="Times New Roman"/>
        <w:sz w:val="20"/>
        <w:szCs w:val="20"/>
      </w:rPr>
      <w:t>2</w:t>
    </w:r>
    <w:r w:rsidR="001B7138" w:rsidRPr="0034074D">
      <w:rPr>
        <w:rFonts w:ascii="Times New Roman" w:hAnsi="Times New Roman"/>
        <w:sz w:val="20"/>
        <w:szCs w:val="20"/>
      </w:rPr>
      <w:tab/>
      <w:t>THE SOUTH AUSTRALIAN GOVERNMENT GAZETTE</w:t>
    </w:r>
    <w:r w:rsidR="001B7138" w:rsidRPr="0034074D">
      <w:rPr>
        <w:rFonts w:ascii="Times New Roman" w:hAnsi="Times New Roman"/>
        <w:sz w:val="20"/>
        <w:szCs w:val="20"/>
      </w:rPr>
      <w:tab/>
    </w:r>
    <w:r w:rsidR="001B7138">
      <w:rPr>
        <w:rFonts w:ascii="Times New Roman" w:hAnsi="Times New Roman"/>
        <w:sz w:val="20"/>
        <w:szCs w:val="20"/>
      </w:rPr>
      <w:t>22 March</w:t>
    </w:r>
    <w:r w:rsidR="001B7138" w:rsidRPr="0034074D">
      <w:rPr>
        <w:rFonts w:ascii="Times New Roman" w:hAnsi="Times New Roman"/>
        <w:sz w:val="20"/>
        <w:szCs w:val="20"/>
      </w:rPr>
      <w:t xml:space="preserve"> 2017</w:t>
    </w:r>
  </w:p>
  <w:p w14:paraId="51F37B32" w14:textId="77777777" w:rsidR="001B7138" w:rsidRPr="0034074D" w:rsidRDefault="001B7138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14:paraId="04CA15EB" w14:textId="77777777" w:rsidR="001B7138" w:rsidRPr="0034074D" w:rsidRDefault="001B7138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1B19E7" w14:textId="77777777" w:rsidR="001B7138" w:rsidRPr="00DA30CF" w:rsidRDefault="00F13DC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noProof/>
        <w:sz w:val="17"/>
        <w:szCs w:val="17"/>
      </w:rPr>
      <mc:AlternateContent>
        <mc:Choice Requires="wps">
          <w:drawing>
            <wp:anchor distT="0" distB="0" distL="114300" distR="114300" simplePos="1" relativeHeight="251659264" behindDoc="0" locked="0" layoutInCell="0" allowOverlap="1" wp14:anchorId="553EF12A" wp14:editId="6AB6CB7F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2" name="MSIPCM9d2d4ea98b7c2381503395d4" descr="{&quot;HashCode&quot;:1178062039,&quot;Height&quot;:841.0,&quot;Width&quot;:595.0,&quot;Placement&quot;:&quot;Header&quot;,&quot;Index&quot;:&quot;Primary&quot;,&quot;Section&quot;:1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1A6997B9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53EF12A" id="_x0000_t202" coordsize="21600,21600" o:spt="202" path="m,l,21600r21600,l21600,xe">
              <v:stroke joinstyle="miter"/>
              <v:path gradientshapeok="t" o:connecttype="rect"/>
            </v:shapetype>
            <v:shape id="MSIPCM9d2d4ea98b7c2381503395d4" o:spid="_x0000_s1027" type="#_x0000_t202" alt="{&quot;HashCode&quot;:1178062039,&quot;Height&quot;:841.0,&quot;Width&quot;:595.0,&quot;Placement&quot;:&quot;Header&quot;,&quot;Index&quot;:&quot;Primary&quot;,&quot;Section&quot;:1,&quot;Top&quot;:0.0,&quot;Left&quot;:0.0}" style="position:absolute;left:0;text-align:left;margin-left:0;margin-top:15pt;width:595.3pt;height:19.85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" o:allowincell="f" filled="f" stroked="f" strokeweight=".5pt">
              <v:textbox inset=",0,,0">
                <w:txbxContent>
                  <w:p w14:paraId="1A6997B9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E4E627" w14:textId="21134D4E" w:rsidR="006E1DBF" w:rsidRDefault="006E1DBF" w:rsidP="006E1DBF">
    <w:pPr>
      <w:pStyle w:val="Header"/>
      <w:tabs>
        <w:tab w:val="clear" w:pos="4513"/>
        <w:tab w:val="clear" w:pos="9026"/>
        <w:tab w:val="right" w:pos="9356"/>
      </w:tabs>
    </w:pPr>
    <w:r w:rsidRPr="00612978">
      <w:rPr>
        <w:rFonts w:ascii="Times New Roman" w:hAnsi="Times New Roman"/>
        <w:sz w:val="21"/>
        <w:szCs w:val="21"/>
      </w:rPr>
      <w:t xml:space="preserve">No. </w:t>
    </w:r>
    <w:r w:rsidR="00040E28">
      <w:rPr>
        <w:rFonts w:ascii="Times New Roman" w:hAnsi="Times New Roman"/>
        <w:sz w:val="21"/>
        <w:szCs w:val="21"/>
      </w:rPr>
      <w:t>59</w:t>
    </w:r>
    <w:r w:rsidR="00A51082">
      <w:rPr>
        <w:rFonts w:ascii="Times New Roman" w:hAnsi="Times New Roman"/>
        <w:sz w:val="21"/>
        <w:szCs w:val="21"/>
      </w:rPr>
      <w:t>—Part 1</w:t>
    </w:r>
    <w:r w:rsidRPr="00612978">
      <w:rPr>
        <w:rFonts w:ascii="Times New Roman" w:hAnsi="Times New Roman"/>
        <w:sz w:val="21"/>
        <w:szCs w:val="21"/>
      </w:rPr>
      <w:tab/>
    </w:r>
    <w:r>
      <w:rPr>
        <w:rFonts w:ascii="Times New Roman" w:hAnsi="Times New Roman"/>
        <w:sz w:val="21"/>
        <w:szCs w:val="21"/>
      </w:rPr>
      <w:t xml:space="preserve">p. </w:t>
    </w:r>
    <w:r w:rsidR="00B66934">
      <w:rPr>
        <w:rFonts w:ascii="Times New Roman" w:hAnsi="Times New Roman"/>
        <w:sz w:val="21"/>
        <w:szCs w:val="21"/>
      </w:rPr>
      <w:t>4057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DCFB9F" w14:textId="77777777" w:rsidR="009F15D7" w:rsidRPr="0034074D" w:rsidRDefault="009F15D7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14:paraId="5DADF8B3" w14:textId="77777777" w:rsidR="009F15D7" w:rsidRPr="0034074D" w:rsidRDefault="009F15D7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14:paraId="762AC11E" w14:textId="77777777" w:rsidR="009F15D7" w:rsidRPr="0034074D" w:rsidRDefault="009F15D7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A256A5" w14:textId="77777777" w:rsidR="009F15D7" w:rsidRPr="00DA30CF" w:rsidRDefault="00F13DC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  <w:r>
      <w:rPr>
        <w:rFonts w:ascii="Times New Roman" w:hAnsi="Times New Roman"/>
        <w:noProof/>
        <w:sz w:val="17"/>
        <w:szCs w:val="17"/>
      </w:rPr>
      <mc:AlternateContent>
        <mc:Choice Requires="wps">
          <w:drawing>
            <wp:anchor distT="0" distB="0" distL="114300" distR="114300" simplePos="1" relativeHeight="251662336" behindDoc="0" locked="0" layoutInCell="0" allowOverlap="1" wp14:anchorId="01A9AEEB" wp14:editId="65A81070">
              <wp:simplePos x="0" y="190500"/>
              <wp:positionH relativeFrom="page">
                <wp:posOffset>0</wp:posOffset>
              </wp:positionH>
              <wp:positionV relativeFrom="page">
                <wp:posOffset>190500</wp:posOffset>
              </wp:positionV>
              <wp:extent cx="7560310" cy="252095"/>
              <wp:effectExtent l="0" t="0" r="0" b="14605"/>
              <wp:wrapNone/>
              <wp:docPr id="5" name="MSIPCM17614ca997eb80ea94e349c0" descr="{&quot;HashCode&quot;:1178062039,&quot;Height&quot;:841.0,&quot;Width&quot;:595.0,&quot;Placement&quot;:&quot;Header&quot;,&quot;Index&quot;:&quot;Primary&quot;,&quot;Section&quot;:2,&quot;Top&quot;:0.0,&quot;Left&quot;:0.0}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60310" cy="25209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6350">
                            <a:solidFill>
                              <a:prstClr val="black"/>
                            </a:solidFill>
                          </a14:hiddenLine>
                        </a:ext>
                      </a:extLst>
                    </wps:spPr>
                    <wps:txbx>
                      <w:txbxContent>
                        <w:p w14:paraId="5606D64D" w14:textId="77777777" w:rsidR="00F13DC8" w:rsidRPr="00F13DC8" w:rsidRDefault="00F13DC8" w:rsidP="00F13DC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</w:pPr>
                          <w:r w:rsidRPr="00F13DC8">
                            <w:rPr>
                              <w:rFonts w:ascii="Arial" w:hAnsi="Arial" w:cs="Arial"/>
                              <w:color w:val="A80000"/>
                              <w:sz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1A9AEEB" id="_x0000_t202" coordsize="21600,21600" o:spt="202" path="m,l,21600r21600,l21600,xe">
              <v:stroke joinstyle="miter"/>
              <v:path gradientshapeok="t" o:connecttype="rect"/>
            </v:shapetype>
            <v:shape id="MSIPCM17614ca997eb80ea94e349c0" o:spid="_x0000_s1028" type="#_x0000_t202" alt="{&quot;HashCode&quot;:1178062039,&quot;Height&quot;:841.0,&quot;Width&quot;:595.0,&quot;Placement&quot;:&quot;Header&quot;,&quot;Index&quot;:&quot;Primary&quot;,&quot;Section&quot;:2,&quot;Top&quot;:0.0,&quot;Left&quot;:0.0}" style="position:absolute;left:0;text-align:left;margin-left:0;margin-top:15pt;width:595.3pt;height:19.85pt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" o:allowincell="f" filled="f" stroked="f" strokeweight=".5pt">
              <v:textbox inset=",0,,0">
                <w:txbxContent>
                  <w:p w14:paraId="5606D64D" w14:textId="77777777" w:rsidR="00F13DC8" w:rsidRPr="00F13DC8" w:rsidRDefault="00F13DC8" w:rsidP="00F13DC8">
                    <w:pPr>
                      <w:spacing w:after="0"/>
                      <w:jc w:val="center"/>
                      <w:rPr>
                        <w:rFonts w:ascii="Arial" w:hAnsi="Arial" w:cs="Arial"/>
                        <w:color w:val="A80000"/>
                        <w:sz w:val="24"/>
                      </w:rPr>
                    </w:pPr>
                    <w:r w:rsidRPr="00F13DC8">
                      <w:rPr>
                        <w:rFonts w:ascii="Arial" w:hAnsi="Arial" w:cs="Arial"/>
                        <w:color w:val="A80000"/>
                        <w:sz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3FA33" w14:textId="65B326AF" w:rsidR="00632170" w:rsidRPr="00552C29" w:rsidRDefault="00632170" w:rsidP="00632170">
    <w:pPr>
      <w:pBdr>
        <w:bottom w:val="single" w:sz="6" w:space="3" w:color="auto"/>
      </w:pBdr>
      <w:tabs>
        <w:tab w:val="center" w:pos="4678"/>
        <w:tab w:val="right" w:pos="9356"/>
      </w:tabs>
      <w:spacing w:after="0" w:line="240" w:lineRule="auto"/>
      <w:rPr>
        <w:rFonts w:ascii="Times New Roman" w:eastAsia="Times New Roman" w:hAnsi="Times New Roman"/>
        <w:sz w:val="21"/>
        <w:szCs w:val="21"/>
      </w:rPr>
    </w:pPr>
    <w:r w:rsidRPr="00552C29">
      <w:rPr>
        <w:rStyle w:val="PageNumber"/>
        <w:rFonts w:ascii="Times New Roman" w:hAnsi="Times New Roman"/>
        <w:sz w:val="21"/>
        <w:szCs w:val="21"/>
      </w:rPr>
      <w:t xml:space="preserve">No. </w:t>
    </w:r>
    <w:r w:rsidR="00040E28">
      <w:rPr>
        <w:rStyle w:val="PageNumber"/>
        <w:rFonts w:ascii="Times New Roman" w:hAnsi="Times New Roman"/>
        <w:sz w:val="21"/>
        <w:szCs w:val="21"/>
      </w:rPr>
      <w:t>59</w:t>
    </w:r>
    <w:r w:rsidR="00A51082">
      <w:rPr>
        <w:rStyle w:val="PageNumber"/>
        <w:rFonts w:ascii="Times New Roman" w:hAnsi="Times New Roman"/>
        <w:sz w:val="21"/>
        <w:szCs w:val="21"/>
      </w:rPr>
      <w:t>—Part 1</w:t>
    </w:r>
    <w:r w:rsidRPr="00552C29">
      <w:rPr>
        <w:rStyle w:val="PageNumber"/>
        <w:rFonts w:ascii="Times New Roman" w:hAnsi="Times New Roman"/>
        <w:sz w:val="21"/>
        <w:szCs w:val="21"/>
      </w:rPr>
      <w:t xml:space="preserve"> p. </w:t>
    </w:r>
    <w:r w:rsidRPr="00552C29">
      <w:rPr>
        <w:rStyle w:val="PageNumber"/>
        <w:rFonts w:ascii="Times New Roman" w:hAnsi="Times New Roman"/>
        <w:sz w:val="21"/>
        <w:szCs w:val="21"/>
      </w:rPr>
      <w:fldChar w:fldCharType="begin"/>
    </w:r>
    <w:r w:rsidRPr="00552C29">
      <w:rPr>
        <w:rStyle w:val="PageNumber"/>
        <w:rFonts w:ascii="Times New Roman" w:hAnsi="Times New Roman"/>
        <w:sz w:val="21"/>
        <w:szCs w:val="21"/>
      </w:rPr>
      <w:instrText xml:space="preserve"> PAGE </w:instrText>
    </w:r>
    <w:r w:rsidRPr="00552C29">
      <w:rPr>
        <w:rStyle w:val="PageNumber"/>
        <w:rFonts w:ascii="Times New Roman" w:hAnsi="Times New Roman"/>
        <w:sz w:val="21"/>
        <w:szCs w:val="21"/>
      </w:rPr>
      <w:fldChar w:fldCharType="separate"/>
    </w:r>
    <w:r w:rsidR="006E1DBF">
      <w:rPr>
        <w:rStyle w:val="PageNumber"/>
        <w:rFonts w:ascii="Times New Roman" w:hAnsi="Times New Roman"/>
        <w:noProof/>
        <w:sz w:val="21"/>
        <w:szCs w:val="21"/>
      </w:rPr>
      <w:t>2</w:t>
    </w:r>
    <w:r w:rsidRPr="00552C29">
      <w:rPr>
        <w:rStyle w:val="PageNumber"/>
        <w:rFonts w:ascii="Times New Roman" w:hAnsi="Times New Roman"/>
        <w:sz w:val="21"/>
        <w:szCs w:val="21"/>
      </w:rPr>
      <w:fldChar w:fldCharType="end"/>
    </w:r>
    <w:r w:rsidRPr="00552C29">
      <w:rPr>
        <w:rFonts w:ascii="Times New Roman" w:eastAsia="Times New Roman" w:hAnsi="Times New Roman"/>
        <w:sz w:val="21"/>
        <w:szCs w:val="21"/>
      </w:rPr>
      <w:tab/>
    </w:r>
    <w:r w:rsidRPr="00552C29">
      <w:rPr>
        <w:rFonts w:ascii="Times New Roman" w:eastAsia="Times New Roman" w:hAnsi="Times New Roman"/>
        <w:smallCaps/>
        <w:sz w:val="21"/>
        <w:szCs w:val="21"/>
      </w:rPr>
      <w:t>The South Australian Government Gazette</w:t>
    </w:r>
    <w:r w:rsidRPr="00552C29">
      <w:rPr>
        <w:rFonts w:ascii="Times New Roman" w:eastAsia="Times New Roman" w:hAnsi="Times New Roman"/>
        <w:sz w:val="21"/>
        <w:szCs w:val="21"/>
      </w:rPr>
      <w:tab/>
    </w:r>
    <w:r w:rsidR="00040E28">
      <w:rPr>
        <w:rStyle w:val="PageNumber"/>
        <w:rFonts w:ascii="Times New Roman" w:hAnsi="Times New Roman"/>
        <w:sz w:val="21"/>
        <w:szCs w:val="21"/>
      </w:rPr>
      <w:t>26 August</w:t>
    </w:r>
    <w:r w:rsidRPr="00552C29">
      <w:rPr>
        <w:rStyle w:val="PageNumber"/>
        <w:rFonts w:ascii="Times New Roman" w:hAnsi="Times New Roman"/>
        <w:sz w:val="21"/>
        <w:szCs w:val="21"/>
      </w:rPr>
      <w:t xml:space="preserve"> </w:t>
    </w:r>
    <w:r w:rsidRPr="00552C29">
      <w:rPr>
        <w:rFonts w:ascii="Times New Roman" w:hAnsi="Times New Roman"/>
        <w:sz w:val="21"/>
        <w:szCs w:val="21"/>
      </w:rPr>
      <w:t>202</w:t>
    </w:r>
    <w:r w:rsidR="00F13DC8">
      <w:rPr>
        <w:rFonts w:ascii="Times New Roman" w:hAnsi="Times New Roman"/>
        <w:sz w:val="21"/>
        <w:szCs w:val="21"/>
      </w:rPr>
      <w:t>2</w:t>
    </w:r>
  </w:p>
  <w:p w14:paraId="24026187" w14:textId="77777777" w:rsidR="00632170" w:rsidRPr="00552C29" w:rsidRDefault="00632170" w:rsidP="00632170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line="210" w:lineRule="exact"/>
      <w:jc w:val="left"/>
      <w:rPr>
        <w:rFonts w:ascii="Times New Roman" w:hAnsi="Times New Roman"/>
        <w:sz w:val="21"/>
        <w:szCs w:val="21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19C5A4" w14:textId="33D08750" w:rsidR="00632170" w:rsidRPr="00552C29" w:rsidRDefault="00040E28" w:rsidP="00632170">
    <w:pPr>
      <w:pBdr>
        <w:bottom w:val="single" w:sz="6" w:space="3" w:color="auto"/>
      </w:pBdr>
      <w:tabs>
        <w:tab w:val="center" w:pos="4678"/>
        <w:tab w:val="right" w:pos="9356"/>
      </w:tabs>
      <w:spacing w:after="0" w:line="240" w:lineRule="auto"/>
      <w:rPr>
        <w:rFonts w:ascii="Times New Roman" w:eastAsia="Times New Roman" w:hAnsi="Times New Roman"/>
        <w:sz w:val="21"/>
        <w:szCs w:val="21"/>
      </w:rPr>
    </w:pPr>
    <w:r>
      <w:rPr>
        <w:rStyle w:val="PageNumber"/>
        <w:rFonts w:ascii="Times New Roman" w:hAnsi="Times New Roman"/>
        <w:sz w:val="21"/>
        <w:szCs w:val="21"/>
      </w:rPr>
      <w:t>26 August</w:t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 </w:t>
    </w:r>
    <w:r w:rsidR="00632170" w:rsidRPr="00552C29">
      <w:rPr>
        <w:rFonts w:ascii="Times New Roman" w:hAnsi="Times New Roman"/>
        <w:sz w:val="21"/>
        <w:szCs w:val="21"/>
      </w:rPr>
      <w:t>202</w:t>
    </w:r>
    <w:r w:rsidR="00F13DC8">
      <w:rPr>
        <w:rFonts w:ascii="Times New Roman" w:hAnsi="Times New Roman"/>
        <w:sz w:val="21"/>
        <w:szCs w:val="21"/>
      </w:rPr>
      <w:t>2</w:t>
    </w:r>
    <w:r w:rsidR="00632170" w:rsidRPr="00552C29">
      <w:rPr>
        <w:rFonts w:ascii="Times New Roman" w:eastAsia="Times New Roman" w:hAnsi="Times New Roman"/>
        <w:sz w:val="21"/>
        <w:szCs w:val="21"/>
      </w:rPr>
      <w:tab/>
    </w:r>
    <w:r w:rsidR="00632170" w:rsidRPr="00552C29">
      <w:rPr>
        <w:rFonts w:ascii="Times New Roman" w:eastAsia="Times New Roman" w:hAnsi="Times New Roman"/>
        <w:smallCaps/>
        <w:sz w:val="21"/>
        <w:szCs w:val="21"/>
      </w:rPr>
      <w:t>The South Australian Government Gazette</w:t>
    </w:r>
    <w:r w:rsidR="00632170" w:rsidRPr="00552C29">
      <w:rPr>
        <w:rFonts w:ascii="Times New Roman" w:eastAsia="Times New Roman" w:hAnsi="Times New Roman"/>
        <w:sz w:val="21"/>
        <w:szCs w:val="21"/>
      </w:rPr>
      <w:tab/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No. </w:t>
    </w:r>
    <w:r>
      <w:rPr>
        <w:rStyle w:val="PageNumber"/>
        <w:rFonts w:ascii="Times New Roman" w:hAnsi="Times New Roman"/>
        <w:sz w:val="21"/>
        <w:szCs w:val="21"/>
      </w:rPr>
      <w:t>59</w:t>
    </w:r>
    <w:r w:rsidR="00A51082">
      <w:rPr>
        <w:rStyle w:val="PageNumber"/>
        <w:rFonts w:ascii="Times New Roman" w:hAnsi="Times New Roman"/>
        <w:sz w:val="21"/>
        <w:szCs w:val="21"/>
      </w:rPr>
      <w:t>—Part 1</w:t>
    </w:r>
    <w:r w:rsidR="00632170" w:rsidRPr="00552C29">
      <w:rPr>
        <w:rStyle w:val="PageNumber"/>
        <w:rFonts w:ascii="Times New Roman" w:hAnsi="Times New Roman"/>
        <w:sz w:val="21"/>
        <w:szCs w:val="21"/>
      </w:rPr>
      <w:t xml:space="preserve"> p. </w: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begin"/>
    </w:r>
    <w:r w:rsidR="00632170" w:rsidRPr="00552C29">
      <w:rPr>
        <w:rStyle w:val="PageNumber"/>
        <w:rFonts w:ascii="Times New Roman" w:hAnsi="Times New Roman"/>
        <w:sz w:val="21"/>
        <w:szCs w:val="21"/>
      </w:rPr>
      <w:instrText xml:space="preserve"> PAGE </w:instrTex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separate"/>
    </w:r>
    <w:r w:rsidR="006E1DBF">
      <w:rPr>
        <w:rStyle w:val="PageNumber"/>
        <w:rFonts w:ascii="Times New Roman" w:hAnsi="Times New Roman"/>
        <w:noProof/>
        <w:sz w:val="21"/>
        <w:szCs w:val="21"/>
      </w:rPr>
      <w:t>3</w:t>
    </w:r>
    <w:r w:rsidR="00632170" w:rsidRPr="00552C29">
      <w:rPr>
        <w:rStyle w:val="PageNumber"/>
        <w:rFonts w:ascii="Times New Roman" w:hAnsi="Times New Roman"/>
        <w:sz w:val="21"/>
        <w:szCs w:val="21"/>
      </w:rPr>
      <w:fldChar w:fldCharType="end"/>
    </w:r>
  </w:p>
  <w:p w14:paraId="71BFFBDE" w14:textId="77777777" w:rsidR="00632170" w:rsidRPr="00552C29" w:rsidRDefault="00632170" w:rsidP="00632170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line="210" w:lineRule="exact"/>
      <w:rPr>
        <w:rFonts w:ascii="Times New Roman" w:hAnsi="Times New Roman"/>
        <w:sz w:val="21"/>
        <w:szCs w:val="21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0FD07F3"/>
    <w:multiLevelType w:val="multilevel"/>
    <w:tmpl w:val="50286F26"/>
    <w:lvl w:ilvl="0">
      <w:start w:val="1"/>
      <w:numFmt w:val="decimal"/>
      <w:pStyle w:val="GG-Numbers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3725D87"/>
    <w:multiLevelType w:val="hybridMultilevel"/>
    <w:tmpl w:val="59629E08"/>
    <w:lvl w:ilvl="0" w:tplc="2288FD2C">
      <w:start w:val="1"/>
      <w:numFmt w:val="bullet"/>
      <w:pStyle w:val="GG-Bullets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261BB2"/>
    <w:multiLevelType w:val="hybridMultilevel"/>
    <w:tmpl w:val="2A4C2EB2"/>
    <w:lvl w:ilvl="0" w:tplc="B61A9DB4">
      <w:start w:val="1"/>
      <w:numFmt w:val="bullet"/>
      <w:pStyle w:val="GG-Bullets2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num w:numId="1" w16cid:durableId="2053117288">
    <w:abstractNumId w:val="1"/>
  </w:num>
  <w:num w:numId="2" w16cid:durableId="207183698">
    <w:abstractNumId w:val="2"/>
  </w:num>
  <w:num w:numId="3" w16cid:durableId="13361546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attachedTemplate r:id="rId1"/>
  <w:defaultTabStop w:val="160"/>
  <w:evenAndOddHeaders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0E28"/>
    <w:rsid w:val="000100A7"/>
    <w:rsid w:val="0002085F"/>
    <w:rsid w:val="00040E28"/>
    <w:rsid w:val="00050A2F"/>
    <w:rsid w:val="000620AF"/>
    <w:rsid w:val="00063D6D"/>
    <w:rsid w:val="00070E37"/>
    <w:rsid w:val="00081074"/>
    <w:rsid w:val="000B0640"/>
    <w:rsid w:val="000B3572"/>
    <w:rsid w:val="000D34A3"/>
    <w:rsid w:val="000E2F18"/>
    <w:rsid w:val="000E45A0"/>
    <w:rsid w:val="000E655C"/>
    <w:rsid w:val="000F0B45"/>
    <w:rsid w:val="000F2B89"/>
    <w:rsid w:val="000F2CEA"/>
    <w:rsid w:val="00111C2E"/>
    <w:rsid w:val="00124474"/>
    <w:rsid w:val="00147592"/>
    <w:rsid w:val="00153708"/>
    <w:rsid w:val="00153834"/>
    <w:rsid w:val="001572AD"/>
    <w:rsid w:val="001576DB"/>
    <w:rsid w:val="00160CDB"/>
    <w:rsid w:val="00180625"/>
    <w:rsid w:val="00181E1C"/>
    <w:rsid w:val="0019539C"/>
    <w:rsid w:val="00196D44"/>
    <w:rsid w:val="001B7138"/>
    <w:rsid w:val="001C09DA"/>
    <w:rsid w:val="001F2709"/>
    <w:rsid w:val="00204C2A"/>
    <w:rsid w:val="00214B74"/>
    <w:rsid w:val="002366D2"/>
    <w:rsid w:val="00250076"/>
    <w:rsid w:val="002605B5"/>
    <w:rsid w:val="0027531F"/>
    <w:rsid w:val="0029410F"/>
    <w:rsid w:val="002977EE"/>
    <w:rsid w:val="002A1C28"/>
    <w:rsid w:val="002A4530"/>
    <w:rsid w:val="002C2B7C"/>
    <w:rsid w:val="002C2E97"/>
    <w:rsid w:val="002D4754"/>
    <w:rsid w:val="00301E5B"/>
    <w:rsid w:val="0034074D"/>
    <w:rsid w:val="00357525"/>
    <w:rsid w:val="00361DF5"/>
    <w:rsid w:val="00362C85"/>
    <w:rsid w:val="00372CA3"/>
    <w:rsid w:val="00394729"/>
    <w:rsid w:val="003967FE"/>
    <w:rsid w:val="003A3FCC"/>
    <w:rsid w:val="003C5C4E"/>
    <w:rsid w:val="003D2332"/>
    <w:rsid w:val="003E3565"/>
    <w:rsid w:val="00415C6A"/>
    <w:rsid w:val="00421804"/>
    <w:rsid w:val="0042678B"/>
    <w:rsid w:val="0043387B"/>
    <w:rsid w:val="00435ECE"/>
    <w:rsid w:val="004535E8"/>
    <w:rsid w:val="004872C1"/>
    <w:rsid w:val="004A16B7"/>
    <w:rsid w:val="004B1B9B"/>
    <w:rsid w:val="004D22EB"/>
    <w:rsid w:val="004E4BBC"/>
    <w:rsid w:val="004E545F"/>
    <w:rsid w:val="005115D3"/>
    <w:rsid w:val="00531F7A"/>
    <w:rsid w:val="00541253"/>
    <w:rsid w:val="0054338C"/>
    <w:rsid w:val="00555C1B"/>
    <w:rsid w:val="00567B3E"/>
    <w:rsid w:val="00571C05"/>
    <w:rsid w:val="00575614"/>
    <w:rsid w:val="00582BEE"/>
    <w:rsid w:val="005A3A1B"/>
    <w:rsid w:val="005B4E55"/>
    <w:rsid w:val="005B69B3"/>
    <w:rsid w:val="005C6C9D"/>
    <w:rsid w:val="005D24AC"/>
    <w:rsid w:val="005E3033"/>
    <w:rsid w:val="005E7D95"/>
    <w:rsid w:val="005F4618"/>
    <w:rsid w:val="005F5395"/>
    <w:rsid w:val="00612978"/>
    <w:rsid w:val="00632170"/>
    <w:rsid w:val="00635443"/>
    <w:rsid w:val="00653BE8"/>
    <w:rsid w:val="00661CA4"/>
    <w:rsid w:val="00665367"/>
    <w:rsid w:val="0068145F"/>
    <w:rsid w:val="00693DF1"/>
    <w:rsid w:val="006B561D"/>
    <w:rsid w:val="006B5B96"/>
    <w:rsid w:val="006C2F10"/>
    <w:rsid w:val="006E0C7D"/>
    <w:rsid w:val="006E1DBF"/>
    <w:rsid w:val="006E60D6"/>
    <w:rsid w:val="00703D70"/>
    <w:rsid w:val="00720680"/>
    <w:rsid w:val="007529D9"/>
    <w:rsid w:val="00777F88"/>
    <w:rsid w:val="007829DA"/>
    <w:rsid w:val="007C302D"/>
    <w:rsid w:val="007E60AA"/>
    <w:rsid w:val="0080019C"/>
    <w:rsid w:val="008008DD"/>
    <w:rsid w:val="00802490"/>
    <w:rsid w:val="00842BD5"/>
    <w:rsid w:val="0084385D"/>
    <w:rsid w:val="00854962"/>
    <w:rsid w:val="00856E06"/>
    <w:rsid w:val="00867EF2"/>
    <w:rsid w:val="0087319A"/>
    <w:rsid w:val="00873673"/>
    <w:rsid w:val="008A7CEC"/>
    <w:rsid w:val="008E071E"/>
    <w:rsid w:val="008E50C2"/>
    <w:rsid w:val="0090148E"/>
    <w:rsid w:val="0090520A"/>
    <w:rsid w:val="00914649"/>
    <w:rsid w:val="0093079E"/>
    <w:rsid w:val="009369DD"/>
    <w:rsid w:val="00947809"/>
    <w:rsid w:val="00977C9F"/>
    <w:rsid w:val="009A605E"/>
    <w:rsid w:val="009A6661"/>
    <w:rsid w:val="009B6FFD"/>
    <w:rsid w:val="009D586E"/>
    <w:rsid w:val="009D795E"/>
    <w:rsid w:val="009E2997"/>
    <w:rsid w:val="009E2E17"/>
    <w:rsid w:val="009F15D7"/>
    <w:rsid w:val="009F7976"/>
    <w:rsid w:val="00A00A77"/>
    <w:rsid w:val="00A0211B"/>
    <w:rsid w:val="00A21A17"/>
    <w:rsid w:val="00A2611B"/>
    <w:rsid w:val="00A2758A"/>
    <w:rsid w:val="00A44FFB"/>
    <w:rsid w:val="00A51082"/>
    <w:rsid w:val="00A54E7C"/>
    <w:rsid w:val="00A747D0"/>
    <w:rsid w:val="00A773E8"/>
    <w:rsid w:val="00A97608"/>
    <w:rsid w:val="00A97A51"/>
    <w:rsid w:val="00AC18FD"/>
    <w:rsid w:val="00AF68F7"/>
    <w:rsid w:val="00B07083"/>
    <w:rsid w:val="00B152A8"/>
    <w:rsid w:val="00B22E26"/>
    <w:rsid w:val="00B33666"/>
    <w:rsid w:val="00B53F6A"/>
    <w:rsid w:val="00B66934"/>
    <w:rsid w:val="00B67220"/>
    <w:rsid w:val="00B8243A"/>
    <w:rsid w:val="00BC4D92"/>
    <w:rsid w:val="00BE137F"/>
    <w:rsid w:val="00BE59CC"/>
    <w:rsid w:val="00BF1895"/>
    <w:rsid w:val="00BF6670"/>
    <w:rsid w:val="00C00001"/>
    <w:rsid w:val="00C032B2"/>
    <w:rsid w:val="00C67086"/>
    <w:rsid w:val="00C971BF"/>
    <w:rsid w:val="00CD0EAC"/>
    <w:rsid w:val="00CD460E"/>
    <w:rsid w:val="00D0446B"/>
    <w:rsid w:val="00D062A7"/>
    <w:rsid w:val="00D14F34"/>
    <w:rsid w:val="00D15B81"/>
    <w:rsid w:val="00D23AB5"/>
    <w:rsid w:val="00D35BBC"/>
    <w:rsid w:val="00D83C2C"/>
    <w:rsid w:val="00D9462A"/>
    <w:rsid w:val="00DA30CF"/>
    <w:rsid w:val="00DA6921"/>
    <w:rsid w:val="00DB5A8F"/>
    <w:rsid w:val="00DE347D"/>
    <w:rsid w:val="00DF632D"/>
    <w:rsid w:val="00E02241"/>
    <w:rsid w:val="00E21999"/>
    <w:rsid w:val="00E222C6"/>
    <w:rsid w:val="00E24187"/>
    <w:rsid w:val="00E36C01"/>
    <w:rsid w:val="00E4712A"/>
    <w:rsid w:val="00E57D4E"/>
    <w:rsid w:val="00E663DF"/>
    <w:rsid w:val="00E92649"/>
    <w:rsid w:val="00EA0D33"/>
    <w:rsid w:val="00EC2419"/>
    <w:rsid w:val="00ED024C"/>
    <w:rsid w:val="00EE2A33"/>
    <w:rsid w:val="00EE7338"/>
    <w:rsid w:val="00F011AF"/>
    <w:rsid w:val="00F12687"/>
    <w:rsid w:val="00F13DC8"/>
    <w:rsid w:val="00F16713"/>
    <w:rsid w:val="00F16F9B"/>
    <w:rsid w:val="00F337C8"/>
    <w:rsid w:val="00F657AB"/>
    <w:rsid w:val="00F8336F"/>
    <w:rsid w:val="00F84DBC"/>
    <w:rsid w:val="00FA01B5"/>
    <w:rsid w:val="00FB360E"/>
    <w:rsid w:val="00FB374C"/>
    <w:rsid w:val="00FB48A8"/>
    <w:rsid w:val="00FB5F67"/>
    <w:rsid w:val="00FE3648"/>
    <w:rsid w:val="00FE5CD1"/>
    <w:rsid w:val="00FE60C0"/>
    <w:rsid w:val="00FF4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2C3563E9"/>
  <w15:chartTrackingRefBased/>
  <w15:docId w15:val="{933E575A-6DAA-493C-B4BF-B0B7F47BE3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872C1"/>
    <w:pPr>
      <w:spacing w:after="80" w:line="170" w:lineRule="exact"/>
      <w:jc w:val="both"/>
    </w:pPr>
    <w:rPr>
      <w:sz w:val="22"/>
      <w:szCs w:val="22"/>
      <w:lang w:eastAsia="en-US"/>
    </w:rPr>
  </w:style>
  <w:style w:type="paragraph" w:styleId="Heading1">
    <w:name w:val="heading 1"/>
    <w:basedOn w:val="Heading10"/>
    <w:next w:val="Normal"/>
    <w:link w:val="Heading1Char"/>
    <w:uiPriority w:val="9"/>
    <w:qFormat/>
    <w:rsid w:val="00693DF1"/>
    <w:pPr>
      <w:spacing w:before="0"/>
      <w:outlineLvl w:val="0"/>
    </w:pPr>
  </w:style>
  <w:style w:type="paragraph" w:styleId="Heading2">
    <w:name w:val="heading 2"/>
    <w:basedOn w:val="GG-Title1"/>
    <w:next w:val="Normal"/>
    <w:link w:val="Heading2Char"/>
    <w:uiPriority w:val="9"/>
    <w:unhideWhenUsed/>
    <w:qFormat/>
    <w:rsid w:val="0027531F"/>
    <w:pPr>
      <w:outlineLvl w:val="1"/>
    </w:pPr>
    <w:rPr>
      <w:lang w:val="en-US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72C1"/>
    <w:pPr>
      <w:spacing w:before="200" w:after="0" w:line="271" w:lineRule="auto"/>
      <w:outlineLvl w:val="2"/>
    </w:pPr>
    <w:rPr>
      <w:rFonts w:ascii="Cambria" w:eastAsia="Times New Roman" w:hAnsi="Cambria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72C1"/>
    <w:pPr>
      <w:spacing w:before="200" w:after="0"/>
      <w:outlineLvl w:val="3"/>
    </w:pPr>
    <w:rPr>
      <w:rFonts w:ascii="Cambria" w:eastAsia="Times New Roman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72C1"/>
    <w:pPr>
      <w:spacing w:before="200" w:after="0"/>
      <w:outlineLvl w:val="4"/>
    </w:pPr>
    <w:rPr>
      <w:rFonts w:ascii="Cambria" w:eastAsia="Times New Roman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72C1"/>
    <w:pPr>
      <w:spacing w:after="0" w:line="271" w:lineRule="auto"/>
      <w:outlineLvl w:val="5"/>
    </w:pPr>
    <w:rPr>
      <w:rFonts w:ascii="Cambria" w:eastAsia="Times New Roman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72C1"/>
    <w:pPr>
      <w:spacing w:after="0"/>
      <w:outlineLvl w:val="6"/>
    </w:pPr>
    <w:rPr>
      <w:rFonts w:ascii="Cambria" w:eastAsia="Times New Roman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72C1"/>
    <w:pPr>
      <w:spacing w:after="0"/>
      <w:outlineLvl w:val="7"/>
    </w:pPr>
    <w:rPr>
      <w:rFonts w:ascii="Cambria" w:eastAsia="Times New Roman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72C1"/>
    <w:pPr>
      <w:spacing w:after="0"/>
      <w:outlineLvl w:val="8"/>
    </w:pPr>
    <w:rPr>
      <w:rFonts w:ascii="Cambria" w:eastAsia="Times New Roman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4872C1"/>
    <w:pPr>
      <w:spacing w:after="0" w:line="240" w:lineRule="auto"/>
    </w:pPr>
  </w:style>
  <w:style w:type="character" w:customStyle="1" w:styleId="Heading1Char">
    <w:name w:val="Heading 1 Char"/>
    <w:link w:val="Heading1"/>
    <w:uiPriority w:val="9"/>
    <w:rsid w:val="00693DF1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character" w:customStyle="1" w:styleId="Heading2Char">
    <w:name w:val="Heading 2 Char"/>
    <w:link w:val="Heading2"/>
    <w:uiPriority w:val="9"/>
    <w:rsid w:val="0027531F"/>
    <w:rPr>
      <w:rFonts w:ascii="Times New Roman" w:hAnsi="Times New Roman"/>
      <w:caps/>
      <w:sz w:val="17"/>
      <w:szCs w:val="17"/>
      <w:lang w:val="en-US" w:eastAsia="en-US"/>
    </w:rPr>
  </w:style>
  <w:style w:type="character" w:customStyle="1" w:styleId="Heading3Char">
    <w:name w:val="Heading 3 Char"/>
    <w:link w:val="Heading3"/>
    <w:uiPriority w:val="9"/>
    <w:semiHidden/>
    <w:rsid w:val="004872C1"/>
    <w:rPr>
      <w:rFonts w:ascii="Cambria" w:eastAsia="Times New Roman" w:hAnsi="Cambria" w:cs="Times New Roman"/>
      <w:b/>
      <w:bCs/>
    </w:rPr>
  </w:style>
  <w:style w:type="character" w:customStyle="1" w:styleId="Heading4Char">
    <w:name w:val="Heading 4 Char"/>
    <w:link w:val="Heading4"/>
    <w:uiPriority w:val="9"/>
    <w:semiHidden/>
    <w:rsid w:val="004872C1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link w:val="Heading5"/>
    <w:uiPriority w:val="9"/>
    <w:semiHidden/>
    <w:rsid w:val="004872C1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link w:val="Heading6"/>
    <w:uiPriority w:val="9"/>
    <w:semiHidden/>
    <w:rsid w:val="004872C1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link w:val="Heading7"/>
    <w:uiPriority w:val="9"/>
    <w:semiHidden/>
    <w:rsid w:val="004872C1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link w:val="Heading8"/>
    <w:uiPriority w:val="9"/>
    <w:semiHidden/>
    <w:rsid w:val="004872C1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link w:val="Heading9"/>
    <w:uiPriority w:val="9"/>
    <w:semiHidden/>
    <w:rsid w:val="004872C1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72C1"/>
    <w:pPr>
      <w:pBdr>
        <w:bottom w:val="single" w:sz="4" w:space="1" w:color="auto"/>
      </w:pBdr>
      <w:spacing w:line="240" w:lineRule="auto"/>
      <w:contextualSpacing/>
    </w:pPr>
    <w:rPr>
      <w:rFonts w:ascii="Cambria" w:eastAsia="Times New Roman" w:hAnsi="Cambria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sid w:val="004872C1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72C1"/>
    <w:pPr>
      <w:spacing w:after="600"/>
    </w:pPr>
    <w:rPr>
      <w:rFonts w:ascii="Cambria" w:eastAsia="Times New Roman" w:hAnsi="Cambria"/>
      <w:i/>
      <w:iCs/>
      <w:spacing w:val="13"/>
      <w:sz w:val="24"/>
      <w:szCs w:val="24"/>
    </w:rPr>
  </w:style>
  <w:style w:type="character" w:customStyle="1" w:styleId="SubtitleChar">
    <w:name w:val="Subtitle Char"/>
    <w:link w:val="Subtitle"/>
    <w:uiPriority w:val="11"/>
    <w:rsid w:val="004872C1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872C1"/>
    <w:rPr>
      <w:b/>
      <w:bCs/>
    </w:rPr>
  </w:style>
  <w:style w:type="character" w:styleId="Emphasis">
    <w:name w:val="Emphasis"/>
    <w:uiPriority w:val="20"/>
    <w:qFormat/>
    <w:rsid w:val="004872C1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ListParagraph">
    <w:name w:val="List Paragraph"/>
    <w:basedOn w:val="Normal"/>
    <w:uiPriority w:val="34"/>
    <w:qFormat/>
    <w:rsid w:val="004872C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872C1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link w:val="Quote"/>
    <w:uiPriority w:val="29"/>
    <w:rsid w:val="004872C1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72C1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eQuoteChar">
    <w:name w:val="Intense Quote Char"/>
    <w:link w:val="IntenseQuote"/>
    <w:uiPriority w:val="30"/>
    <w:rsid w:val="004872C1"/>
    <w:rPr>
      <w:b/>
      <w:bCs/>
      <w:i/>
      <w:iCs/>
    </w:rPr>
  </w:style>
  <w:style w:type="character" w:styleId="SubtleEmphasis">
    <w:name w:val="Subtle Emphasis"/>
    <w:uiPriority w:val="19"/>
    <w:qFormat/>
    <w:rsid w:val="004872C1"/>
    <w:rPr>
      <w:i/>
      <w:iCs/>
    </w:rPr>
  </w:style>
  <w:style w:type="character" w:styleId="IntenseEmphasis">
    <w:name w:val="Intense Emphasis"/>
    <w:uiPriority w:val="21"/>
    <w:qFormat/>
    <w:rsid w:val="004872C1"/>
    <w:rPr>
      <w:b/>
      <w:bCs/>
    </w:rPr>
  </w:style>
  <w:style w:type="character" w:styleId="SubtleReference">
    <w:name w:val="Subtle Reference"/>
    <w:uiPriority w:val="31"/>
    <w:qFormat/>
    <w:rsid w:val="004872C1"/>
    <w:rPr>
      <w:smallCaps/>
    </w:rPr>
  </w:style>
  <w:style w:type="character" w:styleId="IntenseReference">
    <w:name w:val="Intense Reference"/>
    <w:uiPriority w:val="32"/>
    <w:qFormat/>
    <w:rsid w:val="004872C1"/>
    <w:rPr>
      <w:smallCaps/>
      <w:spacing w:val="5"/>
      <w:u w:val="single"/>
    </w:rPr>
  </w:style>
  <w:style w:type="character" w:styleId="BookTitle">
    <w:name w:val="Book Title"/>
    <w:uiPriority w:val="33"/>
    <w:qFormat/>
    <w:rsid w:val="004872C1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872C1"/>
    <w:pPr>
      <w:outlineLvl w:val="9"/>
    </w:pPr>
    <w:rPr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7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77F88"/>
    <w:rPr>
      <w:rFonts w:ascii="Tahoma" w:hAnsi="Tahoma" w:cs="Tahoma"/>
      <w:sz w:val="16"/>
      <w:szCs w:val="16"/>
      <w:lang w:eastAsia="en-US"/>
    </w:rPr>
  </w:style>
  <w:style w:type="paragraph" w:styleId="Header">
    <w:name w:val="header"/>
    <w:aliases w:val="Header Odd"/>
    <w:basedOn w:val="Normal"/>
    <w:link w:val="Head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aliases w:val="Header Odd Char"/>
    <w:link w:val="Header"/>
    <w:uiPriority w:val="99"/>
    <w:rsid w:val="00777F8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777F88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777F88"/>
    <w:rPr>
      <w:color w:val="0000FF"/>
      <w:u w:val="single"/>
    </w:rPr>
  </w:style>
  <w:style w:type="paragraph" w:customStyle="1" w:styleId="Galley">
    <w:name w:val="Galley"/>
    <w:link w:val="GalleyChar"/>
    <w:qFormat/>
    <w:rsid w:val="008008DD"/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</w:tabs>
      <w:spacing w:after="80" w:line="170" w:lineRule="exact"/>
      <w:jc w:val="both"/>
    </w:pPr>
    <w:rPr>
      <w:rFonts w:ascii="Times New Roman" w:eastAsia="Times New Roman" w:hAnsi="Times New Roman"/>
      <w:sz w:val="17"/>
    </w:rPr>
  </w:style>
  <w:style w:type="character" w:customStyle="1" w:styleId="GalleyChar">
    <w:name w:val="Galley Char"/>
    <w:link w:val="Galley"/>
    <w:rsid w:val="008008DD"/>
    <w:rPr>
      <w:rFonts w:ascii="Times New Roman" w:eastAsia="Times New Roman" w:hAnsi="Times New Roman"/>
      <w:sz w:val="17"/>
    </w:rPr>
  </w:style>
  <w:style w:type="character" w:styleId="PageNumber">
    <w:name w:val="page number"/>
    <w:basedOn w:val="DefaultParagraphFont"/>
    <w:rsid w:val="00C032B2"/>
  </w:style>
  <w:style w:type="paragraph" w:customStyle="1" w:styleId="GG-body">
    <w:name w:val="GG-body"/>
    <w:basedOn w:val="Normal"/>
    <w:link w:val="GG-bodyChar"/>
    <w:qFormat/>
    <w:rsid w:val="00081074"/>
    <w:rPr>
      <w:rFonts w:ascii="Times New Roman" w:eastAsia="Times New Roman" w:hAnsi="Times New Roman"/>
      <w:sz w:val="17"/>
      <w:szCs w:val="17"/>
    </w:rPr>
  </w:style>
  <w:style w:type="character" w:customStyle="1" w:styleId="GG-bodyChar">
    <w:name w:val="GG-body Char"/>
    <w:link w:val="GG-body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Bullets1">
    <w:name w:val="GG-Bullets1"/>
    <w:basedOn w:val="Normal"/>
    <w:next w:val="Normal"/>
    <w:link w:val="GG-Bullets1Char"/>
    <w:qFormat/>
    <w:rsid w:val="00081074"/>
    <w:pPr>
      <w:numPr>
        <w:numId w:val="1"/>
      </w:numPr>
      <w:tabs>
        <w:tab w:val="left" w:pos="1134"/>
      </w:tabs>
      <w:spacing w:after="0"/>
      <w:contextualSpacing/>
      <w:jc w:val="left"/>
    </w:pPr>
    <w:rPr>
      <w:rFonts w:ascii="CG Times (W1)" w:eastAsia="Times New Roman" w:hAnsi="CG Times (W1)"/>
      <w:sz w:val="17"/>
      <w:szCs w:val="17"/>
    </w:rPr>
  </w:style>
  <w:style w:type="character" w:customStyle="1" w:styleId="GG-Bullets1Char">
    <w:name w:val="GG-Bullets1 Char"/>
    <w:link w:val="GG-Bullets1"/>
    <w:rsid w:val="00081074"/>
    <w:rPr>
      <w:rFonts w:ascii="CG Times (W1)" w:eastAsia="Times New Roman" w:hAnsi="CG Times (W1)"/>
      <w:sz w:val="17"/>
      <w:szCs w:val="17"/>
      <w:lang w:eastAsia="en-US"/>
    </w:rPr>
  </w:style>
  <w:style w:type="paragraph" w:customStyle="1" w:styleId="GG-Bullets2">
    <w:name w:val="GG-Bullets2"/>
    <w:basedOn w:val="Galley"/>
    <w:link w:val="GG-Bullets2Char"/>
    <w:qFormat/>
    <w:rsid w:val="00081074"/>
    <w:pPr>
      <w:numPr>
        <w:numId w:val="2"/>
      </w:numPr>
      <w:tabs>
        <w:tab w:val="clear" w:pos="160"/>
        <w:tab w:val="clear" w:pos="320"/>
        <w:tab w:val="clear" w:pos="480"/>
        <w:tab w:val="clear" w:pos="640"/>
        <w:tab w:val="clear" w:pos="800"/>
        <w:tab w:val="clear" w:pos="960"/>
        <w:tab w:val="clear" w:pos="1120"/>
        <w:tab w:val="clear" w:pos="1280"/>
        <w:tab w:val="clear" w:pos="1440"/>
        <w:tab w:val="clear" w:pos="1600"/>
        <w:tab w:val="clear" w:pos="1760"/>
        <w:tab w:val="clear" w:pos="1920"/>
        <w:tab w:val="left" w:pos="1134"/>
      </w:tabs>
      <w:spacing w:after="0"/>
    </w:pPr>
    <w:rPr>
      <w:szCs w:val="17"/>
      <w:lang w:eastAsia="en-US"/>
    </w:rPr>
  </w:style>
  <w:style w:type="character" w:customStyle="1" w:styleId="GG-Bullets2Char">
    <w:name w:val="GG-Bullets2 Char"/>
    <w:link w:val="GG-Bullets2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Numbers1">
    <w:name w:val="GG-Numbers1"/>
    <w:basedOn w:val="ListParagraph"/>
    <w:link w:val="GG-Numbers1Char"/>
    <w:qFormat/>
    <w:rsid w:val="00081074"/>
    <w:pPr>
      <w:numPr>
        <w:numId w:val="3"/>
      </w:numPr>
    </w:pPr>
    <w:rPr>
      <w:rFonts w:ascii="Times New Roman" w:eastAsia="Times New Roman" w:hAnsi="Times New Roman"/>
      <w:sz w:val="17"/>
      <w:szCs w:val="17"/>
    </w:rPr>
  </w:style>
  <w:style w:type="character" w:customStyle="1" w:styleId="GG-Numbers1Char">
    <w:name w:val="GG-Numbers1 Char"/>
    <w:link w:val="GG-Numbers1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Dated">
    <w:name w:val="GG-S.Dated"/>
    <w:basedOn w:val="GG-body"/>
    <w:next w:val="Normal"/>
    <w:link w:val="GG-SDatedChar"/>
    <w:qFormat/>
    <w:rsid w:val="00081074"/>
    <w:pPr>
      <w:spacing w:after="0"/>
    </w:pPr>
  </w:style>
  <w:style w:type="character" w:customStyle="1" w:styleId="GG-SDatedChar">
    <w:name w:val="GG-S.Dated Char"/>
    <w:link w:val="GG-SDated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Name">
    <w:name w:val="GG-S.Name"/>
    <w:basedOn w:val="Normal"/>
    <w:link w:val="GG-SNameChar"/>
    <w:qFormat/>
    <w:rsid w:val="00081074"/>
    <w:pPr>
      <w:spacing w:after="0"/>
      <w:jc w:val="right"/>
    </w:pPr>
    <w:rPr>
      <w:rFonts w:ascii="Times New Roman" w:eastAsia="Times New Roman" w:hAnsi="Times New Roman"/>
      <w:smallCaps/>
      <w:sz w:val="17"/>
      <w:szCs w:val="20"/>
    </w:rPr>
  </w:style>
  <w:style w:type="character" w:customStyle="1" w:styleId="GG-SNameChar">
    <w:name w:val="GG-S.Name Char"/>
    <w:link w:val="GG-SName"/>
    <w:rsid w:val="00081074"/>
    <w:rPr>
      <w:rFonts w:ascii="Times New Roman" w:eastAsia="Times New Roman" w:hAnsi="Times New Roman"/>
      <w:smallCaps/>
      <w:sz w:val="17"/>
      <w:lang w:eastAsia="en-US"/>
    </w:rPr>
  </w:style>
  <w:style w:type="character" w:customStyle="1" w:styleId="GG-SigName">
    <w:name w:val="GG-SigName"/>
    <w:uiPriority w:val="1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Signature">
    <w:name w:val="GG-Signature"/>
    <w:basedOn w:val="Normal"/>
    <w:link w:val="GG-SignatureChar"/>
    <w:qFormat/>
    <w:rsid w:val="00081074"/>
    <w:pPr>
      <w:spacing w:after="0"/>
      <w:jc w:val="right"/>
    </w:pPr>
    <w:rPr>
      <w:rFonts w:ascii="Times New Roman" w:eastAsia="Times New Roman" w:hAnsi="Times New Roman"/>
      <w:sz w:val="17"/>
      <w:szCs w:val="17"/>
    </w:rPr>
  </w:style>
  <w:style w:type="character" w:customStyle="1" w:styleId="GG-SignatureChar">
    <w:name w:val="GG-Signature Char"/>
    <w:link w:val="GG-Signature"/>
    <w:rsid w:val="00081074"/>
    <w:rPr>
      <w:rFonts w:ascii="Times New Roman" w:eastAsia="Times New Roman" w:hAnsi="Times New Roman"/>
      <w:sz w:val="17"/>
      <w:szCs w:val="17"/>
      <w:lang w:eastAsia="en-US"/>
    </w:rPr>
  </w:style>
  <w:style w:type="character" w:customStyle="1" w:styleId="GG-SignatureName">
    <w:name w:val="GG-SignatureName"/>
    <w:uiPriority w:val="1"/>
    <w:rsid w:val="00081074"/>
    <w:rPr>
      <w:rFonts w:ascii="Times New Roman" w:eastAsia="Times New Roman" w:hAnsi="Times New Roman"/>
      <w:smallCaps/>
      <w:sz w:val="17"/>
      <w:szCs w:val="17"/>
      <w:lang w:eastAsia="en-US"/>
    </w:rPr>
  </w:style>
  <w:style w:type="paragraph" w:customStyle="1" w:styleId="GG-Sub1">
    <w:name w:val="GG-Sub1"/>
    <w:basedOn w:val="GG-body"/>
    <w:next w:val="GG-body"/>
    <w:link w:val="GG-Sub1Char"/>
    <w:qFormat/>
    <w:rsid w:val="00081074"/>
    <w:rPr>
      <w:b/>
    </w:rPr>
  </w:style>
  <w:style w:type="character" w:customStyle="1" w:styleId="GG-Sub1Char">
    <w:name w:val="GG-Sub1 Char"/>
    <w:link w:val="GG-Sub1"/>
    <w:rsid w:val="00081074"/>
    <w:rPr>
      <w:rFonts w:ascii="Times New Roman" w:eastAsia="Times New Roman" w:hAnsi="Times New Roman"/>
      <w:b/>
      <w:sz w:val="17"/>
      <w:szCs w:val="17"/>
      <w:lang w:eastAsia="en-US"/>
    </w:rPr>
  </w:style>
  <w:style w:type="paragraph" w:customStyle="1" w:styleId="GG-Sub2">
    <w:name w:val="GG-Sub2"/>
    <w:basedOn w:val="GG-Sub1"/>
    <w:next w:val="GG-body"/>
    <w:link w:val="GG-Sub2Char"/>
    <w:qFormat/>
    <w:rsid w:val="00081074"/>
    <w:rPr>
      <w:b w:val="0"/>
      <w:i/>
    </w:rPr>
  </w:style>
  <w:style w:type="character" w:customStyle="1" w:styleId="GG-Sub2Char">
    <w:name w:val="GG-Sub2 Char"/>
    <w:link w:val="GG-Sub2"/>
    <w:rsid w:val="00081074"/>
    <w:rPr>
      <w:rFonts w:ascii="Times New Roman" w:eastAsia="Times New Roman" w:hAnsi="Times New Roman"/>
      <w:i/>
      <w:sz w:val="17"/>
      <w:szCs w:val="17"/>
      <w:lang w:eastAsia="en-US"/>
    </w:rPr>
  </w:style>
  <w:style w:type="paragraph" w:customStyle="1" w:styleId="GG-Title1">
    <w:name w:val="GG-Title1"/>
    <w:basedOn w:val="Normal"/>
    <w:next w:val="Normal"/>
    <w:link w:val="GG-Title1Char"/>
    <w:qFormat/>
    <w:rsid w:val="00081074"/>
    <w:pPr>
      <w:jc w:val="center"/>
    </w:pPr>
    <w:rPr>
      <w:rFonts w:ascii="Times New Roman" w:hAnsi="Times New Roman"/>
      <w:caps/>
      <w:sz w:val="17"/>
      <w:szCs w:val="17"/>
    </w:rPr>
  </w:style>
  <w:style w:type="character" w:customStyle="1" w:styleId="GG-Title1Char">
    <w:name w:val="GG-Title1 Char"/>
    <w:link w:val="GG-Title1"/>
    <w:rsid w:val="00081074"/>
    <w:rPr>
      <w:rFonts w:ascii="Times New Roman" w:hAnsi="Times New Roman"/>
      <w:caps/>
      <w:sz w:val="17"/>
      <w:szCs w:val="17"/>
      <w:lang w:eastAsia="en-US"/>
    </w:rPr>
  </w:style>
  <w:style w:type="paragraph" w:customStyle="1" w:styleId="GG-Title2">
    <w:name w:val="GG-Title2"/>
    <w:basedOn w:val="Normal"/>
    <w:next w:val="Normal"/>
    <w:link w:val="GG-Title2Char"/>
    <w:qFormat/>
    <w:rsid w:val="00081074"/>
    <w:pPr>
      <w:jc w:val="center"/>
    </w:pPr>
    <w:rPr>
      <w:rFonts w:ascii="Times New Roman" w:hAnsi="Times New Roman"/>
      <w:smallCaps/>
      <w:sz w:val="17"/>
      <w:szCs w:val="17"/>
    </w:rPr>
  </w:style>
  <w:style w:type="character" w:customStyle="1" w:styleId="GG-Title2Char">
    <w:name w:val="GG-Title2 Char"/>
    <w:link w:val="GG-Title2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Title3">
    <w:name w:val="GG-Title3"/>
    <w:basedOn w:val="Normal"/>
    <w:next w:val="Normal"/>
    <w:link w:val="GG-Title3Char"/>
    <w:qFormat/>
    <w:rsid w:val="00081074"/>
    <w:pPr>
      <w:jc w:val="center"/>
    </w:pPr>
    <w:rPr>
      <w:rFonts w:ascii="Times New Roman" w:hAnsi="Times New Roman"/>
      <w:i/>
      <w:sz w:val="17"/>
      <w:szCs w:val="17"/>
    </w:rPr>
  </w:style>
  <w:style w:type="character" w:customStyle="1" w:styleId="GG-Title3Char">
    <w:name w:val="GG-Title3 Char"/>
    <w:link w:val="GG-Title3"/>
    <w:rsid w:val="00081074"/>
    <w:rPr>
      <w:rFonts w:ascii="Times New Roman" w:hAnsi="Times New Roman"/>
      <w:i/>
      <w:sz w:val="17"/>
      <w:szCs w:val="17"/>
      <w:lang w:eastAsia="en-US"/>
    </w:rPr>
  </w:style>
  <w:style w:type="paragraph" w:customStyle="1" w:styleId="Heading10">
    <w:name w:val="Heading1"/>
    <w:basedOn w:val="Normal"/>
    <w:link w:val="Heading1Char0"/>
    <w:qFormat/>
    <w:rsid w:val="00F337C8"/>
    <w:pPr>
      <w:spacing w:before="320" w:after="240" w:line="360" w:lineRule="exact"/>
      <w:jc w:val="center"/>
    </w:pPr>
    <w:rPr>
      <w:rFonts w:ascii="Times New Roman" w:hAnsi="Times New Roman"/>
      <w:b/>
      <w:smallCaps/>
      <w:color w:val="000000"/>
      <w:sz w:val="36"/>
    </w:rPr>
  </w:style>
  <w:style w:type="character" w:customStyle="1" w:styleId="Heading1Char0">
    <w:name w:val="Heading1 Char"/>
    <w:link w:val="Heading10"/>
    <w:rsid w:val="00F337C8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paragraph" w:styleId="TOC1">
    <w:name w:val="toc 1"/>
    <w:next w:val="GG-body"/>
    <w:autoRedefine/>
    <w:uiPriority w:val="39"/>
    <w:unhideWhenUsed/>
    <w:rsid w:val="00531F7A"/>
    <w:pPr>
      <w:spacing w:line="170" w:lineRule="exact"/>
      <w:outlineLvl w:val="0"/>
    </w:pPr>
    <w:rPr>
      <w:rFonts w:ascii="Times New Roman" w:hAnsi="Times New Roman"/>
      <w:b/>
      <w:smallCaps/>
      <w:sz w:val="17"/>
      <w:szCs w:val="22"/>
      <w:lang w:eastAsia="en-US"/>
    </w:rPr>
  </w:style>
  <w:style w:type="paragraph" w:styleId="TOC2">
    <w:name w:val="toc 2"/>
    <w:next w:val="GG-body"/>
    <w:autoRedefine/>
    <w:uiPriority w:val="39"/>
    <w:unhideWhenUsed/>
    <w:rsid w:val="00D9462A"/>
    <w:pPr>
      <w:tabs>
        <w:tab w:val="right" w:leader="dot" w:pos="4548"/>
      </w:tabs>
      <w:spacing w:line="170" w:lineRule="exact"/>
      <w:ind w:left="113" w:hanging="113"/>
      <w:outlineLvl w:val="1"/>
    </w:pPr>
    <w:rPr>
      <w:rFonts w:ascii="Times New Roman" w:hAnsi="Times New Roman"/>
      <w:noProof/>
      <w:sz w:val="17"/>
      <w:szCs w:val="22"/>
      <w:lang w:eastAsia="en-US"/>
    </w:rPr>
  </w:style>
  <w:style w:type="paragraph" w:styleId="TOC3">
    <w:name w:val="toc 3"/>
    <w:next w:val="GG-body"/>
    <w:autoRedefine/>
    <w:uiPriority w:val="39"/>
    <w:semiHidden/>
    <w:unhideWhenUsed/>
    <w:rsid w:val="00531F7A"/>
    <w:pPr>
      <w:spacing w:line="170" w:lineRule="exact"/>
      <w:ind w:left="226" w:hanging="113"/>
      <w:outlineLvl w:val="2"/>
    </w:pPr>
    <w:rPr>
      <w:rFonts w:ascii="Times New Roman" w:hAnsi="Times New Roman"/>
      <w:sz w:val="17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5.png"/><Relationship Id="rId324" Type="http://schemas.openxmlformats.org/officeDocument/2006/relationships/image" Target="media/image308.png"/><Relationship Id="rId531" Type="http://schemas.openxmlformats.org/officeDocument/2006/relationships/image" Target="media/image515.png"/><Relationship Id="rId170" Type="http://schemas.openxmlformats.org/officeDocument/2006/relationships/image" Target="media/image154.png"/><Relationship Id="rId268" Type="http://schemas.openxmlformats.org/officeDocument/2006/relationships/image" Target="media/image252.png"/><Relationship Id="rId475" Type="http://schemas.openxmlformats.org/officeDocument/2006/relationships/image" Target="media/image459.png"/><Relationship Id="rId32" Type="http://schemas.openxmlformats.org/officeDocument/2006/relationships/image" Target="media/image16.png"/><Relationship Id="rId128" Type="http://schemas.openxmlformats.org/officeDocument/2006/relationships/image" Target="media/image112.png"/><Relationship Id="rId335" Type="http://schemas.openxmlformats.org/officeDocument/2006/relationships/image" Target="media/image319.png"/><Relationship Id="rId542" Type="http://schemas.openxmlformats.org/officeDocument/2006/relationships/image" Target="media/image526.png"/><Relationship Id="rId181" Type="http://schemas.openxmlformats.org/officeDocument/2006/relationships/image" Target="media/image165.png"/><Relationship Id="rId402" Type="http://schemas.openxmlformats.org/officeDocument/2006/relationships/image" Target="media/image386.png"/><Relationship Id="rId279" Type="http://schemas.openxmlformats.org/officeDocument/2006/relationships/image" Target="media/image263.png"/><Relationship Id="rId486" Type="http://schemas.openxmlformats.org/officeDocument/2006/relationships/image" Target="media/image470.png"/><Relationship Id="rId43" Type="http://schemas.openxmlformats.org/officeDocument/2006/relationships/image" Target="media/image27.png"/><Relationship Id="rId139" Type="http://schemas.openxmlformats.org/officeDocument/2006/relationships/image" Target="media/image123.png"/><Relationship Id="rId346" Type="http://schemas.openxmlformats.org/officeDocument/2006/relationships/image" Target="media/image330.png"/><Relationship Id="rId553" Type="http://schemas.openxmlformats.org/officeDocument/2006/relationships/image" Target="media/image537.png"/><Relationship Id="rId192" Type="http://schemas.openxmlformats.org/officeDocument/2006/relationships/image" Target="media/image176.png"/><Relationship Id="rId206" Type="http://schemas.openxmlformats.org/officeDocument/2006/relationships/image" Target="media/image190.png"/><Relationship Id="rId413" Type="http://schemas.openxmlformats.org/officeDocument/2006/relationships/image" Target="media/image397.png"/><Relationship Id="rId497" Type="http://schemas.openxmlformats.org/officeDocument/2006/relationships/image" Target="media/image481.png"/><Relationship Id="rId357" Type="http://schemas.openxmlformats.org/officeDocument/2006/relationships/image" Target="media/image341.png"/><Relationship Id="rId54" Type="http://schemas.openxmlformats.org/officeDocument/2006/relationships/image" Target="media/image38.png"/><Relationship Id="rId217" Type="http://schemas.openxmlformats.org/officeDocument/2006/relationships/image" Target="media/image201.png"/><Relationship Id="rId564" Type="http://schemas.openxmlformats.org/officeDocument/2006/relationships/image" Target="media/image548.png"/><Relationship Id="rId424" Type="http://schemas.openxmlformats.org/officeDocument/2006/relationships/image" Target="media/image408.png"/><Relationship Id="rId270" Type="http://schemas.openxmlformats.org/officeDocument/2006/relationships/image" Target="media/image254.png"/><Relationship Id="rId65" Type="http://schemas.openxmlformats.org/officeDocument/2006/relationships/image" Target="media/image49.png"/><Relationship Id="rId130" Type="http://schemas.openxmlformats.org/officeDocument/2006/relationships/image" Target="media/image114.png"/><Relationship Id="rId368" Type="http://schemas.openxmlformats.org/officeDocument/2006/relationships/image" Target="media/image352.png"/><Relationship Id="rId575" Type="http://schemas.openxmlformats.org/officeDocument/2006/relationships/image" Target="media/image559.png"/><Relationship Id="rId228" Type="http://schemas.openxmlformats.org/officeDocument/2006/relationships/image" Target="media/image212.png"/><Relationship Id="rId435" Type="http://schemas.openxmlformats.org/officeDocument/2006/relationships/image" Target="media/image419.png"/><Relationship Id="rId281" Type="http://schemas.openxmlformats.org/officeDocument/2006/relationships/image" Target="media/image265.png"/><Relationship Id="rId502" Type="http://schemas.openxmlformats.org/officeDocument/2006/relationships/image" Target="media/image486.png"/><Relationship Id="rId76" Type="http://schemas.openxmlformats.org/officeDocument/2006/relationships/image" Target="media/image60.png"/><Relationship Id="rId141" Type="http://schemas.openxmlformats.org/officeDocument/2006/relationships/image" Target="media/image125.png"/><Relationship Id="rId379" Type="http://schemas.openxmlformats.org/officeDocument/2006/relationships/image" Target="media/image363.png"/><Relationship Id="rId586" Type="http://schemas.openxmlformats.org/officeDocument/2006/relationships/image" Target="media/image570.png"/><Relationship Id="rId7" Type="http://schemas.openxmlformats.org/officeDocument/2006/relationships/endnotes" Target="endnotes.xml"/><Relationship Id="rId239" Type="http://schemas.openxmlformats.org/officeDocument/2006/relationships/image" Target="media/image223.png"/><Relationship Id="rId446" Type="http://schemas.openxmlformats.org/officeDocument/2006/relationships/image" Target="media/image430.png"/><Relationship Id="rId292" Type="http://schemas.openxmlformats.org/officeDocument/2006/relationships/image" Target="media/image276.png"/><Relationship Id="rId306" Type="http://schemas.openxmlformats.org/officeDocument/2006/relationships/image" Target="media/image290.png"/><Relationship Id="rId87" Type="http://schemas.openxmlformats.org/officeDocument/2006/relationships/image" Target="media/image71.png"/><Relationship Id="rId513" Type="http://schemas.openxmlformats.org/officeDocument/2006/relationships/image" Target="media/image497.png"/><Relationship Id="rId597" Type="http://schemas.openxmlformats.org/officeDocument/2006/relationships/image" Target="media/image581.png"/><Relationship Id="rId152" Type="http://schemas.openxmlformats.org/officeDocument/2006/relationships/image" Target="media/image136.png"/><Relationship Id="rId457" Type="http://schemas.openxmlformats.org/officeDocument/2006/relationships/image" Target="media/image441.png"/><Relationship Id="rId14" Type="http://schemas.openxmlformats.org/officeDocument/2006/relationships/header" Target="header4.xml"/><Relationship Id="rId317" Type="http://schemas.openxmlformats.org/officeDocument/2006/relationships/image" Target="media/image301.png"/><Relationship Id="rId524" Type="http://schemas.openxmlformats.org/officeDocument/2006/relationships/image" Target="media/image508.png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63" Type="http://schemas.openxmlformats.org/officeDocument/2006/relationships/image" Target="media/image147.png"/><Relationship Id="rId219" Type="http://schemas.openxmlformats.org/officeDocument/2006/relationships/image" Target="media/image203.png"/><Relationship Id="rId370" Type="http://schemas.openxmlformats.org/officeDocument/2006/relationships/image" Target="media/image354.png"/><Relationship Id="rId426" Type="http://schemas.openxmlformats.org/officeDocument/2006/relationships/image" Target="media/image410.png"/><Relationship Id="rId230" Type="http://schemas.openxmlformats.org/officeDocument/2006/relationships/image" Target="media/image214.png"/><Relationship Id="rId468" Type="http://schemas.openxmlformats.org/officeDocument/2006/relationships/image" Target="media/image452.png"/><Relationship Id="rId25" Type="http://schemas.openxmlformats.org/officeDocument/2006/relationships/image" Target="media/image9.png"/><Relationship Id="rId67" Type="http://schemas.openxmlformats.org/officeDocument/2006/relationships/image" Target="media/image51.png"/><Relationship Id="rId272" Type="http://schemas.openxmlformats.org/officeDocument/2006/relationships/image" Target="media/image256.png"/><Relationship Id="rId328" Type="http://schemas.openxmlformats.org/officeDocument/2006/relationships/image" Target="media/image312.png"/><Relationship Id="rId535" Type="http://schemas.openxmlformats.org/officeDocument/2006/relationships/image" Target="media/image519.png"/><Relationship Id="rId577" Type="http://schemas.openxmlformats.org/officeDocument/2006/relationships/image" Target="media/image561.png"/><Relationship Id="rId132" Type="http://schemas.openxmlformats.org/officeDocument/2006/relationships/image" Target="media/image116.png"/><Relationship Id="rId174" Type="http://schemas.openxmlformats.org/officeDocument/2006/relationships/image" Target="media/image158.png"/><Relationship Id="rId381" Type="http://schemas.openxmlformats.org/officeDocument/2006/relationships/image" Target="media/image365.png"/><Relationship Id="rId602" Type="http://schemas.openxmlformats.org/officeDocument/2006/relationships/hyperlink" Target="http://www.governmentgazette.sa.gov.au" TargetMode="External"/><Relationship Id="rId241" Type="http://schemas.openxmlformats.org/officeDocument/2006/relationships/image" Target="media/image225.png"/><Relationship Id="rId437" Type="http://schemas.openxmlformats.org/officeDocument/2006/relationships/image" Target="media/image421.png"/><Relationship Id="rId479" Type="http://schemas.openxmlformats.org/officeDocument/2006/relationships/image" Target="media/image463.png"/><Relationship Id="rId36" Type="http://schemas.openxmlformats.org/officeDocument/2006/relationships/image" Target="media/image20.png"/><Relationship Id="rId283" Type="http://schemas.openxmlformats.org/officeDocument/2006/relationships/image" Target="media/image267.png"/><Relationship Id="rId339" Type="http://schemas.openxmlformats.org/officeDocument/2006/relationships/image" Target="media/image323.png"/><Relationship Id="rId490" Type="http://schemas.openxmlformats.org/officeDocument/2006/relationships/image" Target="media/image474.png"/><Relationship Id="rId504" Type="http://schemas.openxmlformats.org/officeDocument/2006/relationships/image" Target="media/image488.png"/><Relationship Id="rId546" Type="http://schemas.openxmlformats.org/officeDocument/2006/relationships/image" Target="media/image530.png"/><Relationship Id="rId78" Type="http://schemas.openxmlformats.org/officeDocument/2006/relationships/image" Target="media/image62.png"/><Relationship Id="rId101" Type="http://schemas.openxmlformats.org/officeDocument/2006/relationships/image" Target="media/image85.png"/><Relationship Id="rId143" Type="http://schemas.openxmlformats.org/officeDocument/2006/relationships/image" Target="media/image127.png"/><Relationship Id="rId185" Type="http://schemas.openxmlformats.org/officeDocument/2006/relationships/image" Target="media/image169.png"/><Relationship Id="rId350" Type="http://schemas.openxmlformats.org/officeDocument/2006/relationships/image" Target="media/image334.png"/><Relationship Id="rId406" Type="http://schemas.openxmlformats.org/officeDocument/2006/relationships/image" Target="media/image390.png"/><Relationship Id="rId588" Type="http://schemas.openxmlformats.org/officeDocument/2006/relationships/image" Target="media/image572.png"/><Relationship Id="rId9" Type="http://schemas.openxmlformats.org/officeDocument/2006/relationships/header" Target="header1.xml"/><Relationship Id="rId210" Type="http://schemas.openxmlformats.org/officeDocument/2006/relationships/image" Target="media/image194.png"/><Relationship Id="rId392" Type="http://schemas.openxmlformats.org/officeDocument/2006/relationships/image" Target="media/image376.png"/><Relationship Id="rId448" Type="http://schemas.openxmlformats.org/officeDocument/2006/relationships/image" Target="media/image432.png"/><Relationship Id="rId252" Type="http://schemas.openxmlformats.org/officeDocument/2006/relationships/image" Target="media/image236.png"/><Relationship Id="rId294" Type="http://schemas.openxmlformats.org/officeDocument/2006/relationships/image" Target="media/image278.png"/><Relationship Id="rId308" Type="http://schemas.openxmlformats.org/officeDocument/2006/relationships/image" Target="media/image292.png"/><Relationship Id="rId515" Type="http://schemas.openxmlformats.org/officeDocument/2006/relationships/image" Target="media/image499.png"/><Relationship Id="rId47" Type="http://schemas.openxmlformats.org/officeDocument/2006/relationships/image" Target="media/image31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54" Type="http://schemas.openxmlformats.org/officeDocument/2006/relationships/image" Target="media/image138.png"/><Relationship Id="rId361" Type="http://schemas.openxmlformats.org/officeDocument/2006/relationships/image" Target="media/image345.png"/><Relationship Id="rId557" Type="http://schemas.openxmlformats.org/officeDocument/2006/relationships/image" Target="media/image541.png"/><Relationship Id="rId599" Type="http://schemas.openxmlformats.org/officeDocument/2006/relationships/image" Target="media/image583.png"/><Relationship Id="rId196" Type="http://schemas.openxmlformats.org/officeDocument/2006/relationships/image" Target="media/image180.png"/><Relationship Id="rId417" Type="http://schemas.openxmlformats.org/officeDocument/2006/relationships/image" Target="media/image401.png"/><Relationship Id="rId459" Type="http://schemas.openxmlformats.org/officeDocument/2006/relationships/image" Target="media/image443.png"/><Relationship Id="rId16" Type="http://schemas.openxmlformats.org/officeDocument/2006/relationships/footer" Target="footer3.xml"/><Relationship Id="rId221" Type="http://schemas.openxmlformats.org/officeDocument/2006/relationships/image" Target="media/image205.png"/><Relationship Id="rId263" Type="http://schemas.openxmlformats.org/officeDocument/2006/relationships/image" Target="media/image247.png"/><Relationship Id="rId319" Type="http://schemas.openxmlformats.org/officeDocument/2006/relationships/image" Target="media/image303.png"/><Relationship Id="rId470" Type="http://schemas.openxmlformats.org/officeDocument/2006/relationships/image" Target="media/image454.png"/><Relationship Id="rId526" Type="http://schemas.openxmlformats.org/officeDocument/2006/relationships/image" Target="media/image510.png"/><Relationship Id="rId58" Type="http://schemas.openxmlformats.org/officeDocument/2006/relationships/image" Target="media/image42.png"/><Relationship Id="rId123" Type="http://schemas.openxmlformats.org/officeDocument/2006/relationships/image" Target="media/image107.png"/><Relationship Id="rId330" Type="http://schemas.openxmlformats.org/officeDocument/2006/relationships/image" Target="media/image314.png"/><Relationship Id="rId568" Type="http://schemas.openxmlformats.org/officeDocument/2006/relationships/image" Target="media/image552.png"/><Relationship Id="rId165" Type="http://schemas.openxmlformats.org/officeDocument/2006/relationships/image" Target="media/image149.png"/><Relationship Id="rId372" Type="http://schemas.openxmlformats.org/officeDocument/2006/relationships/image" Target="media/image356.png"/><Relationship Id="rId428" Type="http://schemas.openxmlformats.org/officeDocument/2006/relationships/image" Target="media/image412.png"/><Relationship Id="rId232" Type="http://schemas.openxmlformats.org/officeDocument/2006/relationships/image" Target="media/image216.png"/><Relationship Id="rId274" Type="http://schemas.openxmlformats.org/officeDocument/2006/relationships/image" Target="media/image258.png"/><Relationship Id="rId481" Type="http://schemas.openxmlformats.org/officeDocument/2006/relationships/image" Target="media/image465.png"/><Relationship Id="rId27" Type="http://schemas.openxmlformats.org/officeDocument/2006/relationships/image" Target="media/image11.png"/><Relationship Id="rId69" Type="http://schemas.openxmlformats.org/officeDocument/2006/relationships/image" Target="media/image53.png"/><Relationship Id="rId134" Type="http://schemas.openxmlformats.org/officeDocument/2006/relationships/image" Target="media/image118.png"/><Relationship Id="rId537" Type="http://schemas.openxmlformats.org/officeDocument/2006/relationships/image" Target="media/image521.png"/><Relationship Id="rId579" Type="http://schemas.openxmlformats.org/officeDocument/2006/relationships/image" Target="media/image563.png"/><Relationship Id="rId80" Type="http://schemas.openxmlformats.org/officeDocument/2006/relationships/image" Target="media/image64.png"/><Relationship Id="rId176" Type="http://schemas.openxmlformats.org/officeDocument/2006/relationships/image" Target="media/image160.png"/><Relationship Id="rId341" Type="http://schemas.openxmlformats.org/officeDocument/2006/relationships/image" Target="media/image325.png"/><Relationship Id="rId383" Type="http://schemas.openxmlformats.org/officeDocument/2006/relationships/image" Target="media/image367.png"/><Relationship Id="rId439" Type="http://schemas.openxmlformats.org/officeDocument/2006/relationships/image" Target="media/image423.png"/><Relationship Id="rId590" Type="http://schemas.openxmlformats.org/officeDocument/2006/relationships/image" Target="media/image574.png"/><Relationship Id="rId604" Type="http://schemas.openxmlformats.org/officeDocument/2006/relationships/header" Target="header7.xml"/><Relationship Id="rId201" Type="http://schemas.openxmlformats.org/officeDocument/2006/relationships/image" Target="media/image185.png"/><Relationship Id="rId243" Type="http://schemas.openxmlformats.org/officeDocument/2006/relationships/image" Target="media/image227.png"/><Relationship Id="rId285" Type="http://schemas.openxmlformats.org/officeDocument/2006/relationships/image" Target="media/image269.png"/><Relationship Id="rId450" Type="http://schemas.openxmlformats.org/officeDocument/2006/relationships/image" Target="media/image434.png"/><Relationship Id="rId506" Type="http://schemas.openxmlformats.org/officeDocument/2006/relationships/image" Target="media/image490.png"/><Relationship Id="rId38" Type="http://schemas.openxmlformats.org/officeDocument/2006/relationships/image" Target="media/image22.png"/><Relationship Id="rId103" Type="http://schemas.openxmlformats.org/officeDocument/2006/relationships/image" Target="media/image87.png"/><Relationship Id="rId310" Type="http://schemas.openxmlformats.org/officeDocument/2006/relationships/image" Target="media/image294.png"/><Relationship Id="rId492" Type="http://schemas.openxmlformats.org/officeDocument/2006/relationships/image" Target="media/image476.png"/><Relationship Id="rId548" Type="http://schemas.openxmlformats.org/officeDocument/2006/relationships/image" Target="media/image532.png"/><Relationship Id="rId91" Type="http://schemas.openxmlformats.org/officeDocument/2006/relationships/image" Target="media/image75.png"/><Relationship Id="rId145" Type="http://schemas.openxmlformats.org/officeDocument/2006/relationships/image" Target="media/image129.png"/><Relationship Id="rId187" Type="http://schemas.openxmlformats.org/officeDocument/2006/relationships/image" Target="media/image171.png"/><Relationship Id="rId352" Type="http://schemas.openxmlformats.org/officeDocument/2006/relationships/image" Target="media/image336.png"/><Relationship Id="rId394" Type="http://schemas.openxmlformats.org/officeDocument/2006/relationships/image" Target="media/image378.png"/><Relationship Id="rId408" Type="http://schemas.openxmlformats.org/officeDocument/2006/relationships/image" Target="media/image392.png"/><Relationship Id="rId212" Type="http://schemas.openxmlformats.org/officeDocument/2006/relationships/image" Target="media/image196.png"/><Relationship Id="rId254" Type="http://schemas.openxmlformats.org/officeDocument/2006/relationships/image" Target="media/image238.png"/><Relationship Id="rId49" Type="http://schemas.openxmlformats.org/officeDocument/2006/relationships/image" Target="media/image33.png"/><Relationship Id="rId114" Type="http://schemas.openxmlformats.org/officeDocument/2006/relationships/image" Target="media/image98.png"/><Relationship Id="rId296" Type="http://schemas.openxmlformats.org/officeDocument/2006/relationships/image" Target="media/image280.png"/><Relationship Id="rId461" Type="http://schemas.openxmlformats.org/officeDocument/2006/relationships/image" Target="media/image445.png"/><Relationship Id="rId517" Type="http://schemas.openxmlformats.org/officeDocument/2006/relationships/image" Target="media/image501.png"/><Relationship Id="rId559" Type="http://schemas.openxmlformats.org/officeDocument/2006/relationships/image" Target="media/image543.png"/><Relationship Id="rId60" Type="http://schemas.openxmlformats.org/officeDocument/2006/relationships/image" Target="media/image44.png"/><Relationship Id="rId156" Type="http://schemas.openxmlformats.org/officeDocument/2006/relationships/image" Target="media/image140.png"/><Relationship Id="rId198" Type="http://schemas.openxmlformats.org/officeDocument/2006/relationships/image" Target="media/image182.png"/><Relationship Id="rId321" Type="http://schemas.openxmlformats.org/officeDocument/2006/relationships/image" Target="media/image305.png"/><Relationship Id="rId363" Type="http://schemas.openxmlformats.org/officeDocument/2006/relationships/image" Target="media/image347.png"/><Relationship Id="rId419" Type="http://schemas.openxmlformats.org/officeDocument/2006/relationships/image" Target="media/image403.png"/><Relationship Id="rId570" Type="http://schemas.openxmlformats.org/officeDocument/2006/relationships/image" Target="media/image554.png"/><Relationship Id="rId223" Type="http://schemas.openxmlformats.org/officeDocument/2006/relationships/image" Target="media/image207.png"/><Relationship Id="rId430" Type="http://schemas.openxmlformats.org/officeDocument/2006/relationships/image" Target="media/image414.png"/><Relationship Id="rId18" Type="http://schemas.openxmlformats.org/officeDocument/2006/relationships/image" Target="media/image2.png"/><Relationship Id="rId265" Type="http://schemas.openxmlformats.org/officeDocument/2006/relationships/image" Target="media/image249.png"/><Relationship Id="rId472" Type="http://schemas.openxmlformats.org/officeDocument/2006/relationships/image" Target="media/image456.png"/><Relationship Id="rId528" Type="http://schemas.openxmlformats.org/officeDocument/2006/relationships/image" Target="media/image512.png"/><Relationship Id="rId125" Type="http://schemas.openxmlformats.org/officeDocument/2006/relationships/image" Target="media/image109.png"/><Relationship Id="rId167" Type="http://schemas.openxmlformats.org/officeDocument/2006/relationships/image" Target="media/image151.png"/><Relationship Id="rId332" Type="http://schemas.openxmlformats.org/officeDocument/2006/relationships/image" Target="media/image316.png"/><Relationship Id="rId374" Type="http://schemas.openxmlformats.org/officeDocument/2006/relationships/image" Target="media/image358.png"/><Relationship Id="rId581" Type="http://schemas.openxmlformats.org/officeDocument/2006/relationships/image" Target="media/image565.png"/><Relationship Id="rId71" Type="http://schemas.openxmlformats.org/officeDocument/2006/relationships/image" Target="media/image55.png"/><Relationship Id="rId234" Type="http://schemas.openxmlformats.org/officeDocument/2006/relationships/image" Target="media/image218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76" Type="http://schemas.openxmlformats.org/officeDocument/2006/relationships/image" Target="media/image260.png"/><Relationship Id="rId441" Type="http://schemas.openxmlformats.org/officeDocument/2006/relationships/image" Target="media/image425.png"/><Relationship Id="rId483" Type="http://schemas.openxmlformats.org/officeDocument/2006/relationships/image" Target="media/image467.png"/><Relationship Id="rId539" Type="http://schemas.openxmlformats.org/officeDocument/2006/relationships/image" Target="media/image523.png"/><Relationship Id="rId40" Type="http://schemas.openxmlformats.org/officeDocument/2006/relationships/image" Target="media/image24.png"/><Relationship Id="rId136" Type="http://schemas.openxmlformats.org/officeDocument/2006/relationships/image" Target="media/image120.png"/><Relationship Id="rId178" Type="http://schemas.openxmlformats.org/officeDocument/2006/relationships/image" Target="media/image162.png"/><Relationship Id="rId301" Type="http://schemas.openxmlformats.org/officeDocument/2006/relationships/image" Target="media/image285.png"/><Relationship Id="rId343" Type="http://schemas.openxmlformats.org/officeDocument/2006/relationships/image" Target="media/image327.png"/><Relationship Id="rId550" Type="http://schemas.openxmlformats.org/officeDocument/2006/relationships/image" Target="media/image534.png"/><Relationship Id="rId82" Type="http://schemas.openxmlformats.org/officeDocument/2006/relationships/image" Target="media/image66.png"/><Relationship Id="rId203" Type="http://schemas.openxmlformats.org/officeDocument/2006/relationships/image" Target="media/image187.png"/><Relationship Id="rId385" Type="http://schemas.openxmlformats.org/officeDocument/2006/relationships/image" Target="media/image369.png"/><Relationship Id="rId592" Type="http://schemas.openxmlformats.org/officeDocument/2006/relationships/image" Target="media/image576.png"/><Relationship Id="rId606" Type="http://schemas.openxmlformats.org/officeDocument/2006/relationships/fontTable" Target="fontTable.xml"/><Relationship Id="rId245" Type="http://schemas.openxmlformats.org/officeDocument/2006/relationships/image" Target="media/image229.png"/><Relationship Id="rId287" Type="http://schemas.openxmlformats.org/officeDocument/2006/relationships/image" Target="media/image271.png"/><Relationship Id="rId410" Type="http://schemas.openxmlformats.org/officeDocument/2006/relationships/image" Target="media/image394.png"/><Relationship Id="rId452" Type="http://schemas.openxmlformats.org/officeDocument/2006/relationships/image" Target="media/image436.png"/><Relationship Id="rId494" Type="http://schemas.openxmlformats.org/officeDocument/2006/relationships/image" Target="media/image478.png"/><Relationship Id="rId508" Type="http://schemas.openxmlformats.org/officeDocument/2006/relationships/image" Target="media/image492.png"/><Relationship Id="rId105" Type="http://schemas.openxmlformats.org/officeDocument/2006/relationships/image" Target="media/image89.png"/><Relationship Id="rId147" Type="http://schemas.openxmlformats.org/officeDocument/2006/relationships/image" Target="media/image131.png"/><Relationship Id="rId312" Type="http://schemas.openxmlformats.org/officeDocument/2006/relationships/image" Target="media/image296.png"/><Relationship Id="rId354" Type="http://schemas.openxmlformats.org/officeDocument/2006/relationships/image" Target="media/image338.png"/><Relationship Id="rId51" Type="http://schemas.openxmlformats.org/officeDocument/2006/relationships/image" Target="media/image35.png"/><Relationship Id="rId93" Type="http://schemas.openxmlformats.org/officeDocument/2006/relationships/image" Target="media/image77.png"/><Relationship Id="rId189" Type="http://schemas.openxmlformats.org/officeDocument/2006/relationships/image" Target="media/image173.png"/><Relationship Id="rId396" Type="http://schemas.openxmlformats.org/officeDocument/2006/relationships/image" Target="media/image380.png"/><Relationship Id="rId561" Type="http://schemas.openxmlformats.org/officeDocument/2006/relationships/image" Target="media/image545.png"/><Relationship Id="rId214" Type="http://schemas.openxmlformats.org/officeDocument/2006/relationships/image" Target="media/image198.png"/><Relationship Id="rId256" Type="http://schemas.openxmlformats.org/officeDocument/2006/relationships/image" Target="media/image240.png"/><Relationship Id="rId298" Type="http://schemas.openxmlformats.org/officeDocument/2006/relationships/image" Target="media/image282.png"/><Relationship Id="rId421" Type="http://schemas.openxmlformats.org/officeDocument/2006/relationships/image" Target="media/image405.png"/><Relationship Id="rId463" Type="http://schemas.openxmlformats.org/officeDocument/2006/relationships/image" Target="media/image447.png"/><Relationship Id="rId519" Type="http://schemas.openxmlformats.org/officeDocument/2006/relationships/image" Target="media/image503.png"/><Relationship Id="rId116" Type="http://schemas.openxmlformats.org/officeDocument/2006/relationships/image" Target="media/image100.png"/><Relationship Id="rId158" Type="http://schemas.openxmlformats.org/officeDocument/2006/relationships/image" Target="media/image142.png"/><Relationship Id="rId323" Type="http://schemas.openxmlformats.org/officeDocument/2006/relationships/image" Target="media/image307.png"/><Relationship Id="rId530" Type="http://schemas.openxmlformats.org/officeDocument/2006/relationships/image" Target="media/image514.png"/><Relationship Id="rId20" Type="http://schemas.openxmlformats.org/officeDocument/2006/relationships/image" Target="media/image4.png"/><Relationship Id="rId62" Type="http://schemas.openxmlformats.org/officeDocument/2006/relationships/image" Target="media/image46.png"/><Relationship Id="rId365" Type="http://schemas.openxmlformats.org/officeDocument/2006/relationships/image" Target="media/image349.png"/><Relationship Id="rId572" Type="http://schemas.openxmlformats.org/officeDocument/2006/relationships/image" Target="media/image556.png"/><Relationship Id="rId225" Type="http://schemas.openxmlformats.org/officeDocument/2006/relationships/image" Target="media/image209.png"/><Relationship Id="rId267" Type="http://schemas.openxmlformats.org/officeDocument/2006/relationships/image" Target="media/image251.png"/><Relationship Id="rId432" Type="http://schemas.openxmlformats.org/officeDocument/2006/relationships/image" Target="media/image416.png"/><Relationship Id="rId474" Type="http://schemas.openxmlformats.org/officeDocument/2006/relationships/image" Target="media/image458.png"/><Relationship Id="rId127" Type="http://schemas.openxmlformats.org/officeDocument/2006/relationships/image" Target="media/image111.png"/><Relationship Id="rId31" Type="http://schemas.openxmlformats.org/officeDocument/2006/relationships/image" Target="media/image15.png"/><Relationship Id="rId73" Type="http://schemas.openxmlformats.org/officeDocument/2006/relationships/image" Target="media/image57.png"/><Relationship Id="rId169" Type="http://schemas.openxmlformats.org/officeDocument/2006/relationships/image" Target="media/image153.png"/><Relationship Id="rId334" Type="http://schemas.openxmlformats.org/officeDocument/2006/relationships/image" Target="media/image318.png"/><Relationship Id="rId376" Type="http://schemas.openxmlformats.org/officeDocument/2006/relationships/image" Target="media/image360.png"/><Relationship Id="rId541" Type="http://schemas.openxmlformats.org/officeDocument/2006/relationships/image" Target="media/image525.png"/><Relationship Id="rId583" Type="http://schemas.openxmlformats.org/officeDocument/2006/relationships/image" Target="media/image567.png"/><Relationship Id="rId4" Type="http://schemas.openxmlformats.org/officeDocument/2006/relationships/settings" Target="settings.xml"/><Relationship Id="rId180" Type="http://schemas.openxmlformats.org/officeDocument/2006/relationships/image" Target="media/image164.png"/><Relationship Id="rId236" Type="http://schemas.openxmlformats.org/officeDocument/2006/relationships/image" Target="media/image220.png"/><Relationship Id="rId278" Type="http://schemas.openxmlformats.org/officeDocument/2006/relationships/image" Target="media/image262.png"/><Relationship Id="rId401" Type="http://schemas.openxmlformats.org/officeDocument/2006/relationships/image" Target="media/image385.png"/><Relationship Id="rId443" Type="http://schemas.openxmlformats.org/officeDocument/2006/relationships/image" Target="media/image427.png"/><Relationship Id="rId303" Type="http://schemas.openxmlformats.org/officeDocument/2006/relationships/image" Target="media/image287.png"/><Relationship Id="rId485" Type="http://schemas.openxmlformats.org/officeDocument/2006/relationships/image" Target="media/image469.png"/><Relationship Id="rId42" Type="http://schemas.openxmlformats.org/officeDocument/2006/relationships/image" Target="media/image26.png"/><Relationship Id="rId84" Type="http://schemas.openxmlformats.org/officeDocument/2006/relationships/image" Target="media/image68.png"/><Relationship Id="rId138" Type="http://schemas.openxmlformats.org/officeDocument/2006/relationships/image" Target="media/image122.png"/><Relationship Id="rId345" Type="http://schemas.openxmlformats.org/officeDocument/2006/relationships/image" Target="media/image329.png"/><Relationship Id="rId387" Type="http://schemas.openxmlformats.org/officeDocument/2006/relationships/image" Target="media/image371.png"/><Relationship Id="rId510" Type="http://schemas.openxmlformats.org/officeDocument/2006/relationships/image" Target="media/image494.png"/><Relationship Id="rId552" Type="http://schemas.openxmlformats.org/officeDocument/2006/relationships/image" Target="media/image536.png"/><Relationship Id="rId594" Type="http://schemas.openxmlformats.org/officeDocument/2006/relationships/image" Target="media/image578.png"/><Relationship Id="rId191" Type="http://schemas.openxmlformats.org/officeDocument/2006/relationships/image" Target="media/image175.png"/><Relationship Id="rId205" Type="http://schemas.openxmlformats.org/officeDocument/2006/relationships/image" Target="media/image189.png"/><Relationship Id="rId247" Type="http://schemas.openxmlformats.org/officeDocument/2006/relationships/image" Target="media/image231.png"/><Relationship Id="rId412" Type="http://schemas.openxmlformats.org/officeDocument/2006/relationships/image" Target="media/image396.png"/><Relationship Id="rId107" Type="http://schemas.openxmlformats.org/officeDocument/2006/relationships/image" Target="media/image91.png"/><Relationship Id="rId289" Type="http://schemas.openxmlformats.org/officeDocument/2006/relationships/image" Target="media/image273.png"/><Relationship Id="rId454" Type="http://schemas.openxmlformats.org/officeDocument/2006/relationships/image" Target="media/image438.png"/><Relationship Id="rId496" Type="http://schemas.openxmlformats.org/officeDocument/2006/relationships/image" Target="media/image480.png"/><Relationship Id="rId11" Type="http://schemas.openxmlformats.org/officeDocument/2006/relationships/footer" Target="footer1.xml"/><Relationship Id="rId53" Type="http://schemas.openxmlformats.org/officeDocument/2006/relationships/image" Target="media/image37.png"/><Relationship Id="rId149" Type="http://schemas.openxmlformats.org/officeDocument/2006/relationships/image" Target="media/image133.png"/><Relationship Id="rId314" Type="http://schemas.openxmlformats.org/officeDocument/2006/relationships/image" Target="media/image298.png"/><Relationship Id="rId356" Type="http://schemas.openxmlformats.org/officeDocument/2006/relationships/image" Target="media/image340.png"/><Relationship Id="rId398" Type="http://schemas.openxmlformats.org/officeDocument/2006/relationships/image" Target="media/image382.png"/><Relationship Id="rId521" Type="http://schemas.openxmlformats.org/officeDocument/2006/relationships/image" Target="media/image505.png"/><Relationship Id="rId563" Type="http://schemas.openxmlformats.org/officeDocument/2006/relationships/image" Target="media/image547.png"/><Relationship Id="rId95" Type="http://schemas.openxmlformats.org/officeDocument/2006/relationships/image" Target="media/image79.png"/><Relationship Id="rId160" Type="http://schemas.openxmlformats.org/officeDocument/2006/relationships/image" Target="media/image144.png"/><Relationship Id="rId216" Type="http://schemas.openxmlformats.org/officeDocument/2006/relationships/image" Target="media/image200.png"/><Relationship Id="rId423" Type="http://schemas.openxmlformats.org/officeDocument/2006/relationships/image" Target="media/image407.png"/><Relationship Id="rId258" Type="http://schemas.openxmlformats.org/officeDocument/2006/relationships/image" Target="media/image242.png"/><Relationship Id="rId465" Type="http://schemas.openxmlformats.org/officeDocument/2006/relationships/image" Target="media/image449.png"/><Relationship Id="rId22" Type="http://schemas.openxmlformats.org/officeDocument/2006/relationships/image" Target="media/image6.png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325" Type="http://schemas.openxmlformats.org/officeDocument/2006/relationships/image" Target="media/image309.png"/><Relationship Id="rId367" Type="http://schemas.openxmlformats.org/officeDocument/2006/relationships/image" Target="media/image351.png"/><Relationship Id="rId532" Type="http://schemas.openxmlformats.org/officeDocument/2006/relationships/image" Target="media/image516.png"/><Relationship Id="rId574" Type="http://schemas.openxmlformats.org/officeDocument/2006/relationships/image" Target="media/image558.png"/><Relationship Id="rId171" Type="http://schemas.openxmlformats.org/officeDocument/2006/relationships/image" Target="media/image155.png"/><Relationship Id="rId227" Type="http://schemas.openxmlformats.org/officeDocument/2006/relationships/image" Target="media/image211.png"/><Relationship Id="rId269" Type="http://schemas.openxmlformats.org/officeDocument/2006/relationships/image" Target="media/image253.png"/><Relationship Id="rId434" Type="http://schemas.openxmlformats.org/officeDocument/2006/relationships/image" Target="media/image418.png"/><Relationship Id="rId476" Type="http://schemas.openxmlformats.org/officeDocument/2006/relationships/image" Target="media/image460.png"/><Relationship Id="rId33" Type="http://schemas.openxmlformats.org/officeDocument/2006/relationships/image" Target="media/image17.png"/><Relationship Id="rId129" Type="http://schemas.openxmlformats.org/officeDocument/2006/relationships/image" Target="media/image113.png"/><Relationship Id="rId280" Type="http://schemas.openxmlformats.org/officeDocument/2006/relationships/image" Target="media/image264.png"/><Relationship Id="rId336" Type="http://schemas.openxmlformats.org/officeDocument/2006/relationships/image" Target="media/image320.png"/><Relationship Id="rId501" Type="http://schemas.openxmlformats.org/officeDocument/2006/relationships/image" Target="media/image485.png"/><Relationship Id="rId543" Type="http://schemas.openxmlformats.org/officeDocument/2006/relationships/image" Target="media/image527.png"/><Relationship Id="rId75" Type="http://schemas.openxmlformats.org/officeDocument/2006/relationships/image" Target="media/image59.png"/><Relationship Id="rId140" Type="http://schemas.openxmlformats.org/officeDocument/2006/relationships/image" Target="media/image124.png"/><Relationship Id="rId182" Type="http://schemas.openxmlformats.org/officeDocument/2006/relationships/image" Target="media/image166.png"/><Relationship Id="rId378" Type="http://schemas.openxmlformats.org/officeDocument/2006/relationships/image" Target="media/image362.png"/><Relationship Id="rId403" Type="http://schemas.openxmlformats.org/officeDocument/2006/relationships/image" Target="media/image387.png"/><Relationship Id="rId585" Type="http://schemas.openxmlformats.org/officeDocument/2006/relationships/image" Target="media/image569.png"/><Relationship Id="rId6" Type="http://schemas.openxmlformats.org/officeDocument/2006/relationships/footnotes" Target="footnotes.xml"/><Relationship Id="rId238" Type="http://schemas.openxmlformats.org/officeDocument/2006/relationships/image" Target="media/image222.png"/><Relationship Id="rId445" Type="http://schemas.openxmlformats.org/officeDocument/2006/relationships/image" Target="media/image429.png"/><Relationship Id="rId487" Type="http://schemas.openxmlformats.org/officeDocument/2006/relationships/image" Target="media/image471.png"/><Relationship Id="rId291" Type="http://schemas.openxmlformats.org/officeDocument/2006/relationships/image" Target="media/image275.png"/><Relationship Id="rId305" Type="http://schemas.openxmlformats.org/officeDocument/2006/relationships/image" Target="media/image289.png"/><Relationship Id="rId347" Type="http://schemas.openxmlformats.org/officeDocument/2006/relationships/image" Target="media/image331.png"/><Relationship Id="rId512" Type="http://schemas.openxmlformats.org/officeDocument/2006/relationships/image" Target="media/image496.png"/><Relationship Id="rId44" Type="http://schemas.openxmlformats.org/officeDocument/2006/relationships/image" Target="media/image28.png"/><Relationship Id="rId86" Type="http://schemas.openxmlformats.org/officeDocument/2006/relationships/image" Target="media/image70.png"/><Relationship Id="rId151" Type="http://schemas.openxmlformats.org/officeDocument/2006/relationships/image" Target="media/image135.png"/><Relationship Id="rId389" Type="http://schemas.openxmlformats.org/officeDocument/2006/relationships/image" Target="media/image373.png"/><Relationship Id="rId554" Type="http://schemas.openxmlformats.org/officeDocument/2006/relationships/image" Target="media/image538.png"/><Relationship Id="rId596" Type="http://schemas.openxmlformats.org/officeDocument/2006/relationships/image" Target="media/image580.png"/><Relationship Id="rId193" Type="http://schemas.openxmlformats.org/officeDocument/2006/relationships/image" Target="media/image177.png"/><Relationship Id="rId207" Type="http://schemas.openxmlformats.org/officeDocument/2006/relationships/image" Target="media/image191.png"/><Relationship Id="rId249" Type="http://schemas.openxmlformats.org/officeDocument/2006/relationships/image" Target="media/image233.png"/><Relationship Id="rId414" Type="http://schemas.openxmlformats.org/officeDocument/2006/relationships/image" Target="media/image398.png"/><Relationship Id="rId456" Type="http://schemas.openxmlformats.org/officeDocument/2006/relationships/image" Target="media/image440.png"/><Relationship Id="rId498" Type="http://schemas.openxmlformats.org/officeDocument/2006/relationships/image" Target="media/image482.png"/><Relationship Id="rId13" Type="http://schemas.openxmlformats.org/officeDocument/2006/relationships/footer" Target="footer2.xml"/><Relationship Id="rId109" Type="http://schemas.openxmlformats.org/officeDocument/2006/relationships/image" Target="media/image93.png"/><Relationship Id="rId260" Type="http://schemas.openxmlformats.org/officeDocument/2006/relationships/image" Target="media/image244.png"/><Relationship Id="rId316" Type="http://schemas.openxmlformats.org/officeDocument/2006/relationships/image" Target="media/image300.png"/><Relationship Id="rId523" Type="http://schemas.openxmlformats.org/officeDocument/2006/relationships/image" Target="media/image507.png"/><Relationship Id="rId55" Type="http://schemas.openxmlformats.org/officeDocument/2006/relationships/image" Target="media/image39.pn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358" Type="http://schemas.openxmlformats.org/officeDocument/2006/relationships/image" Target="media/image342.png"/><Relationship Id="rId565" Type="http://schemas.openxmlformats.org/officeDocument/2006/relationships/image" Target="media/image549.png"/><Relationship Id="rId162" Type="http://schemas.openxmlformats.org/officeDocument/2006/relationships/image" Target="media/image146.png"/><Relationship Id="rId218" Type="http://schemas.openxmlformats.org/officeDocument/2006/relationships/image" Target="media/image202.png"/><Relationship Id="rId425" Type="http://schemas.openxmlformats.org/officeDocument/2006/relationships/image" Target="media/image409.png"/><Relationship Id="rId467" Type="http://schemas.openxmlformats.org/officeDocument/2006/relationships/image" Target="media/image451.png"/><Relationship Id="rId271" Type="http://schemas.openxmlformats.org/officeDocument/2006/relationships/image" Target="media/image255.png"/><Relationship Id="rId24" Type="http://schemas.openxmlformats.org/officeDocument/2006/relationships/image" Target="media/image8.png"/><Relationship Id="rId66" Type="http://schemas.openxmlformats.org/officeDocument/2006/relationships/image" Target="media/image50.png"/><Relationship Id="rId131" Type="http://schemas.openxmlformats.org/officeDocument/2006/relationships/image" Target="media/image115.png"/><Relationship Id="rId327" Type="http://schemas.openxmlformats.org/officeDocument/2006/relationships/image" Target="media/image311.png"/><Relationship Id="rId369" Type="http://schemas.openxmlformats.org/officeDocument/2006/relationships/image" Target="media/image353.png"/><Relationship Id="rId534" Type="http://schemas.openxmlformats.org/officeDocument/2006/relationships/image" Target="media/image518.png"/><Relationship Id="rId576" Type="http://schemas.openxmlformats.org/officeDocument/2006/relationships/image" Target="media/image560.png"/><Relationship Id="rId173" Type="http://schemas.openxmlformats.org/officeDocument/2006/relationships/image" Target="media/image157.png"/><Relationship Id="rId229" Type="http://schemas.openxmlformats.org/officeDocument/2006/relationships/image" Target="media/image213.png"/><Relationship Id="rId380" Type="http://schemas.openxmlformats.org/officeDocument/2006/relationships/image" Target="media/image364.png"/><Relationship Id="rId436" Type="http://schemas.openxmlformats.org/officeDocument/2006/relationships/image" Target="media/image420.png"/><Relationship Id="rId601" Type="http://schemas.openxmlformats.org/officeDocument/2006/relationships/image" Target="media/image585.png"/><Relationship Id="rId240" Type="http://schemas.openxmlformats.org/officeDocument/2006/relationships/image" Target="media/image224.png"/><Relationship Id="rId478" Type="http://schemas.openxmlformats.org/officeDocument/2006/relationships/image" Target="media/image462.png"/><Relationship Id="rId35" Type="http://schemas.openxmlformats.org/officeDocument/2006/relationships/image" Target="media/image19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282" Type="http://schemas.openxmlformats.org/officeDocument/2006/relationships/image" Target="media/image266.png"/><Relationship Id="rId338" Type="http://schemas.openxmlformats.org/officeDocument/2006/relationships/image" Target="media/image322.png"/><Relationship Id="rId503" Type="http://schemas.openxmlformats.org/officeDocument/2006/relationships/image" Target="media/image487.png"/><Relationship Id="rId545" Type="http://schemas.openxmlformats.org/officeDocument/2006/relationships/image" Target="media/image529.png"/><Relationship Id="rId587" Type="http://schemas.openxmlformats.org/officeDocument/2006/relationships/image" Target="media/image571.png"/><Relationship Id="rId8" Type="http://schemas.openxmlformats.org/officeDocument/2006/relationships/image" Target="media/image1.jpeg"/><Relationship Id="rId142" Type="http://schemas.openxmlformats.org/officeDocument/2006/relationships/image" Target="media/image126.png"/><Relationship Id="rId184" Type="http://schemas.openxmlformats.org/officeDocument/2006/relationships/image" Target="media/image168.png"/><Relationship Id="rId391" Type="http://schemas.openxmlformats.org/officeDocument/2006/relationships/image" Target="media/image375.png"/><Relationship Id="rId405" Type="http://schemas.openxmlformats.org/officeDocument/2006/relationships/image" Target="media/image389.png"/><Relationship Id="rId447" Type="http://schemas.openxmlformats.org/officeDocument/2006/relationships/image" Target="media/image431.png"/><Relationship Id="rId251" Type="http://schemas.openxmlformats.org/officeDocument/2006/relationships/image" Target="media/image235.png"/><Relationship Id="rId489" Type="http://schemas.openxmlformats.org/officeDocument/2006/relationships/image" Target="media/image473.png"/><Relationship Id="rId46" Type="http://schemas.openxmlformats.org/officeDocument/2006/relationships/image" Target="media/image30.png"/><Relationship Id="rId293" Type="http://schemas.openxmlformats.org/officeDocument/2006/relationships/image" Target="media/image277.png"/><Relationship Id="rId307" Type="http://schemas.openxmlformats.org/officeDocument/2006/relationships/image" Target="media/image291.png"/><Relationship Id="rId349" Type="http://schemas.openxmlformats.org/officeDocument/2006/relationships/image" Target="media/image333.png"/><Relationship Id="rId514" Type="http://schemas.openxmlformats.org/officeDocument/2006/relationships/image" Target="media/image498.png"/><Relationship Id="rId556" Type="http://schemas.openxmlformats.org/officeDocument/2006/relationships/image" Target="media/image540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53" Type="http://schemas.openxmlformats.org/officeDocument/2006/relationships/image" Target="media/image137.png"/><Relationship Id="rId195" Type="http://schemas.openxmlformats.org/officeDocument/2006/relationships/image" Target="media/image179.png"/><Relationship Id="rId209" Type="http://schemas.openxmlformats.org/officeDocument/2006/relationships/image" Target="media/image193.png"/><Relationship Id="rId360" Type="http://schemas.openxmlformats.org/officeDocument/2006/relationships/image" Target="media/image344.png"/><Relationship Id="rId416" Type="http://schemas.openxmlformats.org/officeDocument/2006/relationships/image" Target="media/image400.png"/><Relationship Id="rId598" Type="http://schemas.openxmlformats.org/officeDocument/2006/relationships/image" Target="media/image582.png"/><Relationship Id="rId220" Type="http://schemas.openxmlformats.org/officeDocument/2006/relationships/image" Target="media/image204.png"/><Relationship Id="rId458" Type="http://schemas.openxmlformats.org/officeDocument/2006/relationships/image" Target="media/image442.png"/><Relationship Id="rId15" Type="http://schemas.openxmlformats.org/officeDocument/2006/relationships/header" Target="header5.xml"/><Relationship Id="rId57" Type="http://schemas.openxmlformats.org/officeDocument/2006/relationships/image" Target="media/image41.png"/><Relationship Id="rId262" Type="http://schemas.openxmlformats.org/officeDocument/2006/relationships/image" Target="media/image246.png"/><Relationship Id="rId318" Type="http://schemas.openxmlformats.org/officeDocument/2006/relationships/image" Target="media/image302.png"/><Relationship Id="rId525" Type="http://schemas.openxmlformats.org/officeDocument/2006/relationships/image" Target="media/image509.png"/><Relationship Id="rId567" Type="http://schemas.openxmlformats.org/officeDocument/2006/relationships/image" Target="media/image551.png"/><Relationship Id="rId99" Type="http://schemas.openxmlformats.org/officeDocument/2006/relationships/image" Target="media/image83.png"/><Relationship Id="rId122" Type="http://schemas.openxmlformats.org/officeDocument/2006/relationships/image" Target="media/image106.png"/><Relationship Id="rId164" Type="http://schemas.openxmlformats.org/officeDocument/2006/relationships/image" Target="media/image148.png"/><Relationship Id="rId371" Type="http://schemas.openxmlformats.org/officeDocument/2006/relationships/image" Target="media/image355.png"/><Relationship Id="rId427" Type="http://schemas.openxmlformats.org/officeDocument/2006/relationships/image" Target="media/image411.png"/><Relationship Id="rId469" Type="http://schemas.openxmlformats.org/officeDocument/2006/relationships/image" Target="media/image453.png"/><Relationship Id="rId26" Type="http://schemas.openxmlformats.org/officeDocument/2006/relationships/image" Target="media/image10.png"/><Relationship Id="rId231" Type="http://schemas.openxmlformats.org/officeDocument/2006/relationships/image" Target="media/image215.png"/><Relationship Id="rId273" Type="http://schemas.openxmlformats.org/officeDocument/2006/relationships/image" Target="media/image257.png"/><Relationship Id="rId329" Type="http://schemas.openxmlformats.org/officeDocument/2006/relationships/image" Target="media/image313.png"/><Relationship Id="rId480" Type="http://schemas.openxmlformats.org/officeDocument/2006/relationships/image" Target="media/image464.png"/><Relationship Id="rId536" Type="http://schemas.openxmlformats.org/officeDocument/2006/relationships/image" Target="media/image520.png"/><Relationship Id="rId68" Type="http://schemas.openxmlformats.org/officeDocument/2006/relationships/image" Target="media/image52.png"/><Relationship Id="rId133" Type="http://schemas.openxmlformats.org/officeDocument/2006/relationships/image" Target="media/image117.png"/><Relationship Id="rId175" Type="http://schemas.openxmlformats.org/officeDocument/2006/relationships/image" Target="media/image159.png"/><Relationship Id="rId340" Type="http://schemas.openxmlformats.org/officeDocument/2006/relationships/image" Target="media/image324.png"/><Relationship Id="rId578" Type="http://schemas.openxmlformats.org/officeDocument/2006/relationships/image" Target="media/image562.png"/><Relationship Id="rId200" Type="http://schemas.openxmlformats.org/officeDocument/2006/relationships/image" Target="media/image184.png"/><Relationship Id="rId382" Type="http://schemas.openxmlformats.org/officeDocument/2006/relationships/image" Target="media/image366.png"/><Relationship Id="rId438" Type="http://schemas.openxmlformats.org/officeDocument/2006/relationships/image" Target="media/image422.png"/><Relationship Id="rId603" Type="http://schemas.openxmlformats.org/officeDocument/2006/relationships/header" Target="header6.xml"/><Relationship Id="rId242" Type="http://schemas.openxmlformats.org/officeDocument/2006/relationships/image" Target="media/image226.png"/><Relationship Id="rId284" Type="http://schemas.openxmlformats.org/officeDocument/2006/relationships/image" Target="media/image268.png"/><Relationship Id="rId491" Type="http://schemas.openxmlformats.org/officeDocument/2006/relationships/image" Target="media/image475.png"/><Relationship Id="rId505" Type="http://schemas.openxmlformats.org/officeDocument/2006/relationships/image" Target="media/image489.png"/><Relationship Id="rId37" Type="http://schemas.openxmlformats.org/officeDocument/2006/relationships/image" Target="media/image21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44" Type="http://schemas.openxmlformats.org/officeDocument/2006/relationships/image" Target="media/image128.png"/><Relationship Id="rId547" Type="http://schemas.openxmlformats.org/officeDocument/2006/relationships/image" Target="media/image531.png"/><Relationship Id="rId589" Type="http://schemas.openxmlformats.org/officeDocument/2006/relationships/image" Target="media/image573.png"/><Relationship Id="rId90" Type="http://schemas.openxmlformats.org/officeDocument/2006/relationships/image" Target="media/image74.png"/><Relationship Id="rId186" Type="http://schemas.openxmlformats.org/officeDocument/2006/relationships/image" Target="media/image170.png"/><Relationship Id="rId351" Type="http://schemas.openxmlformats.org/officeDocument/2006/relationships/image" Target="media/image335.png"/><Relationship Id="rId393" Type="http://schemas.openxmlformats.org/officeDocument/2006/relationships/image" Target="media/image377.png"/><Relationship Id="rId407" Type="http://schemas.openxmlformats.org/officeDocument/2006/relationships/image" Target="media/image391.png"/><Relationship Id="rId449" Type="http://schemas.openxmlformats.org/officeDocument/2006/relationships/image" Target="media/image433.png"/><Relationship Id="rId211" Type="http://schemas.openxmlformats.org/officeDocument/2006/relationships/image" Target="media/image195.png"/><Relationship Id="rId253" Type="http://schemas.openxmlformats.org/officeDocument/2006/relationships/image" Target="media/image237.png"/><Relationship Id="rId295" Type="http://schemas.openxmlformats.org/officeDocument/2006/relationships/image" Target="media/image279.png"/><Relationship Id="rId309" Type="http://schemas.openxmlformats.org/officeDocument/2006/relationships/image" Target="media/image293.png"/><Relationship Id="rId460" Type="http://schemas.openxmlformats.org/officeDocument/2006/relationships/image" Target="media/image444.png"/><Relationship Id="rId516" Type="http://schemas.openxmlformats.org/officeDocument/2006/relationships/image" Target="media/image500.png"/><Relationship Id="rId48" Type="http://schemas.openxmlformats.org/officeDocument/2006/relationships/image" Target="media/image32.png"/><Relationship Id="rId113" Type="http://schemas.openxmlformats.org/officeDocument/2006/relationships/image" Target="media/image97.png"/><Relationship Id="rId320" Type="http://schemas.openxmlformats.org/officeDocument/2006/relationships/image" Target="media/image304.png"/><Relationship Id="rId558" Type="http://schemas.openxmlformats.org/officeDocument/2006/relationships/image" Target="media/image542.png"/><Relationship Id="rId155" Type="http://schemas.openxmlformats.org/officeDocument/2006/relationships/image" Target="media/image139.png"/><Relationship Id="rId197" Type="http://schemas.openxmlformats.org/officeDocument/2006/relationships/image" Target="media/image181.png"/><Relationship Id="rId362" Type="http://schemas.openxmlformats.org/officeDocument/2006/relationships/image" Target="media/image346.png"/><Relationship Id="rId418" Type="http://schemas.openxmlformats.org/officeDocument/2006/relationships/image" Target="media/image402.png"/><Relationship Id="rId222" Type="http://schemas.openxmlformats.org/officeDocument/2006/relationships/image" Target="media/image206.png"/><Relationship Id="rId264" Type="http://schemas.openxmlformats.org/officeDocument/2006/relationships/image" Target="media/image248.png"/><Relationship Id="rId471" Type="http://schemas.openxmlformats.org/officeDocument/2006/relationships/image" Target="media/image455.png"/><Relationship Id="rId17" Type="http://schemas.openxmlformats.org/officeDocument/2006/relationships/footer" Target="footer4.xml"/><Relationship Id="rId59" Type="http://schemas.openxmlformats.org/officeDocument/2006/relationships/image" Target="media/image43.png"/><Relationship Id="rId124" Type="http://schemas.openxmlformats.org/officeDocument/2006/relationships/image" Target="media/image108.png"/><Relationship Id="rId527" Type="http://schemas.openxmlformats.org/officeDocument/2006/relationships/image" Target="media/image511.png"/><Relationship Id="rId569" Type="http://schemas.openxmlformats.org/officeDocument/2006/relationships/image" Target="media/image553.png"/><Relationship Id="rId70" Type="http://schemas.openxmlformats.org/officeDocument/2006/relationships/image" Target="media/image54.png"/><Relationship Id="rId166" Type="http://schemas.openxmlformats.org/officeDocument/2006/relationships/image" Target="media/image150.png"/><Relationship Id="rId331" Type="http://schemas.openxmlformats.org/officeDocument/2006/relationships/image" Target="media/image315.png"/><Relationship Id="rId373" Type="http://schemas.openxmlformats.org/officeDocument/2006/relationships/image" Target="media/image357.png"/><Relationship Id="rId429" Type="http://schemas.openxmlformats.org/officeDocument/2006/relationships/image" Target="media/image413.png"/><Relationship Id="rId580" Type="http://schemas.openxmlformats.org/officeDocument/2006/relationships/image" Target="media/image564.png"/><Relationship Id="rId1" Type="http://schemas.openxmlformats.org/officeDocument/2006/relationships/customXml" Target="../customXml/item1.xml"/><Relationship Id="rId233" Type="http://schemas.openxmlformats.org/officeDocument/2006/relationships/image" Target="media/image217.png"/><Relationship Id="rId440" Type="http://schemas.openxmlformats.org/officeDocument/2006/relationships/image" Target="media/image424.png"/><Relationship Id="rId28" Type="http://schemas.openxmlformats.org/officeDocument/2006/relationships/image" Target="media/image12.png"/><Relationship Id="rId275" Type="http://schemas.openxmlformats.org/officeDocument/2006/relationships/image" Target="media/image259.png"/><Relationship Id="rId300" Type="http://schemas.openxmlformats.org/officeDocument/2006/relationships/image" Target="media/image284.png"/><Relationship Id="rId482" Type="http://schemas.openxmlformats.org/officeDocument/2006/relationships/image" Target="media/image466.png"/><Relationship Id="rId538" Type="http://schemas.openxmlformats.org/officeDocument/2006/relationships/image" Target="media/image522.png"/><Relationship Id="rId81" Type="http://schemas.openxmlformats.org/officeDocument/2006/relationships/image" Target="media/image65.png"/><Relationship Id="rId135" Type="http://schemas.openxmlformats.org/officeDocument/2006/relationships/image" Target="media/image119.png"/><Relationship Id="rId177" Type="http://schemas.openxmlformats.org/officeDocument/2006/relationships/image" Target="media/image161.png"/><Relationship Id="rId342" Type="http://schemas.openxmlformats.org/officeDocument/2006/relationships/image" Target="media/image326.png"/><Relationship Id="rId384" Type="http://schemas.openxmlformats.org/officeDocument/2006/relationships/image" Target="media/image368.png"/><Relationship Id="rId591" Type="http://schemas.openxmlformats.org/officeDocument/2006/relationships/image" Target="media/image575.png"/><Relationship Id="rId605" Type="http://schemas.openxmlformats.org/officeDocument/2006/relationships/footer" Target="footer5.xml"/><Relationship Id="rId202" Type="http://schemas.openxmlformats.org/officeDocument/2006/relationships/image" Target="media/image186.png"/><Relationship Id="rId244" Type="http://schemas.openxmlformats.org/officeDocument/2006/relationships/image" Target="media/image228.png"/><Relationship Id="rId39" Type="http://schemas.openxmlformats.org/officeDocument/2006/relationships/image" Target="media/image23.png"/><Relationship Id="rId286" Type="http://schemas.openxmlformats.org/officeDocument/2006/relationships/image" Target="media/image270.png"/><Relationship Id="rId451" Type="http://schemas.openxmlformats.org/officeDocument/2006/relationships/image" Target="media/image435.png"/><Relationship Id="rId493" Type="http://schemas.openxmlformats.org/officeDocument/2006/relationships/image" Target="media/image477.png"/><Relationship Id="rId507" Type="http://schemas.openxmlformats.org/officeDocument/2006/relationships/image" Target="media/image491.png"/><Relationship Id="rId549" Type="http://schemas.openxmlformats.org/officeDocument/2006/relationships/image" Target="media/image533.png"/><Relationship Id="rId50" Type="http://schemas.openxmlformats.org/officeDocument/2006/relationships/image" Target="media/image34.png"/><Relationship Id="rId104" Type="http://schemas.openxmlformats.org/officeDocument/2006/relationships/image" Target="media/image88.png"/><Relationship Id="rId146" Type="http://schemas.openxmlformats.org/officeDocument/2006/relationships/image" Target="media/image130.png"/><Relationship Id="rId188" Type="http://schemas.openxmlformats.org/officeDocument/2006/relationships/image" Target="media/image172.png"/><Relationship Id="rId311" Type="http://schemas.openxmlformats.org/officeDocument/2006/relationships/image" Target="media/image295.png"/><Relationship Id="rId353" Type="http://schemas.openxmlformats.org/officeDocument/2006/relationships/image" Target="media/image337.png"/><Relationship Id="rId395" Type="http://schemas.openxmlformats.org/officeDocument/2006/relationships/image" Target="media/image379.png"/><Relationship Id="rId409" Type="http://schemas.openxmlformats.org/officeDocument/2006/relationships/image" Target="media/image393.png"/><Relationship Id="rId560" Type="http://schemas.openxmlformats.org/officeDocument/2006/relationships/image" Target="media/image544.png"/><Relationship Id="rId92" Type="http://schemas.openxmlformats.org/officeDocument/2006/relationships/image" Target="media/image76.png"/><Relationship Id="rId213" Type="http://schemas.openxmlformats.org/officeDocument/2006/relationships/image" Target="media/image197.png"/><Relationship Id="rId420" Type="http://schemas.openxmlformats.org/officeDocument/2006/relationships/image" Target="media/image404.png"/><Relationship Id="rId255" Type="http://schemas.openxmlformats.org/officeDocument/2006/relationships/image" Target="media/image239.png"/><Relationship Id="rId297" Type="http://schemas.openxmlformats.org/officeDocument/2006/relationships/image" Target="media/image281.png"/><Relationship Id="rId462" Type="http://schemas.openxmlformats.org/officeDocument/2006/relationships/image" Target="media/image446.png"/><Relationship Id="rId518" Type="http://schemas.openxmlformats.org/officeDocument/2006/relationships/image" Target="media/image502.png"/><Relationship Id="rId115" Type="http://schemas.openxmlformats.org/officeDocument/2006/relationships/image" Target="media/image99.png"/><Relationship Id="rId157" Type="http://schemas.openxmlformats.org/officeDocument/2006/relationships/image" Target="media/image141.png"/><Relationship Id="rId322" Type="http://schemas.openxmlformats.org/officeDocument/2006/relationships/image" Target="media/image306.png"/><Relationship Id="rId364" Type="http://schemas.openxmlformats.org/officeDocument/2006/relationships/image" Target="media/image348.png"/><Relationship Id="rId61" Type="http://schemas.openxmlformats.org/officeDocument/2006/relationships/image" Target="media/image45.png"/><Relationship Id="rId199" Type="http://schemas.openxmlformats.org/officeDocument/2006/relationships/image" Target="media/image183.png"/><Relationship Id="rId571" Type="http://schemas.openxmlformats.org/officeDocument/2006/relationships/image" Target="media/image555.png"/><Relationship Id="rId19" Type="http://schemas.openxmlformats.org/officeDocument/2006/relationships/image" Target="media/image3.png"/><Relationship Id="rId224" Type="http://schemas.openxmlformats.org/officeDocument/2006/relationships/image" Target="media/image208.png"/><Relationship Id="rId266" Type="http://schemas.openxmlformats.org/officeDocument/2006/relationships/image" Target="media/image250.png"/><Relationship Id="rId431" Type="http://schemas.openxmlformats.org/officeDocument/2006/relationships/image" Target="media/image415.png"/><Relationship Id="rId473" Type="http://schemas.openxmlformats.org/officeDocument/2006/relationships/image" Target="media/image457.png"/><Relationship Id="rId529" Type="http://schemas.openxmlformats.org/officeDocument/2006/relationships/image" Target="media/image513.png"/><Relationship Id="rId30" Type="http://schemas.openxmlformats.org/officeDocument/2006/relationships/image" Target="media/image14.png"/><Relationship Id="rId126" Type="http://schemas.openxmlformats.org/officeDocument/2006/relationships/image" Target="media/image110.png"/><Relationship Id="rId168" Type="http://schemas.openxmlformats.org/officeDocument/2006/relationships/image" Target="media/image152.png"/><Relationship Id="rId333" Type="http://schemas.openxmlformats.org/officeDocument/2006/relationships/image" Target="media/image317.png"/><Relationship Id="rId540" Type="http://schemas.openxmlformats.org/officeDocument/2006/relationships/image" Target="media/image524.png"/><Relationship Id="rId72" Type="http://schemas.openxmlformats.org/officeDocument/2006/relationships/image" Target="media/image56.png"/><Relationship Id="rId375" Type="http://schemas.openxmlformats.org/officeDocument/2006/relationships/image" Target="media/image359.png"/><Relationship Id="rId582" Type="http://schemas.openxmlformats.org/officeDocument/2006/relationships/image" Target="media/image566.png"/><Relationship Id="rId3" Type="http://schemas.openxmlformats.org/officeDocument/2006/relationships/styles" Target="styles.xml"/><Relationship Id="rId235" Type="http://schemas.openxmlformats.org/officeDocument/2006/relationships/image" Target="media/image219.png"/><Relationship Id="rId277" Type="http://schemas.openxmlformats.org/officeDocument/2006/relationships/image" Target="media/image261.png"/><Relationship Id="rId400" Type="http://schemas.openxmlformats.org/officeDocument/2006/relationships/image" Target="media/image384.png"/><Relationship Id="rId442" Type="http://schemas.openxmlformats.org/officeDocument/2006/relationships/image" Target="media/image426.png"/><Relationship Id="rId484" Type="http://schemas.openxmlformats.org/officeDocument/2006/relationships/image" Target="media/image468.png"/><Relationship Id="rId137" Type="http://schemas.openxmlformats.org/officeDocument/2006/relationships/image" Target="media/image121.png"/><Relationship Id="rId302" Type="http://schemas.openxmlformats.org/officeDocument/2006/relationships/image" Target="media/image286.png"/><Relationship Id="rId344" Type="http://schemas.openxmlformats.org/officeDocument/2006/relationships/image" Target="media/image328.png"/><Relationship Id="rId41" Type="http://schemas.openxmlformats.org/officeDocument/2006/relationships/image" Target="media/image25.png"/><Relationship Id="rId83" Type="http://schemas.openxmlformats.org/officeDocument/2006/relationships/image" Target="media/image67.png"/><Relationship Id="rId179" Type="http://schemas.openxmlformats.org/officeDocument/2006/relationships/image" Target="media/image163.png"/><Relationship Id="rId386" Type="http://schemas.openxmlformats.org/officeDocument/2006/relationships/image" Target="media/image370.png"/><Relationship Id="rId551" Type="http://schemas.openxmlformats.org/officeDocument/2006/relationships/image" Target="media/image535.png"/><Relationship Id="rId593" Type="http://schemas.openxmlformats.org/officeDocument/2006/relationships/image" Target="media/image577.png"/><Relationship Id="rId607" Type="http://schemas.openxmlformats.org/officeDocument/2006/relationships/theme" Target="theme/theme1.xml"/><Relationship Id="rId190" Type="http://schemas.openxmlformats.org/officeDocument/2006/relationships/image" Target="media/image174.png"/><Relationship Id="rId204" Type="http://schemas.openxmlformats.org/officeDocument/2006/relationships/image" Target="media/image188.png"/><Relationship Id="rId246" Type="http://schemas.openxmlformats.org/officeDocument/2006/relationships/image" Target="media/image230.png"/><Relationship Id="rId288" Type="http://schemas.openxmlformats.org/officeDocument/2006/relationships/image" Target="media/image272.png"/><Relationship Id="rId411" Type="http://schemas.openxmlformats.org/officeDocument/2006/relationships/image" Target="media/image395.png"/><Relationship Id="rId453" Type="http://schemas.openxmlformats.org/officeDocument/2006/relationships/image" Target="media/image437.png"/><Relationship Id="rId509" Type="http://schemas.openxmlformats.org/officeDocument/2006/relationships/image" Target="media/image493.png"/><Relationship Id="rId106" Type="http://schemas.openxmlformats.org/officeDocument/2006/relationships/image" Target="media/image90.png"/><Relationship Id="rId313" Type="http://schemas.openxmlformats.org/officeDocument/2006/relationships/image" Target="media/image297.png"/><Relationship Id="rId495" Type="http://schemas.openxmlformats.org/officeDocument/2006/relationships/image" Target="media/image479.png"/><Relationship Id="rId10" Type="http://schemas.openxmlformats.org/officeDocument/2006/relationships/header" Target="header2.xml"/><Relationship Id="rId52" Type="http://schemas.openxmlformats.org/officeDocument/2006/relationships/image" Target="media/image36.png"/><Relationship Id="rId94" Type="http://schemas.openxmlformats.org/officeDocument/2006/relationships/image" Target="media/image78.png"/><Relationship Id="rId148" Type="http://schemas.openxmlformats.org/officeDocument/2006/relationships/image" Target="media/image132.png"/><Relationship Id="rId355" Type="http://schemas.openxmlformats.org/officeDocument/2006/relationships/image" Target="media/image339.png"/><Relationship Id="rId397" Type="http://schemas.openxmlformats.org/officeDocument/2006/relationships/image" Target="media/image381.png"/><Relationship Id="rId520" Type="http://schemas.openxmlformats.org/officeDocument/2006/relationships/image" Target="media/image504.png"/><Relationship Id="rId562" Type="http://schemas.openxmlformats.org/officeDocument/2006/relationships/image" Target="media/image546.png"/><Relationship Id="rId215" Type="http://schemas.openxmlformats.org/officeDocument/2006/relationships/image" Target="media/image199.png"/><Relationship Id="rId257" Type="http://schemas.openxmlformats.org/officeDocument/2006/relationships/image" Target="media/image241.png"/><Relationship Id="rId422" Type="http://schemas.openxmlformats.org/officeDocument/2006/relationships/image" Target="media/image406.png"/><Relationship Id="rId464" Type="http://schemas.openxmlformats.org/officeDocument/2006/relationships/image" Target="media/image448.png"/><Relationship Id="rId299" Type="http://schemas.openxmlformats.org/officeDocument/2006/relationships/image" Target="media/image283.png"/><Relationship Id="rId63" Type="http://schemas.openxmlformats.org/officeDocument/2006/relationships/image" Target="media/image47.png"/><Relationship Id="rId159" Type="http://schemas.openxmlformats.org/officeDocument/2006/relationships/image" Target="media/image143.png"/><Relationship Id="rId366" Type="http://schemas.openxmlformats.org/officeDocument/2006/relationships/image" Target="media/image350.png"/><Relationship Id="rId573" Type="http://schemas.openxmlformats.org/officeDocument/2006/relationships/image" Target="media/image557.png"/><Relationship Id="rId226" Type="http://schemas.openxmlformats.org/officeDocument/2006/relationships/image" Target="media/image210.png"/><Relationship Id="rId433" Type="http://schemas.openxmlformats.org/officeDocument/2006/relationships/image" Target="media/image417.png"/><Relationship Id="rId74" Type="http://schemas.openxmlformats.org/officeDocument/2006/relationships/image" Target="media/image58.png"/><Relationship Id="rId377" Type="http://schemas.openxmlformats.org/officeDocument/2006/relationships/image" Target="media/image361.png"/><Relationship Id="rId500" Type="http://schemas.openxmlformats.org/officeDocument/2006/relationships/image" Target="media/image484.png"/><Relationship Id="rId584" Type="http://schemas.openxmlformats.org/officeDocument/2006/relationships/image" Target="media/image568.png"/><Relationship Id="rId5" Type="http://schemas.openxmlformats.org/officeDocument/2006/relationships/webSettings" Target="webSettings.xml"/><Relationship Id="rId237" Type="http://schemas.openxmlformats.org/officeDocument/2006/relationships/image" Target="media/image221.png"/><Relationship Id="rId444" Type="http://schemas.openxmlformats.org/officeDocument/2006/relationships/image" Target="media/image428.png"/><Relationship Id="rId290" Type="http://schemas.openxmlformats.org/officeDocument/2006/relationships/image" Target="media/image274.png"/><Relationship Id="rId304" Type="http://schemas.openxmlformats.org/officeDocument/2006/relationships/image" Target="media/image288.png"/><Relationship Id="rId388" Type="http://schemas.openxmlformats.org/officeDocument/2006/relationships/image" Target="media/image372.png"/><Relationship Id="rId511" Type="http://schemas.openxmlformats.org/officeDocument/2006/relationships/image" Target="media/image495.png"/><Relationship Id="rId85" Type="http://schemas.openxmlformats.org/officeDocument/2006/relationships/image" Target="media/image69.png"/><Relationship Id="rId150" Type="http://schemas.openxmlformats.org/officeDocument/2006/relationships/image" Target="media/image134.png"/><Relationship Id="rId595" Type="http://schemas.openxmlformats.org/officeDocument/2006/relationships/image" Target="media/image579.png"/><Relationship Id="rId248" Type="http://schemas.openxmlformats.org/officeDocument/2006/relationships/image" Target="media/image232.png"/><Relationship Id="rId455" Type="http://schemas.openxmlformats.org/officeDocument/2006/relationships/image" Target="media/image439.png"/><Relationship Id="rId12" Type="http://schemas.openxmlformats.org/officeDocument/2006/relationships/header" Target="header3.xml"/><Relationship Id="rId108" Type="http://schemas.openxmlformats.org/officeDocument/2006/relationships/image" Target="media/image92.png"/><Relationship Id="rId315" Type="http://schemas.openxmlformats.org/officeDocument/2006/relationships/image" Target="media/image299.png"/><Relationship Id="rId522" Type="http://schemas.openxmlformats.org/officeDocument/2006/relationships/image" Target="media/image506.png"/><Relationship Id="rId96" Type="http://schemas.openxmlformats.org/officeDocument/2006/relationships/image" Target="media/image80.png"/><Relationship Id="rId161" Type="http://schemas.openxmlformats.org/officeDocument/2006/relationships/image" Target="media/image145.png"/><Relationship Id="rId399" Type="http://schemas.openxmlformats.org/officeDocument/2006/relationships/image" Target="media/image383.png"/><Relationship Id="rId259" Type="http://schemas.openxmlformats.org/officeDocument/2006/relationships/image" Target="media/image243.png"/><Relationship Id="rId466" Type="http://schemas.openxmlformats.org/officeDocument/2006/relationships/image" Target="media/image450.png"/><Relationship Id="rId23" Type="http://schemas.openxmlformats.org/officeDocument/2006/relationships/image" Target="media/image7.png"/><Relationship Id="rId119" Type="http://schemas.openxmlformats.org/officeDocument/2006/relationships/image" Target="media/image103.png"/><Relationship Id="rId326" Type="http://schemas.openxmlformats.org/officeDocument/2006/relationships/image" Target="media/image310.png"/><Relationship Id="rId533" Type="http://schemas.openxmlformats.org/officeDocument/2006/relationships/image" Target="media/image517.png"/><Relationship Id="rId172" Type="http://schemas.openxmlformats.org/officeDocument/2006/relationships/image" Target="media/image156.png"/><Relationship Id="rId477" Type="http://schemas.openxmlformats.org/officeDocument/2006/relationships/image" Target="media/image461.png"/><Relationship Id="rId600" Type="http://schemas.openxmlformats.org/officeDocument/2006/relationships/image" Target="media/image584.png"/><Relationship Id="rId337" Type="http://schemas.openxmlformats.org/officeDocument/2006/relationships/image" Target="media/image321.png"/><Relationship Id="rId34" Type="http://schemas.openxmlformats.org/officeDocument/2006/relationships/image" Target="media/image18.png"/><Relationship Id="rId544" Type="http://schemas.openxmlformats.org/officeDocument/2006/relationships/image" Target="media/image528.png"/><Relationship Id="rId183" Type="http://schemas.openxmlformats.org/officeDocument/2006/relationships/image" Target="media/image167.png"/><Relationship Id="rId390" Type="http://schemas.openxmlformats.org/officeDocument/2006/relationships/image" Target="media/image374.png"/><Relationship Id="rId404" Type="http://schemas.openxmlformats.org/officeDocument/2006/relationships/image" Target="media/image388.png"/><Relationship Id="rId250" Type="http://schemas.openxmlformats.org/officeDocument/2006/relationships/image" Target="media/image234.png"/><Relationship Id="rId488" Type="http://schemas.openxmlformats.org/officeDocument/2006/relationships/image" Target="media/image472.png"/><Relationship Id="rId45" Type="http://schemas.openxmlformats.org/officeDocument/2006/relationships/image" Target="media/image29.png"/><Relationship Id="rId110" Type="http://schemas.openxmlformats.org/officeDocument/2006/relationships/image" Target="media/image94.png"/><Relationship Id="rId348" Type="http://schemas.openxmlformats.org/officeDocument/2006/relationships/image" Target="media/image332.png"/><Relationship Id="rId555" Type="http://schemas.openxmlformats.org/officeDocument/2006/relationships/image" Target="media/image539.png"/><Relationship Id="rId194" Type="http://schemas.openxmlformats.org/officeDocument/2006/relationships/image" Target="media/image178.png"/><Relationship Id="rId208" Type="http://schemas.openxmlformats.org/officeDocument/2006/relationships/image" Target="media/image192.png"/><Relationship Id="rId415" Type="http://schemas.openxmlformats.org/officeDocument/2006/relationships/image" Target="media/image399.png"/><Relationship Id="rId261" Type="http://schemas.openxmlformats.org/officeDocument/2006/relationships/image" Target="media/image245.png"/><Relationship Id="rId499" Type="http://schemas.openxmlformats.org/officeDocument/2006/relationships/image" Target="media/image483.png"/><Relationship Id="rId56" Type="http://schemas.openxmlformats.org/officeDocument/2006/relationships/image" Target="media/image40.png"/><Relationship Id="rId359" Type="http://schemas.openxmlformats.org/officeDocument/2006/relationships/image" Target="media/image343.png"/><Relationship Id="rId566" Type="http://schemas.openxmlformats.org/officeDocument/2006/relationships/image" Target="media/image550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WheatA01\Desktop\TEMPLATE_SUPP+CONTENTS_2022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EDE938-C234-4D63-B55D-E828319D18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TEMPLATE_SUPP+CONTENTS_2022</Template>
  <TotalTime>5</TotalTime>
  <Pages>586</Pages>
  <Words>511</Words>
  <Characters>2917</Characters>
  <Application>Microsoft Office Word</Application>
  <DocSecurity>0</DocSecurity>
  <Lines>24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No. 59 - Part 1 - Friday, 26 August 2022 (pp. ??–??)</vt:lpstr>
    </vt:vector>
  </TitlesOfParts>
  <Company>SA Government</Company>
  <LinksUpToDate>false</LinksUpToDate>
  <CharactersWithSpaces>3422</CharactersWithSpaces>
  <SharedDoc>false</SharedDoc>
  <HLinks>
    <vt:vector size="18" baseType="variant"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3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No. 59 - Part 1 - Friday, 26 August 2022 (pp. 4057–4652)</dc:title>
  <dc:subject/>
  <dc:creator>Anthony Butler</dc:creator>
  <cp:keywords/>
  <cp:lastModifiedBy>Butler, Anthony (Service SA)</cp:lastModifiedBy>
  <cp:revision>2</cp:revision>
  <cp:lastPrinted>2017-03-20T23:21:00Z</cp:lastPrinted>
  <dcterms:created xsi:type="dcterms:W3CDTF">2022-08-25T06:03:00Z</dcterms:created>
  <dcterms:modified xsi:type="dcterms:W3CDTF">2022-08-25T06:03:00Z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77274858-3b1d-4431-8679-d878f40e28fd_Enabled">
    <vt:lpwstr>true</vt:lpwstr>
  </property>
  <property fmtid="{D5CDD505-2E9C-101B-9397-08002B2CF9AE}" pid="3" name="MSIP_Label_77274858-3b1d-4431-8679-d878f40e28fd_SetDate">
    <vt:lpwstr>2022-01-06T04:33:20Z</vt:lpwstr>
  </property>
  <property fmtid="{D5CDD505-2E9C-101B-9397-08002B2CF9AE}" pid="4" name="MSIP_Label_77274858-3b1d-4431-8679-d878f40e28fd_Method">
    <vt:lpwstr>Privileged</vt:lpwstr>
  </property>
  <property fmtid="{D5CDD505-2E9C-101B-9397-08002B2CF9AE}" pid="5" name="MSIP_Label_77274858-3b1d-4431-8679-d878f40e28fd_Name">
    <vt:lpwstr>-Official</vt:lpwstr>
  </property>
  <property fmtid="{D5CDD505-2E9C-101B-9397-08002B2CF9AE}" pid="6" name="MSIP_Label_77274858-3b1d-4431-8679-d878f40e28fd_SiteId">
    <vt:lpwstr>bda528f7-fca9-432f-bc98-bd7e90d40906</vt:lpwstr>
  </property>
  <property fmtid="{D5CDD505-2E9C-101B-9397-08002B2CF9AE}" pid="7" name="MSIP_Label_77274858-3b1d-4431-8679-d878f40e28fd_ActionId">
    <vt:lpwstr>1159c32a-e434-4209-a0a4-b7e54007cf6b</vt:lpwstr>
  </property>
  <property fmtid="{D5CDD505-2E9C-101B-9397-08002B2CF9AE}" pid="8" name="MSIP_Label_77274858-3b1d-4431-8679-d878f40e28fd_ContentBits">
    <vt:lpwstr>1</vt:lpwstr>
  </property>
</Properties>
</file>