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A58DB" w14:textId="619A399C"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021CB3F" wp14:editId="1B7F098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0B22D1">
        <w:rPr>
          <w:rStyle w:val="StyleTimesNewRoman105pt"/>
        </w:rPr>
        <w:t>84</w:t>
      </w:r>
      <w:r w:rsidRPr="007A0461">
        <w:rPr>
          <w:rStyle w:val="StyleTimesNewRoman105pt"/>
        </w:rPr>
        <w:tab/>
        <w:t xml:space="preserve">p. </w:t>
      </w:r>
      <w:r w:rsidR="000B22D1">
        <w:rPr>
          <w:rStyle w:val="StyleTimesNewRoman105pt"/>
        </w:rPr>
        <w:t>6817</w:t>
      </w:r>
    </w:p>
    <w:p w14:paraId="243FA25A"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844138A"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6AE5B7E"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9F8B9C2" w14:textId="77777777" w:rsidR="00EB5C72" w:rsidRPr="003471CD" w:rsidRDefault="00EB5C72" w:rsidP="00EB5C72">
      <w:pPr>
        <w:pBdr>
          <w:top w:val="single" w:sz="6" w:space="0" w:color="auto"/>
        </w:pBdr>
        <w:spacing w:after="0" w:line="240" w:lineRule="auto"/>
        <w:jc w:val="center"/>
        <w:rPr>
          <w:color w:val="000000"/>
          <w:sz w:val="20"/>
        </w:rPr>
      </w:pPr>
    </w:p>
    <w:p w14:paraId="25FAF7CF" w14:textId="04254CEA"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0B22D1">
        <w:rPr>
          <w:smallCaps/>
          <w:color w:val="000000"/>
          <w:sz w:val="28"/>
          <w:szCs w:val="26"/>
        </w:rPr>
        <w:t>8</w:t>
      </w:r>
      <w:r>
        <w:rPr>
          <w:smallCaps/>
          <w:color w:val="000000"/>
          <w:sz w:val="28"/>
          <w:szCs w:val="26"/>
        </w:rPr>
        <w:t xml:space="preserve"> </w:t>
      </w:r>
      <w:r w:rsidR="000B22D1">
        <w:rPr>
          <w:smallCaps/>
          <w:color w:val="000000"/>
          <w:sz w:val="28"/>
          <w:szCs w:val="26"/>
        </w:rPr>
        <w:t>December</w:t>
      </w:r>
      <w:r w:rsidRPr="003471CD">
        <w:rPr>
          <w:smallCaps/>
          <w:color w:val="000000"/>
          <w:sz w:val="28"/>
          <w:szCs w:val="26"/>
        </w:rPr>
        <w:t xml:space="preserve"> 202</w:t>
      </w:r>
      <w:r>
        <w:rPr>
          <w:smallCaps/>
          <w:color w:val="000000"/>
          <w:sz w:val="28"/>
          <w:szCs w:val="26"/>
        </w:rPr>
        <w:t>2</w:t>
      </w:r>
    </w:p>
    <w:p w14:paraId="280179BF" w14:textId="77777777" w:rsidR="00EB5C72" w:rsidRPr="003471CD" w:rsidRDefault="00EB5C72" w:rsidP="00EB5C72">
      <w:pPr>
        <w:spacing w:after="0" w:line="240" w:lineRule="exact"/>
        <w:jc w:val="center"/>
        <w:rPr>
          <w:color w:val="000000"/>
          <w:sz w:val="20"/>
        </w:rPr>
      </w:pPr>
    </w:p>
    <w:p w14:paraId="5BA85B0B" w14:textId="77777777" w:rsidR="008008DD" w:rsidRPr="00612978" w:rsidRDefault="008008DD" w:rsidP="008008DD">
      <w:pPr>
        <w:pBdr>
          <w:top w:val="single" w:sz="6" w:space="1" w:color="auto"/>
        </w:pBdr>
        <w:spacing w:after="0" w:line="360" w:lineRule="exact"/>
        <w:jc w:val="center"/>
        <w:rPr>
          <w:color w:val="000000"/>
          <w:sz w:val="20"/>
          <w:szCs w:val="20"/>
        </w:rPr>
      </w:pPr>
    </w:p>
    <w:p w14:paraId="64B999D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3F500667" w14:textId="77777777" w:rsidR="001B7138" w:rsidRPr="008008DD" w:rsidRDefault="001B7138" w:rsidP="001B7138">
      <w:pPr>
        <w:spacing w:after="0" w:line="320" w:lineRule="exact"/>
        <w:jc w:val="center"/>
        <w:rPr>
          <w:b/>
          <w:smallCaps/>
          <w:sz w:val="20"/>
          <w:szCs w:val="20"/>
        </w:rPr>
      </w:pPr>
    </w:p>
    <w:p w14:paraId="7C127ED2"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7F90CE1" w14:textId="50510886" w:rsidR="000E61D4" w:rsidRDefault="0016463B">
      <w:pPr>
        <w:pStyle w:val="TOC1"/>
        <w:tabs>
          <w:tab w:val="right" w:leader="dot" w:pos="4550"/>
        </w:tabs>
        <w:rPr>
          <w:rFonts w:asciiTheme="minorHAnsi" w:eastAsiaTheme="minorEastAsia" w:hAnsiTheme="minorHAnsi" w:cstheme="minorBidi"/>
          <w:noProof/>
          <w:color w:val="auto"/>
          <w:sz w:val="22"/>
          <w:szCs w:val="22"/>
        </w:rPr>
      </w:pPr>
      <w:r>
        <w:rPr>
          <w:szCs w:val="17"/>
        </w:rPr>
        <w:fldChar w:fldCharType="begin"/>
      </w:r>
      <w:r>
        <w:instrText xml:space="preserve"> TOC \o "1-4" \h \z \u </w:instrText>
      </w:r>
      <w:r>
        <w:rPr>
          <w:szCs w:val="17"/>
        </w:rPr>
        <w:fldChar w:fldCharType="separate"/>
      </w:r>
      <w:hyperlink w:anchor="_Toc121393690" w:history="1">
        <w:r w:rsidR="000E61D4" w:rsidRPr="000E61D4">
          <w:rPr>
            <w:b/>
            <w:smallCaps/>
            <w:color w:val="auto"/>
            <w:szCs w:val="20"/>
            <w:lang w:eastAsia="en-US"/>
          </w:rPr>
          <w:t>Governor’s Instruments</w:t>
        </w:r>
      </w:hyperlink>
    </w:p>
    <w:p w14:paraId="287012AB" w14:textId="6D30B519"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691" w:history="1">
        <w:r w:rsidR="000E61D4" w:rsidRPr="00D62AB5">
          <w:rPr>
            <w:rStyle w:val="Hyperlink"/>
            <w:noProof/>
          </w:rPr>
          <w:t>Acts</w:t>
        </w:r>
        <w:r w:rsidR="000E61D4">
          <w:rPr>
            <w:lang w:eastAsia="en-US"/>
          </w:rPr>
          <w:t>—No. 23-31 of 2022</w:t>
        </w:r>
        <w:r w:rsidR="000E61D4">
          <w:rPr>
            <w:noProof/>
            <w:webHidden/>
          </w:rPr>
          <w:tab/>
        </w:r>
        <w:r w:rsidR="000E61D4">
          <w:rPr>
            <w:noProof/>
            <w:webHidden/>
          </w:rPr>
          <w:fldChar w:fldCharType="begin"/>
        </w:r>
        <w:r w:rsidR="000E61D4">
          <w:rPr>
            <w:noProof/>
            <w:webHidden/>
          </w:rPr>
          <w:instrText xml:space="preserve"> PAGEREF _Toc121393691 \h </w:instrText>
        </w:r>
        <w:r w:rsidR="000E61D4">
          <w:rPr>
            <w:noProof/>
            <w:webHidden/>
          </w:rPr>
        </w:r>
        <w:r w:rsidR="000E61D4">
          <w:rPr>
            <w:noProof/>
            <w:webHidden/>
          </w:rPr>
          <w:fldChar w:fldCharType="separate"/>
        </w:r>
        <w:r w:rsidR="00CD605D">
          <w:rPr>
            <w:noProof/>
            <w:webHidden/>
          </w:rPr>
          <w:t>6818</w:t>
        </w:r>
        <w:r w:rsidR="000E61D4">
          <w:rPr>
            <w:noProof/>
            <w:webHidden/>
          </w:rPr>
          <w:fldChar w:fldCharType="end"/>
        </w:r>
      </w:hyperlink>
    </w:p>
    <w:p w14:paraId="6E88F892" w14:textId="3CD9F278"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692" w:history="1">
        <w:r w:rsidR="000E61D4" w:rsidRPr="00D62AB5">
          <w:rPr>
            <w:rStyle w:val="Hyperlink"/>
            <w:noProof/>
          </w:rPr>
          <w:t>Appointments</w:t>
        </w:r>
        <w:r w:rsidR="000E61D4">
          <w:rPr>
            <w:noProof/>
            <w:webHidden/>
          </w:rPr>
          <w:tab/>
        </w:r>
        <w:r w:rsidR="000E61D4">
          <w:rPr>
            <w:noProof/>
            <w:webHidden/>
          </w:rPr>
          <w:fldChar w:fldCharType="begin"/>
        </w:r>
        <w:r w:rsidR="000E61D4">
          <w:rPr>
            <w:noProof/>
            <w:webHidden/>
          </w:rPr>
          <w:instrText xml:space="preserve"> PAGEREF _Toc121393692 \h </w:instrText>
        </w:r>
        <w:r w:rsidR="000E61D4">
          <w:rPr>
            <w:noProof/>
            <w:webHidden/>
          </w:rPr>
        </w:r>
        <w:r w:rsidR="000E61D4">
          <w:rPr>
            <w:noProof/>
            <w:webHidden/>
          </w:rPr>
          <w:fldChar w:fldCharType="separate"/>
        </w:r>
        <w:r w:rsidR="00CD605D">
          <w:rPr>
            <w:noProof/>
            <w:webHidden/>
          </w:rPr>
          <w:t>6818</w:t>
        </w:r>
        <w:r w:rsidR="000E61D4">
          <w:rPr>
            <w:noProof/>
            <w:webHidden/>
          </w:rPr>
          <w:fldChar w:fldCharType="end"/>
        </w:r>
      </w:hyperlink>
    </w:p>
    <w:p w14:paraId="17B4D9B3" w14:textId="7D472522" w:rsidR="000E61D4" w:rsidRDefault="002255FF" w:rsidP="000E61D4">
      <w:pPr>
        <w:pStyle w:val="TOC2"/>
        <w:tabs>
          <w:tab w:val="right" w:leader="dot" w:pos="4550"/>
        </w:tabs>
        <w:rPr>
          <w:rFonts w:asciiTheme="minorHAnsi" w:eastAsiaTheme="minorEastAsia" w:hAnsiTheme="minorHAnsi" w:cstheme="minorBidi"/>
          <w:noProof/>
          <w:color w:val="auto"/>
          <w:sz w:val="22"/>
          <w:szCs w:val="22"/>
        </w:rPr>
      </w:pPr>
      <w:hyperlink w:anchor="_Toc121393693" w:history="1">
        <w:r w:rsidR="000E61D4" w:rsidRPr="00D62AB5">
          <w:rPr>
            <w:rStyle w:val="Hyperlink"/>
            <w:noProof/>
          </w:rPr>
          <w:t>Proclamations</w:t>
        </w:r>
        <w:r w:rsidR="000E61D4">
          <w:rPr>
            <w:rStyle w:val="Hyperlink"/>
            <w:noProof/>
          </w:rPr>
          <w:t>—</w:t>
        </w:r>
      </w:hyperlink>
    </w:p>
    <w:p w14:paraId="101067CB" w14:textId="43425352" w:rsidR="000E61D4" w:rsidRDefault="002255FF" w:rsidP="000E61D4">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1393694" w:history="1">
        <w:r w:rsidR="000E61D4" w:rsidRPr="00D62AB5">
          <w:rPr>
            <w:rStyle w:val="Hyperlink"/>
            <w:noProof/>
          </w:rPr>
          <w:t xml:space="preserve">Statutes Amendment (National Energy Laws) </w:t>
        </w:r>
        <w:r w:rsidR="000E61D4">
          <w:rPr>
            <w:rStyle w:val="Hyperlink"/>
            <w:noProof/>
          </w:rPr>
          <w:br/>
        </w:r>
        <w:r w:rsidR="000E61D4" w:rsidRPr="00D62AB5">
          <w:rPr>
            <w:rStyle w:val="Hyperlink"/>
            <w:noProof/>
          </w:rPr>
          <w:t>(Regulatory Sandboxing) Act (Commencement) Proclamation 2022</w:t>
        </w:r>
        <w:r w:rsidR="000E61D4">
          <w:rPr>
            <w:noProof/>
            <w:webHidden/>
          </w:rPr>
          <w:tab/>
        </w:r>
        <w:r w:rsidR="000E61D4">
          <w:rPr>
            <w:noProof/>
            <w:webHidden/>
          </w:rPr>
          <w:fldChar w:fldCharType="begin"/>
        </w:r>
        <w:r w:rsidR="000E61D4">
          <w:rPr>
            <w:noProof/>
            <w:webHidden/>
          </w:rPr>
          <w:instrText xml:space="preserve"> PAGEREF _Toc121393694 \h </w:instrText>
        </w:r>
        <w:r w:rsidR="000E61D4">
          <w:rPr>
            <w:noProof/>
            <w:webHidden/>
          </w:rPr>
        </w:r>
        <w:r w:rsidR="000E61D4">
          <w:rPr>
            <w:noProof/>
            <w:webHidden/>
          </w:rPr>
          <w:fldChar w:fldCharType="separate"/>
        </w:r>
        <w:r w:rsidR="00CD605D">
          <w:rPr>
            <w:noProof/>
            <w:webHidden/>
          </w:rPr>
          <w:t>6823</w:t>
        </w:r>
        <w:r w:rsidR="000E61D4">
          <w:rPr>
            <w:noProof/>
            <w:webHidden/>
          </w:rPr>
          <w:fldChar w:fldCharType="end"/>
        </w:r>
      </w:hyperlink>
    </w:p>
    <w:p w14:paraId="606AA053" w14:textId="5F07145C" w:rsidR="000E61D4" w:rsidRDefault="002255FF" w:rsidP="000E61D4">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1393695" w:history="1">
        <w:r w:rsidR="000E61D4" w:rsidRPr="00D62AB5">
          <w:rPr>
            <w:rStyle w:val="Hyperlink"/>
            <w:noProof/>
          </w:rPr>
          <w:t xml:space="preserve">Law of Property (Declaration of Bodies) </w:t>
        </w:r>
        <w:r w:rsidR="00F96FCD">
          <w:rPr>
            <w:rStyle w:val="Hyperlink"/>
            <w:noProof/>
          </w:rPr>
          <w:br/>
        </w:r>
        <w:r w:rsidR="000E61D4" w:rsidRPr="00D62AB5">
          <w:rPr>
            <w:rStyle w:val="Hyperlink"/>
            <w:noProof/>
          </w:rPr>
          <w:t>Proclamation 2022</w:t>
        </w:r>
        <w:r w:rsidR="000E61D4">
          <w:rPr>
            <w:noProof/>
            <w:webHidden/>
          </w:rPr>
          <w:tab/>
        </w:r>
        <w:r w:rsidR="000E61D4">
          <w:rPr>
            <w:noProof/>
            <w:webHidden/>
          </w:rPr>
          <w:fldChar w:fldCharType="begin"/>
        </w:r>
        <w:r w:rsidR="000E61D4">
          <w:rPr>
            <w:noProof/>
            <w:webHidden/>
          </w:rPr>
          <w:instrText xml:space="preserve"> PAGEREF _Toc121393695 \h </w:instrText>
        </w:r>
        <w:r w:rsidR="000E61D4">
          <w:rPr>
            <w:noProof/>
            <w:webHidden/>
          </w:rPr>
        </w:r>
        <w:r w:rsidR="000E61D4">
          <w:rPr>
            <w:noProof/>
            <w:webHidden/>
          </w:rPr>
          <w:fldChar w:fldCharType="separate"/>
        </w:r>
        <w:r w:rsidR="00CD605D">
          <w:rPr>
            <w:noProof/>
            <w:webHidden/>
          </w:rPr>
          <w:t>6824</w:t>
        </w:r>
        <w:r w:rsidR="000E61D4">
          <w:rPr>
            <w:noProof/>
            <w:webHidden/>
          </w:rPr>
          <w:fldChar w:fldCharType="end"/>
        </w:r>
      </w:hyperlink>
    </w:p>
    <w:p w14:paraId="7595783A" w14:textId="1CFF0F18" w:rsidR="000E61D4" w:rsidRDefault="002255FF" w:rsidP="000E61D4">
      <w:pPr>
        <w:pStyle w:val="TOC2"/>
        <w:tabs>
          <w:tab w:val="right" w:leader="dot" w:pos="4550"/>
        </w:tabs>
        <w:rPr>
          <w:rFonts w:asciiTheme="minorHAnsi" w:eastAsiaTheme="minorEastAsia" w:hAnsiTheme="minorHAnsi" w:cstheme="minorBidi"/>
          <w:noProof/>
          <w:color w:val="auto"/>
          <w:sz w:val="22"/>
          <w:szCs w:val="22"/>
        </w:rPr>
      </w:pPr>
      <w:hyperlink w:anchor="_Toc121393696" w:history="1">
        <w:r w:rsidR="000E61D4" w:rsidRPr="00D62AB5">
          <w:rPr>
            <w:rStyle w:val="Hyperlink"/>
            <w:noProof/>
          </w:rPr>
          <w:t>Regulations</w:t>
        </w:r>
        <w:r w:rsidR="000E61D4">
          <w:rPr>
            <w:rStyle w:val="Hyperlink"/>
            <w:noProof/>
          </w:rPr>
          <w:t>—</w:t>
        </w:r>
      </w:hyperlink>
    </w:p>
    <w:p w14:paraId="02322E61" w14:textId="2E847642" w:rsidR="000E61D4" w:rsidRDefault="002255FF" w:rsidP="000E61D4">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1393697" w:history="1">
        <w:r w:rsidR="000E61D4" w:rsidRPr="00D62AB5">
          <w:rPr>
            <w:rStyle w:val="Hyperlink"/>
            <w:noProof/>
          </w:rPr>
          <w:t xml:space="preserve">National Electricity (South Australia) (Regulatory </w:t>
        </w:r>
        <w:r w:rsidR="00F96FCD">
          <w:rPr>
            <w:rStyle w:val="Hyperlink"/>
            <w:noProof/>
          </w:rPr>
          <w:br/>
        </w:r>
        <w:r w:rsidR="000E61D4" w:rsidRPr="00D62AB5">
          <w:rPr>
            <w:rStyle w:val="Hyperlink"/>
            <w:noProof/>
          </w:rPr>
          <w:t>Sandboxing) Amendment Regulations 2022</w:t>
        </w:r>
        <w:r w:rsidR="00F96FCD">
          <w:rPr>
            <w:rStyle w:val="Hyperlink"/>
            <w:noProof/>
          </w:rPr>
          <w:t>—</w:t>
        </w:r>
        <w:r w:rsidR="00F96FCD">
          <w:rPr>
            <w:rStyle w:val="Hyperlink"/>
            <w:noProof/>
          </w:rPr>
          <w:br/>
          <w:t>No. 110 of 2022</w:t>
        </w:r>
        <w:r w:rsidR="000E61D4">
          <w:rPr>
            <w:noProof/>
            <w:webHidden/>
          </w:rPr>
          <w:tab/>
        </w:r>
        <w:r w:rsidR="000E61D4">
          <w:rPr>
            <w:noProof/>
            <w:webHidden/>
          </w:rPr>
          <w:fldChar w:fldCharType="begin"/>
        </w:r>
        <w:r w:rsidR="000E61D4">
          <w:rPr>
            <w:noProof/>
            <w:webHidden/>
          </w:rPr>
          <w:instrText xml:space="preserve"> PAGEREF _Toc121393697 \h </w:instrText>
        </w:r>
        <w:r w:rsidR="000E61D4">
          <w:rPr>
            <w:noProof/>
            <w:webHidden/>
          </w:rPr>
        </w:r>
        <w:r w:rsidR="000E61D4">
          <w:rPr>
            <w:noProof/>
            <w:webHidden/>
          </w:rPr>
          <w:fldChar w:fldCharType="separate"/>
        </w:r>
        <w:r w:rsidR="00CD605D">
          <w:rPr>
            <w:noProof/>
            <w:webHidden/>
          </w:rPr>
          <w:t>6825</w:t>
        </w:r>
        <w:r w:rsidR="000E61D4">
          <w:rPr>
            <w:noProof/>
            <w:webHidden/>
          </w:rPr>
          <w:fldChar w:fldCharType="end"/>
        </w:r>
      </w:hyperlink>
    </w:p>
    <w:p w14:paraId="5A29E287" w14:textId="2AAD345A" w:rsidR="000E61D4" w:rsidRDefault="002255FF" w:rsidP="000E61D4">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21393698" w:history="1">
        <w:r w:rsidR="000E61D4" w:rsidRPr="00D62AB5">
          <w:rPr>
            <w:rStyle w:val="Hyperlink"/>
            <w:noProof/>
          </w:rPr>
          <w:t xml:space="preserve">National Energy Retail (Regulatory Sandboxing) </w:t>
        </w:r>
        <w:r w:rsidR="00F96FCD">
          <w:rPr>
            <w:rStyle w:val="Hyperlink"/>
            <w:noProof/>
          </w:rPr>
          <w:br/>
        </w:r>
        <w:r w:rsidR="000E61D4" w:rsidRPr="00D62AB5">
          <w:rPr>
            <w:rStyle w:val="Hyperlink"/>
            <w:noProof/>
          </w:rPr>
          <w:t>Amendment Regulations 2022</w:t>
        </w:r>
        <w:r w:rsidR="00F96FCD">
          <w:rPr>
            <w:rStyle w:val="Hyperlink"/>
            <w:noProof/>
          </w:rPr>
          <w:t>—No. 111 of 2022</w:t>
        </w:r>
        <w:r w:rsidR="000E61D4">
          <w:rPr>
            <w:noProof/>
            <w:webHidden/>
          </w:rPr>
          <w:tab/>
        </w:r>
        <w:r w:rsidR="000E61D4">
          <w:rPr>
            <w:noProof/>
            <w:webHidden/>
          </w:rPr>
          <w:fldChar w:fldCharType="begin"/>
        </w:r>
        <w:r w:rsidR="000E61D4">
          <w:rPr>
            <w:noProof/>
            <w:webHidden/>
          </w:rPr>
          <w:instrText xml:space="preserve"> PAGEREF _Toc121393698 \h </w:instrText>
        </w:r>
        <w:r w:rsidR="000E61D4">
          <w:rPr>
            <w:noProof/>
            <w:webHidden/>
          </w:rPr>
        </w:r>
        <w:r w:rsidR="000E61D4">
          <w:rPr>
            <w:noProof/>
            <w:webHidden/>
          </w:rPr>
          <w:fldChar w:fldCharType="separate"/>
        </w:r>
        <w:r w:rsidR="00CD605D">
          <w:rPr>
            <w:noProof/>
            <w:webHidden/>
          </w:rPr>
          <w:t>6827</w:t>
        </w:r>
        <w:r w:rsidR="000E61D4">
          <w:rPr>
            <w:noProof/>
            <w:webHidden/>
          </w:rPr>
          <w:fldChar w:fldCharType="end"/>
        </w:r>
      </w:hyperlink>
    </w:p>
    <w:p w14:paraId="13E44418" w14:textId="09FDC9C4" w:rsidR="000E61D4" w:rsidRDefault="002255FF" w:rsidP="000E61D4">
      <w:pPr>
        <w:pStyle w:val="TOC3"/>
        <w:tabs>
          <w:tab w:val="right" w:leader="dot" w:pos="4550"/>
        </w:tabs>
        <w:spacing w:before="0" w:after="80" w:line="170" w:lineRule="exact"/>
        <w:ind w:left="284" w:hanging="142"/>
        <w:rPr>
          <w:rFonts w:asciiTheme="minorHAnsi" w:eastAsiaTheme="minorEastAsia" w:hAnsiTheme="minorHAnsi" w:cstheme="minorBidi"/>
          <w:noProof/>
          <w:color w:val="auto"/>
          <w:sz w:val="22"/>
        </w:rPr>
      </w:pPr>
      <w:hyperlink w:anchor="_Toc121393699" w:history="1">
        <w:r w:rsidR="000E61D4" w:rsidRPr="00D62AB5">
          <w:rPr>
            <w:rStyle w:val="Hyperlink"/>
            <w:noProof/>
          </w:rPr>
          <w:t>National Gas (South Australia) (Regulatory Sandboxing)</w:t>
        </w:r>
        <w:r w:rsidR="00F96FCD">
          <w:rPr>
            <w:rStyle w:val="Hyperlink"/>
            <w:noProof/>
          </w:rPr>
          <w:t xml:space="preserve"> </w:t>
        </w:r>
        <w:r w:rsidR="000E61D4" w:rsidRPr="00D62AB5">
          <w:rPr>
            <w:rStyle w:val="Hyperlink"/>
            <w:noProof/>
          </w:rPr>
          <w:t>Amendment Regulations 2022</w:t>
        </w:r>
        <w:r w:rsidR="00F96FCD">
          <w:rPr>
            <w:rStyle w:val="Hyperlink"/>
            <w:noProof/>
          </w:rPr>
          <w:t>—No. 112 of 2022</w:t>
        </w:r>
        <w:r w:rsidR="000E61D4">
          <w:rPr>
            <w:noProof/>
            <w:webHidden/>
          </w:rPr>
          <w:tab/>
        </w:r>
        <w:r w:rsidR="000E61D4">
          <w:rPr>
            <w:noProof/>
            <w:webHidden/>
          </w:rPr>
          <w:fldChar w:fldCharType="begin"/>
        </w:r>
        <w:r w:rsidR="000E61D4">
          <w:rPr>
            <w:noProof/>
            <w:webHidden/>
          </w:rPr>
          <w:instrText xml:space="preserve"> PAGEREF _Toc121393699 \h </w:instrText>
        </w:r>
        <w:r w:rsidR="000E61D4">
          <w:rPr>
            <w:noProof/>
            <w:webHidden/>
          </w:rPr>
        </w:r>
        <w:r w:rsidR="000E61D4">
          <w:rPr>
            <w:noProof/>
            <w:webHidden/>
          </w:rPr>
          <w:fldChar w:fldCharType="separate"/>
        </w:r>
        <w:r w:rsidR="00CD605D">
          <w:rPr>
            <w:noProof/>
            <w:webHidden/>
          </w:rPr>
          <w:t>6829</w:t>
        </w:r>
        <w:r w:rsidR="000E61D4">
          <w:rPr>
            <w:noProof/>
            <w:webHidden/>
          </w:rPr>
          <w:fldChar w:fldCharType="end"/>
        </w:r>
      </w:hyperlink>
    </w:p>
    <w:p w14:paraId="3714F82E" w14:textId="4FC0D851" w:rsidR="000E61D4" w:rsidRPr="000E61D4" w:rsidRDefault="002255FF">
      <w:pPr>
        <w:pStyle w:val="TOC1"/>
        <w:tabs>
          <w:tab w:val="right" w:leader="dot" w:pos="4550"/>
        </w:tabs>
        <w:rPr>
          <w:b/>
          <w:smallCaps/>
          <w:color w:val="auto"/>
          <w:szCs w:val="20"/>
          <w:lang w:eastAsia="en-US"/>
        </w:rPr>
      </w:pPr>
      <w:hyperlink w:anchor="_Toc121393700" w:history="1">
        <w:r w:rsidR="000E61D4" w:rsidRPr="000E61D4">
          <w:rPr>
            <w:b/>
            <w:smallCaps/>
            <w:color w:val="auto"/>
            <w:szCs w:val="20"/>
            <w:lang w:eastAsia="en-US"/>
          </w:rPr>
          <w:t>State Government Instruments</w:t>
        </w:r>
      </w:hyperlink>
    </w:p>
    <w:p w14:paraId="3A81BDAD" w14:textId="626A7AE9"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01" w:history="1">
        <w:r w:rsidR="000E61D4" w:rsidRPr="00D62AB5">
          <w:rPr>
            <w:rStyle w:val="Hyperlink"/>
            <w:noProof/>
          </w:rPr>
          <w:t>Building Work Contractors Act 1995</w:t>
        </w:r>
        <w:r w:rsidR="000E61D4">
          <w:rPr>
            <w:noProof/>
            <w:webHidden/>
          </w:rPr>
          <w:tab/>
        </w:r>
        <w:r w:rsidR="000E61D4">
          <w:rPr>
            <w:noProof/>
            <w:webHidden/>
          </w:rPr>
          <w:fldChar w:fldCharType="begin"/>
        </w:r>
        <w:r w:rsidR="000E61D4">
          <w:rPr>
            <w:noProof/>
            <w:webHidden/>
          </w:rPr>
          <w:instrText xml:space="preserve"> PAGEREF _Toc121393701 \h </w:instrText>
        </w:r>
        <w:r w:rsidR="000E61D4">
          <w:rPr>
            <w:noProof/>
            <w:webHidden/>
          </w:rPr>
        </w:r>
        <w:r w:rsidR="000E61D4">
          <w:rPr>
            <w:noProof/>
            <w:webHidden/>
          </w:rPr>
          <w:fldChar w:fldCharType="separate"/>
        </w:r>
        <w:r w:rsidR="00CD605D">
          <w:rPr>
            <w:noProof/>
            <w:webHidden/>
          </w:rPr>
          <w:t>6831</w:t>
        </w:r>
        <w:r w:rsidR="000E61D4">
          <w:rPr>
            <w:noProof/>
            <w:webHidden/>
          </w:rPr>
          <w:fldChar w:fldCharType="end"/>
        </w:r>
      </w:hyperlink>
    </w:p>
    <w:p w14:paraId="1E565BD5" w14:textId="7CC4279E"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02" w:history="1">
        <w:r w:rsidR="000E61D4" w:rsidRPr="00D62AB5">
          <w:rPr>
            <w:rStyle w:val="Hyperlink"/>
            <w:noProof/>
          </w:rPr>
          <w:t>Electoral Act 1985</w:t>
        </w:r>
        <w:r w:rsidR="000E61D4">
          <w:rPr>
            <w:noProof/>
            <w:webHidden/>
          </w:rPr>
          <w:tab/>
        </w:r>
        <w:r w:rsidR="000E61D4">
          <w:rPr>
            <w:noProof/>
            <w:webHidden/>
          </w:rPr>
          <w:fldChar w:fldCharType="begin"/>
        </w:r>
        <w:r w:rsidR="000E61D4">
          <w:rPr>
            <w:noProof/>
            <w:webHidden/>
          </w:rPr>
          <w:instrText xml:space="preserve"> PAGEREF _Toc121393702 \h </w:instrText>
        </w:r>
        <w:r w:rsidR="000E61D4">
          <w:rPr>
            <w:noProof/>
            <w:webHidden/>
          </w:rPr>
        </w:r>
        <w:r w:rsidR="000E61D4">
          <w:rPr>
            <w:noProof/>
            <w:webHidden/>
          </w:rPr>
          <w:fldChar w:fldCharType="separate"/>
        </w:r>
        <w:r w:rsidR="00CD605D">
          <w:rPr>
            <w:noProof/>
            <w:webHidden/>
          </w:rPr>
          <w:t>6831</w:t>
        </w:r>
        <w:r w:rsidR="000E61D4">
          <w:rPr>
            <w:noProof/>
            <w:webHidden/>
          </w:rPr>
          <w:fldChar w:fldCharType="end"/>
        </w:r>
      </w:hyperlink>
    </w:p>
    <w:p w14:paraId="720DC6E1" w14:textId="47E709CB"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03" w:history="1">
        <w:r w:rsidR="000E61D4" w:rsidRPr="00D62AB5">
          <w:rPr>
            <w:rStyle w:val="Hyperlink"/>
            <w:noProof/>
          </w:rPr>
          <w:t>Environment Protection Act 1993</w:t>
        </w:r>
        <w:r w:rsidR="000E61D4">
          <w:rPr>
            <w:noProof/>
            <w:webHidden/>
          </w:rPr>
          <w:tab/>
        </w:r>
        <w:r w:rsidR="000E61D4">
          <w:rPr>
            <w:noProof/>
            <w:webHidden/>
          </w:rPr>
          <w:fldChar w:fldCharType="begin"/>
        </w:r>
        <w:r w:rsidR="000E61D4">
          <w:rPr>
            <w:noProof/>
            <w:webHidden/>
          </w:rPr>
          <w:instrText xml:space="preserve"> PAGEREF _Toc121393703 \h </w:instrText>
        </w:r>
        <w:r w:rsidR="000E61D4">
          <w:rPr>
            <w:noProof/>
            <w:webHidden/>
          </w:rPr>
        </w:r>
        <w:r w:rsidR="000E61D4">
          <w:rPr>
            <w:noProof/>
            <w:webHidden/>
          </w:rPr>
          <w:fldChar w:fldCharType="separate"/>
        </w:r>
        <w:r w:rsidR="00CD605D">
          <w:rPr>
            <w:noProof/>
            <w:webHidden/>
          </w:rPr>
          <w:t>6831</w:t>
        </w:r>
        <w:r w:rsidR="000E61D4">
          <w:rPr>
            <w:noProof/>
            <w:webHidden/>
          </w:rPr>
          <w:fldChar w:fldCharType="end"/>
        </w:r>
      </w:hyperlink>
    </w:p>
    <w:p w14:paraId="1593910A" w14:textId="251B7789"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04" w:history="1">
        <w:r w:rsidR="000E61D4" w:rsidRPr="00D62AB5">
          <w:rPr>
            <w:rStyle w:val="Hyperlink"/>
            <w:noProof/>
          </w:rPr>
          <w:t>E</w:t>
        </w:r>
        <w:r w:rsidR="00F96FCD" w:rsidRPr="00D62AB5">
          <w:rPr>
            <w:rStyle w:val="Hyperlink"/>
            <w:noProof/>
          </w:rPr>
          <w:t>qual Opportunity Act</w:t>
        </w:r>
        <w:r w:rsidR="000E61D4" w:rsidRPr="00D62AB5">
          <w:rPr>
            <w:rStyle w:val="Hyperlink"/>
            <w:noProof/>
          </w:rPr>
          <w:t xml:space="preserve"> 1994</w:t>
        </w:r>
        <w:r w:rsidR="000E61D4">
          <w:rPr>
            <w:noProof/>
            <w:webHidden/>
          </w:rPr>
          <w:tab/>
        </w:r>
        <w:r w:rsidR="000E61D4">
          <w:rPr>
            <w:noProof/>
            <w:webHidden/>
          </w:rPr>
          <w:fldChar w:fldCharType="begin"/>
        </w:r>
        <w:r w:rsidR="000E61D4">
          <w:rPr>
            <w:noProof/>
            <w:webHidden/>
          </w:rPr>
          <w:instrText xml:space="preserve"> PAGEREF _Toc121393704 \h </w:instrText>
        </w:r>
        <w:r w:rsidR="000E61D4">
          <w:rPr>
            <w:noProof/>
            <w:webHidden/>
          </w:rPr>
        </w:r>
        <w:r w:rsidR="000E61D4">
          <w:rPr>
            <w:noProof/>
            <w:webHidden/>
          </w:rPr>
          <w:fldChar w:fldCharType="separate"/>
        </w:r>
        <w:r w:rsidR="00CD605D">
          <w:rPr>
            <w:noProof/>
            <w:webHidden/>
          </w:rPr>
          <w:t>6832</w:t>
        </w:r>
        <w:r w:rsidR="000E61D4">
          <w:rPr>
            <w:noProof/>
            <w:webHidden/>
          </w:rPr>
          <w:fldChar w:fldCharType="end"/>
        </w:r>
      </w:hyperlink>
    </w:p>
    <w:p w14:paraId="592FE44E" w14:textId="186CF404" w:rsidR="000E61D4" w:rsidRDefault="00F96FCD" w:rsidP="002B3986">
      <w:pPr>
        <w:pStyle w:val="TOC2"/>
        <w:tabs>
          <w:tab w:val="right" w:leader="dot" w:pos="4550"/>
        </w:tabs>
        <w:spacing w:before="170"/>
        <w:rPr>
          <w:rFonts w:asciiTheme="minorHAnsi" w:eastAsiaTheme="minorEastAsia" w:hAnsiTheme="minorHAnsi" w:cstheme="minorBidi"/>
          <w:noProof/>
          <w:color w:val="auto"/>
          <w:sz w:val="22"/>
          <w:szCs w:val="22"/>
        </w:rPr>
      </w:pPr>
      <w:r>
        <w:rPr>
          <w:rStyle w:val="Hyperlink"/>
          <w:noProof/>
        </w:rPr>
        <w:br w:type="column"/>
      </w:r>
      <w:hyperlink w:anchor="_Toc121393705" w:history="1">
        <w:r w:rsidR="000E61D4" w:rsidRPr="00D62AB5">
          <w:rPr>
            <w:rStyle w:val="Hyperlink"/>
            <w:noProof/>
          </w:rPr>
          <w:t>Fisheries Management Act 2007</w:t>
        </w:r>
        <w:r w:rsidR="000E61D4">
          <w:rPr>
            <w:noProof/>
            <w:webHidden/>
          </w:rPr>
          <w:tab/>
        </w:r>
        <w:r w:rsidR="000E61D4">
          <w:rPr>
            <w:noProof/>
            <w:webHidden/>
          </w:rPr>
          <w:fldChar w:fldCharType="begin"/>
        </w:r>
        <w:r w:rsidR="000E61D4">
          <w:rPr>
            <w:noProof/>
            <w:webHidden/>
          </w:rPr>
          <w:instrText xml:space="preserve"> PAGEREF _Toc121393705 \h </w:instrText>
        </w:r>
        <w:r w:rsidR="000E61D4">
          <w:rPr>
            <w:noProof/>
            <w:webHidden/>
          </w:rPr>
        </w:r>
        <w:r w:rsidR="000E61D4">
          <w:rPr>
            <w:noProof/>
            <w:webHidden/>
          </w:rPr>
          <w:fldChar w:fldCharType="separate"/>
        </w:r>
        <w:r w:rsidR="00CD605D">
          <w:rPr>
            <w:noProof/>
            <w:webHidden/>
          </w:rPr>
          <w:t>6833</w:t>
        </w:r>
        <w:r w:rsidR="000E61D4">
          <w:rPr>
            <w:noProof/>
            <w:webHidden/>
          </w:rPr>
          <w:fldChar w:fldCharType="end"/>
        </w:r>
      </w:hyperlink>
    </w:p>
    <w:p w14:paraId="1D565C9B" w14:textId="15412680"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06" w:history="1">
        <w:r w:rsidR="000E61D4" w:rsidRPr="00D62AB5">
          <w:rPr>
            <w:rStyle w:val="Hyperlink"/>
            <w:noProof/>
          </w:rPr>
          <w:t>Harbors and Navigation Act 1993</w:t>
        </w:r>
        <w:r w:rsidR="000E61D4">
          <w:rPr>
            <w:noProof/>
            <w:webHidden/>
          </w:rPr>
          <w:tab/>
        </w:r>
        <w:r w:rsidR="000E61D4">
          <w:rPr>
            <w:noProof/>
            <w:webHidden/>
          </w:rPr>
          <w:fldChar w:fldCharType="begin"/>
        </w:r>
        <w:r w:rsidR="000E61D4">
          <w:rPr>
            <w:noProof/>
            <w:webHidden/>
          </w:rPr>
          <w:instrText xml:space="preserve"> PAGEREF _Toc121393706 \h </w:instrText>
        </w:r>
        <w:r w:rsidR="000E61D4">
          <w:rPr>
            <w:noProof/>
            <w:webHidden/>
          </w:rPr>
        </w:r>
        <w:r w:rsidR="000E61D4">
          <w:rPr>
            <w:noProof/>
            <w:webHidden/>
          </w:rPr>
          <w:fldChar w:fldCharType="separate"/>
        </w:r>
        <w:r w:rsidR="00CD605D">
          <w:rPr>
            <w:noProof/>
            <w:webHidden/>
          </w:rPr>
          <w:t>6833</w:t>
        </w:r>
        <w:r w:rsidR="000E61D4">
          <w:rPr>
            <w:noProof/>
            <w:webHidden/>
          </w:rPr>
          <w:fldChar w:fldCharType="end"/>
        </w:r>
      </w:hyperlink>
    </w:p>
    <w:p w14:paraId="3AF80781" w14:textId="58920B41"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08" w:history="1">
        <w:r w:rsidR="000E61D4" w:rsidRPr="00D62AB5">
          <w:rPr>
            <w:rStyle w:val="Hyperlink"/>
            <w:noProof/>
          </w:rPr>
          <w:t>Housing Improvement Act 2016</w:t>
        </w:r>
        <w:r w:rsidR="000E61D4">
          <w:rPr>
            <w:noProof/>
            <w:webHidden/>
          </w:rPr>
          <w:tab/>
        </w:r>
        <w:r w:rsidR="000E61D4">
          <w:rPr>
            <w:noProof/>
            <w:webHidden/>
          </w:rPr>
          <w:fldChar w:fldCharType="begin"/>
        </w:r>
        <w:r w:rsidR="000E61D4">
          <w:rPr>
            <w:noProof/>
            <w:webHidden/>
          </w:rPr>
          <w:instrText xml:space="preserve"> PAGEREF _Toc121393708 \h </w:instrText>
        </w:r>
        <w:r w:rsidR="000E61D4">
          <w:rPr>
            <w:noProof/>
            <w:webHidden/>
          </w:rPr>
        </w:r>
        <w:r w:rsidR="000E61D4">
          <w:rPr>
            <w:noProof/>
            <w:webHidden/>
          </w:rPr>
          <w:fldChar w:fldCharType="separate"/>
        </w:r>
        <w:r w:rsidR="00CD605D">
          <w:rPr>
            <w:noProof/>
            <w:webHidden/>
          </w:rPr>
          <w:t>6834</w:t>
        </w:r>
        <w:r w:rsidR="000E61D4">
          <w:rPr>
            <w:noProof/>
            <w:webHidden/>
          </w:rPr>
          <w:fldChar w:fldCharType="end"/>
        </w:r>
      </w:hyperlink>
    </w:p>
    <w:p w14:paraId="5844A638" w14:textId="5E13B6FC"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09" w:history="1">
        <w:r w:rsidR="000E61D4" w:rsidRPr="00D62AB5">
          <w:rPr>
            <w:rStyle w:val="Hyperlink"/>
            <w:noProof/>
          </w:rPr>
          <w:t>Justices of the Peace Act 2005</w:t>
        </w:r>
        <w:r w:rsidR="000E61D4">
          <w:rPr>
            <w:noProof/>
            <w:webHidden/>
          </w:rPr>
          <w:tab/>
        </w:r>
        <w:r w:rsidR="000E61D4">
          <w:rPr>
            <w:noProof/>
            <w:webHidden/>
          </w:rPr>
          <w:fldChar w:fldCharType="begin"/>
        </w:r>
        <w:r w:rsidR="000E61D4">
          <w:rPr>
            <w:noProof/>
            <w:webHidden/>
          </w:rPr>
          <w:instrText xml:space="preserve"> PAGEREF _Toc121393709 \h </w:instrText>
        </w:r>
        <w:r w:rsidR="000E61D4">
          <w:rPr>
            <w:noProof/>
            <w:webHidden/>
          </w:rPr>
        </w:r>
        <w:r w:rsidR="000E61D4">
          <w:rPr>
            <w:noProof/>
            <w:webHidden/>
          </w:rPr>
          <w:fldChar w:fldCharType="separate"/>
        </w:r>
        <w:r w:rsidR="00CD605D">
          <w:rPr>
            <w:noProof/>
            <w:webHidden/>
          </w:rPr>
          <w:t>6835</w:t>
        </w:r>
        <w:r w:rsidR="000E61D4">
          <w:rPr>
            <w:noProof/>
            <w:webHidden/>
          </w:rPr>
          <w:fldChar w:fldCharType="end"/>
        </w:r>
      </w:hyperlink>
    </w:p>
    <w:p w14:paraId="5CA9A1B0" w14:textId="364E037F"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10" w:history="1">
        <w:r w:rsidR="000E61D4" w:rsidRPr="00D62AB5">
          <w:rPr>
            <w:rStyle w:val="Hyperlink"/>
            <w:noProof/>
          </w:rPr>
          <w:t>Land Acquisition Act 1969</w:t>
        </w:r>
        <w:r w:rsidR="000E61D4">
          <w:rPr>
            <w:noProof/>
            <w:webHidden/>
          </w:rPr>
          <w:tab/>
        </w:r>
        <w:r w:rsidR="000E61D4">
          <w:rPr>
            <w:noProof/>
            <w:webHidden/>
          </w:rPr>
          <w:fldChar w:fldCharType="begin"/>
        </w:r>
        <w:r w:rsidR="000E61D4">
          <w:rPr>
            <w:noProof/>
            <w:webHidden/>
          </w:rPr>
          <w:instrText xml:space="preserve"> PAGEREF _Toc121393710 \h </w:instrText>
        </w:r>
        <w:r w:rsidR="000E61D4">
          <w:rPr>
            <w:noProof/>
            <w:webHidden/>
          </w:rPr>
        </w:r>
        <w:r w:rsidR="000E61D4">
          <w:rPr>
            <w:noProof/>
            <w:webHidden/>
          </w:rPr>
          <w:fldChar w:fldCharType="separate"/>
        </w:r>
        <w:r w:rsidR="00CD605D">
          <w:rPr>
            <w:noProof/>
            <w:webHidden/>
          </w:rPr>
          <w:t>6835</w:t>
        </w:r>
        <w:r w:rsidR="000E61D4">
          <w:rPr>
            <w:noProof/>
            <w:webHidden/>
          </w:rPr>
          <w:fldChar w:fldCharType="end"/>
        </w:r>
      </w:hyperlink>
    </w:p>
    <w:p w14:paraId="72ACB3A0" w14:textId="2A289A8B"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11" w:history="1">
        <w:r w:rsidR="000E61D4" w:rsidRPr="00D62AB5">
          <w:rPr>
            <w:rStyle w:val="Hyperlink"/>
            <w:noProof/>
          </w:rPr>
          <w:t>Local Government (Elections) Act 1999</w:t>
        </w:r>
        <w:r w:rsidR="000E61D4">
          <w:rPr>
            <w:noProof/>
            <w:webHidden/>
          </w:rPr>
          <w:tab/>
        </w:r>
        <w:r w:rsidR="000E61D4">
          <w:rPr>
            <w:noProof/>
            <w:webHidden/>
          </w:rPr>
          <w:fldChar w:fldCharType="begin"/>
        </w:r>
        <w:r w:rsidR="000E61D4">
          <w:rPr>
            <w:noProof/>
            <w:webHidden/>
          </w:rPr>
          <w:instrText xml:space="preserve"> PAGEREF _Toc121393711 \h </w:instrText>
        </w:r>
        <w:r w:rsidR="000E61D4">
          <w:rPr>
            <w:noProof/>
            <w:webHidden/>
          </w:rPr>
        </w:r>
        <w:r w:rsidR="000E61D4">
          <w:rPr>
            <w:noProof/>
            <w:webHidden/>
          </w:rPr>
          <w:fldChar w:fldCharType="separate"/>
        </w:r>
        <w:r w:rsidR="00CD605D">
          <w:rPr>
            <w:noProof/>
            <w:webHidden/>
          </w:rPr>
          <w:t>6836</w:t>
        </w:r>
        <w:r w:rsidR="000E61D4">
          <w:rPr>
            <w:noProof/>
            <w:webHidden/>
          </w:rPr>
          <w:fldChar w:fldCharType="end"/>
        </w:r>
      </w:hyperlink>
    </w:p>
    <w:p w14:paraId="66740765" w14:textId="7001D1CF"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12" w:history="1">
        <w:r w:rsidR="000E61D4" w:rsidRPr="00D62AB5">
          <w:rPr>
            <w:rStyle w:val="Hyperlink"/>
            <w:noProof/>
          </w:rPr>
          <w:t>Mining Act 1971</w:t>
        </w:r>
        <w:r w:rsidR="000E61D4">
          <w:rPr>
            <w:noProof/>
            <w:webHidden/>
          </w:rPr>
          <w:tab/>
        </w:r>
        <w:r w:rsidR="000E61D4">
          <w:rPr>
            <w:noProof/>
            <w:webHidden/>
          </w:rPr>
          <w:fldChar w:fldCharType="begin"/>
        </w:r>
        <w:r w:rsidR="000E61D4">
          <w:rPr>
            <w:noProof/>
            <w:webHidden/>
          </w:rPr>
          <w:instrText xml:space="preserve"> PAGEREF _Toc121393712 \h </w:instrText>
        </w:r>
        <w:r w:rsidR="000E61D4">
          <w:rPr>
            <w:noProof/>
            <w:webHidden/>
          </w:rPr>
        </w:r>
        <w:r w:rsidR="000E61D4">
          <w:rPr>
            <w:noProof/>
            <w:webHidden/>
          </w:rPr>
          <w:fldChar w:fldCharType="separate"/>
        </w:r>
        <w:r w:rsidR="00CD605D">
          <w:rPr>
            <w:noProof/>
            <w:webHidden/>
          </w:rPr>
          <w:t>6875</w:t>
        </w:r>
        <w:r w:rsidR="000E61D4">
          <w:rPr>
            <w:noProof/>
            <w:webHidden/>
          </w:rPr>
          <w:fldChar w:fldCharType="end"/>
        </w:r>
      </w:hyperlink>
    </w:p>
    <w:p w14:paraId="0C4C9AB7" w14:textId="3733D1F7"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13" w:history="1">
        <w:r w:rsidR="000E61D4" w:rsidRPr="00D62AB5">
          <w:rPr>
            <w:rStyle w:val="Hyperlink"/>
            <w:noProof/>
          </w:rPr>
          <w:t>Petroleum and Geothermal Energy Act 2000</w:t>
        </w:r>
        <w:r w:rsidR="000E61D4">
          <w:rPr>
            <w:noProof/>
            <w:webHidden/>
          </w:rPr>
          <w:tab/>
        </w:r>
        <w:r w:rsidR="000E61D4">
          <w:rPr>
            <w:noProof/>
            <w:webHidden/>
          </w:rPr>
          <w:fldChar w:fldCharType="begin"/>
        </w:r>
        <w:r w:rsidR="000E61D4">
          <w:rPr>
            <w:noProof/>
            <w:webHidden/>
          </w:rPr>
          <w:instrText xml:space="preserve"> PAGEREF _Toc121393713 \h </w:instrText>
        </w:r>
        <w:r w:rsidR="000E61D4">
          <w:rPr>
            <w:noProof/>
            <w:webHidden/>
          </w:rPr>
        </w:r>
        <w:r w:rsidR="000E61D4">
          <w:rPr>
            <w:noProof/>
            <w:webHidden/>
          </w:rPr>
          <w:fldChar w:fldCharType="separate"/>
        </w:r>
        <w:r w:rsidR="00CD605D">
          <w:rPr>
            <w:noProof/>
            <w:webHidden/>
          </w:rPr>
          <w:t>6876</w:t>
        </w:r>
        <w:r w:rsidR="000E61D4">
          <w:rPr>
            <w:noProof/>
            <w:webHidden/>
          </w:rPr>
          <w:fldChar w:fldCharType="end"/>
        </w:r>
      </w:hyperlink>
    </w:p>
    <w:p w14:paraId="71D81CF8" w14:textId="6791DCAC"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14" w:history="1">
        <w:r w:rsidR="000E61D4" w:rsidRPr="00D62AB5">
          <w:rPr>
            <w:rStyle w:val="Hyperlink"/>
            <w:noProof/>
          </w:rPr>
          <w:t>Planning, Development and Infrastructure Act 2016</w:t>
        </w:r>
        <w:r w:rsidR="000E61D4">
          <w:rPr>
            <w:noProof/>
            <w:webHidden/>
          </w:rPr>
          <w:tab/>
        </w:r>
        <w:r w:rsidR="000E61D4">
          <w:rPr>
            <w:noProof/>
            <w:webHidden/>
          </w:rPr>
          <w:fldChar w:fldCharType="begin"/>
        </w:r>
        <w:r w:rsidR="000E61D4">
          <w:rPr>
            <w:noProof/>
            <w:webHidden/>
          </w:rPr>
          <w:instrText xml:space="preserve"> PAGEREF _Toc121393714 \h </w:instrText>
        </w:r>
        <w:r w:rsidR="000E61D4">
          <w:rPr>
            <w:noProof/>
            <w:webHidden/>
          </w:rPr>
        </w:r>
        <w:r w:rsidR="000E61D4">
          <w:rPr>
            <w:noProof/>
            <w:webHidden/>
          </w:rPr>
          <w:fldChar w:fldCharType="separate"/>
        </w:r>
        <w:r w:rsidR="00CD605D">
          <w:rPr>
            <w:noProof/>
            <w:webHidden/>
          </w:rPr>
          <w:t>6876</w:t>
        </w:r>
        <w:r w:rsidR="000E61D4">
          <w:rPr>
            <w:noProof/>
            <w:webHidden/>
          </w:rPr>
          <w:fldChar w:fldCharType="end"/>
        </w:r>
      </w:hyperlink>
    </w:p>
    <w:p w14:paraId="0ADC42AB" w14:textId="59DE71CC" w:rsidR="000E61D4" w:rsidRDefault="002255FF" w:rsidP="00F96FCD">
      <w:pPr>
        <w:pStyle w:val="TOC2"/>
        <w:tabs>
          <w:tab w:val="right" w:leader="dot" w:pos="4550"/>
        </w:tabs>
        <w:spacing w:after="80"/>
        <w:rPr>
          <w:rFonts w:asciiTheme="minorHAnsi" w:eastAsiaTheme="minorEastAsia" w:hAnsiTheme="minorHAnsi" w:cstheme="minorBidi"/>
          <w:noProof/>
          <w:color w:val="auto"/>
          <w:sz w:val="22"/>
          <w:szCs w:val="22"/>
        </w:rPr>
      </w:pPr>
      <w:hyperlink w:anchor="_Toc121393715" w:history="1">
        <w:r w:rsidR="000E61D4" w:rsidRPr="00D62AB5">
          <w:rPr>
            <w:rStyle w:val="Hyperlink"/>
            <w:noProof/>
          </w:rPr>
          <w:t>Proof of Sunrise and Sunset Act 1923</w:t>
        </w:r>
        <w:r w:rsidR="000E61D4">
          <w:rPr>
            <w:noProof/>
            <w:webHidden/>
          </w:rPr>
          <w:tab/>
        </w:r>
        <w:r w:rsidR="000E61D4">
          <w:rPr>
            <w:noProof/>
            <w:webHidden/>
          </w:rPr>
          <w:fldChar w:fldCharType="begin"/>
        </w:r>
        <w:r w:rsidR="000E61D4">
          <w:rPr>
            <w:noProof/>
            <w:webHidden/>
          </w:rPr>
          <w:instrText xml:space="preserve"> PAGEREF _Toc121393715 \h </w:instrText>
        </w:r>
        <w:r w:rsidR="000E61D4">
          <w:rPr>
            <w:noProof/>
            <w:webHidden/>
          </w:rPr>
        </w:r>
        <w:r w:rsidR="000E61D4">
          <w:rPr>
            <w:noProof/>
            <w:webHidden/>
          </w:rPr>
          <w:fldChar w:fldCharType="separate"/>
        </w:r>
        <w:r w:rsidR="00CD605D">
          <w:rPr>
            <w:noProof/>
            <w:webHidden/>
          </w:rPr>
          <w:t>6881</w:t>
        </w:r>
        <w:r w:rsidR="000E61D4">
          <w:rPr>
            <w:noProof/>
            <w:webHidden/>
          </w:rPr>
          <w:fldChar w:fldCharType="end"/>
        </w:r>
      </w:hyperlink>
    </w:p>
    <w:p w14:paraId="3EF6553D" w14:textId="34377AE3" w:rsidR="000E61D4" w:rsidRPr="000E61D4" w:rsidRDefault="002255FF">
      <w:pPr>
        <w:pStyle w:val="TOC1"/>
        <w:tabs>
          <w:tab w:val="right" w:leader="dot" w:pos="4550"/>
        </w:tabs>
        <w:rPr>
          <w:b/>
          <w:smallCaps/>
          <w:color w:val="auto"/>
          <w:szCs w:val="20"/>
          <w:lang w:eastAsia="en-US"/>
        </w:rPr>
      </w:pPr>
      <w:hyperlink w:anchor="_Toc121393716" w:history="1">
        <w:r w:rsidR="000E61D4" w:rsidRPr="000E61D4">
          <w:rPr>
            <w:b/>
            <w:smallCaps/>
            <w:color w:val="auto"/>
            <w:szCs w:val="20"/>
            <w:lang w:eastAsia="en-US"/>
          </w:rPr>
          <w:t>Local Government Instruments</w:t>
        </w:r>
      </w:hyperlink>
    </w:p>
    <w:p w14:paraId="0B30EB11" w14:textId="03E9F415"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17" w:history="1">
        <w:r w:rsidR="000E61D4" w:rsidRPr="00D62AB5">
          <w:rPr>
            <w:rStyle w:val="Hyperlink"/>
            <w:noProof/>
          </w:rPr>
          <w:t>C</w:t>
        </w:r>
        <w:r w:rsidR="00F96FCD" w:rsidRPr="00D62AB5">
          <w:rPr>
            <w:rStyle w:val="Hyperlink"/>
            <w:noProof/>
          </w:rPr>
          <w:t>ampbelltown City Council</w:t>
        </w:r>
        <w:r w:rsidR="000E61D4">
          <w:rPr>
            <w:noProof/>
            <w:webHidden/>
          </w:rPr>
          <w:tab/>
        </w:r>
        <w:r w:rsidR="000E61D4">
          <w:rPr>
            <w:noProof/>
            <w:webHidden/>
          </w:rPr>
          <w:fldChar w:fldCharType="begin"/>
        </w:r>
        <w:r w:rsidR="000E61D4">
          <w:rPr>
            <w:noProof/>
            <w:webHidden/>
          </w:rPr>
          <w:instrText xml:space="preserve"> PAGEREF _Toc121393717 \h </w:instrText>
        </w:r>
        <w:r w:rsidR="000E61D4">
          <w:rPr>
            <w:noProof/>
            <w:webHidden/>
          </w:rPr>
        </w:r>
        <w:r w:rsidR="000E61D4">
          <w:rPr>
            <w:noProof/>
            <w:webHidden/>
          </w:rPr>
          <w:fldChar w:fldCharType="separate"/>
        </w:r>
        <w:r w:rsidR="00CD605D">
          <w:rPr>
            <w:noProof/>
            <w:webHidden/>
          </w:rPr>
          <w:t>6883</w:t>
        </w:r>
        <w:r w:rsidR="000E61D4">
          <w:rPr>
            <w:noProof/>
            <w:webHidden/>
          </w:rPr>
          <w:fldChar w:fldCharType="end"/>
        </w:r>
      </w:hyperlink>
    </w:p>
    <w:p w14:paraId="6EB69FD9" w14:textId="226A2025"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18" w:history="1">
        <w:r w:rsidR="000E61D4" w:rsidRPr="00D62AB5">
          <w:rPr>
            <w:rStyle w:val="Hyperlink"/>
            <w:noProof/>
          </w:rPr>
          <w:t>C</w:t>
        </w:r>
        <w:r w:rsidR="00F96FCD" w:rsidRPr="00D62AB5">
          <w:rPr>
            <w:rStyle w:val="Hyperlink"/>
            <w:noProof/>
          </w:rPr>
          <w:t xml:space="preserve">ity </w:t>
        </w:r>
        <w:r w:rsidR="00F96FCD">
          <w:rPr>
            <w:rStyle w:val="Hyperlink"/>
            <w:noProof/>
          </w:rPr>
          <w:t>o</w:t>
        </w:r>
        <w:r w:rsidR="00F96FCD" w:rsidRPr="00D62AB5">
          <w:rPr>
            <w:rStyle w:val="Hyperlink"/>
            <w:noProof/>
          </w:rPr>
          <w:t>f Marion</w:t>
        </w:r>
        <w:r w:rsidR="000E61D4">
          <w:rPr>
            <w:noProof/>
            <w:webHidden/>
          </w:rPr>
          <w:tab/>
        </w:r>
        <w:r w:rsidR="000E61D4">
          <w:rPr>
            <w:noProof/>
            <w:webHidden/>
          </w:rPr>
          <w:fldChar w:fldCharType="begin"/>
        </w:r>
        <w:r w:rsidR="000E61D4">
          <w:rPr>
            <w:noProof/>
            <w:webHidden/>
          </w:rPr>
          <w:instrText xml:space="preserve"> PAGEREF _Toc121393718 \h </w:instrText>
        </w:r>
        <w:r w:rsidR="000E61D4">
          <w:rPr>
            <w:noProof/>
            <w:webHidden/>
          </w:rPr>
        </w:r>
        <w:r w:rsidR="000E61D4">
          <w:rPr>
            <w:noProof/>
            <w:webHidden/>
          </w:rPr>
          <w:fldChar w:fldCharType="separate"/>
        </w:r>
        <w:r w:rsidR="00CD605D">
          <w:rPr>
            <w:noProof/>
            <w:webHidden/>
          </w:rPr>
          <w:t>6883</w:t>
        </w:r>
        <w:r w:rsidR="000E61D4">
          <w:rPr>
            <w:noProof/>
            <w:webHidden/>
          </w:rPr>
          <w:fldChar w:fldCharType="end"/>
        </w:r>
      </w:hyperlink>
    </w:p>
    <w:p w14:paraId="6F1F3C45" w14:textId="69221F10"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19" w:history="1">
        <w:r w:rsidR="000E61D4" w:rsidRPr="00D62AB5">
          <w:rPr>
            <w:rStyle w:val="Hyperlink"/>
            <w:noProof/>
          </w:rPr>
          <w:t>Mid Murray Council</w:t>
        </w:r>
        <w:r w:rsidR="000E61D4">
          <w:rPr>
            <w:noProof/>
            <w:webHidden/>
          </w:rPr>
          <w:tab/>
        </w:r>
        <w:r w:rsidR="000E61D4">
          <w:rPr>
            <w:noProof/>
            <w:webHidden/>
          </w:rPr>
          <w:fldChar w:fldCharType="begin"/>
        </w:r>
        <w:r w:rsidR="000E61D4">
          <w:rPr>
            <w:noProof/>
            <w:webHidden/>
          </w:rPr>
          <w:instrText xml:space="preserve"> PAGEREF _Toc121393719 \h </w:instrText>
        </w:r>
        <w:r w:rsidR="000E61D4">
          <w:rPr>
            <w:noProof/>
            <w:webHidden/>
          </w:rPr>
        </w:r>
        <w:r w:rsidR="000E61D4">
          <w:rPr>
            <w:noProof/>
            <w:webHidden/>
          </w:rPr>
          <w:fldChar w:fldCharType="separate"/>
        </w:r>
        <w:r w:rsidR="00CD605D">
          <w:rPr>
            <w:noProof/>
            <w:webHidden/>
          </w:rPr>
          <w:t>6883</w:t>
        </w:r>
        <w:r w:rsidR="000E61D4">
          <w:rPr>
            <w:noProof/>
            <w:webHidden/>
          </w:rPr>
          <w:fldChar w:fldCharType="end"/>
        </w:r>
      </w:hyperlink>
    </w:p>
    <w:p w14:paraId="1C580766" w14:textId="117D696B" w:rsidR="000E61D4" w:rsidRDefault="002255FF" w:rsidP="00F96FCD">
      <w:pPr>
        <w:pStyle w:val="TOC2"/>
        <w:tabs>
          <w:tab w:val="right" w:leader="dot" w:pos="4550"/>
        </w:tabs>
        <w:spacing w:after="80"/>
        <w:rPr>
          <w:rFonts w:asciiTheme="minorHAnsi" w:eastAsiaTheme="minorEastAsia" w:hAnsiTheme="minorHAnsi" w:cstheme="minorBidi"/>
          <w:noProof/>
          <w:color w:val="auto"/>
          <w:sz w:val="22"/>
          <w:szCs w:val="22"/>
        </w:rPr>
      </w:pPr>
      <w:hyperlink w:anchor="_Toc121393720" w:history="1">
        <w:r w:rsidR="000E61D4" w:rsidRPr="00D62AB5">
          <w:rPr>
            <w:rStyle w:val="Hyperlink"/>
            <w:noProof/>
          </w:rPr>
          <w:t>Northern Areas Council</w:t>
        </w:r>
        <w:r w:rsidR="000E61D4">
          <w:rPr>
            <w:noProof/>
            <w:webHidden/>
          </w:rPr>
          <w:tab/>
        </w:r>
        <w:r w:rsidR="000E61D4">
          <w:rPr>
            <w:noProof/>
            <w:webHidden/>
          </w:rPr>
          <w:fldChar w:fldCharType="begin"/>
        </w:r>
        <w:r w:rsidR="000E61D4">
          <w:rPr>
            <w:noProof/>
            <w:webHidden/>
          </w:rPr>
          <w:instrText xml:space="preserve"> PAGEREF _Toc121393720 \h </w:instrText>
        </w:r>
        <w:r w:rsidR="000E61D4">
          <w:rPr>
            <w:noProof/>
            <w:webHidden/>
          </w:rPr>
        </w:r>
        <w:r w:rsidR="000E61D4">
          <w:rPr>
            <w:noProof/>
            <w:webHidden/>
          </w:rPr>
          <w:fldChar w:fldCharType="separate"/>
        </w:r>
        <w:r w:rsidR="00CD605D">
          <w:rPr>
            <w:noProof/>
            <w:webHidden/>
          </w:rPr>
          <w:t>6892</w:t>
        </w:r>
        <w:r w:rsidR="000E61D4">
          <w:rPr>
            <w:noProof/>
            <w:webHidden/>
          </w:rPr>
          <w:fldChar w:fldCharType="end"/>
        </w:r>
      </w:hyperlink>
    </w:p>
    <w:p w14:paraId="78208FEB" w14:textId="4F7219AD" w:rsidR="000E61D4" w:rsidRPr="000E61D4" w:rsidRDefault="002255FF">
      <w:pPr>
        <w:pStyle w:val="TOC1"/>
        <w:tabs>
          <w:tab w:val="right" w:leader="dot" w:pos="4550"/>
        </w:tabs>
        <w:rPr>
          <w:b/>
          <w:smallCaps/>
          <w:color w:val="auto"/>
          <w:szCs w:val="20"/>
          <w:lang w:eastAsia="en-US"/>
        </w:rPr>
      </w:pPr>
      <w:hyperlink w:anchor="_Toc121393721" w:history="1">
        <w:r w:rsidR="000E61D4" w:rsidRPr="000E61D4">
          <w:rPr>
            <w:b/>
            <w:smallCaps/>
            <w:color w:val="auto"/>
            <w:szCs w:val="20"/>
            <w:lang w:eastAsia="en-US"/>
          </w:rPr>
          <w:t>Public Notices</w:t>
        </w:r>
      </w:hyperlink>
    </w:p>
    <w:p w14:paraId="143E2F99" w14:textId="64BEDEDA"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22" w:history="1">
        <w:r w:rsidR="000E61D4" w:rsidRPr="00D62AB5">
          <w:rPr>
            <w:rStyle w:val="Hyperlink"/>
            <w:noProof/>
          </w:rPr>
          <w:t>National Electricity Law</w:t>
        </w:r>
        <w:r w:rsidR="000E61D4">
          <w:rPr>
            <w:noProof/>
            <w:webHidden/>
          </w:rPr>
          <w:tab/>
        </w:r>
        <w:r w:rsidR="000E61D4">
          <w:rPr>
            <w:noProof/>
            <w:webHidden/>
          </w:rPr>
          <w:fldChar w:fldCharType="begin"/>
        </w:r>
        <w:r w:rsidR="000E61D4">
          <w:rPr>
            <w:noProof/>
            <w:webHidden/>
          </w:rPr>
          <w:instrText xml:space="preserve"> PAGEREF _Toc121393722 \h </w:instrText>
        </w:r>
        <w:r w:rsidR="000E61D4">
          <w:rPr>
            <w:noProof/>
            <w:webHidden/>
          </w:rPr>
        </w:r>
        <w:r w:rsidR="000E61D4">
          <w:rPr>
            <w:noProof/>
            <w:webHidden/>
          </w:rPr>
          <w:fldChar w:fldCharType="separate"/>
        </w:r>
        <w:r w:rsidR="00CD605D">
          <w:rPr>
            <w:noProof/>
            <w:webHidden/>
          </w:rPr>
          <w:t>6893</w:t>
        </w:r>
        <w:r w:rsidR="000E61D4">
          <w:rPr>
            <w:noProof/>
            <w:webHidden/>
          </w:rPr>
          <w:fldChar w:fldCharType="end"/>
        </w:r>
      </w:hyperlink>
    </w:p>
    <w:p w14:paraId="30B4B28F" w14:textId="63CF9627"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23" w:history="1">
        <w:r w:rsidR="000E61D4" w:rsidRPr="00D62AB5">
          <w:rPr>
            <w:rStyle w:val="Hyperlink"/>
            <w:noProof/>
          </w:rPr>
          <w:t>National Energy Retail Law</w:t>
        </w:r>
        <w:r w:rsidR="000E61D4">
          <w:rPr>
            <w:noProof/>
            <w:webHidden/>
          </w:rPr>
          <w:tab/>
        </w:r>
        <w:r w:rsidR="000E61D4">
          <w:rPr>
            <w:noProof/>
            <w:webHidden/>
          </w:rPr>
          <w:fldChar w:fldCharType="begin"/>
        </w:r>
        <w:r w:rsidR="000E61D4">
          <w:rPr>
            <w:noProof/>
            <w:webHidden/>
          </w:rPr>
          <w:instrText xml:space="preserve"> PAGEREF _Toc121393723 \h </w:instrText>
        </w:r>
        <w:r w:rsidR="000E61D4">
          <w:rPr>
            <w:noProof/>
            <w:webHidden/>
          </w:rPr>
        </w:r>
        <w:r w:rsidR="000E61D4">
          <w:rPr>
            <w:noProof/>
            <w:webHidden/>
          </w:rPr>
          <w:fldChar w:fldCharType="separate"/>
        </w:r>
        <w:r w:rsidR="00CD605D">
          <w:rPr>
            <w:noProof/>
            <w:webHidden/>
          </w:rPr>
          <w:t>6893</w:t>
        </w:r>
        <w:r w:rsidR="000E61D4">
          <w:rPr>
            <w:noProof/>
            <w:webHidden/>
          </w:rPr>
          <w:fldChar w:fldCharType="end"/>
        </w:r>
      </w:hyperlink>
    </w:p>
    <w:p w14:paraId="1F32F7B6" w14:textId="442C09CD"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24" w:history="1">
        <w:r w:rsidR="000E61D4" w:rsidRPr="00D62AB5">
          <w:rPr>
            <w:rStyle w:val="Hyperlink"/>
            <w:noProof/>
          </w:rPr>
          <w:t>Partnership Act 1891</w:t>
        </w:r>
        <w:r w:rsidR="000E61D4">
          <w:rPr>
            <w:noProof/>
            <w:webHidden/>
          </w:rPr>
          <w:tab/>
        </w:r>
        <w:r w:rsidR="000E61D4">
          <w:rPr>
            <w:noProof/>
            <w:webHidden/>
          </w:rPr>
          <w:fldChar w:fldCharType="begin"/>
        </w:r>
        <w:r w:rsidR="000E61D4">
          <w:rPr>
            <w:noProof/>
            <w:webHidden/>
          </w:rPr>
          <w:instrText xml:space="preserve"> PAGEREF _Toc121393724 \h </w:instrText>
        </w:r>
        <w:r w:rsidR="000E61D4">
          <w:rPr>
            <w:noProof/>
            <w:webHidden/>
          </w:rPr>
        </w:r>
        <w:r w:rsidR="000E61D4">
          <w:rPr>
            <w:noProof/>
            <w:webHidden/>
          </w:rPr>
          <w:fldChar w:fldCharType="separate"/>
        </w:r>
        <w:r w:rsidR="00CD605D">
          <w:rPr>
            <w:noProof/>
            <w:webHidden/>
          </w:rPr>
          <w:t>6893</w:t>
        </w:r>
        <w:r w:rsidR="000E61D4">
          <w:rPr>
            <w:noProof/>
            <w:webHidden/>
          </w:rPr>
          <w:fldChar w:fldCharType="end"/>
        </w:r>
      </w:hyperlink>
    </w:p>
    <w:p w14:paraId="0155B9D8" w14:textId="2F726506"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25" w:history="1">
        <w:r w:rsidR="000E61D4" w:rsidRPr="00D62AB5">
          <w:rPr>
            <w:rStyle w:val="Hyperlink"/>
            <w:noProof/>
          </w:rPr>
          <w:t>Trustee Act 1936</w:t>
        </w:r>
        <w:r w:rsidR="000E61D4">
          <w:rPr>
            <w:noProof/>
            <w:webHidden/>
          </w:rPr>
          <w:tab/>
        </w:r>
        <w:r w:rsidR="000E61D4">
          <w:rPr>
            <w:noProof/>
            <w:webHidden/>
          </w:rPr>
          <w:fldChar w:fldCharType="begin"/>
        </w:r>
        <w:r w:rsidR="000E61D4">
          <w:rPr>
            <w:noProof/>
            <w:webHidden/>
          </w:rPr>
          <w:instrText xml:space="preserve"> PAGEREF _Toc121393725 \h </w:instrText>
        </w:r>
        <w:r w:rsidR="000E61D4">
          <w:rPr>
            <w:noProof/>
            <w:webHidden/>
          </w:rPr>
        </w:r>
        <w:r w:rsidR="000E61D4">
          <w:rPr>
            <w:noProof/>
            <w:webHidden/>
          </w:rPr>
          <w:fldChar w:fldCharType="separate"/>
        </w:r>
        <w:r w:rsidR="00CD605D">
          <w:rPr>
            <w:noProof/>
            <w:webHidden/>
          </w:rPr>
          <w:t>6893</w:t>
        </w:r>
        <w:r w:rsidR="000E61D4">
          <w:rPr>
            <w:noProof/>
            <w:webHidden/>
          </w:rPr>
          <w:fldChar w:fldCharType="end"/>
        </w:r>
      </w:hyperlink>
    </w:p>
    <w:p w14:paraId="50C733D6" w14:textId="07F1D562" w:rsidR="000E61D4" w:rsidRDefault="002255FF">
      <w:pPr>
        <w:pStyle w:val="TOC2"/>
        <w:tabs>
          <w:tab w:val="right" w:leader="dot" w:pos="4550"/>
        </w:tabs>
        <w:rPr>
          <w:rFonts w:asciiTheme="minorHAnsi" w:eastAsiaTheme="minorEastAsia" w:hAnsiTheme="minorHAnsi" w:cstheme="minorBidi"/>
          <w:noProof/>
          <w:color w:val="auto"/>
          <w:sz w:val="22"/>
          <w:szCs w:val="22"/>
        </w:rPr>
      </w:pPr>
      <w:hyperlink w:anchor="_Toc121393726" w:history="1">
        <w:r w:rsidR="000E61D4" w:rsidRPr="00D62AB5">
          <w:rPr>
            <w:rStyle w:val="Hyperlink"/>
            <w:noProof/>
          </w:rPr>
          <w:t>University of Adelaide Act 1971</w:t>
        </w:r>
        <w:r w:rsidR="000E61D4">
          <w:rPr>
            <w:noProof/>
            <w:webHidden/>
          </w:rPr>
          <w:tab/>
        </w:r>
        <w:r w:rsidR="000E61D4">
          <w:rPr>
            <w:noProof/>
            <w:webHidden/>
          </w:rPr>
          <w:fldChar w:fldCharType="begin"/>
        </w:r>
        <w:r w:rsidR="000E61D4">
          <w:rPr>
            <w:noProof/>
            <w:webHidden/>
          </w:rPr>
          <w:instrText xml:space="preserve"> PAGEREF _Toc121393726 \h </w:instrText>
        </w:r>
        <w:r w:rsidR="000E61D4">
          <w:rPr>
            <w:noProof/>
            <w:webHidden/>
          </w:rPr>
        </w:r>
        <w:r w:rsidR="000E61D4">
          <w:rPr>
            <w:noProof/>
            <w:webHidden/>
          </w:rPr>
          <w:fldChar w:fldCharType="separate"/>
        </w:r>
        <w:r w:rsidR="00CD605D">
          <w:rPr>
            <w:noProof/>
            <w:webHidden/>
          </w:rPr>
          <w:t>6894</w:t>
        </w:r>
        <w:r w:rsidR="000E61D4">
          <w:rPr>
            <w:noProof/>
            <w:webHidden/>
          </w:rPr>
          <w:fldChar w:fldCharType="end"/>
        </w:r>
      </w:hyperlink>
    </w:p>
    <w:p w14:paraId="2A8A27AD" w14:textId="0356DA79" w:rsidR="001169F7" w:rsidRPr="001169F7" w:rsidRDefault="0016463B" w:rsidP="00F96FCD">
      <w:pPr>
        <w:pStyle w:val="Heading5"/>
        <w:rPr>
          <w:b w:val="0"/>
          <w:smallCaps w:val="0"/>
        </w:rPr>
      </w:pPr>
      <w:r>
        <w:fldChar w:fldCharType="end"/>
      </w:r>
    </w:p>
    <w:p w14:paraId="73F18727" w14:textId="77777777" w:rsidR="001B7138" w:rsidRDefault="001B7138" w:rsidP="001B7138">
      <w:pPr>
        <w:spacing w:after="0"/>
        <w:rPr>
          <w:smallCaps/>
          <w:szCs w:val="17"/>
        </w:rPr>
      </w:pPr>
    </w:p>
    <w:p w14:paraId="13DAC900"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4B5DB2C8" w14:textId="77777777" w:rsidR="009D1E2E" w:rsidRPr="00C32E4F" w:rsidRDefault="009D1E2E" w:rsidP="00F80EF5">
      <w:pPr>
        <w:pStyle w:val="Heading1"/>
      </w:pPr>
      <w:bookmarkStart w:id="1" w:name="_Toc33707977"/>
      <w:bookmarkStart w:id="2" w:name="_Toc33708148"/>
      <w:bookmarkStart w:id="3" w:name="_Toc121393690"/>
      <w:r w:rsidRPr="009D1E2E">
        <w:lastRenderedPageBreak/>
        <w:t>Governor’s Instruments</w:t>
      </w:r>
      <w:bookmarkEnd w:id="1"/>
      <w:bookmarkEnd w:id="2"/>
      <w:bookmarkEnd w:id="3"/>
      <w:r>
        <w:t xml:space="preserve"> </w:t>
      </w:r>
    </w:p>
    <w:p w14:paraId="3D6375F7" w14:textId="77777777" w:rsidR="000B22D1" w:rsidRPr="000B22D1" w:rsidRDefault="000B22D1" w:rsidP="00487EC3">
      <w:pPr>
        <w:pStyle w:val="Heading2"/>
      </w:pPr>
      <w:bookmarkStart w:id="4" w:name="_Toc121393691"/>
      <w:r w:rsidRPr="000B22D1">
        <w:t>Acts</w:t>
      </w:r>
      <w:bookmarkEnd w:id="4"/>
    </w:p>
    <w:p w14:paraId="2BB15A4D"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4DE20015"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722A03BC" w14:textId="77777777" w:rsidR="000B22D1" w:rsidRPr="000B22D1" w:rsidRDefault="000B22D1" w:rsidP="000B22D1">
      <w:pPr>
        <w:rPr>
          <w:rFonts w:eastAsia="Times New Roman"/>
          <w:szCs w:val="17"/>
        </w:rPr>
      </w:pPr>
      <w:r w:rsidRPr="000B22D1">
        <w:rPr>
          <w:rFonts w:eastAsia="Times New Roman"/>
          <w:spacing w:val="-2"/>
          <w:szCs w:val="17"/>
        </w:rPr>
        <w:t>Her Excellency the Governor directs it to be notified for general information that she has in the name and on behalf of His Majesty The King,</w:t>
      </w:r>
      <w:r w:rsidRPr="000B22D1">
        <w:rPr>
          <w:rFonts w:eastAsia="Times New Roman"/>
          <w:szCs w:val="17"/>
        </w:rPr>
        <w:t xml:space="preserve"> this day assented to the undermentioned Bills passed by the Legislative Council and House of Assembly in Parliament assembled, viz.:</w:t>
      </w:r>
    </w:p>
    <w:p w14:paraId="7D28681A" w14:textId="77777777" w:rsidR="002255FF" w:rsidRPr="000B22D1" w:rsidRDefault="002255FF" w:rsidP="002255FF">
      <w:pPr>
        <w:spacing w:after="0"/>
        <w:ind w:left="142"/>
        <w:rPr>
          <w:rFonts w:eastAsia="Times New Roman"/>
          <w:szCs w:val="17"/>
        </w:rPr>
      </w:pPr>
      <w:r w:rsidRPr="000B22D1">
        <w:rPr>
          <w:rFonts w:eastAsia="Times New Roman"/>
          <w:szCs w:val="17"/>
        </w:rPr>
        <w:t xml:space="preserve">No. 23 of 2022—Health Care (Acquisition of Property) Amendment </w:t>
      </w:r>
      <w:r>
        <w:rPr>
          <w:rFonts w:eastAsia="Times New Roman"/>
          <w:szCs w:val="17"/>
        </w:rPr>
        <w:t>Bill</w:t>
      </w:r>
      <w:r w:rsidRPr="000B22D1">
        <w:rPr>
          <w:rFonts w:eastAsia="Times New Roman"/>
          <w:szCs w:val="17"/>
        </w:rPr>
        <w:t xml:space="preserve"> 2022</w:t>
      </w:r>
    </w:p>
    <w:p w14:paraId="122EACE7" w14:textId="77777777" w:rsidR="002255FF" w:rsidRPr="000B22D1" w:rsidRDefault="002255FF" w:rsidP="002255FF">
      <w:pPr>
        <w:ind w:left="284"/>
        <w:rPr>
          <w:rFonts w:eastAsia="Times New Roman"/>
          <w:szCs w:val="17"/>
        </w:rPr>
      </w:pPr>
      <w:r w:rsidRPr="000B22D1">
        <w:rPr>
          <w:rFonts w:eastAsia="Times New Roman"/>
          <w:szCs w:val="17"/>
        </w:rPr>
        <w:t>An Act to amend the Health Care Act 2008</w:t>
      </w:r>
    </w:p>
    <w:p w14:paraId="23ABCC59" w14:textId="77777777" w:rsidR="002255FF" w:rsidRPr="000B22D1" w:rsidRDefault="002255FF" w:rsidP="002255FF">
      <w:pPr>
        <w:spacing w:after="0"/>
        <w:ind w:left="142"/>
        <w:rPr>
          <w:rFonts w:eastAsia="Times New Roman"/>
          <w:szCs w:val="17"/>
        </w:rPr>
      </w:pPr>
      <w:r w:rsidRPr="000B22D1">
        <w:rPr>
          <w:rFonts w:eastAsia="Times New Roman"/>
          <w:szCs w:val="17"/>
        </w:rPr>
        <w:t>No. 24 of 2022—Statutes Amendment (Use of Devices in Vehicles) Bill 2022</w:t>
      </w:r>
    </w:p>
    <w:p w14:paraId="10CB2F2D" w14:textId="77777777" w:rsidR="002255FF" w:rsidRPr="000B22D1" w:rsidRDefault="002255FF" w:rsidP="002255FF">
      <w:pPr>
        <w:ind w:left="284"/>
        <w:rPr>
          <w:rFonts w:eastAsia="Times New Roman"/>
          <w:szCs w:val="17"/>
        </w:rPr>
      </w:pPr>
      <w:r w:rsidRPr="000B22D1">
        <w:rPr>
          <w:rFonts w:eastAsia="Times New Roman"/>
          <w:szCs w:val="17"/>
        </w:rPr>
        <w:t>An Act to amend the Motor Vehicles Act 1959 and the Road Traffic Act 1961</w:t>
      </w:r>
    </w:p>
    <w:p w14:paraId="5DDD97B4" w14:textId="77777777" w:rsidR="002255FF" w:rsidRPr="000B22D1" w:rsidRDefault="002255FF" w:rsidP="002255FF">
      <w:pPr>
        <w:spacing w:after="0"/>
        <w:ind w:left="142"/>
        <w:rPr>
          <w:rFonts w:eastAsia="Times New Roman"/>
          <w:szCs w:val="17"/>
        </w:rPr>
      </w:pPr>
      <w:r w:rsidRPr="000B22D1">
        <w:rPr>
          <w:rFonts w:eastAsia="Times New Roman"/>
          <w:szCs w:val="17"/>
        </w:rPr>
        <w:t>No. 25 of 2022—Statutes Amendment (Stealthing and Consent) Bill 2022</w:t>
      </w:r>
    </w:p>
    <w:p w14:paraId="1911C3BD" w14:textId="77777777" w:rsidR="002255FF" w:rsidRPr="000B22D1" w:rsidRDefault="002255FF" w:rsidP="002255FF">
      <w:pPr>
        <w:ind w:left="284"/>
        <w:rPr>
          <w:rFonts w:eastAsia="Times New Roman"/>
          <w:szCs w:val="17"/>
        </w:rPr>
      </w:pPr>
      <w:r w:rsidRPr="000B22D1">
        <w:rPr>
          <w:rFonts w:eastAsia="Times New Roman"/>
          <w:szCs w:val="17"/>
        </w:rPr>
        <w:t>An Act to amend the Criminal Law Consolidation Act 1935, the Criminal Procedure Act 1921 and the Evidence Act 1929</w:t>
      </w:r>
    </w:p>
    <w:p w14:paraId="598ED9FD" w14:textId="77777777" w:rsidR="002255FF" w:rsidRPr="000B22D1" w:rsidRDefault="002255FF" w:rsidP="002255FF">
      <w:pPr>
        <w:spacing w:after="0"/>
        <w:ind w:left="142"/>
        <w:rPr>
          <w:rFonts w:eastAsia="Times New Roman"/>
          <w:szCs w:val="17"/>
        </w:rPr>
      </w:pPr>
      <w:r w:rsidRPr="000B22D1">
        <w:rPr>
          <w:rFonts w:eastAsia="Times New Roman"/>
          <w:szCs w:val="17"/>
        </w:rPr>
        <w:t>No. 26 of 2022—Magistrates Court (Nunga Court) Amendment Bill 2022</w:t>
      </w:r>
    </w:p>
    <w:p w14:paraId="584D9ED1" w14:textId="77777777" w:rsidR="002255FF" w:rsidRPr="000B22D1" w:rsidRDefault="002255FF" w:rsidP="002255FF">
      <w:pPr>
        <w:ind w:left="284"/>
        <w:rPr>
          <w:rFonts w:eastAsia="Times New Roman"/>
          <w:szCs w:val="17"/>
        </w:rPr>
      </w:pPr>
      <w:r w:rsidRPr="000B22D1">
        <w:rPr>
          <w:rFonts w:eastAsia="Times New Roman"/>
          <w:szCs w:val="17"/>
        </w:rPr>
        <w:t>An Act to amend the Magistrates Court Act 1991</w:t>
      </w:r>
    </w:p>
    <w:p w14:paraId="34D2A4F3" w14:textId="77777777" w:rsidR="002255FF" w:rsidRPr="000B22D1" w:rsidRDefault="002255FF" w:rsidP="002255FF">
      <w:pPr>
        <w:spacing w:after="0"/>
        <w:ind w:left="142"/>
        <w:rPr>
          <w:rFonts w:eastAsia="Times New Roman"/>
          <w:szCs w:val="17"/>
        </w:rPr>
      </w:pPr>
      <w:r w:rsidRPr="000B22D1">
        <w:rPr>
          <w:rFonts w:eastAsia="Times New Roman"/>
          <w:szCs w:val="17"/>
        </w:rPr>
        <w:t xml:space="preserve">No. 27 of 2022—Automated External Defibrillators (Public Access) </w:t>
      </w:r>
      <w:r>
        <w:rPr>
          <w:rFonts w:eastAsia="Times New Roman"/>
          <w:szCs w:val="17"/>
        </w:rPr>
        <w:t>Bill</w:t>
      </w:r>
      <w:r w:rsidRPr="000B22D1">
        <w:rPr>
          <w:rFonts w:eastAsia="Times New Roman"/>
          <w:szCs w:val="17"/>
        </w:rPr>
        <w:t xml:space="preserve"> 2022</w:t>
      </w:r>
    </w:p>
    <w:p w14:paraId="100EBCC5" w14:textId="77777777" w:rsidR="002255FF" w:rsidRPr="000B22D1" w:rsidRDefault="002255FF" w:rsidP="002255FF">
      <w:pPr>
        <w:ind w:left="284"/>
        <w:rPr>
          <w:rFonts w:eastAsia="Times New Roman"/>
          <w:szCs w:val="17"/>
        </w:rPr>
      </w:pPr>
      <w:r w:rsidRPr="000B22D1">
        <w:rPr>
          <w:rFonts w:eastAsia="Times New Roman"/>
          <w:szCs w:val="17"/>
        </w:rPr>
        <w:t>An Act to require the installation and registration of Automated External Defibrillators in certain buildings, facilities and vehicles and for other purposes</w:t>
      </w:r>
    </w:p>
    <w:p w14:paraId="206C97C7" w14:textId="77777777" w:rsidR="002255FF" w:rsidRPr="000B22D1" w:rsidRDefault="002255FF" w:rsidP="002255FF">
      <w:pPr>
        <w:spacing w:after="0"/>
        <w:ind w:left="142"/>
        <w:rPr>
          <w:rFonts w:eastAsia="Times New Roman"/>
          <w:szCs w:val="17"/>
        </w:rPr>
      </w:pPr>
      <w:r w:rsidRPr="000B22D1">
        <w:rPr>
          <w:rFonts w:eastAsia="Times New Roman"/>
          <w:szCs w:val="17"/>
        </w:rPr>
        <w:t xml:space="preserve">No. 28 of 2022—Criminal Procedure (Monitoring Orders) Amendment </w:t>
      </w:r>
      <w:r>
        <w:rPr>
          <w:rFonts w:eastAsia="Times New Roman"/>
          <w:szCs w:val="17"/>
        </w:rPr>
        <w:t>Bill</w:t>
      </w:r>
      <w:r w:rsidRPr="000B22D1">
        <w:rPr>
          <w:rFonts w:eastAsia="Times New Roman"/>
          <w:szCs w:val="17"/>
        </w:rPr>
        <w:t xml:space="preserve"> 2022</w:t>
      </w:r>
    </w:p>
    <w:p w14:paraId="01076857" w14:textId="77777777" w:rsidR="002255FF" w:rsidRPr="000B22D1" w:rsidRDefault="002255FF" w:rsidP="002255FF">
      <w:pPr>
        <w:ind w:left="284"/>
        <w:rPr>
          <w:rFonts w:eastAsia="Times New Roman"/>
          <w:szCs w:val="17"/>
        </w:rPr>
      </w:pPr>
      <w:r w:rsidRPr="000B22D1">
        <w:rPr>
          <w:rFonts w:eastAsia="Times New Roman"/>
          <w:szCs w:val="17"/>
        </w:rPr>
        <w:t>An Act to amend the Criminal Procedure Act 1921</w:t>
      </w:r>
    </w:p>
    <w:p w14:paraId="143A8A2E" w14:textId="77777777" w:rsidR="002255FF" w:rsidRPr="000B22D1" w:rsidRDefault="002255FF" w:rsidP="002255FF">
      <w:pPr>
        <w:spacing w:after="0"/>
        <w:ind w:left="142"/>
        <w:rPr>
          <w:rFonts w:eastAsia="Times New Roman"/>
          <w:szCs w:val="17"/>
        </w:rPr>
      </w:pPr>
      <w:r w:rsidRPr="000B22D1">
        <w:rPr>
          <w:rFonts w:eastAsia="Times New Roman"/>
          <w:szCs w:val="17"/>
        </w:rPr>
        <w:t xml:space="preserve">No. 29 of 2022—Statutes Amendment (Attorney-General's Portfolio) (No 3) </w:t>
      </w:r>
      <w:r>
        <w:rPr>
          <w:rFonts w:eastAsia="Times New Roman"/>
          <w:szCs w:val="17"/>
        </w:rPr>
        <w:t>Bill</w:t>
      </w:r>
      <w:r w:rsidRPr="000B22D1">
        <w:rPr>
          <w:rFonts w:eastAsia="Times New Roman"/>
          <w:szCs w:val="17"/>
        </w:rPr>
        <w:t xml:space="preserve"> 2022</w:t>
      </w:r>
    </w:p>
    <w:p w14:paraId="24D3BF82" w14:textId="77777777" w:rsidR="002255FF" w:rsidRPr="000B22D1" w:rsidRDefault="002255FF" w:rsidP="002255FF">
      <w:pPr>
        <w:ind w:left="284"/>
        <w:rPr>
          <w:rFonts w:eastAsia="Times New Roman"/>
          <w:szCs w:val="17"/>
        </w:rPr>
      </w:pPr>
      <w:r w:rsidRPr="000B22D1">
        <w:rPr>
          <w:rFonts w:eastAsia="Times New Roman"/>
          <w:szCs w:val="17"/>
        </w:rPr>
        <w:t>An Act to amend the Coroner's Act 2003 and the Criminal Law Consolidation Act 1935</w:t>
      </w:r>
    </w:p>
    <w:p w14:paraId="6A66B76D" w14:textId="77777777" w:rsidR="002255FF" w:rsidRPr="000B22D1" w:rsidRDefault="002255FF" w:rsidP="002255FF">
      <w:pPr>
        <w:spacing w:after="0"/>
        <w:ind w:left="142"/>
        <w:rPr>
          <w:rFonts w:eastAsia="Times New Roman"/>
          <w:szCs w:val="17"/>
        </w:rPr>
      </w:pPr>
      <w:r w:rsidRPr="000B22D1">
        <w:rPr>
          <w:rFonts w:eastAsia="Times New Roman"/>
          <w:szCs w:val="17"/>
        </w:rPr>
        <w:t>No. 30 of 2022—Summary Offences (Dog Theft) Amendment Bill 2022</w:t>
      </w:r>
    </w:p>
    <w:p w14:paraId="0197C6F3" w14:textId="77777777" w:rsidR="002255FF" w:rsidRPr="000B22D1" w:rsidRDefault="002255FF" w:rsidP="002255FF">
      <w:pPr>
        <w:ind w:left="284"/>
        <w:rPr>
          <w:rFonts w:eastAsia="Times New Roman"/>
          <w:szCs w:val="17"/>
        </w:rPr>
      </w:pPr>
      <w:r w:rsidRPr="000B22D1">
        <w:rPr>
          <w:rFonts w:eastAsia="Times New Roman"/>
          <w:szCs w:val="17"/>
        </w:rPr>
        <w:t>An Act to amend the Summary Offences Act 1953</w:t>
      </w:r>
    </w:p>
    <w:p w14:paraId="36B81B1D" w14:textId="77777777" w:rsidR="002255FF" w:rsidRPr="000B22D1" w:rsidRDefault="002255FF" w:rsidP="002255FF">
      <w:pPr>
        <w:spacing w:after="0"/>
        <w:ind w:left="142"/>
        <w:rPr>
          <w:rFonts w:eastAsia="Times New Roman"/>
          <w:szCs w:val="17"/>
        </w:rPr>
      </w:pPr>
      <w:r w:rsidRPr="000B22D1">
        <w:rPr>
          <w:rFonts w:eastAsia="Times New Roman"/>
          <w:szCs w:val="17"/>
        </w:rPr>
        <w:t>No. 31 of 2022—Livestock (Emergency Animal Disease) Amendment Bill 2022</w:t>
      </w:r>
    </w:p>
    <w:p w14:paraId="797BB3E9" w14:textId="4FF50246" w:rsidR="000B22D1" w:rsidRPr="000B22D1" w:rsidRDefault="002255FF" w:rsidP="002255FF">
      <w:pPr>
        <w:ind w:left="284"/>
        <w:rPr>
          <w:rFonts w:eastAsia="Times New Roman"/>
          <w:szCs w:val="17"/>
        </w:rPr>
      </w:pPr>
      <w:r w:rsidRPr="000B22D1">
        <w:rPr>
          <w:rFonts w:eastAsia="Times New Roman"/>
          <w:szCs w:val="17"/>
        </w:rPr>
        <w:t>An Act to amend the Livestock Act 1997</w:t>
      </w:r>
    </w:p>
    <w:p w14:paraId="19B1E4E3"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58A69A07" w14:textId="77777777" w:rsidR="000B22D1" w:rsidRPr="000B22D1" w:rsidRDefault="000B22D1" w:rsidP="000B22D1">
      <w:pPr>
        <w:spacing w:after="0"/>
        <w:jc w:val="right"/>
        <w:rPr>
          <w:rFonts w:eastAsia="Times New Roman"/>
          <w:smallCaps/>
          <w:szCs w:val="20"/>
        </w:rPr>
      </w:pPr>
      <w:r w:rsidRPr="000B22D1">
        <w:rPr>
          <w:rFonts w:eastAsia="Times New Roman"/>
          <w:smallCaps/>
          <w:szCs w:val="20"/>
        </w:rPr>
        <w:t>Christopher James Picton, MP</w:t>
      </w:r>
    </w:p>
    <w:p w14:paraId="0A6FD5EA" w14:textId="77777777" w:rsidR="000B22D1" w:rsidRPr="000B22D1" w:rsidRDefault="000B22D1" w:rsidP="000B22D1">
      <w:pPr>
        <w:spacing w:after="0"/>
        <w:jc w:val="right"/>
        <w:rPr>
          <w:rFonts w:eastAsia="Times New Roman"/>
          <w:szCs w:val="17"/>
        </w:rPr>
      </w:pPr>
      <w:r w:rsidRPr="000B22D1">
        <w:rPr>
          <w:rFonts w:eastAsia="Times New Roman"/>
          <w:szCs w:val="17"/>
        </w:rPr>
        <w:t>For Premier</w:t>
      </w:r>
    </w:p>
    <w:p w14:paraId="7F6E1D8A" w14:textId="77777777" w:rsidR="000B22D1" w:rsidRPr="000B22D1" w:rsidRDefault="000B22D1" w:rsidP="000B22D1">
      <w:pPr>
        <w:pBdr>
          <w:bottom w:val="single" w:sz="4" w:space="1" w:color="auto"/>
        </w:pBdr>
        <w:spacing w:after="0" w:line="52" w:lineRule="exact"/>
        <w:jc w:val="center"/>
        <w:rPr>
          <w:rFonts w:eastAsia="Times New Roman"/>
          <w:szCs w:val="17"/>
        </w:rPr>
      </w:pPr>
    </w:p>
    <w:p w14:paraId="3E70256D" w14:textId="77777777" w:rsidR="000B22D1" w:rsidRPr="000B22D1" w:rsidRDefault="000B22D1" w:rsidP="000B22D1">
      <w:pPr>
        <w:pBdr>
          <w:top w:val="single" w:sz="4" w:space="1" w:color="auto"/>
        </w:pBdr>
        <w:spacing w:before="34" w:after="0" w:line="14" w:lineRule="exact"/>
        <w:jc w:val="center"/>
        <w:rPr>
          <w:rFonts w:eastAsia="Times New Roman"/>
          <w:szCs w:val="17"/>
        </w:rPr>
      </w:pPr>
    </w:p>
    <w:p w14:paraId="6F58AED2"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837A188" w14:textId="77777777" w:rsidR="000B22D1" w:rsidRPr="000B22D1" w:rsidRDefault="000B22D1" w:rsidP="00487EC3">
      <w:pPr>
        <w:pStyle w:val="Heading2"/>
      </w:pPr>
      <w:bookmarkStart w:id="5" w:name="_Toc121393692"/>
      <w:r w:rsidRPr="000B22D1">
        <w:t>Appointments</w:t>
      </w:r>
      <w:bookmarkEnd w:id="5"/>
    </w:p>
    <w:p w14:paraId="493C9FF8"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35D1C476"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4B6AB4C3" w14:textId="77777777" w:rsidR="000B22D1" w:rsidRPr="000B22D1" w:rsidRDefault="000B22D1" w:rsidP="000B22D1">
      <w:pPr>
        <w:rPr>
          <w:rFonts w:eastAsia="Times New Roman"/>
          <w:szCs w:val="17"/>
        </w:rPr>
      </w:pPr>
      <w:r w:rsidRPr="000B22D1">
        <w:rPr>
          <w:rFonts w:eastAsia="Times New Roman"/>
          <w:szCs w:val="17"/>
        </w:rPr>
        <w:t>Her Excellency the Governor in Executive Council has been pleased to appoint the undermentioned to the Prescribed Psychiatric Treatment Panel, pursuant to the provisions of the Mental Health Act 2009:</w:t>
      </w:r>
    </w:p>
    <w:p w14:paraId="57A58B22" w14:textId="77777777" w:rsidR="000B22D1" w:rsidRPr="000B22D1" w:rsidRDefault="000B22D1" w:rsidP="000B22D1">
      <w:pPr>
        <w:spacing w:after="0"/>
        <w:ind w:left="142"/>
        <w:rPr>
          <w:rFonts w:eastAsia="Times New Roman"/>
          <w:szCs w:val="17"/>
        </w:rPr>
      </w:pPr>
      <w:r w:rsidRPr="000B22D1">
        <w:rPr>
          <w:rFonts w:eastAsia="Times New Roman"/>
          <w:szCs w:val="17"/>
        </w:rPr>
        <w:t>Member: from 13 February 2023 until 12 February 2028</w:t>
      </w:r>
    </w:p>
    <w:p w14:paraId="04D77F95" w14:textId="77777777" w:rsidR="000B22D1" w:rsidRPr="000B22D1" w:rsidRDefault="000B22D1" w:rsidP="000B22D1">
      <w:pPr>
        <w:spacing w:after="0"/>
        <w:ind w:left="284"/>
        <w:rPr>
          <w:rFonts w:eastAsia="Times New Roman"/>
          <w:szCs w:val="17"/>
        </w:rPr>
      </w:pPr>
      <w:r w:rsidRPr="000B22D1">
        <w:rPr>
          <w:rFonts w:eastAsia="Times New Roman"/>
          <w:szCs w:val="17"/>
        </w:rPr>
        <w:t>Terence James Coyne</w:t>
      </w:r>
    </w:p>
    <w:p w14:paraId="5A461DA4" w14:textId="77777777" w:rsidR="000B22D1" w:rsidRPr="000B22D1" w:rsidRDefault="000B22D1" w:rsidP="000B22D1">
      <w:pPr>
        <w:spacing w:after="0"/>
        <w:ind w:left="284"/>
        <w:rPr>
          <w:rFonts w:eastAsia="Times New Roman"/>
          <w:szCs w:val="17"/>
        </w:rPr>
      </w:pPr>
      <w:r w:rsidRPr="000B22D1">
        <w:rPr>
          <w:rFonts w:eastAsia="Times New Roman"/>
          <w:szCs w:val="17"/>
        </w:rPr>
        <w:t>Belinda Jane Edwards</w:t>
      </w:r>
    </w:p>
    <w:p w14:paraId="4EEC045A" w14:textId="77777777" w:rsidR="000B22D1" w:rsidRPr="000B22D1" w:rsidRDefault="000B22D1" w:rsidP="000B22D1">
      <w:pPr>
        <w:spacing w:after="0"/>
        <w:ind w:left="284"/>
        <w:rPr>
          <w:rFonts w:eastAsia="Times New Roman"/>
          <w:szCs w:val="17"/>
        </w:rPr>
      </w:pPr>
      <w:r w:rsidRPr="000B22D1">
        <w:rPr>
          <w:rFonts w:eastAsia="Times New Roman"/>
          <w:szCs w:val="17"/>
        </w:rPr>
        <w:t>Shane Patrick Gill</w:t>
      </w:r>
    </w:p>
    <w:p w14:paraId="4F6FE07D" w14:textId="77777777" w:rsidR="000B22D1" w:rsidRPr="000B22D1" w:rsidRDefault="000B22D1" w:rsidP="000B22D1">
      <w:pPr>
        <w:spacing w:after="0"/>
        <w:ind w:left="284"/>
        <w:rPr>
          <w:rFonts w:eastAsia="Times New Roman"/>
          <w:szCs w:val="17"/>
        </w:rPr>
      </w:pPr>
      <w:r w:rsidRPr="000B22D1">
        <w:rPr>
          <w:rFonts w:eastAsia="Times New Roman"/>
          <w:szCs w:val="17"/>
        </w:rPr>
        <w:t>Tara Simpson</w:t>
      </w:r>
    </w:p>
    <w:p w14:paraId="1203F58D" w14:textId="77777777" w:rsidR="000B22D1" w:rsidRPr="000B22D1" w:rsidRDefault="000B22D1" w:rsidP="000B22D1">
      <w:pPr>
        <w:ind w:left="284"/>
        <w:rPr>
          <w:rFonts w:eastAsia="Times New Roman"/>
          <w:szCs w:val="17"/>
        </w:rPr>
      </w:pPr>
      <w:r w:rsidRPr="000B22D1">
        <w:rPr>
          <w:rFonts w:eastAsia="Times New Roman"/>
          <w:szCs w:val="17"/>
        </w:rPr>
        <w:t>Judith Ellen Smith</w:t>
      </w:r>
    </w:p>
    <w:p w14:paraId="3CEFE968" w14:textId="77777777" w:rsidR="000B22D1" w:rsidRPr="000B22D1" w:rsidRDefault="000B22D1" w:rsidP="000B22D1">
      <w:pPr>
        <w:spacing w:after="0"/>
        <w:ind w:left="142"/>
        <w:rPr>
          <w:rFonts w:eastAsia="Times New Roman"/>
          <w:szCs w:val="17"/>
        </w:rPr>
      </w:pPr>
      <w:r w:rsidRPr="000B22D1">
        <w:rPr>
          <w:rFonts w:eastAsia="Times New Roman"/>
          <w:szCs w:val="17"/>
        </w:rPr>
        <w:t>Member: from 13 February 2023 until 12 August 2026</w:t>
      </w:r>
    </w:p>
    <w:p w14:paraId="5ADA03AF" w14:textId="77777777" w:rsidR="000B22D1" w:rsidRPr="000B22D1" w:rsidRDefault="000B22D1" w:rsidP="000B22D1">
      <w:pPr>
        <w:spacing w:after="0"/>
        <w:ind w:left="284"/>
        <w:rPr>
          <w:rFonts w:eastAsia="Times New Roman"/>
          <w:szCs w:val="17"/>
        </w:rPr>
      </w:pPr>
      <w:r w:rsidRPr="000B22D1">
        <w:rPr>
          <w:rFonts w:eastAsia="Times New Roman"/>
          <w:szCs w:val="17"/>
        </w:rPr>
        <w:t>Cecil Stephen Camilleri</w:t>
      </w:r>
    </w:p>
    <w:p w14:paraId="78CC46A8" w14:textId="77777777" w:rsidR="000B22D1" w:rsidRPr="000B22D1" w:rsidRDefault="000B22D1" w:rsidP="000B22D1">
      <w:pPr>
        <w:ind w:left="284"/>
        <w:rPr>
          <w:rFonts w:eastAsia="Times New Roman"/>
          <w:szCs w:val="17"/>
        </w:rPr>
      </w:pPr>
      <w:r w:rsidRPr="000B22D1">
        <w:rPr>
          <w:rFonts w:eastAsia="Times New Roman"/>
          <w:szCs w:val="17"/>
        </w:rPr>
        <w:t>Thomas Craig Paterson</w:t>
      </w:r>
    </w:p>
    <w:p w14:paraId="4FBFA56C"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063A0CF6" w14:textId="77777777" w:rsidR="000B22D1" w:rsidRPr="000B22D1" w:rsidRDefault="000B22D1" w:rsidP="00D33DFA">
      <w:pPr>
        <w:pStyle w:val="GG-SName"/>
      </w:pPr>
      <w:r w:rsidRPr="000B22D1">
        <w:t>Christopher James Picton, MP</w:t>
      </w:r>
    </w:p>
    <w:p w14:paraId="7C0FDBFB"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0777293E" w14:textId="77777777" w:rsidR="000B22D1" w:rsidRPr="000B22D1" w:rsidRDefault="000B22D1" w:rsidP="000B22D1">
      <w:pPr>
        <w:rPr>
          <w:rFonts w:eastAsia="Times New Roman"/>
          <w:szCs w:val="17"/>
        </w:rPr>
      </w:pPr>
      <w:r w:rsidRPr="000B22D1">
        <w:rPr>
          <w:rFonts w:eastAsia="Times New Roman"/>
          <w:szCs w:val="17"/>
        </w:rPr>
        <w:t>HEAC-2022-00068</w:t>
      </w:r>
    </w:p>
    <w:p w14:paraId="0175E926"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237DFE12"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388B2E9"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1E4466BB"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4125DA1B" w14:textId="77777777" w:rsidR="000B22D1" w:rsidRPr="000B22D1" w:rsidRDefault="000B22D1" w:rsidP="000B22D1">
      <w:pPr>
        <w:rPr>
          <w:rFonts w:eastAsia="Times New Roman"/>
          <w:szCs w:val="17"/>
        </w:rPr>
      </w:pPr>
      <w:r w:rsidRPr="000B22D1">
        <w:rPr>
          <w:rFonts w:eastAsia="Times New Roman"/>
          <w:szCs w:val="17"/>
        </w:rPr>
        <w:t>Her Excellency the Governor in Executive Council has been pleased to appoint the undermentioned to the South Australian Film Corporation, pursuant to the provisions of the South Australian Film Corporation Act 1972:</w:t>
      </w:r>
    </w:p>
    <w:p w14:paraId="642D088C" w14:textId="77777777" w:rsidR="000B22D1" w:rsidRPr="000B22D1" w:rsidRDefault="000B22D1" w:rsidP="000B22D1">
      <w:pPr>
        <w:spacing w:after="0"/>
        <w:ind w:left="142"/>
        <w:rPr>
          <w:rFonts w:eastAsia="Times New Roman"/>
          <w:szCs w:val="17"/>
        </w:rPr>
      </w:pPr>
      <w:r w:rsidRPr="000B22D1">
        <w:rPr>
          <w:rFonts w:eastAsia="Times New Roman"/>
          <w:szCs w:val="17"/>
        </w:rPr>
        <w:t>Member: from 8 December 2022 until 7 December 2025</w:t>
      </w:r>
    </w:p>
    <w:p w14:paraId="2EADD700" w14:textId="77777777" w:rsidR="000B22D1" w:rsidRPr="000B22D1" w:rsidRDefault="000B22D1" w:rsidP="000B22D1">
      <w:pPr>
        <w:spacing w:after="0"/>
        <w:ind w:left="284"/>
        <w:rPr>
          <w:rFonts w:eastAsia="Times New Roman"/>
          <w:szCs w:val="17"/>
        </w:rPr>
      </w:pPr>
      <w:r w:rsidRPr="000B22D1">
        <w:rPr>
          <w:rFonts w:eastAsia="Times New Roman"/>
          <w:szCs w:val="17"/>
        </w:rPr>
        <w:t>Lauren Ann Hillman</w:t>
      </w:r>
    </w:p>
    <w:p w14:paraId="5E1DE34E" w14:textId="77777777" w:rsidR="000B22D1" w:rsidRPr="000B22D1" w:rsidRDefault="000B22D1" w:rsidP="000B22D1">
      <w:pPr>
        <w:spacing w:after="0"/>
        <w:ind w:left="284"/>
        <w:rPr>
          <w:rFonts w:eastAsia="Times New Roman"/>
          <w:szCs w:val="17"/>
        </w:rPr>
      </w:pPr>
      <w:proofErr w:type="spellStart"/>
      <w:r w:rsidRPr="000B22D1">
        <w:rPr>
          <w:rFonts w:eastAsia="Times New Roman"/>
          <w:szCs w:val="17"/>
        </w:rPr>
        <w:t>Shouwn</w:t>
      </w:r>
      <w:proofErr w:type="spellEnd"/>
      <w:r w:rsidRPr="000B22D1">
        <w:rPr>
          <w:rFonts w:eastAsia="Times New Roman"/>
          <w:szCs w:val="17"/>
        </w:rPr>
        <w:t xml:space="preserve"> </w:t>
      </w:r>
      <w:proofErr w:type="spellStart"/>
      <w:r w:rsidRPr="000B22D1">
        <w:rPr>
          <w:rFonts w:eastAsia="Times New Roman"/>
          <w:szCs w:val="17"/>
        </w:rPr>
        <w:t>Tjalling</w:t>
      </w:r>
      <w:proofErr w:type="spellEnd"/>
      <w:r w:rsidRPr="000B22D1">
        <w:rPr>
          <w:rFonts w:eastAsia="Times New Roman"/>
          <w:szCs w:val="17"/>
        </w:rPr>
        <w:t xml:space="preserve"> </w:t>
      </w:r>
      <w:proofErr w:type="spellStart"/>
      <w:r w:rsidRPr="000B22D1">
        <w:rPr>
          <w:rFonts w:eastAsia="Times New Roman"/>
          <w:szCs w:val="17"/>
        </w:rPr>
        <w:t>Oosting</w:t>
      </w:r>
      <w:proofErr w:type="spellEnd"/>
    </w:p>
    <w:p w14:paraId="3BA60C0A" w14:textId="77777777" w:rsidR="000B22D1" w:rsidRPr="000B22D1" w:rsidRDefault="000B22D1" w:rsidP="000B22D1">
      <w:pPr>
        <w:ind w:left="284"/>
        <w:rPr>
          <w:rFonts w:eastAsia="Times New Roman"/>
          <w:szCs w:val="17"/>
        </w:rPr>
      </w:pPr>
      <w:r w:rsidRPr="000B22D1">
        <w:rPr>
          <w:rFonts w:eastAsia="Times New Roman"/>
          <w:szCs w:val="17"/>
        </w:rPr>
        <w:t xml:space="preserve">Angela Mary </w:t>
      </w:r>
      <w:proofErr w:type="spellStart"/>
      <w:r w:rsidRPr="000B22D1">
        <w:rPr>
          <w:rFonts w:eastAsia="Times New Roman"/>
          <w:szCs w:val="17"/>
        </w:rPr>
        <w:t>Heesom</w:t>
      </w:r>
      <w:proofErr w:type="spellEnd"/>
    </w:p>
    <w:p w14:paraId="6C28BA44"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717EAC59" w14:textId="77777777" w:rsidR="000B22D1" w:rsidRPr="000B22D1" w:rsidRDefault="000B22D1" w:rsidP="00D33DFA">
      <w:pPr>
        <w:pStyle w:val="GG-SName"/>
      </w:pPr>
      <w:r w:rsidRPr="000B22D1">
        <w:t>Christopher James Picton, MP</w:t>
      </w:r>
    </w:p>
    <w:p w14:paraId="23A6D708"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52941BC2" w14:textId="77777777" w:rsidR="000B22D1" w:rsidRPr="000B22D1" w:rsidRDefault="000B22D1" w:rsidP="000B22D1">
      <w:pPr>
        <w:rPr>
          <w:rFonts w:eastAsia="Times New Roman"/>
          <w:szCs w:val="17"/>
        </w:rPr>
      </w:pPr>
      <w:r w:rsidRPr="000B22D1">
        <w:rPr>
          <w:rFonts w:eastAsia="Times New Roman"/>
          <w:szCs w:val="17"/>
        </w:rPr>
        <w:t>ART0022-22CS</w:t>
      </w:r>
    </w:p>
    <w:p w14:paraId="16F9B0C1"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03FE9656" w14:textId="71364814" w:rsidR="00487EC3" w:rsidRDefault="00487EC3">
      <w:pPr>
        <w:spacing w:after="0" w:line="240" w:lineRule="auto"/>
        <w:jc w:val="left"/>
        <w:rPr>
          <w:rFonts w:eastAsia="Times New Roman"/>
          <w:szCs w:val="17"/>
        </w:rPr>
      </w:pPr>
      <w:r>
        <w:rPr>
          <w:rFonts w:eastAsia="Times New Roman"/>
          <w:szCs w:val="17"/>
        </w:rPr>
        <w:br w:type="page"/>
      </w:r>
    </w:p>
    <w:p w14:paraId="58DA19E3" w14:textId="77777777" w:rsidR="000B22D1" w:rsidRPr="000B22D1" w:rsidRDefault="000B22D1" w:rsidP="000B22D1">
      <w:pPr>
        <w:spacing w:after="0"/>
        <w:jc w:val="right"/>
        <w:rPr>
          <w:rFonts w:eastAsia="Times New Roman"/>
          <w:szCs w:val="17"/>
        </w:rPr>
      </w:pPr>
      <w:r w:rsidRPr="000B22D1">
        <w:rPr>
          <w:rFonts w:eastAsia="Times New Roman"/>
          <w:szCs w:val="17"/>
        </w:rPr>
        <w:lastRenderedPageBreak/>
        <w:t>Department of the Premier and Cabinet</w:t>
      </w:r>
    </w:p>
    <w:p w14:paraId="421FFF98"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609D33CC" w14:textId="77777777" w:rsidR="000B22D1" w:rsidRPr="000B22D1" w:rsidRDefault="000B22D1" w:rsidP="000B22D1">
      <w:pPr>
        <w:rPr>
          <w:rFonts w:eastAsia="Times New Roman"/>
          <w:szCs w:val="17"/>
        </w:rPr>
      </w:pPr>
      <w:r w:rsidRPr="000B22D1">
        <w:rPr>
          <w:rFonts w:eastAsia="Times New Roman"/>
          <w:szCs w:val="17"/>
        </w:rPr>
        <w:t>Her Excellency the Governor in Executive Council has been pleased to appoint the undermentioned to the State Opera of South Australia Board, pursuant to the provisions of the State Opera of South Australia Act 1976:</w:t>
      </w:r>
    </w:p>
    <w:p w14:paraId="09D90130" w14:textId="77777777" w:rsidR="000B22D1" w:rsidRPr="000B22D1" w:rsidRDefault="000B22D1" w:rsidP="000B22D1">
      <w:pPr>
        <w:spacing w:after="0"/>
        <w:ind w:left="142"/>
        <w:rPr>
          <w:rFonts w:eastAsia="Times New Roman"/>
          <w:szCs w:val="17"/>
        </w:rPr>
      </w:pPr>
      <w:r w:rsidRPr="000B22D1">
        <w:rPr>
          <w:rFonts w:eastAsia="Times New Roman"/>
          <w:szCs w:val="17"/>
        </w:rPr>
        <w:t>Member: from 8 December 2022 until 7 December 2025</w:t>
      </w:r>
    </w:p>
    <w:p w14:paraId="650F4D60" w14:textId="77777777" w:rsidR="000B22D1" w:rsidRPr="000B22D1" w:rsidRDefault="000B22D1" w:rsidP="000B22D1">
      <w:pPr>
        <w:ind w:left="284"/>
        <w:rPr>
          <w:rFonts w:eastAsia="Times New Roman"/>
          <w:szCs w:val="17"/>
        </w:rPr>
      </w:pPr>
      <w:r w:rsidRPr="000B22D1">
        <w:rPr>
          <w:rFonts w:eastAsia="Times New Roman"/>
          <w:szCs w:val="17"/>
        </w:rPr>
        <w:t xml:space="preserve">Beatrice Maria </w:t>
      </w:r>
      <w:proofErr w:type="spellStart"/>
      <w:r w:rsidRPr="000B22D1">
        <w:rPr>
          <w:rFonts w:eastAsia="Times New Roman"/>
          <w:szCs w:val="17"/>
        </w:rPr>
        <w:t>Byok</w:t>
      </w:r>
      <w:proofErr w:type="spellEnd"/>
    </w:p>
    <w:p w14:paraId="17184BE5" w14:textId="77777777" w:rsidR="000B22D1" w:rsidRPr="000B22D1" w:rsidRDefault="000B22D1" w:rsidP="000B22D1">
      <w:pPr>
        <w:spacing w:after="0"/>
        <w:ind w:left="142"/>
        <w:rPr>
          <w:rFonts w:eastAsia="Times New Roman"/>
          <w:szCs w:val="17"/>
        </w:rPr>
      </w:pPr>
      <w:r w:rsidRPr="000B22D1">
        <w:rPr>
          <w:rFonts w:eastAsia="Times New Roman"/>
          <w:szCs w:val="17"/>
        </w:rPr>
        <w:t>Member: from 8 December 2022 until 7 December 2024</w:t>
      </w:r>
    </w:p>
    <w:p w14:paraId="1A2458E0" w14:textId="77777777" w:rsidR="000B22D1" w:rsidRPr="000B22D1" w:rsidRDefault="000B22D1" w:rsidP="000B22D1">
      <w:pPr>
        <w:spacing w:after="0"/>
        <w:ind w:left="284"/>
        <w:rPr>
          <w:rFonts w:eastAsia="Times New Roman"/>
          <w:szCs w:val="17"/>
        </w:rPr>
      </w:pPr>
      <w:r w:rsidRPr="000B22D1">
        <w:rPr>
          <w:rFonts w:eastAsia="Times New Roman"/>
          <w:szCs w:val="17"/>
        </w:rPr>
        <w:t>Philippa Christine Williams</w:t>
      </w:r>
    </w:p>
    <w:p w14:paraId="7F724431" w14:textId="77777777" w:rsidR="000B22D1" w:rsidRPr="000B22D1" w:rsidRDefault="000B22D1" w:rsidP="000B22D1">
      <w:pPr>
        <w:ind w:left="284"/>
        <w:rPr>
          <w:rFonts w:eastAsia="Times New Roman"/>
          <w:szCs w:val="17"/>
        </w:rPr>
      </w:pPr>
      <w:r w:rsidRPr="000B22D1">
        <w:rPr>
          <w:rFonts w:eastAsia="Times New Roman"/>
          <w:szCs w:val="17"/>
        </w:rPr>
        <w:t>Peter David Goldsworthy</w:t>
      </w:r>
    </w:p>
    <w:p w14:paraId="5DAEFC31" w14:textId="77777777" w:rsidR="000B22D1" w:rsidRPr="000B22D1" w:rsidRDefault="000B22D1" w:rsidP="000B22D1">
      <w:pPr>
        <w:spacing w:after="0"/>
        <w:ind w:left="142"/>
        <w:rPr>
          <w:rFonts w:eastAsia="Times New Roman"/>
          <w:szCs w:val="17"/>
        </w:rPr>
      </w:pPr>
      <w:r w:rsidRPr="000B22D1">
        <w:rPr>
          <w:rFonts w:eastAsia="Times New Roman"/>
          <w:szCs w:val="17"/>
        </w:rPr>
        <w:t>Presiding Member: from 8 December 2022 until 22 October 2023</w:t>
      </w:r>
    </w:p>
    <w:p w14:paraId="1D0DCF53" w14:textId="77777777" w:rsidR="000B22D1" w:rsidRPr="000B22D1" w:rsidRDefault="000B22D1" w:rsidP="000B22D1">
      <w:pPr>
        <w:ind w:left="284"/>
        <w:rPr>
          <w:rFonts w:eastAsia="Times New Roman"/>
          <w:szCs w:val="17"/>
        </w:rPr>
      </w:pPr>
      <w:r w:rsidRPr="000B22D1">
        <w:rPr>
          <w:rFonts w:eastAsia="Times New Roman"/>
          <w:szCs w:val="17"/>
        </w:rPr>
        <w:t>Elizabeth Christina Olsson</w:t>
      </w:r>
    </w:p>
    <w:p w14:paraId="35D76FBB"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24E624D7" w14:textId="77777777" w:rsidR="000B22D1" w:rsidRPr="000B22D1" w:rsidRDefault="000B22D1" w:rsidP="00D33DFA">
      <w:pPr>
        <w:pStyle w:val="GG-SName"/>
      </w:pPr>
      <w:r w:rsidRPr="000B22D1">
        <w:t>Christopher James Picton, MP</w:t>
      </w:r>
    </w:p>
    <w:p w14:paraId="2C1FFFA8"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629FA8AB" w14:textId="77777777" w:rsidR="000B22D1" w:rsidRPr="000B22D1" w:rsidRDefault="000B22D1" w:rsidP="000B22D1">
      <w:pPr>
        <w:rPr>
          <w:rFonts w:eastAsia="Times New Roman"/>
          <w:szCs w:val="17"/>
        </w:rPr>
      </w:pPr>
      <w:r w:rsidRPr="000B22D1">
        <w:rPr>
          <w:rFonts w:eastAsia="Times New Roman"/>
          <w:szCs w:val="17"/>
        </w:rPr>
        <w:t>ART0020-22CS</w:t>
      </w:r>
    </w:p>
    <w:p w14:paraId="2216A3C1"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5994F1B6"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209C1B6"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0B5940DB"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7A19CDF3" w14:textId="77777777" w:rsidR="000B22D1" w:rsidRPr="000B22D1" w:rsidRDefault="000B22D1" w:rsidP="000B22D1">
      <w:pPr>
        <w:rPr>
          <w:rFonts w:eastAsia="Times New Roman"/>
          <w:szCs w:val="17"/>
        </w:rPr>
      </w:pPr>
      <w:r w:rsidRPr="000B22D1">
        <w:rPr>
          <w:rFonts w:eastAsia="Times New Roman"/>
          <w:szCs w:val="17"/>
        </w:rPr>
        <w:t xml:space="preserve">Her Excellency the Governor in Executive Council has been pleased to appoint the Honourable </w:t>
      </w:r>
      <w:proofErr w:type="spellStart"/>
      <w:r w:rsidRPr="000B22D1">
        <w:rPr>
          <w:rFonts w:eastAsia="Times New Roman"/>
          <w:szCs w:val="17"/>
        </w:rPr>
        <w:t>Kyam</w:t>
      </w:r>
      <w:proofErr w:type="spellEnd"/>
      <w:r w:rsidRPr="000B22D1">
        <w:rPr>
          <w:rFonts w:eastAsia="Times New Roman"/>
          <w:szCs w:val="17"/>
        </w:rPr>
        <w:t xml:space="preserve"> Joseph Maher MLC, to be Acting Deputy Premier, Acting Minister for Industry, Innovation and Science, and Acting Minister for Defence and Space Industries, from Friday, 9 December 2022 to Sunday, 8 January 2023 inclusive, during the absence of the Honourable Dr Susan Elizabeth Close MP.</w:t>
      </w:r>
    </w:p>
    <w:p w14:paraId="4AFECC8D"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2BFA1F01"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Christopher James Picton, MP</w:t>
      </w:r>
    </w:p>
    <w:p w14:paraId="358444C7"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2E4F50D9" w14:textId="77777777" w:rsidR="000B22D1" w:rsidRPr="000B22D1" w:rsidRDefault="000B22D1" w:rsidP="000B22D1">
      <w:pPr>
        <w:rPr>
          <w:rFonts w:eastAsia="Times New Roman"/>
          <w:szCs w:val="17"/>
        </w:rPr>
      </w:pPr>
      <w:r w:rsidRPr="000B22D1">
        <w:rPr>
          <w:rFonts w:eastAsia="Times New Roman"/>
          <w:szCs w:val="17"/>
        </w:rPr>
        <w:t>DPC22/087CS</w:t>
      </w:r>
    </w:p>
    <w:p w14:paraId="33DD6468"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4F61BFE0"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40AC2E6"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5BE3D92E"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4F0F9BA4" w14:textId="77777777" w:rsidR="000B22D1" w:rsidRPr="000B22D1" w:rsidRDefault="000B22D1" w:rsidP="000B22D1">
      <w:pPr>
        <w:rPr>
          <w:rFonts w:eastAsia="Times New Roman"/>
          <w:szCs w:val="17"/>
        </w:rPr>
      </w:pPr>
      <w:r w:rsidRPr="000B22D1">
        <w:rPr>
          <w:rFonts w:eastAsia="Times New Roman"/>
          <w:szCs w:val="17"/>
        </w:rPr>
        <w:t xml:space="preserve">Her Excellency the Governor in Executive Council has been pleased to appoint the Honourable Joseph Karl </w:t>
      </w:r>
      <w:proofErr w:type="spellStart"/>
      <w:r w:rsidRPr="000B22D1">
        <w:rPr>
          <w:rFonts w:eastAsia="Times New Roman"/>
          <w:szCs w:val="17"/>
        </w:rPr>
        <w:t>Szakacs</w:t>
      </w:r>
      <w:proofErr w:type="spellEnd"/>
      <w:r w:rsidRPr="000B22D1">
        <w:rPr>
          <w:rFonts w:eastAsia="Times New Roman"/>
          <w:szCs w:val="17"/>
        </w:rPr>
        <w:t xml:space="preserve"> MP, to be Acting Minister for Climate, Environment and Water, from Friday, 9 December 2022 to Sunday, 8 January 2023 inclusive, during the absence of the Honourable Dr Susan Elizabeth Close MP.</w:t>
      </w:r>
    </w:p>
    <w:p w14:paraId="24D2CBEE"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45E62BC6" w14:textId="77777777" w:rsidR="000B22D1" w:rsidRPr="000B22D1" w:rsidRDefault="000B22D1" w:rsidP="00D33DFA">
      <w:pPr>
        <w:pStyle w:val="GG-SName"/>
      </w:pPr>
      <w:r w:rsidRPr="000B22D1">
        <w:t>Christopher James Picton, MP</w:t>
      </w:r>
    </w:p>
    <w:p w14:paraId="2A2A1B41"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2C645BAA" w14:textId="77777777" w:rsidR="000B22D1" w:rsidRPr="000B22D1" w:rsidRDefault="000B22D1" w:rsidP="000B22D1">
      <w:pPr>
        <w:rPr>
          <w:rFonts w:eastAsia="Times New Roman"/>
          <w:szCs w:val="17"/>
        </w:rPr>
      </w:pPr>
      <w:r w:rsidRPr="000B22D1">
        <w:rPr>
          <w:rFonts w:eastAsia="Times New Roman"/>
          <w:szCs w:val="17"/>
        </w:rPr>
        <w:t>DPC22/087CS</w:t>
      </w:r>
    </w:p>
    <w:p w14:paraId="211D5470"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7D3D11B1"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ADCBEAB"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718B7A43"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0EDE5BDF" w14:textId="77777777" w:rsidR="000B22D1" w:rsidRPr="000B22D1" w:rsidRDefault="000B22D1" w:rsidP="000B22D1">
      <w:pPr>
        <w:rPr>
          <w:rFonts w:eastAsia="Times New Roman"/>
          <w:szCs w:val="17"/>
        </w:rPr>
      </w:pPr>
      <w:r w:rsidRPr="000B22D1">
        <w:rPr>
          <w:rFonts w:eastAsia="Times New Roman"/>
          <w:szCs w:val="17"/>
        </w:rPr>
        <w:t xml:space="preserve">Her Excellency the Governor in Executive Council has been pleased to appoint the Honourable Peter Bryden </w:t>
      </w:r>
      <w:proofErr w:type="spellStart"/>
      <w:r w:rsidRPr="000B22D1">
        <w:rPr>
          <w:rFonts w:eastAsia="Times New Roman"/>
          <w:szCs w:val="17"/>
        </w:rPr>
        <w:t>Malinauskas</w:t>
      </w:r>
      <w:proofErr w:type="spellEnd"/>
      <w:r w:rsidRPr="000B22D1">
        <w:rPr>
          <w:rFonts w:eastAsia="Times New Roman"/>
          <w:szCs w:val="17"/>
        </w:rPr>
        <w:t xml:space="preserve"> MP, to be Acting Treasurer, from Thursday, 22 December 2022 to Wednesday, 4 January 2023 inclusive, during the absence of the Honourable Stephen Campbell </w:t>
      </w:r>
      <w:proofErr w:type="spellStart"/>
      <w:r w:rsidRPr="000B22D1">
        <w:rPr>
          <w:rFonts w:eastAsia="Times New Roman"/>
          <w:szCs w:val="17"/>
        </w:rPr>
        <w:t>Mullighan</w:t>
      </w:r>
      <w:proofErr w:type="spellEnd"/>
      <w:r w:rsidRPr="000B22D1">
        <w:rPr>
          <w:rFonts w:eastAsia="Times New Roman"/>
          <w:szCs w:val="17"/>
        </w:rPr>
        <w:t xml:space="preserve"> MP.</w:t>
      </w:r>
    </w:p>
    <w:p w14:paraId="0377337C"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0EFEDBBD" w14:textId="77777777" w:rsidR="000B22D1" w:rsidRPr="000B22D1" w:rsidRDefault="000B22D1" w:rsidP="00D33DFA">
      <w:pPr>
        <w:pStyle w:val="GG-SName"/>
      </w:pPr>
      <w:r w:rsidRPr="000B22D1">
        <w:t>Christopher James Picton, MP</w:t>
      </w:r>
    </w:p>
    <w:p w14:paraId="6240A445"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64EAD743" w14:textId="77777777" w:rsidR="000B22D1" w:rsidRPr="000B22D1" w:rsidRDefault="000B22D1" w:rsidP="000B22D1">
      <w:pPr>
        <w:rPr>
          <w:rFonts w:eastAsia="Times New Roman"/>
          <w:szCs w:val="17"/>
        </w:rPr>
      </w:pPr>
      <w:r w:rsidRPr="000B22D1">
        <w:rPr>
          <w:rFonts w:eastAsia="Times New Roman"/>
          <w:szCs w:val="17"/>
        </w:rPr>
        <w:t>DPC22/087CS</w:t>
      </w:r>
    </w:p>
    <w:p w14:paraId="20510A45"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6003C63E"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BD915D0"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22268583"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3ADCA7DD" w14:textId="77777777" w:rsidR="000B22D1" w:rsidRPr="000B22D1" w:rsidRDefault="000B22D1" w:rsidP="000B22D1">
      <w:pPr>
        <w:rPr>
          <w:rFonts w:eastAsia="Times New Roman"/>
          <w:szCs w:val="17"/>
        </w:rPr>
      </w:pPr>
      <w:r w:rsidRPr="000B22D1">
        <w:rPr>
          <w:rFonts w:eastAsia="Times New Roman"/>
          <w:szCs w:val="17"/>
        </w:rPr>
        <w:t>Her Excellency the Governor in Executive Council has been pleased to appoint the Honourable Andrea Michaels MP, to be Acting Minister for Tourism, and Acting Minister for Multicultural Affairs, from Thursday, 15 December 2022 to Thursday, 5 January 2023 inclusive, during the absence of the Honourable Zoe Lee Bettison MP.</w:t>
      </w:r>
    </w:p>
    <w:p w14:paraId="3E20A8BF"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05F66A9A" w14:textId="77777777" w:rsidR="000B22D1" w:rsidRPr="000B22D1" w:rsidRDefault="000B22D1" w:rsidP="00D33DFA">
      <w:pPr>
        <w:pStyle w:val="GG-SName"/>
      </w:pPr>
      <w:r w:rsidRPr="000B22D1">
        <w:t>Christopher James Picton, MP</w:t>
      </w:r>
    </w:p>
    <w:p w14:paraId="596446CC"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76FCEA6E" w14:textId="77777777" w:rsidR="000B22D1" w:rsidRPr="000B22D1" w:rsidRDefault="000B22D1" w:rsidP="000B22D1">
      <w:pPr>
        <w:rPr>
          <w:rFonts w:eastAsia="Times New Roman"/>
          <w:szCs w:val="17"/>
        </w:rPr>
      </w:pPr>
      <w:r w:rsidRPr="000B22D1">
        <w:rPr>
          <w:rFonts w:eastAsia="Times New Roman"/>
          <w:szCs w:val="17"/>
        </w:rPr>
        <w:t>DPC22/087CS</w:t>
      </w:r>
    </w:p>
    <w:p w14:paraId="5FBA747F"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0F1413C4"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04701B3"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0F18EC0C"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4A244ECB" w14:textId="77777777" w:rsidR="000B22D1" w:rsidRPr="000B22D1" w:rsidRDefault="000B22D1" w:rsidP="000B22D1">
      <w:pPr>
        <w:rPr>
          <w:rFonts w:eastAsia="Times New Roman"/>
          <w:szCs w:val="17"/>
        </w:rPr>
      </w:pPr>
      <w:r w:rsidRPr="000B22D1">
        <w:rPr>
          <w:rFonts w:eastAsia="Times New Roman"/>
          <w:szCs w:val="17"/>
        </w:rPr>
        <w:t xml:space="preserve">Her Excellency the Governor in Executive Council has been pleased to appoint the Honourable Stephen Campbell </w:t>
      </w:r>
      <w:proofErr w:type="spellStart"/>
      <w:r w:rsidRPr="000B22D1">
        <w:rPr>
          <w:rFonts w:eastAsia="Times New Roman"/>
          <w:szCs w:val="17"/>
        </w:rPr>
        <w:t>Mullighan</w:t>
      </w:r>
      <w:proofErr w:type="spellEnd"/>
      <w:r w:rsidRPr="000B22D1">
        <w:rPr>
          <w:rFonts w:eastAsia="Times New Roman"/>
          <w:szCs w:val="17"/>
        </w:rPr>
        <w:t xml:space="preserve"> MP, to be Acting Minister for Health and Wellbeing, from Saturday, 7 January 2023 to Sunday, 22 January 2023 inclusive, during the absence of the Honourable Christopher James Picton MP.</w:t>
      </w:r>
    </w:p>
    <w:p w14:paraId="6DEF91B1"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1AB52C3D" w14:textId="77777777" w:rsidR="000B22D1" w:rsidRPr="000B22D1" w:rsidRDefault="000B22D1" w:rsidP="00D33DFA">
      <w:pPr>
        <w:pStyle w:val="GG-SName"/>
      </w:pPr>
      <w:r w:rsidRPr="000B22D1">
        <w:t>Christopher James Picton, MP</w:t>
      </w:r>
    </w:p>
    <w:p w14:paraId="336EDA3B"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3EB6DA82" w14:textId="77777777" w:rsidR="000B22D1" w:rsidRPr="000B22D1" w:rsidRDefault="000B22D1" w:rsidP="000B22D1">
      <w:pPr>
        <w:rPr>
          <w:rFonts w:eastAsia="Times New Roman"/>
          <w:szCs w:val="17"/>
        </w:rPr>
      </w:pPr>
      <w:r w:rsidRPr="000B22D1">
        <w:rPr>
          <w:rFonts w:eastAsia="Times New Roman"/>
          <w:szCs w:val="17"/>
        </w:rPr>
        <w:t>DPC22/087CS</w:t>
      </w:r>
    </w:p>
    <w:p w14:paraId="07E9753D"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224347A1" w14:textId="4BA6823C" w:rsidR="00901686" w:rsidRDefault="00901686">
      <w:pPr>
        <w:spacing w:after="0" w:line="240" w:lineRule="auto"/>
        <w:jc w:val="left"/>
        <w:rPr>
          <w:rFonts w:eastAsia="Times New Roman"/>
          <w:szCs w:val="17"/>
        </w:rPr>
      </w:pPr>
      <w:r>
        <w:rPr>
          <w:rFonts w:eastAsia="Times New Roman"/>
          <w:szCs w:val="17"/>
        </w:rPr>
        <w:br w:type="page"/>
      </w:r>
    </w:p>
    <w:p w14:paraId="0A1FB43F" w14:textId="77777777" w:rsidR="000B22D1" w:rsidRPr="000B22D1" w:rsidRDefault="000B22D1" w:rsidP="000B22D1">
      <w:pPr>
        <w:spacing w:after="0"/>
        <w:jc w:val="right"/>
        <w:rPr>
          <w:rFonts w:eastAsia="Times New Roman"/>
          <w:szCs w:val="17"/>
        </w:rPr>
      </w:pPr>
      <w:r w:rsidRPr="000B22D1">
        <w:rPr>
          <w:rFonts w:eastAsia="Times New Roman"/>
          <w:szCs w:val="17"/>
        </w:rPr>
        <w:lastRenderedPageBreak/>
        <w:t>Department of the Premier and Cabinet</w:t>
      </w:r>
    </w:p>
    <w:p w14:paraId="7D5296AC"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646B30C1" w14:textId="77777777" w:rsidR="000B22D1" w:rsidRPr="000B22D1" w:rsidRDefault="000B22D1" w:rsidP="000B22D1">
      <w:pPr>
        <w:rPr>
          <w:rFonts w:eastAsia="Times New Roman"/>
          <w:szCs w:val="17"/>
        </w:rPr>
      </w:pPr>
      <w:r w:rsidRPr="000B22D1">
        <w:rPr>
          <w:rFonts w:eastAsia="Times New Roman"/>
          <w:szCs w:val="17"/>
        </w:rPr>
        <w:t>Her Excellency the Governor in Executive Council has been pleased to appoint the Honourable Christopher James Picton MP, to be Acting Minister for Primary Industries and Regional Development, and Acting Minister for Forest Industries, from Friday, 23 December 2022 to Friday, 30 December 2022 inclusive, during the absence of the Honourable Clare Michele Scriven MLC.</w:t>
      </w:r>
    </w:p>
    <w:p w14:paraId="7F3A4815"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79EC4403" w14:textId="77777777" w:rsidR="000B22D1" w:rsidRPr="000B22D1" w:rsidRDefault="000B22D1" w:rsidP="00D33DFA">
      <w:pPr>
        <w:pStyle w:val="GG-SName"/>
      </w:pPr>
      <w:r w:rsidRPr="000B22D1">
        <w:t>Christopher James Picton, MP</w:t>
      </w:r>
    </w:p>
    <w:p w14:paraId="77FA26FD"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52B6BA82" w14:textId="77777777" w:rsidR="000B22D1" w:rsidRPr="000B22D1" w:rsidRDefault="000B22D1" w:rsidP="000B22D1">
      <w:pPr>
        <w:rPr>
          <w:rFonts w:eastAsia="Times New Roman"/>
          <w:szCs w:val="17"/>
        </w:rPr>
      </w:pPr>
      <w:r w:rsidRPr="000B22D1">
        <w:rPr>
          <w:rFonts w:eastAsia="Times New Roman"/>
          <w:szCs w:val="17"/>
        </w:rPr>
        <w:t>DPC22/087CS</w:t>
      </w:r>
    </w:p>
    <w:p w14:paraId="471DFE25"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64ABA103"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74CEC8C"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4D1B8562"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33D8E83A" w14:textId="77777777" w:rsidR="000B22D1" w:rsidRPr="000B22D1" w:rsidRDefault="000B22D1" w:rsidP="000B22D1">
      <w:pPr>
        <w:rPr>
          <w:rFonts w:eastAsia="Times New Roman"/>
          <w:szCs w:val="17"/>
        </w:rPr>
      </w:pPr>
      <w:r w:rsidRPr="000B22D1">
        <w:rPr>
          <w:rFonts w:eastAsia="Times New Roman"/>
          <w:szCs w:val="17"/>
        </w:rPr>
        <w:t>Her Excellency the Governor in Executive Council has been pleased to appoint the Honourable Katrine Anne Hildyard MP, to be Acting Minister for Education, Training and Skills, for the period from Friday, 23 December 2022 to Sunday, 8 January 2023 inclusive, during the absence of the Honourable Blair Ingram Boyer MP.</w:t>
      </w:r>
    </w:p>
    <w:p w14:paraId="2351DAEE"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1648987B" w14:textId="77777777" w:rsidR="000B22D1" w:rsidRPr="000B22D1" w:rsidRDefault="000B22D1" w:rsidP="00D33DFA">
      <w:pPr>
        <w:pStyle w:val="GG-SName"/>
      </w:pPr>
      <w:r w:rsidRPr="000B22D1">
        <w:t>Christopher James Picton, MP</w:t>
      </w:r>
    </w:p>
    <w:p w14:paraId="7A0E6D1D"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167CE7DA" w14:textId="77777777" w:rsidR="000B22D1" w:rsidRPr="000B22D1" w:rsidRDefault="000B22D1" w:rsidP="000B22D1">
      <w:pPr>
        <w:rPr>
          <w:rFonts w:eastAsia="Times New Roman"/>
          <w:szCs w:val="17"/>
        </w:rPr>
      </w:pPr>
      <w:r w:rsidRPr="000B22D1">
        <w:rPr>
          <w:rFonts w:eastAsia="Times New Roman"/>
          <w:szCs w:val="17"/>
        </w:rPr>
        <w:t>DPC22/087CS</w:t>
      </w:r>
    </w:p>
    <w:p w14:paraId="50D7427A"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6D1E2992"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92DAB6B"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2815F892"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6DEDC490" w14:textId="77777777" w:rsidR="000B22D1" w:rsidRPr="000B22D1" w:rsidRDefault="000B22D1" w:rsidP="000B22D1">
      <w:pPr>
        <w:rPr>
          <w:rFonts w:eastAsia="Times New Roman"/>
          <w:szCs w:val="17"/>
        </w:rPr>
      </w:pPr>
      <w:r w:rsidRPr="000B22D1">
        <w:rPr>
          <w:rFonts w:eastAsia="Times New Roman"/>
          <w:szCs w:val="17"/>
        </w:rPr>
        <w:t xml:space="preserve">Her Excellency the Governor in Executive Council has been pleased to appoint the Honourable Anastasios Koutsantonis MP, to be Acting </w:t>
      </w:r>
      <w:r w:rsidRPr="000B22D1">
        <w:rPr>
          <w:rFonts w:eastAsia="Times New Roman"/>
          <w:spacing w:val="-4"/>
          <w:szCs w:val="17"/>
        </w:rPr>
        <w:t xml:space="preserve">Minister for Local Government, Acting Minister for Regional Roads and Acting Minister for Veterans Affairs, from Saturday, 24 December 2022 </w:t>
      </w:r>
      <w:r w:rsidRPr="000B22D1">
        <w:rPr>
          <w:rFonts w:eastAsia="Times New Roman"/>
          <w:szCs w:val="17"/>
        </w:rPr>
        <w:t>to Sunday, 8 January 2023 inclusive, during the absence of the Honourable Geoffrey Graeme Brock MP.</w:t>
      </w:r>
    </w:p>
    <w:p w14:paraId="559ACC1C"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2E953B7E" w14:textId="77777777" w:rsidR="000B22D1" w:rsidRPr="000B22D1" w:rsidRDefault="000B22D1" w:rsidP="00D33DFA">
      <w:pPr>
        <w:pStyle w:val="GG-SName"/>
      </w:pPr>
      <w:r w:rsidRPr="000B22D1">
        <w:t>Christopher James Picton, MP</w:t>
      </w:r>
    </w:p>
    <w:p w14:paraId="2E182B23"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703BB9CD" w14:textId="77777777" w:rsidR="000B22D1" w:rsidRPr="000B22D1" w:rsidRDefault="000B22D1" w:rsidP="000B22D1">
      <w:pPr>
        <w:rPr>
          <w:rFonts w:eastAsia="Times New Roman"/>
          <w:szCs w:val="17"/>
        </w:rPr>
      </w:pPr>
      <w:r w:rsidRPr="000B22D1">
        <w:rPr>
          <w:rFonts w:eastAsia="Times New Roman"/>
          <w:szCs w:val="17"/>
        </w:rPr>
        <w:t>DPC22/087CS</w:t>
      </w:r>
    </w:p>
    <w:p w14:paraId="3E53D061"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306DEA16"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3BA2776"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178888B3"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6BF102A8" w14:textId="77777777" w:rsidR="000B22D1" w:rsidRPr="000B22D1" w:rsidRDefault="000B22D1" w:rsidP="000B22D1">
      <w:pPr>
        <w:rPr>
          <w:rFonts w:eastAsia="Times New Roman"/>
          <w:szCs w:val="17"/>
        </w:rPr>
      </w:pPr>
      <w:r w:rsidRPr="000B22D1">
        <w:rPr>
          <w:rFonts w:eastAsia="Times New Roman"/>
          <w:szCs w:val="17"/>
        </w:rPr>
        <w:t>Her Excellency the Governor in Executive Council has been pleased to appoint the Honourable Andrea Michaels MP, to be Acting Minister for Trade and Investment, Acting Minister for Housing and Urban Development, and Acting Minister for Planning, from Friday, 23 December 2022 to Sunday, 8 January 2023 inclusive, during the absence of the Honourable Nicholas David Champion MP.</w:t>
      </w:r>
    </w:p>
    <w:p w14:paraId="17FFD9C0"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4D5151D2" w14:textId="77777777" w:rsidR="000B22D1" w:rsidRPr="000B22D1" w:rsidRDefault="000B22D1" w:rsidP="00D33DFA">
      <w:pPr>
        <w:pStyle w:val="GG-SName"/>
      </w:pPr>
      <w:r w:rsidRPr="000B22D1">
        <w:t>Christopher James Picton, MP</w:t>
      </w:r>
    </w:p>
    <w:p w14:paraId="43BCD289"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3DE5A52A" w14:textId="77777777" w:rsidR="000B22D1" w:rsidRPr="000B22D1" w:rsidRDefault="000B22D1" w:rsidP="000B22D1">
      <w:pPr>
        <w:rPr>
          <w:rFonts w:eastAsia="Times New Roman"/>
          <w:szCs w:val="17"/>
        </w:rPr>
      </w:pPr>
      <w:r w:rsidRPr="000B22D1">
        <w:rPr>
          <w:rFonts w:eastAsia="Times New Roman"/>
          <w:szCs w:val="17"/>
        </w:rPr>
        <w:t>DPC22/087CS</w:t>
      </w:r>
    </w:p>
    <w:p w14:paraId="2DFE1C78"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0896E3C4"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FAC8436"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3858D353"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42AFEA79" w14:textId="77777777" w:rsidR="000B22D1" w:rsidRPr="000B22D1" w:rsidRDefault="000B22D1" w:rsidP="000B22D1">
      <w:pPr>
        <w:rPr>
          <w:rFonts w:eastAsia="Times New Roman"/>
          <w:szCs w:val="17"/>
        </w:rPr>
      </w:pPr>
      <w:r w:rsidRPr="000B22D1">
        <w:rPr>
          <w:rFonts w:eastAsia="Times New Roman"/>
          <w:szCs w:val="17"/>
        </w:rPr>
        <w:t>Her Excellency the Governor in Executive Council has been pleased to appoint Grant Thomas Davies as Health and Community Services Complaints Commissioner for a term of three years commencing on 26 February 2023 until 25 February 2026 - pursuant to the Health and Community Services Complaints Act 2004.</w:t>
      </w:r>
    </w:p>
    <w:p w14:paraId="71C2FD32"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60784DD0" w14:textId="77777777" w:rsidR="000B22D1" w:rsidRPr="000B22D1" w:rsidRDefault="000B22D1" w:rsidP="00D33DFA">
      <w:pPr>
        <w:pStyle w:val="GG-SName"/>
      </w:pPr>
      <w:r w:rsidRPr="000B22D1">
        <w:t>Christopher James Picton, MP</w:t>
      </w:r>
    </w:p>
    <w:p w14:paraId="024E1F13"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0A0ACEB5" w14:textId="77777777" w:rsidR="000B22D1" w:rsidRPr="000B22D1" w:rsidRDefault="000B22D1" w:rsidP="000B22D1">
      <w:pPr>
        <w:rPr>
          <w:rFonts w:eastAsia="Times New Roman"/>
          <w:szCs w:val="17"/>
        </w:rPr>
      </w:pPr>
      <w:r w:rsidRPr="000B22D1">
        <w:rPr>
          <w:rFonts w:eastAsia="Times New Roman"/>
          <w:szCs w:val="17"/>
        </w:rPr>
        <w:t>HEAC-2022-00052</w:t>
      </w:r>
    </w:p>
    <w:p w14:paraId="5BA8AF13"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71515B02"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91D5AF4"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56372CF6"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1DC4CFE8" w14:textId="77777777" w:rsidR="000B22D1" w:rsidRPr="000B22D1" w:rsidRDefault="000B22D1" w:rsidP="000B22D1">
      <w:pPr>
        <w:rPr>
          <w:rFonts w:eastAsia="Times New Roman"/>
          <w:szCs w:val="17"/>
        </w:rPr>
      </w:pPr>
      <w:r w:rsidRPr="000B22D1">
        <w:rPr>
          <w:rFonts w:eastAsia="Times New Roman"/>
          <w:spacing w:val="-2"/>
          <w:szCs w:val="17"/>
        </w:rPr>
        <w:t>Her Excellency the Governor in Executive Council has been pleased to appoint Elizabeth Hannah McKinnon as a Cross Border Commissioner</w:t>
      </w:r>
      <w:r w:rsidRPr="000B22D1">
        <w:rPr>
          <w:rFonts w:eastAsia="Times New Roman"/>
          <w:szCs w:val="17"/>
        </w:rPr>
        <w:t xml:space="preserve"> for a term of three years commencing on 3 April 2023 until 2 April 2026 - pursuant to the Cross Border Commissioner Act 2022.</w:t>
      </w:r>
    </w:p>
    <w:p w14:paraId="2268B865"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2676CE9D" w14:textId="77777777" w:rsidR="000B22D1" w:rsidRPr="000B22D1" w:rsidRDefault="000B22D1" w:rsidP="00D33DFA">
      <w:pPr>
        <w:pStyle w:val="GG-SName"/>
      </w:pPr>
      <w:r w:rsidRPr="000B22D1">
        <w:t>Christopher James Picton, MP</w:t>
      </w:r>
    </w:p>
    <w:p w14:paraId="36E1214C"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75C7264A" w14:textId="77777777" w:rsidR="000B22D1" w:rsidRPr="000B22D1" w:rsidRDefault="000B22D1" w:rsidP="000B22D1">
      <w:pPr>
        <w:rPr>
          <w:rFonts w:eastAsia="Times New Roman"/>
          <w:szCs w:val="17"/>
        </w:rPr>
      </w:pPr>
      <w:r w:rsidRPr="000B22D1">
        <w:rPr>
          <w:rFonts w:eastAsia="Times New Roman"/>
          <w:szCs w:val="17"/>
        </w:rPr>
        <w:t>MPIRDF2022/000070CS</w:t>
      </w:r>
    </w:p>
    <w:p w14:paraId="7414E23C"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603813A7"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6256D13F"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37A64716"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0101F1BC" w14:textId="1979ACBE" w:rsidR="000B22D1" w:rsidRPr="000B22D1" w:rsidRDefault="000B22D1" w:rsidP="000B22D1">
      <w:pPr>
        <w:rPr>
          <w:rFonts w:eastAsia="Times New Roman"/>
          <w:szCs w:val="17"/>
        </w:rPr>
      </w:pPr>
      <w:r w:rsidRPr="000B22D1">
        <w:rPr>
          <w:rFonts w:eastAsia="Times New Roman"/>
          <w:szCs w:val="17"/>
        </w:rPr>
        <w:t>Her Excellency the Governor in Executive Council has been pleased to appoint the independent land valuers listed to the valuation review panels established in relation to the regions set out below for a term commencing on 30 January 2023 and expiring on 29 January 2026—pursuant to Section 25A of the Valuation of Land Act 1971.</w:t>
      </w:r>
    </w:p>
    <w:p w14:paraId="42A36B80"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125FDBCE" w14:textId="77777777" w:rsidR="000B22D1" w:rsidRPr="000B22D1" w:rsidRDefault="000B22D1" w:rsidP="000B22D1">
      <w:pPr>
        <w:spacing w:after="0"/>
        <w:jc w:val="right"/>
        <w:rPr>
          <w:rFonts w:eastAsia="Times New Roman"/>
          <w:smallCaps/>
          <w:szCs w:val="20"/>
        </w:rPr>
      </w:pPr>
      <w:r w:rsidRPr="000B22D1">
        <w:rPr>
          <w:rFonts w:eastAsia="Times New Roman"/>
          <w:smallCaps/>
          <w:szCs w:val="20"/>
        </w:rPr>
        <w:t>Christopher James Picton, MP</w:t>
      </w:r>
    </w:p>
    <w:p w14:paraId="028025A9"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0931843D" w14:textId="77777777" w:rsidR="000B22D1" w:rsidRPr="000B22D1" w:rsidRDefault="000B22D1" w:rsidP="000B22D1">
      <w:pPr>
        <w:spacing w:after="0"/>
        <w:rPr>
          <w:rFonts w:eastAsia="Times New Roman"/>
          <w:szCs w:val="17"/>
        </w:rPr>
      </w:pPr>
      <w:r w:rsidRPr="000B22D1">
        <w:rPr>
          <w:rFonts w:eastAsia="Times New Roman"/>
          <w:szCs w:val="17"/>
        </w:rPr>
        <w:t>22MPCS01159</w:t>
      </w:r>
    </w:p>
    <w:p w14:paraId="4BAAC259" w14:textId="77777777" w:rsidR="000B22D1" w:rsidRPr="000B22D1" w:rsidRDefault="000B22D1" w:rsidP="000B22D1">
      <w:pPr>
        <w:pBdr>
          <w:top w:val="single" w:sz="4" w:space="1" w:color="auto"/>
        </w:pBdr>
        <w:spacing w:before="100" w:line="14" w:lineRule="exact"/>
        <w:ind w:left="1080" w:right="1080"/>
        <w:jc w:val="center"/>
        <w:rPr>
          <w:rFonts w:eastAsia="Times New Roman"/>
          <w:szCs w:val="17"/>
        </w:rPr>
      </w:pPr>
    </w:p>
    <w:tbl>
      <w:tblPr>
        <w:tblStyle w:val="TableGrid"/>
        <w:tblW w:w="0" w:type="auto"/>
        <w:jc w:val="center"/>
        <w:tblLook w:val="04A0" w:firstRow="1" w:lastRow="0" w:firstColumn="1" w:lastColumn="0" w:noHBand="0" w:noVBand="1"/>
      </w:tblPr>
      <w:tblGrid>
        <w:gridCol w:w="4508"/>
        <w:gridCol w:w="4508"/>
      </w:tblGrid>
      <w:tr w:rsidR="000B22D1" w:rsidRPr="000B22D1" w14:paraId="52A3CFE3" w14:textId="77777777" w:rsidTr="00EC4D4A">
        <w:trPr>
          <w:tblHeader/>
          <w:jc w:val="center"/>
        </w:trPr>
        <w:tc>
          <w:tcPr>
            <w:tcW w:w="4508" w:type="dxa"/>
            <w:vAlign w:val="center"/>
          </w:tcPr>
          <w:p w14:paraId="70EEA4EA" w14:textId="77777777" w:rsidR="000B22D1" w:rsidRPr="000B22D1" w:rsidRDefault="000B22D1" w:rsidP="00901686">
            <w:pPr>
              <w:spacing w:before="80"/>
              <w:rPr>
                <w:b/>
                <w:bCs/>
                <w:szCs w:val="17"/>
              </w:rPr>
            </w:pPr>
            <w:bookmarkStart w:id="6" w:name="_Hlk121326640"/>
            <w:bookmarkStart w:id="7" w:name="_Hlk121326686"/>
            <w:r w:rsidRPr="000B22D1">
              <w:rPr>
                <w:b/>
                <w:bCs/>
                <w:szCs w:val="17"/>
              </w:rPr>
              <w:lastRenderedPageBreak/>
              <w:t>Name</w:t>
            </w:r>
          </w:p>
        </w:tc>
        <w:tc>
          <w:tcPr>
            <w:tcW w:w="4508" w:type="dxa"/>
            <w:vAlign w:val="center"/>
          </w:tcPr>
          <w:p w14:paraId="0E3998B3" w14:textId="77777777" w:rsidR="000B22D1" w:rsidRPr="000B22D1" w:rsidRDefault="000B22D1" w:rsidP="00901686">
            <w:pPr>
              <w:spacing w:before="80"/>
              <w:rPr>
                <w:b/>
                <w:bCs/>
                <w:szCs w:val="17"/>
              </w:rPr>
            </w:pPr>
            <w:r w:rsidRPr="000B22D1">
              <w:rPr>
                <w:b/>
                <w:bCs/>
                <w:szCs w:val="17"/>
              </w:rPr>
              <w:t>Region</w:t>
            </w:r>
          </w:p>
        </w:tc>
      </w:tr>
      <w:tr w:rsidR="000B22D1" w:rsidRPr="000B22D1" w14:paraId="6DB06B3C" w14:textId="77777777" w:rsidTr="00EC4D4A">
        <w:trPr>
          <w:jc w:val="center"/>
        </w:trPr>
        <w:tc>
          <w:tcPr>
            <w:tcW w:w="4508" w:type="dxa"/>
            <w:vAlign w:val="center"/>
          </w:tcPr>
          <w:p w14:paraId="716B0E87" w14:textId="77777777" w:rsidR="000B22D1" w:rsidRPr="000B22D1" w:rsidRDefault="000B22D1" w:rsidP="00297DCE">
            <w:pPr>
              <w:spacing w:before="80"/>
              <w:rPr>
                <w:szCs w:val="17"/>
              </w:rPr>
            </w:pPr>
            <w:r w:rsidRPr="000B22D1">
              <w:rPr>
                <w:bCs/>
                <w:color w:val="000000"/>
                <w:szCs w:val="17"/>
              </w:rPr>
              <w:t>Bart Thomas Quinn</w:t>
            </w:r>
          </w:p>
        </w:tc>
        <w:tc>
          <w:tcPr>
            <w:tcW w:w="4508" w:type="dxa"/>
            <w:vAlign w:val="center"/>
          </w:tcPr>
          <w:p w14:paraId="331953CB" w14:textId="77777777" w:rsidR="000B22D1" w:rsidRPr="000B22D1" w:rsidRDefault="000B22D1" w:rsidP="00297DCE">
            <w:pPr>
              <w:spacing w:before="80"/>
              <w:rPr>
                <w:szCs w:val="17"/>
              </w:rPr>
            </w:pPr>
            <w:r w:rsidRPr="000B22D1">
              <w:rPr>
                <w:color w:val="000000"/>
                <w:szCs w:val="17"/>
                <w:lang w:eastAsia="en-AU"/>
              </w:rPr>
              <w:t>Metropolitan Adelaide</w:t>
            </w:r>
          </w:p>
        </w:tc>
      </w:tr>
      <w:tr w:rsidR="000B22D1" w:rsidRPr="000B22D1" w14:paraId="4631EF8E" w14:textId="77777777" w:rsidTr="00EC4D4A">
        <w:trPr>
          <w:jc w:val="center"/>
        </w:trPr>
        <w:tc>
          <w:tcPr>
            <w:tcW w:w="4508" w:type="dxa"/>
            <w:vAlign w:val="center"/>
          </w:tcPr>
          <w:p w14:paraId="240ECA7E" w14:textId="77777777" w:rsidR="000B22D1" w:rsidRPr="000B22D1" w:rsidRDefault="000B22D1" w:rsidP="00297DCE">
            <w:pPr>
              <w:spacing w:before="80"/>
              <w:rPr>
                <w:szCs w:val="17"/>
              </w:rPr>
            </w:pPr>
            <w:r w:rsidRPr="000B22D1">
              <w:rPr>
                <w:bCs/>
                <w:color w:val="000000"/>
                <w:szCs w:val="17"/>
              </w:rPr>
              <w:t xml:space="preserve">Chris David </w:t>
            </w:r>
            <w:proofErr w:type="spellStart"/>
            <w:r w:rsidRPr="000B22D1">
              <w:rPr>
                <w:bCs/>
                <w:color w:val="000000"/>
                <w:szCs w:val="17"/>
              </w:rPr>
              <w:t>Wakeham</w:t>
            </w:r>
            <w:proofErr w:type="spellEnd"/>
          </w:p>
        </w:tc>
        <w:tc>
          <w:tcPr>
            <w:tcW w:w="4508" w:type="dxa"/>
            <w:vAlign w:val="center"/>
          </w:tcPr>
          <w:p w14:paraId="667B1A9D"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1BB8E6E2" w14:textId="77777777" w:rsidR="000B22D1" w:rsidRPr="000B22D1" w:rsidRDefault="000B22D1" w:rsidP="00297DCE">
            <w:pPr>
              <w:spacing w:before="80"/>
              <w:rPr>
                <w:color w:val="000000"/>
                <w:szCs w:val="17"/>
                <w:lang w:eastAsia="en-AU"/>
              </w:rPr>
            </w:pPr>
            <w:r w:rsidRPr="000B22D1">
              <w:rPr>
                <w:color w:val="000000"/>
                <w:szCs w:val="17"/>
                <w:lang w:eastAsia="en-AU"/>
              </w:rPr>
              <w:t>Adelaide Hills</w:t>
            </w:r>
          </w:p>
          <w:p w14:paraId="1F7E2A85" w14:textId="77777777" w:rsidR="000B22D1" w:rsidRPr="000B22D1" w:rsidRDefault="000B22D1" w:rsidP="00297DCE">
            <w:pPr>
              <w:spacing w:before="80"/>
              <w:rPr>
                <w:szCs w:val="17"/>
              </w:rPr>
            </w:pPr>
            <w:r w:rsidRPr="000B22D1">
              <w:rPr>
                <w:color w:val="000000"/>
                <w:szCs w:val="17"/>
                <w:lang w:eastAsia="en-AU"/>
              </w:rPr>
              <w:t>Barossa, Light and Lower North</w:t>
            </w:r>
          </w:p>
        </w:tc>
      </w:tr>
      <w:tr w:rsidR="000B22D1" w:rsidRPr="000B22D1" w14:paraId="793B7665" w14:textId="77777777" w:rsidTr="00EC4D4A">
        <w:trPr>
          <w:jc w:val="center"/>
        </w:trPr>
        <w:tc>
          <w:tcPr>
            <w:tcW w:w="4508" w:type="dxa"/>
            <w:vAlign w:val="center"/>
          </w:tcPr>
          <w:p w14:paraId="04C0001E" w14:textId="77777777" w:rsidR="000B22D1" w:rsidRPr="000B22D1" w:rsidRDefault="000B22D1" w:rsidP="00297DCE">
            <w:pPr>
              <w:spacing w:before="80"/>
              <w:rPr>
                <w:szCs w:val="17"/>
              </w:rPr>
            </w:pPr>
            <w:r w:rsidRPr="000B22D1">
              <w:rPr>
                <w:bCs/>
                <w:color w:val="000000"/>
                <w:szCs w:val="17"/>
              </w:rPr>
              <w:t xml:space="preserve">Christopher James Carter </w:t>
            </w:r>
          </w:p>
        </w:tc>
        <w:tc>
          <w:tcPr>
            <w:tcW w:w="4508" w:type="dxa"/>
            <w:vAlign w:val="center"/>
          </w:tcPr>
          <w:p w14:paraId="54D13718" w14:textId="77777777" w:rsidR="000B22D1" w:rsidRPr="000B22D1" w:rsidRDefault="000B22D1" w:rsidP="00297DCE">
            <w:pPr>
              <w:spacing w:before="80"/>
              <w:rPr>
                <w:szCs w:val="17"/>
              </w:rPr>
            </w:pPr>
            <w:r w:rsidRPr="000B22D1">
              <w:rPr>
                <w:color w:val="000000"/>
                <w:szCs w:val="17"/>
                <w:lang w:eastAsia="en-AU"/>
              </w:rPr>
              <w:t>Metropolitan Adelaide</w:t>
            </w:r>
          </w:p>
        </w:tc>
      </w:tr>
      <w:tr w:rsidR="000B22D1" w:rsidRPr="000B22D1" w14:paraId="69CCCDB6" w14:textId="77777777" w:rsidTr="00EC4D4A">
        <w:trPr>
          <w:jc w:val="center"/>
        </w:trPr>
        <w:tc>
          <w:tcPr>
            <w:tcW w:w="4508" w:type="dxa"/>
            <w:vAlign w:val="center"/>
          </w:tcPr>
          <w:p w14:paraId="793A095C" w14:textId="77777777" w:rsidR="000B22D1" w:rsidRPr="000B22D1" w:rsidRDefault="000B22D1" w:rsidP="00297DCE">
            <w:pPr>
              <w:spacing w:before="80"/>
              <w:rPr>
                <w:szCs w:val="17"/>
              </w:rPr>
            </w:pPr>
            <w:r w:rsidRPr="000B22D1">
              <w:rPr>
                <w:bCs/>
                <w:color w:val="000000"/>
                <w:szCs w:val="17"/>
              </w:rPr>
              <w:t xml:space="preserve">Daniel Anton </w:t>
            </w:r>
            <w:proofErr w:type="spellStart"/>
            <w:r w:rsidRPr="000B22D1">
              <w:rPr>
                <w:bCs/>
                <w:color w:val="000000"/>
                <w:szCs w:val="17"/>
              </w:rPr>
              <w:t>D’Elia</w:t>
            </w:r>
            <w:proofErr w:type="spellEnd"/>
          </w:p>
        </w:tc>
        <w:tc>
          <w:tcPr>
            <w:tcW w:w="4508" w:type="dxa"/>
            <w:vAlign w:val="center"/>
          </w:tcPr>
          <w:p w14:paraId="4285F440" w14:textId="77777777" w:rsidR="000B22D1" w:rsidRPr="000B22D1" w:rsidRDefault="000B22D1" w:rsidP="00297DCE">
            <w:pPr>
              <w:spacing w:before="80"/>
              <w:rPr>
                <w:color w:val="000000"/>
                <w:szCs w:val="17"/>
                <w:lang w:eastAsia="en-AU"/>
              </w:rPr>
            </w:pPr>
            <w:r w:rsidRPr="000B22D1">
              <w:rPr>
                <w:color w:val="000000"/>
                <w:szCs w:val="17"/>
                <w:lang w:eastAsia="en-AU"/>
              </w:rPr>
              <w:t>Adelaide Hills</w:t>
            </w:r>
          </w:p>
          <w:p w14:paraId="27F80F65" w14:textId="77777777" w:rsidR="000B22D1" w:rsidRPr="000B22D1" w:rsidRDefault="000B22D1" w:rsidP="00297DCE">
            <w:pPr>
              <w:spacing w:before="80"/>
              <w:rPr>
                <w:color w:val="000000"/>
                <w:szCs w:val="17"/>
                <w:lang w:eastAsia="en-AU"/>
              </w:rPr>
            </w:pPr>
            <w:r w:rsidRPr="000B22D1">
              <w:rPr>
                <w:color w:val="000000"/>
                <w:szCs w:val="17"/>
                <w:lang w:eastAsia="en-AU"/>
              </w:rPr>
              <w:t>Barossa, Light and Lower North</w:t>
            </w:r>
          </w:p>
          <w:p w14:paraId="72736EDA" w14:textId="77777777" w:rsidR="000B22D1" w:rsidRPr="000B22D1" w:rsidRDefault="000B22D1" w:rsidP="00297DCE">
            <w:pPr>
              <w:spacing w:before="80"/>
              <w:rPr>
                <w:color w:val="000000"/>
                <w:szCs w:val="17"/>
                <w:lang w:eastAsia="en-AU"/>
              </w:rPr>
            </w:pPr>
            <w:proofErr w:type="spellStart"/>
            <w:r w:rsidRPr="000B22D1">
              <w:rPr>
                <w:color w:val="000000"/>
                <w:szCs w:val="17"/>
                <w:lang w:eastAsia="en-AU"/>
              </w:rPr>
              <w:t>Fleurieu</w:t>
            </w:r>
            <w:proofErr w:type="spellEnd"/>
            <w:r w:rsidRPr="000B22D1">
              <w:rPr>
                <w:color w:val="000000"/>
                <w:szCs w:val="17"/>
                <w:lang w:eastAsia="en-AU"/>
              </w:rPr>
              <w:t>/Kangaroo Island</w:t>
            </w:r>
          </w:p>
          <w:p w14:paraId="5170A73E" w14:textId="77777777" w:rsidR="000B22D1" w:rsidRPr="000B22D1" w:rsidRDefault="000B22D1" w:rsidP="00297DCE">
            <w:pPr>
              <w:spacing w:before="80"/>
              <w:rPr>
                <w:szCs w:val="17"/>
              </w:rPr>
            </w:pPr>
            <w:r w:rsidRPr="000B22D1">
              <w:rPr>
                <w:color w:val="000000"/>
                <w:szCs w:val="17"/>
                <w:lang w:eastAsia="en-AU"/>
              </w:rPr>
              <w:t>Eyre and Western</w:t>
            </w:r>
          </w:p>
        </w:tc>
      </w:tr>
      <w:tr w:rsidR="000B22D1" w:rsidRPr="000B22D1" w14:paraId="7BF2E40C" w14:textId="77777777" w:rsidTr="00EC4D4A">
        <w:trPr>
          <w:jc w:val="center"/>
        </w:trPr>
        <w:tc>
          <w:tcPr>
            <w:tcW w:w="4508" w:type="dxa"/>
            <w:vAlign w:val="center"/>
          </w:tcPr>
          <w:p w14:paraId="70FCB74D" w14:textId="77777777" w:rsidR="000B22D1" w:rsidRPr="000B22D1" w:rsidRDefault="000B22D1" w:rsidP="00297DCE">
            <w:pPr>
              <w:spacing w:before="80"/>
              <w:rPr>
                <w:szCs w:val="17"/>
              </w:rPr>
            </w:pPr>
            <w:r w:rsidRPr="000B22D1">
              <w:rPr>
                <w:bCs/>
                <w:color w:val="000000"/>
                <w:szCs w:val="17"/>
              </w:rPr>
              <w:t>Daniel Ian Sander</w:t>
            </w:r>
          </w:p>
        </w:tc>
        <w:tc>
          <w:tcPr>
            <w:tcW w:w="4508" w:type="dxa"/>
            <w:vAlign w:val="center"/>
          </w:tcPr>
          <w:p w14:paraId="2A10EC4D"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66460C07" w14:textId="77777777" w:rsidR="000B22D1" w:rsidRPr="000B22D1" w:rsidRDefault="000B22D1" w:rsidP="00297DCE">
            <w:pPr>
              <w:spacing w:before="80"/>
              <w:rPr>
                <w:color w:val="000000"/>
                <w:szCs w:val="17"/>
                <w:lang w:eastAsia="en-AU"/>
              </w:rPr>
            </w:pPr>
            <w:r w:rsidRPr="000B22D1">
              <w:rPr>
                <w:color w:val="000000"/>
                <w:szCs w:val="17"/>
                <w:lang w:eastAsia="en-AU"/>
              </w:rPr>
              <w:t xml:space="preserve">Eyre and Western </w:t>
            </w:r>
          </w:p>
          <w:p w14:paraId="28486261" w14:textId="77777777" w:rsidR="000B22D1" w:rsidRPr="000B22D1" w:rsidRDefault="000B22D1" w:rsidP="00297DCE">
            <w:pPr>
              <w:spacing w:before="80"/>
              <w:rPr>
                <w:szCs w:val="17"/>
              </w:rPr>
            </w:pPr>
            <w:r w:rsidRPr="000B22D1">
              <w:rPr>
                <w:color w:val="000000"/>
                <w:szCs w:val="17"/>
                <w:lang w:eastAsia="en-AU"/>
              </w:rPr>
              <w:t>Murray and Mallee</w:t>
            </w:r>
          </w:p>
        </w:tc>
      </w:tr>
      <w:tr w:rsidR="000B22D1" w:rsidRPr="000B22D1" w14:paraId="7C2EFAC7" w14:textId="77777777" w:rsidTr="00EC4D4A">
        <w:trPr>
          <w:jc w:val="center"/>
        </w:trPr>
        <w:tc>
          <w:tcPr>
            <w:tcW w:w="4508" w:type="dxa"/>
            <w:vAlign w:val="center"/>
          </w:tcPr>
          <w:p w14:paraId="3023A522" w14:textId="77777777" w:rsidR="000B22D1" w:rsidRPr="000B22D1" w:rsidRDefault="000B22D1" w:rsidP="00297DCE">
            <w:pPr>
              <w:spacing w:before="80"/>
              <w:rPr>
                <w:szCs w:val="17"/>
              </w:rPr>
            </w:pPr>
            <w:r w:rsidRPr="000B22D1">
              <w:rPr>
                <w:bCs/>
                <w:color w:val="000000"/>
                <w:szCs w:val="17"/>
              </w:rPr>
              <w:t>Iain Douglas Henshaw</w:t>
            </w:r>
          </w:p>
        </w:tc>
        <w:tc>
          <w:tcPr>
            <w:tcW w:w="4508" w:type="dxa"/>
            <w:vAlign w:val="center"/>
          </w:tcPr>
          <w:p w14:paraId="518F2944" w14:textId="7B8628F1" w:rsidR="000B22D1" w:rsidRPr="000B22D1" w:rsidRDefault="000B22D1" w:rsidP="00297DCE">
            <w:pPr>
              <w:spacing w:before="80"/>
              <w:rPr>
                <w:color w:val="000000"/>
                <w:szCs w:val="17"/>
                <w:lang w:eastAsia="en-AU"/>
              </w:rPr>
            </w:pPr>
            <w:r w:rsidRPr="000B22D1">
              <w:rPr>
                <w:color w:val="000000"/>
                <w:szCs w:val="17"/>
                <w:lang w:eastAsia="en-AU"/>
              </w:rPr>
              <w:t xml:space="preserve">Metropolitan Adelaide </w:t>
            </w:r>
          </w:p>
        </w:tc>
      </w:tr>
      <w:tr w:rsidR="000B22D1" w:rsidRPr="000B22D1" w14:paraId="541F00A7" w14:textId="77777777" w:rsidTr="00EC4D4A">
        <w:trPr>
          <w:jc w:val="center"/>
        </w:trPr>
        <w:tc>
          <w:tcPr>
            <w:tcW w:w="4508" w:type="dxa"/>
            <w:vAlign w:val="center"/>
          </w:tcPr>
          <w:p w14:paraId="3157A5C5" w14:textId="77777777" w:rsidR="000B22D1" w:rsidRPr="000B22D1" w:rsidRDefault="000B22D1" w:rsidP="00297DCE">
            <w:pPr>
              <w:spacing w:before="80"/>
              <w:rPr>
                <w:szCs w:val="17"/>
              </w:rPr>
            </w:pPr>
            <w:r w:rsidRPr="000B22D1">
              <w:rPr>
                <w:bCs/>
                <w:color w:val="000000"/>
                <w:szCs w:val="17"/>
              </w:rPr>
              <w:t>Jack Hansen</w:t>
            </w:r>
          </w:p>
        </w:tc>
        <w:tc>
          <w:tcPr>
            <w:tcW w:w="4508" w:type="dxa"/>
            <w:vAlign w:val="center"/>
          </w:tcPr>
          <w:p w14:paraId="0A7F4B9D"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50847FBB" w14:textId="77777777" w:rsidR="000B22D1" w:rsidRPr="000B22D1" w:rsidRDefault="000B22D1" w:rsidP="00297DCE">
            <w:pPr>
              <w:spacing w:before="80"/>
              <w:rPr>
                <w:color w:val="000000"/>
                <w:szCs w:val="17"/>
                <w:lang w:eastAsia="en-AU"/>
              </w:rPr>
            </w:pPr>
            <w:r w:rsidRPr="000B22D1">
              <w:rPr>
                <w:color w:val="000000"/>
                <w:szCs w:val="17"/>
                <w:lang w:eastAsia="en-AU"/>
              </w:rPr>
              <w:t>Adelaide Hills</w:t>
            </w:r>
          </w:p>
          <w:p w14:paraId="0624FD88" w14:textId="77777777" w:rsidR="000B22D1" w:rsidRPr="000B22D1" w:rsidRDefault="000B22D1" w:rsidP="00297DCE">
            <w:pPr>
              <w:spacing w:before="80"/>
              <w:rPr>
                <w:szCs w:val="17"/>
              </w:rPr>
            </w:pPr>
            <w:r w:rsidRPr="000B22D1">
              <w:rPr>
                <w:color w:val="000000"/>
                <w:szCs w:val="17"/>
                <w:lang w:eastAsia="en-AU"/>
              </w:rPr>
              <w:t>Barossa, Light and Lower North</w:t>
            </w:r>
          </w:p>
        </w:tc>
      </w:tr>
      <w:tr w:rsidR="000B22D1" w:rsidRPr="000B22D1" w14:paraId="68E2A2C4" w14:textId="77777777" w:rsidTr="00EC4D4A">
        <w:trPr>
          <w:jc w:val="center"/>
        </w:trPr>
        <w:tc>
          <w:tcPr>
            <w:tcW w:w="4508" w:type="dxa"/>
            <w:vAlign w:val="center"/>
          </w:tcPr>
          <w:p w14:paraId="4468F3FD" w14:textId="77777777" w:rsidR="000B22D1" w:rsidRPr="000B22D1" w:rsidRDefault="000B22D1" w:rsidP="00297DCE">
            <w:pPr>
              <w:spacing w:before="80"/>
              <w:rPr>
                <w:bCs/>
                <w:color w:val="000000"/>
                <w:szCs w:val="17"/>
              </w:rPr>
            </w:pPr>
            <w:r w:rsidRPr="000B22D1">
              <w:rPr>
                <w:bCs/>
                <w:color w:val="000000"/>
                <w:szCs w:val="17"/>
              </w:rPr>
              <w:t xml:space="preserve">James Liam </w:t>
            </w:r>
            <w:proofErr w:type="spellStart"/>
            <w:r w:rsidRPr="000B22D1">
              <w:rPr>
                <w:bCs/>
                <w:color w:val="000000"/>
                <w:szCs w:val="17"/>
              </w:rPr>
              <w:t>Khabbaz</w:t>
            </w:r>
            <w:proofErr w:type="spellEnd"/>
          </w:p>
        </w:tc>
        <w:tc>
          <w:tcPr>
            <w:tcW w:w="4508" w:type="dxa"/>
            <w:vAlign w:val="center"/>
          </w:tcPr>
          <w:p w14:paraId="09650B47"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046E5885" w14:textId="77777777" w:rsidR="000B22D1" w:rsidRPr="000B22D1" w:rsidRDefault="000B22D1" w:rsidP="00297DCE">
            <w:pPr>
              <w:spacing w:before="80"/>
              <w:rPr>
                <w:color w:val="000000"/>
                <w:szCs w:val="17"/>
                <w:lang w:eastAsia="en-AU"/>
              </w:rPr>
            </w:pPr>
            <w:r w:rsidRPr="000B22D1">
              <w:rPr>
                <w:color w:val="000000"/>
                <w:szCs w:val="17"/>
                <w:lang w:eastAsia="en-AU"/>
              </w:rPr>
              <w:t xml:space="preserve">Adelaide Hills </w:t>
            </w:r>
          </w:p>
          <w:p w14:paraId="1846A2DC" w14:textId="77777777" w:rsidR="000B22D1" w:rsidRPr="000B22D1" w:rsidRDefault="000B22D1" w:rsidP="00297DCE">
            <w:pPr>
              <w:spacing w:before="80"/>
              <w:rPr>
                <w:color w:val="000000"/>
                <w:szCs w:val="17"/>
                <w:lang w:eastAsia="en-AU"/>
              </w:rPr>
            </w:pPr>
            <w:proofErr w:type="spellStart"/>
            <w:r w:rsidRPr="000B22D1">
              <w:rPr>
                <w:color w:val="000000"/>
                <w:szCs w:val="17"/>
                <w:lang w:eastAsia="en-AU"/>
              </w:rPr>
              <w:t>Fleurieu</w:t>
            </w:r>
            <w:proofErr w:type="spellEnd"/>
            <w:r w:rsidRPr="000B22D1">
              <w:rPr>
                <w:color w:val="000000"/>
                <w:szCs w:val="17"/>
                <w:lang w:eastAsia="en-AU"/>
              </w:rPr>
              <w:t>/Kangaroo Island</w:t>
            </w:r>
          </w:p>
        </w:tc>
      </w:tr>
      <w:tr w:rsidR="000B22D1" w:rsidRPr="000B22D1" w14:paraId="54B6225F" w14:textId="77777777" w:rsidTr="00EC4D4A">
        <w:trPr>
          <w:jc w:val="center"/>
        </w:trPr>
        <w:tc>
          <w:tcPr>
            <w:tcW w:w="4508" w:type="dxa"/>
            <w:vAlign w:val="center"/>
          </w:tcPr>
          <w:p w14:paraId="598B3908" w14:textId="77777777" w:rsidR="000B22D1" w:rsidRPr="000B22D1" w:rsidRDefault="000B22D1" w:rsidP="00297DCE">
            <w:pPr>
              <w:spacing w:before="80"/>
              <w:rPr>
                <w:bCs/>
                <w:color w:val="000000"/>
                <w:szCs w:val="17"/>
              </w:rPr>
            </w:pPr>
            <w:r w:rsidRPr="000B22D1">
              <w:rPr>
                <w:bCs/>
                <w:color w:val="000000"/>
                <w:szCs w:val="17"/>
              </w:rPr>
              <w:t>Janet Rosemary Hawkes</w:t>
            </w:r>
          </w:p>
        </w:tc>
        <w:tc>
          <w:tcPr>
            <w:tcW w:w="4508" w:type="dxa"/>
            <w:vAlign w:val="center"/>
          </w:tcPr>
          <w:p w14:paraId="4D17BD19"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22BE5614" w14:textId="77777777" w:rsidR="000B22D1" w:rsidRPr="000B22D1" w:rsidRDefault="000B22D1" w:rsidP="00297DCE">
            <w:pPr>
              <w:spacing w:before="80"/>
              <w:rPr>
                <w:color w:val="000000"/>
                <w:szCs w:val="17"/>
                <w:lang w:eastAsia="en-AU"/>
              </w:rPr>
            </w:pPr>
            <w:r w:rsidRPr="000B22D1">
              <w:rPr>
                <w:color w:val="000000"/>
                <w:szCs w:val="17"/>
                <w:lang w:eastAsia="en-AU"/>
              </w:rPr>
              <w:t>Adelaide Hills</w:t>
            </w:r>
          </w:p>
          <w:p w14:paraId="7AF9099D" w14:textId="77777777" w:rsidR="000B22D1" w:rsidRPr="000B22D1" w:rsidRDefault="000B22D1" w:rsidP="00297DCE">
            <w:pPr>
              <w:spacing w:before="80"/>
              <w:rPr>
                <w:color w:val="000000"/>
                <w:szCs w:val="17"/>
                <w:lang w:eastAsia="en-AU"/>
              </w:rPr>
            </w:pPr>
            <w:r w:rsidRPr="000B22D1">
              <w:rPr>
                <w:color w:val="000000"/>
                <w:szCs w:val="17"/>
                <w:lang w:eastAsia="en-AU"/>
              </w:rPr>
              <w:t>Barossa, Light and Lower North</w:t>
            </w:r>
          </w:p>
          <w:p w14:paraId="3EF2CFC2" w14:textId="77777777" w:rsidR="000B22D1" w:rsidRPr="000B22D1" w:rsidRDefault="000B22D1" w:rsidP="00297DCE">
            <w:pPr>
              <w:spacing w:before="80"/>
              <w:rPr>
                <w:color w:val="000000"/>
                <w:szCs w:val="17"/>
                <w:lang w:eastAsia="en-AU"/>
              </w:rPr>
            </w:pPr>
            <w:proofErr w:type="spellStart"/>
            <w:r w:rsidRPr="000B22D1">
              <w:rPr>
                <w:color w:val="000000"/>
                <w:szCs w:val="17"/>
                <w:lang w:eastAsia="en-AU"/>
              </w:rPr>
              <w:t>Fleurieu</w:t>
            </w:r>
            <w:proofErr w:type="spellEnd"/>
            <w:r w:rsidRPr="000B22D1">
              <w:rPr>
                <w:color w:val="000000"/>
                <w:szCs w:val="17"/>
                <w:lang w:eastAsia="en-AU"/>
              </w:rPr>
              <w:t>/Kangaroo Island</w:t>
            </w:r>
          </w:p>
          <w:p w14:paraId="04192BE8" w14:textId="77777777" w:rsidR="000B22D1" w:rsidRPr="000B22D1" w:rsidRDefault="000B22D1" w:rsidP="00297DCE">
            <w:pPr>
              <w:spacing w:before="80"/>
              <w:rPr>
                <w:color w:val="000000"/>
                <w:szCs w:val="17"/>
                <w:lang w:eastAsia="en-AU"/>
              </w:rPr>
            </w:pPr>
            <w:r w:rsidRPr="000B22D1">
              <w:rPr>
                <w:color w:val="000000"/>
                <w:szCs w:val="17"/>
                <w:lang w:eastAsia="en-AU"/>
              </w:rPr>
              <w:t>Eyre and Western</w:t>
            </w:r>
          </w:p>
        </w:tc>
      </w:tr>
      <w:tr w:rsidR="000B22D1" w:rsidRPr="000B22D1" w14:paraId="126C011C" w14:textId="77777777" w:rsidTr="00EC4D4A">
        <w:trPr>
          <w:jc w:val="center"/>
        </w:trPr>
        <w:tc>
          <w:tcPr>
            <w:tcW w:w="4508" w:type="dxa"/>
            <w:vAlign w:val="center"/>
          </w:tcPr>
          <w:p w14:paraId="6A516E1A" w14:textId="77777777" w:rsidR="000B22D1" w:rsidRPr="000B22D1" w:rsidRDefault="000B22D1" w:rsidP="00297DCE">
            <w:pPr>
              <w:spacing w:before="80"/>
              <w:rPr>
                <w:bCs/>
                <w:color w:val="000000"/>
                <w:szCs w:val="17"/>
              </w:rPr>
            </w:pPr>
            <w:r w:rsidRPr="000B22D1">
              <w:rPr>
                <w:bCs/>
                <w:color w:val="000000"/>
                <w:szCs w:val="17"/>
              </w:rPr>
              <w:t>Jarrod Bruce Harper</w:t>
            </w:r>
          </w:p>
        </w:tc>
        <w:tc>
          <w:tcPr>
            <w:tcW w:w="4508" w:type="dxa"/>
            <w:vAlign w:val="center"/>
          </w:tcPr>
          <w:p w14:paraId="50F9C23F"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189DCCD2" w14:textId="77777777" w:rsidR="000B22D1" w:rsidRPr="000B22D1" w:rsidRDefault="000B22D1" w:rsidP="00297DCE">
            <w:pPr>
              <w:spacing w:before="80"/>
              <w:rPr>
                <w:color w:val="000000"/>
                <w:szCs w:val="17"/>
                <w:lang w:eastAsia="en-AU"/>
              </w:rPr>
            </w:pPr>
            <w:r w:rsidRPr="000B22D1">
              <w:rPr>
                <w:color w:val="000000"/>
                <w:szCs w:val="17"/>
                <w:lang w:eastAsia="en-AU"/>
              </w:rPr>
              <w:t>Adelaide Hills</w:t>
            </w:r>
          </w:p>
          <w:p w14:paraId="78C75746" w14:textId="77777777" w:rsidR="000B22D1" w:rsidRPr="000B22D1" w:rsidRDefault="000B22D1" w:rsidP="00297DCE">
            <w:pPr>
              <w:spacing w:before="80"/>
              <w:rPr>
                <w:color w:val="000000"/>
                <w:szCs w:val="17"/>
                <w:lang w:eastAsia="en-AU"/>
              </w:rPr>
            </w:pPr>
            <w:proofErr w:type="spellStart"/>
            <w:r w:rsidRPr="000B22D1">
              <w:rPr>
                <w:color w:val="000000"/>
                <w:szCs w:val="17"/>
                <w:lang w:eastAsia="en-AU"/>
              </w:rPr>
              <w:t>Fleurieu</w:t>
            </w:r>
            <w:proofErr w:type="spellEnd"/>
            <w:r w:rsidRPr="000B22D1">
              <w:rPr>
                <w:color w:val="000000"/>
                <w:szCs w:val="17"/>
                <w:lang w:eastAsia="en-AU"/>
              </w:rPr>
              <w:t>/Kangaroo Island</w:t>
            </w:r>
          </w:p>
        </w:tc>
      </w:tr>
      <w:bookmarkEnd w:id="6"/>
      <w:tr w:rsidR="000B22D1" w:rsidRPr="000B22D1" w14:paraId="6DBA50FC" w14:textId="77777777" w:rsidTr="00EC4D4A">
        <w:trPr>
          <w:jc w:val="center"/>
        </w:trPr>
        <w:tc>
          <w:tcPr>
            <w:tcW w:w="4508" w:type="dxa"/>
            <w:vAlign w:val="center"/>
          </w:tcPr>
          <w:p w14:paraId="54733935" w14:textId="77777777" w:rsidR="000B22D1" w:rsidRPr="000B22D1" w:rsidRDefault="000B22D1" w:rsidP="00297DCE">
            <w:pPr>
              <w:spacing w:before="80"/>
              <w:rPr>
                <w:bCs/>
                <w:color w:val="000000"/>
                <w:szCs w:val="17"/>
              </w:rPr>
            </w:pPr>
            <w:r w:rsidRPr="000B22D1">
              <w:rPr>
                <w:bCs/>
                <w:color w:val="000000"/>
                <w:szCs w:val="17"/>
              </w:rPr>
              <w:t xml:space="preserve">John </w:t>
            </w:r>
            <w:proofErr w:type="spellStart"/>
            <w:r w:rsidRPr="000B22D1">
              <w:rPr>
                <w:bCs/>
                <w:color w:val="000000"/>
                <w:szCs w:val="17"/>
              </w:rPr>
              <w:t>Tomazos</w:t>
            </w:r>
            <w:proofErr w:type="spellEnd"/>
          </w:p>
        </w:tc>
        <w:tc>
          <w:tcPr>
            <w:tcW w:w="4508" w:type="dxa"/>
            <w:vAlign w:val="center"/>
          </w:tcPr>
          <w:p w14:paraId="63667C45"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tc>
      </w:tr>
      <w:tr w:rsidR="000B22D1" w:rsidRPr="000B22D1" w14:paraId="56D7631E" w14:textId="77777777" w:rsidTr="00EC4D4A">
        <w:trPr>
          <w:jc w:val="center"/>
        </w:trPr>
        <w:tc>
          <w:tcPr>
            <w:tcW w:w="4508" w:type="dxa"/>
            <w:vAlign w:val="center"/>
          </w:tcPr>
          <w:p w14:paraId="1FC1BF4C" w14:textId="77777777" w:rsidR="000B22D1" w:rsidRPr="000B22D1" w:rsidRDefault="000B22D1" w:rsidP="00297DCE">
            <w:pPr>
              <w:spacing w:before="80"/>
              <w:rPr>
                <w:bCs/>
                <w:color w:val="000000"/>
                <w:szCs w:val="17"/>
              </w:rPr>
            </w:pPr>
            <w:r w:rsidRPr="000B22D1">
              <w:rPr>
                <w:bCs/>
                <w:color w:val="000000"/>
                <w:szCs w:val="17"/>
              </w:rPr>
              <w:t xml:space="preserve">Jordan David </w:t>
            </w:r>
            <w:proofErr w:type="spellStart"/>
            <w:r w:rsidRPr="000B22D1">
              <w:rPr>
                <w:bCs/>
                <w:color w:val="000000"/>
                <w:szCs w:val="17"/>
              </w:rPr>
              <w:t>Bilibio</w:t>
            </w:r>
            <w:proofErr w:type="spellEnd"/>
            <w:r w:rsidRPr="000B22D1">
              <w:rPr>
                <w:bCs/>
                <w:color w:val="000000"/>
                <w:szCs w:val="17"/>
              </w:rPr>
              <w:t xml:space="preserve"> </w:t>
            </w:r>
          </w:p>
        </w:tc>
        <w:tc>
          <w:tcPr>
            <w:tcW w:w="4508" w:type="dxa"/>
            <w:vAlign w:val="center"/>
          </w:tcPr>
          <w:p w14:paraId="66D481E0"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01876238" w14:textId="77777777" w:rsidR="000B22D1" w:rsidRPr="000B22D1" w:rsidRDefault="000B22D1" w:rsidP="00297DCE">
            <w:pPr>
              <w:spacing w:before="80"/>
              <w:rPr>
                <w:color w:val="000000"/>
                <w:szCs w:val="17"/>
                <w:lang w:eastAsia="en-AU"/>
              </w:rPr>
            </w:pPr>
            <w:r w:rsidRPr="000B22D1">
              <w:rPr>
                <w:color w:val="000000"/>
                <w:szCs w:val="17"/>
                <w:lang w:eastAsia="en-AU"/>
              </w:rPr>
              <w:t>Adelaide Hills</w:t>
            </w:r>
          </w:p>
          <w:p w14:paraId="41CFAAC7" w14:textId="77777777" w:rsidR="000B22D1" w:rsidRPr="000B22D1" w:rsidRDefault="000B22D1" w:rsidP="00297DCE">
            <w:pPr>
              <w:spacing w:before="80"/>
              <w:rPr>
                <w:color w:val="000000"/>
                <w:szCs w:val="17"/>
                <w:lang w:eastAsia="en-AU"/>
              </w:rPr>
            </w:pPr>
            <w:r w:rsidRPr="000B22D1">
              <w:rPr>
                <w:color w:val="000000"/>
                <w:szCs w:val="17"/>
                <w:lang w:eastAsia="en-AU"/>
              </w:rPr>
              <w:t>Barossa, Light and Lower North</w:t>
            </w:r>
          </w:p>
        </w:tc>
      </w:tr>
      <w:tr w:rsidR="000B22D1" w:rsidRPr="000B22D1" w14:paraId="37B62DBB" w14:textId="77777777" w:rsidTr="00EC4D4A">
        <w:trPr>
          <w:jc w:val="center"/>
        </w:trPr>
        <w:tc>
          <w:tcPr>
            <w:tcW w:w="4508" w:type="dxa"/>
            <w:vAlign w:val="center"/>
          </w:tcPr>
          <w:p w14:paraId="20025E80" w14:textId="77777777" w:rsidR="000B22D1" w:rsidRPr="000B22D1" w:rsidRDefault="000B22D1" w:rsidP="00297DCE">
            <w:pPr>
              <w:spacing w:before="80"/>
              <w:rPr>
                <w:bCs/>
                <w:color w:val="000000"/>
                <w:szCs w:val="17"/>
              </w:rPr>
            </w:pPr>
            <w:r w:rsidRPr="000B22D1">
              <w:rPr>
                <w:bCs/>
                <w:color w:val="000000"/>
                <w:szCs w:val="17"/>
              </w:rPr>
              <w:t>Kee Van Tan</w:t>
            </w:r>
          </w:p>
        </w:tc>
        <w:tc>
          <w:tcPr>
            <w:tcW w:w="4508" w:type="dxa"/>
            <w:vAlign w:val="center"/>
          </w:tcPr>
          <w:p w14:paraId="15F01DDC"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tc>
      </w:tr>
      <w:tr w:rsidR="000B22D1" w:rsidRPr="000B22D1" w14:paraId="169DB57E" w14:textId="77777777" w:rsidTr="00EC4D4A">
        <w:trPr>
          <w:jc w:val="center"/>
        </w:trPr>
        <w:tc>
          <w:tcPr>
            <w:tcW w:w="4508" w:type="dxa"/>
            <w:vAlign w:val="center"/>
          </w:tcPr>
          <w:p w14:paraId="63052A3C" w14:textId="77777777" w:rsidR="000B22D1" w:rsidRPr="000B22D1" w:rsidRDefault="000B22D1" w:rsidP="00297DCE">
            <w:pPr>
              <w:spacing w:before="80"/>
              <w:rPr>
                <w:bCs/>
                <w:color w:val="000000"/>
                <w:szCs w:val="17"/>
              </w:rPr>
            </w:pPr>
            <w:r w:rsidRPr="000B22D1">
              <w:rPr>
                <w:bCs/>
                <w:color w:val="000000"/>
                <w:szCs w:val="17"/>
              </w:rPr>
              <w:t>Kelly Anne Matthews</w:t>
            </w:r>
          </w:p>
        </w:tc>
        <w:tc>
          <w:tcPr>
            <w:tcW w:w="4508" w:type="dxa"/>
            <w:vAlign w:val="center"/>
          </w:tcPr>
          <w:p w14:paraId="58322EB1"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18360F8D" w14:textId="77777777" w:rsidR="000B22D1" w:rsidRPr="000B22D1" w:rsidRDefault="000B22D1" w:rsidP="00297DCE">
            <w:pPr>
              <w:spacing w:before="80"/>
              <w:rPr>
                <w:color w:val="000000"/>
                <w:szCs w:val="17"/>
                <w:lang w:eastAsia="en-AU"/>
              </w:rPr>
            </w:pPr>
            <w:r w:rsidRPr="000B22D1">
              <w:rPr>
                <w:color w:val="000000"/>
                <w:szCs w:val="17"/>
                <w:lang w:eastAsia="en-AU"/>
              </w:rPr>
              <w:t>Adelaide Hills</w:t>
            </w:r>
          </w:p>
          <w:p w14:paraId="6CFF4021" w14:textId="77777777" w:rsidR="000B22D1" w:rsidRPr="000B22D1" w:rsidRDefault="000B22D1" w:rsidP="00297DCE">
            <w:pPr>
              <w:spacing w:before="80"/>
              <w:rPr>
                <w:color w:val="000000"/>
                <w:szCs w:val="17"/>
                <w:lang w:eastAsia="en-AU"/>
              </w:rPr>
            </w:pPr>
            <w:r w:rsidRPr="000B22D1">
              <w:rPr>
                <w:color w:val="000000"/>
                <w:szCs w:val="17"/>
                <w:lang w:eastAsia="en-AU"/>
              </w:rPr>
              <w:t>Barossa, Light and Lower North</w:t>
            </w:r>
          </w:p>
          <w:p w14:paraId="174C1CC4" w14:textId="77777777" w:rsidR="000B22D1" w:rsidRPr="000B22D1" w:rsidRDefault="000B22D1" w:rsidP="00297DCE">
            <w:pPr>
              <w:spacing w:before="80"/>
              <w:rPr>
                <w:color w:val="000000"/>
                <w:szCs w:val="17"/>
                <w:lang w:eastAsia="en-AU"/>
              </w:rPr>
            </w:pPr>
            <w:r w:rsidRPr="000B22D1">
              <w:rPr>
                <w:color w:val="000000"/>
                <w:szCs w:val="17"/>
                <w:lang w:eastAsia="en-AU"/>
              </w:rPr>
              <w:t>Murray and Mallee</w:t>
            </w:r>
          </w:p>
          <w:p w14:paraId="5DF83889" w14:textId="77777777" w:rsidR="000B22D1" w:rsidRPr="000B22D1" w:rsidRDefault="000B22D1" w:rsidP="00297DCE">
            <w:pPr>
              <w:spacing w:before="80"/>
              <w:rPr>
                <w:color w:val="000000"/>
                <w:szCs w:val="17"/>
                <w:lang w:eastAsia="en-AU"/>
              </w:rPr>
            </w:pPr>
            <w:r w:rsidRPr="000B22D1">
              <w:rPr>
                <w:color w:val="000000"/>
                <w:szCs w:val="17"/>
                <w:lang w:eastAsia="en-AU"/>
              </w:rPr>
              <w:t>Yorke and Mid North</w:t>
            </w:r>
          </w:p>
        </w:tc>
      </w:tr>
      <w:tr w:rsidR="000B22D1" w:rsidRPr="000B22D1" w14:paraId="1672807F" w14:textId="77777777" w:rsidTr="00EC4D4A">
        <w:trPr>
          <w:jc w:val="center"/>
        </w:trPr>
        <w:tc>
          <w:tcPr>
            <w:tcW w:w="4508" w:type="dxa"/>
            <w:vAlign w:val="center"/>
          </w:tcPr>
          <w:p w14:paraId="3B484E75" w14:textId="77777777" w:rsidR="000B22D1" w:rsidRPr="000B22D1" w:rsidRDefault="000B22D1" w:rsidP="00297DCE">
            <w:pPr>
              <w:spacing w:before="80"/>
              <w:rPr>
                <w:bCs/>
                <w:color w:val="000000"/>
                <w:szCs w:val="17"/>
              </w:rPr>
            </w:pPr>
            <w:r w:rsidRPr="000B22D1">
              <w:rPr>
                <w:bCs/>
                <w:color w:val="000000"/>
                <w:szCs w:val="17"/>
              </w:rPr>
              <w:t>Luke Philip Walker</w:t>
            </w:r>
          </w:p>
        </w:tc>
        <w:tc>
          <w:tcPr>
            <w:tcW w:w="4508" w:type="dxa"/>
            <w:vAlign w:val="center"/>
          </w:tcPr>
          <w:p w14:paraId="5FF6B45F"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tc>
      </w:tr>
      <w:tr w:rsidR="000B22D1" w:rsidRPr="000B22D1" w14:paraId="549F9FFC" w14:textId="77777777" w:rsidTr="00EC4D4A">
        <w:trPr>
          <w:jc w:val="center"/>
        </w:trPr>
        <w:tc>
          <w:tcPr>
            <w:tcW w:w="4508" w:type="dxa"/>
            <w:vAlign w:val="center"/>
          </w:tcPr>
          <w:p w14:paraId="41B855C3" w14:textId="77777777" w:rsidR="000B22D1" w:rsidRPr="000B22D1" w:rsidRDefault="000B22D1" w:rsidP="00297DCE">
            <w:pPr>
              <w:spacing w:before="80"/>
              <w:rPr>
                <w:bCs/>
                <w:color w:val="000000"/>
                <w:szCs w:val="17"/>
              </w:rPr>
            </w:pPr>
            <w:r w:rsidRPr="000B22D1">
              <w:rPr>
                <w:bCs/>
                <w:color w:val="000000"/>
                <w:szCs w:val="17"/>
              </w:rPr>
              <w:t>Matthew Phillip Noack</w:t>
            </w:r>
          </w:p>
        </w:tc>
        <w:tc>
          <w:tcPr>
            <w:tcW w:w="4508" w:type="dxa"/>
            <w:vAlign w:val="center"/>
          </w:tcPr>
          <w:p w14:paraId="57BEFA92"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tc>
      </w:tr>
      <w:tr w:rsidR="000B22D1" w:rsidRPr="000B22D1" w14:paraId="271B608F" w14:textId="77777777" w:rsidTr="00EC4D4A">
        <w:trPr>
          <w:jc w:val="center"/>
        </w:trPr>
        <w:tc>
          <w:tcPr>
            <w:tcW w:w="4508" w:type="dxa"/>
            <w:vAlign w:val="center"/>
          </w:tcPr>
          <w:p w14:paraId="0AC96470" w14:textId="77777777" w:rsidR="000B22D1" w:rsidRPr="000B22D1" w:rsidRDefault="000B22D1" w:rsidP="00297DCE">
            <w:pPr>
              <w:spacing w:before="80"/>
              <w:rPr>
                <w:bCs/>
                <w:color w:val="000000"/>
                <w:szCs w:val="17"/>
              </w:rPr>
            </w:pPr>
            <w:r w:rsidRPr="000B22D1">
              <w:rPr>
                <w:bCs/>
                <w:color w:val="000000"/>
                <w:szCs w:val="17"/>
              </w:rPr>
              <w:t>Matthew Scott Richardson</w:t>
            </w:r>
          </w:p>
        </w:tc>
        <w:tc>
          <w:tcPr>
            <w:tcW w:w="4508" w:type="dxa"/>
            <w:vAlign w:val="center"/>
          </w:tcPr>
          <w:p w14:paraId="6B1EC0A7"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15D1A7B4" w14:textId="77777777" w:rsidR="000B22D1" w:rsidRPr="000B22D1" w:rsidRDefault="000B22D1" w:rsidP="00297DCE">
            <w:pPr>
              <w:spacing w:before="80"/>
              <w:rPr>
                <w:color w:val="000000"/>
                <w:szCs w:val="17"/>
                <w:lang w:eastAsia="en-AU"/>
              </w:rPr>
            </w:pPr>
            <w:r w:rsidRPr="000B22D1">
              <w:rPr>
                <w:color w:val="000000"/>
                <w:szCs w:val="17"/>
                <w:lang w:eastAsia="en-AU"/>
              </w:rPr>
              <w:t>Yorke and Mid North</w:t>
            </w:r>
          </w:p>
        </w:tc>
      </w:tr>
      <w:tr w:rsidR="000B22D1" w:rsidRPr="000B22D1" w14:paraId="08A00ED9" w14:textId="77777777" w:rsidTr="00EC4D4A">
        <w:trPr>
          <w:jc w:val="center"/>
        </w:trPr>
        <w:tc>
          <w:tcPr>
            <w:tcW w:w="4508" w:type="dxa"/>
            <w:vAlign w:val="center"/>
          </w:tcPr>
          <w:p w14:paraId="60542251" w14:textId="77777777" w:rsidR="000B22D1" w:rsidRPr="000B22D1" w:rsidRDefault="000B22D1" w:rsidP="00297DCE">
            <w:pPr>
              <w:spacing w:before="80"/>
              <w:rPr>
                <w:bCs/>
                <w:color w:val="000000"/>
                <w:szCs w:val="17"/>
              </w:rPr>
            </w:pPr>
            <w:r w:rsidRPr="000B22D1">
              <w:rPr>
                <w:bCs/>
                <w:color w:val="000000"/>
                <w:szCs w:val="17"/>
              </w:rPr>
              <w:t>Matthew Leonard Singleton</w:t>
            </w:r>
          </w:p>
        </w:tc>
        <w:tc>
          <w:tcPr>
            <w:tcW w:w="4508" w:type="dxa"/>
            <w:vAlign w:val="center"/>
          </w:tcPr>
          <w:p w14:paraId="16B56B80"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48E9BA75" w14:textId="77777777" w:rsidR="000B22D1" w:rsidRPr="000B22D1" w:rsidRDefault="000B22D1" w:rsidP="00297DCE">
            <w:pPr>
              <w:spacing w:before="80"/>
              <w:rPr>
                <w:color w:val="000000"/>
                <w:szCs w:val="17"/>
                <w:lang w:eastAsia="en-AU"/>
              </w:rPr>
            </w:pPr>
            <w:r w:rsidRPr="000B22D1">
              <w:rPr>
                <w:color w:val="000000"/>
                <w:szCs w:val="17"/>
                <w:lang w:eastAsia="en-AU"/>
              </w:rPr>
              <w:t>Adelaide Hills</w:t>
            </w:r>
          </w:p>
          <w:p w14:paraId="49A2F3BE" w14:textId="77777777" w:rsidR="000B22D1" w:rsidRPr="000B22D1" w:rsidRDefault="000B22D1" w:rsidP="00297DCE">
            <w:pPr>
              <w:spacing w:before="80"/>
              <w:rPr>
                <w:color w:val="000000"/>
                <w:szCs w:val="17"/>
                <w:lang w:eastAsia="en-AU"/>
              </w:rPr>
            </w:pPr>
            <w:proofErr w:type="spellStart"/>
            <w:r w:rsidRPr="000B22D1">
              <w:rPr>
                <w:color w:val="000000"/>
                <w:szCs w:val="17"/>
                <w:lang w:eastAsia="en-AU"/>
              </w:rPr>
              <w:t>Fleurieu</w:t>
            </w:r>
            <w:proofErr w:type="spellEnd"/>
            <w:r w:rsidRPr="000B22D1">
              <w:rPr>
                <w:color w:val="000000"/>
                <w:szCs w:val="17"/>
                <w:lang w:eastAsia="en-AU"/>
              </w:rPr>
              <w:t>/Kangaroo Island</w:t>
            </w:r>
          </w:p>
          <w:p w14:paraId="0B6DA6AE" w14:textId="77777777" w:rsidR="000B22D1" w:rsidRPr="000B22D1" w:rsidRDefault="000B22D1" w:rsidP="00297DCE">
            <w:pPr>
              <w:spacing w:before="80"/>
              <w:rPr>
                <w:color w:val="000000"/>
                <w:szCs w:val="17"/>
                <w:lang w:eastAsia="en-AU"/>
              </w:rPr>
            </w:pPr>
            <w:r w:rsidRPr="000B22D1">
              <w:rPr>
                <w:color w:val="000000"/>
                <w:szCs w:val="17"/>
                <w:lang w:eastAsia="en-AU"/>
              </w:rPr>
              <w:t>Murray and Mallee</w:t>
            </w:r>
          </w:p>
        </w:tc>
      </w:tr>
      <w:tr w:rsidR="000B22D1" w:rsidRPr="000B22D1" w14:paraId="7C594379" w14:textId="77777777" w:rsidTr="00EC4D4A">
        <w:trPr>
          <w:jc w:val="center"/>
        </w:trPr>
        <w:tc>
          <w:tcPr>
            <w:tcW w:w="4508" w:type="dxa"/>
            <w:vAlign w:val="center"/>
          </w:tcPr>
          <w:p w14:paraId="7F663FB1" w14:textId="77777777" w:rsidR="000B22D1" w:rsidRPr="000B22D1" w:rsidRDefault="000B22D1" w:rsidP="00297DCE">
            <w:pPr>
              <w:spacing w:before="80"/>
              <w:rPr>
                <w:bCs/>
                <w:color w:val="000000"/>
                <w:szCs w:val="17"/>
              </w:rPr>
            </w:pPr>
            <w:r w:rsidRPr="000B22D1">
              <w:rPr>
                <w:bCs/>
                <w:color w:val="000000"/>
                <w:szCs w:val="17"/>
              </w:rPr>
              <w:t xml:space="preserve">Maximilian </w:t>
            </w:r>
            <w:proofErr w:type="spellStart"/>
            <w:r w:rsidRPr="000B22D1">
              <w:rPr>
                <w:bCs/>
                <w:color w:val="000000"/>
                <w:szCs w:val="17"/>
              </w:rPr>
              <w:t>Stephanides</w:t>
            </w:r>
            <w:proofErr w:type="spellEnd"/>
          </w:p>
        </w:tc>
        <w:tc>
          <w:tcPr>
            <w:tcW w:w="4508" w:type="dxa"/>
            <w:vAlign w:val="center"/>
          </w:tcPr>
          <w:p w14:paraId="10A67798"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5D46B34C" w14:textId="77777777" w:rsidR="000B22D1" w:rsidRPr="000B22D1" w:rsidRDefault="000B22D1" w:rsidP="00297DCE">
            <w:pPr>
              <w:spacing w:before="80"/>
              <w:rPr>
                <w:color w:val="000000"/>
                <w:szCs w:val="17"/>
                <w:lang w:eastAsia="en-AU"/>
              </w:rPr>
            </w:pPr>
            <w:r w:rsidRPr="000B22D1">
              <w:rPr>
                <w:color w:val="000000"/>
                <w:szCs w:val="17"/>
                <w:lang w:eastAsia="en-AU"/>
              </w:rPr>
              <w:t>Yorke and Mid North</w:t>
            </w:r>
          </w:p>
        </w:tc>
      </w:tr>
      <w:tr w:rsidR="000B22D1" w:rsidRPr="000B22D1" w14:paraId="37BAEFAE" w14:textId="77777777" w:rsidTr="00EC4D4A">
        <w:trPr>
          <w:jc w:val="center"/>
        </w:trPr>
        <w:tc>
          <w:tcPr>
            <w:tcW w:w="4508" w:type="dxa"/>
            <w:vAlign w:val="center"/>
          </w:tcPr>
          <w:p w14:paraId="077E6322" w14:textId="77777777" w:rsidR="000B22D1" w:rsidRPr="000B22D1" w:rsidRDefault="000B22D1" w:rsidP="00297DCE">
            <w:pPr>
              <w:spacing w:before="80"/>
              <w:rPr>
                <w:bCs/>
                <w:color w:val="000000"/>
                <w:szCs w:val="17"/>
              </w:rPr>
            </w:pPr>
            <w:r w:rsidRPr="000B22D1">
              <w:rPr>
                <w:bCs/>
                <w:color w:val="000000"/>
                <w:szCs w:val="17"/>
              </w:rPr>
              <w:lastRenderedPageBreak/>
              <w:t>Nicola Lombardi</w:t>
            </w:r>
          </w:p>
        </w:tc>
        <w:tc>
          <w:tcPr>
            <w:tcW w:w="4508" w:type="dxa"/>
            <w:vAlign w:val="center"/>
          </w:tcPr>
          <w:p w14:paraId="16ADD1AA"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25513715" w14:textId="77777777" w:rsidR="000B22D1" w:rsidRPr="000B22D1" w:rsidRDefault="000B22D1" w:rsidP="00297DCE">
            <w:pPr>
              <w:spacing w:before="80"/>
              <w:rPr>
                <w:color w:val="000000"/>
                <w:szCs w:val="17"/>
                <w:lang w:eastAsia="en-AU"/>
              </w:rPr>
            </w:pPr>
            <w:r w:rsidRPr="000B22D1">
              <w:rPr>
                <w:color w:val="000000"/>
                <w:szCs w:val="17"/>
                <w:lang w:eastAsia="en-AU"/>
              </w:rPr>
              <w:t xml:space="preserve">Eyre and Western </w:t>
            </w:r>
          </w:p>
        </w:tc>
      </w:tr>
      <w:tr w:rsidR="000B22D1" w:rsidRPr="000B22D1" w14:paraId="367CC2BF" w14:textId="77777777" w:rsidTr="00EC4D4A">
        <w:trPr>
          <w:jc w:val="center"/>
        </w:trPr>
        <w:tc>
          <w:tcPr>
            <w:tcW w:w="4508" w:type="dxa"/>
            <w:vAlign w:val="center"/>
          </w:tcPr>
          <w:p w14:paraId="1989B1E4" w14:textId="77777777" w:rsidR="000B22D1" w:rsidRPr="000B22D1" w:rsidRDefault="000B22D1" w:rsidP="00297DCE">
            <w:pPr>
              <w:spacing w:before="80"/>
              <w:rPr>
                <w:bCs/>
                <w:color w:val="000000"/>
                <w:szCs w:val="17"/>
              </w:rPr>
            </w:pPr>
            <w:r w:rsidRPr="000B22D1">
              <w:rPr>
                <w:bCs/>
                <w:color w:val="000000"/>
                <w:szCs w:val="17"/>
              </w:rPr>
              <w:t>Paul Charles Sanders</w:t>
            </w:r>
          </w:p>
        </w:tc>
        <w:tc>
          <w:tcPr>
            <w:tcW w:w="4508" w:type="dxa"/>
            <w:vAlign w:val="center"/>
          </w:tcPr>
          <w:p w14:paraId="527A3CD6"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tc>
      </w:tr>
      <w:bookmarkEnd w:id="7"/>
      <w:tr w:rsidR="000B22D1" w:rsidRPr="000B22D1" w14:paraId="0B75A915" w14:textId="77777777" w:rsidTr="00EC4D4A">
        <w:trPr>
          <w:jc w:val="center"/>
        </w:trPr>
        <w:tc>
          <w:tcPr>
            <w:tcW w:w="4508" w:type="dxa"/>
            <w:vAlign w:val="center"/>
          </w:tcPr>
          <w:p w14:paraId="6B47ED87" w14:textId="77777777" w:rsidR="000B22D1" w:rsidRPr="000B22D1" w:rsidRDefault="000B22D1" w:rsidP="00297DCE">
            <w:pPr>
              <w:spacing w:before="80"/>
              <w:rPr>
                <w:bCs/>
                <w:color w:val="000000"/>
                <w:szCs w:val="17"/>
              </w:rPr>
            </w:pPr>
            <w:r w:rsidRPr="000B22D1">
              <w:rPr>
                <w:bCs/>
                <w:color w:val="000000"/>
                <w:szCs w:val="17"/>
              </w:rPr>
              <w:t xml:space="preserve">Paul Anthony </w:t>
            </w:r>
            <w:proofErr w:type="spellStart"/>
            <w:r w:rsidRPr="000B22D1">
              <w:rPr>
                <w:bCs/>
                <w:color w:val="000000"/>
                <w:szCs w:val="17"/>
              </w:rPr>
              <w:t>Szumski</w:t>
            </w:r>
            <w:proofErr w:type="spellEnd"/>
          </w:p>
        </w:tc>
        <w:tc>
          <w:tcPr>
            <w:tcW w:w="4508" w:type="dxa"/>
            <w:vAlign w:val="center"/>
          </w:tcPr>
          <w:p w14:paraId="41705392"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0D42E7E0" w14:textId="77777777" w:rsidR="000B22D1" w:rsidRPr="000B22D1" w:rsidRDefault="000B22D1" w:rsidP="00297DCE">
            <w:pPr>
              <w:spacing w:before="80"/>
              <w:rPr>
                <w:color w:val="000000"/>
                <w:szCs w:val="17"/>
                <w:lang w:eastAsia="en-AU"/>
              </w:rPr>
            </w:pPr>
            <w:r w:rsidRPr="000B22D1">
              <w:rPr>
                <w:color w:val="000000"/>
                <w:szCs w:val="17"/>
                <w:lang w:eastAsia="en-AU"/>
              </w:rPr>
              <w:t>Adelaide Hills</w:t>
            </w:r>
          </w:p>
          <w:p w14:paraId="5AC63C10" w14:textId="77777777" w:rsidR="000B22D1" w:rsidRPr="000B22D1" w:rsidRDefault="000B22D1" w:rsidP="00297DCE">
            <w:pPr>
              <w:spacing w:before="80"/>
              <w:rPr>
                <w:color w:val="000000"/>
                <w:szCs w:val="17"/>
                <w:lang w:eastAsia="en-AU"/>
              </w:rPr>
            </w:pPr>
            <w:r w:rsidRPr="000B22D1">
              <w:rPr>
                <w:color w:val="000000"/>
                <w:szCs w:val="17"/>
                <w:lang w:eastAsia="en-AU"/>
              </w:rPr>
              <w:t>Barossa, Light and Lower North</w:t>
            </w:r>
          </w:p>
          <w:p w14:paraId="01FB1ACB" w14:textId="77777777" w:rsidR="000B22D1" w:rsidRPr="000B22D1" w:rsidRDefault="000B22D1" w:rsidP="00297DCE">
            <w:pPr>
              <w:spacing w:before="80"/>
              <w:rPr>
                <w:color w:val="000000"/>
                <w:szCs w:val="17"/>
                <w:lang w:eastAsia="en-AU"/>
              </w:rPr>
            </w:pPr>
            <w:proofErr w:type="spellStart"/>
            <w:r w:rsidRPr="000B22D1">
              <w:rPr>
                <w:color w:val="000000"/>
                <w:szCs w:val="17"/>
                <w:lang w:eastAsia="en-AU"/>
              </w:rPr>
              <w:t>Fleurieu</w:t>
            </w:r>
            <w:proofErr w:type="spellEnd"/>
            <w:r w:rsidRPr="000B22D1">
              <w:rPr>
                <w:color w:val="000000"/>
                <w:szCs w:val="17"/>
                <w:lang w:eastAsia="en-AU"/>
              </w:rPr>
              <w:t>/Kangaroo Island</w:t>
            </w:r>
          </w:p>
          <w:p w14:paraId="193F7D38" w14:textId="77777777" w:rsidR="000B22D1" w:rsidRPr="000B22D1" w:rsidRDefault="000B22D1" w:rsidP="00297DCE">
            <w:pPr>
              <w:spacing w:before="80"/>
              <w:rPr>
                <w:color w:val="000000"/>
                <w:szCs w:val="17"/>
                <w:lang w:eastAsia="en-AU"/>
              </w:rPr>
            </w:pPr>
            <w:r w:rsidRPr="000B22D1">
              <w:rPr>
                <w:color w:val="000000"/>
                <w:szCs w:val="17"/>
                <w:lang w:eastAsia="en-AU"/>
              </w:rPr>
              <w:t>Eyre and Western</w:t>
            </w:r>
          </w:p>
          <w:p w14:paraId="33B38BEA" w14:textId="77777777" w:rsidR="000B22D1" w:rsidRPr="000B22D1" w:rsidRDefault="000B22D1" w:rsidP="00297DCE">
            <w:pPr>
              <w:spacing w:before="80"/>
              <w:rPr>
                <w:color w:val="000000"/>
                <w:szCs w:val="17"/>
                <w:lang w:eastAsia="en-AU"/>
              </w:rPr>
            </w:pPr>
            <w:r w:rsidRPr="000B22D1">
              <w:rPr>
                <w:color w:val="000000"/>
                <w:szCs w:val="17"/>
                <w:lang w:eastAsia="en-AU"/>
              </w:rPr>
              <w:t>Far North</w:t>
            </w:r>
          </w:p>
          <w:p w14:paraId="0A0B4DD4" w14:textId="77777777" w:rsidR="000B22D1" w:rsidRPr="000B22D1" w:rsidRDefault="000B22D1" w:rsidP="00297DCE">
            <w:pPr>
              <w:spacing w:before="80"/>
              <w:rPr>
                <w:color w:val="000000"/>
                <w:szCs w:val="17"/>
                <w:lang w:eastAsia="en-AU"/>
              </w:rPr>
            </w:pPr>
            <w:r w:rsidRPr="000B22D1">
              <w:rPr>
                <w:color w:val="000000"/>
                <w:szCs w:val="17"/>
                <w:lang w:eastAsia="en-AU"/>
              </w:rPr>
              <w:t>Limestone Coast</w:t>
            </w:r>
          </w:p>
          <w:p w14:paraId="6EB56BDF" w14:textId="77777777" w:rsidR="000B22D1" w:rsidRPr="000B22D1" w:rsidRDefault="000B22D1" w:rsidP="00297DCE">
            <w:pPr>
              <w:spacing w:before="80"/>
              <w:rPr>
                <w:color w:val="000000"/>
                <w:szCs w:val="17"/>
                <w:lang w:eastAsia="en-AU"/>
              </w:rPr>
            </w:pPr>
            <w:r w:rsidRPr="000B22D1">
              <w:rPr>
                <w:color w:val="000000"/>
                <w:szCs w:val="17"/>
                <w:lang w:eastAsia="en-AU"/>
              </w:rPr>
              <w:t>Murray and Mallee</w:t>
            </w:r>
          </w:p>
          <w:p w14:paraId="40F82A25" w14:textId="77777777" w:rsidR="000B22D1" w:rsidRPr="000B22D1" w:rsidRDefault="000B22D1" w:rsidP="00297DCE">
            <w:pPr>
              <w:spacing w:before="80"/>
              <w:rPr>
                <w:color w:val="000000"/>
                <w:szCs w:val="17"/>
                <w:lang w:eastAsia="en-AU"/>
              </w:rPr>
            </w:pPr>
            <w:r w:rsidRPr="000B22D1">
              <w:rPr>
                <w:color w:val="000000"/>
                <w:szCs w:val="17"/>
                <w:lang w:eastAsia="en-AU"/>
              </w:rPr>
              <w:t>Yorke and Mid North</w:t>
            </w:r>
          </w:p>
        </w:tc>
      </w:tr>
      <w:tr w:rsidR="000B22D1" w:rsidRPr="000B22D1" w14:paraId="3D47785F" w14:textId="77777777" w:rsidTr="00EC4D4A">
        <w:trPr>
          <w:jc w:val="center"/>
        </w:trPr>
        <w:tc>
          <w:tcPr>
            <w:tcW w:w="4508" w:type="dxa"/>
            <w:vAlign w:val="center"/>
          </w:tcPr>
          <w:p w14:paraId="3BE443BA" w14:textId="77777777" w:rsidR="000B22D1" w:rsidRPr="000B22D1" w:rsidRDefault="000B22D1" w:rsidP="00297DCE">
            <w:pPr>
              <w:spacing w:before="80"/>
              <w:rPr>
                <w:bCs/>
                <w:color w:val="000000"/>
                <w:szCs w:val="17"/>
              </w:rPr>
            </w:pPr>
            <w:r w:rsidRPr="000B22D1">
              <w:rPr>
                <w:bCs/>
                <w:color w:val="000000"/>
                <w:szCs w:val="17"/>
              </w:rPr>
              <w:t xml:space="preserve">Peter Robert </w:t>
            </w:r>
            <w:proofErr w:type="spellStart"/>
            <w:r w:rsidRPr="000B22D1">
              <w:rPr>
                <w:bCs/>
                <w:color w:val="000000"/>
                <w:szCs w:val="17"/>
              </w:rPr>
              <w:t>Lornie</w:t>
            </w:r>
            <w:proofErr w:type="spellEnd"/>
          </w:p>
        </w:tc>
        <w:tc>
          <w:tcPr>
            <w:tcW w:w="4508" w:type="dxa"/>
            <w:vAlign w:val="center"/>
          </w:tcPr>
          <w:p w14:paraId="3F06F9C8"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09A944E0" w14:textId="77777777" w:rsidR="000B22D1" w:rsidRPr="000B22D1" w:rsidRDefault="000B22D1" w:rsidP="00297DCE">
            <w:pPr>
              <w:spacing w:before="80"/>
              <w:rPr>
                <w:color w:val="000000"/>
                <w:szCs w:val="17"/>
                <w:lang w:eastAsia="en-AU"/>
              </w:rPr>
            </w:pPr>
            <w:r w:rsidRPr="000B22D1">
              <w:rPr>
                <w:color w:val="000000"/>
                <w:szCs w:val="17"/>
                <w:lang w:eastAsia="en-AU"/>
              </w:rPr>
              <w:t>Adelaide Hills</w:t>
            </w:r>
          </w:p>
          <w:p w14:paraId="3DC40956" w14:textId="77777777" w:rsidR="000B22D1" w:rsidRPr="000B22D1" w:rsidRDefault="000B22D1" w:rsidP="00297DCE">
            <w:pPr>
              <w:spacing w:before="80"/>
              <w:rPr>
                <w:color w:val="000000"/>
                <w:szCs w:val="17"/>
                <w:lang w:eastAsia="en-AU"/>
              </w:rPr>
            </w:pPr>
            <w:r w:rsidRPr="000B22D1">
              <w:rPr>
                <w:color w:val="000000"/>
                <w:szCs w:val="17"/>
                <w:lang w:eastAsia="en-AU"/>
              </w:rPr>
              <w:t>Barossa, Light and Lower North</w:t>
            </w:r>
          </w:p>
          <w:p w14:paraId="24A6F86B" w14:textId="77777777" w:rsidR="000B22D1" w:rsidRPr="000B22D1" w:rsidRDefault="000B22D1" w:rsidP="00297DCE">
            <w:pPr>
              <w:spacing w:before="80"/>
              <w:rPr>
                <w:color w:val="000000"/>
                <w:szCs w:val="17"/>
                <w:lang w:eastAsia="en-AU"/>
              </w:rPr>
            </w:pPr>
            <w:proofErr w:type="spellStart"/>
            <w:r w:rsidRPr="000B22D1">
              <w:rPr>
                <w:color w:val="000000"/>
                <w:szCs w:val="17"/>
                <w:lang w:eastAsia="en-AU"/>
              </w:rPr>
              <w:t>Fleurieu</w:t>
            </w:r>
            <w:proofErr w:type="spellEnd"/>
            <w:r w:rsidRPr="000B22D1">
              <w:rPr>
                <w:color w:val="000000"/>
                <w:szCs w:val="17"/>
                <w:lang w:eastAsia="en-AU"/>
              </w:rPr>
              <w:t>/Kangaroo Island</w:t>
            </w:r>
          </w:p>
          <w:p w14:paraId="3494E1FC" w14:textId="77777777" w:rsidR="000B22D1" w:rsidRPr="000B22D1" w:rsidRDefault="000B22D1" w:rsidP="00297DCE">
            <w:pPr>
              <w:spacing w:before="80"/>
              <w:rPr>
                <w:color w:val="000000"/>
                <w:szCs w:val="17"/>
                <w:lang w:eastAsia="en-AU"/>
              </w:rPr>
            </w:pPr>
            <w:r w:rsidRPr="000B22D1">
              <w:rPr>
                <w:color w:val="000000"/>
                <w:szCs w:val="17"/>
                <w:lang w:eastAsia="en-AU"/>
              </w:rPr>
              <w:t>Eyre and Western</w:t>
            </w:r>
          </w:p>
          <w:p w14:paraId="4EAE5477" w14:textId="77777777" w:rsidR="000B22D1" w:rsidRPr="000B22D1" w:rsidRDefault="000B22D1" w:rsidP="00297DCE">
            <w:pPr>
              <w:spacing w:before="80"/>
              <w:rPr>
                <w:color w:val="000000"/>
                <w:szCs w:val="17"/>
                <w:lang w:eastAsia="en-AU"/>
              </w:rPr>
            </w:pPr>
            <w:r w:rsidRPr="000B22D1">
              <w:rPr>
                <w:color w:val="000000"/>
                <w:szCs w:val="17"/>
                <w:lang w:eastAsia="en-AU"/>
              </w:rPr>
              <w:t>Far North</w:t>
            </w:r>
          </w:p>
          <w:p w14:paraId="10EB43DB" w14:textId="77777777" w:rsidR="000B22D1" w:rsidRPr="000B22D1" w:rsidRDefault="000B22D1" w:rsidP="00297DCE">
            <w:pPr>
              <w:spacing w:before="80"/>
              <w:rPr>
                <w:color w:val="000000"/>
                <w:szCs w:val="17"/>
                <w:lang w:eastAsia="en-AU"/>
              </w:rPr>
            </w:pPr>
            <w:r w:rsidRPr="000B22D1">
              <w:rPr>
                <w:color w:val="000000"/>
                <w:szCs w:val="17"/>
                <w:lang w:eastAsia="en-AU"/>
              </w:rPr>
              <w:t>Limestone Coast</w:t>
            </w:r>
          </w:p>
          <w:p w14:paraId="2C96EE3E" w14:textId="77777777" w:rsidR="000B22D1" w:rsidRPr="000B22D1" w:rsidRDefault="000B22D1" w:rsidP="00297DCE">
            <w:pPr>
              <w:spacing w:before="80"/>
              <w:rPr>
                <w:color w:val="000000"/>
                <w:szCs w:val="17"/>
                <w:lang w:eastAsia="en-AU"/>
              </w:rPr>
            </w:pPr>
            <w:r w:rsidRPr="000B22D1">
              <w:rPr>
                <w:color w:val="000000"/>
                <w:szCs w:val="17"/>
                <w:lang w:eastAsia="en-AU"/>
              </w:rPr>
              <w:t>Murray and Mallee</w:t>
            </w:r>
          </w:p>
          <w:p w14:paraId="353E9784" w14:textId="77777777" w:rsidR="000B22D1" w:rsidRPr="000B22D1" w:rsidRDefault="000B22D1" w:rsidP="00297DCE">
            <w:pPr>
              <w:spacing w:before="80"/>
              <w:rPr>
                <w:color w:val="000000"/>
                <w:szCs w:val="17"/>
                <w:lang w:eastAsia="en-AU"/>
              </w:rPr>
            </w:pPr>
            <w:r w:rsidRPr="000B22D1">
              <w:rPr>
                <w:color w:val="000000"/>
                <w:szCs w:val="17"/>
                <w:lang w:eastAsia="en-AU"/>
              </w:rPr>
              <w:t>Yorke and Mid North</w:t>
            </w:r>
          </w:p>
        </w:tc>
      </w:tr>
      <w:tr w:rsidR="000B22D1" w:rsidRPr="000B22D1" w14:paraId="7F803F1A" w14:textId="77777777" w:rsidTr="00EC4D4A">
        <w:trPr>
          <w:jc w:val="center"/>
        </w:trPr>
        <w:tc>
          <w:tcPr>
            <w:tcW w:w="4508" w:type="dxa"/>
            <w:vAlign w:val="center"/>
          </w:tcPr>
          <w:p w14:paraId="79E1B10C" w14:textId="77777777" w:rsidR="000B22D1" w:rsidRPr="000B22D1" w:rsidRDefault="000B22D1" w:rsidP="00297DCE">
            <w:pPr>
              <w:spacing w:before="80"/>
              <w:rPr>
                <w:bCs/>
                <w:color w:val="000000"/>
                <w:szCs w:val="17"/>
              </w:rPr>
            </w:pPr>
            <w:r w:rsidRPr="000B22D1">
              <w:rPr>
                <w:bCs/>
                <w:color w:val="000000"/>
                <w:szCs w:val="17"/>
              </w:rPr>
              <w:t>Simon James Pascoe</w:t>
            </w:r>
          </w:p>
        </w:tc>
        <w:tc>
          <w:tcPr>
            <w:tcW w:w="4508" w:type="dxa"/>
            <w:vAlign w:val="center"/>
          </w:tcPr>
          <w:p w14:paraId="6251FFB6"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p w14:paraId="7ECBC7C0" w14:textId="77777777" w:rsidR="000B22D1" w:rsidRPr="000B22D1" w:rsidRDefault="000B22D1" w:rsidP="00297DCE">
            <w:pPr>
              <w:spacing w:before="80"/>
              <w:rPr>
                <w:color w:val="000000"/>
                <w:szCs w:val="17"/>
                <w:lang w:eastAsia="en-AU"/>
              </w:rPr>
            </w:pPr>
            <w:r w:rsidRPr="000B22D1">
              <w:rPr>
                <w:color w:val="000000"/>
                <w:szCs w:val="17"/>
                <w:lang w:eastAsia="en-AU"/>
              </w:rPr>
              <w:t>Adelaide Hills</w:t>
            </w:r>
          </w:p>
          <w:p w14:paraId="6ABAFA66" w14:textId="77777777" w:rsidR="000B22D1" w:rsidRPr="000B22D1" w:rsidRDefault="000B22D1" w:rsidP="00297DCE">
            <w:pPr>
              <w:spacing w:before="80"/>
              <w:rPr>
                <w:color w:val="000000"/>
                <w:szCs w:val="17"/>
                <w:lang w:eastAsia="en-AU"/>
              </w:rPr>
            </w:pPr>
            <w:r w:rsidRPr="000B22D1">
              <w:rPr>
                <w:color w:val="000000"/>
                <w:szCs w:val="17"/>
                <w:lang w:eastAsia="en-AU"/>
              </w:rPr>
              <w:t>Barossa, Light and Lower North</w:t>
            </w:r>
          </w:p>
          <w:p w14:paraId="2224F964" w14:textId="77777777" w:rsidR="000B22D1" w:rsidRPr="000B22D1" w:rsidRDefault="000B22D1" w:rsidP="00297DCE">
            <w:pPr>
              <w:spacing w:before="80"/>
              <w:rPr>
                <w:color w:val="000000"/>
                <w:szCs w:val="17"/>
                <w:lang w:eastAsia="en-AU"/>
              </w:rPr>
            </w:pPr>
            <w:r w:rsidRPr="000B22D1">
              <w:rPr>
                <w:color w:val="000000"/>
                <w:szCs w:val="17"/>
                <w:lang w:eastAsia="en-AU"/>
              </w:rPr>
              <w:t>Yorke and Mid North</w:t>
            </w:r>
          </w:p>
        </w:tc>
      </w:tr>
      <w:tr w:rsidR="000B22D1" w:rsidRPr="000B22D1" w14:paraId="73DDBABD" w14:textId="77777777" w:rsidTr="00EC4D4A">
        <w:trPr>
          <w:jc w:val="center"/>
        </w:trPr>
        <w:tc>
          <w:tcPr>
            <w:tcW w:w="4508" w:type="dxa"/>
            <w:vAlign w:val="center"/>
          </w:tcPr>
          <w:p w14:paraId="7601B71D" w14:textId="77777777" w:rsidR="000B22D1" w:rsidRPr="000B22D1" w:rsidRDefault="000B22D1" w:rsidP="00297DCE">
            <w:pPr>
              <w:spacing w:before="80"/>
              <w:rPr>
                <w:bCs/>
                <w:color w:val="000000"/>
                <w:szCs w:val="17"/>
              </w:rPr>
            </w:pPr>
            <w:r w:rsidRPr="000B22D1">
              <w:rPr>
                <w:bCs/>
                <w:color w:val="000000"/>
                <w:szCs w:val="17"/>
              </w:rPr>
              <w:t xml:space="preserve">Stephanos </w:t>
            </w:r>
            <w:proofErr w:type="spellStart"/>
            <w:r w:rsidRPr="000B22D1">
              <w:rPr>
                <w:bCs/>
                <w:color w:val="000000"/>
                <w:szCs w:val="17"/>
              </w:rPr>
              <w:t>Roushas</w:t>
            </w:r>
            <w:proofErr w:type="spellEnd"/>
          </w:p>
        </w:tc>
        <w:tc>
          <w:tcPr>
            <w:tcW w:w="4508" w:type="dxa"/>
            <w:vAlign w:val="center"/>
          </w:tcPr>
          <w:p w14:paraId="3ADAB850" w14:textId="77777777" w:rsidR="000B22D1" w:rsidRPr="000B22D1" w:rsidRDefault="000B22D1" w:rsidP="00297DCE">
            <w:pPr>
              <w:spacing w:before="80"/>
              <w:rPr>
                <w:color w:val="000000"/>
                <w:szCs w:val="17"/>
                <w:lang w:eastAsia="en-AU"/>
              </w:rPr>
            </w:pPr>
            <w:r w:rsidRPr="000B22D1">
              <w:rPr>
                <w:color w:val="000000"/>
                <w:szCs w:val="17"/>
                <w:lang w:eastAsia="en-AU"/>
              </w:rPr>
              <w:t>Metropolitan Adelaide</w:t>
            </w:r>
          </w:p>
        </w:tc>
      </w:tr>
    </w:tbl>
    <w:p w14:paraId="09D1C5F9"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4FA49E26"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953F696"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2527D014"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03666536" w14:textId="77777777" w:rsidR="000B22D1" w:rsidRPr="000B22D1" w:rsidRDefault="000B22D1" w:rsidP="000B22D1">
      <w:pPr>
        <w:rPr>
          <w:rFonts w:eastAsia="Times New Roman"/>
          <w:szCs w:val="17"/>
        </w:rPr>
      </w:pPr>
      <w:r w:rsidRPr="000B22D1">
        <w:rPr>
          <w:rFonts w:eastAsia="Times New Roman"/>
          <w:spacing w:val="-2"/>
          <w:szCs w:val="17"/>
        </w:rPr>
        <w:t xml:space="preserve">Her Excellency the Governor in Executive Council has been pleased to appoint Miriam </w:t>
      </w:r>
      <w:proofErr w:type="spellStart"/>
      <w:r w:rsidRPr="000B22D1">
        <w:rPr>
          <w:rFonts w:eastAsia="Times New Roman"/>
          <w:spacing w:val="-2"/>
          <w:szCs w:val="17"/>
        </w:rPr>
        <w:t>Amena</w:t>
      </w:r>
      <w:proofErr w:type="spellEnd"/>
      <w:r w:rsidRPr="000B22D1">
        <w:rPr>
          <w:rFonts w:eastAsia="Times New Roman"/>
          <w:spacing w:val="-2"/>
          <w:szCs w:val="17"/>
        </w:rPr>
        <w:t xml:space="preserve"> Silva as Presiding Member, South Australian</w:t>
      </w:r>
      <w:r w:rsidRPr="000B22D1">
        <w:rPr>
          <w:rFonts w:eastAsia="Times New Roman"/>
          <w:szCs w:val="17"/>
        </w:rPr>
        <w:t xml:space="preserve"> Film Corporation for a term commencing on 8 December 2022 and expiring on 7 June 2023, or until a new Presiding Member is appointed, whichever occurs sooner—pursuant to the South Australian Film Corporation Act 1972.</w:t>
      </w:r>
    </w:p>
    <w:p w14:paraId="0A458935"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28AD7FC3" w14:textId="77777777" w:rsidR="000B22D1" w:rsidRPr="000B22D1" w:rsidRDefault="000B22D1" w:rsidP="000B22D1">
      <w:pPr>
        <w:spacing w:after="0"/>
        <w:jc w:val="right"/>
        <w:rPr>
          <w:rFonts w:eastAsia="Times New Roman"/>
          <w:smallCaps/>
          <w:szCs w:val="20"/>
        </w:rPr>
      </w:pPr>
      <w:r w:rsidRPr="000B22D1">
        <w:rPr>
          <w:rFonts w:eastAsia="Times New Roman"/>
          <w:smallCaps/>
          <w:szCs w:val="20"/>
        </w:rPr>
        <w:t>Christopher James Picton, MP</w:t>
      </w:r>
    </w:p>
    <w:p w14:paraId="230B1696"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B22D1">
        <w:rPr>
          <w:rFonts w:eastAsia="Times New Roman"/>
          <w:szCs w:val="17"/>
        </w:rPr>
        <w:t>For Premier</w:t>
      </w:r>
    </w:p>
    <w:p w14:paraId="7B6E3B8D" w14:textId="77777777" w:rsidR="000B22D1" w:rsidRPr="000B22D1" w:rsidRDefault="000B22D1" w:rsidP="000B22D1">
      <w:pPr>
        <w:spacing w:after="0"/>
        <w:rPr>
          <w:rFonts w:eastAsia="Times New Roman"/>
          <w:szCs w:val="17"/>
        </w:rPr>
      </w:pPr>
      <w:r w:rsidRPr="000B22D1">
        <w:rPr>
          <w:rFonts w:eastAsia="Times New Roman"/>
          <w:szCs w:val="17"/>
        </w:rPr>
        <w:t>ART0022-22CS</w:t>
      </w:r>
    </w:p>
    <w:p w14:paraId="4EEF7FDE" w14:textId="77777777" w:rsidR="000B22D1" w:rsidRPr="000B22D1" w:rsidRDefault="000B22D1" w:rsidP="000B22D1">
      <w:pPr>
        <w:pBdr>
          <w:top w:val="single" w:sz="4" w:space="1" w:color="auto"/>
        </w:pBdr>
        <w:spacing w:before="100" w:after="0" w:line="14" w:lineRule="exact"/>
        <w:jc w:val="center"/>
        <w:rPr>
          <w:rFonts w:eastAsia="Times New Roman"/>
          <w:szCs w:val="17"/>
        </w:rPr>
      </w:pPr>
    </w:p>
    <w:p w14:paraId="55093400" w14:textId="77777777" w:rsidR="000B22D1" w:rsidRPr="000B22D1" w:rsidRDefault="000B22D1" w:rsidP="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D1CC15C" w14:textId="77777777" w:rsidR="000B22D1" w:rsidRPr="000B22D1" w:rsidRDefault="000B22D1" w:rsidP="000B22D1">
      <w:pPr>
        <w:spacing w:after="0"/>
        <w:jc w:val="right"/>
        <w:rPr>
          <w:rFonts w:eastAsia="Times New Roman"/>
          <w:szCs w:val="17"/>
        </w:rPr>
      </w:pPr>
      <w:r w:rsidRPr="000B22D1">
        <w:rPr>
          <w:rFonts w:eastAsia="Times New Roman"/>
          <w:szCs w:val="17"/>
        </w:rPr>
        <w:t>Department of the Premier and Cabinet</w:t>
      </w:r>
    </w:p>
    <w:p w14:paraId="3332CCB3" w14:textId="77777777" w:rsidR="000B22D1" w:rsidRPr="000B22D1" w:rsidRDefault="000B22D1" w:rsidP="000B22D1">
      <w:pPr>
        <w:jc w:val="right"/>
        <w:rPr>
          <w:rFonts w:eastAsia="Times New Roman"/>
          <w:szCs w:val="17"/>
        </w:rPr>
      </w:pPr>
      <w:r w:rsidRPr="000B22D1">
        <w:rPr>
          <w:rFonts w:eastAsia="Times New Roman"/>
          <w:szCs w:val="17"/>
        </w:rPr>
        <w:t>Adelaide, 8 December 2022</w:t>
      </w:r>
    </w:p>
    <w:p w14:paraId="3EE3C68B" w14:textId="77777777" w:rsidR="000B22D1" w:rsidRPr="000B22D1" w:rsidRDefault="000B22D1" w:rsidP="000B22D1">
      <w:pPr>
        <w:rPr>
          <w:rFonts w:eastAsia="Times New Roman"/>
          <w:spacing w:val="-4"/>
          <w:szCs w:val="17"/>
        </w:rPr>
      </w:pPr>
      <w:r w:rsidRPr="000B22D1">
        <w:rPr>
          <w:rFonts w:eastAsia="Times New Roman"/>
          <w:spacing w:val="-4"/>
          <w:szCs w:val="17"/>
        </w:rPr>
        <w:t>Her Excellency the Governor in Executive Council has been pleased to appoint the people listed to the position of Community Visitor for a term of three years commencing on 8 December 2022 and expiring on 7 December 2025—pursuant to the provisions of the Mental Health Act 2009.</w:t>
      </w:r>
    </w:p>
    <w:p w14:paraId="4344A254" w14:textId="77777777" w:rsidR="000B22D1" w:rsidRPr="000B22D1" w:rsidRDefault="000B22D1" w:rsidP="000B22D1">
      <w:pPr>
        <w:spacing w:after="0"/>
        <w:ind w:left="142"/>
        <w:rPr>
          <w:rFonts w:eastAsia="Times New Roman"/>
          <w:szCs w:val="17"/>
        </w:rPr>
      </w:pPr>
      <w:r w:rsidRPr="000B22D1">
        <w:rPr>
          <w:rFonts w:eastAsia="Times New Roman"/>
          <w:szCs w:val="17"/>
        </w:rPr>
        <w:t>John Raymond Callaghan</w:t>
      </w:r>
    </w:p>
    <w:p w14:paraId="3B145692" w14:textId="77777777" w:rsidR="000B22D1" w:rsidRPr="000B22D1" w:rsidRDefault="000B22D1" w:rsidP="000B22D1">
      <w:pPr>
        <w:spacing w:after="0"/>
        <w:ind w:left="142"/>
        <w:rPr>
          <w:rFonts w:eastAsia="Times New Roman"/>
          <w:szCs w:val="17"/>
        </w:rPr>
      </w:pPr>
      <w:r w:rsidRPr="000B22D1">
        <w:rPr>
          <w:rFonts w:eastAsia="Times New Roman"/>
          <w:szCs w:val="17"/>
        </w:rPr>
        <w:t xml:space="preserve">Jade </w:t>
      </w:r>
      <w:proofErr w:type="spellStart"/>
      <w:r w:rsidRPr="000B22D1">
        <w:rPr>
          <w:rFonts w:eastAsia="Times New Roman"/>
          <w:szCs w:val="17"/>
        </w:rPr>
        <w:t>McInerney</w:t>
      </w:r>
      <w:proofErr w:type="spellEnd"/>
    </w:p>
    <w:p w14:paraId="1649E1A7" w14:textId="77777777" w:rsidR="000B22D1" w:rsidRPr="000B22D1" w:rsidRDefault="000B22D1" w:rsidP="000B22D1">
      <w:pPr>
        <w:spacing w:after="0"/>
        <w:ind w:left="142"/>
        <w:rPr>
          <w:rFonts w:eastAsia="Times New Roman"/>
          <w:szCs w:val="17"/>
        </w:rPr>
      </w:pPr>
      <w:r w:rsidRPr="000B22D1">
        <w:rPr>
          <w:rFonts w:eastAsia="Times New Roman"/>
          <w:szCs w:val="17"/>
        </w:rPr>
        <w:t>Louisa Mary McLennan</w:t>
      </w:r>
    </w:p>
    <w:p w14:paraId="2B628981" w14:textId="77777777" w:rsidR="000B22D1" w:rsidRPr="000B22D1" w:rsidRDefault="000B22D1" w:rsidP="000B22D1">
      <w:pPr>
        <w:ind w:left="142"/>
        <w:rPr>
          <w:rFonts w:eastAsia="Times New Roman"/>
          <w:szCs w:val="17"/>
        </w:rPr>
      </w:pPr>
      <w:r w:rsidRPr="000B22D1">
        <w:rPr>
          <w:rFonts w:eastAsia="Times New Roman"/>
          <w:szCs w:val="17"/>
        </w:rPr>
        <w:t>Pamela Lorraine Simmons</w:t>
      </w:r>
    </w:p>
    <w:p w14:paraId="7E41D86D" w14:textId="77777777" w:rsidR="000B22D1" w:rsidRPr="000B22D1" w:rsidRDefault="000B22D1" w:rsidP="000B22D1">
      <w:pPr>
        <w:spacing w:after="0"/>
        <w:jc w:val="center"/>
        <w:rPr>
          <w:rFonts w:eastAsia="Times New Roman"/>
          <w:szCs w:val="17"/>
        </w:rPr>
      </w:pPr>
      <w:r w:rsidRPr="000B22D1">
        <w:rPr>
          <w:rFonts w:eastAsia="Times New Roman"/>
          <w:szCs w:val="17"/>
        </w:rPr>
        <w:t>By command,</w:t>
      </w:r>
    </w:p>
    <w:p w14:paraId="3F18C123" w14:textId="77777777" w:rsidR="000B22D1" w:rsidRPr="000B22D1" w:rsidRDefault="000B22D1" w:rsidP="000B22D1">
      <w:pPr>
        <w:spacing w:after="0"/>
        <w:jc w:val="right"/>
        <w:rPr>
          <w:rFonts w:eastAsia="Times New Roman"/>
          <w:smallCaps/>
          <w:szCs w:val="20"/>
        </w:rPr>
      </w:pPr>
      <w:r w:rsidRPr="000B22D1">
        <w:rPr>
          <w:rFonts w:eastAsia="Times New Roman"/>
          <w:smallCaps/>
          <w:szCs w:val="20"/>
        </w:rPr>
        <w:t>Christopher James Picton, MP</w:t>
      </w:r>
    </w:p>
    <w:p w14:paraId="33B63927" w14:textId="77777777" w:rsidR="000B22D1" w:rsidRPr="000B22D1" w:rsidRDefault="000B22D1" w:rsidP="000B22D1">
      <w:pPr>
        <w:spacing w:after="0"/>
        <w:jc w:val="right"/>
        <w:rPr>
          <w:rFonts w:eastAsia="Times New Roman"/>
          <w:szCs w:val="17"/>
        </w:rPr>
      </w:pPr>
      <w:r w:rsidRPr="000B22D1">
        <w:rPr>
          <w:rFonts w:eastAsia="Times New Roman"/>
          <w:szCs w:val="17"/>
        </w:rPr>
        <w:t>For Premier</w:t>
      </w:r>
    </w:p>
    <w:p w14:paraId="70BB540C" w14:textId="77777777" w:rsidR="000B22D1" w:rsidRPr="000B22D1" w:rsidRDefault="000B22D1" w:rsidP="000B22D1">
      <w:pPr>
        <w:spacing w:after="0"/>
        <w:rPr>
          <w:rFonts w:eastAsia="Times New Roman"/>
          <w:szCs w:val="17"/>
        </w:rPr>
      </w:pPr>
      <w:r w:rsidRPr="000B22D1">
        <w:rPr>
          <w:rFonts w:eastAsia="Times New Roman"/>
          <w:szCs w:val="17"/>
        </w:rPr>
        <w:t>HEAC-2022-00071</w:t>
      </w:r>
    </w:p>
    <w:p w14:paraId="5D944A1E" w14:textId="77777777" w:rsidR="000B22D1" w:rsidRPr="000B22D1" w:rsidRDefault="000B22D1" w:rsidP="000B22D1">
      <w:pPr>
        <w:pBdr>
          <w:bottom w:val="single" w:sz="4" w:space="1" w:color="auto"/>
        </w:pBdr>
        <w:spacing w:after="0" w:line="52" w:lineRule="exact"/>
        <w:jc w:val="center"/>
        <w:rPr>
          <w:rFonts w:eastAsia="Times New Roman"/>
          <w:szCs w:val="17"/>
        </w:rPr>
      </w:pPr>
    </w:p>
    <w:p w14:paraId="1CEC412F" w14:textId="77777777" w:rsidR="000B22D1" w:rsidRPr="000B22D1" w:rsidRDefault="000B22D1" w:rsidP="000B22D1">
      <w:pPr>
        <w:pBdr>
          <w:top w:val="single" w:sz="4" w:space="1" w:color="auto"/>
        </w:pBdr>
        <w:spacing w:before="34" w:after="0" w:line="14" w:lineRule="exact"/>
        <w:jc w:val="center"/>
        <w:rPr>
          <w:rFonts w:eastAsia="Times New Roman"/>
          <w:szCs w:val="17"/>
        </w:rPr>
      </w:pPr>
    </w:p>
    <w:p w14:paraId="7BBB06F8" w14:textId="77777777" w:rsidR="00694D0A" w:rsidRDefault="00694D0A" w:rsidP="0016463B">
      <w:pPr>
        <w:pStyle w:val="GG-body"/>
        <w:rPr>
          <w:lang w:val="en-US"/>
        </w:rPr>
      </w:pPr>
    </w:p>
    <w:p w14:paraId="51075692" w14:textId="77777777" w:rsidR="00694D0A" w:rsidRDefault="000249AC" w:rsidP="00694D0A">
      <w:pPr>
        <w:pStyle w:val="Heading2"/>
      </w:pPr>
      <w:r>
        <w:br w:type="page"/>
      </w:r>
      <w:bookmarkStart w:id="8" w:name="_Toc33707979"/>
      <w:bookmarkStart w:id="9" w:name="_Toc33708150"/>
      <w:bookmarkStart w:id="10" w:name="_Toc121393693"/>
      <w:r w:rsidR="00694D0A">
        <w:lastRenderedPageBreak/>
        <w:t>Proclamations</w:t>
      </w:r>
      <w:bookmarkEnd w:id="8"/>
      <w:bookmarkEnd w:id="9"/>
      <w:bookmarkEnd w:id="10"/>
    </w:p>
    <w:p w14:paraId="1401602E" w14:textId="77777777" w:rsidR="00EC26E9" w:rsidRPr="00EC26E9" w:rsidRDefault="00EC26E9" w:rsidP="00EC26E9">
      <w:pPr>
        <w:keepLines/>
        <w:autoSpaceDE w:val="0"/>
        <w:autoSpaceDN w:val="0"/>
        <w:adjustRightInd w:val="0"/>
        <w:spacing w:before="240" w:after="0" w:line="240" w:lineRule="auto"/>
        <w:jc w:val="left"/>
        <w:rPr>
          <w:rFonts w:eastAsia="Times New Roman"/>
          <w:color w:val="000000"/>
          <w:sz w:val="28"/>
          <w:szCs w:val="28"/>
          <w:lang w:eastAsia="en-AU"/>
        </w:rPr>
      </w:pPr>
      <w:r w:rsidRPr="00EC26E9">
        <w:rPr>
          <w:rFonts w:eastAsia="Times New Roman"/>
          <w:color w:val="000000"/>
          <w:sz w:val="28"/>
          <w:szCs w:val="28"/>
          <w:lang w:eastAsia="en-AU"/>
        </w:rPr>
        <w:t>South Australia</w:t>
      </w:r>
    </w:p>
    <w:p w14:paraId="13D3709F" w14:textId="77777777" w:rsidR="00EC26E9" w:rsidRPr="00EC26E9" w:rsidRDefault="00EC26E9" w:rsidP="00173065">
      <w:pPr>
        <w:pStyle w:val="Heading3"/>
        <w:rPr>
          <w:lang w:eastAsia="en-AU"/>
        </w:rPr>
      </w:pPr>
      <w:bookmarkStart w:id="11" w:name="_Toc121393694"/>
      <w:r w:rsidRPr="00EC26E9">
        <w:rPr>
          <w:lang w:eastAsia="en-AU"/>
        </w:rPr>
        <w:t>Statutes Amendment (National Energy Laws) (Regulatory Sandboxing) Act (Commencement) Proclamation 2022</w:t>
      </w:r>
      <w:bookmarkEnd w:id="11"/>
    </w:p>
    <w:p w14:paraId="3194482C" w14:textId="77777777" w:rsidR="00EC26E9" w:rsidRPr="00EC26E9" w:rsidRDefault="00EC26E9" w:rsidP="00EC26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C26E9">
        <w:rPr>
          <w:rFonts w:eastAsia="Times New Roman"/>
          <w:b/>
          <w:bCs/>
          <w:color w:val="000000"/>
          <w:sz w:val="26"/>
          <w:szCs w:val="26"/>
          <w:lang w:eastAsia="en-AU"/>
        </w:rPr>
        <w:t>1—Short title</w:t>
      </w:r>
    </w:p>
    <w:p w14:paraId="20A1939B" w14:textId="77777777" w:rsidR="00EC26E9" w:rsidRPr="00EC26E9" w:rsidRDefault="00EC26E9" w:rsidP="00EC26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EC26E9">
        <w:rPr>
          <w:rFonts w:eastAsia="Times New Roman"/>
          <w:color w:val="000000"/>
          <w:sz w:val="23"/>
          <w:szCs w:val="23"/>
          <w:lang w:eastAsia="en-AU"/>
        </w:rPr>
        <w:t xml:space="preserve">This proclamation may be cited as the </w:t>
      </w:r>
      <w:r w:rsidRPr="00EC26E9">
        <w:rPr>
          <w:rFonts w:eastAsia="Times New Roman"/>
          <w:i/>
          <w:iCs/>
          <w:color w:val="000000"/>
          <w:sz w:val="23"/>
          <w:szCs w:val="23"/>
          <w:lang w:eastAsia="en-AU"/>
        </w:rPr>
        <w:t>Statutes Amendment (National Energy Laws) (Regulatory Sandboxing) Act (Commencement) Proclamation 2022</w:t>
      </w:r>
      <w:r w:rsidRPr="00EC26E9">
        <w:rPr>
          <w:rFonts w:eastAsia="Times New Roman"/>
          <w:color w:val="000000"/>
          <w:sz w:val="23"/>
          <w:szCs w:val="23"/>
          <w:lang w:eastAsia="en-AU"/>
        </w:rPr>
        <w:t>.</w:t>
      </w:r>
    </w:p>
    <w:p w14:paraId="71A8700E" w14:textId="77777777" w:rsidR="00EC26E9" w:rsidRPr="00EC26E9" w:rsidRDefault="00EC26E9" w:rsidP="00EC26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C26E9">
        <w:rPr>
          <w:rFonts w:eastAsia="Times New Roman"/>
          <w:b/>
          <w:bCs/>
          <w:color w:val="000000"/>
          <w:sz w:val="26"/>
          <w:szCs w:val="26"/>
          <w:lang w:eastAsia="en-AU"/>
        </w:rPr>
        <w:t>2—Commencement of Act</w:t>
      </w:r>
    </w:p>
    <w:p w14:paraId="65DFC59D" w14:textId="77777777" w:rsidR="00EC26E9" w:rsidRPr="00EC26E9" w:rsidRDefault="00EC26E9" w:rsidP="00EC26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EC26E9">
        <w:rPr>
          <w:rFonts w:eastAsia="Times New Roman"/>
          <w:color w:val="000000"/>
          <w:sz w:val="23"/>
          <w:szCs w:val="23"/>
          <w:lang w:eastAsia="en-AU"/>
        </w:rPr>
        <w:t xml:space="preserve">The </w:t>
      </w:r>
      <w:hyperlink r:id="rId17" w:history="1">
        <w:r w:rsidRPr="00EC26E9">
          <w:rPr>
            <w:rFonts w:eastAsia="Times New Roman"/>
            <w:i/>
            <w:iCs/>
            <w:color w:val="000000"/>
            <w:sz w:val="23"/>
            <w:szCs w:val="23"/>
            <w:lang w:eastAsia="en-AU"/>
          </w:rPr>
          <w:t>Statutes Amendment (National Energy Laws) (Regulatory Sandboxing) Act 2022</w:t>
        </w:r>
      </w:hyperlink>
      <w:r w:rsidRPr="00EC26E9">
        <w:rPr>
          <w:rFonts w:eastAsia="Times New Roman"/>
          <w:color w:val="000000"/>
          <w:sz w:val="23"/>
          <w:szCs w:val="23"/>
          <w:lang w:eastAsia="en-AU"/>
        </w:rPr>
        <w:t xml:space="preserve"> (No 22 of 2022) comes into operation on 8 December 2022.</w:t>
      </w:r>
    </w:p>
    <w:p w14:paraId="54AD140A" w14:textId="77777777" w:rsidR="00EC26E9" w:rsidRPr="00EC26E9" w:rsidRDefault="00EC26E9" w:rsidP="00EC26E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C26E9">
        <w:rPr>
          <w:rFonts w:eastAsia="Times New Roman"/>
          <w:b/>
          <w:bCs/>
          <w:color w:val="000000"/>
          <w:sz w:val="26"/>
          <w:szCs w:val="26"/>
          <w:lang w:eastAsia="en-AU"/>
        </w:rPr>
        <w:t>Made by the Governor</w:t>
      </w:r>
    </w:p>
    <w:p w14:paraId="0EE6B514" w14:textId="77777777" w:rsidR="00EC26E9" w:rsidRPr="00EC26E9" w:rsidRDefault="00EC26E9" w:rsidP="00EC26E9">
      <w:pPr>
        <w:keepNext/>
        <w:keepLines/>
        <w:autoSpaceDE w:val="0"/>
        <w:autoSpaceDN w:val="0"/>
        <w:adjustRightInd w:val="0"/>
        <w:spacing w:before="120" w:after="0" w:line="240" w:lineRule="auto"/>
        <w:jc w:val="left"/>
        <w:rPr>
          <w:rFonts w:eastAsia="Times New Roman"/>
          <w:color w:val="000000"/>
          <w:sz w:val="23"/>
          <w:szCs w:val="23"/>
          <w:lang w:eastAsia="en-AU"/>
        </w:rPr>
      </w:pPr>
      <w:r w:rsidRPr="00EC26E9">
        <w:rPr>
          <w:rFonts w:eastAsia="Times New Roman"/>
          <w:color w:val="000000"/>
          <w:sz w:val="23"/>
          <w:szCs w:val="23"/>
          <w:lang w:eastAsia="en-AU"/>
        </w:rPr>
        <w:t>with the advice and consent of the Executive Council</w:t>
      </w:r>
    </w:p>
    <w:p w14:paraId="43BD73E4" w14:textId="781700AB" w:rsidR="00EC26E9" w:rsidRDefault="00EC26E9" w:rsidP="00EC26E9">
      <w:pPr>
        <w:keepNext/>
        <w:keepLines/>
        <w:autoSpaceDE w:val="0"/>
        <w:autoSpaceDN w:val="0"/>
        <w:adjustRightInd w:val="0"/>
        <w:spacing w:after="0" w:line="240" w:lineRule="auto"/>
        <w:jc w:val="left"/>
        <w:rPr>
          <w:rFonts w:eastAsia="Times New Roman"/>
          <w:color w:val="000000"/>
          <w:sz w:val="23"/>
          <w:szCs w:val="23"/>
          <w:lang w:eastAsia="en-AU"/>
        </w:rPr>
      </w:pPr>
      <w:r w:rsidRPr="00EC26E9">
        <w:rPr>
          <w:rFonts w:eastAsia="Times New Roman"/>
          <w:color w:val="000000"/>
          <w:sz w:val="23"/>
          <w:szCs w:val="23"/>
          <w:lang w:eastAsia="en-AU"/>
        </w:rPr>
        <w:t>on 8 December 2022</w:t>
      </w:r>
    </w:p>
    <w:p w14:paraId="25818FD7" w14:textId="7677FE59" w:rsidR="00EC26E9" w:rsidRDefault="00EC26E9" w:rsidP="00EC26E9">
      <w:pPr>
        <w:keepNext/>
        <w:keepLines/>
        <w:autoSpaceDE w:val="0"/>
        <w:autoSpaceDN w:val="0"/>
        <w:adjustRightInd w:val="0"/>
        <w:spacing w:after="0" w:line="240" w:lineRule="auto"/>
        <w:jc w:val="left"/>
        <w:rPr>
          <w:rFonts w:eastAsia="Times New Roman"/>
          <w:color w:val="000000"/>
          <w:sz w:val="23"/>
          <w:szCs w:val="23"/>
          <w:lang w:eastAsia="en-AU"/>
        </w:rPr>
      </w:pPr>
    </w:p>
    <w:p w14:paraId="746594F7" w14:textId="7802BF57" w:rsidR="00EC26E9" w:rsidRDefault="00EC26E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647A090B" w14:textId="77777777" w:rsidR="00EC26E9" w:rsidRPr="00EC26E9" w:rsidRDefault="00EC26E9" w:rsidP="00EC26E9">
      <w:pPr>
        <w:keepLines/>
        <w:autoSpaceDE w:val="0"/>
        <w:autoSpaceDN w:val="0"/>
        <w:adjustRightInd w:val="0"/>
        <w:spacing w:before="240" w:after="0" w:line="240" w:lineRule="auto"/>
        <w:jc w:val="left"/>
        <w:rPr>
          <w:rFonts w:eastAsia="Times New Roman"/>
          <w:color w:val="000000"/>
          <w:sz w:val="28"/>
          <w:szCs w:val="28"/>
          <w:lang w:eastAsia="en-AU"/>
        </w:rPr>
      </w:pPr>
      <w:r w:rsidRPr="00EC26E9">
        <w:rPr>
          <w:rFonts w:eastAsia="Times New Roman"/>
          <w:color w:val="000000"/>
          <w:sz w:val="28"/>
          <w:szCs w:val="28"/>
          <w:lang w:eastAsia="en-AU"/>
        </w:rPr>
        <w:lastRenderedPageBreak/>
        <w:t>South Australia</w:t>
      </w:r>
    </w:p>
    <w:p w14:paraId="38B9CEE0" w14:textId="77777777" w:rsidR="00EC26E9" w:rsidRPr="00EC26E9" w:rsidRDefault="00EC26E9" w:rsidP="00173065">
      <w:pPr>
        <w:pStyle w:val="Heading3"/>
        <w:rPr>
          <w:lang w:eastAsia="en-AU"/>
        </w:rPr>
      </w:pPr>
      <w:bookmarkStart w:id="12" w:name="_Toc121393695"/>
      <w:r w:rsidRPr="00EC26E9">
        <w:rPr>
          <w:lang w:eastAsia="en-AU"/>
        </w:rPr>
        <w:t>Law of Property (Declaration of Bodies) Proclamation 2022</w:t>
      </w:r>
      <w:bookmarkEnd w:id="12"/>
    </w:p>
    <w:p w14:paraId="4B424616" w14:textId="77777777" w:rsidR="00EC26E9" w:rsidRPr="00EC26E9" w:rsidRDefault="00EC26E9" w:rsidP="00EC26E9">
      <w:pPr>
        <w:keepLines/>
        <w:autoSpaceDE w:val="0"/>
        <w:autoSpaceDN w:val="0"/>
        <w:adjustRightInd w:val="0"/>
        <w:spacing w:before="80" w:after="240" w:line="240" w:lineRule="auto"/>
        <w:jc w:val="left"/>
        <w:rPr>
          <w:rFonts w:eastAsia="Times New Roman"/>
          <w:color w:val="000000"/>
          <w:sz w:val="24"/>
          <w:szCs w:val="24"/>
          <w:lang w:eastAsia="en-AU"/>
        </w:rPr>
      </w:pPr>
      <w:r w:rsidRPr="00EC26E9">
        <w:rPr>
          <w:rFonts w:eastAsia="Times New Roman"/>
          <w:color w:val="000000"/>
          <w:sz w:val="24"/>
          <w:szCs w:val="24"/>
          <w:lang w:eastAsia="en-AU"/>
        </w:rPr>
        <w:t xml:space="preserve">under section 41A(2) of the </w:t>
      </w:r>
      <w:r w:rsidRPr="00EC26E9">
        <w:rPr>
          <w:rFonts w:eastAsia="Times New Roman"/>
          <w:i/>
          <w:iCs/>
          <w:color w:val="000000"/>
          <w:sz w:val="24"/>
          <w:szCs w:val="24"/>
          <w:lang w:eastAsia="en-AU"/>
        </w:rPr>
        <w:t>Law of Property Act 1936</w:t>
      </w:r>
    </w:p>
    <w:p w14:paraId="4887843F" w14:textId="77777777" w:rsidR="00EC26E9" w:rsidRPr="00EC26E9" w:rsidRDefault="00EC26E9" w:rsidP="00EC26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C26E9">
        <w:rPr>
          <w:rFonts w:eastAsia="Times New Roman"/>
          <w:b/>
          <w:bCs/>
          <w:color w:val="000000"/>
          <w:sz w:val="26"/>
          <w:szCs w:val="26"/>
          <w:lang w:eastAsia="en-AU"/>
        </w:rPr>
        <w:t>1—Short title</w:t>
      </w:r>
    </w:p>
    <w:p w14:paraId="11E93EF4" w14:textId="77777777" w:rsidR="00EC26E9" w:rsidRPr="00EC26E9" w:rsidRDefault="00EC26E9" w:rsidP="00EC26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EC26E9">
        <w:rPr>
          <w:rFonts w:eastAsia="Times New Roman"/>
          <w:color w:val="000000"/>
          <w:sz w:val="23"/>
          <w:szCs w:val="23"/>
          <w:lang w:eastAsia="en-AU"/>
        </w:rPr>
        <w:t xml:space="preserve">This proclamation may be cited as the </w:t>
      </w:r>
      <w:r w:rsidRPr="00EC26E9">
        <w:rPr>
          <w:rFonts w:eastAsia="Times New Roman"/>
          <w:i/>
          <w:iCs/>
          <w:color w:val="000000"/>
          <w:sz w:val="23"/>
          <w:szCs w:val="23"/>
          <w:lang w:eastAsia="en-AU"/>
        </w:rPr>
        <w:t>Law of Property (Declaration of Bodies) Proclamation 2022</w:t>
      </w:r>
      <w:r w:rsidRPr="00EC26E9">
        <w:rPr>
          <w:rFonts w:eastAsia="Times New Roman"/>
          <w:color w:val="000000"/>
          <w:sz w:val="23"/>
          <w:szCs w:val="23"/>
          <w:lang w:eastAsia="en-AU"/>
        </w:rPr>
        <w:t>.</w:t>
      </w:r>
    </w:p>
    <w:p w14:paraId="3C20D6DB" w14:textId="77777777" w:rsidR="00EC26E9" w:rsidRPr="00EC26E9" w:rsidRDefault="00EC26E9" w:rsidP="00EC26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C26E9">
        <w:rPr>
          <w:rFonts w:eastAsia="Times New Roman"/>
          <w:b/>
          <w:bCs/>
          <w:color w:val="000000"/>
          <w:sz w:val="26"/>
          <w:szCs w:val="26"/>
          <w:lang w:eastAsia="en-AU"/>
        </w:rPr>
        <w:t>2—Commencement</w:t>
      </w:r>
    </w:p>
    <w:p w14:paraId="52DF5C96" w14:textId="77777777" w:rsidR="00EC26E9" w:rsidRPr="00EC26E9" w:rsidRDefault="00EC26E9" w:rsidP="00EC26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EC26E9">
        <w:rPr>
          <w:rFonts w:eastAsia="Times New Roman"/>
          <w:color w:val="000000"/>
          <w:sz w:val="23"/>
          <w:szCs w:val="23"/>
          <w:lang w:eastAsia="en-AU"/>
        </w:rPr>
        <w:t>This proclamation comes into operation on the day on which it is made.</w:t>
      </w:r>
    </w:p>
    <w:p w14:paraId="5DEFB5D7" w14:textId="77777777" w:rsidR="00EC26E9" w:rsidRPr="00EC26E9" w:rsidRDefault="00EC26E9" w:rsidP="00EC26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C26E9">
        <w:rPr>
          <w:rFonts w:eastAsia="Times New Roman"/>
          <w:b/>
          <w:bCs/>
          <w:color w:val="000000"/>
          <w:sz w:val="26"/>
          <w:szCs w:val="26"/>
          <w:lang w:eastAsia="en-AU"/>
        </w:rPr>
        <w:t>3—Declaration of bodies</w:t>
      </w:r>
    </w:p>
    <w:p w14:paraId="501FE0A8" w14:textId="77777777" w:rsidR="00EC26E9" w:rsidRPr="00EC26E9" w:rsidRDefault="00EC26E9" w:rsidP="00EC26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EC26E9">
        <w:rPr>
          <w:rFonts w:eastAsia="Times New Roman"/>
          <w:color w:val="000000"/>
          <w:sz w:val="23"/>
          <w:szCs w:val="23"/>
          <w:lang w:eastAsia="en-AU"/>
        </w:rPr>
        <w:t xml:space="preserve">The bodies set out in </w:t>
      </w:r>
      <w:hyperlink w:anchor="id9f96f1ec_b74a_45b9_94b6_3fb06d576c" w:history="1">
        <w:r w:rsidRPr="00EC26E9">
          <w:rPr>
            <w:rFonts w:eastAsia="Times New Roman"/>
            <w:color w:val="000000"/>
            <w:sz w:val="23"/>
            <w:szCs w:val="23"/>
            <w:lang w:eastAsia="en-AU"/>
          </w:rPr>
          <w:t>Schedule 1</w:t>
        </w:r>
      </w:hyperlink>
      <w:r w:rsidRPr="00EC26E9">
        <w:rPr>
          <w:rFonts w:eastAsia="Times New Roman"/>
          <w:color w:val="000000"/>
          <w:sz w:val="23"/>
          <w:szCs w:val="23"/>
          <w:lang w:eastAsia="en-AU"/>
        </w:rPr>
        <w:t xml:space="preserve"> are declared to be bodies for the purposes of section 41A(1)(a)(iii) of the </w:t>
      </w:r>
      <w:hyperlink r:id="rId18" w:history="1">
        <w:r w:rsidRPr="00EC26E9">
          <w:rPr>
            <w:rFonts w:eastAsia="Times New Roman"/>
            <w:i/>
            <w:iCs/>
            <w:color w:val="000000"/>
            <w:sz w:val="23"/>
            <w:szCs w:val="23"/>
            <w:lang w:eastAsia="en-AU"/>
          </w:rPr>
          <w:t>Law of Property Act 1936</w:t>
        </w:r>
      </w:hyperlink>
      <w:r w:rsidRPr="00EC26E9">
        <w:rPr>
          <w:rFonts w:eastAsia="Times New Roman"/>
          <w:color w:val="000000"/>
          <w:sz w:val="23"/>
          <w:szCs w:val="23"/>
          <w:lang w:eastAsia="en-AU"/>
        </w:rPr>
        <w:t>.</w:t>
      </w:r>
    </w:p>
    <w:p w14:paraId="71FA67EB" w14:textId="77777777" w:rsidR="00EC26E9" w:rsidRPr="00EC26E9" w:rsidRDefault="00EC26E9" w:rsidP="00EC26E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 w:name="id9f96f1ec_b74a_45b9_94b6_3fb06d576c"/>
      <w:r w:rsidRPr="00EC26E9">
        <w:rPr>
          <w:rFonts w:eastAsia="Times New Roman"/>
          <w:b/>
          <w:bCs/>
          <w:color w:val="000000"/>
          <w:sz w:val="32"/>
          <w:szCs w:val="32"/>
          <w:lang w:eastAsia="en-AU"/>
        </w:rPr>
        <w:t>Schedule 1—Declared bodies</w:t>
      </w:r>
      <w:bookmarkEnd w:id="13"/>
    </w:p>
    <w:p w14:paraId="2E7188E0" w14:textId="77777777" w:rsidR="00EC26E9" w:rsidRPr="00EC26E9" w:rsidRDefault="00EC26E9" w:rsidP="00EC26E9">
      <w:pPr>
        <w:keepLines/>
        <w:autoSpaceDE w:val="0"/>
        <w:autoSpaceDN w:val="0"/>
        <w:adjustRightInd w:val="0"/>
        <w:spacing w:before="120" w:after="0" w:line="240" w:lineRule="auto"/>
        <w:ind w:left="397"/>
        <w:jc w:val="left"/>
        <w:rPr>
          <w:rFonts w:eastAsia="Times New Roman"/>
          <w:color w:val="000000"/>
          <w:sz w:val="23"/>
          <w:szCs w:val="23"/>
          <w:lang w:eastAsia="en-AU"/>
        </w:rPr>
      </w:pPr>
      <w:r w:rsidRPr="00EC26E9">
        <w:rPr>
          <w:rFonts w:eastAsia="Times New Roman"/>
          <w:color w:val="000000"/>
          <w:sz w:val="23"/>
          <w:szCs w:val="23"/>
          <w:lang w:eastAsia="en-AU"/>
        </w:rPr>
        <w:t>Australian Rail Track Corporation Limited (ACN 081 455 754)</w:t>
      </w:r>
    </w:p>
    <w:p w14:paraId="549CBF6F" w14:textId="77777777" w:rsidR="00EC26E9" w:rsidRPr="00EC26E9" w:rsidRDefault="00EC26E9" w:rsidP="00EC26E9">
      <w:pPr>
        <w:keepLines/>
        <w:autoSpaceDE w:val="0"/>
        <w:autoSpaceDN w:val="0"/>
        <w:adjustRightInd w:val="0"/>
        <w:spacing w:before="120" w:after="0" w:line="240" w:lineRule="auto"/>
        <w:ind w:left="397"/>
        <w:jc w:val="left"/>
        <w:rPr>
          <w:rFonts w:eastAsia="Times New Roman"/>
          <w:color w:val="000000"/>
          <w:sz w:val="23"/>
          <w:szCs w:val="23"/>
          <w:lang w:eastAsia="en-AU"/>
        </w:rPr>
      </w:pPr>
      <w:r w:rsidRPr="00EC26E9">
        <w:rPr>
          <w:rFonts w:eastAsia="Times New Roman"/>
          <w:color w:val="000000"/>
          <w:sz w:val="23"/>
          <w:szCs w:val="23"/>
          <w:lang w:eastAsia="en-AU"/>
        </w:rPr>
        <w:t>Goyder Wind Farm Common Asset Pty Ltd (ACN 649 966 138)</w:t>
      </w:r>
    </w:p>
    <w:p w14:paraId="1C68D8CC" w14:textId="77777777" w:rsidR="00EC26E9" w:rsidRPr="00EC26E9" w:rsidRDefault="00EC26E9" w:rsidP="00EC26E9">
      <w:pPr>
        <w:keepLines/>
        <w:autoSpaceDE w:val="0"/>
        <w:autoSpaceDN w:val="0"/>
        <w:adjustRightInd w:val="0"/>
        <w:spacing w:before="120" w:after="0" w:line="240" w:lineRule="auto"/>
        <w:ind w:left="397"/>
        <w:jc w:val="left"/>
        <w:rPr>
          <w:rFonts w:eastAsia="Times New Roman"/>
          <w:color w:val="000000"/>
          <w:sz w:val="23"/>
          <w:szCs w:val="23"/>
          <w:lang w:eastAsia="en-AU"/>
        </w:rPr>
      </w:pPr>
      <w:r w:rsidRPr="00EC26E9">
        <w:rPr>
          <w:rFonts w:eastAsia="Times New Roman"/>
          <w:color w:val="000000"/>
          <w:sz w:val="23"/>
          <w:szCs w:val="23"/>
          <w:lang w:eastAsia="en-AU"/>
        </w:rPr>
        <w:t>Monarto Water Network Limited (ACN 617 867 562)</w:t>
      </w:r>
    </w:p>
    <w:p w14:paraId="7D51CAEB" w14:textId="77777777" w:rsidR="00EC26E9" w:rsidRPr="00EC26E9" w:rsidRDefault="00EC26E9" w:rsidP="00EC26E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C26E9">
        <w:rPr>
          <w:rFonts w:eastAsia="Times New Roman"/>
          <w:b/>
          <w:bCs/>
          <w:color w:val="000000"/>
          <w:sz w:val="26"/>
          <w:szCs w:val="26"/>
          <w:lang w:eastAsia="en-AU"/>
        </w:rPr>
        <w:t>Made by the Governor</w:t>
      </w:r>
    </w:p>
    <w:p w14:paraId="45E29E25" w14:textId="77777777" w:rsidR="00EC26E9" w:rsidRPr="00EC26E9" w:rsidRDefault="00EC26E9" w:rsidP="00EC26E9">
      <w:pPr>
        <w:keepNext/>
        <w:keepLines/>
        <w:autoSpaceDE w:val="0"/>
        <w:autoSpaceDN w:val="0"/>
        <w:adjustRightInd w:val="0"/>
        <w:spacing w:before="120" w:after="0" w:line="240" w:lineRule="auto"/>
        <w:jc w:val="left"/>
        <w:rPr>
          <w:rFonts w:eastAsia="Times New Roman"/>
          <w:color w:val="000000"/>
          <w:sz w:val="23"/>
          <w:szCs w:val="23"/>
          <w:lang w:eastAsia="en-AU"/>
        </w:rPr>
      </w:pPr>
      <w:r w:rsidRPr="00EC26E9">
        <w:rPr>
          <w:rFonts w:eastAsia="Times New Roman"/>
          <w:color w:val="000000"/>
          <w:sz w:val="23"/>
          <w:szCs w:val="23"/>
          <w:lang w:eastAsia="en-AU"/>
        </w:rPr>
        <w:t>with the advice and consent of the Executive Council</w:t>
      </w:r>
    </w:p>
    <w:p w14:paraId="21D9C630" w14:textId="77777777" w:rsidR="00EC26E9" w:rsidRPr="00EC26E9" w:rsidRDefault="00EC26E9" w:rsidP="00EC26E9">
      <w:pPr>
        <w:keepNext/>
        <w:keepLines/>
        <w:autoSpaceDE w:val="0"/>
        <w:autoSpaceDN w:val="0"/>
        <w:adjustRightInd w:val="0"/>
        <w:spacing w:after="0" w:line="240" w:lineRule="auto"/>
        <w:jc w:val="left"/>
        <w:rPr>
          <w:rFonts w:eastAsia="Times New Roman"/>
          <w:color w:val="000000"/>
          <w:sz w:val="23"/>
          <w:szCs w:val="23"/>
          <w:lang w:eastAsia="en-AU"/>
        </w:rPr>
      </w:pPr>
      <w:r w:rsidRPr="00EC26E9">
        <w:rPr>
          <w:rFonts w:eastAsia="Times New Roman"/>
          <w:color w:val="000000"/>
          <w:sz w:val="23"/>
          <w:szCs w:val="23"/>
          <w:lang w:eastAsia="en-AU"/>
        </w:rPr>
        <w:t>on 8 December 2022</w:t>
      </w:r>
    </w:p>
    <w:p w14:paraId="3B6E1EFA" w14:textId="77777777" w:rsidR="00EC26E9" w:rsidRPr="00EC26E9" w:rsidRDefault="00EC26E9" w:rsidP="00EC26E9">
      <w:pPr>
        <w:keepNext/>
        <w:keepLines/>
        <w:autoSpaceDE w:val="0"/>
        <w:autoSpaceDN w:val="0"/>
        <w:adjustRightInd w:val="0"/>
        <w:spacing w:after="0" w:line="240" w:lineRule="auto"/>
        <w:jc w:val="left"/>
        <w:rPr>
          <w:rFonts w:eastAsia="Times New Roman"/>
          <w:color w:val="000000"/>
          <w:sz w:val="23"/>
          <w:szCs w:val="23"/>
          <w:lang w:eastAsia="en-AU"/>
        </w:rPr>
      </w:pPr>
    </w:p>
    <w:p w14:paraId="21911042" w14:textId="77777777" w:rsidR="00694D0A" w:rsidRDefault="00694D0A" w:rsidP="0016463B">
      <w:pPr>
        <w:pStyle w:val="GG-body"/>
        <w:rPr>
          <w:lang w:val="en-US"/>
        </w:rPr>
      </w:pPr>
    </w:p>
    <w:p w14:paraId="5529790F" w14:textId="77777777" w:rsidR="00694D0A" w:rsidRDefault="00694D0A" w:rsidP="00694D0A">
      <w:pPr>
        <w:pStyle w:val="Heading2"/>
      </w:pPr>
      <w:r>
        <w:br w:type="page"/>
      </w:r>
      <w:bookmarkStart w:id="14" w:name="_Toc33707980"/>
      <w:bookmarkStart w:id="15" w:name="_Toc33708151"/>
      <w:bookmarkStart w:id="16" w:name="_Toc121393696"/>
      <w:r>
        <w:lastRenderedPageBreak/>
        <w:t>Regulations</w:t>
      </w:r>
      <w:bookmarkEnd w:id="14"/>
      <w:bookmarkEnd w:id="15"/>
      <w:bookmarkEnd w:id="16"/>
    </w:p>
    <w:p w14:paraId="12E7E6E6" w14:textId="77777777" w:rsidR="00EC26E9" w:rsidRPr="00EC26E9" w:rsidRDefault="00EC26E9" w:rsidP="00EC26E9">
      <w:pPr>
        <w:keepLines/>
        <w:autoSpaceDE w:val="0"/>
        <w:autoSpaceDN w:val="0"/>
        <w:adjustRightInd w:val="0"/>
        <w:spacing w:before="240" w:after="0" w:line="240" w:lineRule="auto"/>
        <w:jc w:val="left"/>
        <w:rPr>
          <w:rFonts w:eastAsia="Times New Roman"/>
          <w:color w:val="000000"/>
          <w:sz w:val="28"/>
          <w:szCs w:val="28"/>
          <w:lang w:eastAsia="en-AU"/>
        </w:rPr>
      </w:pPr>
      <w:r w:rsidRPr="00EC26E9">
        <w:rPr>
          <w:rFonts w:eastAsia="Times New Roman"/>
          <w:color w:val="000000"/>
          <w:sz w:val="28"/>
          <w:szCs w:val="28"/>
          <w:lang w:eastAsia="en-AU"/>
        </w:rPr>
        <w:t>South Australia</w:t>
      </w:r>
    </w:p>
    <w:p w14:paraId="6591C0AC" w14:textId="77777777" w:rsidR="00EC26E9" w:rsidRPr="00173065" w:rsidRDefault="00EC26E9" w:rsidP="00173065">
      <w:pPr>
        <w:pStyle w:val="Heading3"/>
      </w:pPr>
      <w:bookmarkStart w:id="17" w:name="_Toc121393697"/>
      <w:r w:rsidRPr="00173065">
        <w:t>National Electricity (South Australia) (Regulatory Sandboxing) Amendment Regulations 2022</w:t>
      </w:r>
      <w:bookmarkEnd w:id="17"/>
    </w:p>
    <w:p w14:paraId="23996C64" w14:textId="77777777" w:rsidR="00EC26E9" w:rsidRPr="00EC26E9" w:rsidRDefault="00EC26E9" w:rsidP="00EC26E9">
      <w:pPr>
        <w:keepLines/>
        <w:autoSpaceDE w:val="0"/>
        <w:autoSpaceDN w:val="0"/>
        <w:adjustRightInd w:val="0"/>
        <w:spacing w:before="80" w:after="240" w:line="240" w:lineRule="auto"/>
        <w:jc w:val="left"/>
        <w:rPr>
          <w:rFonts w:eastAsia="Times New Roman"/>
          <w:color w:val="000000"/>
          <w:sz w:val="24"/>
          <w:szCs w:val="24"/>
          <w:lang w:eastAsia="en-AU"/>
        </w:rPr>
      </w:pPr>
      <w:r w:rsidRPr="00EC26E9">
        <w:rPr>
          <w:rFonts w:eastAsia="Times New Roman"/>
          <w:color w:val="000000"/>
          <w:sz w:val="24"/>
          <w:szCs w:val="24"/>
          <w:lang w:eastAsia="en-AU"/>
        </w:rPr>
        <w:t xml:space="preserve">under the </w:t>
      </w:r>
      <w:r w:rsidRPr="00EC26E9">
        <w:rPr>
          <w:rFonts w:eastAsia="Times New Roman"/>
          <w:i/>
          <w:iCs/>
          <w:color w:val="000000"/>
          <w:sz w:val="24"/>
          <w:szCs w:val="24"/>
          <w:lang w:eastAsia="en-AU"/>
        </w:rPr>
        <w:t>National Electricity (South Australia) Act 1996</w:t>
      </w:r>
    </w:p>
    <w:p w14:paraId="4FDFED01" w14:textId="77777777" w:rsidR="00EC26E9" w:rsidRPr="00EC26E9" w:rsidRDefault="00EC26E9" w:rsidP="00EC26E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C940D70" w14:textId="77777777" w:rsidR="00EC26E9" w:rsidRPr="00EC26E9" w:rsidRDefault="00EC26E9" w:rsidP="00EC26E9">
      <w:pPr>
        <w:keepLines/>
        <w:autoSpaceDE w:val="0"/>
        <w:autoSpaceDN w:val="0"/>
        <w:adjustRightInd w:val="0"/>
        <w:spacing w:before="120" w:after="0" w:line="240" w:lineRule="auto"/>
        <w:jc w:val="left"/>
        <w:rPr>
          <w:rFonts w:eastAsia="Times New Roman"/>
          <w:b/>
          <w:bCs/>
          <w:color w:val="000000"/>
          <w:sz w:val="32"/>
          <w:szCs w:val="32"/>
          <w:lang w:eastAsia="en-AU"/>
        </w:rPr>
      </w:pPr>
      <w:r w:rsidRPr="00EC26E9">
        <w:rPr>
          <w:rFonts w:eastAsia="Times New Roman"/>
          <w:b/>
          <w:bCs/>
          <w:color w:val="000000"/>
          <w:sz w:val="32"/>
          <w:szCs w:val="32"/>
          <w:lang w:eastAsia="en-AU"/>
        </w:rPr>
        <w:t>Contents</w:t>
      </w:r>
    </w:p>
    <w:p w14:paraId="36D465DE" w14:textId="77777777" w:rsidR="00EC26E9" w:rsidRPr="00EC26E9" w:rsidRDefault="002255FF" w:rsidP="00EC26E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EC26E9" w:rsidRPr="00EC26E9">
          <w:rPr>
            <w:rFonts w:eastAsia="Times New Roman"/>
            <w:color w:val="000000"/>
            <w:sz w:val="28"/>
            <w:szCs w:val="28"/>
            <w:lang w:eastAsia="en-AU"/>
          </w:rPr>
          <w:t>Part 1—Preliminary</w:t>
        </w:r>
      </w:hyperlink>
    </w:p>
    <w:p w14:paraId="0D54C9DF" w14:textId="77777777" w:rsidR="00EC26E9" w:rsidRPr="00EC26E9" w:rsidRDefault="002255FF" w:rsidP="00EC26E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EC26E9" w:rsidRPr="00EC26E9">
          <w:rPr>
            <w:rFonts w:eastAsia="Times New Roman"/>
            <w:color w:val="000000"/>
            <w:sz w:val="22"/>
            <w:lang w:eastAsia="en-AU"/>
          </w:rPr>
          <w:t>1</w:t>
        </w:r>
        <w:r w:rsidR="00EC26E9" w:rsidRPr="00EC26E9">
          <w:rPr>
            <w:rFonts w:eastAsia="Times New Roman"/>
            <w:color w:val="000000"/>
            <w:sz w:val="22"/>
            <w:lang w:eastAsia="en-AU"/>
          </w:rPr>
          <w:tab/>
          <w:t>Short title</w:t>
        </w:r>
      </w:hyperlink>
    </w:p>
    <w:p w14:paraId="08D129C9" w14:textId="77777777" w:rsidR="00EC26E9" w:rsidRPr="00EC26E9" w:rsidRDefault="002255FF" w:rsidP="00EC26E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EC26E9" w:rsidRPr="00EC26E9">
          <w:rPr>
            <w:rFonts w:eastAsia="Times New Roman"/>
            <w:color w:val="000000"/>
            <w:sz w:val="22"/>
            <w:lang w:eastAsia="en-AU"/>
          </w:rPr>
          <w:t>2</w:t>
        </w:r>
        <w:r w:rsidR="00EC26E9" w:rsidRPr="00EC26E9">
          <w:rPr>
            <w:rFonts w:eastAsia="Times New Roman"/>
            <w:color w:val="000000"/>
            <w:sz w:val="22"/>
            <w:lang w:eastAsia="en-AU"/>
          </w:rPr>
          <w:tab/>
          <w:t>Commencement</w:t>
        </w:r>
      </w:hyperlink>
    </w:p>
    <w:p w14:paraId="5B3CB938" w14:textId="77777777" w:rsidR="00EC26E9" w:rsidRPr="00EC26E9" w:rsidRDefault="002255FF" w:rsidP="00EC26E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EC26E9" w:rsidRPr="00EC26E9">
          <w:rPr>
            <w:rFonts w:eastAsia="Times New Roman"/>
            <w:color w:val="000000"/>
            <w:sz w:val="28"/>
            <w:szCs w:val="28"/>
            <w:lang w:eastAsia="en-AU"/>
          </w:rPr>
          <w:t xml:space="preserve">Part 2—Amendment of </w:t>
        </w:r>
        <w:r w:rsidR="00EC26E9" w:rsidRPr="00EC26E9">
          <w:rPr>
            <w:rFonts w:eastAsia="Times New Roman"/>
            <w:i/>
            <w:iCs/>
            <w:color w:val="000000"/>
            <w:sz w:val="28"/>
            <w:szCs w:val="28"/>
            <w:lang w:eastAsia="en-AU"/>
          </w:rPr>
          <w:t>National Electricity (South Australia) Regulations</w:t>
        </w:r>
      </w:hyperlink>
    </w:p>
    <w:p w14:paraId="439A71D6" w14:textId="77777777" w:rsidR="00EC26E9" w:rsidRPr="00EC26E9" w:rsidRDefault="002255FF" w:rsidP="00EC26E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EC26E9" w:rsidRPr="00EC26E9">
          <w:rPr>
            <w:rFonts w:eastAsia="Times New Roman"/>
            <w:color w:val="000000"/>
            <w:sz w:val="22"/>
            <w:lang w:eastAsia="en-AU"/>
          </w:rPr>
          <w:t>3</w:t>
        </w:r>
        <w:r w:rsidR="00EC26E9" w:rsidRPr="00EC26E9">
          <w:rPr>
            <w:rFonts w:eastAsia="Times New Roman"/>
            <w:color w:val="000000"/>
            <w:sz w:val="22"/>
            <w:lang w:eastAsia="en-AU"/>
          </w:rPr>
          <w:tab/>
          <w:t>Insertion of regulations 5B to 5D</w:t>
        </w:r>
      </w:hyperlink>
    </w:p>
    <w:p w14:paraId="170DE614" w14:textId="77777777" w:rsidR="00EC26E9" w:rsidRPr="00EC26E9" w:rsidRDefault="002255FF" w:rsidP="00EC26E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EC26E9" w:rsidRPr="00EC26E9">
          <w:rPr>
            <w:rFonts w:eastAsia="Times New Roman"/>
            <w:color w:val="000000"/>
            <w:sz w:val="18"/>
            <w:szCs w:val="18"/>
            <w:lang w:eastAsia="en-AU"/>
          </w:rPr>
          <w:t>5B</w:t>
        </w:r>
        <w:r w:rsidR="00EC26E9" w:rsidRPr="00EC26E9">
          <w:rPr>
            <w:rFonts w:eastAsia="Times New Roman"/>
            <w:color w:val="000000"/>
            <w:sz w:val="18"/>
            <w:szCs w:val="18"/>
            <w:lang w:eastAsia="en-AU"/>
          </w:rPr>
          <w:tab/>
          <w:t>Additional innovative trial principles</w:t>
        </w:r>
      </w:hyperlink>
    </w:p>
    <w:p w14:paraId="0B403DBF" w14:textId="77777777" w:rsidR="00EC26E9" w:rsidRPr="00EC26E9" w:rsidRDefault="002255FF" w:rsidP="00EC26E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EC26E9" w:rsidRPr="00EC26E9">
          <w:rPr>
            <w:rFonts w:eastAsia="Times New Roman"/>
            <w:color w:val="000000"/>
            <w:sz w:val="18"/>
            <w:szCs w:val="18"/>
            <w:lang w:eastAsia="en-AU"/>
          </w:rPr>
          <w:t>5C</w:t>
        </w:r>
        <w:r w:rsidR="00EC26E9" w:rsidRPr="00EC26E9">
          <w:rPr>
            <w:rFonts w:eastAsia="Times New Roman"/>
            <w:color w:val="000000"/>
            <w:sz w:val="18"/>
            <w:szCs w:val="18"/>
            <w:lang w:eastAsia="en-AU"/>
          </w:rPr>
          <w:tab/>
          <w:t>Prescribed period for extension of trial waiver</w:t>
        </w:r>
      </w:hyperlink>
    </w:p>
    <w:p w14:paraId="3A8D8FDE" w14:textId="77777777" w:rsidR="00EC26E9" w:rsidRPr="00EC26E9" w:rsidRDefault="002255FF" w:rsidP="00EC26E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EC26E9" w:rsidRPr="00EC26E9">
          <w:rPr>
            <w:rFonts w:eastAsia="Times New Roman"/>
            <w:color w:val="000000"/>
            <w:sz w:val="18"/>
            <w:szCs w:val="18"/>
            <w:lang w:eastAsia="en-AU"/>
          </w:rPr>
          <w:t>5D</w:t>
        </w:r>
        <w:r w:rsidR="00EC26E9" w:rsidRPr="00EC26E9">
          <w:rPr>
            <w:rFonts w:eastAsia="Times New Roman"/>
            <w:color w:val="000000"/>
            <w:sz w:val="18"/>
            <w:szCs w:val="18"/>
            <w:lang w:eastAsia="en-AU"/>
          </w:rPr>
          <w:tab/>
          <w:t>Prescribed period for extension of trial Rule</w:t>
        </w:r>
      </w:hyperlink>
    </w:p>
    <w:p w14:paraId="63D51C6D" w14:textId="77777777" w:rsidR="00EC26E9" w:rsidRPr="00EC26E9" w:rsidRDefault="00EC26E9" w:rsidP="00EC26E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1B06734" w14:textId="77777777" w:rsidR="00EC26E9" w:rsidRPr="00EC26E9" w:rsidRDefault="00EC26E9" w:rsidP="00EC26E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8" w:name="Elkera_Print_TOC1"/>
      <w:bookmarkStart w:id="19" w:name="Elkera_Print_BK1"/>
      <w:r w:rsidRPr="00EC26E9">
        <w:rPr>
          <w:rFonts w:eastAsia="Times New Roman"/>
          <w:b/>
          <w:bCs/>
          <w:color w:val="000000"/>
          <w:sz w:val="32"/>
          <w:szCs w:val="32"/>
          <w:lang w:eastAsia="en-AU"/>
        </w:rPr>
        <w:t>Part 1—Preliminary</w:t>
      </w:r>
      <w:bookmarkEnd w:id="18"/>
      <w:bookmarkEnd w:id="19"/>
    </w:p>
    <w:p w14:paraId="6773F50E" w14:textId="77777777" w:rsidR="00EC26E9" w:rsidRPr="00EC26E9" w:rsidRDefault="00EC26E9" w:rsidP="00EC26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2"/>
      <w:bookmarkStart w:id="21" w:name="Elkera_Print_BK2"/>
      <w:r w:rsidRPr="00EC26E9">
        <w:rPr>
          <w:rFonts w:eastAsia="Times New Roman"/>
          <w:b/>
          <w:bCs/>
          <w:color w:val="000000"/>
          <w:sz w:val="26"/>
          <w:szCs w:val="26"/>
          <w:lang w:eastAsia="en-AU"/>
        </w:rPr>
        <w:t>1—Short title</w:t>
      </w:r>
      <w:bookmarkEnd w:id="20"/>
      <w:bookmarkEnd w:id="21"/>
    </w:p>
    <w:p w14:paraId="668CF8A5" w14:textId="77777777" w:rsidR="00EC26E9" w:rsidRPr="00EC26E9" w:rsidRDefault="00EC26E9" w:rsidP="00EC26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EC26E9">
        <w:rPr>
          <w:rFonts w:eastAsia="Times New Roman"/>
          <w:color w:val="000000"/>
          <w:sz w:val="23"/>
          <w:szCs w:val="23"/>
          <w:lang w:eastAsia="en-AU"/>
        </w:rPr>
        <w:t xml:space="preserve">These regulations may be cited as the </w:t>
      </w:r>
      <w:r w:rsidRPr="00EC26E9">
        <w:rPr>
          <w:rFonts w:eastAsia="Times New Roman"/>
          <w:i/>
          <w:iCs/>
          <w:color w:val="000000"/>
          <w:sz w:val="23"/>
          <w:szCs w:val="23"/>
          <w:lang w:eastAsia="en-AU"/>
        </w:rPr>
        <w:t>National Electricity (South Australia) (Regulatory Sandboxing) Amendment Regulations 2022</w:t>
      </w:r>
      <w:r w:rsidRPr="00EC26E9">
        <w:rPr>
          <w:rFonts w:eastAsia="Times New Roman"/>
          <w:color w:val="000000"/>
          <w:sz w:val="23"/>
          <w:szCs w:val="23"/>
          <w:lang w:eastAsia="en-AU"/>
        </w:rPr>
        <w:t>.</w:t>
      </w:r>
    </w:p>
    <w:p w14:paraId="492BCBA0" w14:textId="77777777" w:rsidR="00EC26E9" w:rsidRPr="00EC26E9" w:rsidRDefault="00EC26E9" w:rsidP="00EC26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3"/>
      <w:bookmarkStart w:id="23" w:name="Elkera_Print_BK3"/>
      <w:r w:rsidRPr="00EC26E9">
        <w:rPr>
          <w:rFonts w:eastAsia="Times New Roman"/>
          <w:b/>
          <w:bCs/>
          <w:color w:val="000000"/>
          <w:sz w:val="26"/>
          <w:szCs w:val="26"/>
          <w:lang w:eastAsia="en-AU"/>
        </w:rPr>
        <w:t>2—Commencement</w:t>
      </w:r>
      <w:bookmarkEnd w:id="22"/>
      <w:bookmarkEnd w:id="23"/>
    </w:p>
    <w:p w14:paraId="302F925E" w14:textId="77777777" w:rsidR="00EC26E9" w:rsidRPr="00EC26E9" w:rsidRDefault="00EC26E9" w:rsidP="00EC26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EC26E9">
        <w:rPr>
          <w:rFonts w:eastAsia="Times New Roman"/>
          <w:color w:val="000000"/>
          <w:sz w:val="23"/>
          <w:szCs w:val="23"/>
          <w:lang w:eastAsia="en-AU"/>
        </w:rPr>
        <w:t xml:space="preserve">These regulations come into operation on the day on which section 5 of the </w:t>
      </w:r>
      <w:hyperlink r:id="rId19" w:history="1">
        <w:r w:rsidRPr="00EC26E9">
          <w:rPr>
            <w:rFonts w:eastAsia="Times New Roman"/>
            <w:i/>
            <w:iCs/>
            <w:color w:val="000000"/>
            <w:sz w:val="23"/>
            <w:szCs w:val="23"/>
            <w:lang w:eastAsia="en-AU"/>
          </w:rPr>
          <w:t>Statutes Amendment (National Energy Laws) (Regulatory Sandboxing) Act 2022</w:t>
        </w:r>
      </w:hyperlink>
      <w:r w:rsidRPr="00EC26E9">
        <w:rPr>
          <w:rFonts w:eastAsia="Times New Roman"/>
          <w:color w:val="000000"/>
          <w:sz w:val="23"/>
          <w:szCs w:val="23"/>
          <w:lang w:eastAsia="en-AU"/>
        </w:rPr>
        <w:t xml:space="preserve"> comes into operation.</w:t>
      </w:r>
    </w:p>
    <w:p w14:paraId="2C0EE070" w14:textId="77777777" w:rsidR="00EC26E9" w:rsidRPr="00EC26E9" w:rsidRDefault="00EC26E9" w:rsidP="00EC26E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 w:name="Elkera_Print_TOC4"/>
      <w:bookmarkStart w:id="25" w:name="Elkera_Print_BK4"/>
      <w:r w:rsidRPr="00EC26E9">
        <w:rPr>
          <w:rFonts w:eastAsia="Times New Roman"/>
          <w:b/>
          <w:bCs/>
          <w:color w:val="000000"/>
          <w:sz w:val="32"/>
          <w:szCs w:val="32"/>
          <w:lang w:eastAsia="en-AU"/>
        </w:rPr>
        <w:t xml:space="preserve">Part 2—Amendment of </w:t>
      </w:r>
      <w:r w:rsidRPr="00EC26E9">
        <w:rPr>
          <w:rFonts w:eastAsia="Times New Roman"/>
          <w:b/>
          <w:bCs/>
          <w:i/>
          <w:iCs/>
          <w:color w:val="000000"/>
          <w:sz w:val="32"/>
          <w:szCs w:val="32"/>
          <w:lang w:eastAsia="en-AU"/>
        </w:rPr>
        <w:t>National Electricity (South Australia) Regulations</w:t>
      </w:r>
      <w:bookmarkEnd w:id="24"/>
      <w:bookmarkEnd w:id="25"/>
    </w:p>
    <w:p w14:paraId="51C4FCAE" w14:textId="77777777" w:rsidR="00EC26E9" w:rsidRPr="00EC26E9" w:rsidRDefault="00EC26E9" w:rsidP="00EC26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5"/>
      <w:bookmarkStart w:id="27" w:name="Elkera_Print_BK5"/>
      <w:r w:rsidRPr="00EC26E9">
        <w:rPr>
          <w:rFonts w:eastAsia="Times New Roman"/>
          <w:b/>
          <w:bCs/>
          <w:color w:val="000000"/>
          <w:sz w:val="26"/>
          <w:szCs w:val="26"/>
          <w:lang w:eastAsia="en-AU"/>
        </w:rPr>
        <w:t>3—Insertion of regulations 5B to 5D</w:t>
      </w:r>
      <w:bookmarkEnd w:id="26"/>
      <w:bookmarkEnd w:id="27"/>
    </w:p>
    <w:p w14:paraId="0D1E90CE" w14:textId="77777777" w:rsidR="00EC26E9" w:rsidRPr="00EC26E9" w:rsidRDefault="00EC26E9" w:rsidP="00EC26E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C26E9">
        <w:rPr>
          <w:rFonts w:eastAsia="Times New Roman"/>
          <w:color w:val="000000"/>
          <w:sz w:val="23"/>
          <w:szCs w:val="23"/>
          <w:lang w:eastAsia="en-AU"/>
        </w:rPr>
        <w:t>After regulation 5A insert:</w:t>
      </w:r>
    </w:p>
    <w:p w14:paraId="68A5F065" w14:textId="77777777" w:rsidR="00EC26E9" w:rsidRPr="00EC26E9" w:rsidRDefault="00EC26E9" w:rsidP="00EC26E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C26E9">
        <w:rPr>
          <w:rFonts w:eastAsia="Times New Roman"/>
          <w:b/>
          <w:bCs/>
          <w:color w:val="000000"/>
          <w:sz w:val="26"/>
          <w:szCs w:val="26"/>
          <w:lang w:eastAsia="en-AU"/>
        </w:rPr>
        <w:t>5B—Additional innovative trial principles</w:t>
      </w:r>
    </w:p>
    <w:p w14:paraId="4104506C" w14:textId="77777777" w:rsidR="00EC26E9" w:rsidRPr="00EC26E9" w:rsidRDefault="00EC26E9" w:rsidP="00EC26E9">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EC26E9">
        <w:rPr>
          <w:rFonts w:eastAsia="Times New Roman"/>
          <w:color w:val="000000"/>
          <w:sz w:val="23"/>
          <w:szCs w:val="23"/>
          <w:lang w:eastAsia="en-AU"/>
        </w:rPr>
        <w:t>For the purposes of section 7B(</w:t>
      </w:r>
      <w:proofErr w:type="spellStart"/>
      <w:r w:rsidRPr="00EC26E9">
        <w:rPr>
          <w:rFonts w:eastAsia="Times New Roman"/>
          <w:color w:val="000000"/>
          <w:sz w:val="23"/>
          <w:szCs w:val="23"/>
          <w:lang w:eastAsia="en-AU"/>
        </w:rPr>
        <w:t>i</w:t>
      </w:r>
      <w:proofErr w:type="spellEnd"/>
      <w:r w:rsidRPr="00EC26E9">
        <w:rPr>
          <w:rFonts w:eastAsia="Times New Roman"/>
          <w:color w:val="000000"/>
          <w:sz w:val="23"/>
          <w:szCs w:val="23"/>
          <w:lang w:eastAsia="en-AU"/>
        </w:rPr>
        <w:t>) of the new National Electricity Law, the following principles are prescribed:</w:t>
      </w:r>
    </w:p>
    <w:p w14:paraId="5D8E1121" w14:textId="77777777" w:rsidR="00EC26E9" w:rsidRPr="00EC26E9" w:rsidRDefault="00EC26E9" w:rsidP="00EC26E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C26E9">
        <w:rPr>
          <w:rFonts w:eastAsia="Times New Roman"/>
          <w:color w:val="000000"/>
          <w:sz w:val="23"/>
          <w:szCs w:val="23"/>
          <w:lang w:eastAsia="en-AU"/>
        </w:rPr>
        <w:tab/>
        <w:t>(a)</w:t>
      </w:r>
      <w:r w:rsidRPr="00EC26E9">
        <w:rPr>
          <w:rFonts w:eastAsia="Times New Roman"/>
          <w:color w:val="000000"/>
          <w:sz w:val="23"/>
          <w:szCs w:val="23"/>
          <w:lang w:eastAsia="en-AU"/>
        </w:rPr>
        <w:tab/>
        <w:t>whether the trial project is able to be trialled and evaluated;</w:t>
      </w:r>
    </w:p>
    <w:p w14:paraId="2E340D49" w14:textId="77777777" w:rsidR="00EC26E9" w:rsidRPr="00EC26E9" w:rsidRDefault="00EC26E9" w:rsidP="00EC26E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C26E9">
        <w:rPr>
          <w:rFonts w:eastAsia="Times New Roman"/>
          <w:color w:val="000000"/>
          <w:sz w:val="23"/>
          <w:szCs w:val="23"/>
          <w:lang w:eastAsia="en-AU"/>
        </w:rPr>
        <w:tab/>
        <w:t>(b)</w:t>
      </w:r>
      <w:r w:rsidRPr="00EC26E9">
        <w:rPr>
          <w:rFonts w:eastAsia="Times New Roman"/>
          <w:color w:val="000000"/>
          <w:sz w:val="23"/>
          <w:szCs w:val="23"/>
          <w:lang w:eastAsia="en-AU"/>
        </w:rPr>
        <w:tab/>
        <w:t>whether there is potential for the trial project to be successfully expanded;</w:t>
      </w:r>
    </w:p>
    <w:p w14:paraId="1DEE6B62" w14:textId="77777777" w:rsidR="00EC26E9" w:rsidRPr="00EC26E9" w:rsidRDefault="00EC26E9" w:rsidP="00EC26E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C26E9">
        <w:rPr>
          <w:rFonts w:eastAsia="Times New Roman"/>
          <w:color w:val="000000"/>
          <w:sz w:val="23"/>
          <w:szCs w:val="23"/>
          <w:lang w:eastAsia="en-AU"/>
        </w:rPr>
        <w:tab/>
        <w:t>(c)</w:t>
      </w:r>
      <w:r w:rsidRPr="00EC26E9">
        <w:rPr>
          <w:rFonts w:eastAsia="Times New Roman"/>
          <w:color w:val="000000"/>
          <w:sz w:val="23"/>
          <w:szCs w:val="23"/>
          <w:lang w:eastAsia="en-AU"/>
        </w:rPr>
        <w:tab/>
        <w:t>whether the trial project will provide for public sharing of knowledge, information and data resulting from the trial project.</w:t>
      </w:r>
    </w:p>
    <w:p w14:paraId="5E9A5B7A" w14:textId="77777777" w:rsidR="00EC26E9" w:rsidRPr="00EC26E9" w:rsidRDefault="00EC26E9" w:rsidP="00EC26E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C26E9">
        <w:rPr>
          <w:rFonts w:eastAsia="Times New Roman"/>
          <w:b/>
          <w:bCs/>
          <w:color w:val="000000"/>
          <w:sz w:val="26"/>
          <w:szCs w:val="26"/>
          <w:lang w:eastAsia="en-AU"/>
        </w:rPr>
        <w:lastRenderedPageBreak/>
        <w:t>5C—Prescribed period for extension of trial waiver</w:t>
      </w:r>
    </w:p>
    <w:p w14:paraId="62B43F18" w14:textId="77777777" w:rsidR="00EC26E9" w:rsidRPr="00EC26E9" w:rsidRDefault="00EC26E9" w:rsidP="00EC26E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C26E9">
        <w:rPr>
          <w:rFonts w:eastAsia="Times New Roman"/>
          <w:color w:val="000000"/>
          <w:sz w:val="23"/>
          <w:szCs w:val="23"/>
          <w:lang w:eastAsia="en-AU"/>
        </w:rPr>
        <w:t>For the purposes of section 18ZQ(1) of the new National Electricity Law, the period of 1 year is prescribed.</w:t>
      </w:r>
    </w:p>
    <w:p w14:paraId="37E56B83" w14:textId="77777777" w:rsidR="00EC26E9" w:rsidRPr="00EC26E9" w:rsidRDefault="00EC26E9" w:rsidP="00EC26E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C26E9">
        <w:rPr>
          <w:rFonts w:eastAsia="Times New Roman"/>
          <w:b/>
          <w:bCs/>
          <w:color w:val="000000"/>
          <w:sz w:val="26"/>
          <w:szCs w:val="26"/>
          <w:lang w:eastAsia="en-AU"/>
        </w:rPr>
        <w:t>5D—Prescribed period for extension of trial Rule</w:t>
      </w:r>
    </w:p>
    <w:p w14:paraId="775A5ABA" w14:textId="77777777" w:rsidR="00EC26E9" w:rsidRPr="00EC26E9" w:rsidRDefault="00EC26E9" w:rsidP="00EC26E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C26E9">
        <w:rPr>
          <w:rFonts w:eastAsia="Times New Roman"/>
          <w:color w:val="000000"/>
          <w:sz w:val="23"/>
          <w:szCs w:val="23"/>
          <w:lang w:eastAsia="en-AU"/>
        </w:rPr>
        <w:t>For the purposes of section 104A(1) of the new National Electricity Law, the period of 1 year is prescribed.</w:t>
      </w:r>
    </w:p>
    <w:p w14:paraId="60577F1D" w14:textId="77777777" w:rsidR="00EC26E9" w:rsidRPr="00EC26E9" w:rsidRDefault="00EC26E9" w:rsidP="00EC26E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C26E9">
        <w:rPr>
          <w:rFonts w:eastAsia="Times New Roman"/>
          <w:b/>
          <w:bCs/>
          <w:color w:val="000000"/>
          <w:sz w:val="26"/>
          <w:szCs w:val="26"/>
          <w:lang w:eastAsia="en-AU"/>
        </w:rPr>
        <w:t>Made by the Governor</w:t>
      </w:r>
    </w:p>
    <w:p w14:paraId="17B46AF5" w14:textId="77777777" w:rsidR="00EC26E9" w:rsidRPr="00EC26E9" w:rsidRDefault="00EC26E9" w:rsidP="00EC26E9">
      <w:pPr>
        <w:keepNext/>
        <w:keepLines/>
        <w:autoSpaceDE w:val="0"/>
        <w:autoSpaceDN w:val="0"/>
        <w:adjustRightInd w:val="0"/>
        <w:spacing w:before="120" w:after="0" w:line="240" w:lineRule="auto"/>
        <w:jc w:val="left"/>
        <w:rPr>
          <w:rFonts w:eastAsia="Times New Roman"/>
          <w:color w:val="000000"/>
          <w:sz w:val="23"/>
          <w:szCs w:val="23"/>
          <w:lang w:eastAsia="en-AU"/>
        </w:rPr>
      </w:pPr>
      <w:r w:rsidRPr="00EC26E9">
        <w:rPr>
          <w:rFonts w:eastAsia="Times New Roman"/>
          <w:color w:val="000000"/>
          <w:sz w:val="23"/>
          <w:szCs w:val="23"/>
          <w:lang w:eastAsia="en-AU"/>
        </w:rPr>
        <w:t>on the unanimous recommendation of the Ministers of the participating jurisdictions and with the advice and consent of the Executive Council</w:t>
      </w:r>
    </w:p>
    <w:p w14:paraId="7F77F04C" w14:textId="761A549E" w:rsidR="00EC26E9" w:rsidRPr="00EC26E9" w:rsidRDefault="00EC26E9" w:rsidP="00EC26E9">
      <w:pPr>
        <w:keepNext/>
        <w:keepLines/>
        <w:autoSpaceDE w:val="0"/>
        <w:autoSpaceDN w:val="0"/>
        <w:adjustRightInd w:val="0"/>
        <w:spacing w:after="0" w:line="240" w:lineRule="auto"/>
        <w:jc w:val="left"/>
        <w:rPr>
          <w:rFonts w:eastAsia="Times New Roman"/>
          <w:color w:val="000000"/>
          <w:sz w:val="23"/>
          <w:szCs w:val="23"/>
          <w:lang w:eastAsia="en-AU"/>
        </w:rPr>
      </w:pPr>
      <w:r w:rsidRPr="00EC26E9">
        <w:rPr>
          <w:rFonts w:eastAsia="Times New Roman"/>
          <w:color w:val="000000"/>
          <w:sz w:val="23"/>
          <w:szCs w:val="23"/>
          <w:lang w:eastAsia="en-AU"/>
        </w:rPr>
        <w:t>on</w:t>
      </w:r>
      <w:r>
        <w:rPr>
          <w:rFonts w:eastAsia="Times New Roman"/>
          <w:color w:val="000000"/>
          <w:sz w:val="23"/>
          <w:szCs w:val="23"/>
          <w:lang w:eastAsia="en-AU"/>
        </w:rPr>
        <w:t xml:space="preserve"> 8 December 2022</w:t>
      </w:r>
    </w:p>
    <w:p w14:paraId="374A95C3" w14:textId="324560D2" w:rsidR="00EC26E9" w:rsidRPr="00EC26E9" w:rsidRDefault="00EC26E9" w:rsidP="00EC26E9">
      <w:pPr>
        <w:keepNext/>
        <w:keepLines/>
        <w:autoSpaceDE w:val="0"/>
        <w:autoSpaceDN w:val="0"/>
        <w:adjustRightInd w:val="0"/>
        <w:spacing w:before="120" w:after="0" w:line="240" w:lineRule="auto"/>
        <w:jc w:val="left"/>
        <w:rPr>
          <w:rFonts w:eastAsia="Times New Roman"/>
          <w:color w:val="000000"/>
          <w:sz w:val="23"/>
          <w:szCs w:val="23"/>
          <w:lang w:eastAsia="en-AU"/>
        </w:rPr>
      </w:pPr>
      <w:r w:rsidRPr="00EC26E9">
        <w:rPr>
          <w:rFonts w:eastAsia="Times New Roman"/>
          <w:color w:val="000000"/>
          <w:sz w:val="23"/>
          <w:szCs w:val="23"/>
          <w:lang w:eastAsia="en-AU"/>
        </w:rPr>
        <w:t>No </w:t>
      </w:r>
      <w:r>
        <w:rPr>
          <w:rFonts w:eastAsia="Times New Roman"/>
          <w:color w:val="000000"/>
          <w:sz w:val="23"/>
          <w:szCs w:val="23"/>
          <w:lang w:eastAsia="en-AU"/>
        </w:rPr>
        <w:t>110</w:t>
      </w:r>
      <w:r w:rsidRPr="00EC26E9">
        <w:rPr>
          <w:rFonts w:eastAsia="Times New Roman"/>
          <w:color w:val="000000"/>
          <w:sz w:val="23"/>
          <w:szCs w:val="23"/>
          <w:lang w:eastAsia="en-AU"/>
        </w:rPr>
        <w:t> of </w:t>
      </w:r>
      <w:r>
        <w:rPr>
          <w:rFonts w:eastAsia="Times New Roman"/>
          <w:color w:val="000000"/>
          <w:sz w:val="23"/>
          <w:szCs w:val="23"/>
          <w:lang w:eastAsia="en-AU"/>
        </w:rPr>
        <w:t>2022</w:t>
      </w:r>
    </w:p>
    <w:p w14:paraId="3316206C" w14:textId="2AA02624" w:rsidR="00EC26E9" w:rsidRDefault="00EC26E9">
      <w:pPr>
        <w:spacing w:after="0" w:line="240" w:lineRule="auto"/>
        <w:jc w:val="left"/>
        <w:rPr>
          <w:rFonts w:eastAsia="Times New Roman"/>
          <w:szCs w:val="17"/>
        </w:rPr>
      </w:pPr>
      <w:r>
        <w:br w:type="page"/>
      </w:r>
    </w:p>
    <w:p w14:paraId="744D3F7E" w14:textId="77777777" w:rsidR="00EC26E9" w:rsidRPr="00EC26E9" w:rsidRDefault="00EC26E9" w:rsidP="00EC26E9">
      <w:pPr>
        <w:keepLines/>
        <w:autoSpaceDE w:val="0"/>
        <w:autoSpaceDN w:val="0"/>
        <w:adjustRightInd w:val="0"/>
        <w:spacing w:before="240" w:after="0" w:line="240" w:lineRule="auto"/>
        <w:jc w:val="left"/>
        <w:rPr>
          <w:rFonts w:eastAsia="Times New Roman"/>
          <w:color w:val="000000"/>
          <w:sz w:val="28"/>
          <w:szCs w:val="28"/>
          <w:lang w:eastAsia="en-AU"/>
        </w:rPr>
      </w:pPr>
      <w:r w:rsidRPr="00EC26E9">
        <w:rPr>
          <w:rFonts w:eastAsia="Times New Roman"/>
          <w:color w:val="000000"/>
          <w:sz w:val="28"/>
          <w:szCs w:val="28"/>
          <w:lang w:eastAsia="en-AU"/>
        </w:rPr>
        <w:lastRenderedPageBreak/>
        <w:t>South Australia</w:t>
      </w:r>
    </w:p>
    <w:p w14:paraId="5289CD4B" w14:textId="77777777" w:rsidR="00EC26E9" w:rsidRPr="00EC26E9" w:rsidRDefault="00EC26E9" w:rsidP="00173065">
      <w:pPr>
        <w:pStyle w:val="Heading3"/>
        <w:rPr>
          <w:lang w:eastAsia="en-AU"/>
        </w:rPr>
      </w:pPr>
      <w:bookmarkStart w:id="28" w:name="_Toc121393698"/>
      <w:r w:rsidRPr="00EC26E9">
        <w:rPr>
          <w:lang w:eastAsia="en-AU"/>
        </w:rPr>
        <w:t>National Energy Retail (Regulatory Sandboxing) Amendment Regulations 2022</w:t>
      </w:r>
      <w:bookmarkEnd w:id="28"/>
    </w:p>
    <w:p w14:paraId="0B958E4A" w14:textId="77777777" w:rsidR="00EC26E9" w:rsidRPr="00EC26E9" w:rsidRDefault="00EC26E9" w:rsidP="00EC26E9">
      <w:pPr>
        <w:keepLines/>
        <w:autoSpaceDE w:val="0"/>
        <w:autoSpaceDN w:val="0"/>
        <w:adjustRightInd w:val="0"/>
        <w:spacing w:before="80" w:after="240" w:line="240" w:lineRule="auto"/>
        <w:jc w:val="left"/>
        <w:rPr>
          <w:rFonts w:eastAsia="Times New Roman"/>
          <w:color w:val="000000"/>
          <w:sz w:val="24"/>
          <w:szCs w:val="24"/>
          <w:lang w:eastAsia="en-AU"/>
        </w:rPr>
      </w:pPr>
      <w:r w:rsidRPr="00EC26E9">
        <w:rPr>
          <w:rFonts w:eastAsia="Times New Roman"/>
          <w:color w:val="000000"/>
          <w:sz w:val="24"/>
          <w:szCs w:val="24"/>
          <w:lang w:eastAsia="en-AU"/>
        </w:rPr>
        <w:t xml:space="preserve">under the </w:t>
      </w:r>
      <w:r w:rsidRPr="00EC26E9">
        <w:rPr>
          <w:rFonts w:eastAsia="Times New Roman"/>
          <w:i/>
          <w:iCs/>
          <w:color w:val="000000"/>
          <w:sz w:val="24"/>
          <w:szCs w:val="24"/>
          <w:lang w:eastAsia="en-AU"/>
        </w:rPr>
        <w:t>National Energy Retail Law (South Australia) Act 2011</w:t>
      </w:r>
    </w:p>
    <w:p w14:paraId="038070C6" w14:textId="77777777" w:rsidR="00EC26E9" w:rsidRPr="00EC26E9" w:rsidRDefault="00EC26E9" w:rsidP="00EC26E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172FEC5" w14:textId="77777777" w:rsidR="00EC26E9" w:rsidRPr="00EC26E9" w:rsidRDefault="00EC26E9" w:rsidP="00EC26E9">
      <w:pPr>
        <w:keepLines/>
        <w:autoSpaceDE w:val="0"/>
        <w:autoSpaceDN w:val="0"/>
        <w:adjustRightInd w:val="0"/>
        <w:spacing w:before="120" w:after="0" w:line="240" w:lineRule="auto"/>
        <w:jc w:val="left"/>
        <w:rPr>
          <w:rFonts w:eastAsia="Times New Roman"/>
          <w:b/>
          <w:bCs/>
          <w:color w:val="000000"/>
          <w:sz w:val="32"/>
          <w:szCs w:val="32"/>
          <w:lang w:eastAsia="en-AU"/>
        </w:rPr>
      </w:pPr>
      <w:r w:rsidRPr="00EC26E9">
        <w:rPr>
          <w:rFonts w:eastAsia="Times New Roman"/>
          <w:b/>
          <w:bCs/>
          <w:color w:val="000000"/>
          <w:sz w:val="32"/>
          <w:szCs w:val="32"/>
          <w:lang w:eastAsia="en-AU"/>
        </w:rPr>
        <w:t>Contents</w:t>
      </w:r>
    </w:p>
    <w:p w14:paraId="63A4B729" w14:textId="77777777" w:rsidR="00EC26E9" w:rsidRPr="00EC26E9" w:rsidRDefault="002255FF" w:rsidP="00EC26E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EC26E9" w:rsidRPr="00EC26E9">
          <w:rPr>
            <w:rFonts w:eastAsia="Times New Roman"/>
            <w:color w:val="000000"/>
            <w:sz w:val="28"/>
            <w:szCs w:val="28"/>
            <w:lang w:eastAsia="en-AU"/>
          </w:rPr>
          <w:t>Part 1—Preliminary</w:t>
        </w:r>
      </w:hyperlink>
    </w:p>
    <w:p w14:paraId="411399CE" w14:textId="77777777" w:rsidR="00EC26E9" w:rsidRPr="00EC26E9" w:rsidRDefault="002255FF" w:rsidP="00EC26E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EC26E9" w:rsidRPr="00EC26E9">
          <w:rPr>
            <w:rFonts w:eastAsia="Times New Roman"/>
            <w:color w:val="000000"/>
            <w:sz w:val="22"/>
            <w:lang w:eastAsia="en-AU"/>
          </w:rPr>
          <w:t>1</w:t>
        </w:r>
        <w:r w:rsidR="00EC26E9" w:rsidRPr="00EC26E9">
          <w:rPr>
            <w:rFonts w:eastAsia="Times New Roman"/>
            <w:color w:val="000000"/>
            <w:sz w:val="22"/>
            <w:lang w:eastAsia="en-AU"/>
          </w:rPr>
          <w:tab/>
          <w:t>Short title</w:t>
        </w:r>
      </w:hyperlink>
    </w:p>
    <w:p w14:paraId="28003B9E" w14:textId="77777777" w:rsidR="00EC26E9" w:rsidRPr="00EC26E9" w:rsidRDefault="002255FF" w:rsidP="00EC26E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EC26E9" w:rsidRPr="00EC26E9">
          <w:rPr>
            <w:rFonts w:eastAsia="Times New Roman"/>
            <w:color w:val="000000"/>
            <w:sz w:val="22"/>
            <w:lang w:eastAsia="en-AU"/>
          </w:rPr>
          <w:t>2</w:t>
        </w:r>
        <w:r w:rsidR="00EC26E9" w:rsidRPr="00EC26E9">
          <w:rPr>
            <w:rFonts w:eastAsia="Times New Roman"/>
            <w:color w:val="000000"/>
            <w:sz w:val="22"/>
            <w:lang w:eastAsia="en-AU"/>
          </w:rPr>
          <w:tab/>
          <w:t>Commencement</w:t>
        </w:r>
      </w:hyperlink>
    </w:p>
    <w:p w14:paraId="2BFBF6B0" w14:textId="77777777" w:rsidR="00EC26E9" w:rsidRPr="00EC26E9" w:rsidRDefault="002255FF" w:rsidP="00EC26E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EC26E9" w:rsidRPr="00EC26E9">
          <w:rPr>
            <w:rFonts w:eastAsia="Times New Roman"/>
            <w:color w:val="000000"/>
            <w:sz w:val="28"/>
            <w:szCs w:val="28"/>
            <w:lang w:eastAsia="en-AU"/>
          </w:rPr>
          <w:t xml:space="preserve">Part 2—Amendment of </w:t>
        </w:r>
        <w:r w:rsidR="00EC26E9" w:rsidRPr="00EC26E9">
          <w:rPr>
            <w:rFonts w:eastAsia="Times New Roman"/>
            <w:i/>
            <w:iCs/>
            <w:color w:val="000000"/>
            <w:sz w:val="28"/>
            <w:szCs w:val="28"/>
            <w:lang w:eastAsia="en-AU"/>
          </w:rPr>
          <w:t>National Energy Retail Regulations</w:t>
        </w:r>
      </w:hyperlink>
    </w:p>
    <w:p w14:paraId="7C33930D" w14:textId="77777777" w:rsidR="00EC26E9" w:rsidRPr="00EC26E9" w:rsidRDefault="002255FF" w:rsidP="00EC26E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EC26E9" w:rsidRPr="00EC26E9">
          <w:rPr>
            <w:rFonts w:eastAsia="Times New Roman"/>
            <w:color w:val="000000"/>
            <w:sz w:val="22"/>
            <w:lang w:eastAsia="en-AU"/>
          </w:rPr>
          <w:t>3</w:t>
        </w:r>
        <w:r w:rsidR="00EC26E9" w:rsidRPr="00EC26E9">
          <w:rPr>
            <w:rFonts w:eastAsia="Times New Roman"/>
            <w:color w:val="000000"/>
            <w:sz w:val="22"/>
            <w:lang w:eastAsia="en-AU"/>
          </w:rPr>
          <w:tab/>
          <w:t>Insertion of regulations 9A to 9C</w:t>
        </w:r>
      </w:hyperlink>
    </w:p>
    <w:p w14:paraId="619D671C" w14:textId="77777777" w:rsidR="00EC26E9" w:rsidRPr="00EC26E9" w:rsidRDefault="002255FF" w:rsidP="00EC26E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EC26E9" w:rsidRPr="00EC26E9">
          <w:rPr>
            <w:rFonts w:eastAsia="Times New Roman"/>
            <w:color w:val="000000"/>
            <w:sz w:val="18"/>
            <w:szCs w:val="18"/>
            <w:lang w:eastAsia="en-AU"/>
          </w:rPr>
          <w:t>9A</w:t>
        </w:r>
        <w:r w:rsidR="00EC26E9" w:rsidRPr="00EC26E9">
          <w:rPr>
            <w:rFonts w:eastAsia="Times New Roman"/>
            <w:color w:val="000000"/>
            <w:sz w:val="18"/>
            <w:szCs w:val="18"/>
            <w:lang w:eastAsia="en-AU"/>
          </w:rPr>
          <w:tab/>
          <w:t>Additional innovative trial principles</w:t>
        </w:r>
      </w:hyperlink>
    </w:p>
    <w:p w14:paraId="6E899415" w14:textId="77777777" w:rsidR="00EC26E9" w:rsidRPr="00EC26E9" w:rsidRDefault="002255FF" w:rsidP="00EC26E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EC26E9" w:rsidRPr="00EC26E9">
          <w:rPr>
            <w:rFonts w:eastAsia="Times New Roman"/>
            <w:color w:val="000000"/>
            <w:sz w:val="18"/>
            <w:szCs w:val="18"/>
            <w:lang w:eastAsia="en-AU"/>
          </w:rPr>
          <w:t>9B</w:t>
        </w:r>
        <w:r w:rsidR="00EC26E9" w:rsidRPr="00EC26E9">
          <w:rPr>
            <w:rFonts w:eastAsia="Times New Roman"/>
            <w:color w:val="000000"/>
            <w:sz w:val="18"/>
            <w:szCs w:val="18"/>
            <w:lang w:eastAsia="en-AU"/>
          </w:rPr>
          <w:tab/>
          <w:t>Prescribed period for extension of trial waiver</w:t>
        </w:r>
      </w:hyperlink>
    </w:p>
    <w:p w14:paraId="2F02CD96" w14:textId="77777777" w:rsidR="00EC26E9" w:rsidRPr="00EC26E9" w:rsidRDefault="002255FF" w:rsidP="00EC26E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EC26E9" w:rsidRPr="00EC26E9">
          <w:rPr>
            <w:rFonts w:eastAsia="Times New Roman"/>
            <w:color w:val="000000"/>
            <w:sz w:val="18"/>
            <w:szCs w:val="18"/>
            <w:lang w:eastAsia="en-AU"/>
          </w:rPr>
          <w:t>9C</w:t>
        </w:r>
        <w:r w:rsidR="00EC26E9" w:rsidRPr="00EC26E9">
          <w:rPr>
            <w:rFonts w:eastAsia="Times New Roman"/>
            <w:color w:val="000000"/>
            <w:sz w:val="18"/>
            <w:szCs w:val="18"/>
            <w:lang w:eastAsia="en-AU"/>
          </w:rPr>
          <w:tab/>
          <w:t>Prescribed period for extension of trial Rule</w:t>
        </w:r>
      </w:hyperlink>
    </w:p>
    <w:p w14:paraId="1995B2F6" w14:textId="77777777" w:rsidR="00EC26E9" w:rsidRPr="00EC26E9" w:rsidRDefault="00EC26E9" w:rsidP="00EC26E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EFF3513" w14:textId="77777777" w:rsidR="00EC26E9" w:rsidRPr="00EC26E9" w:rsidRDefault="00EC26E9" w:rsidP="00EC26E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C26E9">
        <w:rPr>
          <w:rFonts w:eastAsia="Times New Roman"/>
          <w:b/>
          <w:bCs/>
          <w:color w:val="000000"/>
          <w:sz w:val="32"/>
          <w:szCs w:val="32"/>
          <w:lang w:eastAsia="en-AU"/>
        </w:rPr>
        <w:t>Part 1—Preliminary</w:t>
      </w:r>
    </w:p>
    <w:p w14:paraId="3FA3EC19" w14:textId="77777777" w:rsidR="00EC26E9" w:rsidRPr="00EC26E9" w:rsidRDefault="00EC26E9" w:rsidP="00EC26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C26E9">
        <w:rPr>
          <w:rFonts w:eastAsia="Times New Roman"/>
          <w:b/>
          <w:bCs/>
          <w:color w:val="000000"/>
          <w:sz w:val="26"/>
          <w:szCs w:val="26"/>
          <w:lang w:eastAsia="en-AU"/>
        </w:rPr>
        <w:t>1—Short title</w:t>
      </w:r>
    </w:p>
    <w:p w14:paraId="0EA55EE4" w14:textId="77777777" w:rsidR="00EC26E9" w:rsidRPr="00EC26E9" w:rsidRDefault="00EC26E9" w:rsidP="00EC26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EC26E9">
        <w:rPr>
          <w:rFonts w:eastAsia="Times New Roman"/>
          <w:color w:val="000000"/>
          <w:sz w:val="23"/>
          <w:szCs w:val="23"/>
          <w:lang w:eastAsia="en-AU"/>
        </w:rPr>
        <w:t xml:space="preserve">These regulations may be cited as the </w:t>
      </w:r>
      <w:r w:rsidRPr="00EC26E9">
        <w:rPr>
          <w:rFonts w:eastAsia="Times New Roman"/>
          <w:i/>
          <w:iCs/>
          <w:color w:val="000000"/>
          <w:sz w:val="23"/>
          <w:szCs w:val="23"/>
          <w:lang w:eastAsia="en-AU"/>
        </w:rPr>
        <w:t>National Energy Retail (Regulatory Sandboxing) Amendment Regulations 2022</w:t>
      </w:r>
      <w:r w:rsidRPr="00EC26E9">
        <w:rPr>
          <w:rFonts w:eastAsia="Times New Roman"/>
          <w:color w:val="000000"/>
          <w:sz w:val="23"/>
          <w:szCs w:val="23"/>
          <w:lang w:eastAsia="en-AU"/>
        </w:rPr>
        <w:t>.</w:t>
      </w:r>
    </w:p>
    <w:p w14:paraId="79360234" w14:textId="77777777" w:rsidR="00EC26E9" w:rsidRPr="00EC26E9" w:rsidRDefault="00EC26E9" w:rsidP="00EC26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C26E9">
        <w:rPr>
          <w:rFonts w:eastAsia="Times New Roman"/>
          <w:b/>
          <w:bCs/>
          <w:color w:val="000000"/>
          <w:sz w:val="26"/>
          <w:szCs w:val="26"/>
          <w:lang w:eastAsia="en-AU"/>
        </w:rPr>
        <w:t>2—Commencement</w:t>
      </w:r>
    </w:p>
    <w:p w14:paraId="27FF79A1" w14:textId="77777777" w:rsidR="00EC26E9" w:rsidRPr="00EC26E9" w:rsidRDefault="00EC26E9" w:rsidP="00EC26E9">
      <w:pPr>
        <w:keepLines/>
        <w:autoSpaceDE w:val="0"/>
        <w:autoSpaceDN w:val="0"/>
        <w:adjustRightInd w:val="0"/>
        <w:spacing w:before="120" w:after="0" w:line="240" w:lineRule="auto"/>
        <w:ind w:left="794"/>
        <w:jc w:val="left"/>
        <w:rPr>
          <w:rFonts w:eastAsia="Times New Roman"/>
          <w:color w:val="000000"/>
          <w:sz w:val="23"/>
          <w:szCs w:val="23"/>
          <w:lang w:eastAsia="en-AU"/>
        </w:rPr>
      </w:pPr>
      <w:r w:rsidRPr="00EC26E9">
        <w:rPr>
          <w:rFonts w:eastAsia="Times New Roman"/>
          <w:color w:val="000000"/>
          <w:sz w:val="23"/>
          <w:szCs w:val="23"/>
          <w:lang w:eastAsia="en-AU"/>
        </w:rPr>
        <w:t xml:space="preserve">These regulations come into operation on the day on which section 19 of the </w:t>
      </w:r>
      <w:hyperlink r:id="rId20" w:history="1">
        <w:r w:rsidRPr="00EC26E9">
          <w:rPr>
            <w:rFonts w:eastAsia="Times New Roman"/>
            <w:i/>
            <w:iCs/>
            <w:color w:val="000000"/>
            <w:sz w:val="23"/>
            <w:szCs w:val="23"/>
            <w:lang w:eastAsia="en-AU"/>
          </w:rPr>
          <w:t>Statutes Amendment (National Energy Laws) (Regulatory Sandboxing) Act 2022</w:t>
        </w:r>
      </w:hyperlink>
      <w:r w:rsidRPr="00EC26E9">
        <w:rPr>
          <w:rFonts w:eastAsia="Times New Roman"/>
          <w:color w:val="000000"/>
          <w:sz w:val="23"/>
          <w:szCs w:val="23"/>
          <w:lang w:eastAsia="en-AU"/>
        </w:rPr>
        <w:t xml:space="preserve"> comes into operation.</w:t>
      </w:r>
    </w:p>
    <w:p w14:paraId="0EE9EF55" w14:textId="77777777" w:rsidR="00EC26E9" w:rsidRPr="00EC26E9" w:rsidRDefault="00EC26E9" w:rsidP="00EC26E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C26E9">
        <w:rPr>
          <w:rFonts w:eastAsia="Times New Roman"/>
          <w:b/>
          <w:bCs/>
          <w:color w:val="000000"/>
          <w:sz w:val="32"/>
          <w:szCs w:val="32"/>
          <w:lang w:eastAsia="en-AU"/>
        </w:rPr>
        <w:t xml:space="preserve">Part 2—Amendment of </w:t>
      </w:r>
      <w:r w:rsidRPr="00EC26E9">
        <w:rPr>
          <w:rFonts w:eastAsia="Times New Roman"/>
          <w:b/>
          <w:bCs/>
          <w:i/>
          <w:iCs/>
          <w:color w:val="000000"/>
          <w:sz w:val="32"/>
          <w:szCs w:val="32"/>
          <w:lang w:eastAsia="en-AU"/>
        </w:rPr>
        <w:t>National Energy Retail Regulations</w:t>
      </w:r>
    </w:p>
    <w:p w14:paraId="3F8F3B30" w14:textId="77777777" w:rsidR="00EC26E9" w:rsidRPr="00EC26E9" w:rsidRDefault="00EC26E9" w:rsidP="00EC26E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C26E9">
        <w:rPr>
          <w:rFonts w:eastAsia="Times New Roman"/>
          <w:b/>
          <w:bCs/>
          <w:color w:val="000000"/>
          <w:sz w:val="26"/>
          <w:szCs w:val="26"/>
          <w:lang w:eastAsia="en-AU"/>
        </w:rPr>
        <w:t>3—Insertion of regulations 9A to 9C</w:t>
      </w:r>
    </w:p>
    <w:p w14:paraId="74DE79D3" w14:textId="77777777" w:rsidR="00EC26E9" w:rsidRPr="00EC26E9" w:rsidRDefault="00EC26E9" w:rsidP="00EC26E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C26E9">
        <w:rPr>
          <w:rFonts w:eastAsia="Times New Roman"/>
          <w:color w:val="000000"/>
          <w:sz w:val="23"/>
          <w:szCs w:val="23"/>
          <w:lang w:eastAsia="en-AU"/>
        </w:rPr>
        <w:t>After regulation 9 insert:</w:t>
      </w:r>
    </w:p>
    <w:p w14:paraId="15F4883E" w14:textId="77777777" w:rsidR="00EC26E9" w:rsidRPr="00EC26E9" w:rsidRDefault="00EC26E9" w:rsidP="00EC26E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C26E9">
        <w:rPr>
          <w:rFonts w:eastAsia="Times New Roman"/>
          <w:b/>
          <w:bCs/>
          <w:color w:val="000000"/>
          <w:sz w:val="26"/>
          <w:szCs w:val="26"/>
          <w:lang w:eastAsia="en-AU"/>
        </w:rPr>
        <w:t>9A—Additional innovative trial principles</w:t>
      </w:r>
    </w:p>
    <w:p w14:paraId="611B7E46" w14:textId="77777777" w:rsidR="00EC26E9" w:rsidRPr="00EC26E9" w:rsidRDefault="00EC26E9" w:rsidP="00EC26E9">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EC26E9">
        <w:rPr>
          <w:rFonts w:eastAsia="Times New Roman"/>
          <w:color w:val="000000"/>
          <w:sz w:val="23"/>
          <w:szCs w:val="23"/>
          <w:lang w:eastAsia="en-AU"/>
        </w:rPr>
        <w:t>For the purposes of section 13A(</w:t>
      </w:r>
      <w:proofErr w:type="spellStart"/>
      <w:r w:rsidRPr="00EC26E9">
        <w:rPr>
          <w:rFonts w:eastAsia="Times New Roman"/>
          <w:color w:val="000000"/>
          <w:sz w:val="23"/>
          <w:szCs w:val="23"/>
          <w:lang w:eastAsia="en-AU"/>
        </w:rPr>
        <w:t>i</w:t>
      </w:r>
      <w:proofErr w:type="spellEnd"/>
      <w:r w:rsidRPr="00EC26E9">
        <w:rPr>
          <w:rFonts w:eastAsia="Times New Roman"/>
          <w:color w:val="000000"/>
          <w:sz w:val="23"/>
          <w:szCs w:val="23"/>
          <w:lang w:eastAsia="en-AU"/>
        </w:rPr>
        <w:t>) of the Law, the following principles are prescribed:</w:t>
      </w:r>
    </w:p>
    <w:p w14:paraId="76C835C4" w14:textId="77777777" w:rsidR="00EC26E9" w:rsidRPr="00EC26E9" w:rsidRDefault="00EC26E9" w:rsidP="00EC26E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C26E9">
        <w:rPr>
          <w:rFonts w:eastAsia="Times New Roman"/>
          <w:color w:val="000000"/>
          <w:sz w:val="23"/>
          <w:szCs w:val="23"/>
          <w:lang w:eastAsia="en-AU"/>
        </w:rPr>
        <w:tab/>
        <w:t>(a)</w:t>
      </w:r>
      <w:r w:rsidRPr="00EC26E9">
        <w:rPr>
          <w:rFonts w:eastAsia="Times New Roman"/>
          <w:color w:val="000000"/>
          <w:sz w:val="23"/>
          <w:szCs w:val="23"/>
          <w:lang w:eastAsia="en-AU"/>
        </w:rPr>
        <w:tab/>
        <w:t>whether the trial project is able to be trialled and evaluated;</w:t>
      </w:r>
    </w:p>
    <w:p w14:paraId="79C3A772" w14:textId="77777777" w:rsidR="00EC26E9" w:rsidRPr="00EC26E9" w:rsidRDefault="00EC26E9" w:rsidP="00EC26E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C26E9">
        <w:rPr>
          <w:rFonts w:eastAsia="Times New Roman"/>
          <w:color w:val="000000"/>
          <w:sz w:val="23"/>
          <w:szCs w:val="23"/>
          <w:lang w:eastAsia="en-AU"/>
        </w:rPr>
        <w:tab/>
        <w:t>(b)</w:t>
      </w:r>
      <w:r w:rsidRPr="00EC26E9">
        <w:rPr>
          <w:rFonts w:eastAsia="Times New Roman"/>
          <w:color w:val="000000"/>
          <w:sz w:val="23"/>
          <w:szCs w:val="23"/>
          <w:lang w:eastAsia="en-AU"/>
        </w:rPr>
        <w:tab/>
        <w:t>whether there is potential for the trial project to be successfully expanded;</w:t>
      </w:r>
    </w:p>
    <w:p w14:paraId="61FBBB5F" w14:textId="77777777" w:rsidR="00EC26E9" w:rsidRPr="00EC26E9" w:rsidRDefault="00EC26E9" w:rsidP="00EC26E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C26E9">
        <w:rPr>
          <w:rFonts w:eastAsia="Times New Roman"/>
          <w:color w:val="000000"/>
          <w:sz w:val="23"/>
          <w:szCs w:val="23"/>
          <w:lang w:eastAsia="en-AU"/>
        </w:rPr>
        <w:tab/>
        <w:t>(c)</w:t>
      </w:r>
      <w:r w:rsidRPr="00EC26E9">
        <w:rPr>
          <w:rFonts w:eastAsia="Times New Roman"/>
          <w:color w:val="000000"/>
          <w:sz w:val="23"/>
          <w:szCs w:val="23"/>
          <w:lang w:eastAsia="en-AU"/>
        </w:rPr>
        <w:tab/>
        <w:t>whether the trial project will provide for public sharing of knowledge, information and data resulting from the trial project.</w:t>
      </w:r>
    </w:p>
    <w:p w14:paraId="11500834" w14:textId="77777777" w:rsidR="00EC26E9" w:rsidRPr="00EC26E9" w:rsidRDefault="00EC26E9" w:rsidP="00EC26E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C26E9">
        <w:rPr>
          <w:rFonts w:eastAsia="Times New Roman"/>
          <w:b/>
          <w:bCs/>
          <w:color w:val="000000"/>
          <w:sz w:val="26"/>
          <w:szCs w:val="26"/>
          <w:lang w:eastAsia="en-AU"/>
        </w:rPr>
        <w:t>9B—Prescribed period for extension of trial waiver</w:t>
      </w:r>
    </w:p>
    <w:p w14:paraId="46575A74" w14:textId="77777777" w:rsidR="00EC26E9" w:rsidRPr="00EC26E9" w:rsidRDefault="00EC26E9" w:rsidP="00EC26E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C26E9">
        <w:rPr>
          <w:rFonts w:eastAsia="Times New Roman"/>
          <w:color w:val="000000"/>
          <w:sz w:val="23"/>
          <w:szCs w:val="23"/>
          <w:lang w:eastAsia="en-AU"/>
        </w:rPr>
        <w:t>For the purposes of section 121H(1) of the Law, the period of 1 year is prescribed.</w:t>
      </w:r>
    </w:p>
    <w:p w14:paraId="2035EA63" w14:textId="77777777" w:rsidR="00EC26E9" w:rsidRPr="00EC26E9" w:rsidRDefault="00EC26E9" w:rsidP="00EC26E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C26E9">
        <w:rPr>
          <w:rFonts w:eastAsia="Times New Roman"/>
          <w:b/>
          <w:bCs/>
          <w:color w:val="000000"/>
          <w:sz w:val="26"/>
          <w:szCs w:val="26"/>
          <w:lang w:eastAsia="en-AU"/>
        </w:rPr>
        <w:lastRenderedPageBreak/>
        <w:t>9C—Prescribed period for extension of trial Rule</w:t>
      </w:r>
    </w:p>
    <w:p w14:paraId="4F6D8E10" w14:textId="77777777" w:rsidR="00EC26E9" w:rsidRPr="00EC26E9" w:rsidRDefault="00EC26E9" w:rsidP="00EC26E9">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C26E9">
        <w:rPr>
          <w:rFonts w:eastAsia="Times New Roman"/>
          <w:color w:val="000000"/>
          <w:sz w:val="23"/>
          <w:szCs w:val="23"/>
          <w:lang w:eastAsia="en-AU"/>
        </w:rPr>
        <w:t>For the purposes of section 262A(1) of the Law, the period of 1 year is prescribed.</w:t>
      </w:r>
    </w:p>
    <w:p w14:paraId="38EFDB32" w14:textId="77777777" w:rsidR="00EC26E9" w:rsidRPr="00EC26E9" w:rsidRDefault="00EC26E9" w:rsidP="00EC26E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C26E9">
        <w:rPr>
          <w:rFonts w:eastAsia="Times New Roman"/>
          <w:b/>
          <w:bCs/>
          <w:color w:val="000000"/>
          <w:sz w:val="26"/>
          <w:szCs w:val="26"/>
          <w:lang w:eastAsia="en-AU"/>
        </w:rPr>
        <w:t>Made by the Governor</w:t>
      </w:r>
    </w:p>
    <w:p w14:paraId="64B8EFC5" w14:textId="77777777" w:rsidR="00EC26E9" w:rsidRPr="00EC26E9" w:rsidRDefault="00EC26E9" w:rsidP="00EC26E9">
      <w:pPr>
        <w:keepNext/>
        <w:keepLines/>
        <w:autoSpaceDE w:val="0"/>
        <w:autoSpaceDN w:val="0"/>
        <w:adjustRightInd w:val="0"/>
        <w:spacing w:before="120" w:after="0" w:line="240" w:lineRule="auto"/>
        <w:jc w:val="left"/>
        <w:rPr>
          <w:rFonts w:eastAsia="Times New Roman"/>
          <w:color w:val="000000"/>
          <w:sz w:val="23"/>
          <w:szCs w:val="23"/>
          <w:lang w:eastAsia="en-AU"/>
        </w:rPr>
      </w:pPr>
      <w:r w:rsidRPr="00EC26E9">
        <w:rPr>
          <w:rFonts w:eastAsia="Times New Roman"/>
          <w:color w:val="000000"/>
          <w:sz w:val="23"/>
          <w:szCs w:val="23"/>
          <w:lang w:eastAsia="en-AU"/>
        </w:rPr>
        <w:t>on the unanimous recommendation of the Ministers of the participating jurisdictions and with the advice and consent of the Executive Council</w:t>
      </w:r>
    </w:p>
    <w:p w14:paraId="25D333E8" w14:textId="4ECC5469" w:rsidR="00EC26E9" w:rsidRPr="00EC26E9" w:rsidRDefault="00EC26E9" w:rsidP="00EC26E9">
      <w:pPr>
        <w:keepNext/>
        <w:keepLines/>
        <w:autoSpaceDE w:val="0"/>
        <w:autoSpaceDN w:val="0"/>
        <w:adjustRightInd w:val="0"/>
        <w:spacing w:after="0" w:line="240" w:lineRule="auto"/>
        <w:jc w:val="left"/>
        <w:rPr>
          <w:rFonts w:eastAsia="Times New Roman"/>
          <w:color w:val="000000"/>
          <w:sz w:val="23"/>
          <w:szCs w:val="23"/>
          <w:lang w:eastAsia="en-AU"/>
        </w:rPr>
      </w:pPr>
      <w:r w:rsidRPr="00EC26E9">
        <w:rPr>
          <w:rFonts w:eastAsia="Times New Roman"/>
          <w:color w:val="000000"/>
          <w:sz w:val="23"/>
          <w:szCs w:val="23"/>
          <w:lang w:eastAsia="en-AU"/>
        </w:rPr>
        <w:t>on</w:t>
      </w:r>
      <w:r>
        <w:rPr>
          <w:rFonts w:eastAsia="Times New Roman"/>
          <w:color w:val="000000"/>
          <w:sz w:val="23"/>
          <w:szCs w:val="23"/>
          <w:lang w:eastAsia="en-AU"/>
        </w:rPr>
        <w:t xml:space="preserve"> 8 December 2022</w:t>
      </w:r>
    </w:p>
    <w:p w14:paraId="327B0EDE" w14:textId="18067F5F" w:rsidR="00EC26E9" w:rsidRPr="00EC26E9" w:rsidRDefault="00EC26E9" w:rsidP="00EC26E9">
      <w:pPr>
        <w:keepNext/>
        <w:keepLines/>
        <w:autoSpaceDE w:val="0"/>
        <w:autoSpaceDN w:val="0"/>
        <w:adjustRightInd w:val="0"/>
        <w:spacing w:before="120" w:after="0" w:line="240" w:lineRule="auto"/>
        <w:jc w:val="left"/>
        <w:rPr>
          <w:rFonts w:eastAsia="Times New Roman"/>
          <w:color w:val="000000"/>
          <w:sz w:val="23"/>
          <w:szCs w:val="23"/>
          <w:lang w:eastAsia="en-AU"/>
        </w:rPr>
      </w:pPr>
      <w:r w:rsidRPr="00EC26E9">
        <w:rPr>
          <w:rFonts w:eastAsia="Times New Roman"/>
          <w:color w:val="000000"/>
          <w:sz w:val="23"/>
          <w:szCs w:val="23"/>
          <w:lang w:eastAsia="en-AU"/>
        </w:rPr>
        <w:t>No </w:t>
      </w:r>
      <w:r>
        <w:rPr>
          <w:rFonts w:eastAsia="Times New Roman"/>
          <w:color w:val="000000"/>
          <w:sz w:val="23"/>
          <w:szCs w:val="23"/>
          <w:lang w:eastAsia="en-AU"/>
        </w:rPr>
        <w:t>111</w:t>
      </w:r>
      <w:r w:rsidRPr="00EC26E9">
        <w:rPr>
          <w:rFonts w:eastAsia="Times New Roman"/>
          <w:color w:val="000000"/>
          <w:sz w:val="23"/>
          <w:szCs w:val="23"/>
          <w:lang w:eastAsia="en-AU"/>
        </w:rPr>
        <w:t> of </w:t>
      </w:r>
      <w:r>
        <w:rPr>
          <w:rFonts w:eastAsia="Times New Roman"/>
          <w:color w:val="000000"/>
          <w:sz w:val="23"/>
          <w:szCs w:val="23"/>
          <w:lang w:eastAsia="en-AU"/>
        </w:rPr>
        <w:t>2022</w:t>
      </w:r>
    </w:p>
    <w:p w14:paraId="5CE4025A" w14:textId="4C5113E3" w:rsidR="00EC26E9" w:rsidRDefault="00EC26E9">
      <w:pPr>
        <w:spacing w:after="0" w:line="240" w:lineRule="auto"/>
        <w:jc w:val="left"/>
        <w:rPr>
          <w:rFonts w:eastAsia="Times New Roman"/>
          <w:szCs w:val="17"/>
        </w:rPr>
      </w:pPr>
      <w:r>
        <w:br w:type="page"/>
      </w:r>
    </w:p>
    <w:p w14:paraId="347D9576" w14:textId="77777777" w:rsidR="009429B4" w:rsidRPr="009429B4" w:rsidRDefault="009429B4" w:rsidP="009429B4">
      <w:pPr>
        <w:keepLines/>
        <w:autoSpaceDE w:val="0"/>
        <w:autoSpaceDN w:val="0"/>
        <w:adjustRightInd w:val="0"/>
        <w:spacing w:before="240" w:after="0" w:line="240" w:lineRule="auto"/>
        <w:jc w:val="left"/>
        <w:rPr>
          <w:rFonts w:eastAsia="Times New Roman"/>
          <w:color w:val="000000"/>
          <w:sz w:val="28"/>
          <w:szCs w:val="28"/>
          <w:lang w:eastAsia="en-AU"/>
        </w:rPr>
      </w:pPr>
      <w:r w:rsidRPr="009429B4">
        <w:rPr>
          <w:rFonts w:eastAsia="Times New Roman"/>
          <w:color w:val="000000"/>
          <w:sz w:val="28"/>
          <w:szCs w:val="28"/>
          <w:lang w:eastAsia="en-AU"/>
        </w:rPr>
        <w:lastRenderedPageBreak/>
        <w:t>South Australia</w:t>
      </w:r>
    </w:p>
    <w:p w14:paraId="50DBB1DF" w14:textId="77777777" w:rsidR="009429B4" w:rsidRPr="00173065" w:rsidRDefault="009429B4" w:rsidP="00173065">
      <w:pPr>
        <w:pStyle w:val="Heading3"/>
      </w:pPr>
      <w:bookmarkStart w:id="29" w:name="_Toc121393699"/>
      <w:r w:rsidRPr="00173065">
        <w:t>National Gas (South Australia) (Regulatory Sandboxing) Amendment Regulations 2022</w:t>
      </w:r>
      <w:bookmarkEnd w:id="29"/>
    </w:p>
    <w:p w14:paraId="1743A855" w14:textId="77777777" w:rsidR="009429B4" w:rsidRPr="009429B4" w:rsidRDefault="009429B4" w:rsidP="009429B4">
      <w:pPr>
        <w:keepLines/>
        <w:autoSpaceDE w:val="0"/>
        <w:autoSpaceDN w:val="0"/>
        <w:adjustRightInd w:val="0"/>
        <w:spacing w:before="80" w:after="240" w:line="240" w:lineRule="auto"/>
        <w:jc w:val="left"/>
        <w:rPr>
          <w:rFonts w:eastAsia="Times New Roman"/>
          <w:color w:val="000000"/>
          <w:sz w:val="24"/>
          <w:szCs w:val="24"/>
          <w:lang w:eastAsia="en-AU"/>
        </w:rPr>
      </w:pPr>
      <w:r w:rsidRPr="009429B4">
        <w:rPr>
          <w:rFonts w:eastAsia="Times New Roman"/>
          <w:color w:val="000000"/>
          <w:sz w:val="24"/>
          <w:szCs w:val="24"/>
          <w:lang w:eastAsia="en-AU"/>
        </w:rPr>
        <w:t xml:space="preserve">under the </w:t>
      </w:r>
      <w:r w:rsidRPr="009429B4">
        <w:rPr>
          <w:rFonts w:eastAsia="Times New Roman"/>
          <w:i/>
          <w:iCs/>
          <w:color w:val="000000"/>
          <w:sz w:val="24"/>
          <w:szCs w:val="24"/>
          <w:lang w:eastAsia="en-AU"/>
        </w:rPr>
        <w:t>National Gas (South Australia) Act 2008</w:t>
      </w:r>
    </w:p>
    <w:p w14:paraId="199D8312" w14:textId="77777777" w:rsidR="009429B4" w:rsidRPr="009429B4" w:rsidRDefault="009429B4" w:rsidP="009429B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ABA1A3D" w14:textId="77777777" w:rsidR="009429B4" w:rsidRPr="009429B4" w:rsidRDefault="009429B4" w:rsidP="009429B4">
      <w:pPr>
        <w:keepLines/>
        <w:autoSpaceDE w:val="0"/>
        <w:autoSpaceDN w:val="0"/>
        <w:adjustRightInd w:val="0"/>
        <w:spacing w:before="120" w:after="0" w:line="240" w:lineRule="auto"/>
        <w:jc w:val="left"/>
        <w:rPr>
          <w:rFonts w:eastAsia="Times New Roman"/>
          <w:b/>
          <w:bCs/>
          <w:color w:val="000000"/>
          <w:sz w:val="32"/>
          <w:szCs w:val="32"/>
          <w:lang w:eastAsia="en-AU"/>
        </w:rPr>
      </w:pPr>
      <w:r w:rsidRPr="009429B4">
        <w:rPr>
          <w:rFonts w:eastAsia="Times New Roman"/>
          <w:b/>
          <w:bCs/>
          <w:color w:val="000000"/>
          <w:sz w:val="32"/>
          <w:szCs w:val="32"/>
          <w:lang w:eastAsia="en-AU"/>
        </w:rPr>
        <w:t>Contents</w:t>
      </w:r>
    </w:p>
    <w:p w14:paraId="608D61B0" w14:textId="77777777" w:rsidR="009429B4" w:rsidRPr="009429B4" w:rsidRDefault="002255FF" w:rsidP="009429B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9429B4" w:rsidRPr="009429B4">
          <w:rPr>
            <w:rFonts w:eastAsia="Times New Roman"/>
            <w:color w:val="000000"/>
            <w:sz w:val="28"/>
            <w:szCs w:val="28"/>
            <w:lang w:eastAsia="en-AU"/>
          </w:rPr>
          <w:t>Part 1—Preliminary</w:t>
        </w:r>
      </w:hyperlink>
    </w:p>
    <w:p w14:paraId="2AE97A60" w14:textId="77777777" w:rsidR="009429B4" w:rsidRPr="009429B4" w:rsidRDefault="002255FF" w:rsidP="009429B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429B4" w:rsidRPr="009429B4">
          <w:rPr>
            <w:rFonts w:eastAsia="Times New Roman"/>
            <w:color w:val="000000"/>
            <w:sz w:val="22"/>
            <w:lang w:eastAsia="en-AU"/>
          </w:rPr>
          <w:t>1</w:t>
        </w:r>
        <w:r w:rsidR="009429B4" w:rsidRPr="009429B4">
          <w:rPr>
            <w:rFonts w:eastAsia="Times New Roman"/>
            <w:color w:val="000000"/>
            <w:sz w:val="22"/>
            <w:lang w:eastAsia="en-AU"/>
          </w:rPr>
          <w:tab/>
          <w:t>Short title</w:t>
        </w:r>
      </w:hyperlink>
    </w:p>
    <w:p w14:paraId="5A087BC2" w14:textId="77777777" w:rsidR="009429B4" w:rsidRPr="009429B4" w:rsidRDefault="002255FF" w:rsidP="009429B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429B4" w:rsidRPr="009429B4">
          <w:rPr>
            <w:rFonts w:eastAsia="Times New Roman"/>
            <w:color w:val="000000"/>
            <w:sz w:val="22"/>
            <w:lang w:eastAsia="en-AU"/>
          </w:rPr>
          <w:t>2</w:t>
        </w:r>
        <w:r w:rsidR="009429B4" w:rsidRPr="009429B4">
          <w:rPr>
            <w:rFonts w:eastAsia="Times New Roman"/>
            <w:color w:val="000000"/>
            <w:sz w:val="22"/>
            <w:lang w:eastAsia="en-AU"/>
          </w:rPr>
          <w:tab/>
          <w:t>Commencement</w:t>
        </w:r>
      </w:hyperlink>
    </w:p>
    <w:p w14:paraId="128094E0" w14:textId="77777777" w:rsidR="009429B4" w:rsidRPr="009429B4" w:rsidRDefault="002255FF" w:rsidP="009429B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9429B4" w:rsidRPr="009429B4">
          <w:rPr>
            <w:rFonts w:eastAsia="Times New Roman"/>
            <w:color w:val="000000"/>
            <w:sz w:val="28"/>
            <w:szCs w:val="28"/>
            <w:lang w:eastAsia="en-AU"/>
          </w:rPr>
          <w:t xml:space="preserve">Part 2—Amendment of </w:t>
        </w:r>
        <w:r w:rsidR="009429B4" w:rsidRPr="009429B4">
          <w:rPr>
            <w:rFonts w:eastAsia="Times New Roman"/>
            <w:i/>
            <w:iCs/>
            <w:color w:val="000000"/>
            <w:sz w:val="28"/>
            <w:szCs w:val="28"/>
            <w:lang w:eastAsia="en-AU"/>
          </w:rPr>
          <w:t>National Gas (South Australia) Regulations</w:t>
        </w:r>
      </w:hyperlink>
    </w:p>
    <w:p w14:paraId="69DC0F38" w14:textId="77777777" w:rsidR="009429B4" w:rsidRPr="009429B4" w:rsidRDefault="002255FF" w:rsidP="009429B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9429B4" w:rsidRPr="009429B4">
          <w:rPr>
            <w:rFonts w:eastAsia="Times New Roman"/>
            <w:color w:val="000000"/>
            <w:sz w:val="22"/>
            <w:lang w:eastAsia="en-AU"/>
          </w:rPr>
          <w:t>3</w:t>
        </w:r>
        <w:r w:rsidR="009429B4" w:rsidRPr="009429B4">
          <w:rPr>
            <w:rFonts w:eastAsia="Times New Roman"/>
            <w:color w:val="000000"/>
            <w:sz w:val="22"/>
            <w:lang w:eastAsia="en-AU"/>
          </w:rPr>
          <w:tab/>
          <w:t>Insertion of regulations 5B to 5D</w:t>
        </w:r>
      </w:hyperlink>
    </w:p>
    <w:p w14:paraId="3A40B9E0" w14:textId="77777777" w:rsidR="009429B4" w:rsidRPr="009429B4" w:rsidRDefault="002255FF" w:rsidP="009429B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9429B4" w:rsidRPr="009429B4">
          <w:rPr>
            <w:rFonts w:eastAsia="Times New Roman"/>
            <w:color w:val="000000"/>
            <w:sz w:val="18"/>
            <w:szCs w:val="18"/>
            <w:lang w:eastAsia="en-AU"/>
          </w:rPr>
          <w:t>5B</w:t>
        </w:r>
        <w:r w:rsidR="009429B4" w:rsidRPr="009429B4">
          <w:rPr>
            <w:rFonts w:eastAsia="Times New Roman"/>
            <w:color w:val="000000"/>
            <w:sz w:val="18"/>
            <w:szCs w:val="18"/>
            <w:lang w:eastAsia="en-AU"/>
          </w:rPr>
          <w:tab/>
          <w:t>Additional innovative trial principles</w:t>
        </w:r>
      </w:hyperlink>
    </w:p>
    <w:p w14:paraId="60279ABE" w14:textId="77777777" w:rsidR="009429B4" w:rsidRPr="009429B4" w:rsidRDefault="002255FF" w:rsidP="009429B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9429B4" w:rsidRPr="009429B4">
          <w:rPr>
            <w:rFonts w:eastAsia="Times New Roman"/>
            <w:color w:val="000000"/>
            <w:sz w:val="18"/>
            <w:szCs w:val="18"/>
            <w:lang w:eastAsia="en-AU"/>
          </w:rPr>
          <w:t>5C</w:t>
        </w:r>
        <w:r w:rsidR="009429B4" w:rsidRPr="009429B4">
          <w:rPr>
            <w:rFonts w:eastAsia="Times New Roman"/>
            <w:color w:val="000000"/>
            <w:sz w:val="18"/>
            <w:szCs w:val="18"/>
            <w:lang w:eastAsia="en-AU"/>
          </w:rPr>
          <w:tab/>
          <w:t>Prescribed period for extension of trial waiver</w:t>
        </w:r>
      </w:hyperlink>
    </w:p>
    <w:p w14:paraId="6A685917" w14:textId="77777777" w:rsidR="009429B4" w:rsidRPr="009429B4" w:rsidRDefault="002255FF" w:rsidP="009429B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9429B4" w:rsidRPr="009429B4">
          <w:rPr>
            <w:rFonts w:eastAsia="Times New Roman"/>
            <w:color w:val="000000"/>
            <w:sz w:val="18"/>
            <w:szCs w:val="18"/>
            <w:lang w:eastAsia="en-AU"/>
          </w:rPr>
          <w:t>5D</w:t>
        </w:r>
        <w:r w:rsidR="009429B4" w:rsidRPr="009429B4">
          <w:rPr>
            <w:rFonts w:eastAsia="Times New Roman"/>
            <w:color w:val="000000"/>
            <w:sz w:val="18"/>
            <w:szCs w:val="18"/>
            <w:lang w:eastAsia="en-AU"/>
          </w:rPr>
          <w:tab/>
          <w:t>Prescribed period for extension of trial Rule</w:t>
        </w:r>
      </w:hyperlink>
    </w:p>
    <w:p w14:paraId="402EC10A" w14:textId="77777777" w:rsidR="009429B4" w:rsidRPr="009429B4" w:rsidRDefault="009429B4" w:rsidP="009429B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CB075DF" w14:textId="77777777" w:rsidR="009429B4" w:rsidRPr="009429B4" w:rsidRDefault="009429B4" w:rsidP="009429B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429B4">
        <w:rPr>
          <w:rFonts w:eastAsia="Times New Roman"/>
          <w:b/>
          <w:bCs/>
          <w:color w:val="000000"/>
          <w:sz w:val="32"/>
          <w:szCs w:val="32"/>
          <w:lang w:eastAsia="en-AU"/>
        </w:rPr>
        <w:t>Part 1—Preliminary</w:t>
      </w:r>
    </w:p>
    <w:p w14:paraId="78A6D2A9" w14:textId="77777777" w:rsidR="009429B4" w:rsidRPr="009429B4" w:rsidRDefault="009429B4" w:rsidP="009429B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429B4">
        <w:rPr>
          <w:rFonts w:eastAsia="Times New Roman"/>
          <w:b/>
          <w:bCs/>
          <w:color w:val="000000"/>
          <w:sz w:val="26"/>
          <w:szCs w:val="26"/>
          <w:lang w:eastAsia="en-AU"/>
        </w:rPr>
        <w:t>1—Short title</w:t>
      </w:r>
    </w:p>
    <w:p w14:paraId="32EC97C1" w14:textId="77777777" w:rsidR="009429B4" w:rsidRPr="009429B4" w:rsidRDefault="009429B4" w:rsidP="009429B4">
      <w:pPr>
        <w:keepLines/>
        <w:autoSpaceDE w:val="0"/>
        <w:autoSpaceDN w:val="0"/>
        <w:adjustRightInd w:val="0"/>
        <w:spacing w:before="120" w:after="0" w:line="240" w:lineRule="auto"/>
        <w:ind w:left="794"/>
        <w:jc w:val="left"/>
        <w:rPr>
          <w:rFonts w:eastAsia="Times New Roman"/>
          <w:color w:val="000000"/>
          <w:sz w:val="23"/>
          <w:szCs w:val="23"/>
          <w:lang w:eastAsia="en-AU"/>
        </w:rPr>
      </w:pPr>
      <w:r w:rsidRPr="009429B4">
        <w:rPr>
          <w:rFonts w:eastAsia="Times New Roman"/>
          <w:color w:val="000000"/>
          <w:sz w:val="23"/>
          <w:szCs w:val="23"/>
          <w:lang w:eastAsia="en-AU"/>
        </w:rPr>
        <w:t xml:space="preserve">These regulations may be cited as the </w:t>
      </w:r>
      <w:r w:rsidRPr="009429B4">
        <w:rPr>
          <w:rFonts w:eastAsia="Times New Roman"/>
          <w:i/>
          <w:iCs/>
          <w:color w:val="000000"/>
          <w:sz w:val="23"/>
          <w:szCs w:val="23"/>
          <w:lang w:eastAsia="en-AU"/>
        </w:rPr>
        <w:t>National Gas (South Australia) (Regulatory Sandboxing) Amendment Regulations 2022</w:t>
      </w:r>
      <w:r w:rsidRPr="009429B4">
        <w:rPr>
          <w:rFonts w:eastAsia="Times New Roman"/>
          <w:color w:val="000000"/>
          <w:sz w:val="23"/>
          <w:szCs w:val="23"/>
          <w:lang w:eastAsia="en-AU"/>
        </w:rPr>
        <w:t>.</w:t>
      </w:r>
    </w:p>
    <w:p w14:paraId="3986926B" w14:textId="77777777" w:rsidR="009429B4" w:rsidRPr="009429B4" w:rsidRDefault="009429B4" w:rsidP="009429B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429B4">
        <w:rPr>
          <w:rFonts w:eastAsia="Times New Roman"/>
          <w:b/>
          <w:bCs/>
          <w:color w:val="000000"/>
          <w:sz w:val="26"/>
          <w:szCs w:val="26"/>
          <w:lang w:eastAsia="en-AU"/>
        </w:rPr>
        <w:t>2—Commencement</w:t>
      </w:r>
    </w:p>
    <w:p w14:paraId="7AABDB66" w14:textId="77777777" w:rsidR="009429B4" w:rsidRPr="009429B4" w:rsidRDefault="009429B4" w:rsidP="009429B4">
      <w:pPr>
        <w:keepLines/>
        <w:autoSpaceDE w:val="0"/>
        <w:autoSpaceDN w:val="0"/>
        <w:adjustRightInd w:val="0"/>
        <w:spacing w:before="120" w:after="0" w:line="240" w:lineRule="auto"/>
        <w:ind w:left="794"/>
        <w:jc w:val="left"/>
        <w:rPr>
          <w:rFonts w:eastAsia="Times New Roman"/>
          <w:color w:val="000000"/>
          <w:sz w:val="23"/>
          <w:szCs w:val="23"/>
          <w:lang w:eastAsia="en-AU"/>
        </w:rPr>
      </w:pPr>
      <w:r w:rsidRPr="009429B4">
        <w:rPr>
          <w:rFonts w:eastAsia="Times New Roman"/>
          <w:color w:val="000000"/>
          <w:sz w:val="23"/>
          <w:szCs w:val="23"/>
          <w:lang w:eastAsia="en-AU"/>
        </w:rPr>
        <w:t xml:space="preserve">These regulations come into operation on the day on which section 33 of the </w:t>
      </w:r>
      <w:hyperlink r:id="rId21" w:history="1">
        <w:r w:rsidRPr="009429B4">
          <w:rPr>
            <w:rFonts w:eastAsia="Times New Roman"/>
            <w:i/>
            <w:iCs/>
            <w:color w:val="000000"/>
            <w:sz w:val="23"/>
            <w:szCs w:val="23"/>
            <w:lang w:eastAsia="en-AU"/>
          </w:rPr>
          <w:t>Statutes Amendment (National Energy Laws) (Regulatory Sandboxing) Act 2022</w:t>
        </w:r>
      </w:hyperlink>
      <w:r w:rsidRPr="009429B4">
        <w:rPr>
          <w:rFonts w:eastAsia="Times New Roman"/>
          <w:color w:val="000000"/>
          <w:sz w:val="23"/>
          <w:szCs w:val="23"/>
          <w:lang w:eastAsia="en-AU"/>
        </w:rPr>
        <w:t xml:space="preserve"> comes into operation.</w:t>
      </w:r>
    </w:p>
    <w:p w14:paraId="2E0CD1AA" w14:textId="77777777" w:rsidR="009429B4" w:rsidRPr="009429B4" w:rsidRDefault="009429B4" w:rsidP="009429B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9429B4">
        <w:rPr>
          <w:rFonts w:eastAsia="Times New Roman"/>
          <w:b/>
          <w:bCs/>
          <w:color w:val="000000"/>
          <w:sz w:val="32"/>
          <w:szCs w:val="32"/>
          <w:lang w:eastAsia="en-AU"/>
        </w:rPr>
        <w:t xml:space="preserve">Part 2—Amendment of </w:t>
      </w:r>
      <w:r w:rsidRPr="009429B4">
        <w:rPr>
          <w:rFonts w:eastAsia="Times New Roman"/>
          <w:b/>
          <w:bCs/>
          <w:i/>
          <w:iCs/>
          <w:color w:val="000000"/>
          <w:sz w:val="32"/>
          <w:szCs w:val="32"/>
          <w:lang w:eastAsia="en-AU"/>
        </w:rPr>
        <w:t>National Gas (South Australia) Regulations</w:t>
      </w:r>
    </w:p>
    <w:p w14:paraId="3CD4391B" w14:textId="77777777" w:rsidR="009429B4" w:rsidRPr="009429B4" w:rsidRDefault="009429B4" w:rsidP="009429B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429B4">
        <w:rPr>
          <w:rFonts w:eastAsia="Times New Roman"/>
          <w:b/>
          <w:bCs/>
          <w:color w:val="000000"/>
          <w:sz w:val="26"/>
          <w:szCs w:val="26"/>
          <w:lang w:eastAsia="en-AU"/>
        </w:rPr>
        <w:t>3—Insertion of regulations 5B to 5D</w:t>
      </w:r>
    </w:p>
    <w:p w14:paraId="349F8C30" w14:textId="77777777" w:rsidR="009429B4" w:rsidRPr="009429B4" w:rsidRDefault="009429B4" w:rsidP="009429B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429B4">
        <w:rPr>
          <w:rFonts w:eastAsia="Times New Roman"/>
          <w:color w:val="000000"/>
          <w:sz w:val="23"/>
          <w:szCs w:val="23"/>
          <w:lang w:eastAsia="en-AU"/>
        </w:rPr>
        <w:t>After regulation 5A insert:</w:t>
      </w:r>
    </w:p>
    <w:p w14:paraId="67D1DCEF" w14:textId="77777777" w:rsidR="009429B4" w:rsidRPr="009429B4" w:rsidRDefault="009429B4" w:rsidP="009429B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429B4">
        <w:rPr>
          <w:rFonts w:eastAsia="Times New Roman"/>
          <w:b/>
          <w:bCs/>
          <w:color w:val="000000"/>
          <w:sz w:val="26"/>
          <w:szCs w:val="26"/>
          <w:lang w:eastAsia="en-AU"/>
        </w:rPr>
        <w:t>5B—Additional innovative trial principles</w:t>
      </w:r>
    </w:p>
    <w:p w14:paraId="7915B24F" w14:textId="77777777" w:rsidR="009429B4" w:rsidRPr="009429B4" w:rsidRDefault="009429B4" w:rsidP="009429B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9429B4">
        <w:rPr>
          <w:rFonts w:eastAsia="Times New Roman"/>
          <w:color w:val="000000"/>
          <w:sz w:val="23"/>
          <w:szCs w:val="23"/>
          <w:lang w:eastAsia="en-AU"/>
        </w:rPr>
        <w:t>For the purposes of section 24A(</w:t>
      </w:r>
      <w:proofErr w:type="spellStart"/>
      <w:r w:rsidRPr="009429B4">
        <w:rPr>
          <w:rFonts w:eastAsia="Times New Roman"/>
          <w:color w:val="000000"/>
          <w:sz w:val="23"/>
          <w:szCs w:val="23"/>
          <w:lang w:eastAsia="en-AU"/>
        </w:rPr>
        <w:t>i</w:t>
      </w:r>
      <w:proofErr w:type="spellEnd"/>
      <w:r w:rsidRPr="009429B4">
        <w:rPr>
          <w:rFonts w:eastAsia="Times New Roman"/>
          <w:color w:val="000000"/>
          <w:sz w:val="23"/>
          <w:szCs w:val="23"/>
          <w:lang w:eastAsia="en-AU"/>
        </w:rPr>
        <w:t>) of the NGL, the following principles are prescribed:</w:t>
      </w:r>
    </w:p>
    <w:p w14:paraId="506679B5" w14:textId="77777777" w:rsidR="009429B4" w:rsidRPr="009429B4" w:rsidRDefault="009429B4" w:rsidP="009429B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429B4">
        <w:rPr>
          <w:rFonts w:eastAsia="Times New Roman"/>
          <w:color w:val="000000"/>
          <w:sz w:val="23"/>
          <w:szCs w:val="23"/>
          <w:lang w:eastAsia="en-AU"/>
        </w:rPr>
        <w:tab/>
        <w:t>(a)</w:t>
      </w:r>
      <w:r w:rsidRPr="009429B4">
        <w:rPr>
          <w:rFonts w:eastAsia="Times New Roman"/>
          <w:color w:val="000000"/>
          <w:sz w:val="23"/>
          <w:szCs w:val="23"/>
          <w:lang w:eastAsia="en-AU"/>
        </w:rPr>
        <w:tab/>
        <w:t>whether the trial project is able to be trialled and evaluated;</w:t>
      </w:r>
    </w:p>
    <w:p w14:paraId="0657FC15" w14:textId="77777777" w:rsidR="009429B4" w:rsidRPr="009429B4" w:rsidRDefault="009429B4" w:rsidP="009429B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429B4">
        <w:rPr>
          <w:rFonts w:eastAsia="Times New Roman"/>
          <w:color w:val="000000"/>
          <w:sz w:val="23"/>
          <w:szCs w:val="23"/>
          <w:lang w:eastAsia="en-AU"/>
        </w:rPr>
        <w:tab/>
        <w:t>(b)</w:t>
      </w:r>
      <w:r w:rsidRPr="009429B4">
        <w:rPr>
          <w:rFonts w:eastAsia="Times New Roman"/>
          <w:color w:val="000000"/>
          <w:sz w:val="23"/>
          <w:szCs w:val="23"/>
          <w:lang w:eastAsia="en-AU"/>
        </w:rPr>
        <w:tab/>
        <w:t>whether there is potential for the trial project to be successfully expanded;</w:t>
      </w:r>
    </w:p>
    <w:p w14:paraId="786E779C" w14:textId="77777777" w:rsidR="009429B4" w:rsidRPr="009429B4" w:rsidRDefault="009429B4" w:rsidP="009429B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429B4">
        <w:rPr>
          <w:rFonts w:eastAsia="Times New Roman"/>
          <w:color w:val="000000"/>
          <w:sz w:val="23"/>
          <w:szCs w:val="23"/>
          <w:lang w:eastAsia="en-AU"/>
        </w:rPr>
        <w:tab/>
        <w:t>(c)</w:t>
      </w:r>
      <w:r w:rsidRPr="009429B4">
        <w:rPr>
          <w:rFonts w:eastAsia="Times New Roman"/>
          <w:color w:val="000000"/>
          <w:sz w:val="23"/>
          <w:szCs w:val="23"/>
          <w:lang w:eastAsia="en-AU"/>
        </w:rPr>
        <w:tab/>
        <w:t>whether the trial project will provide for public sharing of knowledge, information and data resulting from the trial project.</w:t>
      </w:r>
    </w:p>
    <w:p w14:paraId="40EF8E8A" w14:textId="77777777" w:rsidR="009429B4" w:rsidRPr="009429B4" w:rsidRDefault="009429B4" w:rsidP="009429B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429B4">
        <w:rPr>
          <w:rFonts w:eastAsia="Times New Roman"/>
          <w:b/>
          <w:bCs/>
          <w:color w:val="000000"/>
          <w:sz w:val="26"/>
          <w:szCs w:val="26"/>
          <w:lang w:eastAsia="en-AU"/>
        </w:rPr>
        <w:t>5C—Prescribed period for extension of trial waiver</w:t>
      </w:r>
    </w:p>
    <w:p w14:paraId="413C0924" w14:textId="77777777" w:rsidR="009429B4" w:rsidRPr="009429B4" w:rsidRDefault="009429B4" w:rsidP="009429B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9429B4">
        <w:rPr>
          <w:rFonts w:eastAsia="Times New Roman"/>
          <w:color w:val="000000"/>
          <w:sz w:val="23"/>
          <w:szCs w:val="23"/>
          <w:lang w:eastAsia="en-AU"/>
        </w:rPr>
        <w:t>For the purposes of section 30ZB(1) of the NGL, the period of 1 year is prescribed.</w:t>
      </w:r>
    </w:p>
    <w:p w14:paraId="37378F15" w14:textId="77777777" w:rsidR="009429B4" w:rsidRPr="009429B4" w:rsidRDefault="009429B4" w:rsidP="009429B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9429B4">
        <w:rPr>
          <w:rFonts w:eastAsia="Times New Roman"/>
          <w:b/>
          <w:bCs/>
          <w:color w:val="000000"/>
          <w:sz w:val="26"/>
          <w:szCs w:val="26"/>
          <w:lang w:eastAsia="en-AU"/>
        </w:rPr>
        <w:lastRenderedPageBreak/>
        <w:t>5D—Prescribed period for extension of trial Rule</w:t>
      </w:r>
    </w:p>
    <w:p w14:paraId="6978ECC5" w14:textId="77777777" w:rsidR="009429B4" w:rsidRPr="009429B4" w:rsidRDefault="009429B4" w:rsidP="009429B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9429B4">
        <w:rPr>
          <w:rFonts w:eastAsia="Times New Roman"/>
          <w:color w:val="000000"/>
          <w:sz w:val="23"/>
          <w:szCs w:val="23"/>
          <w:lang w:eastAsia="en-AU"/>
        </w:rPr>
        <w:t>For the purposes of section 314A(1) of the NGL, the period of 1 year is prescribed.</w:t>
      </w:r>
    </w:p>
    <w:p w14:paraId="5F204118" w14:textId="77777777" w:rsidR="009429B4" w:rsidRPr="009429B4" w:rsidRDefault="009429B4" w:rsidP="009429B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429B4">
        <w:rPr>
          <w:rFonts w:eastAsia="Times New Roman"/>
          <w:b/>
          <w:bCs/>
          <w:color w:val="000000"/>
          <w:sz w:val="26"/>
          <w:szCs w:val="26"/>
          <w:lang w:eastAsia="en-AU"/>
        </w:rPr>
        <w:t>Made by the Governor</w:t>
      </w:r>
    </w:p>
    <w:p w14:paraId="736E1566" w14:textId="77777777" w:rsidR="009429B4" w:rsidRPr="009429B4" w:rsidRDefault="009429B4" w:rsidP="009429B4">
      <w:pPr>
        <w:keepNext/>
        <w:keepLines/>
        <w:autoSpaceDE w:val="0"/>
        <w:autoSpaceDN w:val="0"/>
        <w:adjustRightInd w:val="0"/>
        <w:spacing w:before="120" w:after="0" w:line="240" w:lineRule="auto"/>
        <w:jc w:val="left"/>
        <w:rPr>
          <w:rFonts w:eastAsia="Times New Roman"/>
          <w:color w:val="000000"/>
          <w:sz w:val="23"/>
          <w:szCs w:val="23"/>
          <w:lang w:eastAsia="en-AU"/>
        </w:rPr>
      </w:pPr>
      <w:r w:rsidRPr="009429B4">
        <w:rPr>
          <w:rFonts w:eastAsia="Times New Roman"/>
          <w:color w:val="000000"/>
          <w:sz w:val="23"/>
          <w:szCs w:val="23"/>
          <w:lang w:eastAsia="en-AU"/>
        </w:rPr>
        <w:t>on the unanimous recommendation of the Ministers of the participating jurisdictions and with the advice and consent of the Executive Council</w:t>
      </w:r>
    </w:p>
    <w:p w14:paraId="6137E888" w14:textId="105CB36A" w:rsidR="009429B4" w:rsidRPr="009429B4" w:rsidRDefault="009429B4" w:rsidP="009429B4">
      <w:pPr>
        <w:keepNext/>
        <w:keepLines/>
        <w:autoSpaceDE w:val="0"/>
        <w:autoSpaceDN w:val="0"/>
        <w:adjustRightInd w:val="0"/>
        <w:spacing w:after="0" w:line="240" w:lineRule="auto"/>
        <w:jc w:val="left"/>
        <w:rPr>
          <w:rFonts w:eastAsia="Times New Roman"/>
          <w:color w:val="000000"/>
          <w:sz w:val="23"/>
          <w:szCs w:val="23"/>
          <w:lang w:eastAsia="en-AU"/>
        </w:rPr>
      </w:pPr>
      <w:r w:rsidRPr="009429B4">
        <w:rPr>
          <w:rFonts w:eastAsia="Times New Roman"/>
          <w:color w:val="000000"/>
          <w:sz w:val="23"/>
          <w:szCs w:val="23"/>
          <w:lang w:eastAsia="en-AU"/>
        </w:rPr>
        <w:t>on</w:t>
      </w:r>
      <w:r>
        <w:rPr>
          <w:rFonts w:eastAsia="Times New Roman"/>
          <w:color w:val="000000"/>
          <w:sz w:val="23"/>
          <w:szCs w:val="23"/>
          <w:lang w:eastAsia="en-AU"/>
        </w:rPr>
        <w:t xml:space="preserve"> 8 December</w:t>
      </w:r>
    </w:p>
    <w:p w14:paraId="38E09AA0" w14:textId="229D81C6" w:rsidR="009429B4" w:rsidRPr="009429B4" w:rsidRDefault="009429B4" w:rsidP="009429B4">
      <w:pPr>
        <w:keepNext/>
        <w:keepLines/>
        <w:autoSpaceDE w:val="0"/>
        <w:autoSpaceDN w:val="0"/>
        <w:adjustRightInd w:val="0"/>
        <w:spacing w:before="120" w:after="0" w:line="240" w:lineRule="auto"/>
        <w:jc w:val="left"/>
        <w:rPr>
          <w:rFonts w:eastAsia="Times New Roman"/>
          <w:color w:val="000000"/>
          <w:sz w:val="23"/>
          <w:szCs w:val="23"/>
          <w:lang w:eastAsia="en-AU"/>
        </w:rPr>
      </w:pPr>
      <w:r w:rsidRPr="009429B4">
        <w:rPr>
          <w:rFonts w:eastAsia="Times New Roman"/>
          <w:color w:val="000000"/>
          <w:sz w:val="23"/>
          <w:szCs w:val="23"/>
          <w:lang w:eastAsia="en-AU"/>
        </w:rPr>
        <w:t>No </w:t>
      </w:r>
      <w:r>
        <w:rPr>
          <w:rFonts w:eastAsia="Times New Roman"/>
          <w:color w:val="000000"/>
          <w:sz w:val="23"/>
          <w:szCs w:val="23"/>
          <w:lang w:eastAsia="en-AU"/>
        </w:rPr>
        <w:t>112</w:t>
      </w:r>
      <w:r w:rsidRPr="009429B4">
        <w:rPr>
          <w:rFonts w:eastAsia="Times New Roman"/>
          <w:color w:val="000000"/>
          <w:sz w:val="23"/>
          <w:szCs w:val="23"/>
          <w:lang w:eastAsia="en-AU"/>
        </w:rPr>
        <w:t> of </w:t>
      </w:r>
      <w:r>
        <w:rPr>
          <w:rFonts w:eastAsia="Times New Roman"/>
          <w:color w:val="000000"/>
          <w:sz w:val="23"/>
          <w:szCs w:val="23"/>
          <w:lang w:eastAsia="en-AU"/>
        </w:rPr>
        <w:t>2022</w:t>
      </w:r>
    </w:p>
    <w:p w14:paraId="5D74C407" w14:textId="715C9F51" w:rsidR="009429B4" w:rsidRDefault="009429B4">
      <w:pPr>
        <w:spacing w:after="0" w:line="240" w:lineRule="auto"/>
        <w:jc w:val="left"/>
        <w:rPr>
          <w:rFonts w:eastAsia="Times New Roman"/>
          <w:szCs w:val="17"/>
        </w:rPr>
      </w:pPr>
      <w:r>
        <w:br w:type="page"/>
      </w:r>
    </w:p>
    <w:p w14:paraId="6DE72430" w14:textId="0F8842B4" w:rsidR="009D1E2E" w:rsidRPr="009D1E2E" w:rsidRDefault="009D1E2E" w:rsidP="00F80EF5">
      <w:pPr>
        <w:pStyle w:val="Heading1"/>
      </w:pPr>
      <w:bookmarkStart w:id="30" w:name="_Toc33707982"/>
      <w:bookmarkStart w:id="31" w:name="_Toc33708153"/>
      <w:bookmarkStart w:id="32" w:name="_Toc121393700"/>
      <w:r w:rsidRPr="009D1E2E">
        <w:t>State Government Instruments</w:t>
      </w:r>
      <w:bookmarkEnd w:id="30"/>
      <w:bookmarkEnd w:id="31"/>
      <w:bookmarkEnd w:id="32"/>
    </w:p>
    <w:p w14:paraId="085629D2" w14:textId="77777777" w:rsidR="00032A92" w:rsidRPr="0036399E" w:rsidRDefault="00032A92" w:rsidP="00173065">
      <w:pPr>
        <w:pStyle w:val="Heading2"/>
      </w:pPr>
      <w:bookmarkStart w:id="33" w:name="_Toc121393701"/>
      <w:r w:rsidRPr="0036399E">
        <w:t>Building Work Contractors Act 1995</w:t>
      </w:r>
      <w:bookmarkEnd w:id="33"/>
    </w:p>
    <w:p w14:paraId="6C8F18A1" w14:textId="77777777" w:rsidR="00032A92" w:rsidRPr="0036399E" w:rsidRDefault="00032A92" w:rsidP="00032A92">
      <w:pPr>
        <w:pStyle w:val="GG-Title3"/>
      </w:pPr>
      <w:r w:rsidRPr="0036399E">
        <w:t>Exemption</w:t>
      </w:r>
    </w:p>
    <w:p w14:paraId="48B0D34C" w14:textId="77777777" w:rsidR="00032A92" w:rsidRPr="0036399E" w:rsidRDefault="00032A92" w:rsidP="00032A92">
      <w:pPr>
        <w:pStyle w:val="GG-body"/>
      </w:pPr>
      <w:r w:rsidRPr="0036399E">
        <w:t xml:space="preserve">TAKE notice that, pursuant to </w:t>
      </w:r>
      <w:r>
        <w:t>S</w:t>
      </w:r>
      <w:r w:rsidRPr="0036399E">
        <w:t xml:space="preserve">ection 45 of the </w:t>
      </w:r>
      <w:r w:rsidRPr="00E67699">
        <w:rPr>
          <w:i/>
          <w:iCs/>
        </w:rPr>
        <w:t>Building Work Contractors Act 1995</w:t>
      </w:r>
      <w:r w:rsidRPr="0036399E">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42A6D95C" w14:textId="77777777" w:rsidR="00032A92" w:rsidRPr="0036399E" w:rsidRDefault="00032A92" w:rsidP="00032A92">
      <w:pPr>
        <w:pStyle w:val="GG-Title2"/>
      </w:pPr>
      <w:r w:rsidRPr="0036399E">
        <w:t>Schedule 1</w:t>
      </w:r>
    </w:p>
    <w:p w14:paraId="15ED7498" w14:textId="77777777" w:rsidR="00032A92" w:rsidRPr="0036399E" w:rsidRDefault="00032A92" w:rsidP="00032A92">
      <w:pPr>
        <w:pStyle w:val="GG-body"/>
        <w:jc w:val="center"/>
      </w:pPr>
      <w:r w:rsidRPr="0036399E">
        <w:t>JASON GEOFFREY MOORE BLD 146726</w:t>
      </w:r>
    </w:p>
    <w:p w14:paraId="519E9A59" w14:textId="77777777" w:rsidR="00032A92" w:rsidRPr="0036399E" w:rsidRDefault="00032A92" w:rsidP="00032A92">
      <w:pPr>
        <w:pStyle w:val="GG-Title2"/>
      </w:pPr>
      <w:r w:rsidRPr="0036399E">
        <w:t>Schedule 2</w:t>
      </w:r>
    </w:p>
    <w:p w14:paraId="4C942BD6" w14:textId="77777777" w:rsidR="00032A92" w:rsidRPr="0036399E" w:rsidRDefault="00032A92" w:rsidP="00032A92">
      <w:pPr>
        <w:pStyle w:val="GG-body"/>
      </w:pPr>
      <w:r w:rsidRPr="0036399E">
        <w:t>Interior fit out of an existing split level detached dwelling at Allotment 1 in Deposited Plan 77657 being a portion of the land described in Certificate of Title Volume 6015 Folio 778, more commonly known as 38 Latimer Crescent, Trott Park SA 5158.</w:t>
      </w:r>
    </w:p>
    <w:p w14:paraId="6B6292F9" w14:textId="77777777" w:rsidR="00032A92" w:rsidRPr="0036399E" w:rsidRDefault="00032A92" w:rsidP="00032A92">
      <w:pPr>
        <w:pStyle w:val="GG-Title2"/>
      </w:pPr>
      <w:r w:rsidRPr="0036399E">
        <w:t>Schedule 3</w:t>
      </w:r>
    </w:p>
    <w:p w14:paraId="3FAD3951" w14:textId="77777777" w:rsidR="00032A92" w:rsidRPr="0036399E" w:rsidRDefault="00032A92" w:rsidP="00032A92">
      <w:pPr>
        <w:pStyle w:val="GG-body"/>
        <w:ind w:left="284" w:hanging="284"/>
      </w:pPr>
      <w:r w:rsidRPr="0036399E">
        <w:t>1.</w:t>
      </w:r>
      <w:r w:rsidRPr="0036399E">
        <w:tab/>
        <w:t>This exemption is limited to domestic building work personally performed by the licensee in relation to the building work described in Schedule 2.</w:t>
      </w:r>
    </w:p>
    <w:p w14:paraId="737CB0C3" w14:textId="77777777" w:rsidR="00032A92" w:rsidRPr="0036399E" w:rsidRDefault="00032A92" w:rsidP="00032A92">
      <w:pPr>
        <w:pStyle w:val="GG-body"/>
        <w:ind w:left="284" w:hanging="284"/>
      </w:pPr>
      <w:r w:rsidRPr="0036399E">
        <w:t>2.</w:t>
      </w:r>
      <w:r w:rsidRPr="0036399E">
        <w:tab/>
        <w:t>This exemption does not apply to any domestic building work the licensee contracts to another building work contractor, for which that contractor is required by law to hold building indemnity insurance.</w:t>
      </w:r>
    </w:p>
    <w:p w14:paraId="11962EF7" w14:textId="77777777" w:rsidR="00032A92" w:rsidRPr="0036399E" w:rsidRDefault="00032A92" w:rsidP="00032A92">
      <w:pPr>
        <w:pStyle w:val="GG-body"/>
        <w:ind w:left="284" w:hanging="284"/>
      </w:pPr>
      <w:r w:rsidRPr="0036399E">
        <w:t>3.</w:t>
      </w:r>
      <w:r w:rsidRPr="0036399E">
        <w:tab/>
        <w:t>That the licensee does not transfer his interest in the land prior to five years from the date of completion of the building work the subject of this exemption, without the prior authorisation of Consumer and Business Services (CBS).</w:t>
      </w:r>
      <w:r>
        <w:t xml:space="preserve"> </w:t>
      </w:r>
      <w:r w:rsidRPr="0036399E">
        <w:t xml:space="preserve">Before giving such authorisation, </w:t>
      </w:r>
      <w:r w:rsidRPr="00E67699">
        <w:rPr>
          <w:spacing w:val="-2"/>
        </w:rPr>
        <w:t>CBS may require the licensee to take any reasonable steps to protect the future purchaser(s) of the property, including but not limited to:</w:t>
      </w:r>
    </w:p>
    <w:p w14:paraId="4994729A" w14:textId="77777777" w:rsidR="00032A92" w:rsidRPr="0036399E" w:rsidRDefault="00032A92" w:rsidP="00032A92">
      <w:pPr>
        <w:pStyle w:val="GG-body"/>
        <w:spacing w:after="60"/>
        <w:ind w:left="426" w:hanging="142"/>
      </w:pPr>
      <w:r w:rsidRPr="0036399E">
        <w:t>•</w:t>
      </w:r>
      <w:r w:rsidRPr="0036399E">
        <w:tab/>
        <w:t>Providing evidence that an adequate policy of building indemnity insurance is in force to cover the balance of the five-year period from the date of completion of the building work the subject of this exemption;</w:t>
      </w:r>
    </w:p>
    <w:p w14:paraId="5EFD529D" w14:textId="77777777" w:rsidR="00032A92" w:rsidRPr="0036399E" w:rsidRDefault="00032A92" w:rsidP="00032A92">
      <w:pPr>
        <w:pStyle w:val="GG-body"/>
        <w:spacing w:after="60"/>
        <w:ind w:left="426" w:hanging="142"/>
      </w:pPr>
      <w:r w:rsidRPr="0036399E">
        <w:t>•</w:t>
      </w:r>
      <w:r w:rsidRPr="0036399E">
        <w:tab/>
        <w:t>Providing evidence of an independent expert inspection of the building work the subject of this exemption;</w:t>
      </w:r>
    </w:p>
    <w:p w14:paraId="3757349E" w14:textId="77777777" w:rsidR="00032A92" w:rsidRPr="0036399E" w:rsidRDefault="00032A92" w:rsidP="00032A92">
      <w:pPr>
        <w:pStyle w:val="GG-body"/>
        <w:spacing w:after="60"/>
        <w:ind w:left="426" w:hanging="142"/>
      </w:pPr>
      <w:r w:rsidRPr="0036399E">
        <w:t>•</w:t>
      </w:r>
      <w:r w:rsidRPr="0036399E">
        <w:tab/>
        <w:t>Making an independent expert report available to prospective purchasers of the property;</w:t>
      </w:r>
    </w:p>
    <w:p w14:paraId="278A543C" w14:textId="77777777" w:rsidR="00032A92" w:rsidRPr="0036399E" w:rsidRDefault="00032A92" w:rsidP="00032A92">
      <w:pPr>
        <w:pStyle w:val="GG-body"/>
        <w:ind w:left="426" w:hanging="142"/>
      </w:pPr>
      <w:r w:rsidRPr="0036399E">
        <w:t>•</w:t>
      </w:r>
      <w:r w:rsidRPr="0036399E">
        <w:tab/>
        <w:t>Giving prospective purchasers of the property notice of the absence of a policy of building indemnity insurance.</w:t>
      </w:r>
    </w:p>
    <w:p w14:paraId="00CE5C8A" w14:textId="77777777" w:rsidR="00032A92" w:rsidRPr="0036399E" w:rsidRDefault="00032A92" w:rsidP="00032A92">
      <w:pPr>
        <w:pStyle w:val="GG-SDated"/>
      </w:pPr>
      <w:r w:rsidRPr="0036399E">
        <w:t>Date</w:t>
      </w:r>
      <w:r>
        <w:t xml:space="preserve">d: 5 December </w:t>
      </w:r>
      <w:r w:rsidRPr="0036399E">
        <w:t>2022</w:t>
      </w:r>
    </w:p>
    <w:p w14:paraId="07C0CC57" w14:textId="77777777" w:rsidR="00032A92" w:rsidRPr="0036399E" w:rsidRDefault="00032A92" w:rsidP="00032A92">
      <w:pPr>
        <w:pStyle w:val="GG-SName"/>
      </w:pPr>
      <w:r w:rsidRPr="0036399E">
        <w:t>Zoe Thomas</w:t>
      </w:r>
    </w:p>
    <w:p w14:paraId="0A6BCD8C" w14:textId="77777777" w:rsidR="00032A92" w:rsidRPr="0036399E" w:rsidRDefault="00032A92" w:rsidP="00032A92">
      <w:pPr>
        <w:pStyle w:val="GG-Signature"/>
      </w:pPr>
      <w:r w:rsidRPr="0036399E">
        <w:t>Assistant Director, Licensing</w:t>
      </w:r>
    </w:p>
    <w:p w14:paraId="5780200A" w14:textId="3DE5AAE5" w:rsidR="00032A92" w:rsidRDefault="00032A92" w:rsidP="00032A92">
      <w:pPr>
        <w:pStyle w:val="GG-Signature"/>
      </w:pPr>
      <w:r w:rsidRPr="0036399E">
        <w:t>Delegate for the Minister for Consumer and Business Affairs</w:t>
      </w:r>
    </w:p>
    <w:p w14:paraId="2ED9D667" w14:textId="760304A2" w:rsidR="00032A92" w:rsidRDefault="00032A92" w:rsidP="00032A92">
      <w:pPr>
        <w:pStyle w:val="GG-Signature"/>
        <w:pBdr>
          <w:bottom w:val="single" w:sz="4" w:space="1" w:color="auto"/>
        </w:pBdr>
        <w:spacing w:line="52" w:lineRule="exact"/>
        <w:jc w:val="center"/>
      </w:pPr>
    </w:p>
    <w:p w14:paraId="6CD5A52C" w14:textId="5B2E7F98" w:rsidR="00032A92" w:rsidRDefault="00032A92" w:rsidP="00032A92">
      <w:pPr>
        <w:pStyle w:val="GG-Signature"/>
        <w:pBdr>
          <w:top w:val="single" w:sz="4" w:space="1" w:color="auto"/>
        </w:pBdr>
        <w:spacing w:before="34" w:line="14" w:lineRule="exact"/>
        <w:jc w:val="center"/>
      </w:pPr>
    </w:p>
    <w:p w14:paraId="57643647" w14:textId="7044A16D" w:rsidR="009D1E2E" w:rsidRDefault="009D1E2E" w:rsidP="00032A92">
      <w:pPr>
        <w:pStyle w:val="GG-body"/>
        <w:spacing w:after="0"/>
        <w:rPr>
          <w:lang w:val="en-US"/>
        </w:rPr>
      </w:pPr>
    </w:p>
    <w:p w14:paraId="365450BA" w14:textId="77777777" w:rsidR="00032A92" w:rsidRPr="008557FC" w:rsidRDefault="00032A92" w:rsidP="00173065">
      <w:pPr>
        <w:pStyle w:val="Heading2"/>
      </w:pPr>
      <w:bookmarkStart w:id="34" w:name="_Toc121393702"/>
      <w:r w:rsidRPr="008557FC">
        <w:t>Electoral Act 1985</w:t>
      </w:r>
      <w:bookmarkEnd w:id="34"/>
    </w:p>
    <w:p w14:paraId="5BA9CB95" w14:textId="77777777" w:rsidR="00032A92" w:rsidRPr="008557FC" w:rsidRDefault="00032A92" w:rsidP="00032A92">
      <w:pPr>
        <w:pStyle w:val="GG-Title3"/>
      </w:pPr>
      <w:r w:rsidRPr="008557FC">
        <w:t>Part 6</w:t>
      </w:r>
      <w:r>
        <w:t>—</w:t>
      </w:r>
      <w:r w:rsidRPr="008557FC">
        <w:t>Registration of Political Parties</w:t>
      </w:r>
    </w:p>
    <w:p w14:paraId="1BF3EF12" w14:textId="77777777" w:rsidR="00032A92" w:rsidRPr="008557FC" w:rsidRDefault="00032A92" w:rsidP="00032A92">
      <w:pPr>
        <w:pStyle w:val="GG-body"/>
      </w:pPr>
      <w:r w:rsidRPr="008557FC">
        <w:t xml:space="preserve">NOTICE is hereby given that I have on this day de-registered the political party named below, under the provision of </w:t>
      </w:r>
      <w:r>
        <w:t>S</w:t>
      </w:r>
      <w:r w:rsidRPr="008557FC">
        <w:t xml:space="preserve">ection 45 of the Act, for failing to comply with the requirements under the provisions of </w:t>
      </w:r>
      <w:r>
        <w:t>S</w:t>
      </w:r>
      <w:r w:rsidRPr="008557FC">
        <w:t>ection 43A of the Act; namely failing to lodge an annual return and failing to demonstrate the minimum number of 200 members:</w:t>
      </w:r>
    </w:p>
    <w:p w14:paraId="78273424" w14:textId="77777777" w:rsidR="00032A92" w:rsidRPr="008557FC" w:rsidRDefault="00032A92" w:rsidP="00032A92">
      <w:pPr>
        <w:pStyle w:val="GG-body"/>
        <w:ind w:left="1418" w:hanging="1276"/>
      </w:pPr>
      <w:r w:rsidRPr="008557FC">
        <w:t>Name of Party:</w:t>
      </w:r>
      <w:r>
        <w:t xml:space="preserve"> </w:t>
      </w:r>
      <w:r w:rsidRPr="008557FC">
        <w:t>SA Party</w:t>
      </w:r>
      <w:r>
        <w:t>—</w:t>
      </w:r>
      <w:r w:rsidRPr="008557FC">
        <w:t>Stop Overdevelopment &amp; Corruption</w:t>
      </w:r>
    </w:p>
    <w:p w14:paraId="13084889" w14:textId="77777777" w:rsidR="00032A92" w:rsidRPr="008557FC" w:rsidRDefault="00032A92" w:rsidP="00032A92">
      <w:pPr>
        <w:pStyle w:val="GG-SDated"/>
      </w:pPr>
      <w:r w:rsidRPr="008557FC">
        <w:t>Dated: 8 December 2022</w:t>
      </w:r>
    </w:p>
    <w:p w14:paraId="3FD36232" w14:textId="77777777" w:rsidR="00032A92" w:rsidRPr="008557FC" w:rsidRDefault="00032A92" w:rsidP="00032A92">
      <w:pPr>
        <w:pStyle w:val="GG-SName"/>
      </w:pPr>
      <w:r w:rsidRPr="008557FC">
        <w:t>Mick Sherry</w:t>
      </w:r>
    </w:p>
    <w:p w14:paraId="4D9800FE" w14:textId="0815F513" w:rsidR="00032A92" w:rsidRDefault="00032A92" w:rsidP="00032A92">
      <w:pPr>
        <w:pStyle w:val="GG-Signature"/>
      </w:pPr>
      <w:r w:rsidRPr="008557FC">
        <w:t>Electoral Commissioner</w:t>
      </w:r>
    </w:p>
    <w:p w14:paraId="4D679F5C" w14:textId="1B5974E0" w:rsidR="00032A92" w:rsidRDefault="00032A92" w:rsidP="00032A92">
      <w:pPr>
        <w:pStyle w:val="GG-Signature"/>
        <w:pBdr>
          <w:bottom w:val="single" w:sz="4" w:space="1" w:color="auto"/>
        </w:pBdr>
        <w:spacing w:line="52" w:lineRule="exact"/>
        <w:jc w:val="center"/>
      </w:pPr>
    </w:p>
    <w:p w14:paraId="51E570CB" w14:textId="6A24F728" w:rsidR="00032A92" w:rsidRDefault="00032A92" w:rsidP="00032A92">
      <w:pPr>
        <w:pStyle w:val="GG-Signature"/>
        <w:pBdr>
          <w:top w:val="single" w:sz="4" w:space="1" w:color="auto"/>
        </w:pBdr>
        <w:spacing w:before="34" w:line="14" w:lineRule="exact"/>
        <w:jc w:val="center"/>
      </w:pPr>
    </w:p>
    <w:p w14:paraId="13F1B97A" w14:textId="2AD9CD5A" w:rsidR="00032A92" w:rsidRDefault="00032A92" w:rsidP="00032A92">
      <w:pPr>
        <w:pStyle w:val="GG-body"/>
        <w:spacing w:after="0"/>
        <w:rPr>
          <w:lang w:val="en-US"/>
        </w:rPr>
      </w:pPr>
    </w:p>
    <w:p w14:paraId="7BB604F0" w14:textId="77777777" w:rsidR="00032A92" w:rsidRPr="00147328" w:rsidRDefault="00032A92" w:rsidP="00173065">
      <w:pPr>
        <w:pStyle w:val="Heading2"/>
      </w:pPr>
      <w:bookmarkStart w:id="35" w:name="_Toc121393703"/>
      <w:r w:rsidRPr="00147328">
        <w:t>Environment Protection Act 1993</w:t>
      </w:r>
      <w:bookmarkEnd w:id="35"/>
    </w:p>
    <w:p w14:paraId="10E8676C" w14:textId="77777777" w:rsidR="00032A92" w:rsidRPr="00147328" w:rsidRDefault="00032A92" w:rsidP="00032A92">
      <w:pPr>
        <w:pStyle w:val="GG-Title3"/>
      </w:pPr>
      <w:r w:rsidRPr="00147328">
        <w:t>Prohibition on Taking Water affected by Site Contamination</w:t>
      </w:r>
    </w:p>
    <w:p w14:paraId="3ED45401" w14:textId="77777777" w:rsidR="00032A92" w:rsidRPr="00147328" w:rsidRDefault="00032A92" w:rsidP="00032A92">
      <w:pPr>
        <w:pStyle w:val="GG-body"/>
      </w:pPr>
      <w:r w:rsidRPr="00147328">
        <w:t>I, Rebecca Anne Hughes, Manager Site Contamination and Delegate of the Environment Protection Authority (</w:t>
      </w:r>
      <w:r>
        <w:t>‘</w:t>
      </w:r>
      <w:r w:rsidRPr="00147328">
        <w:t>the Authority</w:t>
      </w:r>
      <w:r>
        <w:t>’</w:t>
      </w:r>
      <w:r w:rsidRPr="00147328">
        <w:t xml:space="preserve">), being satisfied that site contamination exists that affects or threatens groundwater and that action is necessary pursuant to </w:t>
      </w:r>
      <w:r>
        <w:t>S</w:t>
      </w:r>
      <w:r w:rsidRPr="00147328">
        <w:t xml:space="preserve">ection 103S of the </w:t>
      </w:r>
      <w:r w:rsidRPr="00434421">
        <w:rPr>
          <w:i/>
          <w:iCs/>
        </w:rPr>
        <w:t>Environment Protection Act 1993</w:t>
      </w:r>
      <w:r w:rsidRPr="00147328">
        <w:t xml:space="preserve"> to prevent actual or potential harm to human health or safety hereby prohibit the taking of groundwater from the 1</w:t>
      </w:r>
      <w:r w:rsidRPr="00434421">
        <w:rPr>
          <w:vertAlign w:val="superscript"/>
        </w:rPr>
        <w:t>st</w:t>
      </w:r>
      <w:r w:rsidRPr="00147328">
        <w:t>, 2</w:t>
      </w:r>
      <w:r w:rsidRPr="00434421">
        <w:rPr>
          <w:vertAlign w:val="superscript"/>
        </w:rPr>
        <w:t>nd</w:t>
      </w:r>
      <w:r w:rsidRPr="00147328">
        <w:t xml:space="preserve"> and 3</w:t>
      </w:r>
      <w:r w:rsidRPr="00434421">
        <w:rPr>
          <w:vertAlign w:val="superscript"/>
        </w:rPr>
        <w:t>rd</w:t>
      </w:r>
      <w:r w:rsidRPr="00147328">
        <w:t xml:space="preserve"> Quaternary aquifers (as defined below) within the area specified in the map to this notice, other than for environmental assessment or environmental monitoring purposes or as approved in writing by the Authority.</w:t>
      </w:r>
    </w:p>
    <w:p w14:paraId="72A785EC" w14:textId="77777777" w:rsidR="00032A92" w:rsidRPr="00147328" w:rsidRDefault="00032A92" w:rsidP="00032A92">
      <w:pPr>
        <w:pStyle w:val="GG-body"/>
      </w:pPr>
      <w:r w:rsidRPr="00147328">
        <w:t>This Notice relates to groundwater in:</w:t>
      </w:r>
    </w:p>
    <w:p w14:paraId="1FC9AD97" w14:textId="77777777" w:rsidR="00032A92" w:rsidRPr="00147328" w:rsidRDefault="00032A92" w:rsidP="00032A92">
      <w:pPr>
        <w:pStyle w:val="GG-body"/>
        <w:ind w:left="567" w:hanging="425"/>
      </w:pPr>
      <w:r w:rsidRPr="00147328">
        <w:t>(</w:t>
      </w:r>
      <w:proofErr w:type="spellStart"/>
      <w:r w:rsidRPr="00147328">
        <w:t>i</w:t>
      </w:r>
      <w:proofErr w:type="spellEnd"/>
      <w:r w:rsidRPr="00147328">
        <w:t>)</w:t>
      </w:r>
      <w:r w:rsidRPr="00147328">
        <w:tab/>
        <w:t>The Pooraka Formation aquifer and the underlying first and second Hindmarsh Clay aquifer, being the body of groundwater 0 to approximately 45 metres below ground surface within the specified area (see map)</w:t>
      </w:r>
    </w:p>
    <w:p w14:paraId="17154144" w14:textId="77777777" w:rsidR="00032A92" w:rsidRPr="00147328" w:rsidRDefault="00032A92" w:rsidP="00032A92">
      <w:pPr>
        <w:pStyle w:val="GG-body"/>
      </w:pPr>
      <w:r w:rsidRPr="00147328">
        <w:t xml:space="preserve">The site contamination affecting the groundwater is in the form of chlorinated hydrocarbons, metals and per </w:t>
      </w:r>
      <w:r>
        <w:t>–</w:t>
      </w:r>
      <w:r w:rsidRPr="00147328">
        <w:t xml:space="preserve"> and polyfluoroalkyl substances (PFAS) which represent actual or potential harm to human health or safety. This prohibition becomes official upon the gazettal of this notice.</w:t>
      </w:r>
    </w:p>
    <w:p w14:paraId="25758527" w14:textId="77777777" w:rsidR="00032A92" w:rsidRPr="00147328" w:rsidRDefault="00032A92" w:rsidP="00032A92">
      <w:pPr>
        <w:pStyle w:val="GG-SDated"/>
      </w:pPr>
      <w:r w:rsidRPr="00147328">
        <w:t>Dated: 8 December 2022</w:t>
      </w:r>
    </w:p>
    <w:p w14:paraId="5A849DEF" w14:textId="77777777" w:rsidR="00032A92" w:rsidRPr="00147328" w:rsidRDefault="00032A92" w:rsidP="00032A92">
      <w:pPr>
        <w:pStyle w:val="GG-SName"/>
      </w:pPr>
      <w:r w:rsidRPr="00147328">
        <w:t>R. Hughes</w:t>
      </w:r>
    </w:p>
    <w:p w14:paraId="2CABB071" w14:textId="77777777" w:rsidR="00032A92" w:rsidRPr="00147328" w:rsidRDefault="00032A92" w:rsidP="00032A92">
      <w:pPr>
        <w:pStyle w:val="GG-Signature"/>
      </w:pPr>
      <w:r w:rsidRPr="00147328">
        <w:t>Manager Site Contamination</w:t>
      </w:r>
    </w:p>
    <w:p w14:paraId="519CB7FD" w14:textId="52E71667" w:rsidR="00032A92" w:rsidRDefault="00032A92" w:rsidP="00032A92">
      <w:pPr>
        <w:pStyle w:val="GG-Signature"/>
      </w:pPr>
      <w:r w:rsidRPr="00147328">
        <w:t>Environment Protection Authority</w:t>
      </w:r>
    </w:p>
    <w:p w14:paraId="065358DE" w14:textId="46850242" w:rsidR="00032A92" w:rsidRDefault="00032A92" w:rsidP="00032A92">
      <w:pPr>
        <w:pStyle w:val="GG-Signature"/>
        <w:pBdr>
          <w:top w:val="single" w:sz="4" w:space="1" w:color="auto"/>
        </w:pBdr>
        <w:spacing w:before="100" w:after="80" w:line="14" w:lineRule="exact"/>
        <w:ind w:left="1080" w:right="1080"/>
        <w:jc w:val="center"/>
      </w:pPr>
    </w:p>
    <w:p w14:paraId="77B46DFF" w14:textId="77777777" w:rsidR="00032A92" w:rsidRDefault="00032A92" w:rsidP="00032A9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27DD5BC" w14:textId="77777777" w:rsidR="00032A92" w:rsidRDefault="00032A92">
      <w:pPr>
        <w:spacing w:after="0" w:line="240" w:lineRule="auto"/>
        <w:jc w:val="left"/>
        <w:rPr>
          <w:rFonts w:eastAsia="Times New Roman"/>
          <w:szCs w:val="17"/>
        </w:rPr>
      </w:pPr>
      <w:r>
        <w:br w:type="page"/>
      </w:r>
    </w:p>
    <w:p w14:paraId="6DFC97B1" w14:textId="4B5F5487" w:rsidR="00032A92" w:rsidRDefault="00032A92" w:rsidP="00032A92">
      <w:pPr>
        <w:pStyle w:val="GG-Signature"/>
        <w:spacing w:line="240" w:lineRule="auto"/>
        <w:jc w:val="center"/>
      </w:pPr>
      <w:r>
        <w:rPr>
          <w:noProof/>
        </w:rPr>
        <w:drawing>
          <wp:inline distT="0" distB="0" distL="0" distR="0" wp14:anchorId="2EAFC51B" wp14:editId="3B041DED">
            <wp:extent cx="4483100" cy="6466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39" t="1153" r="1539"/>
                    <a:stretch/>
                  </pic:blipFill>
                  <pic:spPr bwMode="auto">
                    <a:xfrm>
                      <a:off x="0" y="0"/>
                      <a:ext cx="4483100" cy="6466840"/>
                    </a:xfrm>
                    <a:prstGeom prst="rect">
                      <a:avLst/>
                    </a:prstGeom>
                    <a:noFill/>
                    <a:ln>
                      <a:noFill/>
                    </a:ln>
                    <a:extLst>
                      <a:ext uri="{53640926-AAD7-44D8-BBD7-CCE9431645EC}">
                        <a14:shadowObscured xmlns:a14="http://schemas.microsoft.com/office/drawing/2010/main"/>
                      </a:ext>
                    </a:extLst>
                  </pic:spPr>
                </pic:pic>
              </a:graphicData>
            </a:graphic>
          </wp:inline>
        </w:drawing>
      </w:r>
    </w:p>
    <w:p w14:paraId="794FD23F" w14:textId="0641BA1E" w:rsidR="00032A92" w:rsidRDefault="00032A92" w:rsidP="00032A92">
      <w:pPr>
        <w:pStyle w:val="GG-body"/>
        <w:pBdr>
          <w:bottom w:val="single" w:sz="4" w:space="1" w:color="auto"/>
        </w:pBdr>
        <w:spacing w:after="0" w:line="52" w:lineRule="exact"/>
        <w:jc w:val="center"/>
        <w:rPr>
          <w:lang w:val="en-US"/>
        </w:rPr>
      </w:pPr>
    </w:p>
    <w:p w14:paraId="228DD4DC" w14:textId="362BCC19" w:rsidR="00032A92" w:rsidRDefault="00032A92" w:rsidP="00032A92">
      <w:pPr>
        <w:pStyle w:val="GG-body"/>
        <w:pBdr>
          <w:top w:val="single" w:sz="4" w:space="1" w:color="auto"/>
        </w:pBdr>
        <w:spacing w:before="34" w:after="0" w:line="14" w:lineRule="exact"/>
        <w:jc w:val="center"/>
        <w:rPr>
          <w:lang w:val="en-US"/>
        </w:rPr>
      </w:pPr>
    </w:p>
    <w:p w14:paraId="1B5558C6" w14:textId="7511FE15" w:rsidR="00032A92" w:rsidRDefault="00032A92" w:rsidP="00032A92">
      <w:pPr>
        <w:pStyle w:val="GG-body"/>
        <w:spacing w:after="0"/>
        <w:rPr>
          <w:lang w:val="en-US"/>
        </w:rPr>
      </w:pPr>
    </w:p>
    <w:p w14:paraId="6D9EAB51" w14:textId="77777777" w:rsidR="00032A92" w:rsidRPr="00032A92" w:rsidRDefault="00032A92" w:rsidP="00173065">
      <w:pPr>
        <w:pStyle w:val="Heading2"/>
      </w:pPr>
      <w:bookmarkStart w:id="36" w:name="_Toc121393704"/>
      <w:r w:rsidRPr="00032A92">
        <w:t>EQUAL OPPORTUNITY ACT 1994</w:t>
      </w:r>
      <w:bookmarkEnd w:id="36"/>
    </w:p>
    <w:p w14:paraId="7B1F46AC" w14:textId="77777777" w:rsidR="00032A92" w:rsidRPr="00032A92" w:rsidRDefault="00032A92" w:rsidP="00032A92">
      <w:pPr>
        <w:jc w:val="center"/>
        <w:rPr>
          <w:smallCaps/>
          <w:szCs w:val="17"/>
        </w:rPr>
      </w:pPr>
      <w:r w:rsidRPr="00032A92">
        <w:rPr>
          <w:smallCaps/>
          <w:szCs w:val="17"/>
        </w:rPr>
        <w:t xml:space="preserve">South Australian Civil and Administrative Tribunal </w:t>
      </w:r>
    </w:p>
    <w:p w14:paraId="79E72540" w14:textId="77777777" w:rsidR="00032A92" w:rsidRPr="00032A92" w:rsidRDefault="00032A92" w:rsidP="00032A92">
      <w:pPr>
        <w:jc w:val="center"/>
        <w:rPr>
          <w:i/>
          <w:szCs w:val="17"/>
        </w:rPr>
      </w:pPr>
      <w:r w:rsidRPr="00032A92">
        <w:rPr>
          <w:i/>
          <w:szCs w:val="17"/>
        </w:rPr>
        <w:t xml:space="preserve">Notice of Exemption Before Tribunal Alex </w:t>
      </w:r>
      <w:proofErr w:type="spellStart"/>
      <w:r w:rsidRPr="00032A92">
        <w:rPr>
          <w:i/>
          <w:szCs w:val="17"/>
        </w:rPr>
        <w:t>Lazarevich</w:t>
      </w:r>
      <w:proofErr w:type="spellEnd"/>
      <w:r w:rsidRPr="00032A92">
        <w:rPr>
          <w:i/>
          <w:szCs w:val="17"/>
        </w:rPr>
        <w:t>—SACAT Reference Number: 2022/SA003315</w:t>
      </w:r>
    </w:p>
    <w:p w14:paraId="338CF054" w14:textId="77777777" w:rsidR="00032A92" w:rsidRPr="00032A92" w:rsidRDefault="00032A92" w:rsidP="00032A92">
      <w:pPr>
        <w:rPr>
          <w:rFonts w:eastAsia="Times New Roman"/>
          <w:szCs w:val="17"/>
        </w:rPr>
      </w:pPr>
      <w:r w:rsidRPr="00032A92">
        <w:rPr>
          <w:rFonts w:eastAsia="Times New Roman"/>
          <w:szCs w:val="17"/>
        </w:rPr>
        <w:t xml:space="preserve">I HEREBY certify that on the 29 November 2022, the South Australian Civil and Administrative Tribunal, on application of </w:t>
      </w:r>
      <w:r w:rsidRPr="00032A92">
        <w:rPr>
          <w:rFonts w:eastAsia="Times New Roman"/>
          <w:color w:val="000000"/>
          <w:szCs w:val="17"/>
        </w:rPr>
        <w:t>COBHAM AVIATION SERVICES AUSTRALIA PTY LTD</w:t>
      </w:r>
      <w:r w:rsidRPr="00032A92">
        <w:rPr>
          <w:rFonts w:eastAsia="Times New Roman"/>
          <w:szCs w:val="17"/>
        </w:rPr>
        <w:t xml:space="preserve">, </w:t>
      </w:r>
      <w:r w:rsidRPr="00032A92">
        <w:rPr>
          <w:rFonts w:eastAsia="Times New Roman"/>
          <w:color w:val="000000"/>
          <w:szCs w:val="17"/>
        </w:rPr>
        <w:t xml:space="preserve">COBHAM SAR SERVICES PTY LTD, COBHAM NAS PTY LTD, and SURVEILLANCE AUSTRALIA PTY LTD, </w:t>
      </w:r>
      <w:r w:rsidRPr="00032A92">
        <w:rPr>
          <w:rFonts w:eastAsia="Times New Roman"/>
          <w:szCs w:val="17"/>
        </w:rPr>
        <w:t>made the following orders for an exemption:</w:t>
      </w:r>
    </w:p>
    <w:p w14:paraId="40EC8588" w14:textId="77777777" w:rsidR="00032A92" w:rsidRPr="00032A92" w:rsidRDefault="00032A92" w:rsidP="00032A92">
      <w:pPr>
        <w:ind w:left="284" w:hanging="284"/>
        <w:rPr>
          <w:rFonts w:eastAsia="Times New Roman"/>
          <w:szCs w:val="17"/>
        </w:rPr>
      </w:pPr>
      <w:r w:rsidRPr="00032A92">
        <w:rPr>
          <w:rFonts w:eastAsia="Times New Roman"/>
          <w:szCs w:val="17"/>
        </w:rPr>
        <w:t>1.</w:t>
      </w:r>
      <w:r w:rsidRPr="00032A92">
        <w:rPr>
          <w:rFonts w:eastAsia="Times New Roman"/>
          <w:szCs w:val="17"/>
        </w:rPr>
        <w:tab/>
        <w:t>Pursuant to s 92 of the Act, the applicants are exempted for a period of three years expiring 29 November 2025 from compliance with the provisions of ss 52, 53, 54 and 103(1) of the Act to the extent that they may:</w:t>
      </w:r>
    </w:p>
    <w:p w14:paraId="4CCB8307" w14:textId="77777777" w:rsidR="00032A92" w:rsidRPr="00032A92" w:rsidRDefault="00032A92" w:rsidP="00601B83">
      <w:pPr>
        <w:spacing w:after="70"/>
        <w:ind w:left="567" w:hanging="283"/>
        <w:rPr>
          <w:rFonts w:eastAsia="Times New Roman"/>
          <w:szCs w:val="17"/>
        </w:rPr>
      </w:pPr>
      <w:r w:rsidRPr="00032A92">
        <w:rPr>
          <w:rFonts w:eastAsia="Times New Roman"/>
          <w:szCs w:val="17"/>
        </w:rPr>
        <w:t>a.</w:t>
      </w:r>
      <w:r w:rsidRPr="00032A92">
        <w:rPr>
          <w:rFonts w:eastAsia="Times New Roman"/>
          <w:szCs w:val="17"/>
        </w:rPr>
        <w:tab/>
        <w:t>request information relating to the nationality, country of birth and current and past citizenship from existing and potential employees and contractors;</w:t>
      </w:r>
    </w:p>
    <w:p w14:paraId="366E8E77" w14:textId="77777777" w:rsidR="00032A92" w:rsidRPr="00032A92" w:rsidRDefault="00032A92" w:rsidP="00601B83">
      <w:pPr>
        <w:spacing w:after="70"/>
        <w:ind w:left="567" w:hanging="283"/>
        <w:rPr>
          <w:rFonts w:eastAsia="Times New Roman"/>
          <w:szCs w:val="17"/>
        </w:rPr>
      </w:pPr>
      <w:r w:rsidRPr="00032A92">
        <w:rPr>
          <w:rFonts w:eastAsia="Times New Roman"/>
          <w:szCs w:val="17"/>
        </w:rPr>
        <w:t>b.</w:t>
      </w:r>
      <w:r w:rsidRPr="00032A92">
        <w:rPr>
          <w:rFonts w:eastAsia="Times New Roman"/>
          <w:szCs w:val="17"/>
        </w:rPr>
        <w:tab/>
        <w:t>take a person’s nationality, country of birth and current and past citizenship into account in determining who should be offered employment or contract work in areas requiring access to Controlled Defence Articles and when making decisions as to the participation of employees or contractors in such work;</w:t>
      </w:r>
    </w:p>
    <w:p w14:paraId="4A5C4CC9" w14:textId="77777777" w:rsidR="00032A92" w:rsidRPr="00032A92" w:rsidRDefault="00032A92" w:rsidP="00601B83">
      <w:pPr>
        <w:spacing w:after="70"/>
        <w:ind w:left="567" w:hanging="283"/>
        <w:rPr>
          <w:rFonts w:eastAsia="Times New Roman"/>
          <w:szCs w:val="17"/>
        </w:rPr>
      </w:pPr>
      <w:r w:rsidRPr="00032A92">
        <w:rPr>
          <w:rFonts w:eastAsia="Times New Roman"/>
          <w:szCs w:val="17"/>
        </w:rPr>
        <w:t>c.</w:t>
      </w:r>
      <w:r w:rsidRPr="00032A92">
        <w:rPr>
          <w:rFonts w:eastAsia="Times New Roman"/>
          <w:szCs w:val="17"/>
        </w:rPr>
        <w:tab/>
        <w:t>maintain records of the nationality, country of birth and current and past citizenship of all employees and contractors who have or may have access to Controlled Defence Articles in the performance of their work;</w:t>
      </w:r>
    </w:p>
    <w:p w14:paraId="51FAA7E4" w14:textId="77777777" w:rsidR="00032A92" w:rsidRPr="00032A92" w:rsidRDefault="00032A92" w:rsidP="00601B83">
      <w:pPr>
        <w:spacing w:after="70"/>
        <w:ind w:left="567" w:hanging="283"/>
        <w:rPr>
          <w:rFonts w:eastAsia="Times New Roman"/>
          <w:szCs w:val="17"/>
        </w:rPr>
      </w:pPr>
      <w:r w:rsidRPr="00032A92">
        <w:rPr>
          <w:rFonts w:eastAsia="Times New Roman"/>
          <w:szCs w:val="17"/>
        </w:rPr>
        <w:t>d.</w:t>
      </w:r>
      <w:r w:rsidRPr="00032A92">
        <w:rPr>
          <w:rFonts w:eastAsia="Times New Roman"/>
          <w:szCs w:val="17"/>
        </w:rPr>
        <w:tab/>
        <w:t>ensure that Controlled Defence Articles are disclosed only to persons who are not prohibited from receiving a disclosure in accordance with applicable United States laws;</w:t>
      </w:r>
    </w:p>
    <w:p w14:paraId="1807ACBF" w14:textId="77777777" w:rsidR="00032A92" w:rsidRPr="00032A92" w:rsidRDefault="00032A92" w:rsidP="00601B83">
      <w:pPr>
        <w:spacing w:after="70"/>
        <w:ind w:left="567" w:hanging="283"/>
        <w:rPr>
          <w:rFonts w:eastAsia="Times New Roman"/>
          <w:szCs w:val="17"/>
        </w:rPr>
      </w:pPr>
      <w:r w:rsidRPr="00032A92">
        <w:rPr>
          <w:rFonts w:eastAsia="Times New Roman"/>
          <w:szCs w:val="17"/>
        </w:rPr>
        <w:t>e.</w:t>
      </w:r>
      <w:r w:rsidRPr="00032A92">
        <w:rPr>
          <w:rFonts w:eastAsia="Times New Roman"/>
          <w:szCs w:val="17"/>
        </w:rPr>
        <w:tab/>
        <w:t>impose limitations or prohibitions on persons of particular nationalities, countries of origin and current and past citizenship having access to Controlled Defence Articles in the performance of their work;</w:t>
      </w:r>
    </w:p>
    <w:p w14:paraId="797AE9D5" w14:textId="77777777" w:rsidR="00032A92" w:rsidRPr="00032A92" w:rsidRDefault="00032A92" w:rsidP="00601B83">
      <w:pPr>
        <w:spacing w:after="70"/>
        <w:ind w:left="567" w:hanging="283"/>
        <w:rPr>
          <w:rFonts w:eastAsia="Times New Roman"/>
          <w:szCs w:val="17"/>
        </w:rPr>
      </w:pPr>
      <w:r w:rsidRPr="00032A92">
        <w:rPr>
          <w:rFonts w:eastAsia="Times New Roman"/>
          <w:szCs w:val="17"/>
        </w:rPr>
        <w:t>f.</w:t>
      </w:r>
      <w:r w:rsidRPr="00032A92">
        <w:rPr>
          <w:rFonts w:eastAsia="Times New Roman"/>
          <w:szCs w:val="17"/>
        </w:rPr>
        <w:tab/>
        <w:t>to the extent necessary to comply with their legal obligations to the Commonwealth, disclose to the Commonwealth the nationality, country of birth and current and past citizenship of all employees and contractors who require access to Controlled Defence Articles in the performance of their work;</w:t>
      </w:r>
    </w:p>
    <w:p w14:paraId="7B699765" w14:textId="77777777" w:rsidR="00032A92" w:rsidRPr="00032A92" w:rsidRDefault="00032A92" w:rsidP="00601B83">
      <w:pPr>
        <w:spacing w:after="70"/>
        <w:ind w:left="567" w:hanging="283"/>
        <w:rPr>
          <w:rFonts w:eastAsia="Times New Roman"/>
          <w:szCs w:val="17"/>
        </w:rPr>
      </w:pPr>
      <w:r w:rsidRPr="00032A92">
        <w:rPr>
          <w:rFonts w:eastAsia="Times New Roman"/>
          <w:szCs w:val="17"/>
        </w:rPr>
        <w:t>g.</w:t>
      </w:r>
      <w:r w:rsidRPr="00032A92">
        <w:rPr>
          <w:rFonts w:eastAsia="Times New Roman"/>
          <w:szCs w:val="17"/>
        </w:rPr>
        <w:tab/>
        <w:t>disclose to US Contractors with whom any of the Applicants are party to a US Export Authorisation and to the US Department of State, the nationality, country of birth and current and past citizenship of all employees and contractors who will have access to Controlled Defence Articles in the performance of their work; and h. establish security systems which will prevent the unauthorised re-export or retransfer of Controlled Defence Articles.</w:t>
      </w:r>
    </w:p>
    <w:p w14:paraId="1CE20A2F" w14:textId="77777777" w:rsidR="00032A92" w:rsidRPr="00032A92" w:rsidRDefault="00032A92" w:rsidP="00601B83">
      <w:pPr>
        <w:spacing w:after="70"/>
        <w:ind w:left="284" w:hanging="284"/>
        <w:rPr>
          <w:rFonts w:eastAsia="Times New Roman"/>
          <w:szCs w:val="17"/>
        </w:rPr>
      </w:pPr>
      <w:r w:rsidRPr="00032A92">
        <w:rPr>
          <w:rFonts w:eastAsia="Times New Roman"/>
          <w:szCs w:val="17"/>
        </w:rPr>
        <w:t>2.</w:t>
      </w:r>
      <w:r w:rsidRPr="00032A92">
        <w:rPr>
          <w:rFonts w:eastAsia="Times New Roman"/>
          <w:szCs w:val="17"/>
        </w:rPr>
        <w:tab/>
        <w:t>That the exemption apply subject to the following conditions:</w:t>
      </w:r>
    </w:p>
    <w:p w14:paraId="26AD76BB" w14:textId="77777777" w:rsidR="00032A92" w:rsidRPr="00032A92" w:rsidRDefault="00032A92" w:rsidP="00601B83">
      <w:pPr>
        <w:spacing w:after="70"/>
        <w:ind w:left="567" w:hanging="283"/>
        <w:rPr>
          <w:rFonts w:eastAsia="Times New Roman"/>
          <w:szCs w:val="17"/>
        </w:rPr>
      </w:pPr>
      <w:r w:rsidRPr="00032A92">
        <w:rPr>
          <w:rFonts w:eastAsia="Times New Roman"/>
          <w:szCs w:val="17"/>
        </w:rPr>
        <w:t>a.</w:t>
      </w:r>
      <w:r w:rsidRPr="00032A92">
        <w:rPr>
          <w:rFonts w:eastAsia="Times New Roman"/>
          <w:szCs w:val="17"/>
        </w:rPr>
        <w:tab/>
        <w:t>It will only apply to conduct by the applicants where:</w:t>
      </w:r>
    </w:p>
    <w:p w14:paraId="67B0AC9D" w14:textId="77777777" w:rsidR="00032A92" w:rsidRPr="00032A92" w:rsidRDefault="00032A92" w:rsidP="00601B83">
      <w:pPr>
        <w:spacing w:after="70"/>
        <w:ind w:left="851" w:hanging="284"/>
        <w:rPr>
          <w:rFonts w:eastAsia="Times New Roman"/>
          <w:szCs w:val="17"/>
        </w:rPr>
      </w:pPr>
      <w:proofErr w:type="spellStart"/>
      <w:r w:rsidRPr="00032A92">
        <w:rPr>
          <w:rFonts w:eastAsia="Times New Roman"/>
          <w:szCs w:val="17"/>
        </w:rPr>
        <w:t>i</w:t>
      </w:r>
      <w:proofErr w:type="spellEnd"/>
      <w:r w:rsidRPr="00032A92">
        <w:rPr>
          <w:rFonts w:eastAsia="Times New Roman"/>
          <w:szCs w:val="17"/>
        </w:rPr>
        <w:t>.</w:t>
      </w:r>
      <w:r w:rsidRPr="00032A92">
        <w:rPr>
          <w:rFonts w:eastAsia="Times New Roman"/>
          <w:szCs w:val="17"/>
        </w:rPr>
        <w:tab/>
        <w:t>that conduct is necessary to enable the applicants to enter into and/or perform contractual undertakings requiring access to Controlled Defence Articles; and</w:t>
      </w:r>
    </w:p>
    <w:p w14:paraId="7FDAE437" w14:textId="77777777" w:rsidR="00032A92" w:rsidRPr="00032A92" w:rsidRDefault="00032A92" w:rsidP="00601B83">
      <w:pPr>
        <w:spacing w:after="70"/>
        <w:ind w:left="851" w:hanging="284"/>
        <w:rPr>
          <w:rFonts w:eastAsia="Times New Roman"/>
          <w:szCs w:val="17"/>
        </w:rPr>
      </w:pPr>
      <w:r w:rsidRPr="00032A92">
        <w:rPr>
          <w:rFonts w:eastAsia="Times New Roman"/>
          <w:szCs w:val="17"/>
        </w:rPr>
        <w:t>ii.</w:t>
      </w:r>
      <w:r w:rsidRPr="00032A92">
        <w:rPr>
          <w:rFonts w:eastAsia="Times New Roman"/>
          <w:szCs w:val="17"/>
        </w:rPr>
        <w:tab/>
        <w:t>the applicants have taken all steps that are reasonably available (including steps that might be taken in negotiating and performing the terms of their agreements with US Contractors) to avoid the necessity of engaging in conduct that would otherwise be in breach of sections 52, 53, 54 and 103 of the Act.</w:t>
      </w:r>
    </w:p>
    <w:p w14:paraId="0B720260" w14:textId="77777777" w:rsidR="00032A92" w:rsidRPr="00032A92" w:rsidRDefault="00032A92" w:rsidP="00601B83">
      <w:pPr>
        <w:spacing w:after="70"/>
        <w:ind w:left="567" w:hanging="283"/>
        <w:rPr>
          <w:rFonts w:eastAsia="Times New Roman"/>
          <w:szCs w:val="17"/>
        </w:rPr>
      </w:pPr>
      <w:r w:rsidRPr="00032A92">
        <w:rPr>
          <w:rFonts w:eastAsia="Times New Roman"/>
          <w:szCs w:val="17"/>
        </w:rPr>
        <w:t>b.</w:t>
      </w:r>
      <w:r w:rsidRPr="00032A92">
        <w:rPr>
          <w:rFonts w:eastAsia="Times New Roman"/>
          <w:szCs w:val="17"/>
        </w:rPr>
        <w:tab/>
        <w:t>Where, in the exercise of this exemption, an employee or contract worker is moved from a project involving the use of Controlled Defence Articles to any other work controlled by the applicants or any of their related entities, the applicants must explain to the person through a duly authorised officer why he or she is being transferred and must otherwise take all reasonable steps to avoid or limit harm or loss to that person.</w:t>
      </w:r>
    </w:p>
    <w:p w14:paraId="2FD1E209" w14:textId="77777777" w:rsidR="00032A92" w:rsidRPr="00032A92" w:rsidRDefault="00032A92" w:rsidP="00601B83">
      <w:pPr>
        <w:spacing w:after="70"/>
        <w:ind w:left="567" w:hanging="283"/>
        <w:rPr>
          <w:rFonts w:eastAsia="Times New Roman"/>
          <w:szCs w:val="17"/>
        </w:rPr>
      </w:pPr>
      <w:r w:rsidRPr="00032A92">
        <w:rPr>
          <w:rFonts w:eastAsia="Times New Roman"/>
          <w:szCs w:val="17"/>
        </w:rPr>
        <w:t>c.</w:t>
      </w:r>
      <w:r w:rsidRPr="00032A92">
        <w:rPr>
          <w:rFonts w:eastAsia="Times New Roman"/>
          <w:szCs w:val="17"/>
        </w:rPr>
        <w:tab/>
        <w:t>Where the applicants use a system of security passes to reflect the fact of access to Controlled Defence Articles or levels of access to any security sensitive material by employees and contract workers, the passes may be coded but not in such a way as to identify the nationality, country of birth and current and past citizenship of the person or the reasons for that person’s level of access.</w:t>
      </w:r>
    </w:p>
    <w:p w14:paraId="21D93FD9" w14:textId="77777777" w:rsidR="00032A92" w:rsidRPr="00032A92" w:rsidRDefault="00032A92" w:rsidP="00601B83">
      <w:pPr>
        <w:spacing w:after="70"/>
        <w:ind w:left="567" w:hanging="283"/>
        <w:rPr>
          <w:rFonts w:eastAsia="Times New Roman"/>
          <w:szCs w:val="17"/>
        </w:rPr>
      </w:pPr>
      <w:r w:rsidRPr="00032A92">
        <w:rPr>
          <w:rFonts w:eastAsia="Times New Roman"/>
          <w:szCs w:val="17"/>
        </w:rPr>
        <w:t>d.</w:t>
      </w:r>
      <w:r w:rsidRPr="00032A92">
        <w:rPr>
          <w:rFonts w:eastAsia="Times New Roman"/>
          <w:szCs w:val="17"/>
        </w:rPr>
        <w:tab/>
        <w:t>All information relating to nationality, country of birth and current and past citizenship and access to Controlled Defence Articles shall be restricted to technology control officers, export control officers, security officers, legal officers and human resources officers of the applicants or their properly appointed nominees on a ‘need to know’ basis.</w:t>
      </w:r>
    </w:p>
    <w:p w14:paraId="267333BC" w14:textId="77777777" w:rsidR="00032A92" w:rsidRPr="00032A92" w:rsidRDefault="00032A92" w:rsidP="00601B83">
      <w:pPr>
        <w:spacing w:after="70"/>
        <w:ind w:left="567" w:hanging="283"/>
        <w:rPr>
          <w:rFonts w:eastAsia="Times New Roman"/>
          <w:szCs w:val="17"/>
        </w:rPr>
      </w:pPr>
      <w:r w:rsidRPr="00032A92">
        <w:rPr>
          <w:rFonts w:eastAsia="Times New Roman"/>
          <w:szCs w:val="17"/>
        </w:rPr>
        <w:t>e.</w:t>
      </w:r>
      <w:r w:rsidRPr="00032A92">
        <w:rPr>
          <w:rFonts w:eastAsia="Times New Roman"/>
          <w:szCs w:val="17"/>
        </w:rPr>
        <w:tab/>
        <w:t>The applicants’ employment policies shall be amended as soon as reasonably possible so as to refer to the terms of this exemption, including all conditions attaching to it, and to make it clear that the purpose of the request for information regarding nationality, country of birth and current and past citizenship is made solely for the purposes of compliance with United States laws.</w:t>
      </w:r>
    </w:p>
    <w:p w14:paraId="2C948D36" w14:textId="77777777" w:rsidR="00032A92" w:rsidRPr="00032A92" w:rsidRDefault="00032A92" w:rsidP="00601B83">
      <w:pPr>
        <w:spacing w:after="70"/>
        <w:ind w:left="567" w:hanging="283"/>
        <w:rPr>
          <w:rFonts w:eastAsia="Times New Roman"/>
          <w:szCs w:val="17"/>
        </w:rPr>
      </w:pPr>
      <w:r w:rsidRPr="00032A92">
        <w:rPr>
          <w:rFonts w:eastAsia="Times New Roman"/>
          <w:szCs w:val="17"/>
        </w:rPr>
        <w:t>f.</w:t>
      </w:r>
      <w:r w:rsidRPr="00032A92">
        <w:rPr>
          <w:rFonts w:eastAsia="Times New Roman"/>
          <w:szCs w:val="17"/>
        </w:rPr>
        <w:tab/>
        <w:t xml:space="preserve">The First Applicant must prepare and retain records annually on 26 November for the duration of the exemption on the Applicants’ compliance with the exemption requirements and changes in its procedures to reflect amendments to the International Traffic in Arms Regulations 22 CFR 120 (2003) (USA), and as to how its employees and contractors are affected. </w:t>
      </w:r>
    </w:p>
    <w:p w14:paraId="59FA2942" w14:textId="77777777" w:rsidR="00032A92" w:rsidRPr="00032A92" w:rsidRDefault="00032A92" w:rsidP="00601B83">
      <w:pPr>
        <w:spacing w:after="70"/>
        <w:ind w:left="567" w:hanging="283"/>
        <w:rPr>
          <w:rFonts w:eastAsia="Times New Roman"/>
          <w:szCs w:val="17"/>
        </w:rPr>
      </w:pPr>
      <w:r w:rsidRPr="00032A92">
        <w:rPr>
          <w:rFonts w:eastAsia="Times New Roman"/>
          <w:szCs w:val="17"/>
        </w:rPr>
        <w:t>g.</w:t>
      </w:r>
      <w:r w:rsidRPr="00032A92">
        <w:rPr>
          <w:rFonts w:eastAsia="Times New Roman"/>
          <w:szCs w:val="17"/>
        </w:rPr>
        <w:tab/>
        <w:t>The First Applicant must provide the Commissioner’s Office with an annual report of compliance for the duration of the exemption on its compliance with the exemption requirements, any changes in its procedures reflecting any amendments to the ITAR and how employees and contractors are affected in the context of the protections afforded by the Act.</w:t>
      </w:r>
    </w:p>
    <w:p w14:paraId="6D0D9E3E" w14:textId="77777777" w:rsidR="00032A92" w:rsidRPr="00032A92" w:rsidRDefault="00032A92" w:rsidP="00032A92">
      <w:pPr>
        <w:rPr>
          <w:rFonts w:eastAsia="Times New Roman"/>
          <w:szCs w:val="17"/>
        </w:rPr>
      </w:pPr>
      <w:r w:rsidRPr="00032A92">
        <w:rPr>
          <w:rFonts w:eastAsia="Times New Roman"/>
          <w:szCs w:val="17"/>
        </w:rPr>
        <w:t>Dated: 29 November 2022</w:t>
      </w:r>
    </w:p>
    <w:p w14:paraId="3E7CA57D" w14:textId="77777777" w:rsidR="00032A92" w:rsidRPr="00032A92" w:rsidRDefault="00032A92" w:rsidP="00032A92">
      <w:pPr>
        <w:spacing w:after="0"/>
        <w:jc w:val="right"/>
        <w:rPr>
          <w:rFonts w:eastAsia="Times New Roman"/>
          <w:smallCaps/>
          <w:szCs w:val="20"/>
        </w:rPr>
      </w:pPr>
      <w:r w:rsidRPr="00032A92">
        <w:rPr>
          <w:rFonts w:eastAsia="Times New Roman"/>
          <w:smallCaps/>
          <w:szCs w:val="20"/>
        </w:rPr>
        <w:t>Anne Lindsay</w:t>
      </w:r>
    </w:p>
    <w:p w14:paraId="4EE574B7" w14:textId="77777777" w:rsidR="00032A92" w:rsidRPr="00032A92" w:rsidRDefault="00032A92" w:rsidP="00032A92">
      <w:pPr>
        <w:spacing w:after="0" w:line="240" w:lineRule="auto"/>
        <w:jc w:val="right"/>
        <w:rPr>
          <w:rFonts w:eastAsia="Times New Roman"/>
          <w:szCs w:val="17"/>
        </w:rPr>
      </w:pPr>
      <w:r w:rsidRPr="00032A92">
        <w:rPr>
          <w:rFonts w:eastAsia="Times New Roman"/>
          <w:szCs w:val="17"/>
        </w:rPr>
        <w:t>Principal Registrar</w:t>
      </w:r>
    </w:p>
    <w:p w14:paraId="54898B67" w14:textId="79EC96B2" w:rsidR="00032A92" w:rsidRDefault="00032A92" w:rsidP="00032A92">
      <w:pPr>
        <w:spacing w:after="0" w:line="240" w:lineRule="auto"/>
        <w:jc w:val="right"/>
        <w:rPr>
          <w:rFonts w:eastAsia="Times New Roman"/>
          <w:szCs w:val="17"/>
        </w:rPr>
      </w:pPr>
      <w:r w:rsidRPr="00032A92">
        <w:rPr>
          <w:rFonts w:eastAsia="Times New Roman"/>
          <w:szCs w:val="17"/>
        </w:rPr>
        <w:t>South Australian Civil and Administrative Tribunal</w:t>
      </w:r>
    </w:p>
    <w:p w14:paraId="045E289F" w14:textId="2B491C47" w:rsidR="00032A92" w:rsidRDefault="00032A92" w:rsidP="00032A92">
      <w:pPr>
        <w:pBdr>
          <w:bottom w:val="single" w:sz="4" w:space="1" w:color="auto"/>
        </w:pBdr>
        <w:spacing w:after="0" w:line="52" w:lineRule="exact"/>
        <w:jc w:val="center"/>
        <w:rPr>
          <w:rFonts w:eastAsia="Times New Roman"/>
          <w:szCs w:val="17"/>
        </w:rPr>
      </w:pPr>
    </w:p>
    <w:p w14:paraId="2ECE9255" w14:textId="45D085BE" w:rsidR="00032A92" w:rsidRDefault="00032A92" w:rsidP="00032A92">
      <w:pPr>
        <w:pBdr>
          <w:top w:val="single" w:sz="4" w:space="1" w:color="auto"/>
        </w:pBdr>
        <w:spacing w:before="34" w:after="0" w:line="14" w:lineRule="exact"/>
        <w:jc w:val="center"/>
        <w:rPr>
          <w:rFonts w:eastAsia="Times New Roman"/>
          <w:szCs w:val="17"/>
        </w:rPr>
      </w:pPr>
    </w:p>
    <w:p w14:paraId="4E4D5640" w14:textId="1B8DACB5" w:rsidR="00032A92" w:rsidRDefault="00032A92" w:rsidP="00032A92">
      <w:pPr>
        <w:pStyle w:val="GG-body"/>
        <w:spacing w:after="0"/>
        <w:rPr>
          <w:lang w:val="en-US"/>
        </w:rPr>
      </w:pPr>
    </w:p>
    <w:p w14:paraId="0BF04DD5" w14:textId="77777777" w:rsidR="006F12E1" w:rsidRDefault="006F12E1" w:rsidP="00173065">
      <w:pPr>
        <w:pStyle w:val="Heading2"/>
      </w:pPr>
      <w:bookmarkStart w:id="37" w:name="_Toc121393705"/>
      <w:r w:rsidRPr="004928E8">
        <w:t>Fisheries Management Act 2007</w:t>
      </w:r>
      <w:bookmarkEnd w:id="37"/>
    </w:p>
    <w:p w14:paraId="1CE6AC9D" w14:textId="77777777" w:rsidR="006F12E1" w:rsidRPr="004928E8" w:rsidRDefault="006F12E1" w:rsidP="006F12E1">
      <w:pPr>
        <w:pStyle w:val="GG-Title2"/>
      </w:pPr>
      <w:r w:rsidRPr="004928E8">
        <w:t>Section 47</w:t>
      </w:r>
    </w:p>
    <w:p w14:paraId="5878BA68" w14:textId="77777777" w:rsidR="006F12E1" w:rsidRPr="004928E8" w:rsidRDefault="006F12E1" w:rsidP="006F12E1">
      <w:pPr>
        <w:pStyle w:val="GG-Title3"/>
      </w:pPr>
      <w:r w:rsidRPr="004928E8">
        <w:t xml:space="preserve">Extension of the </w:t>
      </w:r>
      <w:r>
        <w:t>T</w:t>
      </w:r>
      <w:r w:rsidRPr="004928E8">
        <w:t>erm of the Management Plan for the Commercial Blue Crab Fishery</w:t>
      </w:r>
    </w:p>
    <w:p w14:paraId="2A940A8A" w14:textId="77777777" w:rsidR="006F12E1" w:rsidRPr="004928E8" w:rsidRDefault="006F12E1" w:rsidP="006F12E1">
      <w:pPr>
        <w:pStyle w:val="GG-body"/>
      </w:pPr>
      <w:r w:rsidRPr="005806DB">
        <w:rPr>
          <w:spacing w:val="-2"/>
        </w:rPr>
        <w:t xml:space="preserve">TAKE notice that pursuant to Section 47(3) of the </w:t>
      </w:r>
      <w:r w:rsidRPr="005806DB">
        <w:rPr>
          <w:i/>
          <w:iCs/>
          <w:spacing w:val="-2"/>
        </w:rPr>
        <w:t>Fisheries Management Act 2007</w:t>
      </w:r>
      <w:r w:rsidRPr="005806DB">
        <w:rPr>
          <w:spacing w:val="-2"/>
        </w:rPr>
        <w:t>, the term of the Management Plan for the South Australian</w:t>
      </w:r>
      <w:r w:rsidRPr="004928E8">
        <w:t xml:space="preserve"> Commercial Blue Crab Fishery, that came into effect on 1 January 2018 by notice made pursuant to Section 44 of the </w:t>
      </w:r>
      <w:r w:rsidRPr="005806DB">
        <w:rPr>
          <w:i/>
          <w:iCs/>
        </w:rPr>
        <w:t>Fisheries Management Act 2007</w:t>
      </w:r>
      <w:r w:rsidRPr="004928E8">
        <w:t xml:space="preserve"> in the </w:t>
      </w:r>
      <w:r w:rsidRPr="005806DB">
        <w:rPr>
          <w:i/>
          <w:iCs/>
        </w:rPr>
        <w:t>South Australian Government Gazette</w:t>
      </w:r>
      <w:r w:rsidRPr="004928E8">
        <w:t xml:space="preserve"> dated 5 December 2017, on page 4807, is hereby extended to 30 June 2024.</w:t>
      </w:r>
    </w:p>
    <w:p w14:paraId="0C65130C" w14:textId="77777777" w:rsidR="006F12E1" w:rsidRPr="004928E8" w:rsidRDefault="006F12E1" w:rsidP="006F12E1">
      <w:pPr>
        <w:pStyle w:val="GG-SDated"/>
      </w:pPr>
      <w:r w:rsidRPr="004928E8">
        <w:t>Dated: 3 December 2022</w:t>
      </w:r>
    </w:p>
    <w:p w14:paraId="1C986EB4" w14:textId="77777777" w:rsidR="006F12E1" w:rsidRPr="004928E8" w:rsidRDefault="006F12E1" w:rsidP="006F12E1">
      <w:pPr>
        <w:pStyle w:val="GG-SName"/>
      </w:pPr>
      <w:r w:rsidRPr="004928E8">
        <w:t>Prof</w:t>
      </w:r>
      <w:r>
        <w:t>essor</w:t>
      </w:r>
      <w:r w:rsidRPr="004928E8">
        <w:t xml:space="preserve"> Gavin </w:t>
      </w:r>
      <w:proofErr w:type="spellStart"/>
      <w:r w:rsidRPr="004928E8">
        <w:t>Begg</w:t>
      </w:r>
      <w:proofErr w:type="spellEnd"/>
    </w:p>
    <w:p w14:paraId="1EDBC3D6" w14:textId="77777777" w:rsidR="006F12E1" w:rsidRPr="004928E8" w:rsidRDefault="006F12E1" w:rsidP="006F12E1">
      <w:pPr>
        <w:pStyle w:val="GG-Signature"/>
      </w:pPr>
      <w:r w:rsidRPr="004928E8">
        <w:t>Executive Director</w:t>
      </w:r>
    </w:p>
    <w:p w14:paraId="6FF4B76A" w14:textId="77777777" w:rsidR="006F12E1" w:rsidRPr="004928E8" w:rsidRDefault="006F12E1" w:rsidP="006F12E1">
      <w:pPr>
        <w:pStyle w:val="GG-Signature"/>
      </w:pPr>
      <w:r w:rsidRPr="004928E8">
        <w:t xml:space="preserve">Fisheries </w:t>
      </w:r>
      <w:r>
        <w:t>a</w:t>
      </w:r>
      <w:r w:rsidRPr="004928E8">
        <w:t>nd Aquaculture</w:t>
      </w:r>
    </w:p>
    <w:p w14:paraId="2F60A22C" w14:textId="4FD3B7BE" w:rsidR="006F12E1" w:rsidRDefault="006F12E1" w:rsidP="006F12E1">
      <w:pPr>
        <w:pStyle w:val="GG-Signature"/>
      </w:pPr>
      <w:r w:rsidRPr="004928E8">
        <w:t>Delegate of the Minister for Primary Industries and Regional Development</w:t>
      </w:r>
    </w:p>
    <w:p w14:paraId="083CC865" w14:textId="1EE09266" w:rsidR="006F12E1" w:rsidRDefault="006F12E1" w:rsidP="006F12E1">
      <w:pPr>
        <w:pStyle w:val="GG-Signature"/>
        <w:pBdr>
          <w:bottom w:val="single" w:sz="4" w:space="1" w:color="auto"/>
        </w:pBdr>
        <w:spacing w:line="52" w:lineRule="exact"/>
        <w:jc w:val="center"/>
      </w:pPr>
    </w:p>
    <w:p w14:paraId="285D2660" w14:textId="18960A1E" w:rsidR="006F12E1" w:rsidRDefault="006F12E1" w:rsidP="006F12E1">
      <w:pPr>
        <w:pStyle w:val="GG-Signature"/>
        <w:pBdr>
          <w:top w:val="single" w:sz="4" w:space="1" w:color="auto"/>
        </w:pBdr>
        <w:spacing w:before="34" w:line="14" w:lineRule="exact"/>
        <w:jc w:val="center"/>
      </w:pPr>
    </w:p>
    <w:p w14:paraId="25275646" w14:textId="08E1C270" w:rsidR="00032A92" w:rsidRDefault="00032A92" w:rsidP="00032A92">
      <w:pPr>
        <w:pStyle w:val="GG-body"/>
        <w:spacing w:after="0"/>
        <w:rPr>
          <w:lang w:val="en-US"/>
        </w:rPr>
      </w:pPr>
    </w:p>
    <w:p w14:paraId="0A25EF32" w14:textId="77777777" w:rsidR="006F12E1" w:rsidRDefault="006F12E1" w:rsidP="00173065">
      <w:pPr>
        <w:pStyle w:val="Heading2"/>
      </w:pPr>
      <w:bookmarkStart w:id="38" w:name="_Toc121393706"/>
      <w:r w:rsidRPr="008C353F">
        <w:t>Harbors and Navigation Act 1993</w:t>
      </w:r>
      <w:bookmarkEnd w:id="38"/>
    </w:p>
    <w:p w14:paraId="6C560935" w14:textId="77777777" w:rsidR="006F12E1" w:rsidRDefault="006F12E1" w:rsidP="006F12E1">
      <w:pPr>
        <w:pStyle w:val="GG-Title2"/>
      </w:pPr>
      <w:r w:rsidRPr="008C353F">
        <w:t>Section 67</w:t>
      </w:r>
    </w:p>
    <w:p w14:paraId="3BAC315D" w14:textId="77777777" w:rsidR="006F12E1" w:rsidRPr="009A4B54" w:rsidRDefault="006F12E1" w:rsidP="006F12E1">
      <w:pPr>
        <w:pStyle w:val="GG-Title2"/>
      </w:pPr>
      <w:r w:rsidRPr="009A4B54">
        <w:t xml:space="preserve">Notice of Direction—No. </w:t>
      </w:r>
      <w:r>
        <w:t>2</w:t>
      </w:r>
      <w:r w:rsidRPr="009A4B54">
        <w:t xml:space="preserve"> of 2022</w:t>
      </w:r>
    </w:p>
    <w:p w14:paraId="57EE810B" w14:textId="77777777" w:rsidR="006F12E1" w:rsidRPr="008C353F" w:rsidRDefault="006F12E1" w:rsidP="006F12E1">
      <w:pPr>
        <w:pStyle w:val="GG-Title3"/>
      </w:pPr>
      <w:r w:rsidRPr="008C353F">
        <w:t>River Murray</w:t>
      </w:r>
    </w:p>
    <w:p w14:paraId="73D96F0A" w14:textId="77777777" w:rsidR="006F12E1" w:rsidRDefault="006F12E1" w:rsidP="006F12E1">
      <w:pPr>
        <w:pStyle w:val="GG-body"/>
      </w:pPr>
      <w:r w:rsidRPr="00876E81">
        <w:t xml:space="preserve">I, </w:t>
      </w:r>
      <w:r w:rsidRPr="00252410">
        <w:rPr>
          <w:bCs/>
        </w:rPr>
        <w:t xml:space="preserve">Emma Megan </w:t>
      </w:r>
      <w:proofErr w:type="spellStart"/>
      <w:r w:rsidRPr="00252410">
        <w:rPr>
          <w:bCs/>
        </w:rPr>
        <w:t>Kokar</w:t>
      </w:r>
      <w:proofErr w:type="spellEnd"/>
      <w:r w:rsidRPr="00876E81">
        <w:t xml:space="preserve">, Executive Director, Road and Marine Services Division of the Department for Infrastructure and Transport, delegate of the Minister for Infrastructure and Transport in the State of South Australia in accordance with section 11 of the </w:t>
      </w:r>
      <w:r w:rsidRPr="00876E81">
        <w:rPr>
          <w:i/>
        </w:rPr>
        <w:t xml:space="preserve">Harbors and Navigation Act 1993 </w:t>
      </w:r>
      <w:r w:rsidRPr="00876E81">
        <w:t>(the Act)</w:t>
      </w:r>
      <w:r w:rsidRPr="00876E81">
        <w:rPr>
          <w:i/>
        </w:rPr>
        <w:t xml:space="preserve">, </w:t>
      </w:r>
      <w:r w:rsidRPr="00876E81">
        <w:t xml:space="preserve">and pursuant to </w:t>
      </w:r>
      <w:r>
        <w:t>S</w:t>
      </w:r>
      <w:r w:rsidRPr="00876E81">
        <w:t>ection 67 of the Act,</w:t>
      </w:r>
      <w:r w:rsidRPr="00876E81">
        <w:rPr>
          <w:b/>
        </w:rPr>
        <w:t xml:space="preserve"> do hereby direct </w:t>
      </w:r>
      <w:r w:rsidRPr="00876E81">
        <w:t>the following in the waters of the River Murray</w:t>
      </w:r>
      <w:r w:rsidRPr="008C353F">
        <w:t>:</w:t>
      </w:r>
    </w:p>
    <w:p w14:paraId="7785CFFC" w14:textId="77777777" w:rsidR="006F12E1" w:rsidRPr="008C353F" w:rsidRDefault="006F12E1" w:rsidP="006F12E1">
      <w:pPr>
        <w:pStyle w:val="GG-body"/>
        <w:ind w:left="426" w:hanging="284"/>
      </w:pPr>
      <w:r>
        <w:t>1.</w:t>
      </w:r>
      <w:r>
        <w:tab/>
      </w:r>
      <w:r w:rsidRPr="00876E81">
        <w:t>All vessels and any other water traffic be restricted to a speed of 4 knots when operating</w:t>
      </w:r>
      <w:r>
        <w:t>:</w:t>
      </w:r>
    </w:p>
    <w:p w14:paraId="6388F267" w14:textId="77777777" w:rsidR="006F12E1" w:rsidRPr="00EB4526" w:rsidRDefault="006F12E1" w:rsidP="006F12E1">
      <w:pPr>
        <w:pStyle w:val="GG-body"/>
        <w:ind w:left="567" w:hanging="141"/>
      </w:pPr>
      <w:r>
        <w:t>•</w:t>
      </w:r>
      <w:r>
        <w:tab/>
      </w:r>
      <w:r w:rsidRPr="00EB4526">
        <w:t>within 250 metres from the location of any dwellings or buildings</w:t>
      </w:r>
      <w:r>
        <w:t>,</w:t>
      </w:r>
      <w:r w:rsidRPr="00EB4526">
        <w:t xml:space="preserve"> where any part of the dwelling or building is partially or wholly submerged; or</w:t>
      </w:r>
    </w:p>
    <w:p w14:paraId="17C83D00" w14:textId="77777777" w:rsidR="006F12E1" w:rsidRPr="00EB4526" w:rsidRDefault="006F12E1" w:rsidP="006F12E1">
      <w:pPr>
        <w:pStyle w:val="GG-body"/>
        <w:ind w:left="567" w:hanging="141"/>
      </w:pPr>
      <w:r>
        <w:t>•</w:t>
      </w:r>
      <w:r>
        <w:tab/>
      </w:r>
      <w:r w:rsidRPr="00EB4526">
        <w:t>within 250 metres of a levee bank</w:t>
      </w:r>
      <w:r>
        <w:t>,</w:t>
      </w:r>
      <w:r w:rsidRPr="00EB4526">
        <w:t xml:space="preserve"> where </w:t>
      </w:r>
      <w:r w:rsidRPr="00E547FD">
        <w:t>any part</w:t>
      </w:r>
      <w:r w:rsidRPr="00EB4526">
        <w:t xml:space="preserve"> of the </w:t>
      </w:r>
      <w:r>
        <w:t>levee bank</w:t>
      </w:r>
      <w:r w:rsidRPr="00EB4526">
        <w:t xml:space="preserve"> is partially or wholly submerged; or</w:t>
      </w:r>
    </w:p>
    <w:p w14:paraId="77D8EBD5" w14:textId="601BC455" w:rsidR="00601B83" w:rsidRDefault="006F12E1" w:rsidP="006F12E1">
      <w:pPr>
        <w:pStyle w:val="GG-body"/>
        <w:ind w:left="567" w:hanging="141"/>
      </w:pPr>
      <w:r>
        <w:t>•</w:t>
      </w:r>
      <w:r>
        <w:tab/>
      </w:r>
      <w:r w:rsidRPr="00EB4526">
        <w:t>during the hours of darkness or conditions of restricted visibility.</w:t>
      </w:r>
    </w:p>
    <w:p w14:paraId="2447D2D0" w14:textId="77777777" w:rsidR="00601B83" w:rsidRDefault="00601B83">
      <w:pPr>
        <w:spacing w:after="0" w:line="240" w:lineRule="auto"/>
        <w:jc w:val="left"/>
        <w:rPr>
          <w:rFonts w:eastAsia="Times New Roman"/>
          <w:szCs w:val="17"/>
        </w:rPr>
      </w:pPr>
      <w:r>
        <w:br w:type="page"/>
      </w:r>
    </w:p>
    <w:p w14:paraId="57DC4B7B" w14:textId="77777777" w:rsidR="006F12E1" w:rsidRPr="00A5091E" w:rsidRDefault="006F12E1" w:rsidP="006F12E1">
      <w:pPr>
        <w:pStyle w:val="GG-body"/>
        <w:ind w:left="426" w:hanging="284"/>
      </w:pPr>
      <w:r>
        <w:t>2.</w:t>
      </w:r>
      <w:r>
        <w:tab/>
      </w:r>
      <w:r w:rsidRPr="00A5091E">
        <w:t xml:space="preserve">All Personal Watercraft (commonly referred to as Jet-Skis) must </w:t>
      </w:r>
      <w:r>
        <w:t xml:space="preserve">operate </w:t>
      </w:r>
      <w:r w:rsidRPr="00A5091E">
        <w:t>a</w:t>
      </w:r>
      <w:r>
        <w:t>t a</w:t>
      </w:r>
      <w:r w:rsidRPr="00A5091E">
        <w:t xml:space="preserve"> maximum speed </w:t>
      </w:r>
      <w:r>
        <w:t xml:space="preserve">not exceeding </w:t>
      </w:r>
      <w:r w:rsidRPr="00A5091E">
        <w:t>4 knots on any part of River Murray.</w:t>
      </w:r>
    </w:p>
    <w:p w14:paraId="39488653" w14:textId="77777777" w:rsidR="006F12E1" w:rsidRPr="00D81912" w:rsidRDefault="006F12E1" w:rsidP="006F12E1">
      <w:pPr>
        <w:pStyle w:val="GG-body"/>
        <w:ind w:left="426" w:hanging="284"/>
      </w:pPr>
      <w:r>
        <w:t>3.</w:t>
      </w:r>
      <w:r>
        <w:tab/>
      </w:r>
      <w:r w:rsidRPr="00EB4526">
        <w:t xml:space="preserve">No persons </w:t>
      </w:r>
      <w:r>
        <w:t>shall</w:t>
      </w:r>
      <w:r w:rsidRPr="00EB4526">
        <w:t xml:space="preserve"> swim, bathe or dive within 250 metres of a lock or weir.</w:t>
      </w:r>
    </w:p>
    <w:p w14:paraId="2E55F36C" w14:textId="77777777" w:rsidR="006F12E1" w:rsidRPr="00D81912" w:rsidRDefault="006F12E1" w:rsidP="006F12E1">
      <w:pPr>
        <w:pStyle w:val="GG-body"/>
        <w:ind w:left="426" w:hanging="284"/>
      </w:pPr>
      <w:r>
        <w:t>4.</w:t>
      </w:r>
      <w:r>
        <w:tab/>
      </w:r>
      <w:r w:rsidRPr="00EB4526">
        <w:t>No</w:t>
      </w:r>
      <w:r w:rsidRPr="00D81912">
        <w:t xml:space="preserve"> </w:t>
      </w:r>
      <w:r w:rsidRPr="00EB4526">
        <w:t xml:space="preserve">canoes, kayaks, surf skis, rowboats or other human-powered vessels or aquatic toys to be used </w:t>
      </w:r>
      <w:r>
        <w:t xml:space="preserve">or operated </w:t>
      </w:r>
      <w:r w:rsidRPr="00EB4526">
        <w:t>within 250 meters of a lock or weir.</w:t>
      </w:r>
    </w:p>
    <w:p w14:paraId="326844D6" w14:textId="77777777" w:rsidR="006F12E1" w:rsidRPr="00D81912" w:rsidRDefault="006F12E1" w:rsidP="006F12E1">
      <w:pPr>
        <w:pStyle w:val="GG-body"/>
        <w:ind w:left="426" w:hanging="284"/>
      </w:pPr>
      <w:r>
        <w:t>5.</w:t>
      </w:r>
      <w:r>
        <w:tab/>
      </w:r>
      <w:r w:rsidRPr="00EB4526">
        <w:t xml:space="preserve">Each occupant in the open area of a vessel </w:t>
      </w:r>
      <w:r>
        <w:t>up to 12 metres in length</w:t>
      </w:r>
      <w:r w:rsidRPr="00EB4526">
        <w:t>, must</w:t>
      </w:r>
      <w:r>
        <w:t xml:space="preserve"> </w:t>
      </w:r>
      <w:r w:rsidRPr="00EB4526">
        <w:t xml:space="preserve">at all times, while the vessel is underway or at anchor, wear a </w:t>
      </w:r>
      <w:r>
        <w:t xml:space="preserve">lifejacket equivalent to a </w:t>
      </w:r>
      <w:r w:rsidRPr="00EB4526">
        <w:t xml:space="preserve">level 50 </w:t>
      </w:r>
      <w:r>
        <w:t>standard</w:t>
      </w:r>
      <w:r w:rsidRPr="00EB4526">
        <w:t xml:space="preserve"> or above.</w:t>
      </w:r>
    </w:p>
    <w:p w14:paraId="65258DF9" w14:textId="77777777" w:rsidR="006F12E1" w:rsidRPr="008C353F" w:rsidRDefault="006F12E1" w:rsidP="006F12E1">
      <w:pPr>
        <w:pStyle w:val="GG-body"/>
      </w:pPr>
      <w:r w:rsidRPr="007E67E0">
        <w:rPr>
          <w:i/>
          <w:iCs/>
        </w:rPr>
        <w:t>Definitions</w:t>
      </w:r>
      <w:r w:rsidRPr="008C353F">
        <w:t>:</w:t>
      </w:r>
    </w:p>
    <w:p w14:paraId="6CC46731" w14:textId="77777777" w:rsidR="006F12E1" w:rsidRPr="008C353F" w:rsidRDefault="006F12E1" w:rsidP="006F12E1">
      <w:pPr>
        <w:pStyle w:val="GG-body"/>
        <w:ind w:left="142"/>
      </w:pPr>
      <w:r w:rsidRPr="008C353F">
        <w:t>For the purposes of this Notice of Direction the following terms are defined as follows:</w:t>
      </w:r>
    </w:p>
    <w:p w14:paraId="45B7A58E" w14:textId="77777777" w:rsidR="006F12E1" w:rsidRPr="00D81912" w:rsidRDefault="006F12E1" w:rsidP="006F12E1">
      <w:pPr>
        <w:pStyle w:val="GG-body"/>
        <w:ind w:left="284"/>
        <w:rPr>
          <w:i/>
          <w:iCs/>
        </w:rPr>
      </w:pPr>
      <w:r w:rsidRPr="00D81912">
        <w:rPr>
          <w:b/>
          <w:bCs/>
          <w:i/>
          <w:iCs/>
        </w:rPr>
        <w:t>Aquatic Toy</w:t>
      </w:r>
      <w:r w:rsidRPr="00D81912">
        <w:rPr>
          <w:i/>
          <w:iCs/>
        </w:rPr>
        <w:t xml:space="preserve"> </w:t>
      </w:r>
      <w:r w:rsidRPr="00252410">
        <w:t>means: a surfboard, sailboard, kite board or any other aid to swimming or fishing that is not primarily designed for navigation.</w:t>
      </w:r>
    </w:p>
    <w:p w14:paraId="31572203" w14:textId="77777777" w:rsidR="006F12E1" w:rsidRPr="00D81912" w:rsidRDefault="006F12E1" w:rsidP="006F12E1">
      <w:pPr>
        <w:pStyle w:val="GG-body"/>
        <w:ind w:left="284"/>
        <w:rPr>
          <w:i/>
          <w:iCs/>
        </w:rPr>
      </w:pPr>
      <w:r w:rsidRPr="00D81912">
        <w:rPr>
          <w:b/>
          <w:bCs/>
          <w:i/>
          <w:iCs/>
        </w:rPr>
        <w:t>Darkness</w:t>
      </w:r>
      <w:r w:rsidRPr="00D81912">
        <w:rPr>
          <w:i/>
          <w:iCs/>
        </w:rPr>
        <w:t xml:space="preserve"> </w:t>
      </w:r>
      <w:r w:rsidRPr="00252410">
        <w:t>means: between the hours of sunset and sunrise.</w:t>
      </w:r>
    </w:p>
    <w:p w14:paraId="76C0965E" w14:textId="77777777" w:rsidR="006F12E1" w:rsidRPr="00D81912" w:rsidRDefault="006F12E1" w:rsidP="006F12E1">
      <w:pPr>
        <w:pStyle w:val="GG-body"/>
        <w:ind w:left="284"/>
        <w:rPr>
          <w:i/>
          <w:iCs/>
        </w:rPr>
      </w:pPr>
      <w:r w:rsidRPr="00D81912">
        <w:rPr>
          <w:b/>
          <w:bCs/>
          <w:i/>
          <w:iCs/>
        </w:rPr>
        <w:t>Human powered vessel</w:t>
      </w:r>
      <w:r w:rsidRPr="00D81912">
        <w:rPr>
          <w:i/>
          <w:iCs/>
        </w:rPr>
        <w:t xml:space="preserve"> </w:t>
      </w:r>
      <w:r w:rsidRPr="00252410">
        <w:t>means: any vessel or craft that is not fitted with an engine or motor and is propelled by human force.</w:t>
      </w:r>
    </w:p>
    <w:p w14:paraId="555586B6" w14:textId="77777777" w:rsidR="006F12E1" w:rsidRPr="00D81912" w:rsidRDefault="006F12E1" w:rsidP="006F12E1">
      <w:pPr>
        <w:pStyle w:val="GG-body"/>
        <w:ind w:left="284"/>
        <w:rPr>
          <w:i/>
          <w:iCs/>
        </w:rPr>
      </w:pPr>
      <w:r w:rsidRPr="00D81912">
        <w:rPr>
          <w:b/>
          <w:bCs/>
          <w:i/>
          <w:iCs/>
        </w:rPr>
        <w:t>Levee bank</w:t>
      </w:r>
      <w:r w:rsidRPr="00D81912">
        <w:rPr>
          <w:i/>
          <w:iCs/>
        </w:rPr>
        <w:t xml:space="preserve"> </w:t>
      </w:r>
      <w:r w:rsidRPr="00252410">
        <w:t>means: bank is human made structure built to contain, control or divert the flow of water in order to provide protection to towns, and/or agricultural land from flooding.</w:t>
      </w:r>
    </w:p>
    <w:p w14:paraId="4D1DE9FB" w14:textId="77777777" w:rsidR="006F12E1" w:rsidRPr="00D81912" w:rsidRDefault="006F12E1" w:rsidP="006F12E1">
      <w:pPr>
        <w:pStyle w:val="GG-body"/>
        <w:ind w:left="284"/>
        <w:rPr>
          <w:i/>
          <w:iCs/>
        </w:rPr>
      </w:pPr>
      <w:r w:rsidRPr="00D81912">
        <w:rPr>
          <w:b/>
          <w:bCs/>
          <w:i/>
          <w:iCs/>
        </w:rPr>
        <w:t>River Murray</w:t>
      </w:r>
      <w:r w:rsidRPr="00D81912">
        <w:rPr>
          <w:i/>
          <w:iCs/>
        </w:rPr>
        <w:t xml:space="preserve"> </w:t>
      </w:r>
      <w:r w:rsidRPr="00252410">
        <w:t>means: All creeks, tributaries, lakes, lagoons and other bodies of water connected to the River Murray between the border of South Australia and a line joining the upstream sides of the landings used by the ferry at Wellington, except a body of water that has been exempted.</w:t>
      </w:r>
    </w:p>
    <w:p w14:paraId="0FA61150" w14:textId="77777777" w:rsidR="006F12E1" w:rsidRPr="00D81912" w:rsidRDefault="006F12E1" w:rsidP="006F12E1">
      <w:pPr>
        <w:pStyle w:val="GG-body"/>
        <w:ind w:left="284"/>
      </w:pPr>
      <w:r w:rsidRPr="00D81912">
        <w:rPr>
          <w:b/>
          <w:bCs/>
          <w:i/>
          <w:iCs/>
        </w:rPr>
        <w:t>Weir</w:t>
      </w:r>
      <w:r w:rsidRPr="00D81912">
        <w:rPr>
          <w:i/>
          <w:iCs/>
        </w:rPr>
        <w:t xml:space="preserve"> </w:t>
      </w:r>
      <w:r w:rsidRPr="00252410">
        <w:t>means: a barrier and/or dam across the width of the River Murray that alters or restricts the flow and/or characteristics of water and usually results in a change of height in river levels.</w:t>
      </w:r>
    </w:p>
    <w:p w14:paraId="70F2D658" w14:textId="77777777" w:rsidR="006F12E1" w:rsidRPr="008C353F" w:rsidRDefault="006F12E1" w:rsidP="006F12E1">
      <w:pPr>
        <w:pStyle w:val="GG-body"/>
      </w:pPr>
      <w:r w:rsidRPr="00D81912">
        <w:rPr>
          <w:spacing w:val="-2"/>
        </w:rPr>
        <w:t>This Notice of Direction is in operation during times of declared High Flow or Flood in the waters of the River Murray by the South Australian State Emergency Services or until varied or revoked by a subsequent Notice of Direction</w:t>
      </w:r>
      <w:r w:rsidRPr="008C353F">
        <w:t>.</w:t>
      </w:r>
    </w:p>
    <w:p w14:paraId="2F15D539" w14:textId="77777777" w:rsidR="006F12E1" w:rsidRPr="008C353F" w:rsidRDefault="006F12E1" w:rsidP="006F12E1">
      <w:pPr>
        <w:pStyle w:val="GG-body"/>
      </w:pPr>
      <w:r w:rsidRPr="008C353F">
        <w:t xml:space="preserve">All other provisions of the </w:t>
      </w:r>
      <w:r w:rsidRPr="007E67E0">
        <w:rPr>
          <w:i/>
          <w:iCs/>
        </w:rPr>
        <w:t>Harbors and Navigation Act 1993</w:t>
      </w:r>
      <w:r w:rsidRPr="008C353F">
        <w:t xml:space="preserve"> and Regulations will continue to apply.</w:t>
      </w:r>
    </w:p>
    <w:p w14:paraId="73A1AADE" w14:textId="77777777" w:rsidR="006F12E1" w:rsidRDefault="006F12E1" w:rsidP="006F12E1">
      <w:pPr>
        <w:pStyle w:val="GG-SDated"/>
      </w:pPr>
      <w:r w:rsidRPr="008C353F">
        <w:t>Dated</w:t>
      </w:r>
      <w:r>
        <w:t>: 22 November</w:t>
      </w:r>
      <w:r w:rsidRPr="008C353F">
        <w:t xml:space="preserve"> 2022</w:t>
      </w:r>
    </w:p>
    <w:p w14:paraId="1C250B93" w14:textId="77777777" w:rsidR="006F12E1" w:rsidRPr="008C353F" w:rsidRDefault="006F12E1" w:rsidP="006F12E1">
      <w:pPr>
        <w:pStyle w:val="GG-SName"/>
      </w:pPr>
      <w:r w:rsidRPr="008C353F">
        <w:t xml:space="preserve">Emma Megan </w:t>
      </w:r>
      <w:proofErr w:type="spellStart"/>
      <w:r w:rsidRPr="008C353F">
        <w:t>Kokar</w:t>
      </w:r>
      <w:proofErr w:type="spellEnd"/>
    </w:p>
    <w:p w14:paraId="5439C2DE" w14:textId="77777777" w:rsidR="006F12E1" w:rsidRDefault="006F12E1" w:rsidP="006F12E1">
      <w:pPr>
        <w:pStyle w:val="GG-Signature"/>
      </w:pPr>
      <w:r w:rsidRPr="008C353F">
        <w:t>Delegate of the Minister for Infrastructure and Transport</w:t>
      </w:r>
    </w:p>
    <w:p w14:paraId="46F5AEE4" w14:textId="77777777" w:rsidR="006F12E1" w:rsidRDefault="006F12E1" w:rsidP="006F12E1">
      <w:pPr>
        <w:pBdr>
          <w:top w:val="single" w:sz="4" w:space="1" w:color="auto"/>
        </w:pBdr>
        <w:spacing w:before="100" w:after="0" w:line="14" w:lineRule="exact"/>
        <w:jc w:val="center"/>
        <w:rPr>
          <w:rFonts w:eastAsia="Times New Roman"/>
          <w:szCs w:val="17"/>
        </w:rPr>
      </w:pPr>
    </w:p>
    <w:p w14:paraId="57ECE78D" w14:textId="1C0AF521" w:rsidR="006F12E1" w:rsidRDefault="006F12E1" w:rsidP="00032A92">
      <w:pPr>
        <w:pStyle w:val="GG-body"/>
        <w:spacing w:after="0"/>
        <w:rPr>
          <w:lang w:val="en-US"/>
        </w:rPr>
      </w:pPr>
    </w:p>
    <w:p w14:paraId="09705AE3" w14:textId="77777777" w:rsidR="006F12E1" w:rsidRDefault="006F12E1" w:rsidP="00173065">
      <w:pPr>
        <w:pStyle w:val="Heading2"/>
      </w:pPr>
      <w:bookmarkStart w:id="39" w:name="_Toc121393707"/>
      <w:r w:rsidRPr="008C353F">
        <w:t>Harbors and Navigation Act 1993</w:t>
      </w:r>
      <w:bookmarkEnd w:id="39"/>
    </w:p>
    <w:p w14:paraId="365B7089" w14:textId="77777777" w:rsidR="006F12E1" w:rsidRDefault="006F12E1" w:rsidP="006F12E1">
      <w:pPr>
        <w:pStyle w:val="GG-Title2"/>
      </w:pPr>
      <w:r w:rsidRPr="008C353F">
        <w:t>Section 67</w:t>
      </w:r>
    </w:p>
    <w:p w14:paraId="6CF908D7" w14:textId="77777777" w:rsidR="006F12E1" w:rsidRPr="009A4B54" w:rsidRDefault="006F12E1" w:rsidP="006F12E1">
      <w:pPr>
        <w:pStyle w:val="GG-Title2"/>
      </w:pPr>
      <w:r w:rsidRPr="009A4B54">
        <w:t>Notice of Direction—No. 3 of 2022</w:t>
      </w:r>
    </w:p>
    <w:p w14:paraId="28D50E7A" w14:textId="77777777" w:rsidR="006F12E1" w:rsidRPr="008C353F" w:rsidRDefault="006F12E1" w:rsidP="006F12E1">
      <w:pPr>
        <w:pStyle w:val="GG-Title3"/>
      </w:pPr>
      <w:r w:rsidRPr="008C353F">
        <w:t>Power Lines</w:t>
      </w:r>
      <w:r>
        <w:t>—</w:t>
      </w:r>
      <w:r w:rsidRPr="008C353F">
        <w:t>River Murray</w:t>
      </w:r>
    </w:p>
    <w:p w14:paraId="1099273B" w14:textId="77777777" w:rsidR="006F12E1" w:rsidRPr="008C353F" w:rsidRDefault="006F12E1" w:rsidP="006F12E1">
      <w:pPr>
        <w:pStyle w:val="GG-body"/>
      </w:pPr>
      <w:r w:rsidRPr="008C353F">
        <w:t xml:space="preserve">I, Emma Megan </w:t>
      </w:r>
      <w:proofErr w:type="spellStart"/>
      <w:r w:rsidRPr="008C353F">
        <w:t>Kokar</w:t>
      </w:r>
      <w:proofErr w:type="spellEnd"/>
      <w:r w:rsidRPr="008C353F">
        <w:t xml:space="preserve">, Executive Director, Road and Marine Services Division of the Department for Infrastructure and Transport, delegate of the Minister for Infrastructure and Transport in the State of South Australia in accordance with </w:t>
      </w:r>
      <w:r>
        <w:t>S</w:t>
      </w:r>
      <w:r w:rsidRPr="008C353F">
        <w:t xml:space="preserve">ection 11 of the </w:t>
      </w:r>
      <w:r w:rsidRPr="003B08FD">
        <w:rPr>
          <w:i/>
          <w:iCs/>
        </w:rPr>
        <w:t>Harbors and Navigation Act 1993</w:t>
      </w:r>
      <w:r w:rsidRPr="008C353F">
        <w:t xml:space="preserve"> (the Act), and pursuant to </w:t>
      </w:r>
      <w:r>
        <w:t>S</w:t>
      </w:r>
      <w:r w:rsidRPr="008C353F">
        <w:t xml:space="preserve">ection 67 of the Act, </w:t>
      </w:r>
      <w:r w:rsidRPr="007E67E0">
        <w:rPr>
          <w:b/>
          <w:bCs/>
        </w:rPr>
        <w:t>do hereby direct</w:t>
      </w:r>
      <w:r w:rsidRPr="008C353F">
        <w:t xml:space="preserve"> the following in the waters of the River Murray:</w:t>
      </w:r>
    </w:p>
    <w:p w14:paraId="5E82ABCB" w14:textId="77777777" w:rsidR="006F12E1" w:rsidRPr="008C353F" w:rsidRDefault="006F12E1" w:rsidP="006F12E1">
      <w:pPr>
        <w:pStyle w:val="GG-body"/>
        <w:ind w:left="426" w:hanging="284"/>
      </w:pPr>
      <w:r w:rsidRPr="008C353F">
        <w:t>1.</w:t>
      </w:r>
      <w:r w:rsidRPr="008C353F">
        <w:tab/>
        <w:t>That no vessels or any other water traffic (including canoes, kayaks, surf skis, rowboats or other human-powered vessels or aquatic toys) be operated or moored within 50 metres of an overhead power line in a floodplain.</w:t>
      </w:r>
    </w:p>
    <w:p w14:paraId="56056EC6" w14:textId="77777777" w:rsidR="006F12E1" w:rsidRPr="008C353F" w:rsidRDefault="006F12E1" w:rsidP="006F12E1">
      <w:pPr>
        <w:pStyle w:val="GG-body"/>
        <w:ind w:left="426" w:hanging="284"/>
      </w:pPr>
      <w:r w:rsidRPr="008C353F">
        <w:t>2.</w:t>
      </w:r>
      <w:r w:rsidRPr="008C353F">
        <w:tab/>
        <w:t>That no persons shall swim, bathe or dive within 50 metres of an overhead power line in a floodplain.</w:t>
      </w:r>
    </w:p>
    <w:p w14:paraId="29778E94" w14:textId="77777777" w:rsidR="006F12E1" w:rsidRPr="008C353F" w:rsidRDefault="006F12E1" w:rsidP="006F12E1">
      <w:pPr>
        <w:pStyle w:val="GG-body"/>
      </w:pPr>
      <w:r w:rsidRPr="007E67E0">
        <w:rPr>
          <w:i/>
          <w:iCs/>
        </w:rPr>
        <w:t>Definitions</w:t>
      </w:r>
      <w:r w:rsidRPr="008C353F">
        <w:t>:</w:t>
      </w:r>
    </w:p>
    <w:p w14:paraId="6AA585C6" w14:textId="77777777" w:rsidR="006F12E1" w:rsidRPr="008C353F" w:rsidRDefault="006F12E1" w:rsidP="006F12E1">
      <w:pPr>
        <w:pStyle w:val="GG-body"/>
        <w:ind w:left="142"/>
      </w:pPr>
      <w:r w:rsidRPr="008C353F">
        <w:t>For the purposes of this Notice of Direction the following terms are defined as follows:</w:t>
      </w:r>
    </w:p>
    <w:p w14:paraId="6B09FE1B" w14:textId="77777777" w:rsidR="006F12E1" w:rsidRPr="008C353F" w:rsidRDefault="006F12E1" w:rsidP="006F12E1">
      <w:pPr>
        <w:pStyle w:val="GG-body"/>
        <w:ind w:left="284"/>
      </w:pPr>
      <w:r w:rsidRPr="007E67E0">
        <w:rPr>
          <w:b/>
          <w:bCs/>
          <w:i/>
          <w:iCs/>
        </w:rPr>
        <w:t>Aquatic Toy</w:t>
      </w:r>
      <w:r w:rsidRPr="008C353F">
        <w:t xml:space="preserve"> means: a surfboard, sailboard, kite board or any other aid to swimming or fishing that is not primarily designed for navigation.</w:t>
      </w:r>
    </w:p>
    <w:p w14:paraId="79663157" w14:textId="77777777" w:rsidR="006F12E1" w:rsidRPr="008C353F" w:rsidRDefault="006F12E1" w:rsidP="006F12E1">
      <w:pPr>
        <w:pStyle w:val="GG-body"/>
        <w:ind w:left="284"/>
      </w:pPr>
      <w:r w:rsidRPr="007E67E0">
        <w:rPr>
          <w:b/>
          <w:bCs/>
          <w:i/>
          <w:iCs/>
        </w:rPr>
        <w:t>Floodplain</w:t>
      </w:r>
      <w:r w:rsidRPr="008C353F">
        <w:t xml:space="preserve"> means: an area of flat or nearly flat land adjacent to the River Murray which stretches outwards from the banks of </w:t>
      </w:r>
      <w:proofErr w:type="spellStart"/>
      <w:r w:rsidRPr="008C353F">
        <w:t>it’s</w:t>
      </w:r>
      <w:proofErr w:type="spellEnd"/>
      <w:r w:rsidRPr="008C353F">
        <w:t xml:space="preserve"> channel, and which experiences flooding during periods of declared High Flow or Flood by the South Australian State Emergency Services.</w:t>
      </w:r>
    </w:p>
    <w:p w14:paraId="607FC739" w14:textId="77777777" w:rsidR="006F12E1" w:rsidRPr="008C353F" w:rsidRDefault="006F12E1" w:rsidP="006F12E1">
      <w:pPr>
        <w:pStyle w:val="GG-body"/>
        <w:ind w:left="284"/>
      </w:pPr>
      <w:r w:rsidRPr="007E67E0">
        <w:rPr>
          <w:b/>
          <w:bCs/>
          <w:i/>
          <w:iCs/>
        </w:rPr>
        <w:t>Human powered vessel</w:t>
      </w:r>
      <w:r w:rsidRPr="008C353F">
        <w:t xml:space="preserve"> means: any vessel or craft that is not fitted with an engine or motor and is propelled by human force.</w:t>
      </w:r>
    </w:p>
    <w:p w14:paraId="210AAFD9" w14:textId="77777777" w:rsidR="006F12E1" w:rsidRPr="008C353F" w:rsidRDefault="006F12E1" w:rsidP="006F12E1">
      <w:pPr>
        <w:pStyle w:val="GG-body"/>
        <w:ind w:left="284"/>
      </w:pPr>
      <w:r w:rsidRPr="007E67E0">
        <w:rPr>
          <w:b/>
          <w:bCs/>
          <w:i/>
          <w:iCs/>
        </w:rPr>
        <w:t>Overhead Power Line</w:t>
      </w:r>
      <w:r w:rsidRPr="008C353F">
        <w:t xml:space="preserve"> means: any electrical infrastructure used in electric power transmission and distribution to transmit electrical energy across large distances that consists of one or more uninsulated electrical cables suspended by towers or poles and may include any overhead electrical appliance or transformer.</w:t>
      </w:r>
    </w:p>
    <w:p w14:paraId="3208DF04" w14:textId="77777777" w:rsidR="006F12E1" w:rsidRPr="008C353F" w:rsidRDefault="006F12E1" w:rsidP="006F12E1">
      <w:pPr>
        <w:pStyle w:val="GG-body"/>
        <w:ind w:left="284"/>
      </w:pPr>
      <w:r w:rsidRPr="007E67E0">
        <w:rPr>
          <w:b/>
          <w:bCs/>
          <w:i/>
          <w:iCs/>
        </w:rPr>
        <w:t>River Murray</w:t>
      </w:r>
      <w:r w:rsidRPr="008C353F">
        <w:t xml:space="preserve"> means: All creeks, tributaries, lakes, lagoons and other bodies of water connected to the River Murray between the border of South Australia and extending to the Murray Mouth, except a body of water that has been exempted.</w:t>
      </w:r>
    </w:p>
    <w:p w14:paraId="1960655C" w14:textId="77777777" w:rsidR="006F12E1" w:rsidRPr="008C353F" w:rsidRDefault="006F12E1" w:rsidP="006F12E1">
      <w:pPr>
        <w:pStyle w:val="GG-body"/>
      </w:pPr>
      <w:r w:rsidRPr="002A1B8F">
        <w:rPr>
          <w:spacing w:val="-2"/>
        </w:rPr>
        <w:t xml:space="preserve">This Notice of Direction is in operation during times of declared High Flow or Flood in the waters of the River Murray by the South Australian </w:t>
      </w:r>
      <w:r w:rsidRPr="008C353F">
        <w:t>State Emergency Services or until varied or revoked by a subsequent Notice of Direction.</w:t>
      </w:r>
    </w:p>
    <w:p w14:paraId="221D4A26" w14:textId="77777777" w:rsidR="006F12E1" w:rsidRPr="008C353F" w:rsidRDefault="006F12E1" w:rsidP="006F12E1">
      <w:pPr>
        <w:pStyle w:val="GG-body"/>
      </w:pPr>
      <w:r w:rsidRPr="008C353F">
        <w:t xml:space="preserve">All other provisions of the </w:t>
      </w:r>
      <w:r w:rsidRPr="007E67E0">
        <w:rPr>
          <w:i/>
          <w:iCs/>
        </w:rPr>
        <w:t>Harbors and Navigation Act 1993</w:t>
      </w:r>
      <w:r w:rsidRPr="008C353F">
        <w:t xml:space="preserve"> and Regulations will continue to apply.</w:t>
      </w:r>
    </w:p>
    <w:p w14:paraId="58B25178" w14:textId="77777777" w:rsidR="006F12E1" w:rsidRDefault="006F12E1" w:rsidP="006F12E1">
      <w:pPr>
        <w:pStyle w:val="GG-SDated"/>
      </w:pPr>
      <w:r w:rsidRPr="008C353F">
        <w:t>Dated</w:t>
      </w:r>
      <w:r>
        <w:t>: 1 December</w:t>
      </w:r>
      <w:r w:rsidRPr="008C353F">
        <w:t xml:space="preserve"> 2022</w:t>
      </w:r>
    </w:p>
    <w:p w14:paraId="4BEC553D" w14:textId="77777777" w:rsidR="006F12E1" w:rsidRPr="008C353F" w:rsidRDefault="006F12E1" w:rsidP="006F12E1">
      <w:pPr>
        <w:pStyle w:val="GG-SName"/>
      </w:pPr>
      <w:r w:rsidRPr="008C353F">
        <w:t xml:space="preserve">Emma Megan </w:t>
      </w:r>
      <w:proofErr w:type="spellStart"/>
      <w:r w:rsidRPr="008C353F">
        <w:t>Kokar</w:t>
      </w:r>
      <w:proofErr w:type="spellEnd"/>
    </w:p>
    <w:p w14:paraId="1700E2AA" w14:textId="7AACA351" w:rsidR="006F12E1" w:rsidRDefault="006F12E1" w:rsidP="006F12E1">
      <w:pPr>
        <w:pStyle w:val="GG-Signature"/>
      </w:pPr>
      <w:r w:rsidRPr="008C353F">
        <w:t>Delegate of the Minister for Infrastructure and Transport</w:t>
      </w:r>
    </w:p>
    <w:p w14:paraId="4C0258E8" w14:textId="11198723" w:rsidR="006F12E1" w:rsidRDefault="006F12E1" w:rsidP="006F12E1">
      <w:pPr>
        <w:pStyle w:val="GG-Signature"/>
        <w:pBdr>
          <w:bottom w:val="single" w:sz="4" w:space="1" w:color="auto"/>
        </w:pBdr>
        <w:spacing w:line="52" w:lineRule="exact"/>
        <w:jc w:val="center"/>
      </w:pPr>
    </w:p>
    <w:p w14:paraId="1B620ECD" w14:textId="1BDE9415" w:rsidR="006F12E1" w:rsidRDefault="006F12E1" w:rsidP="006F12E1">
      <w:pPr>
        <w:pStyle w:val="GG-Signature"/>
        <w:pBdr>
          <w:top w:val="single" w:sz="4" w:space="1" w:color="auto"/>
        </w:pBdr>
        <w:spacing w:before="34" w:line="14" w:lineRule="exact"/>
        <w:jc w:val="center"/>
      </w:pPr>
    </w:p>
    <w:p w14:paraId="6B6AC2EF" w14:textId="6F561534" w:rsidR="006F12E1" w:rsidRDefault="006F12E1" w:rsidP="00032A92">
      <w:pPr>
        <w:pStyle w:val="GG-body"/>
        <w:spacing w:after="0"/>
        <w:rPr>
          <w:lang w:val="en-US"/>
        </w:rPr>
      </w:pPr>
    </w:p>
    <w:p w14:paraId="4F3B205A" w14:textId="77777777" w:rsidR="006F12E1" w:rsidRDefault="006F12E1" w:rsidP="00173065">
      <w:pPr>
        <w:pStyle w:val="Heading2"/>
      </w:pPr>
      <w:bookmarkStart w:id="40" w:name="_Toc121393708"/>
      <w:r w:rsidRPr="00712937">
        <w:t>Housing Improvement Act 2016</w:t>
      </w:r>
      <w:bookmarkEnd w:id="40"/>
    </w:p>
    <w:p w14:paraId="2A5509A5" w14:textId="77777777" w:rsidR="006F12E1" w:rsidRPr="00712937" w:rsidRDefault="006F12E1" w:rsidP="006F12E1">
      <w:pPr>
        <w:pStyle w:val="GG-Title3"/>
      </w:pPr>
      <w:r w:rsidRPr="00712937">
        <w:t>Rent Control Revocations</w:t>
      </w:r>
    </w:p>
    <w:p w14:paraId="1B5FB677" w14:textId="77777777" w:rsidR="006F12E1" w:rsidRPr="001E223A" w:rsidRDefault="006F12E1" w:rsidP="006F12E1">
      <w:pPr>
        <w:pStyle w:val="GG-body"/>
        <w:rPr>
          <w:spacing w:val="-2"/>
        </w:rPr>
      </w:pPr>
      <w:r w:rsidRPr="001E223A">
        <w:rPr>
          <w:spacing w:val="-2"/>
        </w:rPr>
        <w:t xml:space="preserve">Whereas the Minister for Human Services Delegate is satisfied that each of the houses described hereunder has ceased to be unsafe or unsuitable for human habitation for the purposes of the </w:t>
      </w:r>
      <w:r w:rsidRPr="001E223A">
        <w:rPr>
          <w:i/>
          <w:iCs/>
          <w:spacing w:val="-2"/>
        </w:rPr>
        <w:t>Housing Improvement Act 2016</w:t>
      </w:r>
      <w:r w:rsidRPr="001E223A">
        <w:rPr>
          <w:spacing w:val="-2"/>
        </w:rPr>
        <w:t>, notice is hereby given that, in exercise of the powers conferred by the said Act, the Minister for Human Services Delegate does hereby revoke the said Rent Control in respect of each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827"/>
        <w:gridCol w:w="1979"/>
      </w:tblGrid>
      <w:tr w:rsidR="006F12E1" w:rsidRPr="00B9024D" w14:paraId="6B0B7320" w14:textId="77777777" w:rsidTr="003061C9">
        <w:trPr>
          <w:tblHeader/>
        </w:trPr>
        <w:tc>
          <w:tcPr>
            <w:tcW w:w="3544" w:type="dxa"/>
            <w:tcBorders>
              <w:top w:val="single" w:sz="4" w:space="0" w:color="auto"/>
              <w:bottom w:val="single" w:sz="4" w:space="0" w:color="auto"/>
            </w:tcBorders>
            <w:vAlign w:val="center"/>
          </w:tcPr>
          <w:p w14:paraId="41E7BD8F"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024D">
              <w:rPr>
                <w:b/>
                <w:bCs/>
                <w:szCs w:val="17"/>
              </w:rPr>
              <w:t>Address of Premises</w:t>
            </w:r>
          </w:p>
        </w:tc>
        <w:tc>
          <w:tcPr>
            <w:tcW w:w="3827" w:type="dxa"/>
            <w:tcBorders>
              <w:top w:val="single" w:sz="4" w:space="0" w:color="auto"/>
              <w:bottom w:val="single" w:sz="4" w:space="0" w:color="auto"/>
            </w:tcBorders>
            <w:vAlign w:val="center"/>
          </w:tcPr>
          <w:p w14:paraId="725FF7FB"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024D">
              <w:rPr>
                <w:b/>
                <w:bCs/>
                <w:szCs w:val="17"/>
              </w:rPr>
              <w:t>Allotment Section</w:t>
            </w:r>
          </w:p>
        </w:tc>
        <w:tc>
          <w:tcPr>
            <w:tcW w:w="1979" w:type="dxa"/>
            <w:tcBorders>
              <w:top w:val="single" w:sz="4" w:space="0" w:color="auto"/>
              <w:bottom w:val="single" w:sz="4" w:space="0" w:color="auto"/>
            </w:tcBorders>
            <w:vAlign w:val="center"/>
          </w:tcPr>
          <w:p w14:paraId="66B93AA3"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9024D">
              <w:rPr>
                <w:b/>
                <w:bCs/>
                <w:szCs w:val="17"/>
                <w:u w:val="single"/>
              </w:rPr>
              <w:t>Certificate of Title</w:t>
            </w:r>
            <w:r>
              <w:rPr>
                <w:b/>
                <w:bCs/>
                <w:szCs w:val="17"/>
              </w:rPr>
              <w:br/>
            </w:r>
            <w:r w:rsidRPr="00B9024D">
              <w:rPr>
                <w:b/>
                <w:bCs/>
                <w:szCs w:val="17"/>
              </w:rPr>
              <w:t>Volume/Folio</w:t>
            </w:r>
          </w:p>
        </w:tc>
      </w:tr>
      <w:tr w:rsidR="006F12E1" w:rsidRPr="00B9024D" w14:paraId="6D5E3D51" w14:textId="77777777" w:rsidTr="003061C9">
        <w:tc>
          <w:tcPr>
            <w:tcW w:w="3544" w:type="dxa"/>
            <w:tcMar>
              <w:left w:w="0" w:type="dxa"/>
              <w:right w:w="0" w:type="dxa"/>
            </w:tcMar>
          </w:tcPr>
          <w:p w14:paraId="314C92C1"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17"/>
              </w:rPr>
            </w:pPr>
            <w:r w:rsidRPr="00B9024D">
              <w:rPr>
                <w:szCs w:val="17"/>
              </w:rPr>
              <w:t>Unit 1-11 Norman S</w:t>
            </w:r>
            <w:r>
              <w:rPr>
                <w:szCs w:val="17"/>
              </w:rPr>
              <w:t>treet</w:t>
            </w:r>
            <w:r w:rsidRPr="00B9024D">
              <w:rPr>
                <w:szCs w:val="17"/>
              </w:rPr>
              <w:t xml:space="preserve">, </w:t>
            </w:r>
            <w:r>
              <w:rPr>
                <w:szCs w:val="17"/>
              </w:rPr>
              <w:t>W</w:t>
            </w:r>
            <w:r w:rsidRPr="00B9024D">
              <w:rPr>
                <w:szCs w:val="17"/>
              </w:rPr>
              <w:t>oodville SA 5011</w:t>
            </w:r>
          </w:p>
        </w:tc>
        <w:tc>
          <w:tcPr>
            <w:tcW w:w="3827" w:type="dxa"/>
          </w:tcPr>
          <w:p w14:paraId="61A6C0F7"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17"/>
              </w:rPr>
            </w:pPr>
            <w:r w:rsidRPr="00B9024D">
              <w:rPr>
                <w:szCs w:val="17"/>
              </w:rPr>
              <w:t>Allotment 64 Filed Plan 123858 Hundred of Yatala</w:t>
            </w:r>
          </w:p>
        </w:tc>
        <w:tc>
          <w:tcPr>
            <w:tcW w:w="1979" w:type="dxa"/>
          </w:tcPr>
          <w:p w14:paraId="5545AF2D"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szCs w:val="17"/>
              </w:rPr>
            </w:pPr>
            <w:r w:rsidRPr="00B9024D">
              <w:rPr>
                <w:szCs w:val="17"/>
              </w:rPr>
              <w:t>CT5549/225</w:t>
            </w:r>
          </w:p>
        </w:tc>
      </w:tr>
      <w:tr w:rsidR="006F12E1" w:rsidRPr="00B9024D" w14:paraId="0FA1782F" w14:textId="77777777" w:rsidTr="003061C9">
        <w:tc>
          <w:tcPr>
            <w:tcW w:w="3544" w:type="dxa"/>
            <w:tcBorders>
              <w:bottom w:val="single" w:sz="4" w:space="0" w:color="auto"/>
            </w:tcBorders>
            <w:tcMar>
              <w:left w:w="0" w:type="dxa"/>
              <w:right w:w="0" w:type="dxa"/>
            </w:tcMar>
          </w:tcPr>
          <w:p w14:paraId="536342D0"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B9024D">
              <w:rPr>
                <w:szCs w:val="17"/>
              </w:rPr>
              <w:t>Unit 2-11 Norman S</w:t>
            </w:r>
            <w:r>
              <w:rPr>
                <w:szCs w:val="17"/>
              </w:rPr>
              <w:t>treet</w:t>
            </w:r>
            <w:r w:rsidRPr="00B9024D">
              <w:rPr>
                <w:szCs w:val="17"/>
              </w:rPr>
              <w:t>, Woodville SA 5011</w:t>
            </w:r>
          </w:p>
        </w:tc>
        <w:tc>
          <w:tcPr>
            <w:tcW w:w="3827" w:type="dxa"/>
            <w:tcBorders>
              <w:bottom w:val="single" w:sz="4" w:space="0" w:color="auto"/>
            </w:tcBorders>
          </w:tcPr>
          <w:p w14:paraId="2206FF1B"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B9024D">
              <w:rPr>
                <w:szCs w:val="17"/>
              </w:rPr>
              <w:t>Allotment 64 Filed Plan 123858 Hundred of Yatala</w:t>
            </w:r>
          </w:p>
        </w:tc>
        <w:tc>
          <w:tcPr>
            <w:tcW w:w="1979" w:type="dxa"/>
            <w:tcBorders>
              <w:bottom w:val="single" w:sz="4" w:space="0" w:color="auto"/>
            </w:tcBorders>
          </w:tcPr>
          <w:p w14:paraId="0175649C"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szCs w:val="17"/>
              </w:rPr>
            </w:pPr>
            <w:r w:rsidRPr="00B9024D">
              <w:rPr>
                <w:szCs w:val="17"/>
              </w:rPr>
              <w:t>CT5549/225</w:t>
            </w:r>
          </w:p>
        </w:tc>
      </w:tr>
      <w:tr w:rsidR="006F12E1" w:rsidRPr="00B9024D" w14:paraId="256F96D7" w14:textId="77777777" w:rsidTr="003061C9">
        <w:tc>
          <w:tcPr>
            <w:tcW w:w="3544" w:type="dxa"/>
            <w:tcBorders>
              <w:top w:val="single" w:sz="4" w:space="0" w:color="auto"/>
            </w:tcBorders>
            <w:tcMar>
              <w:left w:w="0" w:type="dxa"/>
              <w:right w:w="0" w:type="dxa"/>
            </w:tcMar>
          </w:tcPr>
          <w:p w14:paraId="408C6FCD"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3827" w:type="dxa"/>
            <w:tcBorders>
              <w:top w:val="single" w:sz="4" w:space="0" w:color="auto"/>
            </w:tcBorders>
          </w:tcPr>
          <w:p w14:paraId="66A9F0D0"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979" w:type="dxa"/>
            <w:tcBorders>
              <w:top w:val="single" w:sz="4" w:space="0" w:color="auto"/>
            </w:tcBorders>
          </w:tcPr>
          <w:p w14:paraId="20883BEC" w14:textId="77777777" w:rsidR="006F12E1" w:rsidRPr="00B9024D" w:rsidRDefault="006F12E1" w:rsidP="003061C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rPr>
                <w:szCs w:val="17"/>
              </w:rPr>
            </w:pPr>
          </w:p>
        </w:tc>
      </w:tr>
    </w:tbl>
    <w:p w14:paraId="44FA823C" w14:textId="77777777" w:rsidR="006F12E1" w:rsidRDefault="006F12E1" w:rsidP="006F12E1">
      <w:pPr>
        <w:pStyle w:val="GG-SDated"/>
      </w:pPr>
      <w:r w:rsidRPr="00712937">
        <w:t>Dated</w:t>
      </w:r>
      <w:r>
        <w:t>:</w:t>
      </w:r>
      <w:r w:rsidRPr="00712937">
        <w:t xml:space="preserve"> 8</w:t>
      </w:r>
      <w:r>
        <w:t xml:space="preserve"> December </w:t>
      </w:r>
      <w:r w:rsidRPr="00712937">
        <w:t>2022</w:t>
      </w:r>
    </w:p>
    <w:p w14:paraId="59630040" w14:textId="77777777" w:rsidR="006F12E1" w:rsidRPr="00712937" w:rsidRDefault="006F12E1" w:rsidP="006F12E1">
      <w:pPr>
        <w:pStyle w:val="GG-SName"/>
      </w:pPr>
      <w:r w:rsidRPr="00712937">
        <w:t>Craig Thompson</w:t>
      </w:r>
    </w:p>
    <w:p w14:paraId="460D89E4" w14:textId="77777777" w:rsidR="006F12E1" w:rsidRPr="00712937" w:rsidRDefault="006F12E1" w:rsidP="006F12E1">
      <w:pPr>
        <w:pStyle w:val="GG-Signature"/>
      </w:pPr>
      <w:r w:rsidRPr="00712937">
        <w:t xml:space="preserve">Housing Regulator </w:t>
      </w:r>
      <w:r>
        <w:t>a</w:t>
      </w:r>
      <w:r w:rsidRPr="00712937">
        <w:t>nd Registrar</w:t>
      </w:r>
    </w:p>
    <w:p w14:paraId="106FC639" w14:textId="77777777" w:rsidR="006F12E1" w:rsidRPr="00712937" w:rsidRDefault="006F12E1" w:rsidP="006F12E1">
      <w:pPr>
        <w:pStyle w:val="GG-Signature"/>
      </w:pPr>
      <w:r w:rsidRPr="00712937">
        <w:t>Housing Safety Authority, SAHA</w:t>
      </w:r>
    </w:p>
    <w:p w14:paraId="22245A9D" w14:textId="0DBD61F2" w:rsidR="006F12E1" w:rsidRDefault="006F12E1" w:rsidP="006F12E1">
      <w:pPr>
        <w:pStyle w:val="GG-Signature"/>
      </w:pPr>
      <w:r w:rsidRPr="00712937">
        <w:t>(Delegate of Minister for Human Services)</w:t>
      </w:r>
    </w:p>
    <w:p w14:paraId="3563440D" w14:textId="3C3676F9" w:rsidR="006F12E1" w:rsidRDefault="006F12E1" w:rsidP="006F12E1">
      <w:pPr>
        <w:pStyle w:val="GG-Signature"/>
        <w:pBdr>
          <w:bottom w:val="single" w:sz="4" w:space="1" w:color="auto"/>
        </w:pBdr>
        <w:spacing w:line="52" w:lineRule="exact"/>
        <w:jc w:val="center"/>
      </w:pPr>
    </w:p>
    <w:p w14:paraId="107EF68B" w14:textId="71C4DBEE" w:rsidR="006F12E1" w:rsidRDefault="006F12E1" w:rsidP="006F12E1">
      <w:pPr>
        <w:pStyle w:val="GG-Signature"/>
        <w:pBdr>
          <w:top w:val="single" w:sz="4" w:space="1" w:color="auto"/>
        </w:pBdr>
        <w:spacing w:before="34" w:line="14" w:lineRule="exact"/>
        <w:jc w:val="center"/>
      </w:pPr>
    </w:p>
    <w:p w14:paraId="54786E6A" w14:textId="40218507" w:rsidR="006F12E1" w:rsidRDefault="006F12E1" w:rsidP="00032A92">
      <w:pPr>
        <w:pStyle w:val="GG-body"/>
        <w:spacing w:after="0"/>
        <w:rPr>
          <w:lang w:val="en-US"/>
        </w:rPr>
      </w:pPr>
    </w:p>
    <w:p w14:paraId="09844760" w14:textId="77777777" w:rsidR="006F12E1" w:rsidRDefault="006F12E1" w:rsidP="00173065">
      <w:pPr>
        <w:pStyle w:val="Heading2"/>
      </w:pPr>
      <w:bookmarkStart w:id="41" w:name="_Toc121393709"/>
      <w:r w:rsidRPr="00D71267">
        <w:t>Justices of the Peace Act 2005</w:t>
      </w:r>
      <w:bookmarkEnd w:id="41"/>
    </w:p>
    <w:p w14:paraId="32B2E09A" w14:textId="77777777" w:rsidR="006F12E1" w:rsidRDefault="006F12E1" w:rsidP="006F12E1">
      <w:pPr>
        <w:pStyle w:val="GG-Title2"/>
      </w:pPr>
      <w:r w:rsidRPr="00D71267">
        <w:t>Section 4</w:t>
      </w:r>
    </w:p>
    <w:p w14:paraId="135F4CAA" w14:textId="77777777" w:rsidR="006F12E1" w:rsidRPr="00D71267" w:rsidRDefault="006F12E1" w:rsidP="006F12E1">
      <w:pPr>
        <w:pStyle w:val="GG-Title3"/>
      </w:pPr>
      <w:r w:rsidRPr="00D71267">
        <w:t xml:space="preserve">Notice </w:t>
      </w:r>
      <w:r>
        <w:t>o</w:t>
      </w:r>
      <w:r w:rsidRPr="00D71267">
        <w:t xml:space="preserve">f Appointment </w:t>
      </w:r>
      <w:r>
        <w:t>o</w:t>
      </w:r>
      <w:r w:rsidRPr="00D71267">
        <w:t xml:space="preserve">f Justices </w:t>
      </w:r>
      <w:r>
        <w:t>o</w:t>
      </w:r>
      <w:r w:rsidRPr="00D71267">
        <w:t xml:space="preserve">f </w:t>
      </w:r>
      <w:r>
        <w:t>t</w:t>
      </w:r>
      <w:r w:rsidRPr="00D71267">
        <w:t xml:space="preserve">he Peace </w:t>
      </w:r>
      <w:r>
        <w:t>f</w:t>
      </w:r>
      <w:r w:rsidRPr="00D71267">
        <w:t>or South Australia</w:t>
      </w:r>
      <w:r>
        <w:t xml:space="preserve"> </w:t>
      </w:r>
      <w:r>
        <w:br/>
        <w:t>b</w:t>
      </w:r>
      <w:r w:rsidRPr="00D71267">
        <w:t xml:space="preserve">y </w:t>
      </w:r>
      <w:r>
        <w:t>t</w:t>
      </w:r>
      <w:r w:rsidRPr="00D71267">
        <w:t xml:space="preserve">he Commissioner </w:t>
      </w:r>
      <w:r>
        <w:t>f</w:t>
      </w:r>
      <w:r w:rsidRPr="00D71267">
        <w:t>or Consumer Affairs</w:t>
      </w:r>
    </w:p>
    <w:p w14:paraId="4A0CCBA2" w14:textId="77777777" w:rsidR="006F12E1" w:rsidRPr="00D71267" w:rsidRDefault="006F12E1" w:rsidP="006F12E1">
      <w:pPr>
        <w:pStyle w:val="GG-body"/>
      </w:pPr>
      <w:r w:rsidRPr="000E486F">
        <w:rPr>
          <w:spacing w:val="-4"/>
        </w:rPr>
        <w:t xml:space="preserve">I, Dini Soulio, Commissioner for Consumer Affairs, delegate of the Attorney-General, pursuant to Section 4 of </w:t>
      </w:r>
      <w:r w:rsidRPr="000E486F">
        <w:rPr>
          <w:i/>
          <w:iCs/>
          <w:spacing w:val="-4"/>
        </w:rPr>
        <w:t>the Justices of the Peace Act 2005</w:t>
      </w:r>
      <w:r w:rsidRPr="000E486F">
        <w:rPr>
          <w:spacing w:val="-4"/>
        </w:rPr>
        <w:t>,</w:t>
      </w:r>
      <w:r w:rsidRPr="00D71267">
        <w:t xml:space="preserve"> do hereby appoint the people listed as Justices of the Peace for South Australia as set out below</w:t>
      </w:r>
      <w:r>
        <w:t>:</w:t>
      </w:r>
    </w:p>
    <w:p w14:paraId="67ECD054" w14:textId="77777777" w:rsidR="006F12E1" w:rsidRPr="00D71267" w:rsidRDefault="006F12E1" w:rsidP="006F12E1">
      <w:pPr>
        <w:pStyle w:val="GG-body"/>
        <w:ind w:left="142"/>
      </w:pPr>
      <w:r w:rsidRPr="00D71267">
        <w:t>For a period of ten years for a term commencing on 20 December 2022 and expiring on 19 December 2032:</w:t>
      </w:r>
    </w:p>
    <w:p w14:paraId="0301157D" w14:textId="77777777" w:rsidR="006F12E1" w:rsidRPr="00D71267" w:rsidRDefault="006F12E1" w:rsidP="006F12E1">
      <w:pPr>
        <w:pStyle w:val="GG-body"/>
        <w:spacing w:after="20"/>
        <w:ind w:left="284"/>
      </w:pPr>
      <w:r w:rsidRPr="00D71267">
        <w:t>Vicki Ann WHITE</w:t>
      </w:r>
    </w:p>
    <w:p w14:paraId="5BA21042" w14:textId="77777777" w:rsidR="006F12E1" w:rsidRPr="00D71267" w:rsidRDefault="006F12E1" w:rsidP="006F12E1">
      <w:pPr>
        <w:pStyle w:val="GG-body"/>
        <w:spacing w:after="20"/>
        <w:ind w:left="284"/>
      </w:pPr>
      <w:r w:rsidRPr="00D71267">
        <w:t>Peter Desmond WAKE</w:t>
      </w:r>
    </w:p>
    <w:p w14:paraId="7356A87D" w14:textId="77777777" w:rsidR="006F12E1" w:rsidRPr="00D71267" w:rsidRDefault="006F12E1" w:rsidP="006F12E1">
      <w:pPr>
        <w:pStyle w:val="GG-body"/>
        <w:spacing w:after="20"/>
        <w:ind w:left="284"/>
      </w:pPr>
      <w:r w:rsidRPr="00D71267">
        <w:t>Theodore Stephen VITAGLIANO</w:t>
      </w:r>
    </w:p>
    <w:p w14:paraId="5E8AC58F" w14:textId="77777777" w:rsidR="006F12E1" w:rsidRPr="00D71267" w:rsidRDefault="006F12E1" w:rsidP="006F12E1">
      <w:pPr>
        <w:pStyle w:val="GG-body"/>
        <w:spacing w:after="20"/>
        <w:ind w:left="284"/>
      </w:pPr>
      <w:r w:rsidRPr="00D71267">
        <w:t>Anthony John STOLL</w:t>
      </w:r>
    </w:p>
    <w:p w14:paraId="0CC9EC6C" w14:textId="77777777" w:rsidR="006F12E1" w:rsidRPr="00D71267" w:rsidRDefault="006F12E1" w:rsidP="006F12E1">
      <w:pPr>
        <w:pStyle w:val="GG-body"/>
        <w:spacing w:after="20"/>
        <w:ind w:left="284"/>
      </w:pPr>
      <w:r w:rsidRPr="00D71267">
        <w:t>Margret Christina SCHEIL</w:t>
      </w:r>
    </w:p>
    <w:p w14:paraId="397FAD2C" w14:textId="77777777" w:rsidR="006F12E1" w:rsidRPr="00D71267" w:rsidRDefault="006F12E1" w:rsidP="006F12E1">
      <w:pPr>
        <w:pStyle w:val="GG-body"/>
        <w:spacing w:after="20"/>
        <w:ind w:left="284"/>
      </w:pPr>
      <w:r w:rsidRPr="00D71267">
        <w:t>Giuseppe SCALZI</w:t>
      </w:r>
    </w:p>
    <w:p w14:paraId="722344D4" w14:textId="77777777" w:rsidR="006F12E1" w:rsidRPr="00D71267" w:rsidRDefault="006F12E1" w:rsidP="006F12E1">
      <w:pPr>
        <w:pStyle w:val="GG-body"/>
        <w:spacing w:after="20"/>
        <w:ind w:left="284"/>
      </w:pPr>
      <w:r w:rsidRPr="00D71267">
        <w:t>Andrew Michael SBROIAVACCA</w:t>
      </w:r>
    </w:p>
    <w:p w14:paraId="4E145CAB" w14:textId="77777777" w:rsidR="006F12E1" w:rsidRPr="00D71267" w:rsidRDefault="006F12E1" w:rsidP="006F12E1">
      <w:pPr>
        <w:pStyle w:val="GG-body"/>
        <w:spacing w:after="20"/>
        <w:ind w:left="284"/>
      </w:pPr>
      <w:r w:rsidRPr="00D71267">
        <w:t>Alan Franklin MORRIS</w:t>
      </w:r>
    </w:p>
    <w:p w14:paraId="7E33FC6F" w14:textId="77777777" w:rsidR="006F12E1" w:rsidRPr="00D71267" w:rsidRDefault="006F12E1" w:rsidP="006F12E1">
      <w:pPr>
        <w:pStyle w:val="GG-body"/>
        <w:spacing w:after="20"/>
        <w:ind w:left="284"/>
      </w:pPr>
      <w:r w:rsidRPr="00D71267">
        <w:t>Peter Michael HEWITT</w:t>
      </w:r>
    </w:p>
    <w:p w14:paraId="2B68393E" w14:textId="77777777" w:rsidR="006F12E1" w:rsidRPr="00D71267" w:rsidRDefault="006F12E1" w:rsidP="006F12E1">
      <w:pPr>
        <w:pStyle w:val="GG-body"/>
        <w:spacing w:after="20"/>
        <w:ind w:left="284"/>
      </w:pPr>
      <w:r w:rsidRPr="00D71267">
        <w:t>Rodger Bruce GRIFFITHS</w:t>
      </w:r>
    </w:p>
    <w:p w14:paraId="5868D05F" w14:textId="77777777" w:rsidR="006F12E1" w:rsidRPr="00D71267" w:rsidRDefault="006F12E1" w:rsidP="006F12E1">
      <w:pPr>
        <w:pStyle w:val="GG-body"/>
        <w:spacing w:after="20"/>
        <w:ind w:left="284"/>
      </w:pPr>
      <w:r w:rsidRPr="00D71267">
        <w:t>Kenneth Donald GAMBLE</w:t>
      </w:r>
    </w:p>
    <w:p w14:paraId="480EA5FA" w14:textId="77777777" w:rsidR="006F12E1" w:rsidRPr="00D71267" w:rsidRDefault="006F12E1" w:rsidP="006F12E1">
      <w:pPr>
        <w:pStyle w:val="GG-body"/>
        <w:spacing w:after="20"/>
        <w:ind w:left="284"/>
      </w:pPr>
      <w:r w:rsidRPr="00D71267">
        <w:t>Samantha Yvette FLETCHER</w:t>
      </w:r>
    </w:p>
    <w:p w14:paraId="75023D03" w14:textId="77777777" w:rsidR="006F12E1" w:rsidRPr="00D71267" w:rsidRDefault="006F12E1" w:rsidP="006F12E1">
      <w:pPr>
        <w:pStyle w:val="GG-body"/>
        <w:spacing w:after="20"/>
        <w:ind w:left="284"/>
      </w:pPr>
      <w:r w:rsidRPr="00D71267">
        <w:t>Jerzy Julian DUDZINSKI</w:t>
      </w:r>
    </w:p>
    <w:p w14:paraId="71EB8A15" w14:textId="77777777" w:rsidR="006F12E1" w:rsidRPr="00D71267" w:rsidRDefault="006F12E1" w:rsidP="006F12E1">
      <w:pPr>
        <w:pStyle w:val="GG-body"/>
        <w:spacing w:after="20"/>
        <w:ind w:left="284"/>
      </w:pPr>
      <w:r w:rsidRPr="00D71267">
        <w:t>Robert James Bryce DRIDAN</w:t>
      </w:r>
    </w:p>
    <w:p w14:paraId="741D3A57" w14:textId="77777777" w:rsidR="006F12E1" w:rsidRPr="00D71267" w:rsidRDefault="006F12E1" w:rsidP="006F12E1">
      <w:pPr>
        <w:pStyle w:val="GG-body"/>
        <w:spacing w:after="20"/>
        <w:ind w:left="284"/>
      </w:pPr>
      <w:r w:rsidRPr="00D71267">
        <w:t>Bernadette Anne DOUGLAS</w:t>
      </w:r>
    </w:p>
    <w:p w14:paraId="20541F68" w14:textId="77777777" w:rsidR="006F12E1" w:rsidRPr="00D71267" w:rsidRDefault="006F12E1" w:rsidP="006F12E1">
      <w:pPr>
        <w:pStyle w:val="GG-body"/>
        <w:spacing w:after="20"/>
        <w:ind w:left="284"/>
      </w:pPr>
      <w:r w:rsidRPr="00D71267">
        <w:t>Lynette Alison CZERWONKA</w:t>
      </w:r>
    </w:p>
    <w:p w14:paraId="56459FBD" w14:textId="77777777" w:rsidR="006F12E1" w:rsidRPr="00D71267" w:rsidRDefault="006F12E1" w:rsidP="006F12E1">
      <w:pPr>
        <w:pStyle w:val="GG-body"/>
        <w:spacing w:after="20"/>
        <w:ind w:left="284"/>
      </w:pPr>
      <w:proofErr w:type="spellStart"/>
      <w:r w:rsidRPr="00D71267">
        <w:t>Sherelle</w:t>
      </w:r>
      <w:proofErr w:type="spellEnd"/>
      <w:r w:rsidRPr="00D71267">
        <w:t xml:space="preserve"> Jayne COUTTS</w:t>
      </w:r>
    </w:p>
    <w:p w14:paraId="480DF006" w14:textId="77777777" w:rsidR="006F12E1" w:rsidRPr="00D71267" w:rsidRDefault="006F12E1" w:rsidP="006F12E1">
      <w:pPr>
        <w:pStyle w:val="GG-body"/>
        <w:spacing w:after="20"/>
        <w:ind w:left="284"/>
      </w:pPr>
      <w:r w:rsidRPr="00D71267">
        <w:t>Janine Andre CARGER</w:t>
      </w:r>
    </w:p>
    <w:p w14:paraId="59BDF244" w14:textId="77777777" w:rsidR="006F12E1" w:rsidRPr="00D71267" w:rsidRDefault="006F12E1" w:rsidP="006F12E1">
      <w:pPr>
        <w:pStyle w:val="GG-body"/>
        <w:spacing w:after="20"/>
        <w:ind w:left="284"/>
      </w:pPr>
      <w:r w:rsidRPr="00D71267">
        <w:t>Susan Mary CALOGHIRIS</w:t>
      </w:r>
    </w:p>
    <w:p w14:paraId="6703FD9B" w14:textId="77777777" w:rsidR="006F12E1" w:rsidRPr="00D71267" w:rsidRDefault="006F12E1" w:rsidP="006F12E1">
      <w:pPr>
        <w:pStyle w:val="GG-body"/>
        <w:spacing w:after="20"/>
        <w:ind w:left="284"/>
      </w:pPr>
      <w:r w:rsidRPr="00D71267">
        <w:t>John Anthony CALLISTO</w:t>
      </w:r>
    </w:p>
    <w:p w14:paraId="1F251A86" w14:textId="77777777" w:rsidR="006F12E1" w:rsidRPr="00D71267" w:rsidRDefault="006F12E1" w:rsidP="006F12E1">
      <w:pPr>
        <w:pStyle w:val="GG-body"/>
        <w:spacing w:after="20"/>
        <w:ind w:left="284"/>
      </w:pPr>
      <w:r w:rsidRPr="00D71267">
        <w:t>Robert James BUTLER</w:t>
      </w:r>
    </w:p>
    <w:p w14:paraId="6D7739C7" w14:textId="77777777" w:rsidR="006F12E1" w:rsidRPr="00D71267" w:rsidRDefault="006F12E1" w:rsidP="006F12E1">
      <w:pPr>
        <w:pStyle w:val="GG-body"/>
        <w:spacing w:after="20"/>
        <w:ind w:left="284"/>
      </w:pPr>
      <w:r w:rsidRPr="00D71267">
        <w:t>Heather Annie BROWN</w:t>
      </w:r>
    </w:p>
    <w:p w14:paraId="11F082DA" w14:textId="77777777" w:rsidR="006F12E1" w:rsidRPr="00D71267" w:rsidRDefault="006F12E1" w:rsidP="006F12E1">
      <w:pPr>
        <w:pStyle w:val="GG-body"/>
        <w:spacing w:after="20"/>
        <w:ind w:left="284"/>
      </w:pPr>
      <w:r w:rsidRPr="00D71267">
        <w:t>Diane Helen BROOKS</w:t>
      </w:r>
    </w:p>
    <w:p w14:paraId="52D8ACE7" w14:textId="77777777" w:rsidR="006F12E1" w:rsidRPr="00D71267" w:rsidRDefault="006F12E1" w:rsidP="006F12E1">
      <w:pPr>
        <w:pStyle w:val="GG-body"/>
        <w:spacing w:after="20"/>
        <w:ind w:left="284"/>
      </w:pPr>
      <w:r w:rsidRPr="00D71267">
        <w:t>Paul Nathan BROADBRIDGE</w:t>
      </w:r>
    </w:p>
    <w:p w14:paraId="5D6DED3D" w14:textId="77777777" w:rsidR="006F12E1" w:rsidRPr="00D71267" w:rsidRDefault="006F12E1" w:rsidP="006F12E1">
      <w:pPr>
        <w:pStyle w:val="GG-body"/>
        <w:spacing w:after="20"/>
        <w:ind w:left="284"/>
      </w:pPr>
      <w:r w:rsidRPr="00D71267">
        <w:t>Max Ashurst BRATTON</w:t>
      </w:r>
    </w:p>
    <w:p w14:paraId="5D331666" w14:textId="77777777" w:rsidR="006F12E1" w:rsidRPr="00D71267" w:rsidRDefault="006F12E1" w:rsidP="006F12E1">
      <w:pPr>
        <w:pStyle w:val="GG-body"/>
        <w:spacing w:after="20"/>
        <w:ind w:left="284"/>
      </w:pPr>
      <w:proofErr w:type="spellStart"/>
      <w:r w:rsidRPr="00D71267">
        <w:t>Lucyna</w:t>
      </w:r>
      <w:proofErr w:type="spellEnd"/>
      <w:r w:rsidRPr="00D71267">
        <w:t xml:space="preserve"> BIGGS</w:t>
      </w:r>
    </w:p>
    <w:p w14:paraId="0BEF2DB6" w14:textId="77777777" w:rsidR="006F12E1" w:rsidRPr="00D71267" w:rsidRDefault="006F12E1" w:rsidP="006F12E1">
      <w:pPr>
        <w:pStyle w:val="GG-body"/>
        <w:spacing w:after="20"/>
        <w:ind w:left="284"/>
      </w:pPr>
      <w:r w:rsidRPr="00D71267">
        <w:t xml:space="preserve">Elaine </w:t>
      </w:r>
      <w:proofErr w:type="spellStart"/>
      <w:r w:rsidRPr="00D71267">
        <w:t>Mhairi</w:t>
      </w:r>
      <w:proofErr w:type="spellEnd"/>
      <w:r w:rsidRPr="00D71267">
        <w:t xml:space="preserve"> BENSTED</w:t>
      </w:r>
    </w:p>
    <w:p w14:paraId="71B94CBF" w14:textId="77777777" w:rsidR="006F12E1" w:rsidRPr="00D71267" w:rsidRDefault="006F12E1" w:rsidP="006F12E1">
      <w:pPr>
        <w:pStyle w:val="GG-body"/>
        <w:spacing w:after="20"/>
        <w:ind w:left="284"/>
      </w:pPr>
      <w:r w:rsidRPr="00D71267">
        <w:t>Karen Lyn BEARD</w:t>
      </w:r>
    </w:p>
    <w:p w14:paraId="6CC22CFA" w14:textId="77777777" w:rsidR="006F12E1" w:rsidRPr="00D71267" w:rsidRDefault="006F12E1" w:rsidP="006F12E1">
      <w:pPr>
        <w:pStyle w:val="GG-body"/>
        <w:spacing w:after="20"/>
        <w:ind w:left="284"/>
      </w:pPr>
      <w:r w:rsidRPr="00D71267">
        <w:t>Philip James BADCOCK</w:t>
      </w:r>
    </w:p>
    <w:p w14:paraId="70445ABE" w14:textId="77777777" w:rsidR="006F12E1" w:rsidRPr="00D71267" w:rsidRDefault="006F12E1" w:rsidP="006F12E1">
      <w:pPr>
        <w:pStyle w:val="GG-body"/>
        <w:ind w:left="284"/>
      </w:pPr>
      <w:r w:rsidRPr="00D71267">
        <w:t>Katherine Clare ANDERSEN</w:t>
      </w:r>
    </w:p>
    <w:p w14:paraId="095A28D5" w14:textId="77777777" w:rsidR="006F12E1" w:rsidRPr="00D71267" w:rsidRDefault="006F12E1" w:rsidP="006F12E1">
      <w:pPr>
        <w:pStyle w:val="GG-SDated"/>
      </w:pPr>
      <w:r w:rsidRPr="00D71267">
        <w:t>Dated: 5 December 2022</w:t>
      </w:r>
    </w:p>
    <w:p w14:paraId="62DD25F4" w14:textId="77777777" w:rsidR="006F12E1" w:rsidRPr="00D71267" w:rsidRDefault="006F12E1" w:rsidP="006F12E1">
      <w:pPr>
        <w:pStyle w:val="GG-SName"/>
      </w:pPr>
      <w:r w:rsidRPr="00D71267">
        <w:t>Dini Soulio</w:t>
      </w:r>
    </w:p>
    <w:p w14:paraId="5905F2C8" w14:textId="77777777" w:rsidR="006F12E1" w:rsidRPr="00D71267" w:rsidRDefault="006F12E1" w:rsidP="006F12E1">
      <w:pPr>
        <w:pStyle w:val="GG-Signature"/>
      </w:pPr>
      <w:r w:rsidRPr="00D71267">
        <w:t>Commissioner for Consumer Affairs</w:t>
      </w:r>
    </w:p>
    <w:p w14:paraId="52D90C10" w14:textId="2393E149" w:rsidR="006F12E1" w:rsidRDefault="006F12E1" w:rsidP="006F12E1">
      <w:pPr>
        <w:pStyle w:val="GG-Signature"/>
      </w:pPr>
      <w:r w:rsidRPr="00D71267">
        <w:t>Delegate of the Attorney-General</w:t>
      </w:r>
    </w:p>
    <w:p w14:paraId="7B3677FF" w14:textId="73A6609A" w:rsidR="006F12E1" w:rsidRDefault="006F12E1" w:rsidP="006F12E1">
      <w:pPr>
        <w:pStyle w:val="GG-Signature"/>
        <w:pBdr>
          <w:bottom w:val="single" w:sz="4" w:space="1" w:color="auto"/>
        </w:pBdr>
        <w:spacing w:line="52" w:lineRule="exact"/>
        <w:jc w:val="center"/>
      </w:pPr>
    </w:p>
    <w:p w14:paraId="50D4F499" w14:textId="14B866C7" w:rsidR="006F12E1" w:rsidRDefault="006F12E1" w:rsidP="006F12E1">
      <w:pPr>
        <w:pStyle w:val="GG-Signature"/>
        <w:pBdr>
          <w:top w:val="single" w:sz="4" w:space="1" w:color="auto"/>
        </w:pBdr>
        <w:spacing w:before="34" w:line="14" w:lineRule="exact"/>
        <w:jc w:val="center"/>
      </w:pPr>
    </w:p>
    <w:p w14:paraId="60F9464B" w14:textId="4E75FB73" w:rsidR="006F12E1" w:rsidRDefault="006F12E1" w:rsidP="00032A92">
      <w:pPr>
        <w:pStyle w:val="GG-body"/>
        <w:spacing w:after="0"/>
        <w:rPr>
          <w:lang w:val="en-US"/>
        </w:rPr>
      </w:pPr>
    </w:p>
    <w:p w14:paraId="56D34DA0" w14:textId="77777777" w:rsidR="006F12E1" w:rsidRPr="006F12E1" w:rsidRDefault="006F12E1" w:rsidP="00173065">
      <w:pPr>
        <w:pStyle w:val="Heading2"/>
        <w:rPr>
          <w:rFonts w:eastAsia="Times New Roman"/>
        </w:rPr>
      </w:pPr>
      <w:bookmarkStart w:id="42" w:name="_Toc121393710"/>
      <w:r w:rsidRPr="006F12E1">
        <w:t>Land Acquisition Act 1969</w:t>
      </w:r>
      <w:bookmarkEnd w:id="42"/>
    </w:p>
    <w:p w14:paraId="0355E253" w14:textId="77777777" w:rsidR="006F12E1" w:rsidRPr="006F12E1" w:rsidRDefault="006F12E1" w:rsidP="006F12E1">
      <w:pPr>
        <w:jc w:val="center"/>
        <w:rPr>
          <w:smallCaps/>
          <w:szCs w:val="17"/>
        </w:rPr>
      </w:pPr>
      <w:r w:rsidRPr="006F12E1">
        <w:rPr>
          <w:smallCaps/>
          <w:szCs w:val="17"/>
        </w:rPr>
        <w:t>Section 16</w:t>
      </w:r>
    </w:p>
    <w:p w14:paraId="10D82C8C" w14:textId="77777777" w:rsidR="006F12E1" w:rsidRPr="006F12E1" w:rsidRDefault="006F12E1" w:rsidP="006F12E1">
      <w:pPr>
        <w:spacing w:after="0"/>
        <w:jc w:val="center"/>
        <w:rPr>
          <w:i/>
          <w:szCs w:val="17"/>
        </w:rPr>
      </w:pPr>
      <w:r w:rsidRPr="006F12E1">
        <w:rPr>
          <w:i/>
          <w:szCs w:val="17"/>
        </w:rPr>
        <w:t>Form 5 – Notice of Acquisition</w:t>
      </w:r>
    </w:p>
    <w:p w14:paraId="5031B8A5" w14:textId="77777777" w:rsidR="006F12E1" w:rsidRPr="006F12E1" w:rsidRDefault="006F12E1" w:rsidP="006F12E1">
      <w:pPr>
        <w:tabs>
          <w:tab w:val="left" w:pos="322"/>
        </w:tabs>
        <w:rPr>
          <w:rFonts w:eastAsia="Times New Roman"/>
          <w:b/>
          <w:szCs w:val="17"/>
        </w:rPr>
      </w:pPr>
      <w:r w:rsidRPr="006F12E1">
        <w:rPr>
          <w:rFonts w:eastAsia="Times New Roman"/>
          <w:b/>
          <w:szCs w:val="17"/>
        </w:rPr>
        <w:t>1.</w:t>
      </w:r>
      <w:r w:rsidRPr="006F12E1">
        <w:rPr>
          <w:rFonts w:eastAsia="Times New Roman"/>
          <w:b/>
          <w:szCs w:val="17"/>
        </w:rPr>
        <w:tab/>
        <w:t>Notice of acquisition</w:t>
      </w:r>
    </w:p>
    <w:p w14:paraId="1E857E37" w14:textId="77777777" w:rsidR="006F12E1" w:rsidRPr="006F12E1" w:rsidRDefault="006F12E1" w:rsidP="006F12E1">
      <w:pPr>
        <w:ind w:left="320"/>
        <w:rPr>
          <w:rFonts w:eastAsia="Times New Roman"/>
          <w:szCs w:val="17"/>
        </w:rPr>
      </w:pPr>
      <w:r w:rsidRPr="006F12E1">
        <w:rPr>
          <w:rFonts w:eastAsia="Times New Roman"/>
          <w:szCs w:val="17"/>
        </w:rPr>
        <w:t>The Commissioner of Highways (the Authority), of 83 Pirie Street, Adelaide SA 5000, acquires the following interests in the following land:</w:t>
      </w:r>
    </w:p>
    <w:p w14:paraId="0247C985" w14:textId="77777777" w:rsidR="006F12E1" w:rsidRPr="006F12E1" w:rsidRDefault="006F12E1" w:rsidP="006F12E1">
      <w:pPr>
        <w:ind w:left="480"/>
        <w:rPr>
          <w:rFonts w:eastAsia="Times New Roman"/>
          <w:szCs w:val="17"/>
        </w:rPr>
      </w:pPr>
      <w:r w:rsidRPr="006F12E1">
        <w:rPr>
          <w:rFonts w:eastAsia="Times New Roman"/>
          <w:szCs w:val="17"/>
        </w:rPr>
        <w:t xml:space="preserve">Comprising the entirety of the right, estate or interest of Melania </w:t>
      </w:r>
      <w:proofErr w:type="spellStart"/>
      <w:r w:rsidRPr="006F12E1">
        <w:rPr>
          <w:rFonts w:eastAsia="Times New Roman"/>
          <w:szCs w:val="17"/>
        </w:rPr>
        <w:t>Mailoa</w:t>
      </w:r>
      <w:proofErr w:type="spellEnd"/>
      <w:r w:rsidRPr="006F12E1">
        <w:rPr>
          <w:rFonts w:eastAsia="Times New Roman"/>
          <w:szCs w:val="17"/>
        </w:rPr>
        <w:t>, whether as lessee, as sub-lessee or as licensee or otherwise in that piece of land, being the whole of Unit 1 in Strata Plan No 5343 comprised in Certificate of Title Volume 5016 Folio 994.</w:t>
      </w:r>
    </w:p>
    <w:p w14:paraId="170A9603" w14:textId="77777777" w:rsidR="006F12E1" w:rsidRPr="006F12E1" w:rsidRDefault="006F12E1" w:rsidP="006F12E1">
      <w:pPr>
        <w:ind w:left="320"/>
        <w:rPr>
          <w:rFonts w:eastAsia="Times New Roman"/>
          <w:szCs w:val="17"/>
        </w:rPr>
      </w:pPr>
      <w:r w:rsidRPr="006F12E1">
        <w:rPr>
          <w:rFonts w:eastAsia="Times New Roman"/>
          <w:szCs w:val="17"/>
        </w:rPr>
        <w:t xml:space="preserve">This notice is given under section 16 of the </w:t>
      </w:r>
      <w:r w:rsidRPr="006F12E1">
        <w:rPr>
          <w:rFonts w:eastAsia="Times New Roman"/>
          <w:i/>
          <w:szCs w:val="17"/>
        </w:rPr>
        <w:t>Land Acquisition Act 1969.</w:t>
      </w:r>
    </w:p>
    <w:p w14:paraId="0C29A865" w14:textId="77777777" w:rsidR="006F12E1" w:rsidRPr="006F12E1" w:rsidRDefault="006F12E1" w:rsidP="006F12E1">
      <w:pPr>
        <w:tabs>
          <w:tab w:val="left" w:pos="322"/>
        </w:tabs>
        <w:rPr>
          <w:rFonts w:eastAsia="Times New Roman"/>
          <w:b/>
          <w:szCs w:val="17"/>
        </w:rPr>
      </w:pPr>
      <w:r w:rsidRPr="006F12E1">
        <w:rPr>
          <w:rFonts w:eastAsia="Times New Roman"/>
          <w:b/>
          <w:szCs w:val="17"/>
        </w:rPr>
        <w:t>2.</w:t>
      </w:r>
      <w:r w:rsidRPr="006F12E1">
        <w:rPr>
          <w:rFonts w:eastAsia="Times New Roman"/>
          <w:b/>
          <w:szCs w:val="17"/>
        </w:rPr>
        <w:tab/>
        <w:t>Compensation</w:t>
      </w:r>
    </w:p>
    <w:p w14:paraId="352DD0C2" w14:textId="5EEA17DB" w:rsidR="006F12E1" w:rsidRDefault="006F12E1" w:rsidP="006F12E1">
      <w:pPr>
        <w:ind w:left="320"/>
        <w:rPr>
          <w:rFonts w:eastAsia="Times New Roman"/>
          <w:szCs w:val="17"/>
        </w:rPr>
      </w:pPr>
      <w:r w:rsidRPr="006F12E1">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5A21695" w14:textId="77777777" w:rsidR="006F12E1" w:rsidRDefault="006F12E1">
      <w:pPr>
        <w:spacing w:after="0" w:line="240" w:lineRule="auto"/>
        <w:jc w:val="left"/>
        <w:rPr>
          <w:rFonts w:eastAsia="Times New Roman"/>
          <w:szCs w:val="17"/>
        </w:rPr>
      </w:pPr>
      <w:r>
        <w:rPr>
          <w:rFonts w:eastAsia="Times New Roman"/>
          <w:szCs w:val="17"/>
        </w:rPr>
        <w:br w:type="page"/>
      </w:r>
    </w:p>
    <w:p w14:paraId="39AE6071" w14:textId="77777777" w:rsidR="006F12E1" w:rsidRPr="006F12E1" w:rsidRDefault="006F12E1" w:rsidP="006F12E1">
      <w:pPr>
        <w:tabs>
          <w:tab w:val="left" w:pos="322"/>
        </w:tabs>
        <w:rPr>
          <w:rFonts w:eastAsia="Times New Roman"/>
          <w:b/>
          <w:szCs w:val="17"/>
        </w:rPr>
      </w:pPr>
      <w:r w:rsidRPr="006F12E1">
        <w:rPr>
          <w:rFonts w:eastAsia="Times New Roman"/>
          <w:b/>
          <w:szCs w:val="17"/>
        </w:rPr>
        <w:t>2A.</w:t>
      </w:r>
      <w:r w:rsidRPr="006F12E1">
        <w:rPr>
          <w:rFonts w:eastAsia="Times New Roman"/>
          <w:b/>
          <w:szCs w:val="17"/>
        </w:rPr>
        <w:tab/>
        <w:t>Payment of professional costs relating to acquisition (section 26B)</w:t>
      </w:r>
    </w:p>
    <w:p w14:paraId="71B6B134" w14:textId="77777777" w:rsidR="006F12E1" w:rsidRPr="006F12E1" w:rsidRDefault="006F12E1" w:rsidP="006F12E1">
      <w:pPr>
        <w:ind w:left="320"/>
        <w:rPr>
          <w:rFonts w:eastAsia="Times New Roman"/>
          <w:szCs w:val="17"/>
        </w:rPr>
      </w:pPr>
      <w:r w:rsidRPr="006F12E1">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08B91626" w14:textId="77777777" w:rsidR="006F12E1" w:rsidRPr="006F12E1" w:rsidRDefault="006F12E1" w:rsidP="006F12E1">
      <w:pPr>
        <w:ind w:left="320"/>
        <w:rPr>
          <w:rFonts w:eastAsia="Times New Roman"/>
          <w:i/>
          <w:szCs w:val="17"/>
        </w:rPr>
      </w:pPr>
      <w:r w:rsidRPr="006F12E1">
        <w:rPr>
          <w:rFonts w:eastAsia="Times New Roman"/>
          <w:szCs w:val="17"/>
        </w:rPr>
        <w:t xml:space="preserve">Professional costs include legal costs, valuation costs and any other costs prescribed by the </w:t>
      </w:r>
      <w:r w:rsidRPr="006F12E1">
        <w:rPr>
          <w:rFonts w:eastAsia="Times New Roman"/>
          <w:i/>
          <w:szCs w:val="17"/>
        </w:rPr>
        <w:t>Land Acquisition Regulations 2019.</w:t>
      </w:r>
    </w:p>
    <w:p w14:paraId="3F9365D4" w14:textId="77777777" w:rsidR="006F12E1" w:rsidRPr="006F12E1" w:rsidRDefault="006F12E1" w:rsidP="006F12E1">
      <w:pPr>
        <w:tabs>
          <w:tab w:val="left" w:pos="322"/>
        </w:tabs>
        <w:rPr>
          <w:rFonts w:eastAsia="Times New Roman"/>
          <w:b/>
          <w:szCs w:val="17"/>
        </w:rPr>
      </w:pPr>
      <w:r w:rsidRPr="006F12E1">
        <w:rPr>
          <w:rFonts w:eastAsia="Times New Roman"/>
          <w:b/>
          <w:szCs w:val="17"/>
        </w:rPr>
        <w:t>3.</w:t>
      </w:r>
      <w:r w:rsidRPr="006F12E1">
        <w:rPr>
          <w:rFonts w:eastAsia="Times New Roman"/>
          <w:b/>
          <w:szCs w:val="17"/>
        </w:rPr>
        <w:tab/>
        <w:t>Inquiries</w:t>
      </w:r>
    </w:p>
    <w:p w14:paraId="14B64E6F" w14:textId="77777777" w:rsidR="006F12E1" w:rsidRPr="006F12E1" w:rsidRDefault="006F12E1" w:rsidP="006F12E1">
      <w:pPr>
        <w:spacing w:after="0"/>
        <w:ind w:left="320"/>
        <w:rPr>
          <w:rFonts w:eastAsia="Times New Roman"/>
          <w:szCs w:val="17"/>
        </w:rPr>
      </w:pPr>
      <w:r w:rsidRPr="006F12E1">
        <w:rPr>
          <w:rFonts w:eastAsia="Times New Roman"/>
          <w:szCs w:val="17"/>
        </w:rPr>
        <w:t>Inquiries should be directed to:</w:t>
      </w:r>
      <w:r w:rsidRPr="006F12E1">
        <w:rPr>
          <w:rFonts w:eastAsia="Times New Roman"/>
          <w:szCs w:val="17"/>
        </w:rPr>
        <w:tab/>
      </w:r>
      <w:proofErr w:type="spellStart"/>
      <w:r w:rsidRPr="006F12E1">
        <w:rPr>
          <w:rFonts w:eastAsia="Times New Roman"/>
          <w:szCs w:val="17"/>
        </w:rPr>
        <w:t>Petrula</w:t>
      </w:r>
      <w:proofErr w:type="spellEnd"/>
      <w:r w:rsidRPr="006F12E1">
        <w:rPr>
          <w:rFonts w:eastAsia="Times New Roman"/>
          <w:szCs w:val="17"/>
        </w:rPr>
        <w:t xml:space="preserve"> </w:t>
      </w:r>
      <w:proofErr w:type="spellStart"/>
      <w:r w:rsidRPr="006F12E1">
        <w:rPr>
          <w:rFonts w:eastAsia="Times New Roman"/>
          <w:szCs w:val="17"/>
        </w:rPr>
        <w:t>Pettas</w:t>
      </w:r>
      <w:proofErr w:type="spellEnd"/>
    </w:p>
    <w:p w14:paraId="30EBB8B0" w14:textId="77777777" w:rsidR="006F12E1" w:rsidRPr="006F12E1" w:rsidRDefault="006F12E1" w:rsidP="006F12E1">
      <w:pPr>
        <w:spacing w:after="0"/>
        <w:ind w:left="2560"/>
        <w:rPr>
          <w:rFonts w:eastAsia="Times New Roman"/>
          <w:szCs w:val="17"/>
        </w:rPr>
      </w:pPr>
      <w:r w:rsidRPr="006F12E1">
        <w:rPr>
          <w:rFonts w:eastAsia="Times New Roman"/>
          <w:szCs w:val="17"/>
        </w:rPr>
        <w:t>GPO Box 1533</w:t>
      </w:r>
    </w:p>
    <w:p w14:paraId="5E1912E6" w14:textId="77777777" w:rsidR="006F12E1" w:rsidRPr="006F12E1" w:rsidRDefault="006F12E1" w:rsidP="006F12E1">
      <w:pPr>
        <w:spacing w:after="0"/>
        <w:ind w:left="2560"/>
        <w:rPr>
          <w:rFonts w:eastAsia="Times New Roman"/>
          <w:szCs w:val="17"/>
        </w:rPr>
      </w:pPr>
      <w:r w:rsidRPr="006F12E1">
        <w:rPr>
          <w:rFonts w:eastAsia="Times New Roman"/>
          <w:szCs w:val="17"/>
        </w:rPr>
        <w:t>Adelaide  SA  5001</w:t>
      </w:r>
    </w:p>
    <w:p w14:paraId="02F6EF07" w14:textId="77777777" w:rsidR="006F12E1" w:rsidRPr="006F12E1" w:rsidRDefault="006F12E1" w:rsidP="006F12E1">
      <w:pPr>
        <w:spacing w:after="0"/>
        <w:ind w:left="2560"/>
        <w:rPr>
          <w:rFonts w:eastAsia="Times New Roman"/>
          <w:szCs w:val="17"/>
        </w:rPr>
      </w:pPr>
      <w:r w:rsidRPr="006F12E1">
        <w:rPr>
          <w:rFonts w:eastAsia="Times New Roman"/>
          <w:szCs w:val="17"/>
        </w:rPr>
        <w:t xml:space="preserve">Telephone: (08) </w:t>
      </w:r>
      <w:r w:rsidRPr="006F12E1">
        <w:rPr>
          <w:rFonts w:eastAsia="Times New Roman"/>
          <w:szCs w:val="17"/>
          <w:lang w:val="en-US"/>
        </w:rPr>
        <w:t>7133 2457</w:t>
      </w:r>
    </w:p>
    <w:p w14:paraId="563CA17B" w14:textId="77777777" w:rsidR="006F12E1" w:rsidRPr="006F12E1" w:rsidRDefault="006F12E1" w:rsidP="006F12E1">
      <w:pPr>
        <w:rPr>
          <w:rFonts w:eastAsia="Times New Roman"/>
          <w:szCs w:val="17"/>
        </w:rPr>
      </w:pPr>
      <w:r w:rsidRPr="006F12E1">
        <w:rPr>
          <w:rFonts w:eastAsia="Times New Roman"/>
          <w:szCs w:val="17"/>
        </w:rPr>
        <w:t>Dated: 8 December 2022</w:t>
      </w:r>
    </w:p>
    <w:p w14:paraId="6F0BBF87" w14:textId="77777777" w:rsidR="006F12E1" w:rsidRPr="006F12E1" w:rsidRDefault="006F12E1" w:rsidP="006F12E1">
      <w:pPr>
        <w:rPr>
          <w:rFonts w:eastAsia="Times New Roman"/>
          <w:szCs w:val="17"/>
        </w:rPr>
      </w:pPr>
      <w:r w:rsidRPr="006F12E1">
        <w:rPr>
          <w:rFonts w:eastAsia="Times New Roman"/>
          <w:szCs w:val="17"/>
        </w:rPr>
        <w:t>The Common Seal of the COMMISSIONER OF HIGHWAYS was hereto affixed by authority of the Commissioner in the presence of:</w:t>
      </w:r>
    </w:p>
    <w:p w14:paraId="30BF98B4" w14:textId="77777777" w:rsidR="006F12E1" w:rsidRPr="006F12E1" w:rsidRDefault="006F12E1" w:rsidP="00AA2483">
      <w:pPr>
        <w:spacing w:after="0"/>
        <w:jc w:val="right"/>
        <w:rPr>
          <w:rFonts w:eastAsia="Times New Roman"/>
          <w:smallCaps/>
          <w:szCs w:val="20"/>
        </w:rPr>
      </w:pPr>
      <w:r w:rsidRPr="006F12E1">
        <w:rPr>
          <w:rFonts w:eastAsia="Times New Roman"/>
          <w:smallCaps/>
          <w:szCs w:val="20"/>
        </w:rPr>
        <w:t>Rocco Caruso</w:t>
      </w:r>
    </w:p>
    <w:p w14:paraId="4151F234" w14:textId="77777777" w:rsidR="006F12E1" w:rsidRPr="006F12E1" w:rsidRDefault="006F12E1" w:rsidP="00AA2483">
      <w:pPr>
        <w:spacing w:after="0"/>
        <w:jc w:val="right"/>
        <w:rPr>
          <w:rFonts w:eastAsia="Times New Roman"/>
          <w:szCs w:val="17"/>
        </w:rPr>
      </w:pPr>
      <w:r w:rsidRPr="006F12E1">
        <w:rPr>
          <w:rFonts w:eastAsia="Times New Roman"/>
          <w:szCs w:val="17"/>
        </w:rPr>
        <w:t>Manager, Property Acquisition (Authorised Officer)</w:t>
      </w:r>
    </w:p>
    <w:p w14:paraId="7FC5934C" w14:textId="77777777" w:rsidR="006F12E1" w:rsidRPr="006F12E1" w:rsidRDefault="006F12E1" w:rsidP="00AA2483">
      <w:pPr>
        <w:spacing w:after="0"/>
        <w:jc w:val="right"/>
        <w:rPr>
          <w:rFonts w:eastAsia="Times New Roman"/>
          <w:szCs w:val="17"/>
        </w:rPr>
      </w:pPr>
      <w:r w:rsidRPr="006F12E1">
        <w:rPr>
          <w:rFonts w:eastAsia="Times New Roman"/>
          <w:szCs w:val="17"/>
        </w:rPr>
        <w:t>Department for Infrastructure and Transport</w:t>
      </w:r>
    </w:p>
    <w:p w14:paraId="1F3C4824" w14:textId="0F9057DB" w:rsidR="006F12E1" w:rsidRDefault="006F12E1" w:rsidP="00AA2483">
      <w:pPr>
        <w:rPr>
          <w:rFonts w:eastAsia="Times New Roman"/>
          <w:szCs w:val="17"/>
        </w:rPr>
      </w:pPr>
      <w:r w:rsidRPr="006F12E1">
        <w:rPr>
          <w:rFonts w:eastAsia="Times New Roman"/>
          <w:szCs w:val="17"/>
        </w:rPr>
        <w:t>DIT 2021/17658/01</w:t>
      </w:r>
    </w:p>
    <w:p w14:paraId="2F8725A8" w14:textId="6EBC613D" w:rsidR="00AA2483" w:rsidRDefault="00AA2483" w:rsidP="00AA2483">
      <w:pPr>
        <w:pBdr>
          <w:bottom w:val="single" w:sz="4" w:space="1" w:color="auto"/>
        </w:pBdr>
        <w:spacing w:after="0" w:line="52" w:lineRule="exact"/>
        <w:jc w:val="center"/>
        <w:rPr>
          <w:lang w:val="en-US"/>
        </w:rPr>
      </w:pPr>
    </w:p>
    <w:p w14:paraId="4BEB5EBD" w14:textId="1F9E62FC" w:rsidR="00AA2483" w:rsidRDefault="00AA2483" w:rsidP="00AA2483">
      <w:pPr>
        <w:pBdr>
          <w:top w:val="single" w:sz="4" w:space="1" w:color="auto"/>
        </w:pBdr>
        <w:spacing w:before="34" w:after="0" w:line="14" w:lineRule="exact"/>
        <w:jc w:val="center"/>
        <w:rPr>
          <w:lang w:val="en-US"/>
        </w:rPr>
      </w:pPr>
    </w:p>
    <w:p w14:paraId="365279A9" w14:textId="5E0ED351" w:rsidR="00032A92" w:rsidRDefault="00032A92" w:rsidP="00032A92">
      <w:pPr>
        <w:pStyle w:val="GG-body"/>
        <w:spacing w:after="0"/>
        <w:rPr>
          <w:lang w:val="en-US"/>
        </w:rPr>
      </w:pPr>
    </w:p>
    <w:p w14:paraId="35EAC3C0" w14:textId="77777777" w:rsidR="00AA2483" w:rsidRPr="00AA2483" w:rsidRDefault="00AA2483" w:rsidP="00173065">
      <w:pPr>
        <w:pStyle w:val="Heading2"/>
      </w:pPr>
      <w:bookmarkStart w:id="43" w:name="_Toc121393711"/>
      <w:r w:rsidRPr="00AA2483">
        <w:t>Local Government (Elections) Act 1999</w:t>
      </w:r>
      <w:bookmarkEnd w:id="43"/>
    </w:p>
    <w:p w14:paraId="0A646223" w14:textId="77777777" w:rsidR="00AA2483" w:rsidRPr="00AA2483" w:rsidRDefault="00AA2483" w:rsidP="00AA2483">
      <w:pPr>
        <w:jc w:val="center"/>
        <w:rPr>
          <w:i/>
          <w:szCs w:val="17"/>
          <w:lang w:val="en-US"/>
        </w:rPr>
      </w:pPr>
      <w:r w:rsidRPr="00AA2483">
        <w:rPr>
          <w:i/>
          <w:szCs w:val="17"/>
          <w:lang w:val="en-US"/>
        </w:rPr>
        <w:t>Local Government Elections—Results</w:t>
      </w:r>
    </w:p>
    <w:p w14:paraId="481593D5" w14:textId="77777777" w:rsidR="00AA2483" w:rsidRPr="00AA2483" w:rsidRDefault="00AA2483" w:rsidP="00AA2483">
      <w:pPr>
        <w:spacing w:before="120" w:after="120"/>
        <w:jc w:val="center"/>
        <w:rPr>
          <w:b/>
          <w:bCs/>
        </w:rPr>
      </w:pPr>
      <w:r w:rsidRPr="00AA2483">
        <w:rPr>
          <w:b/>
          <w:bCs/>
          <w:szCs w:val="17"/>
        </w:rPr>
        <w:t>Corporation</w:t>
      </w:r>
      <w:r w:rsidRPr="00AA2483">
        <w:rPr>
          <w:b/>
          <w:bCs/>
        </w:rPr>
        <w:t xml:space="preserve"> of the City of Adelaide</w:t>
      </w:r>
    </w:p>
    <w:p w14:paraId="7ED53847" w14:textId="77777777" w:rsidR="00AA2483" w:rsidRPr="00AA2483" w:rsidRDefault="00AA2483" w:rsidP="00AA2483">
      <w:pPr>
        <w:rPr>
          <w:rFonts w:eastAsia="Times New Roman"/>
          <w:b/>
          <w:bCs/>
          <w:szCs w:val="17"/>
          <w:lang w:val="en-US"/>
        </w:rPr>
      </w:pPr>
      <w:r w:rsidRPr="00AA2483">
        <w:rPr>
          <w:rFonts w:eastAsia="Times New Roman"/>
          <w:b/>
          <w:bCs/>
          <w:szCs w:val="17"/>
          <w:lang w:val="en-US"/>
        </w:rPr>
        <w:t>Lord Mayor, 1 vacancy</w:t>
      </w:r>
    </w:p>
    <w:p w14:paraId="54DCFD31" w14:textId="77777777" w:rsidR="00AA2483" w:rsidRPr="00AA2483" w:rsidRDefault="00AA2483" w:rsidP="00AA2483">
      <w:pPr>
        <w:spacing w:after="0"/>
        <w:rPr>
          <w:rFonts w:eastAsia="Times New Roman"/>
          <w:szCs w:val="17"/>
          <w:lang w:val="en-US"/>
        </w:rPr>
      </w:pPr>
      <w:r w:rsidRPr="00AA2483">
        <w:rPr>
          <w:rFonts w:eastAsia="Times New Roman"/>
          <w:szCs w:val="17"/>
          <w:lang w:val="en-US"/>
        </w:rPr>
        <w:t>Formal Ballot Papers: 8,577</w:t>
      </w:r>
    </w:p>
    <w:p w14:paraId="3CEA3551" w14:textId="77777777" w:rsidR="00AA2483" w:rsidRPr="00AA2483" w:rsidRDefault="00AA2483" w:rsidP="00AA2483">
      <w:pPr>
        <w:spacing w:after="0"/>
        <w:rPr>
          <w:rFonts w:eastAsia="Times New Roman"/>
          <w:szCs w:val="17"/>
          <w:lang w:val="en-US"/>
        </w:rPr>
      </w:pPr>
      <w:r w:rsidRPr="00AA2483">
        <w:rPr>
          <w:rFonts w:eastAsia="Times New Roman"/>
          <w:szCs w:val="17"/>
          <w:lang w:val="en-US"/>
        </w:rPr>
        <w:t>Informal Ballot Papers: 53</w:t>
      </w:r>
    </w:p>
    <w:p w14:paraId="000C2937" w14:textId="77777777" w:rsidR="00AA2483" w:rsidRPr="00AA2483" w:rsidRDefault="00AA2483" w:rsidP="00AA2483">
      <w:pPr>
        <w:rPr>
          <w:rFonts w:eastAsia="Times New Roman"/>
          <w:szCs w:val="17"/>
          <w:lang w:val="en-US"/>
        </w:rPr>
      </w:pPr>
      <w:r w:rsidRPr="00AA2483">
        <w:rPr>
          <w:rFonts w:eastAsia="Times New Roman"/>
          <w:szCs w:val="17"/>
          <w:lang w:val="en-US"/>
        </w:rPr>
        <w:t>Quota: 4,289</w:t>
      </w:r>
    </w:p>
    <w:tbl>
      <w:tblPr>
        <w:tblStyle w:val="Gazettetable"/>
        <w:tblW w:w="0" w:type="auto"/>
        <w:tblLook w:val="04A0" w:firstRow="1" w:lastRow="0" w:firstColumn="1" w:lastColumn="0" w:noHBand="0" w:noVBand="1"/>
      </w:tblPr>
      <w:tblGrid>
        <w:gridCol w:w="3118"/>
        <w:gridCol w:w="1843"/>
        <w:gridCol w:w="1701"/>
      </w:tblGrid>
      <w:tr w:rsidR="00AA2483" w:rsidRPr="00AA2483" w14:paraId="1D6501BB"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8" w:type="dxa"/>
            <w:tcBorders>
              <w:bottom w:val="single" w:sz="4" w:space="0" w:color="auto"/>
            </w:tcBorders>
            <w:noWrap/>
            <w:hideMark/>
          </w:tcPr>
          <w:p w14:paraId="6D95CCB7"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tcBorders>
              <w:bottom w:val="single" w:sz="4" w:space="0" w:color="auto"/>
            </w:tcBorders>
            <w:noWrap/>
            <w:hideMark/>
          </w:tcPr>
          <w:p w14:paraId="26DB68F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noWrap/>
            <w:hideMark/>
          </w:tcPr>
          <w:p w14:paraId="4A5797B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77326DB"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8" w:type="dxa"/>
            <w:tcBorders>
              <w:top w:val="single" w:sz="4" w:space="0" w:color="auto"/>
              <w:bottom w:val="nil"/>
            </w:tcBorders>
            <w:noWrap/>
          </w:tcPr>
          <w:p w14:paraId="47003521" w14:textId="77777777" w:rsidR="00AA2483" w:rsidRPr="00AA2483" w:rsidRDefault="00AA2483" w:rsidP="00AA2483">
            <w:pPr>
              <w:spacing w:after="0" w:line="40" w:lineRule="exact"/>
              <w:jc w:val="center"/>
              <w:rPr>
                <w:szCs w:val="17"/>
                <w:lang w:eastAsia="en-AU"/>
              </w:rPr>
            </w:pPr>
          </w:p>
        </w:tc>
        <w:tc>
          <w:tcPr>
            <w:tcW w:w="1843" w:type="dxa"/>
            <w:tcBorders>
              <w:top w:val="single" w:sz="4" w:space="0" w:color="auto"/>
              <w:bottom w:val="nil"/>
            </w:tcBorders>
            <w:noWrap/>
          </w:tcPr>
          <w:p w14:paraId="6E0316CA" w14:textId="77777777" w:rsidR="00AA2483" w:rsidRPr="00AA2483" w:rsidRDefault="00AA2483" w:rsidP="00AA2483">
            <w:pPr>
              <w:spacing w:after="0" w:line="40" w:lineRule="exact"/>
              <w:jc w:val="center"/>
              <w:rPr>
                <w:szCs w:val="17"/>
                <w:lang w:eastAsia="en-AU"/>
              </w:rPr>
            </w:pPr>
          </w:p>
        </w:tc>
        <w:tc>
          <w:tcPr>
            <w:tcW w:w="1701" w:type="dxa"/>
            <w:tcBorders>
              <w:top w:val="single" w:sz="4" w:space="0" w:color="auto"/>
              <w:bottom w:val="nil"/>
            </w:tcBorders>
            <w:noWrap/>
          </w:tcPr>
          <w:p w14:paraId="078E417E" w14:textId="77777777" w:rsidR="00AA2483" w:rsidRPr="00AA2483" w:rsidRDefault="00AA2483" w:rsidP="00AA2483">
            <w:pPr>
              <w:spacing w:after="0" w:line="40" w:lineRule="exact"/>
              <w:jc w:val="center"/>
              <w:rPr>
                <w:szCs w:val="17"/>
                <w:lang w:eastAsia="en-AU"/>
              </w:rPr>
            </w:pPr>
          </w:p>
        </w:tc>
      </w:tr>
      <w:tr w:rsidR="00AA2483" w:rsidRPr="00AA2483" w14:paraId="53A508CA" w14:textId="77777777" w:rsidTr="003061C9">
        <w:trPr>
          <w:trHeight w:val="20"/>
        </w:trPr>
        <w:tc>
          <w:tcPr>
            <w:tcW w:w="3118" w:type="dxa"/>
            <w:tcBorders>
              <w:top w:val="nil"/>
            </w:tcBorders>
            <w:noWrap/>
          </w:tcPr>
          <w:p w14:paraId="17A6A695" w14:textId="77777777" w:rsidR="00AA2483" w:rsidRPr="00AA2483" w:rsidRDefault="00AA2483" w:rsidP="00AA2483">
            <w:pPr>
              <w:spacing w:before="20" w:after="20"/>
              <w:rPr>
                <w:szCs w:val="17"/>
                <w:lang w:eastAsia="en-AU"/>
              </w:rPr>
            </w:pPr>
            <w:r w:rsidRPr="00AA2483">
              <w:rPr>
                <w:szCs w:val="17"/>
                <w:lang w:eastAsia="en-AU"/>
              </w:rPr>
              <w:t>PATRICK, Rex</w:t>
            </w:r>
          </w:p>
        </w:tc>
        <w:tc>
          <w:tcPr>
            <w:tcW w:w="1843" w:type="dxa"/>
            <w:tcBorders>
              <w:top w:val="nil"/>
            </w:tcBorders>
            <w:noWrap/>
          </w:tcPr>
          <w:p w14:paraId="6F5161E4" w14:textId="77777777" w:rsidR="00AA2483" w:rsidRPr="00AA2483" w:rsidRDefault="00AA2483" w:rsidP="00AA2483">
            <w:pPr>
              <w:spacing w:before="20" w:after="20"/>
              <w:ind w:right="602"/>
              <w:jc w:val="right"/>
              <w:rPr>
                <w:szCs w:val="17"/>
                <w:lang w:eastAsia="en-AU"/>
              </w:rPr>
            </w:pPr>
            <w:r w:rsidRPr="00AA2483">
              <w:rPr>
                <w:szCs w:val="17"/>
                <w:lang w:eastAsia="en-AU"/>
              </w:rPr>
              <w:t>2,734</w:t>
            </w:r>
          </w:p>
        </w:tc>
        <w:tc>
          <w:tcPr>
            <w:tcW w:w="1701" w:type="dxa"/>
            <w:tcBorders>
              <w:top w:val="nil"/>
            </w:tcBorders>
            <w:noWrap/>
          </w:tcPr>
          <w:p w14:paraId="202557C6" w14:textId="77777777" w:rsidR="00AA2483" w:rsidRPr="00AA2483" w:rsidRDefault="00AA2483" w:rsidP="00AA2483">
            <w:pPr>
              <w:spacing w:before="20" w:after="20"/>
              <w:jc w:val="center"/>
              <w:rPr>
                <w:szCs w:val="17"/>
                <w:lang w:eastAsia="en-AU"/>
              </w:rPr>
            </w:pPr>
          </w:p>
        </w:tc>
      </w:tr>
      <w:tr w:rsidR="00AA2483" w:rsidRPr="00AA2483" w14:paraId="0468FC53" w14:textId="77777777" w:rsidTr="003061C9">
        <w:trPr>
          <w:trHeight w:val="20"/>
        </w:trPr>
        <w:tc>
          <w:tcPr>
            <w:tcW w:w="3118" w:type="dxa"/>
            <w:noWrap/>
          </w:tcPr>
          <w:p w14:paraId="7D4F209E" w14:textId="77777777" w:rsidR="00AA2483" w:rsidRPr="00AA2483" w:rsidRDefault="00AA2483" w:rsidP="00AA2483">
            <w:pPr>
              <w:spacing w:before="20" w:after="20"/>
              <w:rPr>
                <w:szCs w:val="17"/>
                <w:lang w:eastAsia="en-AU"/>
              </w:rPr>
            </w:pPr>
            <w:r w:rsidRPr="00AA2483">
              <w:rPr>
                <w:szCs w:val="17"/>
                <w:lang w:eastAsia="en-AU"/>
              </w:rPr>
              <w:t>GUPTA, Vivek</w:t>
            </w:r>
          </w:p>
        </w:tc>
        <w:tc>
          <w:tcPr>
            <w:tcW w:w="1843" w:type="dxa"/>
            <w:noWrap/>
          </w:tcPr>
          <w:p w14:paraId="5FA35B89" w14:textId="77777777" w:rsidR="00AA2483" w:rsidRPr="00AA2483" w:rsidRDefault="00AA2483" w:rsidP="00AA2483">
            <w:pPr>
              <w:spacing w:before="20" w:after="20"/>
              <w:ind w:right="602"/>
              <w:jc w:val="right"/>
              <w:rPr>
                <w:szCs w:val="17"/>
                <w:lang w:eastAsia="en-AU"/>
              </w:rPr>
            </w:pPr>
            <w:r w:rsidRPr="00AA2483">
              <w:rPr>
                <w:szCs w:val="17"/>
                <w:lang w:eastAsia="en-AU"/>
              </w:rPr>
              <w:t>391</w:t>
            </w:r>
          </w:p>
        </w:tc>
        <w:tc>
          <w:tcPr>
            <w:tcW w:w="1701" w:type="dxa"/>
            <w:noWrap/>
          </w:tcPr>
          <w:p w14:paraId="18FB86A4" w14:textId="77777777" w:rsidR="00AA2483" w:rsidRPr="00AA2483" w:rsidRDefault="00AA2483" w:rsidP="00AA2483">
            <w:pPr>
              <w:spacing w:before="20" w:after="20"/>
              <w:jc w:val="center"/>
              <w:rPr>
                <w:szCs w:val="17"/>
                <w:lang w:eastAsia="en-AU"/>
              </w:rPr>
            </w:pPr>
          </w:p>
        </w:tc>
      </w:tr>
      <w:tr w:rsidR="00AA2483" w:rsidRPr="00AA2483" w14:paraId="704E9BEB" w14:textId="77777777" w:rsidTr="003061C9">
        <w:trPr>
          <w:trHeight w:val="20"/>
        </w:trPr>
        <w:tc>
          <w:tcPr>
            <w:tcW w:w="3118" w:type="dxa"/>
            <w:noWrap/>
            <w:hideMark/>
          </w:tcPr>
          <w:p w14:paraId="4AA4BF36" w14:textId="77777777" w:rsidR="00AA2483" w:rsidRPr="00AA2483" w:rsidRDefault="00AA2483" w:rsidP="00AA2483">
            <w:pPr>
              <w:spacing w:before="20" w:after="20"/>
              <w:rPr>
                <w:szCs w:val="17"/>
                <w:lang w:eastAsia="en-AU"/>
              </w:rPr>
            </w:pPr>
            <w:r w:rsidRPr="00AA2483">
              <w:rPr>
                <w:szCs w:val="17"/>
                <w:lang w:eastAsia="en-AU"/>
              </w:rPr>
              <w:t>KELLY, Steven</w:t>
            </w:r>
          </w:p>
        </w:tc>
        <w:tc>
          <w:tcPr>
            <w:tcW w:w="1843" w:type="dxa"/>
            <w:noWrap/>
            <w:hideMark/>
          </w:tcPr>
          <w:p w14:paraId="2D486A43" w14:textId="77777777" w:rsidR="00AA2483" w:rsidRPr="00AA2483" w:rsidRDefault="00AA2483" w:rsidP="00AA2483">
            <w:pPr>
              <w:spacing w:before="20" w:after="20"/>
              <w:ind w:right="602"/>
              <w:jc w:val="right"/>
              <w:rPr>
                <w:szCs w:val="17"/>
                <w:lang w:eastAsia="en-AU"/>
              </w:rPr>
            </w:pPr>
            <w:r w:rsidRPr="00AA2483">
              <w:rPr>
                <w:szCs w:val="17"/>
                <w:lang w:eastAsia="en-AU"/>
              </w:rPr>
              <w:t>297</w:t>
            </w:r>
          </w:p>
        </w:tc>
        <w:tc>
          <w:tcPr>
            <w:tcW w:w="1701" w:type="dxa"/>
            <w:noWrap/>
            <w:hideMark/>
          </w:tcPr>
          <w:p w14:paraId="4E21588B" w14:textId="77777777" w:rsidR="00AA2483" w:rsidRPr="00AA2483" w:rsidRDefault="00AA2483" w:rsidP="00AA2483">
            <w:pPr>
              <w:spacing w:before="20" w:after="20"/>
              <w:jc w:val="center"/>
              <w:rPr>
                <w:szCs w:val="17"/>
                <w:lang w:eastAsia="en-AU"/>
              </w:rPr>
            </w:pPr>
          </w:p>
        </w:tc>
      </w:tr>
      <w:tr w:rsidR="00AA2483" w:rsidRPr="00AA2483" w14:paraId="50282EA9" w14:textId="77777777" w:rsidTr="003061C9">
        <w:trPr>
          <w:trHeight w:val="20"/>
        </w:trPr>
        <w:tc>
          <w:tcPr>
            <w:tcW w:w="3118" w:type="dxa"/>
            <w:noWrap/>
            <w:hideMark/>
          </w:tcPr>
          <w:p w14:paraId="12C074E5" w14:textId="77777777" w:rsidR="00AA2483" w:rsidRPr="00AA2483" w:rsidRDefault="00AA2483" w:rsidP="00AA2483">
            <w:pPr>
              <w:spacing w:before="20" w:after="20"/>
              <w:rPr>
                <w:szCs w:val="17"/>
                <w:lang w:eastAsia="en-AU"/>
              </w:rPr>
            </w:pPr>
            <w:r w:rsidRPr="00AA2483">
              <w:rPr>
                <w:szCs w:val="17"/>
                <w:lang w:eastAsia="en-AU"/>
              </w:rPr>
              <w:t>LOMAX-SMITH, Jane</w:t>
            </w:r>
          </w:p>
        </w:tc>
        <w:tc>
          <w:tcPr>
            <w:tcW w:w="1843" w:type="dxa"/>
            <w:noWrap/>
            <w:hideMark/>
          </w:tcPr>
          <w:p w14:paraId="7C5125AB" w14:textId="77777777" w:rsidR="00AA2483" w:rsidRPr="00AA2483" w:rsidRDefault="00AA2483" w:rsidP="00AA2483">
            <w:pPr>
              <w:spacing w:before="20" w:after="20"/>
              <w:ind w:right="602"/>
              <w:jc w:val="right"/>
              <w:rPr>
                <w:szCs w:val="17"/>
                <w:lang w:eastAsia="en-AU"/>
              </w:rPr>
            </w:pPr>
            <w:r w:rsidRPr="00AA2483">
              <w:rPr>
                <w:szCs w:val="17"/>
                <w:lang w:eastAsia="en-AU"/>
              </w:rPr>
              <w:t>2,666</w:t>
            </w:r>
          </w:p>
        </w:tc>
        <w:tc>
          <w:tcPr>
            <w:tcW w:w="1701" w:type="dxa"/>
            <w:noWrap/>
            <w:hideMark/>
          </w:tcPr>
          <w:p w14:paraId="501EFEF7"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7A59980" w14:textId="77777777" w:rsidTr="003061C9">
        <w:trPr>
          <w:trHeight w:val="20"/>
        </w:trPr>
        <w:tc>
          <w:tcPr>
            <w:tcW w:w="3118" w:type="dxa"/>
            <w:noWrap/>
          </w:tcPr>
          <w:p w14:paraId="3092D692" w14:textId="77777777" w:rsidR="00AA2483" w:rsidRPr="00AA2483" w:rsidRDefault="00AA2483" w:rsidP="00AA2483">
            <w:pPr>
              <w:spacing w:before="20" w:after="40"/>
              <w:rPr>
                <w:szCs w:val="17"/>
                <w:lang w:eastAsia="en-AU"/>
              </w:rPr>
            </w:pPr>
            <w:r w:rsidRPr="00AA2483">
              <w:rPr>
                <w:szCs w:val="17"/>
                <w:lang w:eastAsia="en-AU"/>
              </w:rPr>
              <w:t>VERSCHOOR, Sandy</w:t>
            </w:r>
          </w:p>
        </w:tc>
        <w:tc>
          <w:tcPr>
            <w:tcW w:w="1843" w:type="dxa"/>
            <w:noWrap/>
          </w:tcPr>
          <w:p w14:paraId="0C3E7C54" w14:textId="77777777" w:rsidR="00AA2483" w:rsidRPr="00AA2483" w:rsidRDefault="00AA2483" w:rsidP="00AA2483">
            <w:pPr>
              <w:spacing w:before="20" w:after="20"/>
              <w:ind w:right="602"/>
              <w:jc w:val="right"/>
              <w:rPr>
                <w:szCs w:val="17"/>
                <w:lang w:eastAsia="en-AU"/>
              </w:rPr>
            </w:pPr>
            <w:r w:rsidRPr="00AA2483">
              <w:rPr>
                <w:szCs w:val="17"/>
                <w:lang w:eastAsia="en-AU"/>
              </w:rPr>
              <w:t>2,489</w:t>
            </w:r>
          </w:p>
        </w:tc>
        <w:tc>
          <w:tcPr>
            <w:tcW w:w="1701" w:type="dxa"/>
            <w:noWrap/>
            <w:hideMark/>
          </w:tcPr>
          <w:p w14:paraId="54345B76" w14:textId="77777777" w:rsidR="00AA2483" w:rsidRPr="00AA2483" w:rsidRDefault="00AA2483" w:rsidP="00AA2483">
            <w:pPr>
              <w:spacing w:before="20" w:after="20"/>
              <w:jc w:val="center"/>
              <w:rPr>
                <w:szCs w:val="17"/>
                <w:lang w:eastAsia="en-AU"/>
              </w:rPr>
            </w:pPr>
          </w:p>
        </w:tc>
      </w:tr>
    </w:tbl>
    <w:p w14:paraId="26FEC953"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2 vacancies</w:t>
      </w:r>
    </w:p>
    <w:p w14:paraId="177E3884" w14:textId="77777777" w:rsidR="00AA2483" w:rsidRPr="00AA2483" w:rsidRDefault="00AA2483" w:rsidP="00AA2483">
      <w:pPr>
        <w:spacing w:after="0"/>
        <w:rPr>
          <w:szCs w:val="17"/>
          <w:lang w:val="en-US"/>
        </w:rPr>
      </w:pPr>
      <w:r w:rsidRPr="00AA2483">
        <w:rPr>
          <w:szCs w:val="17"/>
          <w:lang w:val="en-US"/>
        </w:rPr>
        <w:t>Formal Ballot Papers: 8,398</w:t>
      </w:r>
    </w:p>
    <w:p w14:paraId="604ADEBE" w14:textId="77777777" w:rsidR="00AA2483" w:rsidRPr="00AA2483" w:rsidRDefault="00AA2483" w:rsidP="00AA2483">
      <w:pPr>
        <w:spacing w:after="0"/>
        <w:rPr>
          <w:szCs w:val="17"/>
          <w:lang w:val="en-US"/>
        </w:rPr>
      </w:pPr>
      <w:r w:rsidRPr="00AA2483">
        <w:rPr>
          <w:szCs w:val="17"/>
          <w:lang w:val="en-US"/>
        </w:rPr>
        <w:t>Informal Ballot Papers: 190</w:t>
      </w:r>
    </w:p>
    <w:p w14:paraId="3350011B" w14:textId="77777777" w:rsidR="00AA2483" w:rsidRPr="00AA2483" w:rsidRDefault="00AA2483" w:rsidP="00AA2483">
      <w:pPr>
        <w:rPr>
          <w:szCs w:val="17"/>
          <w:lang w:val="en-US"/>
        </w:rPr>
      </w:pPr>
      <w:r w:rsidRPr="00AA2483">
        <w:rPr>
          <w:szCs w:val="17"/>
          <w:lang w:val="en-US"/>
        </w:rPr>
        <w:t>Quota: 2,800</w:t>
      </w:r>
    </w:p>
    <w:tbl>
      <w:tblPr>
        <w:tblStyle w:val="Gazettetable"/>
        <w:tblW w:w="0" w:type="auto"/>
        <w:tblLook w:val="04A0" w:firstRow="1" w:lastRow="0" w:firstColumn="1" w:lastColumn="0" w:noHBand="0" w:noVBand="1"/>
      </w:tblPr>
      <w:tblGrid>
        <w:gridCol w:w="3119"/>
        <w:gridCol w:w="1843"/>
        <w:gridCol w:w="1701"/>
      </w:tblGrid>
      <w:tr w:rsidR="00AA2483" w:rsidRPr="00AA2483" w14:paraId="4CFBF0B6"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Borders>
              <w:bottom w:val="single" w:sz="4" w:space="0" w:color="auto"/>
            </w:tcBorders>
            <w:noWrap/>
            <w:hideMark/>
          </w:tcPr>
          <w:p w14:paraId="1F4739B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tcBorders>
              <w:bottom w:val="single" w:sz="4" w:space="0" w:color="auto"/>
            </w:tcBorders>
            <w:noWrap/>
            <w:hideMark/>
          </w:tcPr>
          <w:p w14:paraId="0A7E9B5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noWrap/>
            <w:hideMark/>
          </w:tcPr>
          <w:p w14:paraId="361B363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D135D1E"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Borders>
              <w:top w:val="single" w:sz="4" w:space="0" w:color="auto"/>
              <w:bottom w:val="nil"/>
            </w:tcBorders>
            <w:noWrap/>
          </w:tcPr>
          <w:p w14:paraId="784E654F" w14:textId="77777777" w:rsidR="00AA2483" w:rsidRPr="00AA2483" w:rsidRDefault="00AA2483" w:rsidP="00AA2483">
            <w:pPr>
              <w:spacing w:after="0" w:line="40" w:lineRule="exact"/>
              <w:jc w:val="center"/>
              <w:rPr>
                <w:szCs w:val="17"/>
                <w:lang w:eastAsia="en-AU"/>
              </w:rPr>
            </w:pPr>
          </w:p>
        </w:tc>
        <w:tc>
          <w:tcPr>
            <w:tcW w:w="1843" w:type="dxa"/>
            <w:tcBorders>
              <w:top w:val="single" w:sz="4" w:space="0" w:color="auto"/>
              <w:bottom w:val="nil"/>
            </w:tcBorders>
            <w:noWrap/>
          </w:tcPr>
          <w:p w14:paraId="729176D1" w14:textId="77777777" w:rsidR="00AA2483" w:rsidRPr="00AA2483" w:rsidRDefault="00AA2483" w:rsidP="00AA2483">
            <w:pPr>
              <w:spacing w:after="0" w:line="40" w:lineRule="exact"/>
              <w:jc w:val="center"/>
              <w:rPr>
                <w:szCs w:val="17"/>
                <w:lang w:eastAsia="en-AU"/>
              </w:rPr>
            </w:pPr>
          </w:p>
        </w:tc>
        <w:tc>
          <w:tcPr>
            <w:tcW w:w="1701" w:type="dxa"/>
            <w:tcBorders>
              <w:top w:val="single" w:sz="4" w:space="0" w:color="auto"/>
              <w:bottom w:val="nil"/>
            </w:tcBorders>
            <w:noWrap/>
          </w:tcPr>
          <w:p w14:paraId="51881826" w14:textId="77777777" w:rsidR="00AA2483" w:rsidRPr="00AA2483" w:rsidRDefault="00AA2483" w:rsidP="00AA2483">
            <w:pPr>
              <w:spacing w:after="0" w:line="40" w:lineRule="exact"/>
              <w:jc w:val="center"/>
              <w:rPr>
                <w:szCs w:val="17"/>
                <w:lang w:eastAsia="en-AU"/>
              </w:rPr>
            </w:pPr>
          </w:p>
        </w:tc>
      </w:tr>
      <w:tr w:rsidR="00AA2483" w:rsidRPr="00AA2483" w14:paraId="5690C8A5" w14:textId="77777777" w:rsidTr="003061C9">
        <w:trPr>
          <w:trHeight w:val="20"/>
        </w:trPr>
        <w:tc>
          <w:tcPr>
            <w:tcW w:w="3119" w:type="dxa"/>
            <w:tcBorders>
              <w:top w:val="nil"/>
            </w:tcBorders>
            <w:noWrap/>
            <w:hideMark/>
          </w:tcPr>
          <w:p w14:paraId="1AE836A5" w14:textId="77777777" w:rsidR="00AA2483" w:rsidRPr="00AA2483" w:rsidRDefault="00AA2483" w:rsidP="00AA2483">
            <w:pPr>
              <w:spacing w:before="20" w:after="20"/>
              <w:rPr>
                <w:szCs w:val="17"/>
                <w:lang w:eastAsia="en-AU"/>
              </w:rPr>
            </w:pPr>
            <w:r w:rsidRPr="00AA2483">
              <w:rPr>
                <w:szCs w:val="17"/>
                <w:lang w:eastAsia="en-AU"/>
              </w:rPr>
              <w:t xml:space="preserve">DU, </w:t>
            </w:r>
            <w:proofErr w:type="spellStart"/>
            <w:r w:rsidRPr="00AA2483">
              <w:rPr>
                <w:szCs w:val="17"/>
                <w:lang w:eastAsia="en-AU"/>
              </w:rPr>
              <w:t>Zhigang</w:t>
            </w:r>
            <w:proofErr w:type="spellEnd"/>
          </w:p>
        </w:tc>
        <w:tc>
          <w:tcPr>
            <w:tcW w:w="1843" w:type="dxa"/>
            <w:tcBorders>
              <w:top w:val="nil"/>
            </w:tcBorders>
            <w:noWrap/>
            <w:hideMark/>
          </w:tcPr>
          <w:p w14:paraId="59851D66" w14:textId="77777777" w:rsidR="00AA2483" w:rsidRPr="00AA2483" w:rsidRDefault="00AA2483" w:rsidP="00AA2483">
            <w:pPr>
              <w:spacing w:before="20" w:after="20"/>
              <w:ind w:right="602"/>
              <w:jc w:val="right"/>
              <w:rPr>
                <w:szCs w:val="17"/>
                <w:lang w:eastAsia="en-AU"/>
              </w:rPr>
            </w:pPr>
            <w:r w:rsidRPr="00AA2483">
              <w:rPr>
                <w:szCs w:val="17"/>
                <w:lang w:eastAsia="en-AU"/>
              </w:rPr>
              <w:t>383</w:t>
            </w:r>
          </w:p>
        </w:tc>
        <w:tc>
          <w:tcPr>
            <w:tcW w:w="1701" w:type="dxa"/>
            <w:tcBorders>
              <w:top w:val="nil"/>
            </w:tcBorders>
            <w:noWrap/>
            <w:hideMark/>
          </w:tcPr>
          <w:p w14:paraId="62C5BA81" w14:textId="77777777" w:rsidR="00AA2483" w:rsidRPr="00AA2483" w:rsidRDefault="00AA2483" w:rsidP="00AA2483">
            <w:pPr>
              <w:spacing w:before="20" w:after="20"/>
              <w:jc w:val="center"/>
              <w:rPr>
                <w:szCs w:val="17"/>
                <w:lang w:eastAsia="en-AU"/>
              </w:rPr>
            </w:pPr>
          </w:p>
        </w:tc>
      </w:tr>
      <w:tr w:rsidR="00AA2483" w:rsidRPr="00AA2483" w14:paraId="19233AC4" w14:textId="77777777" w:rsidTr="003061C9">
        <w:trPr>
          <w:trHeight w:val="20"/>
        </w:trPr>
        <w:tc>
          <w:tcPr>
            <w:tcW w:w="3119" w:type="dxa"/>
            <w:noWrap/>
          </w:tcPr>
          <w:p w14:paraId="0B6E3D5C" w14:textId="77777777" w:rsidR="00AA2483" w:rsidRPr="00AA2483" w:rsidRDefault="00AA2483" w:rsidP="00AA2483">
            <w:pPr>
              <w:spacing w:before="20" w:after="20"/>
              <w:rPr>
                <w:szCs w:val="17"/>
                <w:lang w:eastAsia="en-AU"/>
              </w:rPr>
            </w:pPr>
            <w:r w:rsidRPr="00AA2483">
              <w:rPr>
                <w:szCs w:val="17"/>
                <w:lang w:eastAsia="en-AU"/>
              </w:rPr>
              <w:t>BARBARO, Frank</w:t>
            </w:r>
          </w:p>
        </w:tc>
        <w:tc>
          <w:tcPr>
            <w:tcW w:w="1843" w:type="dxa"/>
            <w:noWrap/>
          </w:tcPr>
          <w:p w14:paraId="1F34969D" w14:textId="77777777" w:rsidR="00AA2483" w:rsidRPr="00AA2483" w:rsidRDefault="00AA2483" w:rsidP="00AA2483">
            <w:pPr>
              <w:spacing w:before="20" w:after="20"/>
              <w:ind w:right="602"/>
              <w:jc w:val="right"/>
              <w:rPr>
                <w:szCs w:val="17"/>
                <w:lang w:eastAsia="en-AU"/>
              </w:rPr>
            </w:pPr>
            <w:r w:rsidRPr="00AA2483">
              <w:rPr>
                <w:szCs w:val="17"/>
                <w:lang w:eastAsia="en-AU"/>
              </w:rPr>
              <w:t>612</w:t>
            </w:r>
          </w:p>
        </w:tc>
        <w:tc>
          <w:tcPr>
            <w:tcW w:w="1701" w:type="dxa"/>
            <w:noWrap/>
          </w:tcPr>
          <w:p w14:paraId="3F82D49C" w14:textId="77777777" w:rsidR="00AA2483" w:rsidRPr="00AA2483" w:rsidRDefault="00AA2483" w:rsidP="00AA2483">
            <w:pPr>
              <w:spacing w:before="20" w:after="20"/>
              <w:jc w:val="center"/>
              <w:rPr>
                <w:szCs w:val="17"/>
                <w:lang w:eastAsia="en-AU"/>
              </w:rPr>
            </w:pPr>
          </w:p>
        </w:tc>
      </w:tr>
      <w:tr w:rsidR="00AA2483" w:rsidRPr="00AA2483" w14:paraId="62B9DC11" w14:textId="77777777" w:rsidTr="003061C9">
        <w:trPr>
          <w:trHeight w:val="20"/>
        </w:trPr>
        <w:tc>
          <w:tcPr>
            <w:tcW w:w="3119" w:type="dxa"/>
            <w:noWrap/>
          </w:tcPr>
          <w:p w14:paraId="77923FBA" w14:textId="77777777" w:rsidR="00AA2483" w:rsidRPr="00AA2483" w:rsidRDefault="00AA2483" w:rsidP="00AA2483">
            <w:pPr>
              <w:spacing w:before="20" w:after="20"/>
              <w:rPr>
                <w:szCs w:val="17"/>
                <w:lang w:eastAsia="en-AU"/>
              </w:rPr>
            </w:pPr>
            <w:r w:rsidRPr="00AA2483">
              <w:rPr>
                <w:szCs w:val="17"/>
                <w:lang w:eastAsia="en-AU"/>
              </w:rPr>
              <w:t>BAIN, Glenn</w:t>
            </w:r>
          </w:p>
        </w:tc>
        <w:tc>
          <w:tcPr>
            <w:tcW w:w="1843" w:type="dxa"/>
            <w:noWrap/>
          </w:tcPr>
          <w:p w14:paraId="40A3AA32" w14:textId="77777777" w:rsidR="00AA2483" w:rsidRPr="00AA2483" w:rsidRDefault="00AA2483" w:rsidP="00AA2483">
            <w:pPr>
              <w:spacing w:before="20" w:after="20"/>
              <w:ind w:right="602"/>
              <w:jc w:val="right"/>
              <w:rPr>
                <w:szCs w:val="17"/>
                <w:lang w:eastAsia="en-AU"/>
              </w:rPr>
            </w:pPr>
            <w:r w:rsidRPr="00AA2483">
              <w:rPr>
                <w:szCs w:val="17"/>
                <w:lang w:eastAsia="en-AU"/>
              </w:rPr>
              <w:t>639</w:t>
            </w:r>
          </w:p>
        </w:tc>
        <w:tc>
          <w:tcPr>
            <w:tcW w:w="1701" w:type="dxa"/>
            <w:noWrap/>
          </w:tcPr>
          <w:p w14:paraId="61C52218" w14:textId="77777777" w:rsidR="00AA2483" w:rsidRPr="00AA2483" w:rsidRDefault="00AA2483" w:rsidP="00AA2483">
            <w:pPr>
              <w:spacing w:before="20" w:after="20"/>
              <w:jc w:val="center"/>
              <w:rPr>
                <w:szCs w:val="17"/>
                <w:lang w:eastAsia="en-AU"/>
              </w:rPr>
            </w:pPr>
          </w:p>
        </w:tc>
      </w:tr>
      <w:tr w:rsidR="00AA2483" w:rsidRPr="00AA2483" w14:paraId="18BFFDD4" w14:textId="77777777" w:rsidTr="003061C9">
        <w:trPr>
          <w:trHeight w:val="20"/>
        </w:trPr>
        <w:tc>
          <w:tcPr>
            <w:tcW w:w="3119" w:type="dxa"/>
            <w:noWrap/>
          </w:tcPr>
          <w:p w14:paraId="0F3C60DB" w14:textId="77777777" w:rsidR="00AA2483" w:rsidRPr="00AA2483" w:rsidRDefault="00AA2483" w:rsidP="00AA2483">
            <w:pPr>
              <w:spacing w:before="20" w:after="20"/>
              <w:rPr>
                <w:szCs w:val="17"/>
                <w:lang w:eastAsia="en-AU"/>
              </w:rPr>
            </w:pPr>
            <w:r w:rsidRPr="00AA2483">
              <w:rPr>
                <w:szCs w:val="17"/>
                <w:lang w:eastAsia="en-AU"/>
              </w:rPr>
              <w:t>GILES, Janet</w:t>
            </w:r>
          </w:p>
        </w:tc>
        <w:tc>
          <w:tcPr>
            <w:tcW w:w="1843" w:type="dxa"/>
            <w:noWrap/>
          </w:tcPr>
          <w:p w14:paraId="1A5C5B85" w14:textId="77777777" w:rsidR="00AA2483" w:rsidRPr="00AA2483" w:rsidRDefault="00AA2483" w:rsidP="00AA2483">
            <w:pPr>
              <w:spacing w:before="20" w:after="20"/>
              <w:ind w:right="602"/>
              <w:jc w:val="right"/>
              <w:rPr>
                <w:szCs w:val="17"/>
                <w:lang w:eastAsia="en-AU"/>
              </w:rPr>
            </w:pPr>
            <w:r w:rsidRPr="00AA2483">
              <w:rPr>
                <w:szCs w:val="17"/>
                <w:lang w:eastAsia="en-AU"/>
              </w:rPr>
              <w:t>1,686</w:t>
            </w:r>
          </w:p>
        </w:tc>
        <w:tc>
          <w:tcPr>
            <w:tcW w:w="1701" w:type="dxa"/>
            <w:noWrap/>
          </w:tcPr>
          <w:p w14:paraId="642FCC5D"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6B51E282" w14:textId="77777777" w:rsidTr="003061C9">
        <w:trPr>
          <w:trHeight w:val="20"/>
        </w:trPr>
        <w:tc>
          <w:tcPr>
            <w:tcW w:w="3119" w:type="dxa"/>
            <w:noWrap/>
          </w:tcPr>
          <w:p w14:paraId="18797307" w14:textId="77777777" w:rsidR="00AA2483" w:rsidRPr="00AA2483" w:rsidRDefault="00AA2483" w:rsidP="00AA2483">
            <w:pPr>
              <w:spacing w:before="20" w:after="20"/>
              <w:rPr>
                <w:szCs w:val="17"/>
                <w:lang w:eastAsia="en-AU"/>
              </w:rPr>
            </w:pPr>
            <w:r w:rsidRPr="00AA2483">
              <w:rPr>
                <w:szCs w:val="17"/>
                <w:lang w:eastAsia="en-AU"/>
              </w:rPr>
              <w:t>PATTERSON, Josephine</w:t>
            </w:r>
          </w:p>
        </w:tc>
        <w:tc>
          <w:tcPr>
            <w:tcW w:w="1843" w:type="dxa"/>
            <w:noWrap/>
          </w:tcPr>
          <w:p w14:paraId="063E9230" w14:textId="77777777" w:rsidR="00AA2483" w:rsidRPr="00AA2483" w:rsidRDefault="00AA2483" w:rsidP="00AA2483">
            <w:pPr>
              <w:spacing w:before="20" w:after="20"/>
              <w:ind w:right="602"/>
              <w:jc w:val="right"/>
              <w:rPr>
                <w:szCs w:val="17"/>
                <w:lang w:eastAsia="en-AU"/>
              </w:rPr>
            </w:pPr>
            <w:r w:rsidRPr="00AA2483">
              <w:rPr>
                <w:szCs w:val="17"/>
                <w:lang w:eastAsia="en-AU"/>
              </w:rPr>
              <w:t>217</w:t>
            </w:r>
          </w:p>
        </w:tc>
        <w:tc>
          <w:tcPr>
            <w:tcW w:w="1701" w:type="dxa"/>
            <w:noWrap/>
          </w:tcPr>
          <w:p w14:paraId="297AE938" w14:textId="77777777" w:rsidR="00AA2483" w:rsidRPr="00AA2483" w:rsidRDefault="00AA2483" w:rsidP="00AA2483">
            <w:pPr>
              <w:spacing w:before="20" w:after="20"/>
              <w:jc w:val="center"/>
              <w:rPr>
                <w:szCs w:val="17"/>
                <w:lang w:eastAsia="en-AU"/>
              </w:rPr>
            </w:pPr>
          </w:p>
        </w:tc>
      </w:tr>
      <w:tr w:rsidR="00AA2483" w:rsidRPr="00AA2483" w14:paraId="489588A3" w14:textId="77777777" w:rsidTr="003061C9">
        <w:trPr>
          <w:trHeight w:val="20"/>
        </w:trPr>
        <w:tc>
          <w:tcPr>
            <w:tcW w:w="3119" w:type="dxa"/>
            <w:noWrap/>
          </w:tcPr>
          <w:p w14:paraId="3F6B74E9" w14:textId="77777777" w:rsidR="00AA2483" w:rsidRPr="00AA2483" w:rsidRDefault="00AA2483" w:rsidP="00AA2483">
            <w:pPr>
              <w:spacing w:before="20" w:after="20"/>
              <w:rPr>
                <w:szCs w:val="17"/>
                <w:lang w:eastAsia="en-AU"/>
              </w:rPr>
            </w:pPr>
            <w:r w:rsidRPr="00AA2483">
              <w:rPr>
                <w:szCs w:val="17"/>
                <w:lang w:eastAsia="en-AU"/>
              </w:rPr>
              <w:t>ABRAHIMZADEH, Arman</w:t>
            </w:r>
          </w:p>
        </w:tc>
        <w:tc>
          <w:tcPr>
            <w:tcW w:w="1843" w:type="dxa"/>
            <w:noWrap/>
          </w:tcPr>
          <w:p w14:paraId="1870E6D6" w14:textId="77777777" w:rsidR="00AA2483" w:rsidRPr="00AA2483" w:rsidRDefault="00AA2483" w:rsidP="00AA2483">
            <w:pPr>
              <w:spacing w:before="20" w:after="20"/>
              <w:ind w:right="602"/>
              <w:jc w:val="right"/>
              <w:rPr>
                <w:szCs w:val="17"/>
                <w:lang w:eastAsia="en-AU"/>
              </w:rPr>
            </w:pPr>
            <w:r w:rsidRPr="00AA2483">
              <w:rPr>
                <w:szCs w:val="17"/>
                <w:lang w:eastAsia="en-AU"/>
              </w:rPr>
              <w:t>1,851</w:t>
            </w:r>
          </w:p>
        </w:tc>
        <w:tc>
          <w:tcPr>
            <w:tcW w:w="1701" w:type="dxa"/>
            <w:noWrap/>
          </w:tcPr>
          <w:p w14:paraId="3E547190"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061F8F5" w14:textId="77777777" w:rsidTr="003061C9">
        <w:trPr>
          <w:trHeight w:val="20"/>
        </w:trPr>
        <w:tc>
          <w:tcPr>
            <w:tcW w:w="3119" w:type="dxa"/>
            <w:noWrap/>
          </w:tcPr>
          <w:p w14:paraId="2BA7C190" w14:textId="77777777" w:rsidR="00AA2483" w:rsidRPr="00AA2483" w:rsidRDefault="00AA2483" w:rsidP="00AA2483">
            <w:pPr>
              <w:spacing w:before="20" w:after="20"/>
              <w:rPr>
                <w:szCs w:val="17"/>
                <w:lang w:eastAsia="en-AU"/>
              </w:rPr>
            </w:pPr>
            <w:r w:rsidRPr="00AA2483">
              <w:rPr>
                <w:szCs w:val="17"/>
                <w:lang w:eastAsia="en-AU"/>
              </w:rPr>
              <w:t>GELONESE, Domenico</w:t>
            </w:r>
          </w:p>
        </w:tc>
        <w:tc>
          <w:tcPr>
            <w:tcW w:w="1843" w:type="dxa"/>
            <w:noWrap/>
          </w:tcPr>
          <w:p w14:paraId="5DB97DD0" w14:textId="77777777" w:rsidR="00AA2483" w:rsidRPr="00AA2483" w:rsidRDefault="00AA2483" w:rsidP="00AA2483">
            <w:pPr>
              <w:spacing w:before="20" w:after="20"/>
              <w:ind w:right="602"/>
              <w:jc w:val="right"/>
              <w:rPr>
                <w:szCs w:val="17"/>
                <w:lang w:eastAsia="en-AU"/>
              </w:rPr>
            </w:pPr>
            <w:r w:rsidRPr="00AA2483">
              <w:rPr>
                <w:szCs w:val="17"/>
                <w:lang w:eastAsia="en-AU"/>
              </w:rPr>
              <w:t>649</w:t>
            </w:r>
          </w:p>
        </w:tc>
        <w:tc>
          <w:tcPr>
            <w:tcW w:w="1701" w:type="dxa"/>
            <w:noWrap/>
          </w:tcPr>
          <w:p w14:paraId="301C7FDC" w14:textId="77777777" w:rsidR="00AA2483" w:rsidRPr="00AA2483" w:rsidRDefault="00AA2483" w:rsidP="00AA2483">
            <w:pPr>
              <w:spacing w:before="20" w:after="20"/>
              <w:jc w:val="center"/>
              <w:rPr>
                <w:szCs w:val="17"/>
                <w:lang w:eastAsia="en-AU"/>
              </w:rPr>
            </w:pPr>
          </w:p>
        </w:tc>
      </w:tr>
      <w:tr w:rsidR="00AA2483" w:rsidRPr="00AA2483" w14:paraId="5ED6B38F" w14:textId="77777777" w:rsidTr="003061C9">
        <w:trPr>
          <w:trHeight w:val="20"/>
        </w:trPr>
        <w:tc>
          <w:tcPr>
            <w:tcW w:w="3119" w:type="dxa"/>
            <w:noWrap/>
            <w:hideMark/>
          </w:tcPr>
          <w:p w14:paraId="5998A745" w14:textId="77777777" w:rsidR="00AA2483" w:rsidRPr="00AA2483" w:rsidRDefault="00AA2483" w:rsidP="00AA2483">
            <w:pPr>
              <w:spacing w:before="20" w:after="20"/>
              <w:rPr>
                <w:szCs w:val="17"/>
                <w:lang w:eastAsia="en-AU"/>
              </w:rPr>
            </w:pPr>
            <w:r w:rsidRPr="00AA2483">
              <w:rPr>
                <w:szCs w:val="17"/>
                <w:lang w:eastAsia="en-AU"/>
              </w:rPr>
              <w:t>LOCKWOOD, Juliette</w:t>
            </w:r>
          </w:p>
        </w:tc>
        <w:tc>
          <w:tcPr>
            <w:tcW w:w="1843" w:type="dxa"/>
            <w:noWrap/>
            <w:hideMark/>
          </w:tcPr>
          <w:p w14:paraId="5055DADB" w14:textId="77777777" w:rsidR="00AA2483" w:rsidRPr="00AA2483" w:rsidRDefault="00AA2483" w:rsidP="00AA2483">
            <w:pPr>
              <w:spacing w:before="20" w:after="20"/>
              <w:ind w:right="602"/>
              <w:jc w:val="right"/>
              <w:rPr>
                <w:szCs w:val="17"/>
                <w:lang w:eastAsia="en-AU"/>
              </w:rPr>
            </w:pPr>
            <w:r w:rsidRPr="00AA2483">
              <w:rPr>
                <w:szCs w:val="17"/>
                <w:lang w:eastAsia="en-AU"/>
              </w:rPr>
              <w:t>571</w:t>
            </w:r>
          </w:p>
        </w:tc>
        <w:tc>
          <w:tcPr>
            <w:tcW w:w="1701" w:type="dxa"/>
            <w:noWrap/>
            <w:hideMark/>
          </w:tcPr>
          <w:p w14:paraId="08B9E6C4" w14:textId="77777777" w:rsidR="00AA2483" w:rsidRPr="00AA2483" w:rsidRDefault="00AA2483" w:rsidP="00AA2483">
            <w:pPr>
              <w:spacing w:before="20" w:after="20"/>
              <w:jc w:val="center"/>
              <w:rPr>
                <w:szCs w:val="17"/>
                <w:lang w:eastAsia="en-AU"/>
              </w:rPr>
            </w:pPr>
          </w:p>
        </w:tc>
      </w:tr>
      <w:tr w:rsidR="00AA2483" w:rsidRPr="00AA2483" w14:paraId="2B4A5F9D" w14:textId="77777777" w:rsidTr="003061C9">
        <w:trPr>
          <w:trHeight w:val="20"/>
        </w:trPr>
        <w:tc>
          <w:tcPr>
            <w:tcW w:w="3119" w:type="dxa"/>
            <w:noWrap/>
            <w:hideMark/>
          </w:tcPr>
          <w:p w14:paraId="6DB3644A" w14:textId="77777777" w:rsidR="00AA2483" w:rsidRPr="00AA2483" w:rsidRDefault="00AA2483" w:rsidP="00AA2483">
            <w:pPr>
              <w:spacing w:before="20" w:after="40"/>
              <w:rPr>
                <w:szCs w:val="17"/>
                <w:lang w:eastAsia="en-AU"/>
              </w:rPr>
            </w:pPr>
            <w:r w:rsidRPr="00AA2483">
              <w:rPr>
                <w:szCs w:val="17"/>
                <w:lang w:eastAsia="en-AU"/>
              </w:rPr>
              <w:t>MORAN, Anne</w:t>
            </w:r>
          </w:p>
        </w:tc>
        <w:tc>
          <w:tcPr>
            <w:tcW w:w="1843" w:type="dxa"/>
            <w:noWrap/>
            <w:hideMark/>
          </w:tcPr>
          <w:p w14:paraId="161B67F1" w14:textId="77777777" w:rsidR="00AA2483" w:rsidRPr="00AA2483" w:rsidRDefault="00AA2483" w:rsidP="00AA2483">
            <w:pPr>
              <w:spacing w:before="20" w:after="20"/>
              <w:ind w:right="602"/>
              <w:jc w:val="right"/>
              <w:rPr>
                <w:szCs w:val="17"/>
                <w:lang w:eastAsia="en-AU"/>
              </w:rPr>
            </w:pPr>
            <w:r w:rsidRPr="00AA2483">
              <w:rPr>
                <w:szCs w:val="17"/>
                <w:lang w:eastAsia="en-AU"/>
              </w:rPr>
              <w:t>1,790</w:t>
            </w:r>
          </w:p>
        </w:tc>
        <w:tc>
          <w:tcPr>
            <w:tcW w:w="1701" w:type="dxa"/>
            <w:noWrap/>
            <w:hideMark/>
          </w:tcPr>
          <w:p w14:paraId="346F422C" w14:textId="77777777" w:rsidR="00AA2483" w:rsidRPr="00AA2483" w:rsidRDefault="00AA2483" w:rsidP="00AA2483">
            <w:pPr>
              <w:spacing w:before="20" w:after="20"/>
              <w:jc w:val="center"/>
              <w:rPr>
                <w:szCs w:val="17"/>
                <w:lang w:eastAsia="en-AU"/>
              </w:rPr>
            </w:pPr>
          </w:p>
        </w:tc>
      </w:tr>
    </w:tbl>
    <w:p w14:paraId="5F42C467" w14:textId="77777777" w:rsidR="00AA2483" w:rsidRPr="00AA2483" w:rsidRDefault="00AA2483" w:rsidP="00AA2483">
      <w:pPr>
        <w:spacing w:before="80"/>
        <w:rPr>
          <w:b/>
          <w:bCs/>
          <w:szCs w:val="17"/>
          <w:lang w:val="en-US"/>
        </w:rPr>
      </w:pPr>
      <w:r w:rsidRPr="00AA2483">
        <w:rPr>
          <w:b/>
          <w:bCs/>
          <w:szCs w:val="17"/>
          <w:lang w:val="en-US"/>
        </w:rPr>
        <w:t xml:space="preserve">North Ward </w:t>
      </w:r>
      <w:proofErr w:type="spellStart"/>
      <w:r w:rsidRPr="00AA2483">
        <w:rPr>
          <w:b/>
          <w:bCs/>
          <w:szCs w:val="17"/>
          <w:lang w:val="en-US"/>
        </w:rPr>
        <w:t>councillor</w:t>
      </w:r>
      <w:proofErr w:type="spellEnd"/>
      <w:r w:rsidRPr="00AA2483">
        <w:rPr>
          <w:b/>
          <w:bCs/>
          <w:szCs w:val="17"/>
          <w:lang w:val="en-US"/>
        </w:rPr>
        <w:t>, 2 vacancies</w:t>
      </w:r>
    </w:p>
    <w:p w14:paraId="1F75905E" w14:textId="77777777" w:rsidR="00AA2483" w:rsidRPr="00AA2483" w:rsidRDefault="00AA2483" w:rsidP="00AA2483">
      <w:pPr>
        <w:spacing w:after="0"/>
        <w:rPr>
          <w:szCs w:val="17"/>
          <w:lang w:val="en-US"/>
        </w:rPr>
      </w:pPr>
      <w:r w:rsidRPr="00AA2483">
        <w:rPr>
          <w:szCs w:val="17"/>
          <w:lang w:val="en-US"/>
        </w:rPr>
        <w:t>Formal Ballot Papers: 2,436</w:t>
      </w:r>
    </w:p>
    <w:p w14:paraId="7C301DAB" w14:textId="77777777" w:rsidR="00AA2483" w:rsidRPr="00AA2483" w:rsidRDefault="00AA2483" w:rsidP="00AA2483">
      <w:pPr>
        <w:spacing w:after="0"/>
        <w:rPr>
          <w:szCs w:val="17"/>
          <w:lang w:val="en-US"/>
        </w:rPr>
      </w:pPr>
      <w:r w:rsidRPr="00AA2483">
        <w:rPr>
          <w:szCs w:val="17"/>
          <w:lang w:val="en-US"/>
        </w:rPr>
        <w:t>Informal Ballot Papers: 50</w:t>
      </w:r>
    </w:p>
    <w:p w14:paraId="5CEF19D0" w14:textId="77777777" w:rsidR="00AA2483" w:rsidRPr="00AA2483" w:rsidRDefault="00AA2483" w:rsidP="00AA2483">
      <w:pPr>
        <w:rPr>
          <w:szCs w:val="17"/>
          <w:lang w:val="en-US"/>
        </w:rPr>
      </w:pPr>
      <w:r w:rsidRPr="00AA2483">
        <w:rPr>
          <w:szCs w:val="17"/>
          <w:lang w:val="en-US"/>
        </w:rPr>
        <w:t>Quota: 813</w:t>
      </w:r>
    </w:p>
    <w:tbl>
      <w:tblPr>
        <w:tblStyle w:val="Gazettetable"/>
        <w:tblW w:w="0" w:type="auto"/>
        <w:tblLook w:val="04A0" w:firstRow="1" w:lastRow="0" w:firstColumn="1" w:lastColumn="0" w:noHBand="0" w:noVBand="1"/>
      </w:tblPr>
      <w:tblGrid>
        <w:gridCol w:w="3119"/>
        <w:gridCol w:w="1843"/>
        <w:gridCol w:w="1701"/>
      </w:tblGrid>
      <w:tr w:rsidR="00AA2483" w:rsidRPr="00AA2483" w14:paraId="79074B13"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Borders>
              <w:bottom w:val="single" w:sz="4" w:space="0" w:color="auto"/>
            </w:tcBorders>
            <w:noWrap/>
            <w:hideMark/>
          </w:tcPr>
          <w:p w14:paraId="5BBE219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tcBorders>
              <w:bottom w:val="single" w:sz="4" w:space="0" w:color="auto"/>
            </w:tcBorders>
            <w:noWrap/>
            <w:hideMark/>
          </w:tcPr>
          <w:p w14:paraId="281BA6A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noWrap/>
            <w:hideMark/>
          </w:tcPr>
          <w:p w14:paraId="47D6084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155635D"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Borders>
              <w:top w:val="single" w:sz="4" w:space="0" w:color="auto"/>
              <w:bottom w:val="nil"/>
            </w:tcBorders>
            <w:noWrap/>
          </w:tcPr>
          <w:p w14:paraId="27D81137" w14:textId="77777777" w:rsidR="00AA2483" w:rsidRPr="00AA2483" w:rsidRDefault="00AA2483" w:rsidP="00AA2483">
            <w:pPr>
              <w:spacing w:after="0" w:line="40" w:lineRule="exact"/>
              <w:rPr>
                <w:szCs w:val="17"/>
                <w:lang w:eastAsia="en-AU"/>
              </w:rPr>
            </w:pPr>
          </w:p>
        </w:tc>
        <w:tc>
          <w:tcPr>
            <w:tcW w:w="1843" w:type="dxa"/>
            <w:tcBorders>
              <w:top w:val="single" w:sz="4" w:space="0" w:color="auto"/>
              <w:bottom w:val="nil"/>
            </w:tcBorders>
            <w:noWrap/>
          </w:tcPr>
          <w:p w14:paraId="27192175" w14:textId="77777777" w:rsidR="00AA2483" w:rsidRPr="00AA2483" w:rsidRDefault="00AA2483" w:rsidP="00AA2483">
            <w:pPr>
              <w:spacing w:after="0" w:line="40" w:lineRule="exact"/>
              <w:jc w:val="right"/>
              <w:rPr>
                <w:szCs w:val="17"/>
                <w:lang w:eastAsia="en-AU"/>
              </w:rPr>
            </w:pPr>
          </w:p>
        </w:tc>
        <w:tc>
          <w:tcPr>
            <w:tcW w:w="1701" w:type="dxa"/>
            <w:tcBorders>
              <w:top w:val="single" w:sz="4" w:space="0" w:color="auto"/>
              <w:bottom w:val="nil"/>
            </w:tcBorders>
            <w:noWrap/>
          </w:tcPr>
          <w:p w14:paraId="0A253B02" w14:textId="77777777" w:rsidR="00AA2483" w:rsidRPr="00AA2483" w:rsidRDefault="00AA2483" w:rsidP="00AA2483">
            <w:pPr>
              <w:spacing w:after="0" w:line="40" w:lineRule="exact"/>
              <w:rPr>
                <w:szCs w:val="17"/>
                <w:lang w:eastAsia="en-AU"/>
              </w:rPr>
            </w:pPr>
          </w:p>
        </w:tc>
      </w:tr>
      <w:tr w:rsidR="00AA2483" w:rsidRPr="00AA2483" w14:paraId="300D17DA" w14:textId="77777777" w:rsidTr="003061C9">
        <w:trPr>
          <w:trHeight w:val="20"/>
        </w:trPr>
        <w:tc>
          <w:tcPr>
            <w:tcW w:w="3119" w:type="dxa"/>
            <w:tcBorders>
              <w:top w:val="nil"/>
            </w:tcBorders>
            <w:noWrap/>
          </w:tcPr>
          <w:p w14:paraId="53D1C3FF" w14:textId="77777777" w:rsidR="00AA2483" w:rsidRPr="00AA2483" w:rsidRDefault="00AA2483" w:rsidP="00AA2483">
            <w:pPr>
              <w:spacing w:before="20" w:after="20"/>
              <w:rPr>
                <w:szCs w:val="17"/>
                <w:lang w:eastAsia="en-AU"/>
              </w:rPr>
            </w:pPr>
            <w:r w:rsidRPr="00AA2483">
              <w:rPr>
                <w:szCs w:val="17"/>
                <w:lang w:eastAsia="en-AU"/>
              </w:rPr>
              <w:t>MARTIN, Phil</w:t>
            </w:r>
          </w:p>
        </w:tc>
        <w:tc>
          <w:tcPr>
            <w:tcW w:w="1843" w:type="dxa"/>
            <w:tcBorders>
              <w:top w:val="nil"/>
            </w:tcBorders>
            <w:noWrap/>
          </w:tcPr>
          <w:p w14:paraId="3158E5FA" w14:textId="77777777" w:rsidR="00AA2483" w:rsidRPr="00AA2483" w:rsidRDefault="00AA2483" w:rsidP="00AA2483">
            <w:pPr>
              <w:spacing w:before="20" w:after="20"/>
              <w:ind w:right="602"/>
              <w:jc w:val="right"/>
              <w:rPr>
                <w:szCs w:val="17"/>
                <w:lang w:eastAsia="en-AU"/>
              </w:rPr>
            </w:pPr>
            <w:r w:rsidRPr="00AA2483">
              <w:rPr>
                <w:szCs w:val="17"/>
                <w:lang w:eastAsia="en-AU"/>
              </w:rPr>
              <w:t>878</w:t>
            </w:r>
          </w:p>
        </w:tc>
        <w:tc>
          <w:tcPr>
            <w:tcW w:w="1701" w:type="dxa"/>
            <w:tcBorders>
              <w:top w:val="nil"/>
            </w:tcBorders>
            <w:noWrap/>
          </w:tcPr>
          <w:p w14:paraId="3A7B8794"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657CB8A" w14:textId="77777777" w:rsidTr="003061C9">
        <w:trPr>
          <w:trHeight w:val="20"/>
        </w:trPr>
        <w:tc>
          <w:tcPr>
            <w:tcW w:w="3119" w:type="dxa"/>
            <w:noWrap/>
          </w:tcPr>
          <w:p w14:paraId="0158CCEF" w14:textId="77777777" w:rsidR="00AA2483" w:rsidRPr="00AA2483" w:rsidRDefault="00AA2483" w:rsidP="00AA2483">
            <w:pPr>
              <w:spacing w:before="20" w:after="20"/>
              <w:rPr>
                <w:szCs w:val="17"/>
                <w:lang w:eastAsia="en-AU"/>
              </w:rPr>
            </w:pPr>
            <w:r w:rsidRPr="00AA2483">
              <w:rPr>
                <w:szCs w:val="17"/>
                <w:lang w:eastAsia="en-AU"/>
              </w:rPr>
              <w:t>FARNAN, Robert</w:t>
            </w:r>
          </w:p>
        </w:tc>
        <w:tc>
          <w:tcPr>
            <w:tcW w:w="1843" w:type="dxa"/>
            <w:noWrap/>
          </w:tcPr>
          <w:p w14:paraId="46BA8BEB" w14:textId="77777777" w:rsidR="00AA2483" w:rsidRPr="00AA2483" w:rsidRDefault="00AA2483" w:rsidP="00AA2483">
            <w:pPr>
              <w:spacing w:before="20" w:after="20"/>
              <w:ind w:right="602"/>
              <w:jc w:val="right"/>
              <w:rPr>
                <w:szCs w:val="17"/>
                <w:lang w:eastAsia="en-AU"/>
              </w:rPr>
            </w:pPr>
            <w:r w:rsidRPr="00AA2483">
              <w:rPr>
                <w:szCs w:val="17"/>
                <w:lang w:eastAsia="en-AU"/>
              </w:rPr>
              <w:t>200</w:t>
            </w:r>
          </w:p>
        </w:tc>
        <w:tc>
          <w:tcPr>
            <w:tcW w:w="1701" w:type="dxa"/>
            <w:noWrap/>
          </w:tcPr>
          <w:p w14:paraId="7D969ED2" w14:textId="77777777" w:rsidR="00AA2483" w:rsidRPr="00AA2483" w:rsidRDefault="00AA2483" w:rsidP="00AA2483">
            <w:pPr>
              <w:spacing w:before="20" w:after="20"/>
              <w:jc w:val="center"/>
              <w:rPr>
                <w:szCs w:val="17"/>
                <w:lang w:eastAsia="en-AU"/>
              </w:rPr>
            </w:pPr>
          </w:p>
        </w:tc>
      </w:tr>
      <w:tr w:rsidR="00AA2483" w:rsidRPr="00AA2483" w14:paraId="10F96D9E" w14:textId="77777777" w:rsidTr="003061C9">
        <w:trPr>
          <w:trHeight w:val="20"/>
        </w:trPr>
        <w:tc>
          <w:tcPr>
            <w:tcW w:w="3119" w:type="dxa"/>
            <w:noWrap/>
          </w:tcPr>
          <w:p w14:paraId="41281A51" w14:textId="77777777" w:rsidR="00AA2483" w:rsidRPr="00AA2483" w:rsidRDefault="00AA2483" w:rsidP="00AA2483">
            <w:pPr>
              <w:spacing w:before="20" w:after="20"/>
              <w:rPr>
                <w:szCs w:val="17"/>
                <w:lang w:eastAsia="en-AU"/>
              </w:rPr>
            </w:pPr>
            <w:r w:rsidRPr="00AA2483">
              <w:rPr>
                <w:szCs w:val="17"/>
                <w:lang w:eastAsia="en-AU"/>
              </w:rPr>
              <w:t>WILKINSON, Sandy</w:t>
            </w:r>
          </w:p>
        </w:tc>
        <w:tc>
          <w:tcPr>
            <w:tcW w:w="1843" w:type="dxa"/>
            <w:noWrap/>
          </w:tcPr>
          <w:p w14:paraId="3A865D35" w14:textId="77777777" w:rsidR="00AA2483" w:rsidRPr="00AA2483" w:rsidRDefault="00AA2483" w:rsidP="00AA2483">
            <w:pPr>
              <w:spacing w:before="20" w:after="20"/>
              <w:ind w:right="602"/>
              <w:jc w:val="right"/>
              <w:rPr>
                <w:szCs w:val="17"/>
                <w:lang w:eastAsia="en-AU"/>
              </w:rPr>
            </w:pPr>
            <w:r w:rsidRPr="00AA2483">
              <w:rPr>
                <w:szCs w:val="17"/>
                <w:lang w:eastAsia="en-AU"/>
              </w:rPr>
              <w:t>410</w:t>
            </w:r>
          </w:p>
        </w:tc>
        <w:tc>
          <w:tcPr>
            <w:tcW w:w="1701" w:type="dxa"/>
            <w:noWrap/>
          </w:tcPr>
          <w:p w14:paraId="4FB2948B" w14:textId="77777777" w:rsidR="00AA2483" w:rsidRPr="00AA2483" w:rsidRDefault="00AA2483" w:rsidP="00AA2483">
            <w:pPr>
              <w:spacing w:before="20" w:after="20"/>
              <w:jc w:val="center"/>
              <w:rPr>
                <w:szCs w:val="17"/>
                <w:lang w:eastAsia="en-AU"/>
              </w:rPr>
            </w:pPr>
          </w:p>
        </w:tc>
      </w:tr>
      <w:tr w:rsidR="00AA2483" w:rsidRPr="00AA2483" w14:paraId="3D2640AA" w14:textId="77777777" w:rsidTr="003061C9">
        <w:trPr>
          <w:trHeight w:val="20"/>
        </w:trPr>
        <w:tc>
          <w:tcPr>
            <w:tcW w:w="3119" w:type="dxa"/>
            <w:noWrap/>
            <w:hideMark/>
          </w:tcPr>
          <w:p w14:paraId="4BEF0710" w14:textId="77777777" w:rsidR="00AA2483" w:rsidRPr="00AA2483" w:rsidRDefault="00AA2483" w:rsidP="00AA2483">
            <w:pPr>
              <w:spacing w:before="20" w:after="20"/>
              <w:rPr>
                <w:szCs w:val="17"/>
                <w:lang w:eastAsia="en-AU"/>
              </w:rPr>
            </w:pPr>
            <w:r w:rsidRPr="00AA2483">
              <w:rPr>
                <w:szCs w:val="17"/>
                <w:lang w:eastAsia="en-AU"/>
              </w:rPr>
              <w:t>DUNIS, Valdis</w:t>
            </w:r>
          </w:p>
        </w:tc>
        <w:tc>
          <w:tcPr>
            <w:tcW w:w="1843" w:type="dxa"/>
            <w:noWrap/>
            <w:hideMark/>
          </w:tcPr>
          <w:p w14:paraId="2BEEC149" w14:textId="77777777" w:rsidR="00AA2483" w:rsidRPr="00AA2483" w:rsidRDefault="00AA2483" w:rsidP="00AA2483">
            <w:pPr>
              <w:spacing w:before="20" w:after="20"/>
              <w:ind w:right="602"/>
              <w:jc w:val="right"/>
              <w:rPr>
                <w:szCs w:val="17"/>
                <w:lang w:eastAsia="en-AU"/>
              </w:rPr>
            </w:pPr>
            <w:r w:rsidRPr="00AA2483">
              <w:rPr>
                <w:szCs w:val="17"/>
                <w:lang w:eastAsia="en-AU"/>
              </w:rPr>
              <w:t>289</w:t>
            </w:r>
          </w:p>
        </w:tc>
        <w:tc>
          <w:tcPr>
            <w:tcW w:w="1701" w:type="dxa"/>
            <w:noWrap/>
            <w:hideMark/>
          </w:tcPr>
          <w:p w14:paraId="0179EA82" w14:textId="77777777" w:rsidR="00AA2483" w:rsidRPr="00AA2483" w:rsidRDefault="00AA2483" w:rsidP="00AA2483">
            <w:pPr>
              <w:spacing w:before="20" w:after="20"/>
              <w:jc w:val="center"/>
              <w:rPr>
                <w:szCs w:val="17"/>
                <w:lang w:eastAsia="en-AU"/>
              </w:rPr>
            </w:pPr>
          </w:p>
        </w:tc>
      </w:tr>
      <w:tr w:rsidR="00AA2483" w:rsidRPr="00AA2483" w14:paraId="2685D864" w14:textId="77777777" w:rsidTr="003061C9">
        <w:trPr>
          <w:trHeight w:val="20"/>
        </w:trPr>
        <w:tc>
          <w:tcPr>
            <w:tcW w:w="3119" w:type="dxa"/>
            <w:noWrap/>
            <w:hideMark/>
          </w:tcPr>
          <w:p w14:paraId="7F8B7F83" w14:textId="77777777" w:rsidR="00AA2483" w:rsidRPr="00AA2483" w:rsidRDefault="00AA2483" w:rsidP="00AA2483">
            <w:pPr>
              <w:spacing w:before="20" w:after="40"/>
              <w:rPr>
                <w:szCs w:val="17"/>
                <w:lang w:eastAsia="en-AU"/>
              </w:rPr>
            </w:pPr>
            <w:r w:rsidRPr="00AA2483">
              <w:rPr>
                <w:szCs w:val="17"/>
                <w:lang w:eastAsia="en-AU"/>
              </w:rPr>
              <w:t>COUROS, Mary</w:t>
            </w:r>
          </w:p>
        </w:tc>
        <w:tc>
          <w:tcPr>
            <w:tcW w:w="1843" w:type="dxa"/>
            <w:noWrap/>
            <w:hideMark/>
          </w:tcPr>
          <w:p w14:paraId="25A7D461" w14:textId="77777777" w:rsidR="00AA2483" w:rsidRPr="00AA2483" w:rsidRDefault="00AA2483" w:rsidP="00AA2483">
            <w:pPr>
              <w:spacing w:before="20" w:after="20"/>
              <w:ind w:right="602"/>
              <w:jc w:val="right"/>
              <w:rPr>
                <w:szCs w:val="17"/>
                <w:lang w:eastAsia="en-AU"/>
              </w:rPr>
            </w:pPr>
            <w:r w:rsidRPr="00AA2483">
              <w:rPr>
                <w:szCs w:val="17"/>
                <w:lang w:eastAsia="en-AU"/>
              </w:rPr>
              <w:t>659</w:t>
            </w:r>
          </w:p>
        </w:tc>
        <w:tc>
          <w:tcPr>
            <w:tcW w:w="1701" w:type="dxa"/>
            <w:noWrap/>
            <w:hideMark/>
          </w:tcPr>
          <w:p w14:paraId="328B5698"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77CB3FA1" w14:textId="77777777" w:rsidR="00AA2483" w:rsidRPr="00AA2483" w:rsidRDefault="00AA2483" w:rsidP="00AA2483">
      <w:pPr>
        <w:spacing w:before="80"/>
        <w:rPr>
          <w:b/>
          <w:bCs/>
          <w:szCs w:val="17"/>
          <w:lang w:val="en-US"/>
        </w:rPr>
      </w:pPr>
      <w:r w:rsidRPr="00AA2483">
        <w:rPr>
          <w:b/>
          <w:bCs/>
          <w:szCs w:val="17"/>
          <w:lang w:val="en-US"/>
        </w:rPr>
        <w:t xml:space="preserve">Central Ward </w:t>
      </w:r>
      <w:proofErr w:type="spellStart"/>
      <w:r w:rsidRPr="00AA2483">
        <w:rPr>
          <w:b/>
          <w:bCs/>
          <w:szCs w:val="17"/>
          <w:lang w:val="en-US"/>
        </w:rPr>
        <w:t>councillor</w:t>
      </w:r>
      <w:proofErr w:type="spellEnd"/>
      <w:r w:rsidRPr="00AA2483">
        <w:rPr>
          <w:b/>
          <w:bCs/>
          <w:szCs w:val="17"/>
          <w:lang w:val="en-US"/>
        </w:rPr>
        <w:t>, 4 vacancies</w:t>
      </w:r>
    </w:p>
    <w:p w14:paraId="4B54F262" w14:textId="77777777" w:rsidR="00AA2483" w:rsidRPr="00AA2483" w:rsidRDefault="00AA2483" w:rsidP="00AA2483">
      <w:pPr>
        <w:spacing w:after="0"/>
        <w:rPr>
          <w:szCs w:val="17"/>
          <w:lang w:val="en-US"/>
        </w:rPr>
      </w:pPr>
      <w:r w:rsidRPr="00AA2483">
        <w:rPr>
          <w:szCs w:val="17"/>
          <w:lang w:val="en-US"/>
        </w:rPr>
        <w:t>Formal Ballot Papers: 3,292</w:t>
      </w:r>
    </w:p>
    <w:p w14:paraId="14E36CDA" w14:textId="77777777" w:rsidR="00AA2483" w:rsidRPr="00AA2483" w:rsidRDefault="00AA2483" w:rsidP="00AA2483">
      <w:pPr>
        <w:spacing w:after="0"/>
        <w:rPr>
          <w:szCs w:val="17"/>
          <w:lang w:val="en-US"/>
        </w:rPr>
      </w:pPr>
      <w:r w:rsidRPr="00AA2483">
        <w:rPr>
          <w:szCs w:val="17"/>
          <w:lang w:val="en-US"/>
        </w:rPr>
        <w:t>Informal Ballot Papers: 90</w:t>
      </w:r>
    </w:p>
    <w:p w14:paraId="73D3931A" w14:textId="77777777" w:rsidR="00AA2483" w:rsidRPr="00AA2483" w:rsidRDefault="00AA2483" w:rsidP="00AA2483">
      <w:pPr>
        <w:rPr>
          <w:szCs w:val="17"/>
          <w:lang w:val="en-US"/>
        </w:rPr>
      </w:pPr>
      <w:r w:rsidRPr="00AA2483">
        <w:rPr>
          <w:szCs w:val="17"/>
          <w:lang w:val="en-US"/>
        </w:rPr>
        <w:t>Quota: 659</w:t>
      </w:r>
    </w:p>
    <w:tbl>
      <w:tblPr>
        <w:tblStyle w:val="Gazettetable"/>
        <w:tblW w:w="0" w:type="auto"/>
        <w:tblLook w:val="04A0" w:firstRow="1" w:lastRow="0" w:firstColumn="1" w:lastColumn="0" w:noHBand="0" w:noVBand="1"/>
      </w:tblPr>
      <w:tblGrid>
        <w:gridCol w:w="3119"/>
        <w:gridCol w:w="1843"/>
        <w:gridCol w:w="1701"/>
      </w:tblGrid>
      <w:tr w:rsidR="00AA2483" w:rsidRPr="00AA2483" w14:paraId="6FA23ABD"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Borders>
              <w:bottom w:val="single" w:sz="4" w:space="0" w:color="auto"/>
            </w:tcBorders>
            <w:noWrap/>
            <w:hideMark/>
          </w:tcPr>
          <w:p w14:paraId="16BF373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tcBorders>
              <w:bottom w:val="single" w:sz="4" w:space="0" w:color="auto"/>
            </w:tcBorders>
            <w:noWrap/>
            <w:hideMark/>
          </w:tcPr>
          <w:p w14:paraId="40B6330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noWrap/>
            <w:hideMark/>
          </w:tcPr>
          <w:p w14:paraId="28D0DC5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56714F4"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Borders>
              <w:top w:val="single" w:sz="4" w:space="0" w:color="auto"/>
              <w:bottom w:val="nil"/>
            </w:tcBorders>
            <w:noWrap/>
          </w:tcPr>
          <w:p w14:paraId="3DB460E4" w14:textId="77777777" w:rsidR="00AA2483" w:rsidRPr="00AA2483" w:rsidRDefault="00AA2483" w:rsidP="00AA2483">
            <w:pPr>
              <w:spacing w:after="0" w:line="40" w:lineRule="exact"/>
              <w:jc w:val="center"/>
              <w:rPr>
                <w:szCs w:val="17"/>
                <w:lang w:eastAsia="en-AU"/>
              </w:rPr>
            </w:pPr>
          </w:p>
        </w:tc>
        <w:tc>
          <w:tcPr>
            <w:tcW w:w="1843" w:type="dxa"/>
            <w:tcBorders>
              <w:top w:val="single" w:sz="4" w:space="0" w:color="auto"/>
              <w:bottom w:val="nil"/>
            </w:tcBorders>
            <w:noWrap/>
          </w:tcPr>
          <w:p w14:paraId="4BF5EAF6" w14:textId="77777777" w:rsidR="00AA2483" w:rsidRPr="00AA2483" w:rsidRDefault="00AA2483" w:rsidP="00AA2483">
            <w:pPr>
              <w:spacing w:after="0" w:line="40" w:lineRule="exact"/>
              <w:jc w:val="center"/>
              <w:rPr>
                <w:szCs w:val="17"/>
                <w:lang w:eastAsia="en-AU"/>
              </w:rPr>
            </w:pPr>
          </w:p>
        </w:tc>
        <w:tc>
          <w:tcPr>
            <w:tcW w:w="1701" w:type="dxa"/>
            <w:tcBorders>
              <w:top w:val="single" w:sz="4" w:space="0" w:color="auto"/>
              <w:bottom w:val="nil"/>
            </w:tcBorders>
            <w:noWrap/>
          </w:tcPr>
          <w:p w14:paraId="3443BAEE" w14:textId="77777777" w:rsidR="00AA2483" w:rsidRPr="00AA2483" w:rsidRDefault="00AA2483" w:rsidP="00AA2483">
            <w:pPr>
              <w:spacing w:after="0" w:line="40" w:lineRule="exact"/>
              <w:jc w:val="center"/>
              <w:rPr>
                <w:szCs w:val="17"/>
                <w:lang w:eastAsia="en-AU"/>
              </w:rPr>
            </w:pPr>
          </w:p>
        </w:tc>
      </w:tr>
      <w:tr w:rsidR="00AA2483" w:rsidRPr="00AA2483" w14:paraId="544A39CA" w14:textId="77777777" w:rsidTr="003061C9">
        <w:trPr>
          <w:trHeight w:val="20"/>
        </w:trPr>
        <w:tc>
          <w:tcPr>
            <w:tcW w:w="3119" w:type="dxa"/>
            <w:tcBorders>
              <w:top w:val="nil"/>
            </w:tcBorders>
            <w:noWrap/>
          </w:tcPr>
          <w:p w14:paraId="7E9B9BF8" w14:textId="77777777" w:rsidR="00AA2483" w:rsidRPr="00AA2483" w:rsidRDefault="00AA2483" w:rsidP="00AA2483">
            <w:pPr>
              <w:spacing w:before="20" w:after="20"/>
              <w:rPr>
                <w:szCs w:val="17"/>
                <w:lang w:eastAsia="en-AU"/>
              </w:rPr>
            </w:pPr>
            <w:r w:rsidRPr="00AA2483">
              <w:rPr>
                <w:szCs w:val="17"/>
                <w:lang w:eastAsia="en-AU"/>
              </w:rPr>
              <w:t>HAMILTON, Mark</w:t>
            </w:r>
          </w:p>
        </w:tc>
        <w:tc>
          <w:tcPr>
            <w:tcW w:w="1843" w:type="dxa"/>
            <w:tcBorders>
              <w:top w:val="nil"/>
            </w:tcBorders>
            <w:noWrap/>
          </w:tcPr>
          <w:p w14:paraId="32BB764D" w14:textId="77777777" w:rsidR="00AA2483" w:rsidRPr="00AA2483" w:rsidRDefault="00AA2483" w:rsidP="00AA2483">
            <w:pPr>
              <w:spacing w:before="20" w:after="20"/>
              <w:ind w:right="602"/>
              <w:jc w:val="right"/>
              <w:rPr>
                <w:szCs w:val="17"/>
                <w:lang w:eastAsia="en-AU"/>
              </w:rPr>
            </w:pPr>
            <w:r w:rsidRPr="00AA2483">
              <w:rPr>
                <w:szCs w:val="17"/>
                <w:lang w:eastAsia="en-AU"/>
              </w:rPr>
              <w:t>315</w:t>
            </w:r>
          </w:p>
        </w:tc>
        <w:tc>
          <w:tcPr>
            <w:tcW w:w="1701" w:type="dxa"/>
            <w:tcBorders>
              <w:top w:val="nil"/>
            </w:tcBorders>
            <w:noWrap/>
          </w:tcPr>
          <w:p w14:paraId="5CB62F87" w14:textId="77777777" w:rsidR="00AA2483" w:rsidRPr="00AA2483" w:rsidRDefault="00AA2483" w:rsidP="00AA2483">
            <w:pPr>
              <w:spacing w:before="20" w:after="20"/>
              <w:jc w:val="center"/>
              <w:rPr>
                <w:szCs w:val="17"/>
                <w:lang w:eastAsia="en-AU"/>
              </w:rPr>
            </w:pPr>
          </w:p>
        </w:tc>
      </w:tr>
      <w:tr w:rsidR="00AA2483" w:rsidRPr="00AA2483" w14:paraId="1453DD66" w14:textId="77777777" w:rsidTr="003061C9">
        <w:trPr>
          <w:trHeight w:val="20"/>
        </w:trPr>
        <w:tc>
          <w:tcPr>
            <w:tcW w:w="3119" w:type="dxa"/>
            <w:noWrap/>
          </w:tcPr>
          <w:p w14:paraId="3E97DBDD" w14:textId="77777777" w:rsidR="00AA2483" w:rsidRPr="00AA2483" w:rsidRDefault="00AA2483" w:rsidP="00AA2483">
            <w:pPr>
              <w:spacing w:before="20" w:after="20"/>
              <w:rPr>
                <w:szCs w:val="17"/>
                <w:lang w:eastAsia="en-AU"/>
              </w:rPr>
            </w:pPr>
            <w:r w:rsidRPr="00AA2483">
              <w:rPr>
                <w:szCs w:val="17"/>
                <w:lang w:eastAsia="en-AU"/>
              </w:rPr>
              <w:t>NOON, Carmel</w:t>
            </w:r>
          </w:p>
        </w:tc>
        <w:tc>
          <w:tcPr>
            <w:tcW w:w="1843" w:type="dxa"/>
            <w:noWrap/>
          </w:tcPr>
          <w:p w14:paraId="62DA9330" w14:textId="77777777" w:rsidR="00AA2483" w:rsidRPr="00AA2483" w:rsidRDefault="00AA2483" w:rsidP="00AA2483">
            <w:pPr>
              <w:spacing w:before="20" w:after="20"/>
              <w:ind w:right="602"/>
              <w:jc w:val="right"/>
              <w:rPr>
                <w:szCs w:val="17"/>
                <w:lang w:eastAsia="en-AU"/>
              </w:rPr>
            </w:pPr>
            <w:r w:rsidRPr="00AA2483">
              <w:rPr>
                <w:szCs w:val="17"/>
                <w:lang w:eastAsia="en-AU"/>
              </w:rPr>
              <w:t>466</w:t>
            </w:r>
          </w:p>
        </w:tc>
        <w:tc>
          <w:tcPr>
            <w:tcW w:w="1701" w:type="dxa"/>
            <w:noWrap/>
          </w:tcPr>
          <w:p w14:paraId="764D7379"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33F7364" w14:textId="77777777" w:rsidTr="003061C9">
        <w:trPr>
          <w:trHeight w:val="20"/>
        </w:trPr>
        <w:tc>
          <w:tcPr>
            <w:tcW w:w="3119" w:type="dxa"/>
            <w:noWrap/>
          </w:tcPr>
          <w:p w14:paraId="70615005" w14:textId="77777777" w:rsidR="00AA2483" w:rsidRPr="00AA2483" w:rsidRDefault="00AA2483" w:rsidP="00AA2483">
            <w:pPr>
              <w:spacing w:before="20" w:after="20"/>
              <w:rPr>
                <w:szCs w:val="17"/>
                <w:lang w:eastAsia="en-AU"/>
              </w:rPr>
            </w:pPr>
            <w:r w:rsidRPr="00AA2483">
              <w:rPr>
                <w:szCs w:val="17"/>
                <w:lang w:eastAsia="en-AU"/>
              </w:rPr>
              <w:t>LI, Jing</w:t>
            </w:r>
          </w:p>
        </w:tc>
        <w:tc>
          <w:tcPr>
            <w:tcW w:w="1843" w:type="dxa"/>
            <w:noWrap/>
          </w:tcPr>
          <w:p w14:paraId="6047B1F9" w14:textId="77777777" w:rsidR="00AA2483" w:rsidRPr="00AA2483" w:rsidRDefault="00AA2483" w:rsidP="00AA2483">
            <w:pPr>
              <w:spacing w:before="20" w:after="20"/>
              <w:ind w:right="602"/>
              <w:jc w:val="right"/>
              <w:rPr>
                <w:szCs w:val="17"/>
                <w:lang w:eastAsia="en-AU"/>
              </w:rPr>
            </w:pPr>
            <w:r w:rsidRPr="00AA2483">
              <w:rPr>
                <w:szCs w:val="17"/>
                <w:lang w:eastAsia="en-AU"/>
              </w:rPr>
              <w:t>508</w:t>
            </w:r>
          </w:p>
        </w:tc>
        <w:tc>
          <w:tcPr>
            <w:tcW w:w="1701" w:type="dxa"/>
            <w:noWrap/>
          </w:tcPr>
          <w:p w14:paraId="39837580"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433168E8" w14:textId="77777777" w:rsidTr="003061C9">
        <w:trPr>
          <w:trHeight w:val="20"/>
        </w:trPr>
        <w:tc>
          <w:tcPr>
            <w:tcW w:w="3119" w:type="dxa"/>
            <w:noWrap/>
          </w:tcPr>
          <w:p w14:paraId="343A662C" w14:textId="77777777" w:rsidR="00AA2483" w:rsidRPr="00AA2483" w:rsidRDefault="00AA2483" w:rsidP="00AA2483">
            <w:pPr>
              <w:spacing w:before="20" w:after="20"/>
              <w:rPr>
                <w:szCs w:val="17"/>
                <w:lang w:eastAsia="en-AU"/>
              </w:rPr>
            </w:pPr>
            <w:r w:rsidRPr="00AA2483">
              <w:rPr>
                <w:szCs w:val="17"/>
                <w:lang w:eastAsia="en-AU"/>
              </w:rPr>
              <w:t>SIU, Hugo</w:t>
            </w:r>
          </w:p>
        </w:tc>
        <w:tc>
          <w:tcPr>
            <w:tcW w:w="1843" w:type="dxa"/>
            <w:noWrap/>
          </w:tcPr>
          <w:p w14:paraId="3F6E6B39" w14:textId="77777777" w:rsidR="00AA2483" w:rsidRPr="00AA2483" w:rsidRDefault="00AA2483" w:rsidP="00AA2483">
            <w:pPr>
              <w:spacing w:before="20" w:after="20"/>
              <w:ind w:right="602"/>
              <w:jc w:val="right"/>
              <w:rPr>
                <w:szCs w:val="17"/>
                <w:lang w:eastAsia="en-AU"/>
              </w:rPr>
            </w:pPr>
            <w:r w:rsidRPr="00AA2483">
              <w:rPr>
                <w:szCs w:val="17"/>
                <w:lang w:eastAsia="en-AU"/>
              </w:rPr>
              <w:t>68</w:t>
            </w:r>
          </w:p>
        </w:tc>
        <w:tc>
          <w:tcPr>
            <w:tcW w:w="1701" w:type="dxa"/>
            <w:noWrap/>
          </w:tcPr>
          <w:p w14:paraId="0A142DE5" w14:textId="77777777" w:rsidR="00AA2483" w:rsidRPr="00AA2483" w:rsidRDefault="00AA2483" w:rsidP="00AA2483">
            <w:pPr>
              <w:spacing w:before="20" w:after="20"/>
              <w:jc w:val="center"/>
              <w:rPr>
                <w:szCs w:val="17"/>
                <w:lang w:eastAsia="en-AU"/>
              </w:rPr>
            </w:pPr>
          </w:p>
        </w:tc>
      </w:tr>
      <w:tr w:rsidR="00AA2483" w:rsidRPr="00AA2483" w14:paraId="4D6FC5A7" w14:textId="77777777" w:rsidTr="003061C9">
        <w:trPr>
          <w:trHeight w:val="20"/>
        </w:trPr>
        <w:tc>
          <w:tcPr>
            <w:tcW w:w="3119" w:type="dxa"/>
            <w:noWrap/>
          </w:tcPr>
          <w:p w14:paraId="59926765" w14:textId="77777777" w:rsidR="00AA2483" w:rsidRPr="00AA2483" w:rsidRDefault="00AA2483" w:rsidP="00AA2483">
            <w:pPr>
              <w:spacing w:before="20" w:after="20"/>
              <w:rPr>
                <w:szCs w:val="17"/>
                <w:lang w:eastAsia="en-AU"/>
              </w:rPr>
            </w:pPr>
            <w:r w:rsidRPr="00AA2483">
              <w:rPr>
                <w:szCs w:val="17"/>
                <w:lang w:eastAsia="en-AU"/>
              </w:rPr>
              <w:t>ELLIOTT, David</w:t>
            </w:r>
          </w:p>
        </w:tc>
        <w:tc>
          <w:tcPr>
            <w:tcW w:w="1843" w:type="dxa"/>
            <w:noWrap/>
          </w:tcPr>
          <w:p w14:paraId="609562BC" w14:textId="77777777" w:rsidR="00AA2483" w:rsidRPr="00AA2483" w:rsidRDefault="00AA2483" w:rsidP="00AA2483">
            <w:pPr>
              <w:spacing w:before="20" w:after="20"/>
              <w:ind w:right="602"/>
              <w:jc w:val="right"/>
              <w:rPr>
                <w:szCs w:val="17"/>
                <w:lang w:eastAsia="en-AU"/>
              </w:rPr>
            </w:pPr>
            <w:r w:rsidRPr="00AA2483">
              <w:rPr>
                <w:szCs w:val="17"/>
                <w:lang w:eastAsia="en-AU"/>
              </w:rPr>
              <w:t>337</w:t>
            </w:r>
          </w:p>
        </w:tc>
        <w:tc>
          <w:tcPr>
            <w:tcW w:w="1701" w:type="dxa"/>
            <w:noWrap/>
          </w:tcPr>
          <w:p w14:paraId="5DF9A65A"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63009AA4" w14:textId="77777777" w:rsidTr="003061C9">
        <w:trPr>
          <w:trHeight w:val="20"/>
        </w:trPr>
        <w:tc>
          <w:tcPr>
            <w:tcW w:w="3119" w:type="dxa"/>
            <w:noWrap/>
          </w:tcPr>
          <w:p w14:paraId="53FE7447" w14:textId="77777777" w:rsidR="00AA2483" w:rsidRPr="00AA2483" w:rsidRDefault="00AA2483" w:rsidP="00AA2483">
            <w:pPr>
              <w:spacing w:before="20" w:after="20"/>
              <w:rPr>
                <w:szCs w:val="17"/>
                <w:lang w:eastAsia="en-AU"/>
              </w:rPr>
            </w:pPr>
            <w:r w:rsidRPr="00AA2483">
              <w:rPr>
                <w:szCs w:val="17"/>
                <w:lang w:eastAsia="en-AU"/>
              </w:rPr>
              <w:t>RADDA, Alex</w:t>
            </w:r>
          </w:p>
        </w:tc>
        <w:tc>
          <w:tcPr>
            <w:tcW w:w="1843" w:type="dxa"/>
            <w:noWrap/>
          </w:tcPr>
          <w:p w14:paraId="63BFB51D" w14:textId="77777777" w:rsidR="00AA2483" w:rsidRPr="00AA2483" w:rsidRDefault="00AA2483" w:rsidP="00AA2483">
            <w:pPr>
              <w:spacing w:before="20" w:after="20"/>
              <w:ind w:right="602"/>
              <w:jc w:val="right"/>
              <w:rPr>
                <w:szCs w:val="17"/>
                <w:lang w:eastAsia="en-AU"/>
              </w:rPr>
            </w:pPr>
            <w:r w:rsidRPr="00AA2483">
              <w:rPr>
                <w:szCs w:val="17"/>
                <w:lang w:eastAsia="en-AU"/>
              </w:rPr>
              <w:t>97</w:t>
            </w:r>
          </w:p>
        </w:tc>
        <w:tc>
          <w:tcPr>
            <w:tcW w:w="1701" w:type="dxa"/>
            <w:noWrap/>
          </w:tcPr>
          <w:p w14:paraId="4C93F3E6" w14:textId="77777777" w:rsidR="00AA2483" w:rsidRPr="00AA2483" w:rsidRDefault="00AA2483" w:rsidP="00AA2483">
            <w:pPr>
              <w:spacing w:before="20" w:after="20"/>
              <w:jc w:val="center"/>
              <w:rPr>
                <w:szCs w:val="17"/>
                <w:lang w:eastAsia="en-AU"/>
              </w:rPr>
            </w:pPr>
          </w:p>
        </w:tc>
      </w:tr>
      <w:tr w:rsidR="00AA2483" w:rsidRPr="00AA2483" w14:paraId="2F1A993A" w14:textId="77777777" w:rsidTr="003061C9">
        <w:trPr>
          <w:trHeight w:val="20"/>
        </w:trPr>
        <w:tc>
          <w:tcPr>
            <w:tcW w:w="3119" w:type="dxa"/>
            <w:noWrap/>
          </w:tcPr>
          <w:p w14:paraId="2939687C" w14:textId="77777777" w:rsidR="00AA2483" w:rsidRPr="00AA2483" w:rsidRDefault="00AA2483" w:rsidP="00AA2483">
            <w:pPr>
              <w:spacing w:before="20" w:after="20"/>
              <w:rPr>
                <w:szCs w:val="17"/>
                <w:lang w:eastAsia="en-AU"/>
              </w:rPr>
            </w:pPr>
            <w:r w:rsidRPr="00AA2483">
              <w:rPr>
                <w:szCs w:val="17"/>
                <w:lang w:eastAsia="en-AU"/>
              </w:rPr>
              <w:t xml:space="preserve">HOU, </w:t>
            </w:r>
            <w:proofErr w:type="spellStart"/>
            <w:r w:rsidRPr="00AA2483">
              <w:rPr>
                <w:szCs w:val="17"/>
                <w:lang w:eastAsia="en-AU"/>
              </w:rPr>
              <w:t>Zhuopeng</w:t>
            </w:r>
            <w:proofErr w:type="spellEnd"/>
            <w:r w:rsidRPr="00AA2483">
              <w:rPr>
                <w:szCs w:val="17"/>
                <w:lang w:eastAsia="en-AU"/>
              </w:rPr>
              <w:t xml:space="preserve"> (Simon)</w:t>
            </w:r>
          </w:p>
        </w:tc>
        <w:tc>
          <w:tcPr>
            <w:tcW w:w="1843" w:type="dxa"/>
            <w:noWrap/>
          </w:tcPr>
          <w:p w14:paraId="1A6A2DE6" w14:textId="77777777" w:rsidR="00AA2483" w:rsidRPr="00AA2483" w:rsidRDefault="00AA2483" w:rsidP="00AA2483">
            <w:pPr>
              <w:spacing w:before="20" w:after="20"/>
              <w:ind w:right="602"/>
              <w:jc w:val="right"/>
              <w:rPr>
                <w:szCs w:val="17"/>
                <w:lang w:eastAsia="en-AU"/>
              </w:rPr>
            </w:pPr>
            <w:r w:rsidRPr="00AA2483">
              <w:rPr>
                <w:szCs w:val="17"/>
                <w:lang w:eastAsia="en-AU"/>
              </w:rPr>
              <w:t>355</w:t>
            </w:r>
          </w:p>
        </w:tc>
        <w:tc>
          <w:tcPr>
            <w:tcW w:w="1701" w:type="dxa"/>
            <w:noWrap/>
          </w:tcPr>
          <w:p w14:paraId="766F83A7"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64C1215" w14:textId="77777777" w:rsidTr="003061C9">
        <w:trPr>
          <w:trHeight w:val="20"/>
        </w:trPr>
        <w:tc>
          <w:tcPr>
            <w:tcW w:w="3119" w:type="dxa"/>
            <w:noWrap/>
          </w:tcPr>
          <w:p w14:paraId="2A750DC7" w14:textId="77777777" w:rsidR="00AA2483" w:rsidRPr="00AA2483" w:rsidRDefault="00AA2483" w:rsidP="00AA2483">
            <w:pPr>
              <w:spacing w:before="20" w:after="20"/>
              <w:rPr>
                <w:szCs w:val="17"/>
                <w:lang w:eastAsia="en-AU"/>
              </w:rPr>
            </w:pPr>
            <w:r w:rsidRPr="00AA2483">
              <w:rPr>
                <w:szCs w:val="17"/>
                <w:lang w:eastAsia="en-AU"/>
              </w:rPr>
              <w:t>HYDE, Alexander</w:t>
            </w:r>
          </w:p>
        </w:tc>
        <w:tc>
          <w:tcPr>
            <w:tcW w:w="1843" w:type="dxa"/>
            <w:noWrap/>
          </w:tcPr>
          <w:p w14:paraId="679E5E9C" w14:textId="77777777" w:rsidR="00AA2483" w:rsidRPr="00AA2483" w:rsidRDefault="00AA2483" w:rsidP="00AA2483">
            <w:pPr>
              <w:spacing w:before="20" w:after="20"/>
              <w:ind w:right="602"/>
              <w:jc w:val="right"/>
              <w:rPr>
                <w:szCs w:val="17"/>
                <w:lang w:eastAsia="en-AU"/>
              </w:rPr>
            </w:pPr>
            <w:r w:rsidRPr="00AA2483">
              <w:rPr>
                <w:szCs w:val="17"/>
                <w:lang w:eastAsia="en-AU"/>
              </w:rPr>
              <w:t>338</w:t>
            </w:r>
          </w:p>
        </w:tc>
        <w:tc>
          <w:tcPr>
            <w:tcW w:w="1701" w:type="dxa"/>
            <w:noWrap/>
          </w:tcPr>
          <w:p w14:paraId="41A08646" w14:textId="77777777" w:rsidR="00AA2483" w:rsidRPr="00AA2483" w:rsidRDefault="00AA2483" w:rsidP="00AA2483">
            <w:pPr>
              <w:spacing w:before="20" w:after="20"/>
              <w:jc w:val="center"/>
              <w:rPr>
                <w:szCs w:val="17"/>
                <w:lang w:eastAsia="en-AU"/>
              </w:rPr>
            </w:pPr>
          </w:p>
        </w:tc>
      </w:tr>
      <w:tr w:rsidR="00AA2483" w:rsidRPr="00AA2483" w14:paraId="4B133B21" w14:textId="77777777" w:rsidTr="003061C9">
        <w:trPr>
          <w:trHeight w:val="20"/>
        </w:trPr>
        <w:tc>
          <w:tcPr>
            <w:tcW w:w="3119" w:type="dxa"/>
            <w:noWrap/>
          </w:tcPr>
          <w:p w14:paraId="6F5E839F" w14:textId="77777777" w:rsidR="00AA2483" w:rsidRPr="00AA2483" w:rsidRDefault="00AA2483" w:rsidP="00AA2483">
            <w:pPr>
              <w:spacing w:before="20" w:after="20"/>
              <w:rPr>
                <w:szCs w:val="17"/>
                <w:lang w:eastAsia="en-AU"/>
              </w:rPr>
            </w:pPr>
            <w:r w:rsidRPr="00AA2483">
              <w:rPr>
                <w:szCs w:val="17"/>
                <w:lang w:eastAsia="en-AU"/>
              </w:rPr>
              <w:t>HUI, Fiona</w:t>
            </w:r>
          </w:p>
        </w:tc>
        <w:tc>
          <w:tcPr>
            <w:tcW w:w="1843" w:type="dxa"/>
            <w:noWrap/>
          </w:tcPr>
          <w:p w14:paraId="17EC5C5B" w14:textId="77777777" w:rsidR="00AA2483" w:rsidRPr="00AA2483" w:rsidRDefault="00AA2483" w:rsidP="00AA2483">
            <w:pPr>
              <w:spacing w:before="20" w:after="20"/>
              <w:ind w:right="602"/>
              <w:jc w:val="right"/>
              <w:rPr>
                <w:szCs w:val="17"/>
                <w:lang w:eastAsia="en-AU"/>
              </w:rPr>
            </w:pPr>
            <w:r w:rsidRPr="00AA2483">
              <w:rPr>
                <w:szCs w:val="17"/>
                <w:lang w:eastAsia="en-AU"/>
              </w:rPr>
              <w:t>119</w:t>
            </w:r>
          </w:p>
        </w:tc>
        <w:tc>
          <w:tcPr>
            <w:tcW w:w="1701" w:type="dxa"/>
            <w:noWrap/>
          </w:tcPr>
          <w:p w14:paraId="619FD09E" w14:textId="77777777" w:rsidR="00AA2483" w:rsidRPr="00AA2483" w:rsidRDefault="00AA2483" w:rsidP="00AA2483">
            <w:pPr>
              <w:spacing w:before="20" w:after="20"/>
              <w:jc w:val="center"/>
              <w:rPr>
                <w:szCs w:val="17"/>
                <w:lang w:eastAsia="en-AU"/>
              </w:rPr>
            </w:pPr>
          </w:p>
        </w:tc>
      </w:tr>
      <w:tr w:rsidR="00AA2483" w:rsidRPr="00AA2483" w14:paraId="3E56CC3F" w14:textId="77777777" w:rsidTr="003061C9">
        <w:trPr>
          <w:trHeight w:val="20"/>
        </w:trPr>
        <w:tc>
          <w:tcPr>
            <w:tcW w:w="3119" w:type="dxa"/>
            <w:noWrap/>
          </w:tcPr>
          <w:p w14:paraId="3BD032E3" w14:textId="77777777" w:rsidR="00AA2483" w:rsidRPr="00AA2483" w:rsidRDefault="00AA2483" w:rsidP="00AA2483">
            <w:pPr>
              <w:spacing w:before="20" w:after="20"/>
              <w:rPr>
                <w:szCs w:val="17"/>
                <w:lang w:eastAsia="en-AU"/>
              </w:rPr>
            </w:pPr>
            <w:r w:rsidRPr="00AA2483">
              <w:rPr>
                <w:szCs w:val="17"/>
                <w:lang w:eastAsia="en-AU"/>
              </w:rPr>
              <w:t>KNOLL, Franz Peter</w:t>
            </w:r>
          </w:p>
        </w:tc>
        <w:tc>
          <w:tcPr>
            <w:tcW w:w="1843" w:type="dxa"/>
            <w:noWrap/>
          </w:tcPr>
          <w:p w14:paraId="3D3CF666" w14:textId="77777777" w:rsidR="00AA2483" w:rsidRPr="00AA2483" w:rsidRDefault="00AA2483" w:rsidP="00AA2483">
            <w:pPr>
              <w:spacing w:before="20" w:after="20"/>
              <w:ind w:right="602"/>
              <w:jc w:val="right"/>
              <w:rPr>
                <w:szCs w:val="17"/>
                <w:lang w:eastAsia="en-AU"/>
              </w:rPr>
            </w:pPr>
            <w:r w:rsidRPr="00AA2483">
              <w:rPr>
                <w:szCs w:val="17"/>
                <w:lang w:eastAsia="en-AU"/>
              </w:rPr>
              <w:t>176</w:t>
            </w:r>
          </w:p>
        </w:tc>
        <w:tc>
          <w:tcPr>
            <w:tcW w:w="1701" w:type="dxa"/>
            <w:noWrap/>
          </w:tcPr>
          <w:p w14:paraId="66C568EA" w14:textId="77777777" w:rsidR="00AA2483" w:rsidRPr="00AA2483" w:rsidRDefault="00AA2483" w:rsidP="00AA2483">
            <w:pPr>
              <w:spacing w:before="20" w:after="20"/>
              <w:jc w:val="center"/>
              <w:rPr>
                <w:szCs w:val="17"/>
                <w:lang w:eastAsia="en-AU"/>
              </w:rPr>
            </w:pPr>
          </w:p>
        </w:tc>
      </w:tr>
      <w:tr w:rsidR="00AA2483" w:rsidRPr="00AA2483" w14:paraId="4DAED306" w14:textId="77777777" w:rsidTr="003061C9">
        <w:trPr>
          <w:trHeight w:val="20"/>
        </w:trPr>
        <w:tc>
          <w:tcPr>
            <w:tcW w:w="3119" w:type="dxa"/>
            <w:noWrap/>
          </w:tcPr>
          <w:p w14:paraId="22E674AA" w14:textId="77777777" w:rsidR="00AA2483" w:rsidRPr="00AA2483" w:rsidRDefault="00AA2483" w:rsidP="00AA2483">
            <w:pPr>
              <w:spacing w:before="20" w:after="20"/>
              <w:rPr>
                <w:szCs w:val="17"/>
                <w:lang w:eastAsia="en-AU"/>
              </w:rPr>
            </w:pPr>
            <w:r w:rsidRPr="00AA2483">
              <w:rPr>
                <w:szCs w:val="17"/>
                <w:lang w:eastAsia="en-AU"/>
              </w:rPr>
              <w:t>PAPALIA, Cassandra</w:t>
            </w:r>
          </w:p>
        </w:tc>
        <w:tc>
          <w:tcPr>
            <w:tcW w:w="1843" w:type="dxa"/>
            <w:noWrap/>
          </w:tcPr>
          <w:p w14:paraId="7E16672F" w14:textId="77777777" w:rsidR="00AA2483" w:rsidRPr="00AA2483" w:rsidRDefault="00AA2483" w:rsidP="00AA2483">
            <w:pPr>
              <w:spacing w:before="20" w:after="20"/>
              <w:ind w:right="602"/>
              <w:jc w:val="right"/>
              <w:rPr>
                <w:szCs w:val="17"/>
                <w:lang w:eastAsia="en-AU"/>
              </w:rPr>
            </w:pPr>
            <w:r w:rsidRPr="00AA2483">
              <w:rPr>
                <w:szCs w:val="17"/>
                <w:lang w:eastAsia="en-AU"/>
              </w:rPr>
              <w:t>75</w:t>
            </w:r>
          </w:p>
        </w:tc>
        <w:tc>
          <w:tcPr>
            <w:tcW w:w="1701" w:type="dxa"/>
            <w:noWrap/>
          </w:tcPr>
          <w:p w14:paraId="3C817694" w14:textId="77777777" w:rsidR="00AA2483" w:rsidRPr="00AA2483" w:rsidRDefault="00AA2483" w:rsidP="00AA2483">
            <w:pPr>
              <w:spacing w:before="20" w:after="20"/>
              <w:jc w:val="center"/>
              <w:rPr>
                <w:szCs w:val="17"/>
                <w:lang w:eastAsia="en-AU"/>
              </w:rPr>
            </w:pPr>
          </w:p>
        </w:tc>
      </w:tr>
      <w:tr w:rsidR="00AA2483" w:rsidRPr="00AA2483" w14:paraId="078E7BBC" w14:textId="77777777" w:rsidTr="003061C9">
        <w:trPr>
          <w:trHeight w:val="20"/>
        </w:trPr>
        <w:tc>
          <w:tcPr>
            <w:tcW w:w="3119" w:type="dxa"/>
            <w:noWrap/>
          </w:tcPr>
          <w:p w14:paraId="46E25D0E" w14:textId="77777777" w:rsidR="00AA2483" w:rsidRPr="00AA2483" w:rsidRDefault="00AA2483" w:rsidP="00AA2483">
            <w:pPr>
              <w:spacing w:before="20" w:after="20"/>
              <w:rPr>
                <w:szCs w:val="17"/>
                <w:lang w:eastAsia="en-AU"/>
              </w:rPr>
            </w:pPr>
            <w:r w:rsidRPr="00AA2483">
              <w:rPr>
                <w:szCs w:val="17"/>
                <w:lang w:eastAsia="en-AU"/>
              </w:rPr>
              <w:t>AYRIS, Ben</w:t>
            </w:r>
          </w:p>
        </w:tc>
        <w:tc>
          <w:tcPr>
            <w:tcW w:w="1843" w:type="dxa"/>
            <w:noWrap/>
          </w:tcPr>
          <w:p w14:paraId="7518ADB0" w14:textId="77777777" w:rsidR="00AA2483" w:rsidRPr="00AA2483" w:rsidRDefault="00AA2483" w:rsidP="00AA2483">
            <w:pPr>
              <w:spacing w:before="20" w:after="20"/>
              <w:ind w:right="602"/>
              <w:jc w:val="right"/>
              <w:rPr>
                <w:szCs w:val="17"/>
                <w:lang w:eastAsia="en-AU"/>
              </w:rPr>
            </w:pPr>
            <w:r w:rsidRPr="00AA2483">
              <w:rPr>
                <w:szCs w:val="17"/>
                <w:lang w:eastAsia="en-AU"/>
              </w:rPr>
              <w:t>135</w:t>
            </w:r>
          </w:p>
        </w:tc>
        <w:tc>
          <w:tcPr>
            <w:tcW w:w="1701" w:type="dxa"/>
            <w:noWrap/>
          </w:tcPr>
          <w:p w14:paraId="4ECC1D57" w14:textId="77777777" w:rsidR="00AA2483" w:rsidRPr="00AA2483" w:rsidRDefault="00AA2483" w:rsidP="00AA2483">
            <w:pPr>
              <w:spacing w:before="20" w:after="20"/>
              <w:jc w:val="center"/>
              <w:rPr>
                <w:szCs w:val="17"/>
                <w:lang w:eastAsia="en-AU"/>
              </w:rPr>
            </w:pPr>
          </w:p>
        </w:tc>
      </w:tr>
      <w:tr w:rsidR="00AA2483" w:rsidRPr="00AA2483" w14:paraId="58A8636E" w14:textId="77777777" w:rsidTr="003061C9">
        <w:trPr>
          <w:trHeight w:val="20"/>
        </w:trPr>
        <w:tc>
          <w:tcPr>
            <w:tcW w:w="3119" w:type="dxa"/>
            <w:noWrap/>
          </w:tcPr>
          <w:p w14:paraId="002D88B5" w14:textId="77777777" w:rsidR="00AA2483" w:rsidRPr="00AA2483" w:rsidRDefault="00AA2483" w:rsidP="00AA2483">
            <w:pPr>
              <w:spacing w:before="20" w:after="20"/>
              <w:rPr>
                <w:szCs w:val="17"/>
                <w:lang w:eastAsia="en-AU"/>
              </w:rPr>
            </w:pPr>
            <w:r w:rsidRPr="00AA2483">
              <w:rPr>
                <w:szCs w:val="17"/>
                <w:lang w:eastAsia="en-AU"/>
              </w:rPr>
              <w:t xml:space="preserve">SHARMA, </w:t>
            </w:r>
            <w:proofErr w:type="spellStart"/>
            <w:r w:rsidRPr="00AA2483">
              <w:rPr>
                <w:szCs w:val="17"/>
                <w:lang w:eastAsia="en-AU"/>
              </w:rPr>
              <w:t>Gagan</w:t>
            </w:r>
            <w:proofErr w:type="spellEnd"/>
          </w:p>
        </w:tc>
        <w:tc>
          <w:tcPr>
            <w:tcW w:w="1843" w:type="dxa"/>
            <w:noWrap/>
          </w:tcPr>
          <w:p w14:paraId="6DE23E13" w14:textId="77777777" w:rsidR="00AA2483" w:rsidRPr="00AA2483" w:rsidRDefault="00AA2483" w:rsidP="00AA2483">
            <w:pPr>
              <w:spacing w:before="20" w:after="20"/>
              <w:ind w:right="602"/>
              <w:jc w:val="right"/>
              <w:rPr>
                <w:szCs w:val="17"/>
                <w:lang w:eastAsia="en-AU"/>
              </w:rPr>
            </w:pPr>
            <w:r w:rsidRPr="00AA2483">
              <w:rPr>
                <w:szCs w:val="17"/>
                <w:lang w:eastAsia="en-AU"/>
              </w:rPr>
              <w:t>238</w:t>
            </w:r>
          </w:p>
        </w:tc>
        <w:tc>
          <w:tcPr>
            <w:tcW w:w="1701" w:type="dxa"/>
            <w:noWrap/>
          </w:tcPr>
          <w:p w14:paraId="1B745332" w14:textId="77777777" w:rsidR="00AA2483" w:rsidRPr="00AA2483" w:rsidRDefault="00AA2483" w:rsidP="00AA2483">
            <w:pPr>
              <w:spacing w:before="20" w:after="20"/>
              <w:jc w:val="center"/>
              <w:rPr>
                <w:szCs w:val="17"/>
                <w:lang w:eastAsia="en-AU"/>
              </w:rPr>
            </w:pPr>
          </w:p>
        </w:tc>
      </w:tr>
      <w:tr w:rsidR="00AA2483" w:rsidRPr="00AA2483" w14:paraId="3E67CDB9" w14:textId="77777777" w:rsidTr="003061C9">
        <w:trPr>
          <w:trHeight w:val="20"/>
        </w:trPr>
        <w:tc>
          <w:tcPr>
            <w:tcW w:w="3119" w:type="dxa"/>
            <w:noWrap/>
          </w:tcPr>
          <w:p w14:paraId="4EFB4AA0" w14:textId="77777777" w:rsidR="00AA2483" w:rsidRPr="00AA2483" w:rsidRDefault="00AA2483" w:rsidP="00AA2483">
            <w:pPr>
              <w:spacing w:before="20" w:after="40"/>
              <w:rPr>
                <w:szCs w:val="17"/>
                <w:lang w:eastAsia="en-AU"/>
              </w:rPr>
            </w:pPr>
            <w:r w:rsidRPr="00AA2483">
              <w:rPr>
                <w:szCs w:val="17"/>
                <w:lang w:eastAsia="en-AU"/>
              </w:rPr>
              <w:t>VO, Tammy</w:t>
            </w:r>
          </w:p>
        </w:tc>
        <w:tc>
          <w:tcPr>
            <w:tcW w:w="1843" w:type="dxa"/>
            <w:noWrap/>
          </w:tcPr>
          <w:p w14:paraId="196AC9E6" w14:textId="77777777" w:rsidR="00AA2483" w:rsidRPr="00AA2483" w:rsidRDefault="00AA2483" w:rsidP="00AA2483">
            <w:pPr>
              <w:spacing w:before="20" w:after="20"/>
              <w:ind w:right="602"/>
              <w:jc w:val="right"/>
              <w:rPr>
                <w:szCs w:val="17"/>
                <w:lang w:eastAsia="en-AU"/>
              </w:rPr>
            </w:pPr>
            <w:r w:rsidRPr="00AA2483">
              <w:rPr>
                <w:szCs w:val="17"/>
                <w:lang w:eastAsia="en-AU"/>
              </w:rPr>
              <w:t>65</w:t>
            </w:r>
          </w:p>
        </w:tc>
        <w:tc>
          <w:tcPr>
            <w:tcW w:w="1701" w:type="dxa"/>
            <w:noWrap/>
          </w:tcPr>
          <w:p w14:paraId="30D03401" w14:textId="77777777" w:rsidR="00AA2483" w:rsidRPr="00AA2483" w:rsidRDefault="00AA2483" w:rsidP="00AA2483">
            <w:pPr>
              <w:spacing w:before="20" w:after="20"/>
              <w:jc w:val="center"/>
              <w:rPr>
                <w:szCs w:val="17"/>
                <w:lang w:eastAsia="en-AU"/>
              </w:rPr>
            </w:pPr>
          </w:p>
        </w:tc>
      </w:tr>
    </w:tbl>
    <w:p w14:paraId="2F4C175D" w14:textId="77777777" w:rsidR="00AA2483" w:rsidRPr="00AA2483" w:rsidRDefault="00AA2483" w:rsidP="00AA2483">
      <w:pPr>
        <w:spacing w:before="80"/>
        <w:rPr>
          <w:b/>
          <w:bCs/>
          <w:szCs w:val="17"/>
          <w:lang w:val="en-US"/>
        </w:rPr>
      </w:pPr>
      <w:r w:rsidRPr="00AA2483">
        <w:rPr>
          <w:b/>
          <w:bCs/>
          <w:szCs w:val="17"/>
          <w:lang w:val="en-US"/>
        </w:rPr>
        <w:t xml:space="preserve">South Ward </w:t>
      </w:r>
      <w:proofErr w:type="spellStart"/>
      <w:r w:rsidRPr="00AA2483">
        <w:rPr>
          <w:b/>
          <w:bCs/>
          <w:szCs w:val="17"/>
          <w:lang w:val="en-US"/>
        </w:rPr>
        <w:t>councillor</w:t>
      </w:r>
      <w:proofErr w:type="spellEnd"/>
      <w:r w:rsidRPr="00AA2483">
        <w:rPr>
          <w:b/>
          <w:bCs/>
          <w:szCs w:val="17"/>
          <w:lang w:val="en-US"/>
        </w:rPr>
        <w:t>, 3 vacancies</w:t>
      </w:r>
    </w:p>
    <w:p w14:paraId="15290682" w14:textId="77777777" w:rsidR="00AA2483" w:rsidRPr="00AA2483" w:rsidRDefault="00AA2483" w:rsidP="00AA2483">
      <w:pPr>
        <w:spacing w:after="0"/>
        <w:rPr>
          <w:szCs w:val="17"/>
          <w:lang w:val="en-US"/>
        </w:rPr>
      </w:pPr>
      <w:r w:rsidRPr="00AA2483">
        <w:rPr>
          <w:szCs w:val="17"/>
          <w:lang w:val="en-US"/>
        </w:rPr>
        <w:t>Formal Ballot Papers: 2,767</w:t>
      </w:r>
    </w:p>
    <w:p w14:paraId="61EB53C9" w14:textId="77777777" w:rsidR="00AA2483" w:rsidRPr="00AA2483" w:rsidRDefault="00AA2483" w:rsidP="00AA2483">
      <w:pPr>
        <w:spacing w:after="0"/>
        <w:rPr>
          <w:szCs w:val="17"/>
          <w:lang w:val="en-US"/>
        </w:rPr>
      </w:pPr>
      <w:r w:rsidRPr="00AA2483">
        <w:rPr>
          <w:szCs w:val="17"/>
          <w:lang w:val="en-US"/>
        </w:rPr>
        <w:t>Informal Ballot Papers: 76</w:t>
      </w:r>
    </w:p>
    <w:p w14:paraId="1BFA2674" w14:textId="77777777" w:rsidR="00AA2483" w:rsidRPr="00AA2483" w:rsidRDefault="00AA2483" w:rsidP="00AA2483">
      <w:pPr>
        <w:rPr>
          <w:szCs w:val="17"/>
          <w:lang w:val="en-US"/>
        </w:rPr>
      </w:pPr>
      <w:r w:rsidRPr="00AA2483">
        <w:rPr>
          <w:szCs w:val="17"/>
          <w:lang w:val="en-US"/>
        </w:rPr>
        <w:t>Quota: 692</w:t>
      </w:r>
    </w:p>
    <w:tbl>
      <w:tblPr>
        <w:tblStyle w:val="Gazettetable"/>
        <w:tblW w:w="6662" w:type="dxa"/>
        <w:tblLook w:val="04A0" w:firstRow="1" w:lastRow="0" w:firstColumn="1" w:lastColumn="0" w:noHBand="0" w:noVBand="1"/>
      </w:tblPr>
      <w:tblGrid>
        <w:gridCol w:w="3118"/>
        <w:gridCol w:w="1843"/>
        <w:gridCol w:w="1701"/>
      </w:tblGrid>
      <w:tr w:rsidR="00AA2483" w:rsidRPr="00AA2483" w14:paraId="6B23DDC7"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8" w:type="dxa"/>
            <w:tcBorders>
              <w:bottom w:val="single" w:sz="4" w:space="0" w:color="auto"/>
            </w:tcBorders>
            <w:vAlign w:val="center"/>
          </w:tcPr>
          <w:p w14:paraId="66A2013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tcBorders>
              <w:bottom w:val="single" w:sz="4" w:space="0" w:color="auto"/>
            </w:tcBorders>
            <w:vAlign w:val="center"/>
          </w:tcPr>
          <w:p w14:paraId="701562F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vAlign w:val="center"/>
          </w:tcPr>
          <w:p w14:paraId="7F834CB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A382617"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8" w:type="dxa"/>
            <w:tcBorders>
              <w:top w:val="single" w:sz="4" w:space="0" w:color="auto"/>
              <w:bottom w:val="nil"/>
            </w:tcBorders>
          </w:tcPr>
          <w:p w14:paraId="5A000384" w14:textId="77777777" w:rsidR="00AA2483" w:rsidRPr="00AA2483" w:rsidRDefault="00AA2483" w:rsidP="00AA2483">
            <w:pPr>
              <w:spacing w:after="0" w:line="40" w:lineRule="exact"/>
              <w:rPr>
                <w:szCs w:val="17"/>
              </w:rPr>
            </w:pPr>
          </w:p>
        </w:tc>
        <w:tc>
          <w:tcPr>
            <w:tcW w:w="1843" w:type="dxa"/>
            <w:tcBorders>
              <w:top w:val="single" w:sz="4" w:space="0" w:color="auto"/>
              <w:bottom w:val="nil"/>
            </w:tcBorders>
          </w:tcPr>
          <w:p w14:paraId="4D93D244" w14:textId="77777777" w:rsidR="00AA2483" w:rsidRPr="00AA2483" w:rsidRDefault="00AA2483" w:rsidP="00AA2483">
            <w:pPr>
              <w:spacing w:after="0" w:line="40" w:lineRule="exact"/>
              <w:ind w:right="602"/>
              <w:jc w:val="right"/>
              <w:rPr>
                <w:szCs w:val="17"/>
                <w:lang w:eastAsia="en-AU"/>
              </w:rPr>
            </w:pPr>
          </w:p>
        </w:tc>
        <w:tc>
          <w:tcPr>
            <w:tcW w:w="1701" w:type="dxa"/>
            <w:tcBorders>
              <w:top w:val="single" w:sz="4" w:space="0" w:color="auto"/>
              <w:bottom w:val="nil"/>
            </w:tcBorders>
          </w:tcPr>
          <w:p w14:paraId="3AF66973" w14:textId="77777777" w:rsidR="00AA2483" w:rsidRPr="00AA2483" w:rsidRDefault="00AA2483" w:rsidP="00AA2483">
            <w:pPr>
              <w:spacing w:after="0" w:line="40" w:lineRule="exact"/>
              <w:jc w:val="center"/>
              <w:rPr>
                <w:szCs w:val="17"/>
              </w:rPr>
            </w:pPr>
          </w:p>
        </w:tc>
      </w:tr>
      <w:tr w:rsidR="00AA2483" w:rsidRPr="00AA2483" w14:paraId="026E1876" w14:textId="77777777" w:rsidTr="003061C9">
        <w:trPr>
          <w:trHeight w:val="20"/>
        </w:trPr>
        <w:tc>
          <w:tcPr>
            <w:tcW w:w="3118" w:type="dxa"/>
            <w:tcBorders>
              <w:top w:val="nil"/>
            </w:tcBorders>
            <w:hideMark/>
          </w:tcPr>
          <w:p w14:paraId="7719F481" w14:textId="77777777" w:rsidR="00AA2483" w:rsidRPr="00AA2483" w:rsidRDefault="00AA2483" w:rsidP="00AA2483">
            <w:pPr>
              <w:spacing w:before="20" w:after="20"/>
              <w:rPr>
                <w:szCs w:val="17"/>
              </w:rPr>
            </w:pPr>
            <w:r w:rsidRPr="00AA2483">
              <w:rPr>
                <w:szCs w:val="17"/>
              </w:rPr>
              <w:t>SIEBENTRITT, Mark</w:t>
            </w:r>
          </w:p>
        </w:tc>
        <w:tc>
          <w:tcPr>
            <w:tcW w:w="1843" w:type="dxa"/>
            <w:tcBorders>
              <w:top w:val="nil"/>
            </w:tcBorders>
            <w:hideMark/>
          </w:tcPr>
          <w:p w14:paraId="39C5E2E3" w14:textId="77777777" w:rsidR="00AA2483" w:rsidRPr="00AA2483" w:rsidRDefault="00AA2483" w:rsidP="00AA2483">
            <w:pPr>
              <w:spacing w:before="20" w:after="20"/>
              <w:ind w:right="602"/>
              <w:jc w:val="right"/>
              <w:rPr>
                <w:szCs w:val="17"/>
                <w:lang w:eastAsia="en-AU"/>
              </w:rPr>
            </w:pPr>
            <w:r w:rsidRPr="00AA2483">
              <w:rPr>
                <w:szCs w:val="17"/>
                <w:lang w:eastAsia="en-AU"/>
              </w:rPr>
              <w:t>275</w:t>
            </w:r>
          </w:p>
        </w:tc>
        <w:tc>
          <w:tcPr>
            <w:tcW w:w="1701" w:type="dxa"/>
            <w:tcBorders>
              <w:top w:val="nil"/>
            </w:tcBorders>
            <w:hideMark/>
          </w:tcPr>
          <w:p w14:paraId="779DF933" w14:textId="77777777" w:rsidR="00AA2483" w:rsidRPr="00AA2483" w:rsidRDefault="00AA2483" w:rsidP="00AA2483">
            <w:pPr>
              <w:spacing w:before="20" w:after="20"/>
              <w:jc w:val="center"/>
              <w:rPr>
                <w:szCs w:val="17"/>
              </w:rPr>
            </w:pPr>
            <w:r w:rsidRPr="00AA2483">
              <w:rPr>
                <w:szCs w:val="17"/>
              </w:rPr>
              <w:t>Elected 3</w:t>
            </w:r>
          </w:p>
        </w:tc>
      </w:tr>
      <w:tr w:rsidR="00AA2483" w:rsidRPr="00AA2483" w14:paraId="1ECE58CC" w14:textId="77777777" w:rsidTr="003061C9">
        <w:trPr>
          <w:trHeight w:val="20"/>
        </w:trPr>
        <w:tc>
          <w:tcPr>
            <w:tcW w:w="3118" w:type="dxa"/>
            <w:hideMark/>
          </w:tcPr>
          <w:p w14:paraId="54AD0EF4" w14:textId="77777777" w:rsidR="00AA2483" w:rsidRPr="00AA2483" w:rsidRDefault="00AA2483" w:rsidP="00AA2483">
            <w:pPr>
              <w:spacing w:before="20" w:after="20"/>
              <w:rPr>
                <w:szCs w:val="17"/>
              </w:rPr>
            </w:pPr>
            <w:r w:rsidRPr="00AA2483">
              <w:rPr>
                <w:szCs w:val="17"/>
              </w:rPr>
              <w:t xml:space="preserve">CRUZ, </w:t>
            </w:r>
            <w:proofErr w:type="spellStart"/>
            <w:r w:rsidRPr="00AA2483">
              <w:rPr>
                <w:szCs w:val="17"/>
              </w:rPr>
              <w:t>Helika</w:t>
            </w:r>
            <w:proofErr w:type="spellEnd"/>
          </w:p>
        </w:tc>
        <w:tc>
          <w:tcPr>
            <w:tcW w:w="1843" w:type="dxa"/>
            <w:hideMark/>
          </w:tcPr>
          <w:p w14:paraId="0E23874E" w14:textId="77777777" w:rsidR="00AA2483" w:rsidRPr="00AA2483" w:rsidRDefault="00AA2483" w:rsidP="00AA2483">
            <w:pPr>
              <w:spacing w:before="20" w:after="20"/>
              <w:ind w:right="602"/>
              <w:jc w:val="right"/>
              <w:rPr>
                <w:szCs w:val="17"/>
                <w:lang w:eastAsia="en-AU"/>
              </w:rPr>
            </w:pPr>
            <w:r w:rsidRPr="00AA2483">
              <w:rPr>
                <w:szCs w:val="17"/>
                <w:lang w:eastAsia="en-AU"/>
              </w:rPr>
              <w:t>139</w:t>
            </w:r>
          </w:p>
        </w:tc>
        <w:tc>
          <w:tcPr>
            <w:tcW w:w="1701" w:type="dxa"/>
          </w:tcPr>
          <w:p w14:paraId="040A6B98" w14:textId="77777777" w:rsidR="00AA2483" w:rsidRPr="00AA2483" w:rsidRDefault="00AA2483" w:rsidP="00AA2483">
            <w:pPr>
              <w:spacing w:before="20" w:after="20"/>
              <w:jc w:val="center"/>
              <w:rPr>
                <w:szCs w:val="17"/>
              </w:rPr>
            </w:pPr>
          </w:p>
        </w:tc>
      </w:tr>
      <w:tr w:rsidR="00AA2483" w:rsidRPr="00AA2483" w14:paraId="3C9AEE76" w14:textId="77777777" w:rsidTr="003061C9">
        <w:trPr>
          <w:trHeight w:val="20"/>
        </w:trPr>
        <w:tc>
          <w:tcPr>
            <w:tcW w:w="3118" w:type="dxa"/>
            <w:hideMark/>
          </w:tcPr>
          <w:p w14:paraId="6D3154E3" w14:textId="77777777" w:rsidR="00AA2483" w:rsidRPr="00AA2483" w:rsidRDefault="00AA2483" w:rsidP="00AA2483">
            <w:pPr>
              <w:spacing w:before="20" w:after="20"/>
              <w:rPr>
                <w:szCs w:val="17"/>
              </w:rPr>
            </w:pPr>
            <w:r w:rsidRPr="00AA2483">
              <w:rPr>
                <w:szCs w:val="17"/>
              </w:rPr>
              <w:t>VLASSIS, Theo</w:t>
            </w:r>
          </w:p>
        </w:tc>
        <w:tc>
          <w:tcPr>
            <w:tcW w:w="1843" w:type="dxa"/>
            <w:hideMark/>
          </w:tcPr>
          <w:p w14:paraId="18926CF2" w14:textId="77777777" w:rsidR="00AA2483" w:rsidRPr="00AA2483" w:rsidRDefault="00AA2483" w:rsidP="00AA2483">
            <w:pPr>
              <w:spacing w:before="20" w:after="20"/>
              <w:ind w:right="602"/>
              <w:jc w:val="right"/>
              <w:rPr>
                <w:szCs w:val="17"/>
                <w:lang w:eastAsia="en-AU"/>
              </w:rPr>
            </w:pPr>
            <w:r w:rsidRPr="00AA2483">
              <w:rPr>
                <w:szCs w:val="17"/>
                <w:lang w:eastAsia="en-AU"/>
              </w:rPr>
              <w:t>241</w:t>
            </w:r>
          </w:p>
        </w:tc>
        <w:tc>
          <w:tcPr>
            <w:tcW w:w="1701" w:type="dxa"/>
          </w:tcPr>
          <w:p w14:paraId="446A49B8" w14:textId="77777777" w:rsidR="00AA2483" w:rsidRPr="00AA2483" w:rsidRDefault="00AA2483" w:rsidP="00AA2483">
            <w:pPr>
              <w:spacing w:before="20" w:after="20"/>
              <w:jc w:val="center"/>
              <w:rPr>
                <w:szCs w:val="17"/>
              </w:rPr>
            </w:pPr>
          </w:p>
        </w:tc>
      </w:tr>
      <w:tr w:rsidR="00AA2483" w:rsidRPr="00AA2483" w14:paraId="4A6CDAB4" w14:textId="77777777" w:rsidTr="003061C9">
        <w:trPr>
          <w:trHeight w:val="20"/>
        </w:trPr>
        <w:tc>
          <w:tcPr>
            <w:tcW w:w="3118" w:type="dxa"/>
            <w:hideMark/>
          </w:tcPr>
          <w:p w14:paraId="1EBAFDCF" w14:textId="77777777" w:rsidR="00AA2483" w:rsidRPr="00AA2483" w:rsidRDefault="00AA2483" w:rsidP="00AA2483">
            <w:pPr>
              <w:spacing w:before="20" w:after="20"/>
              <w:rPr>
                <w:szCs w:val="17"/>
              </w:rPr>
            </w:pPr>
            <w:r w:rsidRPr="00AA2483">
              <w:rPr>
                <w:szCs w:val="17"/>
              </w:rPr>
              <w:t>SCOTT, Tim</w:t>
            </w:r>
          </w:p>
        </w:tc>
        <w:tc>
          <w:tcPr>
            <w:tcW w:w="1843" w:type="dxa"/>
            <w:hideMark/>
          </w:tcPr>
          <w:p w14:paraId="06A7B8FB" w14:textId="77777777" w:rsidR="00AA2483" w:rsidRPr="00AA2483" w:rsidRDefault="00AA2483" w:rsidP="00AA2483">
            <w:pPr>
              <w:spacing w:before="20" w:after="20"/>
              <w:ind w:right="602"/>
              <w:jc w:val="right"/>
              <w:rPr>
                <w:szCs w:val="17"/>
                <w:lang w:eastAsia="en-AU"/>
              </w:rPr>
            </w:pPr>
            <w:r w:rsidRPr="00AA2483">
              <w:rPr>
                <w:szCs w:val="17"/>
                <w:lang w:eastAsia="en-AU"/>
              </w:rPr>
              <w:t>138</w:t>
            </w:r>
          </w:p>
        </w:tc>
        <w:tc>
          <w:tcPr>
            <w:tcW w:w="1701" w:type="dxa"/>
          </w:tcPr>
          <w:p w14:paraId="6B70334C" w14:textId="77777777" w:rsidR="00AA2483" w:rsidRPr="00AA2483" w:rsidRDefault="00AA2483" w:rsidP="00AA2483">
            <w:pPr>
              <w:spacing w:before="20" w:after="20"/>
              <w:jc w:val="center"/>
              <w:rPr>
                <w:szCs w:val="17"/>
              </w:rPr>
            </w:pPr>
          </w:p>
        </w:tc>
      </w:tr>
      <w:tr w:rsidR="00AA2483" w:rsidRPr="00AA2483" w14:paraId="66A4D22D" w14:textId="77777777" w:rsidTr="003061C9">
        <w:trPr>
          <w:trHeight w:val="20"/>
        </w:trPr>
        <w:tc>
          <w:tcPr>
            <w:tcW w:w="3118" w:type="dxa"/>
            <w:hideMark/>
          </w:tcPr>
          <w:p w14:paraId="4D0EFB0A" w14:textId="77777777" w:rsidR="00AA2483" w:rsidRPr="00AA2483" w:rsidRDefault="00AA2483" w:rsidP="00AA2483">
            <w:pPr>
              <w:spacing w:before="20" w:after="20"/>
              <w:rPr>
                <w:szCs w:val="17"/>
              </w:rPr>
            </w:pPr>
            <w:r w:rsidRPr="00AA2483">
              <w:rPr>
                <w:szCs w:val="17"/>
              </w:rPr>
              <w:t>SLIGHT, Colette</w:t>
            </w:r>
          </w:p>
        </w:tc>
        <w:tc>
          <w:tcPr>
            <w:tcW w:w="1843" w:type="dxa"/>
            <w:hideMark/>
          </w:tcPr>
          <w:p w14:paraId="52C18BB1" w14:textId="77777777" w:rsidR="00AA2483" w:rsidRPr="00AA2483" w:rsidRDefault="00AA2483" w:rsidP="00AA2483">
            <w:pPr>
              <w:spacing w:before="20" w:after="20"/>
              <w:ind w:right="602"/>
              <w:jc w:val="right"/>
              <w:rPr>
                <w:szCs w:val="17"/>
                <w:lang w:eastAsia="en-AU"/>
              </w:rPr>
            </w:pPr>
            <w:r w:rsidRPr="00AA2483">
              <w:rPr>
                <w:szCs w:val="17"/>
                <w:lang w:eastAsia="en-AU"/>
              </w:rPr>
              <w:t>277</w:t>
            </w:r>
          </w:p>
        </w:tc>
        <w:tc>
          <w:tcPr>
            <w:tcW w:w="1701" w:type="dxa"/>
          </w:tcPr>
          <w:p w14:paraId="6618F611" w14:textId="77777777" w:rsidR="00AA2483" w:rsidRPr="00AA2483" w:rsidRDefault="00AA2483" w:rsidP="00AA2483">
            <w:pPr>
              <w:spacing w:before="20" w:after="20"/>
              <w:jc w:val="center"/>
              <w:rPr>
                <w:szCs w:val="17"/>
              </w:rPr>
            </w:pPr>
          </w:p>
        </w:tc>
      </w:tr>
      <w:tr w:rsidR="00AA2483" w:rsidRPr="00AA2483" w14:paraId="7EF4F2B3" w14:textId="77777777" w:rsidTr="003061C9">
        <w:trPr>
          <w:trHeight w:val="20"/>
        </w:trPr>
        <w:tc>
          <w:tcPr>
            <w:tcW w:w="3118" w:type="dxa"/>
            <w:hideMark/>
          </w:tcPr>
          <w:p w14:paraId="5C1FE6AE" w14:textId="77777777" w:rsidR="00AA2483" w:rsidRPr="00AA2483" w:rsidRDefault="00AA2483" w:rsidP="00AA2483">
            <w:pPr>
              <w:spacing w:before="20" w:after="20"/>
              <w:rPr>
                <w:szCs w:val="17"/>
              </w:rPr>
            </w:pPr>
            <w:r w:rsidRPr="00AA2483">
              <w:rPr>
                <w:szCs w:val="17"/>
              </w:rPr>
              <w:t>CULLEN-MACASKILL, Sean</w:t>
            </w:r>
          </w:p>
        </w:tc>
        <w:tc>
          <w:tcPr>
            <w:tcW w:w="1843" w:type="dxa"/>
            <w:hideMark/>
          </w:tcPr>
          <w:p w14:paraId="4EE19559" w14:textId="77777777" w:rsidR="00AA2483" w:rsidRPr="00AA2483" w:rsidRDefault="00AA2483" w:rsidP="00AA2483">
            <w:pPr>
              <w:spacing w:before="20" w:after="20"/>
              <w:ind w:right="602"/>
              <w:jc w:val="right"/>
              <w:rPr>
                <w:szCs w:val="17"/>
                <w:lang w:eastAsia="en-AU"/>
              </w:rPr>
            </w:pPr>
            <w:r w:rsidRPr="00AA2483">
              <w:rPr>
                <w:szCs w:val="17"/>
                <w:lang w:eastAsia="en-AU"/>
              </w:rPr>
              <w:t>199</w:t>
            </w:r>
          </w:p>
        </w:tc>
        <w:tc>
          <w:tcPr>
            <w:tcW w:w="1701" w:type="dxa"/>
          </w:tcPr>
          <w:p w14:paraId="3F2B6600" w14:textId="77777777" w:rsidR="00AA2483" w:rsidRPr="00AA2483" w:rsidRDefault="00AA2483" w:rsidP="00AA2483">
            <w:pPr>
              <w:spacing w:before="20" w:after="20"/>
              <w:jc w:val="center"/>
              <w:rPr>
                <w:szCs w:val="17"/>
              </w:rPr>
            </w:pPr>
          </w:p>
        </w:tc>
      </w:tr>
      <w:tr w:rsidR="00AA2483" w:rsidRPr="00AA2483" w14:paraId="0D4D7CC6" w14:textId="77777777" w:rsidTr="003061C9">
        <w:trPr>
          <w:trHeight w:val="20"/>
        </w:trPr>
        <w:tc>
          <w:tcPr>
            <w:tcW w:w="3118" w:type="dxa"/>
            <w:hideMark/>
          </w:tcPr>
          <w:p w14:paraId="160FC207" w14:textId="77777777" w:rsidR="00AA2483" w:rsidRPr="00AA2483" w:rsidRDefault="00AA2483" w:rsidP="00AA2483">
            <w:pPr>
              <w:spacing w:before="20" w:after="20"/>
              <w:rPr>
                <w:szCs w:val="17"/>
              </w:rPr>
            </w:pPr>
            <w:r w:rsidRPr="00AA2483">
              <w:rPr>
                <w:szCs w:val="17"/>
              </w:rPr>
              <w:t xml:space="preserve">SNAPE, </w:t>
            </w:r>
            <w:proofErr w:type="spellStart"/>
            <w:r w:rsidRPr="00AA2483">
              <w:rPr>
                <w:szCs w:val="17"/>
              </w:rPr>
              <w:t>Keiran</w:t>
            </w:r>
            <w:proofErr w:type="spellEnd"/>
          </w:p>
        </w:tc>
        <w:tc>
          <w:tcPr>
            <w:tcW w:w="1843" w:type="dxa"/>
            <w:hideMark/>
          </w:tcPr>
          <w:p w14:paraId="759349E7" w14:textId="77777777" w:rsidR="00AA2483" w:rsidRPr="00AA2483" w:rsidRDefault="00AA2483" w:rsidP="00AA2483">
            <w:pPr>
              <w:spacing w:before="20" w:after="20"/>
              <w:ind w:right="602"/>
              <w:jc w:val="right"/>
              <w:rPr>
                <w:szCs w:val="17"/>
                <w:lang w:eastAsia="en-AU"/>
              </w:rPr>
            </w:pPr>
            <w:r w:rsidRPr="00AA2483">
              <w:rPr>
                <w:szCs w:val="17"/>
                <w:lang w:eastAsia="en-AU"/>
              </w:rPr>
              <w:t>758</w:t>
            </w:r>
          </w:p>
        </w:tc>
        <w:tc>
          <w:tcPr>
            <w:tcW w:w="1701" w:type="dxa"/>
            <w:hideMark/>
          </w:tcPr>
          <w:p w14:paraId="2E870813" w14:textId="77777777" w:rsidR="00AA2483" w:rsidRPr="00AA2483" w:rsidRDefault="00AA2483" w:rsidP="00AA2483">
            <w:pPr>
              <w:spacing w:before="20" w:after="20"/>
              <w:jc w:val="center"/>
              <w:rPr>
                <w:szCs w:val="17"/>
              </w:rPr>
            </w:pPr>
            <w:r w:rsidRPr="00AA2483">
              <w:rPr>
                <w:szCs w:val="17"/>
              </w:rPr>
              <w:t>Elected 1</w:t>
            </w:r>
          </w:p>
        </w:tc>
      </w:tr>
      <w:tr w:rsidR="00AA2483" w:rsidRPr="00AA2483" w14:paraId="61647229" w14:textId="77777777" w:rsidTr="003061C9">
        <w:trPr>
          <w:trHeight w:val="20"/>
        </w:trPr>
        <w:tc>
          <w:tcPr>
            <w:tcW w:w="3118" w:type="dxa"/>
            <w:hideMark/>
          </w:tcPr>
          <w:p w14:paraId="70B8706C" w14:textId="77777777" w:rsidR="00AA2483" w:rsidRPr="00AA2483" w:rsidRDefault="00AA2483" w:rsidP="00AA2483">
            <w:pPr>
              <w:spacing w:before="20" w:after="20"/>
              <w:rPr>
                <w:szCs w:val="17"/>
              </w:rPr>
            </w:pPr>
            <w:r w:rsidRPr="00AA2483">
              <w:rPr>
                <w:szCs w:val="17"/>
              </w:rPr>
              <w:t>RAMANAN, Param</w:t>
            </w:r>
          </w:p>
        </w:tc>
        <w:tc>
          <w:tcPr>
            <w:tcW w:w="1843" w:type="dxa"/>
            <w:hideMark/>
          </w:tcPr>
          <w:p w14:paraId="6EBDDDC9" w14:textId="77777777" w:rsidR="00AA2483" w:rsidRPr="00AA2483" w:rsidRDefault="00AA2483" w:rsidP="00AA2483">
            <w:pPr>
              <w:spacing w:before="20" w:after="20"/>
              <w:ind w:right="602"/>
              <w:jc w:val="right"/>
              <w:rPr>
                <w:szCs w:val="17"/>
                <w:lang w:eastAsia="en-AU"/>
              </w:rPr>
            </w:pPr>
            <w:r w:rsidRPr="00AA2483">
              <w:rPr>
                <w:szCs w:val="17"/>
                <w:lang w:eastAsia="en-AU"/>
              </w:rPr>
              <w:t>51</w:t>
            </w:r>
          </w:p>
        </w:tc>
        <w:tc>
          <w:tcPr>
            <w:tcW w:w="1701" w:type="dxa"/>
          </w:tcPr>
          <w:p w14:paraId="04F26049" w14:textId="77777777" w:rsidR="00AA2483" w:rsidRPr="00AA2483" w:rsidRDefault="00AA2483" w:rsidP="00AA2483">
            <w:pPr>
              <w:spacing w:before="20" w:after="20"/>
              <w:jc w:val="center"/>
              <w:rPr>
                <w:szCs w:val="17"/>
              </w:rPr>
            </w:pPr>
          </w:p>
        </w:tc>
      </w:tr>
      <w:tr w:rsidR="00AA2483" w:rsidRPr="00AA2483" w14:paraId="52577136" w14:textId="77777777" w:rsidTr="003061C9">
        <w:trPr>
          <w:trHeight w:val="20"/>
        </w:trPr>
        <w:tc>
          <w:tcPr>
            <w:tcW w:w="3118" w:type="dxa"/>
            <w:hideMark/>
          </w:tcPr>
          <w:p w14:paraId="657C7E16" w14:textId="77777777" w:rsidR="00AA2483" w:rsidRPr="00AA2483" w:rsidRDefault="00AA2483" w:rsidP="00AA2483">
            <w:pPr>
              <w:spacing w:before="20" w:after="20"/>
              <w:rPr>
                <w:szCs w:val="17"/>
              </w:rPr>
            </w:pPr>
            <w:r w:rsidRPr="00AA2483">
              <w:rPr>
                <w:szCs w:val="17"/>
              </w:rPr>
              <w:t>BROWN, Kimberlee</w:t>
            </w:r>
          </w:p>
        </w:tc>
        <w:tc>
          <w:tcPr>
            <w:tcW w:w="1843" w:type="dxa"/>
            <w:hideMark/>
          </w:tcPr>
          <w:p w14:paraId="73FE011C" w14:textId="77777777" w:rsidR="00AA2483" w:rsidRPr="00AA2483" w:rsidRDefault="00AA2483" w:rsidP="00AA2483">
            <w:pPr>
              <w:spacing w:before="20" w:after="20"/>
              <w:ind w:right="602"/>
              <w:jc w:val="right"/>
              <w:rPr>
                <w:szCs w:val="17"/>
                <w:lang w:eastAsia="en-AU"/>
              </w:rPr>
            </w:pPr>
            <w:r w:rsidRPr="00AA2483">
              <w:rPr>
                <w:szCs w:val="17"/>
                <w:lang w:eastAsia="en-AU"/>
              </w:rPr>
              <w:t>146</w:t>
            </w:r>
          </w:p>
        </w:tc>
        <w:tc>
          <w:tcPr>
            <w:tcW w:w="1701" w:type="dxa"/>
          </w:tcPr>
          <w:p w14:paraId="727D7752" w14:textId="77777777" w:rsidR="00AA2483" w:rsidRPr="00AA2483" w:rsidRDefault="00AA2483" w:rsidP="00AA2483">
            <w:pPr>
              <w:spacing w:before="20" w:after="20"/>
              <w:jc w:val="center"/>
              <w:rPr>
                <w:szCs w:val="17"/>
              </w:rPr>
            </w:pPr>
          </w:p>
        </w:tc>
      </w:tr>
      <w:tr w:rsidR="00AA2483" w:rsidRPr="00AA2483" w14:paraId="2C7E0A99" w14:textId="77777777" w:rsidTr="003061C9">
        <w:trPr>
          <w:trHeight w:val="20"/>
        </w:trPr>
        <w:tc>
          <w:tcPr>
            <w:tcW w:w="3118" w:type="dxa"/>
            <w:hideMark/>
          </w:tcPr>
          <w:p w14:paraId="7F9EF829" w14:textId="77777777" w:rsidR="00AA2483" w:rsidRPr="00AA2483" w:rsidRDefault="00AA2483" w:rsidP="00AA2483">
            <w:pPr>
              <w:spacing w:before="20" w:after="20"/>
              <w:rPr>
                <w:szCs w:val="17"/>
              </w:rPr>
            </w:pPr>
            <w:r w:rsidRPr="00AA2483">
              <w:rPr>
                <w:szCs w:val="17"/>
              </w:rPr>
              <w:t>DAVIS, Henry</w:t>
            </w:r>
          </w:p>
        </w:tc>
        <w:tc>
          <w:tcPr>
            <w:tcW w:w="1843" w:type="dxa"/>
            <w:hideMark/>
          </w:tcPr>
          <w:p w14:paraId="10A32B0B" w14:textId="77777777" w:rsidR="00AA2483" w:rsidRPr="00AA2483" w:rsidRDefault="00AA2483" w:rsidP="00AA2483">
            <w:pPr>
              <w:spacing w:before="20" w:after="20"/>
              <w:ind w:right="602"/>
              <w:jc w:val="right"/>
              <w:rPr>
                <w:szCs w:val="17"/>
                <w:lang w:eastAsia="en-AU"/>
              </w:rPr>
            </w:pPr>
            <w:r w:rsidRPr="00AA2483">
              <w:rPr>
                <w:szCs w:val="17"/>
                <w:lang w:eastAsia="en-AU"/>
              </w:rPr>
              <w:t>263</w:t>
            </w:r>
          </w:p>
        </w:tc>
        <w:tc>
          <w:tcPr>
            <w:tcW w:w="1701" w:type="dxa"/>
            <w:hideMark/>
          </w:tcPr>
          <w:p w14:paraId="5EB6F912" w14:textId="77777777" w:rsidR="00AA2483" w:rsidRPr="00AA2483" w:rsidRDefault="00AA2483" w:rsidP="00AA2483">
            <w:pPr>
              <w:spacing w:before="20" w:after="20"/>
              <w:jc w:val="center"/>
              <w:rPr>
                <w:szCs w:val="17"/>
              </w:rPr>
            </w:pPr>
            <w:r w:rsidRPr="00AA2483">
              <w:rPr>
                <w:szCs w:val="17"/>
              </w:rPr>
              <w:t>Elected 2</w:t>
            </w:r>
          </w:p>
        </w:tc>
      </w:tr>
      <w:tr w:rsidR="00AA2483" w:rsidRPr="00AA2483" w14:paraId="49A8F047" w14:textId="77777777" w:rsidTr="003061C9">
        <w:trPr>
          <w:trHeight w:val="20"/>
        </w:trPr>
        <w:tc>
          <w:tcPr>
            <w:tcW w:w="3118" w:type="dxa"/>
            <w:hideMark/>
          </w:tcPr>
          <w:p w14:paraId="7A694800" w14:textId="77777777" w:rsidR="00AA2483" w:rsidRPr="00AA2483" w:rsidRDefault="00AA2483" w:rsidP="00AA2483">
            <w:pPr>
              <w:spacing w:before="20" w:after="20"/>
              <w:rPr>
                <w:szCs w:val="17"/>
              </w:rPr>
            </w:pPr>
            <w:proofErr w:type="spellStart"/>
            <w:r w:rsidRPr="00AA2483">
              <w:rPr>
                <w:szCs w:val="17"/>
              </w:rPr>
              <w:t>McKAY</w:t>
            </w:r>
            <w:proofErr w:type="spellEnd"/>
            <w:r w:rsidRPr="00AA2483">
              <w:rPr>
                <w:szCs w:val="17"/>
              </w:rPr>
              <w:t>, Sue</w:t>
            </w:r>
          </w:p>
        </w:tc>
        <w:tc>
          <w:tcPr>
            <w:tcW w:w="1843" w:type="dxa"/>
            <w:hideMark/>
          </w:tcPr>
          <w:p w14:paraId="33FC1F96" w14:textId="77777777" w:rsidR="00AA2483" w:rsidRPr="00AA2483" w:rsidRDefault="00AA2483" w:rsidP="00AA2483">
            <w:pPr>
              <w:spacing w:before="20" w:after="20"/>
              <w:ind w:right="602"/>
              <w:jc w:val="right"/>
              <w:rPr>
                <w:szCs w:val="17"/>
                <w:lang w:eastAsia="en-AU"/>
              </w:rPr>
            </w:pPr>
            <w:r w:rsidRPr="00AA2483">
              <w:rPr>
                <w:szCs w:val="17"/>
                <w:lang w:eastAsia="en-AU"/>
              </w:rPr>
              <w:t>115</w:t>
            </w:r>
          </w:p>
        </w:tc>
        <w:tc>
          <w:tcPr>
            <w:tcW w:w="1701" w:type="dxa"/>
          </w:tcPr>
          <w:p w14:paraId="6A54936F" w14:textId="77777777" w:rsidR="00AA2483" w:rsidRPr="00AA2483" w:rsidRDefault="00AA2483" w:rsidP="00AA2483">
            <w:pPr>
              <w:spacing w:before="20" w:after="20"/>
              <w:jc w:val="center"/>
              <w:rPr>
                <w:szCs w:val="17"/>
              </w:rPr>
            </w:pPr>
          </w:p>
        </w:tc>
      </w:tr>
      <w:tr w:rsidR="00AA2483" w:rsidRPr="00AA2483" w14:paraId="28CEE390" w14:textId="77777777" w:rsidTr="003061C9">
        <w:trPr>
          <w:trHeight w:val="20"/>
        </w:trPr>
        <w:tc>
          <w:tcPr>
            <w:tcW w:w="3118" w:type="dxa"/>
            <w:hideMark/>
          </w:tcPr>
          <w:p w14:paraId="71169D4C" w14:textId="77777777" w:rsidR="00AA2483" w:rsidRPr="00AA2483" w:rsidRDefault="00AA2483" w:rsidP="00AA2483">
            <w:pPr>
              <w:spacing w:before="20" w:after="40"/>
              <w:rPr>
                <w:szCs w:val="17"/>
              </w:rPr>
            </w:pPr>
            <w:r w:rsidRPr="00AA2483">
              <w:rPr>
                <w:szCs w:val="17"/>
                <w:lang w:eastAsia="en-AU"/>
              </w:rPr>
              <w:t>LLEWELLYN</w:t>
            </w:r>
            <w:r w:rsidRPr="00AA2483">
              <w:rPr>
                <w:szCs w:val="17"/>
              </w:rPr>
              <w:t>-SMITH, Ida Jonassen</w:t>
            </w:r>
          </w:p>
        </w:tc>
        <w:tc>
          <w:tcPr>
            <w:tcW w:w="1843" w:type="dxa"/>
            <w:hideMark/>
          </w:tcPr>
          <w:p w14:paraId="0B9D4DB8" w14:textId="77777777" w:rsidR="00AA2483" w:rsidRPr="00AA2483" w:rsidRDefault="00AA2483" w:rsidP="00AA2483">
            <w:pPr>
              <w:spacing w:before="20" w:after="20"/>
              <w:ind w:right="602"/>
              <w:jc w:val="right"/>
              <w:rPr>
                <w:szCs w:val="17"/>
                <w:lang w:eastAsia="en-AU"/>
              </w:rPr>
            </w:pPr>
            <w:r w:rsidRPr="00AA2483">
              <w:rPr>
                <w:szCs w:val="17"/>
                <w:lang w:eastAsia="en-AU"/>
              </w:rPr>
              <w:t>165</w:t>
            </w:r>
          </w:p>
        </w:tc>
        <w:tc>
          <w:tcPr>
            <w:tcW w:w="1701" w:type="dxa"/>
          </w:tcPr>
          <w:p w14:paraId="2CBB4EE8" w14:textId="77777777" w:rsidR="00AA2483" w:rsidRPr="00AA2483" w:rsidRDefault="00AA2483" w:rsidP="00AA2483">
            <w:pPr>
              <w:spacing w:before="20" w:after="20"/>
              <w:jc w:val="center"/>
              <w:rPr>
                <w:szCs w:val="17"/>
              </w:rPr>
            </w:pPr>
          </w:p>
        </w:tc>
      </w:tr>
    </w:tbl>
    <w:p w14:paraId="23FCD784" w14:textId="77777777" w:rsidR="00AA2483" w:rsidRPr="00AA2483" w:rsidRDefault="00AA2483" w:rsidP="00AA2483">
      <w:pPr>
        <w:spacing w:before="120" w:after="120"/>
        <w:jc w:val="center"/>
        <w:rPr>
          <w:b/>
          <w:bCs/>
        </w:rPr>
      </w:pPr>
      <w:r w:rsidRPr="00AA2483">
        <w:rPr>
          <w:b/>
          <w:bCs/>
        </w:rPr>
        <w:t xml:space="preserve">Adelaide Hills </w:t>
      </w:r>
      <w:r w:rsidRPr="00AA2483">
        <w:rPr>
          <w:b/>
          <w:bCs/>
          <w:szCs w:val="17"/>
        </w:rPr>
        <w:t>Council</w:t>
      </w:r>
    </w:p>
    <w:p w14:paraId="35E4B261" w14:textId="77777777" w:rsidR="00AA2483" w:rsidRPr="00AA2483" w:rsidRDefault="00AA2483" w:rsidP="00AA2483">
      <w:pPr>
        <w:spacing w:before="80"/>
        <w:rPr>
          <w:b/>
          <w:bCs/>
          <w:szCs w:val="17"/>
          <w:lang w:val="en-US"/>
        </w:rPr>
      </w:pPr>
      <w:r w:rsidRPr="00AA2483">
        <w:rPr>
          <w:b/>
          <w:bCs/>
          <w:szCs w:val="17"/>
          <w:lang w:val="en-US"/>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15932D37" w14:textId="77777777" w:rsidTr="003061C9">
        <w:trPr>
          <w:cnfStyle w:val="100000000000" w:firstRow="1" w:lastRow="0" w:firstColumn="0" w:lastColumn="0" w:oddVBand="0" w:evenVBand="0" w:oddHBand="0" w:evenHBand="0" w:firstRowFirstColumn="0" w:firstRowLastColumn="0" w:lastRowFirstColumn="0" w:lastRowLastColumn="0"/>
          <w:trHeight w:val="20"/>
        </w:trPr>
        <w:tc>
          <w:tcPr>
            <w:tcW w:w="3118" w:type="dxa"/>
            <w:noWrap/>
            <w:vAlign w:val="center"/>
            <w:hideMark/>
          </w:tcPr>
          <w:p w14:paraId="219BFB6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vAlign w:val="center"/>
            <w:hideMark/>
          </w:tcPr>
          <w:p w14:paraId="78082875"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vAlign w:val="center"/>
            <w:hideMark/>
          </w:tcPr>
          <w:p w14:paraId="6C04F761"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94029C4" w14:textId="77777777" w:rsidTr="003061C9">
        <w:trPr>
          <w:trHeight w:val="20"/>
        </w:trPr>
        <w:tc>
          <w:tcPr>
            <w:tcW w:w="3118" w:type="dxa"/>
            <w:noWrap/>
            <w:hideMark/>
          </w:tcPr>
          <w:p w14:paraId="4A3A5CE3" w14:textId="77777777" w:rsidR="00AA2483" w:rsidRPr="00AA2483" w:rsidRDefault="00AA2483" w:rsidP="00AA2483">
            <w:pPr>
              <w:spacing w:before="40" w:after="40"/>
              <w:rPr>
                <w:szCs w:val="17"/>
                <w:lang w:eastAsia="en-AU"/>
              </w:rPr>
            </w:pPr>
            <w:r w:rsidRPr="00AA2483">
              <w:rPr>
                <w:szCs w:val="17"/>
                <w:lang w:eastAsia="en-AU"/>
              </w:rPr>
              <w:t>WISDOM, Jan-Claire</w:t>
            </w:r>
          </w:p>
        </w:tc>
        <w:tc>
          <w:tcPr>
            <w:tcW w:w="1843" w:type="dxa"/>
            <w:noWrap/>
            <w:hideMark/>
          </w:tcPr>
          <w:p w14:paraId="3C0A5C5D" w14:textId="77777777" w:rsidR="00AA2483" w:rsidRPr="00AA2483" w:rsidRDefault="00AA2483" w:rsidP="00AA2483">
            <w:pPr>
              <w:spacing w:before="40" w:after="40"/>
              <w:jc w:val="center"/>
              <w:rPr>
                <w:szCs w:val="17"/>
                <w:lang w:eastAsia="en-AU"/>
              </w:rPr>
            </w:pPr>
            <w:r w:rsidRPr="00AA2483">
              <w:rPr>
                <w:szCs w:val="17"/>
                <w:lang w:eastAsia="en-AU"/>
              </w:rPr>
              <w:t>n/a</w:t>
            </w:r>
          </w:p>
        </w:tc>
        <w:tc>
          <w:tcPr>
            <w:tcW w:w="1701" w:type="dxa"/>
            <w:noWrap/>
            <w:hideMark/>
          </w:tcPr>
          <w:p w14:paraId="748624D6" w14:textId="77777777" w:rsidR="00AA2483" w:rsidRPr="00AA2483" w:rsidRDefault="00AA2483" w:rsidP="00AA2483">
            <w:pPr>
              <w:spacing w:before="40" w:after="40"/>
              <w:jc w:val="center"/>
              <w:rPr>
                <w:szCs w:val="17"/>
                <w:lang w:eastAsia="en-AU"/>
              </w:rPr>
            </w:pPr>
            <w:r w:rsidRPr="00AA2483">
              <w:rPr>
                <w:szCs w:val="17"/>
                <w:lang w:eastAsia="en-AU"/>
              </w:rPr>
              <w:t>Elected Unopposed</w:t>
            </w:r>
          </w:p>
        </w:tc>
      </w:tr>
    </w:tbl>
    <w:p w14:paraId="0D8F2025" w14:textId="77777777" w:rsidR="00AA2483" w:rsidRPr="00AA2483" w:rsidRDefault="00AA2483" w:rsidP="00AA2483">
      <w:pPr>
        <w:spacing w:before="80"/>
        <w:rPr>
          <w:b/>
          <w:bCs/>
          <w:szCs w:val="17"/>
          <w:lang w:val="en-US"/>
        </w:rPr>
      </w:pPr>
      <w:r w:rsidRPr="00AA2483">
        <w:rPr>
          <w:b/>
          <w:bCs/>
          <w:szCs w:val="17"/>
          <w:lang w:val="en-US"/>
        </w:rPr>
        <w:t xml:space="preserve">Ranges Ward </w:t>
      </w:r>
      <w:proofErr w:type="spellStart"/>
      <w:r w:rsidRPr="00AA2483">
        <w:rPr>
          <w:b/>
          <w:bCs/>
          <w:szCs w:val="17"/>
          <w:lang w:val="en-US"/>
        </w:rPr>
        <w:t>councillor</w:t>
      </w:r>
      <w:proofErr w:type="spellEnd"/>
      <w:r w:rsidRPr="00AA2483">
        <w:rPr>
          <w:b/>
          <w:bCs/>
          <w:szCs w:val="17"/>
          <w:lang w:val="en-US"/>
        </w:rPr>
        <w:t>, 7 vacancies</w:t>
      </w:r>
    </w:p>
    <w:p w14:paraId="46D0DA0C" w14:textId="77777777" w:rsidR="00AA2483" w:rsidRPr="00AA2483" w:rsidRDefault="00AA2483" w:rsidP="00AA2483">
      <w:pPr>
        <w:spacing w:after="0"/>
        <w:rPr>
          <w:szCs w:val="17"/>
          <w:lang w:val="en-US"/>
        </w:rPr>
      </w:pPr>
      <w:r w:rsidRPr="00AA2483">
        <w:rPr>
          <w:szCs w:val="17"/>
          <w:lang w:val="en-US"/>
        </w:rPr>
        <w:t>Formal Ballot Papers: 5,167</w:t>
      </w:r>
    </w:p>
    <w:p w14:paraId="5549D773" w14:textId="77777777" w:rsidR="00AA2483" w:rsidRPr="00AA2483" w:rsidRDefault="00AA2483" w:rsidP="00AA2483">
      <w:pPr>
        <w:spacing w:after="0"/>
        <w:rPr>
          <w:szCs w:val="17"/>
          <w:lang w:val="en-US"/>
        </w:rPr>
      </w:pPr>
      <w:r w:rsidRPr="00AA2483">
        <w:rPr>
          <w:szCs w:val="17"/>
          <w:lang w:val="en-US"/>
        </w:rPr>
        <w:t>Informal Ballot Papers: 135</w:t>
      </w:r>
    </w:p>
    <w:p w14:paraId="0CDB2F7F" w14:textId="77777777" w:rsidR="00AA2483" w:rsidRPr="00AA2483" w:rsidRDefault="00AA2483" w:rsidP="00AA2483">
      <w:pPr>
        <w:rPr>
          <w:szCs w:val="17"/>
          <w:lang w:val="en-US"/>
        </w:rPr>
      </w:pPr>
      <w:r w:rsidRPr="00AA2483">
        <w:rPr>
          <w:szCs w:val="17"/>
          <w:lang w:val="en-US"/>
        </w:rPr>
        <w:t>Quota: 646</w:t>
      </w:r>
    </w:p>
    <w:tbl>
      <w:tblPr>
        <w:tblStyle w:val="Gazettetable"/>
        <w:tblW w:w="6663" w:type="dxa"/>
        <w:tblLook w:val="04A0" w:firstRow="1" w:lastRow="0" w:firstColumn="1" w:lastColumn="0" w:noHBand="0" w:noVBand="1"/>
      </w:tblPr>
      <w:tblGrid>
        <w:gridCol w:w="3119"/>
        <w:gridCol w:w="1843"/>
        <w:gridCol w:w="1701"/>
      </w:tblGrid>
      <w:tr w:rsidR="00AA2483" w:rsidRPr="00AA2483" w14:paraId="1F29F328"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Borders>
              <w:bottom w:val="single" w:sz="4" w:space="0" w:color="auto"/>
            </w:tcBorders>
            <w:noWrap/>
            <w:vAlign w:val="center"/>
            <w:hideMark/>
          </w:tcPr>
          <w:p w14:paraId="4FB9D102"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tcBorders>
              <w:bottom w:val="single" w:sz="4" w:space="0" w:color="auto"/>
            </w:tcBorders>
            <w:noWrap/>
            <w:vAlign w:val="center"/>
            <w:hideMark/>
          </w:tcPr>
          <w:p w14:paraId="26942A92"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noWrap/>
            <w:vAlign w:val="center"/>
            <w:hideMark/>
          </w:tcPr>
          <w:p w14:paraId="1D31EBA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06630E7"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Borders>
              <w:top w:val="single" w:sz="4" w:space="0" w:color="auto"/>
              <w:bottom w:val="nil"/>
            </w:tcBorders>
            <w:noWrap/>
            <w:vAlign w:val="bottom"/>
          </w:tcPr>
          <w:p w14:paraId="276213AF" w14:textId="77777777" w:rsidR="00AA2483" w:rsidRPr="00AA2483" w:rsidRDefault="00AA2483" w:rsidP="00AA2483">
            <w:pPr>
              <w:spacing w:after="0" w:line="40" w:lineRule="exact"/>
              <w:rPr>
                <w:szCs w:val="17"/>
              </w:rPr>
            </w:pPr>
          </w:p>
        </w:tc>
        <w:tc>
          <w:tcPr>
            <w:tcW w:w="1843" w:type="dxa"/>
            <w:tcBorders>
              <w:top w:val="single" w:sz="4" w:space="0" w:color="auto"/>
              <w:bottom w:val="nil"/>
            </w:tcBorders>
            <w:noWrap/>
            <w:vAlign w:val="bottom"/>
          </w:tcPr>
          <w:p w14:paraId="7899E55B" w14:textId="77777777" w:rsidR="00AA2483" w:rsidRPr="00AA2483" w:rsidRDefault="00AA2483" w:rsidP="00AA2483">
            <w:pPr>
              <w:spacing w:after="0" w:line="40" w:lineRule="exact"/>
              <w:ind w:right="602"/>
              <w:jc w:val="right"/>
              <w:rPr>
                <w:szCs w:val="17"/>
                <w:lang w:eastAsia="en-AU"/>
              </w:rPr>
            </w:pPr>
          </w:p>
        </w:tc>
        <w:tc>
          <w:tcPr>
            <w:tcW w:w="1701" w:type="dxa"/>
            <w:tcBorders>
              <w:top w:val="single" w:sz="4" w:space="0" w:color="auto"/>
              <w:bottom w:val="nil"/>
            </w:tcBorders>
            <w:noWrap/>
            <w:vAlign w:val="bottom"/>
          </w:tcPr>
          <w:p w14:paraId="4300CA85" w14:textId="77777777" w:rsidR="00AA2483" w:rsidRPr="00AA2483" w:rsidRDefault="00AA2483" w:rsidP="00AA2483">
            <w:pPr>
              <w:spacing w:after="0" w:line="40" w:lineRule="exact"/>
              <w:rPr>
                <w:szCs w:val="17"/>
              </w:rPr>
            </w:pPr>
          </w:p>
        </w:tc>
      </w:tr>
      <w:tr w:rsidR="00AA2483" w:rsidRPr="00AA2483" w14:paraId="0C3E8891" w14:textId="77777777" w:rsidTr="003061C9">
        <w:trPr>
          <w:trHeight w:val="20"/>
        </w:trPr>
        <w:tc>
          <w:tcPr>
            <w:tcW w:w="3119" w:type="dxa"/>
            <w:tcBorders>
              <w:top w:val="nil"/>
            </w:tcBorders>
            <w:noWrap/>
            <w:vAlign w:val="bottom"/>
            <w:hideMark/>
          </w:tcPr>
          <w:p w14:paraId="3B6EC690" w14:textId="77777777" w:rsidR="00AA2483" w:rsidRPr="00AA2483" w:rsidRDefault="00AA2483" w:rsidP="00AA2483">
            <w:pPr>
              <w:spacing w:before="20" w:after="20"/>
              <w:rPr>
                <w:szCs w:val="17"/>
                <w:lang w:eastAsia="en-AU"/>
              </w:rPr>
            </w:pPr>
            <w:r w:rsidRPr="00AA2483">
              <w:rPr>
                <w:szCs w:val="17"/>
              </w:rPr>
              <w:t>OSTERSTOCK, Mark</w:t>
            </w:r>
          </w:p>
        </w:tc>
        <w:tc>
          <w:tcPr>
            <w:tcW w:w="1843" w:type="dxa"/>
            <w:tcBorders>
              <w:top w:val="nil"/>
            </w:tcBorders>
            <w:noWrap/>
            <w:vAlign w:val="bottom"/>
            <w:hideMark/>
          </w:tcPr>
          <w:p w14:paraId="23C46871" w14:textId="77777777" w:rsidR="00AA2483" w:rsidRPr="00AA2483" w:rsidRDefault="00AA2483" w:rsidP="00AA2483">
            <w:pPr>
              <w:spacing w:before="20" w:after="20"/>
              <w:ind w:right="602"/>
              <w:jc w:val="right"/>
              <w:rPr>
                <w:szCs w:val="17"/>
                <w:lang w:eastAsia="en-AU"/>
              </w:rPr>
            </w:pPr>
            <w:r w:rsidRPr="00AA2483">
              <w:rPr>
                <w:szCs w:val="17"/>
                <w:lang w:eastAsia="en-AU"/>
              </w:rPr>
              <w:t>798</w:t>
            </w:r>
          </w:p>
        </w:tc>
        <w:tc>
          <w:tcPr>
            <w:tcW w:w="1701" w:type="dxa"/>
            <w:tcBorders>
              <w:top w:val="nil"/>
            </w:tcBorders>
            <w:noWrap/>
            <w:vAlign w:val="bottom"/>
            <w:hideMark/>
          </w:tcPr>
          <w:p w14:paraId="40E780A1" w14:textId="77777777" w:rsidR="00AA2483" w:rsidRPr="00AA2483" w:rsidRDefault="00AA2483" w:rsidP="00AA2483">
            <w:pPr>
              <w:spacing w:before="20" w:after="20"/>
              <w:jc w:val="center"/>
              <w:rPr>
                <w:szCs w:val="17"/>
                <w:lang w:eastAsia="en-AU"/>
              </w:rPr>
            </w:pPr>
            <w:r w:rsidRPr="00AA2483">
              <w:rPr>
                <w:szCs w:val="17"/>
              </w:rPr>
              <w:t>Elected 2</w:t>
            </w:r>
          </w:p>
        </w:tc>
      </w:tr>
      <w:tr w:rsidR="00AA2483" w:rsidRPr="00AA2483" w14:paraId="026DD164" w14:textId="77777777" w:rsidTr="003061C9">
        <w:trPr>
          <w:trHeight w:val="20"/>
        </w:trPr>
        <w:tc>
          <w:tcPr>
            <w:tcW w:w="3119" w:type="dxa"/>
            <w:noWrap/>
            <w:vAlign w:val="bottom"/>
            <w:hideMark/>
          </w:tcPr>
          <w:p w14:paraId="5609E19D" w14:textId="77777777" w:rsidR="00AA2483" w:rsidRPr="00AA2483" w:rsidRDefault="00AA2483" w:rsidP="00AA2483">
            <w:pPr>
              <w:spacing w:before="20" w:after="20"/>
              <w:rPr>
                <w:szCs w:val="17"/>
                <w:lang w:eastAsia="en-AU"/>
              </w:rPr>
            </w:pPr>
            <w:r w:rsidRPr="00AA2483">
              <w:rPr>
                <w:szCs w:val="17"/>
              </w:rPr>
              <w:t>MUDGE, Leith</w:t>
            </w:r>
          </w:p>
        </w:tc>
        <w:tc>
          <w:tcPr>
            <w:tcW w:w="1843" w:type="dxa"/>
            <w:noWrap/>
            <w:vAlign w:val="bottom"/>
            <w:hideMark/>
          </w:tcPr>
          <w:p w14:paraId="5421340D" w14:textId="77777777" w:rsidR="00AA2483" w:rsidRPr="00AA2483" w:rsidRDefault="00AA2483" w:rsidP="00AA2483">
            <w:pPr>
              <w:spacing w:before="20" w:after="20"/>
              <w:ind w:right="602"/>
              <w:jc w:val="right"/>
              <w:rPr>
                <w:szCs w:val="17"/>
                <w:lang w:eastAsia="en-AU"/>
              </w:rPr>
            </w:pPr>
            <w:r w:rsidRPr="00AA2483">
              <w:rPr>
                <w:szCs w:val="17"/>
                <w:lang w:eastAsia="en-AU"/>
              </w:rPr>
              <w:t>644</w:t>
            </w:r>
          </w:p>
        </w:tc>
        <w:tc>
          <w:tcPr>
            <w:tcW w:w="1701" w:type="dxa"/>
            <w:noWrap/>
            <w:vAlign w:val="bottom"/>
            <w:hideMark/>
          </w:tcPr>
          <w:p w14:paraId="18D6C5C5" w14:textId="77777777" w:rsidR="00AA2483" w:rsidRPr="00AA2483" w:rsidRDefault="00AA2483" w:rsidP="00AA2483">
            <w:pPr>
              <w:spacing w:before="20" w:after="20"/>
              <w:jc w:val="center"/>
              <w:rPr>
                <w:szCs w:val="17"/>
                <w:lang w:eastAsia="en-AU"/>
              </w:rPr>
            </w:pPr>
            <w:r w:rsidRPr="00AA2483">
              <w:rPr>
                <w:szCs w:val="17"/>
              </w:rPr>
              <w:t>Elected 3</w:t>
            </w:r>
          </w:p>
        </w:tc>
      </w:tr>
      <w:tr w:rsidR="00AA2483" w:rsidRPr="00AA2483" w14:paraId="24259937" w14:textId="77777777" w:rsidTr="003061C9">
        <w:trPr>
          <w:trHeight w:val="20"/>
        </w:trPr>
        <w:tc>
          <w:tcPr>
            <w:tcW w:w="3119" w:type="dxa"/>
            <w:noWrap/>
            <w:vAlign w:val="bottom"/>
            <w:hideMark/>
          </w:tcPr>
          <w:p w14:paraId="4A068CFE" w14:textId="77777777" w:rsidR="00AA2483" w:rsidRPr="00AA2483" w:rsidRDefault="00AA2483" w:rsidP="00AA2483">
            <w:pPr>
              <w:spacing w:before="20" w:after="20"/>
              <w:rPr>
                <w:szCs w:val="17"/>
                <w:lang w:eastAsia="en-AU"/>
              </w:rPr>
            </w:pPr>
            <w:r w:rsidRPr="00AA2483">
              <w:rPr>
                <w:szCs w:val="17"/>
              </w:rPr>
              <w:t>FREER, David</w:t>
            </w:r>
          </w:p>
        </w:tc>
        <w:tc>
          <w:tcPr>
            <w:tcW w:w="1843" w:type="dxa"/>
            <w:noWrap/>
            <w:vAlign w:val="bottom"/>
            <w:hideMark/>
          </w:tcPr>
          <w:p w14:paraId="785BD7CB" w14:textId="77777777" w:rsidR="00AA2483" w:rsidRPr="00AA2483" w:rsidRDefault="00AA2483" w:rsidP="00AA2483">
            <w:pPr>
              <w:spacing w:before="20" w:after="20"/>
              <w:ind w:right="602"/>
              <w:jc w:val="right"/>
              <w:rPr>
                <w:szCs w:val="17"/>
                <w:lang w:eastAsia="en-AU"/>
              </w:rPr>
            </w:pPr>
            <w:r w:rsidRPr="00AA2483">
              <w:rPr>
                <w:szCs w:val="17"/>
                <w:lang w:eastAsia="en-AU"/>
              </w:rPr>
              <w:t>218</w:t>
            </w:r>
          </w:p>
        </w:tc>
        <w:tc>
          <w:tcPr>
            <w:tcW w:w="1701" w:type="dxa"/>
            <w:noWrap/>
            <w:vAlign w:val="bottom"/>
            <w:hideMark/>
          </w:tcPr>
          <w:p w14:paraId="767290B0" w14:textId="77777777" w:rsidR="00AA2483" w:rsidRPr="00AA2483" w:rsidRDefault="00AA2483" w:rsidP="00AA2483">
            <w:pPr>
              <w:spacing w:before="20" w:after="20"/>
              <w:jc w:val="center"/>
              <w:rPr>
                <w:szCs w:val="17"/>
                <w:lang w:eastAsia="en-AU"/>
              </w:rPr>
            </w:pPr>
          </w:p>
        </w:tc>
      </w:tr>
      <w:tr w:rsidR="00AA2483" w:rsidRPr="00AA2483" w14:paraId="5A827961" w14:textId="77777777" w:rsidTr="003061C9">
        <w:trPr>
          <w:trHeight w:val="20"/>
        </w:trPr>
        <w:tc>
          <w:tcPr>
            <w:tcW w:w="3119" w:type="dxa"/>
            <w:noWrap/>
            <w:vAlign w:val="bottom"/>
            <w:hideMark/>
          </w:tcPr>
          <w:p w14:paraId="51738E66" w14:textId="77777777" w:rsidR="00AA2483" w:rsidRPr="00AA2483" w:rsidRDefault="00AA2483" w:rsidP="00AA2483">
            <w:pPr>
              <w:spacing w:before="20" w:after="20"/>
              <w:rPr>
                <w:szCs w:val="17"/>
                <w:lang w:eastAsia="en-AU"/>
              </w:rPr>
            </w:pPr>
            <w:r w:rsidRPr="00AA2483">
              <w:rPr>
                <w:szCs w:val="17"/>
              </w:rPr>
              <w:t>PARKIN, Kirsty</w:t>
            </w:r>
          </w:p>
        </w:tc>
        <w:tc>
          <w:tcPr>
            <w:tcW w:w="1843" w:type="dxa"/>
            <w:noWrap/>
            <w:vAlign w:val="bottom"/>
            <w:hideMark/>
          </w:tcPr>
          <w:p w14:paraId="592ABA77" w14:textId="77777777" w:rsidR="00AA2483" w:rsidRPr="00AA2483" w:rsidRDefault="00AA2483" w:rsidP="00AA2483">
            <w:pPr>
              <w:spacing w:before="20" w:after="20"/>
              <w:ind w:right="602"/>
              <w:jc w:val="right"/>
              <w:rPr>
                <w:szCs w:val="17"/>
                <w:lang w:eastAsia="en-AU"/>
              </w:rPr>
            </w:pPr>
            <w:r w:rsidRPr="00AA2483">
              <w:rPr>
                <w:szCs w:val="17"/>
                <w:lang w:eastAsia="en-AU"/>
              </w:rPr>
              <w:t>551</w:t>
            </w:r>
          </w:p>
        </w:tc>
        <w:tc>
          <w:tcPr>
            <w:tcW w:w="1701" w:type="dxa"/>
            <w:noWrap/>
            <w:vAlign w:val="bottom"/>
            <w:hideMark/>
          </w:tcPr>
          <w:p w14:paraId="57405825" w14:textId="77777777" w:rsidR="00AA2483" w:rsidRPr="00AA2483" w:rsidRDefault="00AA2483" w:rsidP="00AA2483">
            <w:pPr>
              <w:spacing w:before="20" w:after="20"/>
              <w:jc w:val="center"/>
              <w:rPr>
                <w:szCs w:val="17"/>
                <w:lang w:eastAsia="en-AU"/>
              </w:rPr>
            </w:pPr>
            <w:r w:rsidRPr="00AA2483">
              <w:rPr>
                <w:szCs w:val="17"/>
              </w:rPr>
              <w:t>Elected 4</w:t>
            </w:r>
          </w:p>
        </w:tc>
      </w:tr>
      <w:tr w:rsidR="00AA2483" w:rsidRPr="00AA2483" w14:paraId="3AE5E9DA" w14:textId="77777777" w:rsidTr="003061C9">
        <w:trPr>
          <w:trHeight w:val="20"/>
        </w:trPr>
        <w:tc>
          <w:tcPr>
            <w:tcW w:w="3119" w:type="dxa"/>
            <w:noWrap/>
            <w:vAlign w:val="bottom"/>
            <w:hideMark/>
          </w:tcPr>
          <w:p w14:paraId="5A775454" w14:textId="77777777" w:rsidR="00AA2483" w:rsidRPr="00AA2483" w:rsidRDefault="00AA2483" w:rsidP="00AA2483">
            <w:pPr>
              <w:spacing w:before="20" w:after="20"/>
              <w:rPr>
                <w:szCs w:val="17"/>
                <w:lang w:eastAsia="en-AU"/>
              </w:rPr>
            </w:pPr>
            <w:r w:rsidRPr="00AA2483">
              <w:rPr>
                <w:szCs w:val="17"/>
              </w:rPr>
              <w:t>DANIELL, Nathan David</w:t>
            </w:r>
          </w:p>
        </w:tc>
        <w:tc>
          <w:tcPr>
            <w:tcW w:w="1843" w:type="dxa"/>
            <w:noWrap/>
            <w:vAlign w:val="bottom"/>
            <w:hideMark/>
          </w:tcPr>
          <w:p w14:paraId="2EEB0F68" w14:textId="77777777" w:rsidR="00AA2483" w:rsidRPr="00AA2483" w:rsidRDefault="00AA2483" w:rsidP="00AA2483">
            <w:pPr>
              <w:spacing w:before="20" w:after="20"/>
              <w:ind w:right="602"/>
              <w:jc w:val="right"/>
              <w:rPr>
                <w:szCs w:val="17"/>
                <w:lang w:eastAsia="en-AU"/>
              </w:rPr>
            </w:pPr>
            <w:r w:rsidRPr="00AA2483">
              <w:rPr>
                <w:szCs w:val="17"/>
                <w:lang w:eastAsia="en-AU"/>
              </w:rPr>
              <w:t>841</w:t>
            </w:r>
          </w:p>
        </w:tc>
        <w:tc>
          <w:tcPr>
            <w:tcW w:w="1701" w:type="dxa"/>
            <w:noWrap/>
            <w:vAlign w:val="bottom"/>
            <w:hideMark/>
          </w:tcPr>
          <w:p w14:paraId="0ABACA0C" w14:textId="77777777" w:rsidR="00AA2483" w:rsidRPr="00AA2483" w:rsidRDefault="00AA2483" w:rsidP="00AA2483">
            <w:pPr>
              <w:spacing w:before="20" w:after="20"/>
              <w:jc w:val="center"/>
              <w:rPr>
                <w:szCs w:val="17"/>
                <w:lang w:eastAsia="en-AU"/>
              </w:rPr>
            </w:pPr>
            <w:r w:rsidRPr="00AA2483">
              <w:rPr>
                <w:szCs w:val="17"/>
              </w:rPr>
              <w:t>Elected 1</w:t>
            </w:r>
          </w:p>
        </w:tc>
      </w:tr>
      <w:tr w:rsidR="00AA2483" w:rsidRPr="00AA2483" w14:paraId="2ED8CCE5" w14:textId="77777777" w:rsidTr="003061C9">
        <w:trPr>
          <w:trHeight w:val="20"/>
        </w:trPr>
        <w:tc>
          <w:tcPr>
            <w:tcW w:w="3119" w:type="dxa"/>
            <w:noWrap/>
            <w:vAlign w:val="bottom"/>
            <w:hideMark/>
          </w:tcPr>
          <w:p w14:paraId="21493294" w14:textId="77777777" w:rsidR="00AA2483" w:rsidRPr="00AA2483" w:rsidRDefault="00AA2483" w:rsidP="00AA2483">
            <w:pPr>
              <w:spacing w:before="20" w:after="20"/>
              <w:rPr>
                <w:szCs w:val="17"/>
                <w:lang w:eastAsia="en-AU"/>
              </w:rPr>
            </w:pPr>
            <w:r w:rsidRPr="00AA2483">
              <w:rPr>
                <w:szCs w:val="17"/>
              </w:rPr>
              <w:t>KEMP, John</w:t>
            </w:r>
          </w:p>
        </w:tc>
        <w:tc>
          <w:tcPr>
            <w:tcW w:w="1843" w:type="dxa"/>
            <w:noWrap/>
            <w:vAlign w:val="bottom"/>
            <w:hideMark/>
          </w:tcPr>
          <w:p w14:paraId="10261E34" w14:textId="77777777" w:rsidR="00AA2483" w:rsidRPr="00AA2483" w:rsidRDefault="00AA2483" w:rsidP="00AA2483">
            <w:pPr>
              <w:spacing w:before="20" w:after="20"/>
              <w:ind w:right="602"/>
              <w:jc w:val="right"/>
              <w:rPr>
                <w:szCs w:val="17"/>
                <w:lang w:eastAsia="en-AU"/>
              </w:rPr>
            </w:pPr>
            <w:r w:rsidRPr="00AA2483">
              <w:rPr>
                <w:szCs w:val="17"/>
                <w:lang w:eastAsia="en-AU"/>
              </w:rPr>
              <w:t>252</w:t>
            </w:r>
          </w:p>
        </w:tc>
        <w:tc>
          <w:tcPr>
            <w:tcW w:w="1701" w:type="dxa"/>
            <w:noWrap/>
            <w:vAlign w:val="bottom"/>
          </w:tcPr>
          <w:p w14:paraId="21615A7A" w14:textId="77777777" w:rsidR="00AA2483" w:rsidRPr="00AA2483" w:rsidRDefault="00AA2483" w:rsidP="00AA2483">
            <w:pPr>
              <w:spacing w:before="20" w:after="20"/>
              <w:jc w:val="center"/>
              <w:rPr>
                <w:szCs w:val="17"/>
                <w:lang w:eastAsia="en-AU"/>
              </w:rPr>
            </w:pPr>
          </w:p>
        </w:tc>
      </w:tr>
      <w:tr w:rsidR="00AA2483" w:rsidRPr="00AA2483" w14:paraId="0B646862" w14:textId="77777777" w:rsidTr="003061C9">
        <w:trPr>
          <w:trHeight w:val="20"/>
        </w:trPr>
        <w:tc>
          <w:tcPr>
            <w:tcW w:w="3119" w:type="dxa"/>
            <w:noWrap/>
            <w:vAlign w:val="bottom"/>
            <w:hideMark/>
          </w:tcPr>
          <w:p w14:paraId="4E39271C" w14:textId="77777777" w:rsidR="00AA2483" w:rsidRPr="00AA2483" w:rsidRDefault="00AA2483" w:rsidP="00AA2483">
            <w:pPr>
              <w:spacing w:before="20" w:after="20"/>
              <w:rPr>
                <w:szCs w:val="17"/>
                <w:lang w:eastAsia="en-AU"/>
              </w:rPr>
            </w:pPr>
            <w:r w:rsidRPr="00AA2483">
              <w:rPr>
                <w:szCs w:val="17"/>
              </w:rPr>
              <w:t>CRAWFORD, Philip</w:t>
            </w:r>
          </w:p>
        </w:tc>
        <w:tc>
          <w:tcPr>
            <w:tcW w:w="1843" w:type="dxa"/>
            <w:noWrap/>
            <w:vAlign w:val="bottom"/>
            <w:hideMark/>
          </w:tcPr>
          <w:p w14:paraId="019E46AD" w14:textId="77777777" w:rsidR="00AA2483" w:rsidRPr="00AA2483" w:rsidRDefault="00AA2483" w:rsidP="00AA2483">
            <w:pPr>
              <w:spacing w:before="20" w:after="20"/>
              <w:ind w:right="602"/>
              <w:jc w:val="right"/>
              <w:rPr>
                <w:szCs w:val="17"/>
                <w:lang w:eastAsia="en-AU"/>
              </w:rPr>
            </w:pPr>
            <w:r w:rsidRPr="00AA2483">
              <w:rPr>
                <w:szCs w:val="17"/>
                <w:lang w:eastAsia="en-AU"/>
              </w:rPr>
              <w:t>177</w:t>
            </w:r>
          </w:p>
        </w:tc>
        <w:tc>
          <w:tcPr>
            <w:tcW w:w="1701" w:type="dxa"/>
            <w:noWrap/>
            <w:vAlign w:val="bottom"/>
          </w:tcPr>
          <w:p w14:paraId="300A04BC" w14:textId="77777777" w:rsidR="00AA2483" w:rsidRPr="00AA2483" w:rsidRDefault="00AA2483" w:rsidP="00AA2483">
            <w:pPr>
              <w:spacing w:before="20" w:after="20"/>
              <w:jc w:val="center"/>
              <w:rPr>
                <w:szCs w:val="17"/>
                <w:lang w:eastAsia="en-AU"/>
              </w:rPr>
            </w:pPr>
          </w:p>
        </w:tc>
      </w:tr>
      <w:tr w:rsidR="00AA2483" w:rsidRPr="00AA2483" w14:paraId="0FBACEF3" w14:textId="77777777" w:rsidTr="003061C9">
        <w:trPr>
          <w:trHeight w:val="20"/>
        </w:trPr>
        <w:tc>
          <w:tcPr>
            <w:tcW w:w="3119" w:type="dxa"/>
            <w:noWrap/>
            <w:vAlign w:val="bottom"/>
            <w:hideMark/>
          </w:tcPr>
          <w:p w14:paraId="26052C8A" w14:textId="77777777" w:rsidR="00AA2483" w:rsidRPr="00AA2483" w:rsidRDefault="00AA2483" w:rsidP="00AA2483">
            <w:pPr>
              <w:spacing w:before="20" w:after="20"/>
              <w:rPr>
                <w:szCs w:val="17"/>
                <w:lang w:eastAsia="en-AU"/>
              </w:rPr>
            </w:pPr>
            <w:r w:rsidRPr="00AA2483">
              <w:rPr>
                <w:szCs w:val="17"/>
              </w:rPr>
              <w:t>SADLER, James</w:t>
            </w:r>
          </w:p>
        </w:tc>
        <w:tc>
          <w:tcPr>
            <w:tcW w:w="1843" w:type="dxa"/>
            <w:noWrap/>
            <w:vAlign w:val="bottom"/>
            <w:hideMark/>
          </w:tcPr>
          <w:p w14:paraId="2F8A7D6B" w14:textId="77777777" w:rsidR="00AA2483" w:rsidRPr="00AA2483" w:rsidRDefault="00AA2483" w:rsidP="00AA2483">
            <w:pPr>
              <w:spacing w:before="20" w:after="20"/>
              <w:ind w:right="602"/>
              <w:jc w:val="right"/>
              <w:rPr>
                <w:szCs w:val="17"/>
                <w:lang w:eastAsia="en-AU"/>
              </w:rPr>
            </w:pPr>
            <w:r w:rsidRPr="00AA2483">
              <w:rPr>
                <w:szCs w:val="17"/>
                <w:lang w:eastAsia="en-AU"/>
              </w:rPr>
              <w:t>283</w:t>
            </w:r>
          </w:p>
        </w:tc>
        <w:tc>
          <w:tcPr>
            <w:tcW w:w="1701" w:type="dxa"/>
            <w:noWrap/>
            <w:vAlign w:val="bottom"/>
          </w:tcPr>
          <w:p w14:paraId="6EFA3471" w14:textId="77777777" w:rsidR="00AA2483" w:rsidRPr="00AA2483" w:rsidRDefault="00AA2483" w:rsidP="00AA2483">
            <w:pPr>
              <w:spacing w:before="20" w:after="20"/>
              <w:jc w:val="center"/>
              <w:rPr>
                <w:szCs w:val="17"/>
                <w:lang w:eastAsia="en-AU"/>
              </w:rPr>
            </w:pPr>
          </w:p>
        </w:tc>
      </w:tr>
      <w:tr w:rsidR="00AA2483" w:rsidRPr="00AA2483" w14:paraId="07FFB627" w14:textId="77777777" w:rsidTr="003061C9">
        <w:trPr>
          <w:trHeight w:val="20"/>
        </w:trPr>
        <w:tc>
          <w:tcPr>
            <w:tcW w:w="3119" w:type="dxa"/>
            <w:noWrap/>
            <w:vAlign w:val="bottom"/>
            <w:hideMark/>
          </w:tcPr>
          <w:p w14:paraId="0CA1EDC3" w14:textId="77777777" w:rsidR="00AA2483" w:rsidRPr="00AA2483" w:rsidRDefault="00AA2483" w:rsidP="00AA2483">
            <w:pPr>
              <w:spacing w:before="20" w:after="20"/>
              <w:rPr>
                <w:szCs w:val="17"/>
                <w:lang w:eastAsia="en-AU"/>
              </w:rPr>
            </w:pPr>
            <w:r w:rsidRPr="00AA2483">
              <w:rPr>
                <w:szCs w:val="17"/>
              </w:rPr>
              <w:t>SLADE, Ashley</w:t>
            </w:r>
          </w:p>
        </w:tc>
        <w:tc>
          <w:tcPr>
            <w:tcW w:w="1843" w:type="dxa"/>
            <w:noWrap/>
            <w:vAlign w:val="bottom"/>
            <w:hideMark/>
          </w:tcPr>
          <w:p w14:paraId="3B2B0F22" w14:textId="77777777" w:rsidR="00AA2483" w:rsidRPr="00AA2483" w:rsidRDefault="00AA2483" w:rsidP="00AA2483">
            <w:pPr>
              <w:spacing w:before="20" w:after="20"/>
              <w:ind w:right="602"/>
              <w:jc w:val="right"/>
              <w:rPr>
                <w:szCs w:val="17"/>
                <w:lang w:eastAsia="en-AU"/>
              </w:rPr>
            </w:pPr>
            <w:r w:rsidRPr="00AA2483">
              <w:rPr>
                <w:szCs w:val="17"/>
                <w:lang w:eastAsia="en-AU"/>
              </w:rPr>
              <w:t>186</w:t>
            </w:r>
          </w:p>
        </w:tc>
        <w:tc>
          <w:tcPr>
            <w:tcW w:w="1701" w:type="dxa"/>
            <w:noWrap/>
            <w:vAlign w:val="bottom"/>
          </w:tcPr>
          <w:p w14:paraId="7DF05527" w14:textId="77777777" w:rsidR="00AA2483" w:rsidRPr="00AA2483" w:rsidRDefault="00AA2483" w:rsidP="00AA2483">
            <w:pPr>
              <w:spacing w:before="20" w:after="20"/>
              <w:jc w:val="center"/>
              <w:rPr>
                <w:szCs w:val="17"/>
                <w:lang w:eastAsia="en-AU"/>
              </w:rPr>
            </w:pPr>
          </w:p>
        </w:tc>
      </w:tr>
      <w:tr w:rsidR="00AA2483" w:rsidRPr="00AA2483" w14:paraId="32117122" w14:textId="77777777" w:rsidTr="003061C9">
        <w:trPr>
          <w:trHeight w:val="20"/>
        </w:trPr>
        <w:tc>
          <w:tcPr>
            <w:tcW w:w="3119" w:type="dxa"/>
            <w:noWrap/>
            <w:vAlign w:val="bottom"/>
            <w:hideMark/>
          </w:tcPr>
          <w:p w14:paraId="77FBA8BE" w14:textId="77777777" w:rsidR="00AA2483" w:rsidRPr="00AA2483" w:rsidRDefault="00AA2483" w:rsidP="00AA2483">
            <w:pPr>
              <w:spacing w:before="20" w:after="20"/>
              <w:rPr>
                <w:szCs w:val="17"/>
                <w:lang w:eastAsia="en-AU"/>
              </w:rPr>
            </w:pPr>
            <w:r w:rsidRPr="00AA2483">
              <w:rPr>
                <w:szCs w:val="17"/>
              </w:rPr>
              <w:t xml:space="preserve">BOYD, </w:t>
            </w:r>
            <w:proofErr w:type="spellStart"/>
            <w:r w:rsidRPr="00AA2483">
              <w:rPr>
                <w:szCs w:val="17"/>
              </w:rPr>
              <w:t>Kirrilee</w:t>
            </w:r>
            <w:proofErr w:type="spellEnd"/>
          </w:p>
        </w:tc>
        <w:tc>
          <w:tcPr>
            <w:tcW w:w="1843" w:type="dxa"/>
            <w:noWrap/>
            <w:vAlign w:val="bottom"/>
            <w:hideMark/>
          </w:tcPr>
          <w:p w14:paraId="0C85722B" w14:textId="77777777" w:rsidR="00AA2483" w:rsidRPr="00AA2483" w:rsidRDefault="00AA2483" w:rsidP="00AA2483">
            <w:pPr>
              <w:spacing w:before="20" w:after="20"/>
              <w:ind w:right="602"/>
              <w:jc w:val="right"/>
              <w:rPr>
                <w:szCs w:val="17"/>
                <w:lang w:eastAsia="en-AU"/>
              </w:rPr>
            </w:pPr>
            <w:r w:rsidRPr="00AA2483">
              <w:rPr>
                <w:szCs w:val="17"/>
                <w:lang w:eastAsia="en-AU"/>
              </w:rPr>
              <w:t>558</w:t>
            </w:r>
          </w:p>
        </w:tc>
        <w:tc>
          <w:tcPr>
            <w:tcW w:w="1701" w:type="dxa"/>
            <w:noWrap/>
            <w:vAlign w:val="bottom"/>
            <w:hideMark/>
          </w:tcPr>
          <w:p w14:paraId="767999E2" w14:textId="77777777" w:rsidR="00AA2483" w:rsidRPr="00AA2483" w:rsidRDefault="00AA2483" w:rsidP="00AA2483">
            <w:pPr>
              <w:spacing w:before="20" w:after="20"/>
              <w:jc w:val="center"/>
              <w:rPr>
                <w:szCs w:val="17"/>
                <w:lang w:eastAsia="en-AU"/>
              </w:rPr>
            </w:pPr>
            <w:r w:rsidRPr="00AA2483">
              <w:rPr>
                <w:szCs w:val="17"/>
              </w:rPr>
              <w:t>Elected 5</w:t>
            </w:r>
          </w:p>
        </w:tc>
      </w:tr>
      <w:tr w:rsidR="00AA2483" w:rsidRPr="00AA2483" w14:paraId="2D180E15" w14:textId="77777777" w:rsidTr="003061C9">
        <w:trPr>
          <w:trHeight w:val="20"/>
        </w:trPr>
        <w:tc>
          <w:tcPr>
            <w:tcW w:w="3119" w:type="dxa"/>
            <w:noWrap/>
            <w:vAlign w:val="bottom"/>
            <w:hideMark/>
          </w:tcPr>
          <w:p w14:paraId="622DECE8" w14:textId="77777777" w:rsidR="00AA2483" w:rsidRPr="00AA2483" w:rsidRDefault="00AA2483" w:rsidP="00AA2483">
            <w:pPr>
              <w:spacing w:before="20" w:after="20"/>
              <w:rPr>
                <w:szCs w:val="17"/>
                <w:lang w:eastAsia="en-AU"/>
              </w:rPr>
            </w:pPr>
            <w:r w:rsidRPr="00AA2483">
              <w:rPr>
                <w:szCs w:val="17"/>
              </w:rPr>
              <w:t>PASCALE, Louise</w:t>
            </w:r>
          </w:p>
        </w:tc>
        <w:tc>
          <w:tcPr>
            <w:tcW w:w="1843" w:type="dxa"/>
            <w:noWrap/>
            <w:vAlign w:val="bottom"/>
            <w:hideMark/>
          </w:tcPr>
          <w:p w14:paraId="16E66C08" w14:textId="77777777" w:rsidR="00AA2483" w:rsidRPr="00AA2483" w:rsidRDefault="00AA2483" w:rsidP="00AA2483">
            <w:pPr>
              <w:spacing w:before="20" w:after="20"/>
              <w:ind w:right="602"/>
              <w:jc w:val="right"/>
              <w:rPr>
                <w:szCs w:val="17"/>
                <w:lang w:eastAsia="en-AU"/>
              </w:rPr>
            </w:pPr>
            <w:r w:rsidRPr="00AA2483">
              <w:rPr>
                <w:szCs w:val="17"/>
                <w:lang w:eastAsia="en-AU"/>
              </w:rPr>
              <w:t>375</w:t>
            </w:r>
          </w:p>
        </w:tc>
        <w:tc>
          <w:tcPr>
            <w:tcW w:w="1701" w:type="dxa"/>
            <w:noWrap/>
            <w:vAlign w:val="bottom"/>
            <w:hideMark/>
          </w:tcPr>
          <w:p w14:paraId="20CB2A07" w14:textId="77777777" w:rsidR="00AA2483" w:rsidRPr="00AA2483" w:rsidRDefault="00AA2483" w:rsidP="00AA2483">
            <w:pPr>
              <w:spacing w:before="20" w:after="20"/>
              <w:jc w:val="center"/>
              <w:rPr>
                <w:szCs w:val="17"/>
                <w:lang w:eastAsia="en-AU"/>
              </w:rPr>
            </w:pPr>
            <w:r w:rsidRPr="00AA2483">
              <w:rPr>
                <w:szCs w:val="17"/>
              </w:rPr>
              <w:t>Elected 6</w:t>
            </w:r>
          </w:p>
        </w:tc>
      </w:tr>
      <w:tr w:rsidR="00AA2483" w:rsidRPr="00AA2483" w14:paraId="00056A44" w14:textId="77777777" w:rsidTr="003061C9">
        <w:trPr>
          <w:trHeight w:val="20"/>
        </w:trPr>
        <w:tc>
          <w:tcPr>
            <w:tcW w:w="3119" w:type="dxa"/>
            <w:noWrap/>
            <w:vAlign w:val="bottom"/>
            <w:hideMark/>
          </w:tcPr>
          <w:p w14:paraId="0EE116AC" w14:textId="77777777" w:rsidR="00AA2483" w:rsidRPr="00AA2483" w:rsidRDefault="00AA2483" w:rsidP="00AA2483">
            <w:pPr>
              <w:spacing w:before="20" w:after="40"/>
              <w:rPr>
                <w:szCs w:val="17"/>
                <w:lang w:eastAsia="en-AU"/>
              </w:rPr>
            </w:pPr>
            <w:r w:rsidRPr="00AA2483">
              <w:rPr>
                <w:szCs w:val="17"/>
              </w:rPr>
              <w:t>CHEATER, Adrian</w:t>
            </w:r>
          </w:p>
        </w:tc>
        <w:tc>
          <w:tcPr>
            <w:tcW w:w="1843" w:type="dxa"/>
            <w:noWrap/>
            <w:vAlign w:val="bottom"/>
            <w:hideMark/>
          </w:tcPr>
          <w:p w14:paraId="6C2F6C32" w14:textId="77777777" w:rsidR="00AA2483" w:rsidRPr="00AA2483" w:rsidRDefault="00AA2483" w:rsidP="00AA2483">
            <w:pPr>
              <w:spacing w:before="20" w:after="20"/>
              <w:ind w:right="602"/>
              <w:jc w:val="right"/>
              <w:rPr>
                <w:szCs w:val="17"/>
                <w:lang w:eastAsia="en-AU"/>
              </w:rPr>
            </w:pPr>
            <w:r w:rsidRPr="00AA2483">
              <w:rPr>
                <w:szCs w:val="17"/>
                <w:lang w:eastAsia="en-AU"/>
              </w:rPr>
              <w:t>284</w:t>
            </w:r>
          </w:p>
        </w:tc>
        <w:tc>
          <w:tcPr>
            <w:tcW w:w="1701" w:type="dxa"/>
            <w:noWrap/>
            <w:vAlign w:val="bottom"/>
            <w:hideMark/>
          </w:tcPr>
          <w:p w14:paraId="72569E57" w14:textId="77777777" w:rsidR="00AA2483" w:rsidRPr="00AA2483" w:rsidRDefault="00AA2483" w:rsidP="00AA2483">
            <w:pPr>
              <w:spacing w:before="20" w:after="20"/>
              <w:jc w:val="center"/>
              <w:rPr>
                <w:szCs w:val="17"/>
                <w:lang w:eastAsia="en-AU"/>
              </w:rPr>
            </w:pPr>
            <w:r w:rsidRPr="00AA2483">
              <w:rPr>
                <w:szCs w:val="17"/>
              </w:rPr>
              <w:t>Elected 7</w:t>
            </w:r>
          </w:p>
        </w:tc>
      </w:tr>
    </w:tbl>
    <w:p w14:paraId="6ACA7384" w14:textId="77777777" w:rsidR="00AA2483" w:rsidRPr="00AA2483" w:rsidRDefault="00AA2483" w:rsidP="00AA2483">
      <w:pPr>
        <w:spacing w:before="80"/>
        <w:rPr>
          <w:b/>
          <w:bCs/>
          <w:szCs w:val="17"/>
          <w:lang w:val="en-US"/>
        </w:rPr>
      </w:pPr>
      <w:r w:rsidRPr="00AA2483">
        <w:rPr>
          <w:b/>
          <w:bCs/>
          <w:szCs w:val="17"/>
          <w:lang w:val="en-US"/>
        </w:rPr>
        <w:t xml:space="preserve">Valleys Ward </w:t>
      </w:r>
      <w:proofErr w:type="spellStart"/>
      <w:r w:rsidRPr="00AA2483">
        <w:rPr>
          <w:b/>
          <w:bCs/>
          <w:szCs w:val="17"/>
          <w:lang w:val="en-US"/>
        </w:rPr>
        <w:t>councillor</w:t>
      </w:r>
      <w:proofErr w:type="spellEnd"/>
      <w:r w:rsidRPr="00AA2483">
        <w:rPr>
          <w:b/>
          <w:bCs/>
          <w:szCs w:val="17"/>
          <w:lang w:val="en-US"/>
        </w:rPr>
        <w:t>, 5 vacancies</w:t>
      </w:r>
    </w:p>
    <w:p w14:paraId="73BE6D5D" w14:textId="77777777" w:rsidR="00AA2483" w:rsidRPr="00AA2483" w:rsidRDefault="00AA2483" w:rsidP="00AA2483">
      <w:pPr>
        <w:spacing w:after="0"/>
        <w:rPr>
          <w:szCs w:val="17"/>
          <w:lang w:val="en-US"/>
        </w:rPr>
      </w:pPr>
      <w:r w:rsidRPr="00AA2483">
        <w:rPr>
          <w:szCs w:val="17"/>
          <w:lang w:val="en-US"/>
        </w:rPr>
        <w:t>Formal Ballot Papers: 3,912</w:t>
      </w:r>
    </w:p>
    <w:p w14:paraId="6B766B77" w14:textId="77777777" w:rsidR="00AA2483" w:rsidRPr="00AA2483" w:rsidRDefault="00AA2483" w:rsidP="00AA2483">
      <w:pPr>
        <w:spacing w:after="0"/>
        <w:rPr>
          <w:szCs w:val="17"/>
          <w:lang w:val="en-US"/>
        </w:rPr>
      </w:pPr>
      <w:r w:rsidRPr="00AA2483">
        <w:rPr>
          <w:szCs w:val="17"/>
          <w:lang w:val="en-US"/>
        </w:rPr>
        <w:t>Informal Ballot Papers: 72</w:t>
      </w:r>
    </w:p>
    <w:p w14:paraId="3905969D" w14:textId="77777777" w:rsidR="00AA2483" w:rsidRPr="00AA2483" w:rsidRDefault="00AA2483" w:rsidP="00AA2483">
      <w:pPr>
        <w:rPr>
          <w:szCs w:val="17"/>
          <w:lang w:val="en-US"/>
        </w:rPr>
      </w:pPr>
      <w:r w:rsidRPr="00AA2483">
        <w:rPr>
          <w:szCs w:val="17"/>
          <w:lang w:val="en-US"/>
        </w:rPr>
        <w:t>Quota: 653</w:t>
      </w:r>
    </w:p>
    <w:tbl>
      <w:tblPr>
        <w:tblStyle w:val="Gazettetable"/>
        <w:tblW w:w="6663" w:type="dxa"/>
        <w:tblLook w:val="04A0" w:firstRow="1" w:lastRow="0" w:firstColumn="1" w:lastColumn="0" w:noHBand="0" w:noVBand="1"/>
      </w:tblPr>
      <w:tblGrid>
        <w:gridCol w:w="3131"/>
        <w:gridCol w:w="1843"/>
        <w:gridCol w:w="1701"/>
      </w:tblGrid>
      <w:tr w:rsidR="00AA2483" w:rsidRPr="00AA2483" w14:paraId="5C32C1A9"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31" w:type="dxa"/>
            <w:noWrap/>
            <w:vAlign w:val="center"/>
            <w:hideMark/>
          </w:tcPr>
          <w:p w14:paraId="266FCB8B"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vAlign w:val="center"/>
            <w:hideMark/>
          </w:tcPr>
          <w:p w14:paraId="29E06A6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vAlign w:val="center"/>
            <w:hideMark/>
          </w:tcPr>
          <w:p w14:paraId="215F32F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1184FB2" w14:textId="77777777" w:rsidTr="003061C9">
        <w:trPr>
          <w:cnfStyle w:val="100000000000" w:firstRow="1" w:lastRow="0" w:firstColumn="0" w:lastColumn="0" w:oddVBand="0" w:evenVBand="0" w:oddHBand="0" w:evenHBand="0" w:firstRowFirstColumn="0" w:firstRowLastColumn="0" w:lastRowFirstColumn="0" w:lastRowLastColumn="0"/>
          <w:trHeight w:val="20"/>
          <w:tblHeader/>
        </w:trPr>
        <w:tc>
          <w:tcPr>
            <w:tcW w:w="3131" w:type="dxa"/>
            <w:tcBorders>
              <w:top w:val="single" w:sz="4" w:space="0" w:color="auto"/>
              <w:bottom w:val="nil"/>
            </w:tcBorders>
            <w:noWrap/>
            <w:vAlign w:val="center"/>
          </w:tcPr>
          <w:p w14:paraId="223C5660" w14:textId="77777777" w:rsidR="00AA2483" w:rsidRPr="00AA2483" w:rsidRDefault="00AA2483" w:rsidP="00AA2483">
            <w:pPr>
              <w:spacing w:after="0" w:line="40" w:lineRule="exact"/>
              <w:jc w:val="center"/>
              <w:rPr>
                <w:szCs w:val="17"/>
                <w:lang w:eastAsia="en-AU"/>
              </w:rPr>
            </w:pPr>
          </w:p>
        </w:tc>
        <w:tc>
          <w:tcPr>
            <w:tcW w:w="1843" w:type="dxa"/>
            <w:tcBorders>
              <w:top w:val="single" w:sz="4" w:space="0" w:color="auto"/>
              <w:bottom w:val="nil"/>
            </w:tcBorders>
            <w:noWrap/>
            <w:vAlign w:val="center"/>
          </w:tcPr>
          <w:p w14:paraId="7FCA5C84" w14:textId="77777777" w:rsidR="00AA2483" w:rsidRPr="00AA2483" w:rsidRDefault="00AA2483" w:rsidP="00AA2483">
            <w:pPr>
              <w:spacing w:after="0" w:line="40" w:lineRule="exact"/>
              <w:jc w:val="center"/>
              <w:rPr>
                <w:szCs w:val="17"/>
                <w:lang w:eastAsia="en-AU"/>
              </w:rPr>
            </w:pPr>
          </w:p>
        </w:tc>
        <w:tc>
          <w:tcPr>
            <w:tcW w:w="1701" w:type="dxa"/>
            <w:tcBorders>
              <w:top w:val="single" w:sz="4" w:space="0" w:color="auto"/>
              <w:bottom w:val="nil"/>
            </w:tcBorders>
            <w:noWrap/>
            <w:vAlign w:val="center"/>
          </w:tcPr>
          <w:p w14:paraId="114C2446" w14:textId="77777777" w:rsidR="00AA2483" w:rsidRPr="00AA2483" w:rsidRDefault="00AA2483" w:rsidP="00AA2483">
            <w:pPr>
              <w:spacing w:after="0" w:line="40" w:lineRule="exact"/>
              <w:jc w:val="center"/>
              <w:rPr>
                <w:szCs w:val="17"/>
                <w:lang w:eastAsia="en-AU"/>
              </w:rPr>
            </w:pPr>
          </w:p>
        </w:tc>
      </w:tr>
      <w:tr w:rsidR="00AA2483" w:rsidRPr="00AA2483" w14:paraId="04570D3E" w14:textId="77777777" w:rsidTr="003061C9">
        <w:trPr>
          <w:trHeight w:val="20"/>
        </w:trPr>
        <w:tc>
          <w:tcPr>
            <w:tcW w:w="3131" w:type="dxa"/>
            <w:tcBorders>
              <w:top w:val="nil"/>
            </w:tcBorders>
            <w:noWrap/>
            <w:hideMark/>
          </w:tcPr>
          <w:p w14:paraId="0CB63755" w14:textId="77777777" w:rsidR="00AA2483" w:rsidRPr="00AA2483" w:rsidRDefault="00AA2483" w:rsidP="00AA2483">
            <w:pPr>
              <w:spacing w:before="20" w:after="20"/>
              <w:rPr>
                <w:szCs w:val="17"/>
                <w:lang w:eastAsia="en-AU"/>
              </w:rPr>
            </w:pPr>
            <w:r w:rsidRPr="00AA2483">
              <w:rPr>
                <w:szCs w:val="17"/>
                <w:lang w:eastAsia="en-AU"/>
              </w:rPr>
              <w:t>GRANT, Chris</w:t>
            </w:r>
          </w:p>
        </w:tc>
        <w:tc>
          <w:tcPr>
            <w:tcW w:w="1843" w:type="dxa"/>
            <w:tcBorders>
              <w:top w:val="nil"/>
            </w:tcBorders>
            <w:noWrap/>
            <w:hideMark/>
          </w:tcPr>
          <w:p w14:paraId="45757F49" w14:textId="77777777" w:rsidR="00AA2483" w:rsidRPr="00AA2483" w:rsidRDefault="00AA2483" w:rsidP="00AA2483">
            <w:pPr>
              <w:spacing w:before="20" w:after="20"/>
              <w:ind w:right="602"/>
              <w:jc w:val="right"/>
              <w:rPr>
                <w:szCs w:val="17"/>
                <w:lang w:eastAsia="en-AU"/>
              </w:rPr>
            </w:pPr>
            <w:r w:rsidRPr="00AA2483">
              <w:rPr>
                <w:szCs w:val="17"/>
                <w:lang w:eastAsia="en-AU"/>
              </w:rPr>
              <w:t>697</w:t>
            </w:r>
          </w:p>
        </w:tc>
        <w:tc>
          <w:tcPr>
            <w:tcW w:w="1701" w:type="dxa"/>
            <w:tcBorders>
              <w:top w:val="nil"/>
            </w:tcBorders>
            <w:noWrap/>
            <w:hideMark/>
          </w:tcPr>
          <w:p w14:paraId="47A0F154"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095B1D39" w14:textId="77777777" w:rsidTr="003061C9">
        <w:trPr>
          <w:trHeight w:val="20"/>
        </w:trPr>
        <w:tc>
          <w:tcPr>
            <w:tcW w:w="3131" w:type="dxa"/>
            <w:noWrap/>
            <w:hideMark/>
          </w:tcPr>
          <w:p w14:paraId="1AA3C251" w14:textId="77777777" w:rsidR="00AA2483" w:rsidRPr="00AA2483" w:rsidRDefault="00AA2483" w:rsidP="00AA2483">
            <w:pPr>
              <w:spacing w:before="20" w:after="20"/>
              <w:rPr>
                <w:szCs w:val="17"/>
                <w:lang w:eastAsia="en-AU"/>
              </w:rPr>
            </w:pPr>
            <w:r w:rsidRPr="00AA2483">
              <w:rPr>
                <w:szCs w:val="17"/>
                <w:lang w:eastAsia="en-AU"/>
              </w:rPr>
              <w:t>HUXTER, Lucy</w:t>
            </w:r>
          </w:p>
        </w:tc>
        <w:tc>
          <w:tcPr>
            <w:tcW w:w="1843" w:type="dxa"/>
            <w:noWrap/>
            <w:hideMark/>
          </w:tcPr>
          <w:p w14:paraId="17625925" w14:textId="77777777" w:rsidR="00AA2483" w:rsidRPr="00AA2483" w:rsidRDefault="00AA2483" w:rsidP="00AA2483">
            <w:pPr>
              <w:spacing w:before="20" w:after="20"/>
              <w:ind w:right="602"/>
              <w:jc w:val="right"/>
              <w:rPr>
                <w:szCs w:val="17"/>
                <w:lang w:eastAsia="en-AU"/>
              </w:rPr>
            </w:pPr>
            <w:r w:rsidRPr="00AA2483">
              <w:rPr>
                <w:szCs w:val="17"/>
                <w:lang w:eastAsia="en-AU"/>
              </w:rPr>
              <w:t>1,024</w:t>
            </w:r>
          </w:p>
        </w:tc>
        <w:tc>
          <w:tcPr>
            <w:tcW w:w="1701" w:type="dxa"/>
            <w:noWrap/>
            <w:hideMark/>
          </w:tcPr>
          <w:p w14:paraId="3302B15D"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5162FCB" w14:textId="77777777" w:rsidTr="003061C9">
        <w:trPr>
          <w:trHeight w:val="20"/>
        </w:trPr>
        <w:tc>
          <w:tcPr>
            <w:tcW w:w="3131" w:type="dxa"/>
            <w:noWrap/>
            <w:hideMark/>
          </w:tcPr>
          <w:p w14:paraId="077CBE6C" w14:textId="77777777" w:rsidR="00AA2483" w:rsidRPr="00AA2483" w:rsidRDefault="00AA2483" w:rsidP="00AA2483">
            <w:pPr>
              <w:spacing w:before="20" w:after="20"/>
              <w:rPr>
                <w:szCs w:val="17"/>
                <w:lang w:eastAsia="en-AU"/>
              </w:rPr>
            </w:pPr>
            <w:r w:rsidRPr="00AA2483">
              <w:rPr>
                <w:szCs w:val="17"/>
                <w:lang w:eastAsia="en-AU"/>
              </w:rPr>
              <w:t>HERRMANN, Malcolm Arthur</w:t>
            </w:r>
          </w:p>
        </w:tc>
        <w:tc>
          <w:tcPr>
            <w:tcW w:w="1843" w:type="dxa"/>
            <w:noWrap/>
            <w:hideMark/>
          </w:tcPr>
          <w:p w14:paraId="57A1D6E0" w14:textId="77777777" w:rsidR="00AA2483" w:rsidRPr="00AA2483" w:rsidRDefault="00AA2483" w:rsidP="00AA2483">
            <w:pPr>
              <w:spacing w:before="20" w:after="20"/>
              <w:ind w:right="602"/>
              <w:jc w:val="right"/>
              <w:rPr>
                <w:szCs w:val="17"/>
                <w:lang w:eastAsia="en-AU"/>
              </w:rPr>
            </w:pPr>
            <w:r w:rsidRPr="00AA2483">
              <w:rPr>
                <w:szCs w:val="17"/>
                <w:lang w:eastAsia="en-AU"/>
              </w:rPr>
              <w:t>1,415</w:t>
            </w:r>
          </w:p>
        </w:tc>
        <w:tc>
          <w:tcPr>
            <w:tcW w:w="1701" w:type="dxa"/>
            <w:noWrap/>
            <w:hideMark/>
          </w:tcPr>
          <w:p w14:paraId="76BD3E9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C464D76" w14:textId="77777777" w:rsidTr="003061C9">
        <w:trPr>
          <w:trHeight w:val="20"/>
        </w:trPr>
        <w:tc>
          <w:tcPr>
            <w:tcW w:w="3131" w:type="dxa"/>
            <w:noWrap/>
            <w:hideMark/>
          </w:tcPr>
          <w:p w14:paraId="4F3466F9" w14:textId="77777777" w:rsidR="00AA2483" w:rsidRPr="00AA2483" w:rsidRDefault="00AA2483" w:rsidP="00AA2483">
            <w:pPr>
              <w:spacing w:before="20" w:after="20"/>
              <w:rPr>
                <w:szCs w:val="17"/>
                <w:lang w:eastAsia="en-AU"/>
              </w:rPr>
            </w:pPr>
            <w:r w:rsidRPr="00AA2483">
              <w:rPr>
                <w:szCs w:val="17"/>
                <w:lang w:eastAsia="en-AU"/>
              </w:rPr>
              <w:t>GILL, Pauline Elizabeth</w:t>
            </w:r>
          </w:p>
        </w:tc>
        <w:tc>
          <w:tcPr>
            <w:tcW w:w="1843" w:type="dxa"/>
            <w:noWrap/>
            <w:hideMark/>
          </w:tcPr>
          <w:p w14:paraId="285F2B56" w14:textId="77777777" w:rsidR="00AA2483" w:rsidRPr="00AA2483" w:rsidRDefault="00AA2483" w:rsidP="00AA2483">
            <w:pPr>
              <w:spacing w:before="20" w:after="20"/>
              <w:ind w:right="602"/>
              <w:jc w:val="right"/>
              <w:rPr>
                <w:szCs w:val="17"/>
                <w:lang w:eastAsia="en-AU"/>
              </w:rPr>
            </w:pPr>
            <w:r w:rsidRPr="00AA2483">
              <w:rPr>
                <w:szCs w:val="17"/>
                <w:lang w:eastAsia="en-AU"/>
              </w:rPr>
              <w:t>107</w:t>
            </w:r>
          </w:p>
        </w:tc>
        <w:tc>
          <w:tcPr>
            <w:tcW w:w="1701" w:type="dxa"/>
            <w:noWrap/>
            <w:hideMark/>
          </w:tcPr>
          <w:p w14:paraId="660E43A7"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1D536CF3" w14:textId="77777777" w:rsidTr="003061C9">
        <w:trPr>
          <w:trHeight w:val="20"/>
        </w:trPr>
        <w:tc>
          <w:tcPr>
            <w:tcW w:w="3131" w:type="dxa"/>
            <w:noWrap/>
            <w:hideMark/>
          </w:tcPr>
          <w:p w14:paraId="40168202" w14:textId="77777777" w:rsidR="00AA2483" w:rsidRPr="00AA2483" w:rsidRDefault="00AA2483" w:rsidP="00AA2483">
            <w:pPr>
              <w:spacing w:before="20" w:after="20"/>
              <w:rPr>
                <w:szCs w:val="17"/>
                <w:lang w:eastAsia="en-AU"/>
              </w:rPr>
            </w:pPr>
            <w:r w:rsidRPr="00AA2483">
              <w:rPr>
                <w:szCs w:val="17"/>
                <w:lang w:eastAsia="en-AU"/>
              </w:rPr>
              <w:t>SELWOOD, Melanie</w:t>
            </w:r>
          </w:p>
        </w:tc>
        <w:tc>
          <w:tcPr>
            <w:tcW w:w="1843" w:type="dxa"/>
            <w:noWrap/>
            <w:hideMark/>
          </w:tcPr>
          <w:p w14:paraId="3A864DE9" w14:textId="77777777" w:rsidR="00AA2483" w:rsidRPr="00AA2483" w:rsidRDefault="00AA2483" w:rsidP="00AA2483">
            <w:pPr>
              <w:spacing w:before="20" w:after="20"/>
              <w:ind w:right="602"/>
              <w:jc w:val="right"/>
              <w:rPr>
                <w:szCs w:val="17"/>
                <w:lang w:eastAsia="en-AU"/>
              </w:rPr>
            </w:pPr>
            <w:r w:rsidRPr="00AA2483">
              <w:rPr>
                <w:szCs w:val="17"/>
                <w:lang w:eastAsia="en-AU"/>
              </w:rPr>
              <w:t>555</w:t>
            </w:r>
          </w:p>
        </w:tc>
        <w:tc>
          <w:tcPr>
            <w:tcW w:w="1701" w:type="dxa"/>
            <w:noWrap/>
            <w:hideMark/>
          </w:tcPr>
          <w:p w14:paraId="4D67AC8D"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118E6006" w14:textId="77777777" w:rsidTr="003061C9">
        <w:trPr>
          <w:trHeight w:val="20"/>
        </w:trPr>
        <w:tc>
          <w:tcPr>
            <w:tcW w:w="3131" w:type="dxa"/>
            <w:noWrap/>
            <w:hideMark/>
          </w:tcPr>
          <w:p w14:paraId="248763F2" w14:textId="77777777" w:rsidR="00AA2483" w:rsidRPr="00AA2483" w:rsidRDefault="00AA2483" w:rsidP="00AA2483">
            <w:pPr>
              <w:spacing w:before="20" w:after="40"/>
              <w:rPr>
                <w:szCs w:val="17"/>
                <w:lang w:eastAsia="en-AU"/>
              </w:rPr>
            </w:pPr>
            <w:r w:rsidRPr="00AA2483">
              <w:rPr>
                <w:szCs w:val="17"/>
                <w:lang w:eastAsia="en-AU"/>
              </w:rPr>
              <w:t>CHAPLIN, Padma</w:t>
            </w:r>
          </w:p>
        </w:tc>
        <w:tc>
          <w:tcPr>
            <w:tcW w:w="1843" w:type="dxa"/>
            <w:noWrap/>
            <w:hideMark/>
          </w:tcPr>
          <w:p w14:paraId="79120132" w14:textId="77777777" w:rsidR="00AA2483" w:rsidRPr="00AA2483" w:rsidRDefault="00AA2483" w:rsidP="00AA2483">
            <w:pPr>
              <w:spacing w:before="20" w:after="20"/>
              <w:ind w:right="602"/>
              <w:jc w:val="right"/>
              <w:rPr>
                <w:szCs w:val="17"/>
                <w:lang w:eastAsia="en-AU"/>
              </w:rPr>
            </w:pPr>
            <w:r w:rsidRPr="00AA2483">
              <w:rPr>
                <w:szCs w:val="17"/>
                <w:lang w:eastAsia="en-AU"/>
              </w:rPr>
              <w:t>114</w:t>
            </w:r>
          </w:p>
        </w:tc>
        <w:tc>
          <w:tcPr>
            <w:tcW w:w="1701" w:type="dxa"/>
            <w:noWrap/>
            <w:hideMark/>
          </w:tcPr>
          <w:p w14:paraId="42C4C38A" w14:textId="77777777" w:rsidR="00AA2483" w:rsidRPr="00AA2483" w:rsidRDefault="00AA2483" w:rsidP="00AA2483">
            <w:pPr>
              <w:spacing w:before="20" w:after="20"/>
              <w:jc w:val="center"/>
              <w:rPr>
                <w:szCs w:val="17"/>
                <w:lang w:eastAsia="en-AU"/>
              </w:rPr>
            </w:pPr>
          </w:p>
        </w:tc>
      </w:tr>
    </w:tbl>
    <w:p w14:paraId="1E068652" w14:textId="77777777" w:rsidR="00AA2483" w:rsidRPr="00AA2483" w:rsidRDefault="00AA2483" w:rsidP="00AA2483">
      <w:pPr>
        <w:spacing w:before="120" w:after="120"/>
        <w:jc w:val="center"/>
        <w:rPr>
          <w:b/>
          <w:bCs/>
        </w:rPr>
      </w:pPr>
      <w:r w:rsidRPr="00AA2483">
        <w:rPr>
          <w:b/>
          <w:bCs/>
        </w:rPr>
        <w:t xml:space="preserve">Adelaide </w:t>
      </w:r>
      <w:r w:rsidRPr="00AA2483">
        <w:rPr>
          <w:b/>
          <w:bCs/>
          <w:szCs w:val="17"/>
        </w:rPr>
        <w:t>Plains</w:t>
      </w:r>
      <w:r w:rsidRPr="00AA2483">
        <w:rPr>
          <w:b/>
          <w:bCs/>
        </w:rPr>
        <w:t xml:space="preserve"> Council</w:t>
      </w:r>
    </w:p>
    <w:p w14:paraId="7B5BBDD8" w14:textId="77777777" w:rsidR="00AA2483" w:rsidRPr="00AA2483" w:rsidRDefault="00AA2483" w:rsidP="00AA2483">
      <w:pPr>
        <w:spacing w:before="80"/>
        <w:rPr>
          <w:b/>
          <w:bCs/>
          <w:szCs w:val="17"/>
          <w:lang w:val="en-US"/>
        </w:rPr>
      </w:pPr>
      <w:r w:rsidRPr="00AA2483">
        <w:rPr>
          <w:b/>
          <w:bCs/>
          <w:szCs w:val="17"/>
          <w:lang w:val="en-US"/>
        </w:rPr>
        <w:t>Mayor, 1 vacancy</w:t>
      </w:r>
    </w:p>
    <w:p w14:paraId="098F014E" w14:textId="77777777" w:rsidR="00AA2483" w:rsidRPr="00AA2483" w:rsidRDefault="00AA2483" w:rsidP="00AA2483">
      <w:pPr>
        <w:spacing w:after="0"/>
        <w:rPr>
          <w:szCs w:val="17"/>
          <w:lang w:val="en-US"/>
        </w:rPr>
      </w:pPr>
      <w:r w:rsidRPr="00AA2483">
        <w:rPr>
          <w:szCs w:val="17"/>
          <w:lang w:val="en-US"/>
        </w:rPr>
        <w:t>Formal Ballot Papers: 2,051</w:t>
      </w:r>
    </w:p>
    <w:p w14:paraId="4E31CE4C" w14:textId="77777777" w:rsidR="00AA2483" w:rsidRPr="00AA2483" w:rsidRDefault="00AA2483" w:rsidP="00AA2483">
      <w:pPr>
        <w:spacing w:after="0"/>
        <w:rPr>
          <w:szCs w:val="17"/>
          <w:lang w:val="en-US"/>
        </w:rPr>
      </w:pPr>
      <w:r w:rsidRPr="00AA2483">
        <w:rPr>
          <w:szCs w:val="17"/>
          <w:lang w:val="en-US"/>
        </w:rPr>
        <w:t>Informal Ballot Papers: 29</w:t>
      </w:r>
    </w:p>
    <w:p w14:paraId="67C425F4" w14:textId="77777777" w:rsidR="00AA2483" w:rsidRPr="00AA2483" w:rsidRDefault="00AA2483" w:rsidP="00AA2483">
      <w:pPr>
        <w:rPr>
          <w:szCs w:val="17"/>
          <w:lang w:val="en-US"/>
        </w:rPr>
      </w:pPr>
      <w:r w:rsidRPr="00AA2483">
        <w:rPr>
          <w:szCs w:val="17"/>
          <w:lang w:val="en-US"/>
        </w:rPr>
        <w:t>Quota: 1,026</w:t>
      </w:r>
    </w:p>
    <w:tbl>
      <w:tblPr>
        <w:tblStyle w:val="Gazettetable"/>
        <w:tblW w:w="6662" w:type="dxa"/>
        <w:tblLook w:val="04A0" w:firstRow="1" w:lastRow="0" w:firstColumn="1" w:lastColumn="0" w:noHBand="0" w:noVBand="1"/>
      </w:tblPr>
      <w:tblGrid>
        <w:gridCol w:w="3118"/>
        <w:gridCol w:w="1843"/>
        <w:gridCol w:w="1701"/>
      </w:tblGrid>
      <w:tr w:rsidR="00AA2483" w:rsidRPr="00AA2483" w14:paraId="104B40BB"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8" w:type="dxa"/>
            <w:tcBorders>
              <w:bottom w:val="single" w:sz="4" w:space="0" w:color="auto"/>
            </w:tcBorders>
            <w:noWrap/>
            <w:vAlign w:val="center"/>
            <w:hideMark/>
          </w:tcPr>
          <w:p w14:paraId="6AF0F48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tcBorders>
              <w:bottom w:val="single" w:sz="4" w:space="0" w:color="auto"/>
            </w:tcBorders>
            <w:noWrap/>
            <w:vAlign w:val="center"/>
            <w:hideMark/>
          </w:tcPr>
          <w:p w14:paraId="38E0E42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noWrap/>
            <w:vAlign w:val="center"/>
            <w:hideMark/>
          </w:tcPr>
          <w:p w14:paraId="269DD6E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260BFD0"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8" w:type="dxa"/>
            <w:tcBorders>
              <w:top w:val="single" w:sz="4" w:space="0" w:color="auto"/>
              <w:bottom w:val="nil"/>
            </w:tcBorders>
            <w:noWrap/>
          </w:tcPr>
          <w:p w14:paraId="31FEF85D" w14:textId="77777777" w:rsidR="00AA2483" w:rsidRPr="00AA2483" w:rsidRDefault="00AA2483" w:rsidP="00AA2483">
            <w:pPr>
              <w:spacing w:after="0" w:line="40" w:lineRule="exact"/>
              <w:rPr>
                <w:szCs w:val="17"/>
                <w:lang w:eastAsia="en-AU"/>
              </w:rPr>
            </w:pPr>
          </w:p>
        </w:tc>
        <w:tc>
          <w:tcPr>
            <w:tcW w:w="1843" w:type="dxa"/>
            <w:tcBorders>
              <w:top w:val="single" w:sz="4" w:space="0" w:color="auto"/>
              <w:bottom w:val="nil"/>
            </w:tcBorders>
            <w:noWrap/>
          </w:tcPr>
          <w:p w14:paraId="1D8AC4A1" w14:textId="77777777" w:rsidR="00AA2483" w:rsidRPr="00AA2483" w:rsidRDefault="00AA2483" w:rsidP="00AA2483">
            <w:pPr>
              <w:spacing w:after="0" w:line="40" w:lineRule="exact"/>
              <w:jc w:val="right"/>
              <w:rPr>
                <w:szCs w:val="17"/>
                <w:lang w:eastAsia="en-AU"/>
              </w:rPr>
            </w:pPr>
          </w:p>
        </w:tc>
        <w:tc>
          <w:tcPr>
            <w:tcW w:w="1701" w:type="dxa"/>
            <w:tcBorders>
              <w:top w:val="single" w:sz="4" w:space="0" w:color="auto"/>
              <w:bottom w:val="nil"/>
            </w:tcBorders>
            <w:noWrap/>
          </w:tcPr>
          <w:p w14:paraId="6FA61AD8" w14:textId="77777777" w:rsidR="00AA2483" w:rsidRPr="00AA2483" w:rsidRDefault="00AA2483" w:rsidP="00AA2483">
            <w:pPr>
              <w:spacing w:after="0" w:line="40" w:lineRule="exact"/>
              <w:rPr>
                <w:szCs w:val="17"/>
                <w:lang w:eastAsia="en-AU"/>
              </w:rPr>
            </w:pPr>
          </w:p>
        </w:tc>
      </w:tr>
      <w:tr w:rsidR="00AA2483" w:rsidRPr="00AA2483" w14:paraId="140F3581" w14:textId="77777777" w:rsidTr="003061C9">
        <w:tc>
          <w:tcPr>
            <w:tcW w:w="3118" w:type="dxa"/>
            <w:tcBorders>
              <w:top w:val="nil"/>
            </w:tcBorders>
            <w:noWrap/>
            <w:hideMark/>
          </w:tcPr>
          <w:p w14:paraId="64AB6567" w14:textId="77777777" w:rsidR="00AA2483" w:rsidRPr="00AA2483" w:rsidRDefault="00AA2483" w:rsidP="00AA2483">
            <w:pPr>
              <w:spacing w:before="20" w:after="20"/>
              <w:rPr>
                <w:szCs w:val="17"/>
                <w:lang w:eastAsia="en-AU"/>
              </w:rPr>
            </w:pPr>
            <w:r w:rsidRPr="00AA2483">
              <w:rPr>
                <w:szCs w:val="17"/>
                <w:lang w:eastAsia="en-AU"/>
              </w:rPr>
              <w:t>BURGESS, Steve</w:t>
            </w:r>
          </w:p>
        </w:tc>
        <w:tc>
          <w:tcPr>
            <w:tcW w:w="1843" w:type="dxa"/>
            <w:tcBorders>
              <w:top w:val="nil"/>
            </w:tcBorders>
            <w:noWrap/>
            <w:hideMark/>
          </w:tcPr>
          <w:p w14:paraId="1E5E0E44" w14:textId="77777777" w:rsidR="00AA2483" w:rsidRPr="00AA2483" w:rsidRDefault="00AA2483" w:rsidP="00AA2483">
            <w:pPr>
              <w:spacing w:before="20" w:after="20"/>
              <w:ind w:right="602"/>
              <w:jc w:val="right"/>
              <w:rPr>
                <w:szCs w:val="17"/>
                <w:lang w:eastAsia="en-AU"/>
              </w:rPr>
            </w:pPr>
            <w:r w:rsidRPr="00AA2483">
              <w:rPr>
                <w:szCs w:val="17"/>
                <w:lang w:eastAsia="en-AU"/>
              </w:rPr>
              <w:t>866</w:t>
            </w:r>
          </w:p>
        </w:tc>
        <w:tc>
          <w:tcPr>
            <w:tcW w:w="1701" w:type="dxa"/>
            <w:tcBorders>
              <w:top w:val="nil"/>
            </w:tcBorders>
            <w:noWrap/>
            <w:hideMark/>
          </w:tcPr>
          <w:p w14:paraId="1956051F" w14:textId="77777777" w:rsidR="00AA2483" w:rsidRPr="00AA2483" w:rsidRDefault="00AA2483" w:rsidP="00AA2483">
            <w:pPr>
              <w:spacing w:before="20" w:after="20"/>
              <w:jc w:val="center"/>
              <w:rPr>
                <w:szCs w:val="17"/>
                <w:lang w:eastAsia="en-AU"/>
              </w:rPr>
            </w:pPr>
          </w:p>
        </w:tc>
      </w:tr>
      <w:tr w:rsidR="00AA2483" w:rsidRPr="00AA2483" w14:paraId="794481EE" w14:textId="77777777" w:rsidTr="003061C9">
        <w:tc>
          <w:tcPr>
            <w:tcW w:w="3118" w:type="dxa"/>
            <w:noWrap/>
            <w:hideMark/>
          </w:tcPr>
          <w:p w14:paraId="26845508" w14:textId="77777777" w:rsidR="00AA2483" w:rsidRPr="00AA2483" w:rsidRDefault="00AA2483" w:rsidP="00AA2483">
            <w:pPr>
              <w:spacing w:before="20" w:after="40"/>
              <w:rPr>
                <w:szCs w:val="17"/>
                <w:lang w:eastAsia="en-AU"/>
              </w:rPr>
            </w:pPr>
            <w:r w:rsidRPr="00AA2483">
              <w:rPr>
                <w:szCs w:val="17"/>
                <w:lang w:eastAsia="en-AU"/>
              </w:rPr>
              <w:t>WASLEY, Mark</w:t>
            </w:r>
          </w:p>
        </w:tc>
        <w:tc>
          <w:tcPr>
            <w:tcW w:w="1843" w:type="dxa"/>
            <w:noWrap/>
            <w:hideMark/>
          </w:tcPr>
          <w:p w14:paraId="3DBECC1A" w14:textId="77777777" w:rsidR="00AA2483" w:rsidRPr="00AA2483" w:rsidRDefault="00AA2483" w:rsidP="00AA2483">
            <w:pPr>
              <w:spacing w:before="20" w:after="20"/>
              <w:ind w:right="602"/>
              <w:jc w:val="right"/>
              <w:rPr>
                <w:szCs w:val="17"/>
                <w:lang w:eastAsia="en-AU"/>
              </w:rPr>
            </w:pPr>
            <w:r w:rsidRPr="00AA2483">
              <w:rPr>
                <w:szCs w:val="17"/>
                <w:lang w:eastAsia="en-AU"/>
              </w:rPr>
              <w:t>1,185</w:t>
            </w:r>
          </w:p>
        </w:tc>
        <w:tc>
          <w:tcPr>
            <w:tcW w:w="1701" w:type="dxa"/>
            <w:noWrap/>
            <w:hideMark/>
          </w:tcPr>
          <w:p w14:paraId="5BA8E420"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54396D4A"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p w14:paraId="3A228407" w14:textId="77777777" w:rsidR="00AA2483" w:rsidRPr="00AA2483" w:rsidRDefault="00AA2483" w:rsidP="00AA2483">
      <w:pPr>
        <w:spacing w:after="0"/>
        <w:rPr>
          <w:szCs w:val="17"/>
          <w:lang w:val="en-US"/>
        </w:rPr>
      </w:pPr>
      <w:r w:rsidRPr="00AA2483">
        <w:rPr>
          <w:szCs w:val="17"/>
          <w:lang w:val="en-US"/>
        </w:rPr>
        <w:t>Formal Ballot Papers: 1,980</w:t>
      </w:r>
    </w:p>
    <w:p w14:paraId="592FD9B5" w14:textId="77777777" w:rsidR="00AA2483" w:rsidRPr="00AA2483" w:rsidRDefault="00AA2483" w:rsidP="00AA2483">
      <w:pPr>
        <w:spacing w:after="0"/>
        <w:rPr>
          <w:szCs w:val="17"/>
          <w:lang w:val="en-US"/>
        </w:rPr>
      </w:pPr>
      <w:r w:rsidRPr="00AA2483">
        <w:rPr>
          <w:szCs w:val="17"/>
          <w:lang w:val="en-US"/>
        </w:rPr>
        <w:t>Informal Ballot Papers: 109</w:t>
      </w:r>
    </w:p>
    <w:p w14:paraId="1BBFD471" w14:textId="77777777" w:rsidR="00AA2483" w:rsidRPr="00AA2483" w:rsidRDefault="00AA2483" w:rsidP="00AA2483">
      <w:pPr>
        <w:spacing w:line="240" w:lineRule="auto"/>
        <w:jc w:val="left"/>
        <w:rPr>
          <w:szCs w:val="17"/>
          <w:lang w:val="en-US"/>
        </w:rPr>
      </w:pPr>
      <w:r w:rsidRPr="00AA2483">
        <w:rPr>
          <w:szCs w:val="17"/>
          <w:lang w:val="en-US"/>
        </w:rPr>
        <w:t>Quota: 199</w:t>
      </w:r>
    </w:p>
    <w:tbl>
      <w:tblPr>
        <w:tblStyle w:val="Gazettetable"/>
        <w:tblW w:w="6663" w:type="dxa"/>
        <w:tblLook w:val="04A0" w:firstRow="1" w:lastRow="0" w:firstColumn="1" w:lastColumn="0" w:noHBand="0" w:noVBand="1"/>
      </w:tblPr>
      <w:tblGrid>
        <w:gridCol w:w="3119"/>
        <w:gridCol w:w="1843"/>
        <w:gridCol w:w="1701"/>
      </w:tblGrid>
      <w:tr w:rsidR="00AA2483" w:rsidRPr="00AA2483" w14:paraId="580CBFB9"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9" w:type="dxa"/>
            <w:tcBorders>
              <w:bottom w:val="single" w:sz="4" w:space="0" w:color="auto"/>
            </w:tcBorders>
            <w:noWrap/>
            <w:vAlign w:val="center"/>
            <w:hideMark/>
          </w:tcPr>
          <w:p w14:paraId="2945A4CE"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tcBorders>
              <w:bottom w:val="single" w:sz="4" w:space="0" w:color="auto"/>
            </w:tcBorders>
            <w:noWrap/>
            <w:vAlign w:val="center"/>
            <w:hideMark/>
          </w:tcPr>
          <w:p w14:paraId="6FD03DB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noWrap/>
            <w:vAlign w:val="center"/>
            <w:hideMark/>
          </w:tcPr>
          <w:p w14:paraId="22DB746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C6684DB"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single" w:sz="4" w:space="0" w:color="auto"/>
              <w:bottom w:val="nil"/>
            </w:tcBorders>
            <w:noWrap/>
            <w:vAlign w:val="center"/>
          </w:tcPr>
          <w:p w14:paraId="7C23FA2A" w14:textId="77777777" w:rsidR="00AA2483" w:rsidRPr="00AA2483" w:rsidRDefault="00AA2483" w:rsidP="00AA2483">
            <w:pPr>
              <w:spacing w:after="0" w:line="40" w:lineRule="exact"/>
              <w:jc w:val="center"/>
              <w:rPr>
                <w:szCs w:val="17"/>
                <w:lang w:eastAsia="en-AU"/>
              </w:rPr>
            </w:pPr>
          </w:p>
        </w:tc>
        <w:tc>
          <w:tcPr>
            <w:tcW w:w="1843" w:type="dxa"/>
            <w:tcBorders>
              <w:top w:val="single" w:sz="4" w:space="0" w:color="auto"/>
              <w:bottom w:val="nil"/>
            </w:tcBorders>
            <w:noWrap/>
            <w:vAlign w:val="center"/>
          </w:tcPr>
          <w:p w14:paraId="0B4114EC" w14:textId="77777777" w:rsidR="00AA2483" w:rsidRPr="00AA2483" w:rsidRDefault="00AA2483" w:rsidP="00AA2483">
            <w:pPr>
              <w:spacing w:after="0" w:line="40" w:lineRule="exact"/>
              <w:jc w:val="center"/>
              <w:rPr>
                <w:szCs w:val="17"/>
                <w:lang w:eastAsia="en-AU"/>
              </w:rPr>
            </w:pPr>
          </w:p>
        </w:tc>
        <w:tc>
          <w:tcPr>
            <w:tcW w:w="1701" w:type="dxa"/>
            <w:tcBorders>
              <w:top w:val="single" w:sz="4" w:space="0" w:color="auto"/>
              <w:bottom w:val="nil"/>
            </w:tcBorders>
            <w:noWrap/>
            <w:vAlign w:val="center"/>
          </w:tcPr>
          <w:p w14:paraId="5ACC585B" w14:textId="77777777" w:rsidR="00AA2483" w:rsidRPr="00AA2483" w:rsidRDefault="00AA2483" w:rsidP="00AA2483">
            <w:pPr>
              <w:spacing w:after="0" w:line="40" w:lineRule="exact"/>
              <w:jc w:val="center"/>
              <w:rPr>
                <w:szCs w:val="17"/>
                <w:lang w:eastAsia="en-AU"/>
              </w:rPr>
            </w:pPr>
          </w:p>
        </w:tc>
      </w:tr>
      <w:tr w:rsidR="00AA2483" w:rsidRPr="00AA2483" w14:paraId="6ADBE3F5" w14:textId="77777777" w:rsidTr="003061C9">
        <w:tc>
          <w:tcPr>
            <w:tcW w:w="3119" w:type="dxa"/>
            <w:tcBorders>
              <w:top w:val="nil"/>
            </w:tcBorders>
            <w:noWrap/>
            <w:hideMark/>
          </w:tcPr>
          <w:p w14:paraId="3403B1AE" w14:textId="77777777" w:rsidR="00AA2483" w:rsidRPr="00AA2483" w:rsidRDefault="00AA2483" w:rsidP="00AA2483">
            <w:pPr>
              <w:spacing w:before="20" w:after="20"/>
              <w:rPr>
                <w:szCs w:val="17"/>
                <w:lang w:eastAsia="en-AU"/>
              </w:rPr>
            </w:pPr>
            <w:r w:rsidRPr="00AA2483">
              <w:rPr>
                <w:szCs w:val="17"/>
              </w:rPr>
              <w:t>STRUDWICKE, Marcus</w:t>
            </w:r>
          </w:p>
        </w:tc>
        <w:tc>
          <w:tcPr>
            <w:tcW w:w="1843" w:type="dxa"/>
            <w:tcBorders>
              <w:top w:val="nil"/>
            </w:tcBorders>
            <w:noWrap/>
            <w:hideMark/>
          </w:tcPr>
          <w:p w14:paraId="0CC43E40" w14:textId="77777777" w:rsidR="00AA2483" w:rsidRPr="00AA2483" w:rsidRDefault="00AA2483" w:rsidP="00AA2483">
            <w:pPr>
              <w:spacing w:before="20" w:after="20"/>
              <w:ind w:right="602"/>
              <w:jc w:val="right"/>
              <w:rPr>
                <w:szCs w:val="17"/>
                <w:lang w:eastAsia="en-AU"/>
              </w:rPr>
            </w:pPr>
            <w:r w:rsidRPr="00AA2483">
              <w:rPr>
                <w:szCs w:val="17"/>
                <w:lang w:eastAsia="en-AU"/>
              </w:rPr>
              <w:t>254</w:t>
            </w:r>
          </w:p>
        </w:tc>
        <w:tc>
          <w:tcPr>
            <w:tcW w:w="1701" w:type="dxa"/>
            <w:tcBorders>
              <w:top w:val="nil"/>
            </w:tcBorders>
            <w:noWrap/>
            <w:hideMark/>
          </w:tcPr>
          <w:p w14:paraId="5F94CF27" w14:textId="77777777" w:rsidR="00AA2483" w:rsidRPr="00AA2483" w:rsidRDefault="00AA2483" w:rsidP="00AA2483">
            <w:pPr>
              <w:spacing w:before="20" w:after="20"/>
              <w:jc w:val="center"/>
              <w:rPr>
                <w:szCs w:val="17"/>
                <w:lang w:eastAsia="en-AU"/>
              </w:rPr>
            </w:pPr>
            <w:r w:rsidRPr="00AA2483">
              <w:rPr>
                <w:szCs w:val="17"/>
              </w:rPr>
              <w:t>Elected 3</w:t>
            </w:r>
          </w:p>
        </w:tc>
      </w:tr>
      <w:tr w:rsidR="00AA2483" w:rsidRPr="00AA2483" w14:paraId="4B724C50" w14:textId="77777777" w:rsidTr="003061C9">
        <w:tc>
          <w:tcPr>
            <w:tcW w:w="3119" w:type="dxa"/>
            <w:noWrap/>
            <w:hideMark/>
          </w:tcPr>
          <w:p w14:paraId="10C51136" w14:textId="77777777" w:rsidR="00AA2483" w:rsidRPr="00AA2483" w:rsidRDefault="00AA2483" w:rsidP="00AA2483">
            <w:pPr>
              <w:spacing w:before="20" w:after="20"/>
              <w:rPr>
                <w:szCs w:val="17"/>
                <w:lang w:eastAsia="en-AU"/>
              </w:rPr>
            </w:pPr>
            <w:r w:rsidRPr="00AA2483">
              <w:rPr>
                <w:szCs w:val="17"/>
              </w:rPr>
              <w:t>PATON, David</w:t>
            </w:r>
          </w:p>
        </w:tc>
        <w:tc>
          <w:tcPr>
            <w:tcW w:w="1843" w:type="dxa"/>
            <w:noWrap/>
            <w:hideMark/>
          </w:tcPr>
          <w:p w14:paraId="73320AF9" w14:textId="77777777" w:rsidR="00AA2483" w:rsidRPr="00AA2483" w:rsidRDefault="00AA2483" w:rsidP="00AA2483">
            <w:pPr>
              <w:spacing w:before="20" w:after="20"/>
              <w:ind w:right="602"/>
              <w:jc w:val="right"/>
              <w:rPr>
                <w:szCs w:val="17"/>
                <w:lang w:eastAsia="en-AU"/>
              </w:rPr>
            </w:pPr>
            <w:r w:rsidRPr="00AA2483">
              <w:rPr>
                <w:szCs w:val="17"/>
                <w:lang w:eastAsia="en-AU"/>
              </w:rPr>
              <w:t>116</w:t>
            </w:r>
          </w:p>
        </w:tc>
        <w:tc>
          <w:tcPr>
            <w:tcW w:w="1701" w:type="dxa"/>
            <w:noWrap/>
            <w:hideMark/>
          </w:tcPr>
          <w:p w14:paraId="61DBE1CC" w14:textId="77777777" w:rsidR="00AA2483" w:rsidRPr="00AA2483" w:rsidRDefault="00AA2483" w:rsidP="00AA2483">
            <w:pPr>
              <w:spacing w:before="20" w:after="20"/>
              <w:jc w:val="center"/>
              <w:rPr>
                <w:szCs w:val="17"/>
                <w:lang w:eastAsia="en-AU"/>
              </w:rPr>
            </w:pPr>
            <w:r w:rsidRPr="00AA2483">
              <w:rPr>
                <w:szCs w:val="17"/>
              </w:rPr>
              <w:t>Elected 6</w:t>
            </w:r>
          </w:p>
        </w:tc>
      </w:tr>
      <w:tr w:rsidR="00AA2483" w:rsidRPr="00AA2483" w14:paraId="3F717832" w14:textId="77777777" w:rsidTr="003061C9">
        <w:tc>
          <w:tcPr>
            <w:tcW w:w="3119" w:type="dxa"/>
            <w:noWrap/>
            <w:hideMark/>
          </w:tcPr>
          <w:p w14:paraId="7AE686E7" w14:textId="77777777" w:rsidR="00AA2483" w:rsidRPr="00AA2483" w:rsidRDefault="00AA2483" w:rsidP="00AA2483">
            <w:pPr>
              <w:spacing w:before="20" w:after="20"/>
              <w:rPr>
                <w:szCs w:val="17"/>
                <w:lang w:eastAsia="en-AU"/>
              </w:rPr>
            </w:pPr>
            <w:r w:rsidRPr="00AA2483">
              <w:rPr>
                <w:szCs w:val="17"/>
              </w:rPr>
              <w:t>PARKER, Brian</w:t>
            </w:r>
          </w:p>
        </w:tc>
        <w:tc>
          <w:tcPr>
            <w:tcW w:w="1843" w:type="dxa"/>
            <w:noWrap/>
            <w:hideMark/>
          </w:tcPr>
          <w:p w14:paraId="78D2570F" w14:textId="77777777" w:rsidR="00AA2483" w:rsidRPr="00AA2483" w:rsidRDefault="00AA2483" w:rsidP="00AA2483">
            <w:pPr>
              <w:spacing w:before="20" w:after="20"/>
              <w:ind w:right="602"/>
              <w:jc w:val="right"/>
              <w:rPr>
                <w:szCs w:val="17"/>
                <w:lang w:eastAsia="en-AU"/>
              </w:rPr>
            </w:pPr>
            <w:r w:rsidRPr="00AA2483">
              <w:rPr>
                <w:szCs w:val="17"/>
                <w:lang w:eastAsia="en-AU"/>
              </w:rPr>
              <w:t>117</w:t>
            </w:r>
          </w:p>
        </w:tc>
        <w:tc>
          <w:tcPr>
            <w:tcW w:w="1701" w:type="dxa"/>
            <w:noWrap/>
            <w:hideMark/>
          </w:tcPr>
          <w:p w14:paraId="3862C021" w14:textId="77777777" w:rsidR="00AA2483" w:rsidRPr="00AA2483" w:rsidRDefault="00AA2483" w:rsidP="00AA2483">
            <w:pPr>
              <w:spacing w:before="20" w:after="20"/>
              <w:jc w:val="center"/>
              <w:rPr>
                <w:szCs w:val="17"/>
                <w:lang w:eastAsia="en-AU"/>
              </w:rPr>
            </w:pPr>
          </w:p>
        </w:tc>
      </w:tr>
      <w:tr w:rsidR="00AA2483" w:rsidRPr="00AA2483" w14:paraId="173037F9" w14:textId="77777777" w:rsidTr="003061C9">
        <w:tc>
          <w:tcPr>
            <w:tcW w:w="3119" w:type="dxa"/>
            <w:noWrap/>
            <w:hideMark/>
          </w:tcPr>
          <w:p w14:paraId="7F1CF791" w14:textId="77777777" w:rsidR="00AA2483" w:rsidRPr="00AA2483" w:rsidRDefault="00AA2483" w:rsidP="00AA2483">
            <w:pPr>
              <w:spacing w:before="20" w:after="40"/>
              <w:rPr>
                <w:szCs w:val="17"/>
                <w:lang w:eastAsia="en-AU"/>
              </w:rPr>
            </w:pPr>
            <w:r w:rsidRPr="00AA2483">
              <w:rPr>
                <w:szCs w:val="17"/>
              </w:rPr>
              <w:t xml:space="preserve">JONES, </w:t>
            </w:r>
            <w:r w:rsidRPr="00AA2483">
              <w:rPr>
                <w:szCs w:val="17"/>
                <w:lang w:eastAsia="en-AU"/>
              </w:rPr>
              <w:t>Stephen</w:t>
            </w:r>
            <w:r w:rsidRPr="00AA2483">
              <w:rPr>
                <w:szCs w:val="17"/>
              </w:rPr>
              <w:t xml:space="preserve"> Edward</w:t>
            </w:r>
          </w:p>
        </w:tc>
        <w:tc>
          <w:tcPr>
            <w:tcW w:w="1843" w:type="dxa"/>
            <w:noWrap/>
            <w:hideMark/>
          </w:tcPr>
          <w:p w14:paraId="15527AFA" w14:textId="77777777" w:rsidR="00AA2483" w:rsidRPr="00AA2483" w:rsidRDefault="00AA2483" w:rsidP="00AA2483">
            <w:pPr>
              <w:spacing w:before="20" w:after="20"/>
              <w:ind w:right="602"/>
              <w:jc w:val="right"/>
              <w:rPr>
                <w:szCs w:val="17"/>
                <w:lang w:eastAsia="en-AU"/>
              </w:rPr>
            </w:pPr>
            <w:r w:rsidRPr="00AA2483">
              <w:rPr>
                <w:szCs w:val="17"/>
                <w:lang w:eastAsia="en-AU"/>
              </w:rPr>
              <w:t>74</w:t>
            </w:r>
          </w:p>
        </w:tc>
        <w:tc>
          <w:tcPr>
            <w:tcW w:w="1701" w:type="dxa"/>
            <w:noWrap/>
            <w:hideMark/>
          </w:tcPr>
          <w:p w14:paraId="184481B2" w14:textId="77777777" w:rsidR="00AA2483" w:rsidRPr="00AA2483" w:rsidRDefault="00AA2483" w:rsidP="00AA2483">
            <w:pPr>
              <w:spacing w:before="20" w:after="20"/>
              <w:jc w:val="center"/>
              <w:rPr>
                <w:szCs w:val="17"/>
                <w:lang w:eastAsia="en-AU"/>
              </w:rPr>
            </w:pPr>
          </w:p>
        </w:tc>
      </w:tr>
      <w:tr w:rsidR="00AA2483" w:rsidRPr="00AA2483" w14:paraId="4475A8A1" w14:textId="77777777" w:rsidTr="003061C9">
        <w:tc>
          <w:tcPr>
            <w:tcW w:w="3119" w:type="dxa"/>
            <w:noWrap/>
            <w:hideMark/>
          </w:tcPr>
          <w:p w14:paraId="2FE008AD" w14:textId="77777777" w:rsidR="00AA2483" w:rsidRPr="00AA2483" w:rsidRDefault="00AA2483" w:rsidP="00AA2483">
            <w:pPr>
              <w:spacing w:before="20" w:after="20"/>
              <w:rPr>
                <w:szCs w:val="17"/>
                <w:lang w:eastAsia="en-AU"/>
              </w:rPr>
            </w:pPr>
            <w:r w:rsidRPr="00AA2483">
              <w:rPr>
                <w:szCs w:val="17"/>
              </w:rPr>
              <w:t>PANELLA, Margherita</w:t>
            </w:r>
          </w:p>
        </w:tc>
        <w:tc>
          <w:tcPr>
            <w:tcW w:w="1843" w:type="dxa"/>
            <w:noWrap/>
            <w:hideMark/>
          </w:tcPr>
          <w:p w14:paraId="40B997AF" w14:textId="77777777" w:rsidR="00AA2483" w:rsidRPr="00AA2483" w:rsidRDefault="00AA2483" w:rsidP="00AA2483">
            <w:pPr>
              <w:spacing w:before="20" w:after="20"/>
              <w:ind w:right="602"/>
              <w:jc w:val="right"/>
              <w:rPr>
                <w:szCs w:val="17"/>
                <w:lang w:eastAsia="en-AU"/>
              </w:rPr>
            </w:pPr>
            <w:r w:rsidRPr="00AA2483">
              <w:rPr>
                <w:szCs w:val="17"/>
                <w:lang w:eastAsia="en-AU"/>
              </w:rPr>
              <w:t>92</w:t>
            </w:r>
          </w:p>
        </w:tc>
        <w:tc>
          <w:tcPr>
            <w:tcW w:w="1701" w:type="dxa"/>
            <w:noWrap/>
            <w:hideMark/>
          </w:tcPr>
          <w:p w14:paraId="2AFCEF50"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4371A804" w14:textId="77777777" w:rsidTr="003061C9">
        <w:tc>
          <w:tcPr>
            <w:tcW w:w="3119" w:type="dxa"/>
            <w:noWrap/>
            <w:hideMark/>
          </w:tcPr>
          <w:p w14:paraId="70D2F6C9" w14:textId="77777777" w:rsidR="00AA2483" w:rsidRPr="00AA2483" w:rsidRDefault="00AA2483" w:rsidP="00AA2483">
            <w:pPr>
              <w:spacing w:before="20" w:after="20"/>
              <w:rPr>
                <w:szCs w:val="17"/>
                <w:lang w:eastAsia="en-AU"/>
              </w:rPr>
            </w:pPr>
            <w:r w:rsidRPr="00AA2483">
              <w:rPr>
                <w:szCs w:val="17"/>
              </w:rPr>
              <w:t>DI TROIA, Carmine</w:t>
            </w:r>
          </w:p>
        </w:tc>
        <w:tc>
          <w:tcPr>
            <w:tcW w:w="1843" w:type="dxa"/>
            <w:noWrap/>
            <w:hideMark/>
          </w:tcPr>
          <w:p w14:paraId="6852761A" w14:textId="77777777" w:rsidR="00AA2483" w:rsidRPr="00AA2483" w:rsidRDefault="00AA2483" w:rsidP="00AA2483">
            <w:pPr>
              <w:spacing w:before="20" w:after="20"/>
              <w:ind w:right="602"/>
              <w:jc w:val="right"/>
              <w:rPr>
                <w:szCs w:val="17"/>
                <w:lang w:eastAsia="en-AU"/>
              </w:rPr>
            </w:pPr>
            <w:r w:rsidRPr="00AA2483">
              <w:rPr>
                <w:szCs w:val="17"/>
                <w:lang w:eastAsia="en-AU"/>
              </w:rPr>
              <w:t>91</w:t>
            </w:r>
          </w:p>
        </w:tc>
        <w:tc>
          <w:tcPr>
            <w:tcW w:w="1701" w:type="dxa"/>
            <w:noWrap/>
            <w:hideMark/>
          </w:tcPr>
          <w:p w14:paraId="3E89B1AA" w14:textId="77777777" w:rsidR="00AA2483" w:rsidRPr="00AA2483" w:rsidRDefault="00AA2483" w:rsidP="00AA2483">
            <w:pPr>
              <w:spacing w:before="20" w:after="20"/>
              <w:jc w:val="center"/>
              <w:rPr>
                <w:szCs w:val="17"/>
                <w:lang w:eastAsia="en-AU"/>
              </w:rPr>
            </w:pPr>
          </w:p>
        </w:tc>
      </w:tr>
      <w:tr w:rsidR="00AA2483" w:rsidRPr="00AA2483" w14:paraId="2F894424" w14:textId="77777777" w:rsidTr="003061C9">
        <w:tc>
          <w:tcPr>
            <w:tcW w:w="3119" w:type="dxa"/>
            <w:noWrap/>
            <w:hideMark/>
          </w:tcPr>
          <w:p w14:paraId="7A477273" w14:textId="77777777" w:rsidR="00AA2483" w:rsidRPr="00AA2483" w:rsidRDefault="00AA2483" w:rsidP="00AA2483">
            <w:pPr>
              <w:spacing w:before="20" w:after="20"/>
              <w:rPr>
                <w:szCs w:val="17"/>
                <w:lang w:eastAsia="en-AU"/>
              </w:rPr>
            </w:pPr>
            <w:r w:rsidRPr="00AA2483">
              <w:rPr>
                <w:szCs w:val="17"/>
              </w:rPr>
              <w:t>LAWRENCE, Mel</w:t>
            </w:r>
          </w:p>
        </w:tc>
        <w:tc>
          <w:tcPr>
            <w:tcW w:w="1843" w:type="dxa"/>
            <w:noWrap/>
            <w:hideMark/>
          </w:tcPr>
          <w:p w14:paraId="21FE8D2E" w14:textId="77777777" w:rsidR="00AA2483" w:rsidRPr="00AA2483" w:rsidRDefault="00AA2483" w:rsidP="00AA2483">
            <w:pPr>
              <w:spacing w:before="20" w:after="20"/>
              <w:ind w:right="602"/>
              <w:jc w:val="right"/>
              <w:rPr>
                <w:szCs w:val="17"/>
                <w:lang w:eastAsia="en-AU"/>
              </w:rPr>
            </w:pPr>
            <w:r w:rsidRPr="00AA2483">
              <w:rPr>
                <w:szCs w:val="17"/>
                <w:lang w:eastAsia="en-AU"/>
              </w:rPr>
              <w:t>85</w:t>
            </w:r>
          </w:p>
        </w:tc>
        <w:tc>
          <w:tcPr>
            <w:tcW w:w="1701" w:type="dxa"/>
            <w:noWrap/>
            <w:hideMark/>
          </w:tcPr>
          <w:p w14:paraId="3D7AEAAA" w14:textId="77777777" w:rsidR="00AA2483" w:rsidRPr="00AA2483" w:rsidRDefault="00AA2483" w:rsidP="00AA2483">
            <w:pPr>
              <w:spacing w:before="20" w:after="20"/>
              <w:jc w:val="center"/>
              <w:rPr>
                <w:szCs w:val="17"/>
                <w:lang w:eastAsia="en-AU"/>
              </w:rPr>
            </w:pPr>
          </w:p>
        </w:tc>
      </w:tr>
      <w:tr w:rsidR="00AA2483" w:rsidRPr="00AA2483" w14:paraId="001FBAA3" w14:textId="77777777" w:rsidTr="003061C9">
        <w:tc>
          <w:tcPr>
            <w:tcW w:w="3119" w:type="dxa"/>
            <w:noWrap/>
            <w:hideMark/>
          </w:tcPr>
          <w:p w14:paraId="4007DE63" w14:textId="77777777" w:rsidR="00AA2483" w:rsidRPr="00AA2483" w:rsidRDefault="00AA2483" w:rsidP="00AA2483">
            <w:pPr>
              <w:spacing w:before="20" w:after="20"/>
              <w:rPr>
                <w:szCs w:val="17"/>
                <w:lang w:eastAsia="en-AU"/>
              </w:rPr>
            </w:pPr>
            <w:r w:rsidRPr="00AA2483">
              <w:rPr>
                <w:szCs w:val="17"/>
              </w:rPr>
              <w:t>MAZZEO, Dante Isaiah</w:t>
            </w:r>
          </w:p>
        </w:tc>
        <w:tc>
          <w:tcPr>
            <w:tcW w:w="1843" w:type="dxa"/>
            <w:noWrap/>
            <w:hideMark/>
          </w:tcPr>
          <w:p w14:paraId="08EB567B" w14:textId="77777777" w:rsidR="00AA2483" w:rsidRPr="00AA2483" w:rsidRDefault="00AA2483" w:rsidP="00AA2483">
            <w:pPr>
              <w:spacing w:before="20" w:after="20"/>
              <w:ind w:right="602"/>
              <w:jc w:val="right"/>
              <w:rPr>
                <w:szCs w:val="17"/>
                <w:lang w:eastAsia="en-AU"/>
              </w:rPr>
            </w:pPr>
            <w:r w:rsidRPr="00AA2483">
              <w:rPr>
                <w:szCs w:val="17"/>
                <w:lang w:eastAsia="en-AU"/>
              </w:rPr>
              <w:t>102</w:t>
            </w:r>
          </w:p>
        </w:tc>
        <w:tc>
          <w:tcPr>
            <w:tcW w:w="1701" w:type="dxa"/>
            <w:noWrap/>
            <w:hideMark/>
          </w:tcPr>
          <w:p w14:paraId="47617058"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526E71EC" w14:textId="77777777" w:rsidTr="003061C9">
        <w:tc>
          <w:tcPr>
            <w:tcW w:w="3119" w:type="dxa"/>
            <w:noWrap/>
            <w:hideMark/>
          </w:tcPr>
          <w:p w14:paraId="5C47AA72" w14:textId="77777777" w:rsidR="00AA2483" w:rsidRPr="00AA2483" w:rsidRDefault="00AA2483" w:rsidP="00AA2483">
            <w:pPr>
              <w:spacing w:before="20" w:after="20"/>
              <w:rPr>
                <w:szCs w:val="17"/>
                <w:lang w:eastAsia="en-AU"/>
              </w:rPr>
            </w:pPr>
            <w:r w:rsidRPr="00AA2483">
              <w:rPr>
                <w:szCs w:val="17"/>
              </w:rPr>
              <w:t>SLATER, Matt</w:t>
            </w:r>
          </w:p>
        </w:tc>
        <w:tc>
          <w:tcPr>
            <w:tcW w:w="1843" w:type="dxa"/>
            <w:noWrap/>
            <w:hideMark/>
          </w:tcPr>
          <w:p w14:paraId="4462D033" w14:textId="77777777" w:rsidR="00AA2483" w:rsidRPr="00AA2483" w:rsidRDefault="00AA2483" w:rsidP="00AA2483">
            <w:pPr>
              <w:spacing w:before="20" w:after="20"/>
              <w:ind w:right="602"/>
              <w:jc w:val="right"/>
              <w:rPr>
                <w:szCs w:val="17"/>
                <w:lang w:eastAsia="en-AU"/>
              </w:rPr>
            </w:pPr>
            <w:r w:rsidRPr="00AA2483">
              <w:rPr>
                <w:szCs w:val="17"/>
                <w:lang w:eastAsia="en-AU"/>
              </w:rPr>
              <w:t>35</w:t>
            </w:r>
          </w:p>
        </w:tc>
        <w:tc>
          <w:tcPr>
            <w:tcW w:w="1701" w:type="dxa"/>
            <w:noWrap/>
            <w:hideMark/>
          </w:tcPr>
          <w:p w14:paraId="1DDA1543" w14:textId="77777777" w:rsidR="00AA2483" w:rsidRPr="00AA2483" w:rsidRDefault="00AA2483" w:rsidP="00AA2483">
            <w:pPr>
              <w:spacing w:before="20" w:after="20"/>
              <w:jc w:val="center"/>
              <w:rPr>
                <w:szCs w:val="17"/>
                <w:lang w:eastAsia="en-AU"/>
              </w:rPr>
            </w:pPr>
          </w:p>
        </w:tc>
      </w:tr>
      <w:tr w:rsidR="00AA2483" w:rsidRPr="00AA2483" w14:paraId="496C556C" w14:textId="77777777" w:rsidTr="003061C9">
        <w:tc>
          <w:tcPr>
            <w:tcW w:w="3119" w:type="dxa"/>
            <w:noWrap/>
            <w:hideMark/>
          </w:tcPr>
          <w:p w14:paraId="7215489E" w14:textId="77777777" w:rsidR="00AA2483" w:rsidRPr="00AA2483" w:rsidRDefault="00AA2483" w:rsidP="00AA2483">
            <w:pPr>
              <w:spacing w:before="20" w:after="20"/>
              <w:rPr>
                <w:szCs w:val="17"/>
                <w:lang w:eastAsia="en-AU"/>
              </w:rPr>
            </w:pPr>
            <w:r w:rsidRPr="00AA2483">
              <w:rPr>
                <w:szCs w:val="17"/>
              </w:rPr>
              <w:t>LUSH, John Wilton</w:t>
            </w:r>
          </w:p>
        </w:tc>
        <w:tc>
          <w:tcPr>
            <w:tcW w:w="1843" w:type="dxa"/>
            <w:noWrap/>
            <w:hideMark/>
          </w:tcPr>
          <w:p w14:paraId="358FC617" w14:textId="77777777" w:rsidR="00AA2483" w:rsidRPr="00AA2483" w:rsidRDefault="00AA2483" w:rsidP="00AA2483">
            <w:pPr>
              <w:spacing w:before="20" w:after="20"/>
              <w:ind w:right="602"/>
              <w:jc w:val="right"/>
              <w:rPr>
                <w:szCs w:val="17"/>
                <w:lang w:eastAsia="en-AU"/>
              </w:rPr>
            </w:pPr>
            <w:r w:rsidRPr="00AA2483">
              <w:rPr>
                <w:szCs w:val="17"/>
                <w:lang w:eastAsia="en-AU"/>
              </w:rPr>
              <w:t>280</w:t>
            </w:r>
          </w:p>
        </w:tc>
        <w:tc>
          <w:tcPr>
            <w:tcW w:w="1701" w:type="dxa"/>
            <w:noWrap/>
            <w:hideMark/>
          </w:tcPr>
          <w:p w14:paraId="67AF416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6FA6A44F" w14:textId="77777777" w:rsidTr="003061C9">
        <w:tc>
          <w:tcPr>
            <w:tcW w:w="3119" w:type="dxa"/>
            <w:noWrap/>
            <w:hideMark/>
          </w:tcPr>
          <w:p w14:paraId="5C15DDA2" w14:textId="77777777" w:rsidR="00AA2483" w:rsidRPr="00AA2483" w:rsidRDefault="00AA2483" w:rsidP="00AA2483">
            <w:pPr>
              <w:spacing w:before="20" w:after="20"/>
              <w:rPr>
                <w:szCs w:val="17"/>
                <w:lang w:eastAsia="en-AU"/>
              </w:rPr>
            </w:pPr>
            <w:r w:rsidRPr="00AA2483">
              <w:rPr>
                <w:szCs w:val="17"/>
              </w:rPr>
              <w:t>WALTON, Thomas Glen</w:t>
            </w:r>
          </w:p>
        </w:tc>
        <w:tc>
          <w:tcPr>
            <w:tcW w:w="1843" w:type="dxa"/>
            <w:noWrap/>
            <w:hideMark/>
          </w:tcPr>
          <w:p w14:paraId="4DE4820B" w14:textId="77777777" w:rsidR="00AA2483" w:rsidRPr="00AA2483" w:rsidRDefault="00AA2483" w:rsidP="00AA2483">
            <w:pPr>
              <w:spacing w:before="20" w:after="20"/>
              <w:ind w:right="602"/>
              <w:jc w:val="right"/>
              <w:rPr>
                <w:szCs w:val="17"/>
                <w:lang w:eastAsia="en-AU"/>
              </w:rPr>
            </w:pPr>
            <w:r w:rsidRPr="00AA2483">
              <w:rPr>
                <w:szCs w:val="17"/>
                <w:lang w:eastAsia="en-AU"/>
              </w:rPr>
              <w:t>26</w:t>
            </w:r>
          </w:p>
        </w:tc>
        <w:tc>
          <w:tcPr>
            <w:tcW w:w="1701" w:type="dxa"/>
            <w:noWrap/>
            <w:hideMark/>
          </w:tcPr>
          <w:p w14:paraId="525DB2F1" w14:textId="77777777" w:rsidR="00AA2483" w:rsidRPr="00AA2483" w:rsidRDefault="00AA2483" w:rsidP="00AA2483">
            <w:pPr>
              <w:spacing w:before="20" w:after="20"/>
              <w:jc w:val="center"/>
              <w:rPr>
                <w:szCs w:val="17"/>
                <w:lang w:eastAsia="en-AU"/>
              </w:rPr>
            </w:pPr>
          </w:p>
        </w:tc>
      </w:tr>
      <w:tr w:rsidR="00AA2483" w:rsidRPr="00AA2483" w14:paraId="019486A0" w14:textId="77777777" w:rsidTr="003061C9">
        <w:tc>
          <w:tcPr>
            <w:tcW w:w="3119" w:type="dxa"/>
            <w:noWrap/>
            <w:hideMark/>
          </w:tcPr>
          <w:p w14:paraId="66FA65F4" w14:textId="77777777" w:rsidR="00AA2483" w:rsidRPr="00AA2483" w:rsidRDefault="00AA2483" w:rsidP="00AA2483">
            <w:pPr>
              <w:spacing w:before="20" w:after="20"/>
              <w:rPr>
                <w:szCs w:val="17"/>
                <w:lang w:eastAsia="en-AU"/>
              </w:rPr>
            </w:pPr>
            <w:r w:rsidRPr="00AA2483">
              <w:rPr>
                <w:szCs w:val="17"/>
              </w:rPr>
              <w:t>KEEN, Terry-</w:t>
            </w:r>
            <w:proofErr w:type="spellStart"/>
            <w:r w:rsidRPr="00AA2483">
              <w:rPr>
                <w:szCs w:val="17"/>
              </w:rPr>
              <w:t>anne</w:t>
            </w:r>
            <w:proofErr w:type="spellEnd"/>
          </w:p>
        </w:tc>
        <w:tc>
          <w:tcPr>
            <w:tcW w:w="1843" w:type="dxa"/>
            <w:noWrap/>
            <w:hideMark/>
          </w:tcPr>
          <w:p w14:paraId="2F263A34" w14:textId="77777777" w:rsidR="00AA2483" w:rsidRPr="00AA2483" w:rsidRDefault="00AA2483" w:rsidP="00AA2483">
            <w:pPr>
              <w:spacing w:before="20" w:after="20"/>
              <w:ind w:right="602"/>
              <w:jc w:val="right"/>
              <w:rPr>
                <w:szCs w:val="17"/>
                <w:lang w:eastAsia="en-AU"/>
              </w:rPr>
            </w:pPr>
            <w:r w:rsidRPr="00AA2483">
              <w:rPr>
                <w:szCs w:val="17"/>
                <w:lang w:eastAsia="en-AU"/>
              </w:rPr>
              <w:t>70</w:t>
            </w:r>
          </w:p>
        </w:tc>
        <w:tc>
          <w:tcPr>
            <w:tcW w:w="1701" w:type="dxa"/>
            <w:noWrap/>
            <w:hideMark/>
          </w:tcPr>
          <w:p w14:paraId="68939A54"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28BA32CD" w14:textId="77777777" w:rsidTr="003061C9">
        <w:tc>
          <w:tcPr>
            <w:tcW w:w="3119" w:type="dxa"/>
            <w:noWrap/>
            <w:hideMark/>
          </w:tcPr>
          <w:p w14:paraId="39FD5023" w14:textId="77777777" w:rsidR="00AA2483" w:rsidRPr="00AA2483" w:rsidRDefault="00AA2483" w:rsidP="00AA2483">
            <w:pPr>
              <w:spacing w:before="20" w:after="20"/>
              <w:rPr>
                <w:szCs w:val="17"/>
                <w:lang w:eastAsia="en-AU"/>
              </w:rPr>
            </w:pPr>
            <w:r w:rsidRPr="00AA2483">
              <w:rPr>
                <w:szCs w:val="17"/>
              </w:rPr>
              <w:t>BOMBARDIERI, Alana Rose</w:t>
            </w:r>
          </w:p>
        </w:tc>
        <w:tc>
          <w:tcPr>
            <w:tcW w:w="1843" w:type="dxa"/>
            <w:noWrap/>
            <w:hideMark/>
          </w:tcPr>
          <w:p w14:paraId="45F82868" w14:textId="77777777" w:rsidR="00AA2483" w:rsidRPr="00AA2483" w:rsidRDefault="00AA2483" w:rsidP="00AA2483">
            <w:pPr>
              <w:spacing w:before="20" w:after="20"/>
              <w:ind w:right="602"/>
              <w:jc w:val="right"/>
              <w:rPr>
                <w:szCs w:val="17"/>
                <w:lang w:eastAsia="en-AU"/>
              </w:rPr>
            </w:pPr>
            <w:r w:rsidRPr="00AA2483">
              <w:rPr>
                <w:szCs w:val="17"/>
                <w:lang w:eastAsia="en-AU"/>
              </w:rPr>
              <w:t>330</w:t>
            </w:r>
          </w:p>
        </w:tc>
        <w:tc>
          <w:tcPr>
            <w:tcW w:w="1701" w:type="dxa"/>
            <w:noWrap/>
            <w:hideMark/>
          </w:tcPr>
          <w:p w14:paraId="5C32ECF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2ABCDA7E" w14:textId="77777777" w:rsidTr="003061C9">
        <w:tc>
          <w:tcPr>
            <w:tcW w:w="3119" w:type="dxa"/>
            <w:noWrap/>
            <w:hideMark/>
          </w:tcPr>
          <w:p w14:paraId="0A3B9F3E" w14:textId="77777777" w:rsidR="00AA2483" w:rsidRPr="00AA2483" w:rsidRDefault="00AA2483" w:rsidP="00AA2483">
            <w:pPr>
              <w:spacing w:before="20" w:after="20"/>
              <w:rPr>
                <w:szCs w:val="17"/>
                <w:lang w:eastAsia="en-AU"/>
              </w:rPr>
            </w:pPr>
            <w:r w:rsidRPr="00AA2483">
              <w:rPr>
                <w:szCs w:val="17"/>
              </w:rPr>
              <w:t>BOON, Kay</w:t>
            </w:r>
          </w:p>
        </w:tc>
        <w:tc>
          <w:tcPr>
            <w:tcW w:w="1843" w:type="dxa"/>
            <w:noWrap/>
            <w:hideMark/>
          </w:tcPr>
          <w:p w14:paraId="2C58CCEA" w14:textId="77777777" w:rsidR="00AA2483" w:rsidRPr="00AA2483" w:rsidRDefault="00AA2483" w:rsidP="00AA2483">
            <w:pPr>
              <w:spacing w:before="20" w:after="20"/>
              <w:ind w:right="602"/>
              <w:jc w:val="right"/>
              <w:rPr>
                <w:szCs w:val="17"/>
                <w:lang w:eastAsia="en-AU"/>
              </w:rPr>
            </w:pPr>
            <w:r w:rsidRPr="00AA2483">
              <w:rPr>
                <w:szCs w:val="17"/>
                <w:lang w:eastAsia="en-AU"/>
              </w:rPr>
              <w:t>183</w:t>
            </w:r>
          </w:p>
        </w:tc>
        <w:tc>
          <w:tcPr>
            <w:tcW w:w="1701" w:type="dxa"/>
            <w:noWrap/>
            <w:hideMark/>
          </w:tcPr>
          <w:p w14:paraId="65B9FA1B"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543139CE" w14:textId="77777777" w:rsidTr="003061C9">
        <w:tc>
          <w:tcPr>
            <w:tcW w:w="3119" w:type="dxa"/>
            <w:noWrap/>
            <w:hideMark/>
          </w:tcPr>
          <w:p w14:paraId="2A16D0D7" w14:textId="77777777" w:rsidR="00AA2483" w:rsidRPr="00AA2483" w:rsidRDefault="00AA2483" w:rsidP="00AA2483">
            <w:pPr>
              <w:spacing w:before="20" w:after="40"/>
              <w:rPr>
                <w:szCs w:val="17"/>
                <w:lang w:eastAsia="en-AU"/>
              </w:rPr>
            </w:pPr>
            <w:r w:rsidRPr="00AA2483">
              <w:rPr>
                <w:szCs w:val="17"/>
              </w:rPr>
              <w:t>STUBING, Eddie</w:t>
            </w:r>
          </w:p>
        </w:tc>
        <w:tc>
          <w:tcPr>
            <w:tcW w:w="1843" w:type="dxa"/>
            <w:noWrap/>
            <w:hideMark/>
          </w:tcPr>
          <w:p w14:paraId="4856A35E" w14:textId="77777777" w:rsidR="00AA2483" w:rsidRPr="00AA2483" w:rsidRDefault="00AA2483" w:rsidP="00AA2483">
            <w:pPr>
              <w:spacing w:before="20" w:after="20"/>
              <w:ind w:right="602"/>
              <w:jc w:val="right"/>
              <w:rPr>
                <w:szCs w:val="17"/>
                <w:lang w:eastAsia="en-AU"/>
              </w:rPr>
            </w:pPr>
            <w:r w:rsidRPr="00AA2483">
              <w:rPr>
                <w:szCs w:val="17"/>
                <w:lang w:eastAsia="en-AU"/>
              </w:rPr>
              <w:t>125</w:t>
            </w:r>
          </w:p>
        </w:tc>
        <w:tc>
          <w:tcPr>
            <w:tcW w:w="1701" w:type="dxa"/>
            <w:noWrap/>
            <w:hideMark/>
          </w:tcPr>
          <w:p w14:paraId="3EC63021" w14:textId="77777777" w:rsidR="00AA2483" w:rsidRPr="00AA2483" w:rsidRDefault="00AA2483" w:rsidP="00AA2483">
            <w:pPr>
              <w:spacing w:before="20" w:after="20"/>
              <w:jc w:val="center"/>
              <w:rPr>
                <w:szCs w:val="17"/>
                <w:lang w:eastAsia="en-AU"/>
              </w:rPr>
            </w:pPr>
            <w:r w:rsidRPr="00AA2483">
              <w:rPr>
                <w:szCs w:val="17"/>
                <w:lang w:eastAsia="en-AU"/>
              </w:rPr>
              <w:t>Elected 9</w:t>
            </w:r>
          </w:p>
        </w:tc>
      </w:tr>
    </w:tbl>
    <w:p w14:paraId="7F83692D" w14:textId="77777777" w:rsidR="00AA2483" w:rsidRPr="00AA2483" w:rsidRDefault="00AA2483" w:rsidP="00AA2483">
      <w:pPr>
        <w:spacing w:before="120" w:after="120"/>
        <w:jc w:val="center"/>
        <w:rPr>
          <w:b/>
          <w:bCs/>
        </w:rPr>
      </w:pPr>
      <w:r w:rsidRPr="00AA2483">
        <w:rPr>
          <w:b/>
          <w:bCs/>
          <w:szCs w:val="17"/>
        </w:rPr>
        <w:t>Alexandrina</w:t>
      </w:r>
      <w:r w:rsidRPr="00AA2483">
        <w:rPr>
          <w:b/>
          <w:bCs/>
        </w:rPr>
        <w:t xml:space="preserve"> Council</w:t>
      </w:r>
    </w:p>
    <w:p w14:paraId="6F66DF47" w14:textId="77777777" w:rsidR="00AA2483" w:rsidRPr="00AA2483" w:rsidRDefault="00AA2483" w:rsidP="00AA2483">
      <w:pPr>
        <w:rPr>
          <w:b/>
          <w:bCs/>
          <w:szCs w:val="17"/>
          <w:lang w:val="en-US"/>
        </w:rPr>
      </w:pPr>
      <w:r w:rsidRPr="00AA2483">
        <w:rPr>
          <w:b/>
          <w:bCs/>
          <w:szCs w:val="17"/>
          <w:lang w:val="en-US"/>
        </w:rPr>
        <w:t>Mayor, 1 vacancy</w:t>
      </w:r>
    </w:p>
    <w:p w14:paraId="5890916A" w14:textId="77777777" w:rsidR="00AA2483" w:rsidRPr="00AA2483" w:rsidRDefault="00AA2483" w:rsidP="00AA2483">
      <w:pPr>
        <w:spacing w:after="0"/>
        <w:rPr>
          <w:szCs w:val="17"/>
          <w:lang w:val="en-US"/>
        </w:rPr>
      </w:pPr>
      <w:r w:rsidRPr="00AA2483">
        <w:rPr>
          <w:szCs w:val="17"/>
          <w:lang w:val="en-US"/>
        </w:rPr>
        <w:t>Formal Ballot Papers: 9,870</w:t>
      </w:r>
    </w:p>
    <w:p w14:paraId="3D277BA1" w14:textId="77777777" w:rsidR="00AA2483" w:rsidRPr="00AA2483" w:rsidRDefault="00AA2483" w:rsidP="00AA2483">
      <w:pPr>
        <w:spacing w:after="0"/>
        <w:rPr>
          <w:szCs w:val="17"/>
          <w:lang w:val="en-US"/>
        </w:rPr>
      </w:pPr>
      <w:r w:rsidRPr="00AA2483">
        <w:rPr>
          <w:szCs w:val="17"/>
          <w:lang w:val="en-US"/>
        </w:rPr>
        <w:t>Informal Ballot Papers: 88</w:t>
      </w:r>
    </w:p>
    <w:p w14:paraId="2EBEAD73" w14:textId="77777777" w:rsidR="00AA2483" w:rsidRPr="00AA2483" w:rsidRDefault="00AA2483" w:rsidP="00AA2483">
      <w:pPr>
        <w:rPr>
          <w:szCs w:val="17"/>
          <w:lang w:val="en-US"/>
        </w:rPr>
      </w:pPr>
      <w:r w:rsidRPr="00AA2483">
        <w:rPr>
          <w:szCs w:val="17"/>
          <w:lang w:val="en-US"/>
        </w:rPr>
        <w:t>Quota: 4,936</w:t>
      </w:r>
    </w:p>
    <w:tbl>
      <w:tblPr>
        <w:tblStyle w:val="Gazettetable"/>
        <w:tblW w:w="6662" w:type="dxa"/>
        <w:tblLook w:val="04A0" w:firstRow="1" w:lastRow="0" w:firstColumn="1" w:lastColumn="0" w:noHBand="0" w:noVBand="1"/>
      </w:tblPr>
      <w:tblGrid>
        <w:gridCol w:w="3118"/>
        <w:gridCol w:w="1843"/>
        <w:gridCol w:w="1701"/>
      </w:tblGrid>
      <w:tr w:rsidR="00AA2483" w:rsidRPr="00AA2483" w14:paraId="212B9DA6"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8" w:type="dxa"/>
            <w:tcBorders>
              <w:bottom w:val="single" w:sz="4" w:space="0" w:color="auto"/>
            </w:tcBorders>
            <w:noWrap/>
            <w:hideMark/>
          </w:tcPr>
          <w:p w14:paraId="6410E61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tcBorders>
              <w:bottom w:val="single" w:sz="4" w:space="0" w:color="auto"/>
            </w:tcBorders>
            <w:noWrap/>
            <w:hideMark/>
          </w:tcPr>
          <w:p w14:paraId="775743C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noWrap/>
            <w:hideMark/>
          </w:tcPr>
          <w:p w14:paraId="69D1656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F9C5880"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8" w:type="dxa"/>
            <w:tcBorders>
              <w:top w:val="single" w:sz="4" w:space="0" w:color="auto"/>
              <w:bottom w:val="nil"/>
            </w:tcBorders>
            <w:noWrap/>
          </w:tcPr>
          <w:p w14:paraId="214BA77F" w14:textId="77777777" w:rsidR="00AA2483" w:rsidRPr="00AA2483" w:rsidRDefault="00AA2483" w:rsidP="00AA2483">
            <w:pPr>
              <w:spacing w:after="0" w:line="40" w:lineRule="exact"/>
              <w:jc w:val="center"/>
              <w:rPr>
                <w:szCs w:val="17"/>
                <w:lang w:eastAsia="en-AU"/>
              </w:rPr>
            </w:pPr>
          </w:p>
        </w:tc>
        <w:tc>
          <w:tcPr>
            <w:tcW w:w="1843" w:type="dxa"/>
            <w:tcBorders>
              <w:top w:val="single" w:sz="4" w:space="0" w:color="auto"/>
              <w:bottom w:val="nil"/>
            </w:tcBorders>
            <w:noWrap/>
          </w:tcPr>
          <w:p w14:paraId="6E6583D5" w14:textId="77777777" w:rsidR="00AA2483" w:rsidRPr="00AA2483" w:rsidRDefault="00AA2483" w:rsidP="00AA2483">
            <w:pPr>
              <w:spacing w:after="0" w:line="40" w:lineRule="exact"/>
              <w:jc w:val="center"/>
              <w:rPr>
                <w:szCs w:val="17"/>
                <w:lang w:eastAsia="en-AU"/>
              </w:rPr>
            </w:pPr>
          </w:p>
        </w:tc>
        <w:tc>
          <w:tcPr>
            <w:tcW w:w="1701" w:type="dxa"/>
            <w:tcBorders>
              <w:top w:val="single" w:sz="4" w:space="0" w:color="auto"/>
              <w:bottom w:val="nil"/>
            </w:tcBorders>
            <w:noWrap/>
          </w:tcPr>
          <w:p w14:paraId="477F7445" w14:textId="77777777" w:rsidR="00AA2483" w:rsidRPr="00AA2483" w:rsidRDefault="00AA2483" w:rsidP="00AA2483">
            <w:pPr>
              <w:spacing w:after="0" w:line="40" w:lineRule="exact"/>
              <w:jc w:val="center"/>
              <w:rPr>
                <w:szCs w:val="17"/>
                <w:lang w:eastAsia="en-AU"/>
              </w:rPr>
            </w:pPr>
          </w:p>
        </w:tc>
      </w:tr>
      <w:tr w:rsidR="00AA2483" w:rsidRPr="00AA2483" w14:paraId="20D42D9A" w14:textId="77777777" w:rsidTr="003061C9">
        <w:tc>
          <w:tcPr>
            <w:tcW w:w="3118" w:type="dxa"/>
            <w:tcBorders>
              <w:top w:val="nil"/>
            </w:tcBorders>
            <w:noWrap/>
            <w:hideMark/>
          </w:tcPr>
          <w:p w14:paraId="2BFC13BF" w14:textId="77777777" w:rsidR="00AA2483" w:rsidRPr="00AA2483" w:rsidRDefault="00AA2483" w:rsidP="00AA2483">
            <w:pPr>
              <w:spacing w:before="20" w:after="20"/>
              <w:rPr>
                <w:szCs w:val="17"/>
                <w:lang w:eastAsia="en-AU"/>
              </w:rPr>
            </w:pPr>
            <w:r w:rsidRPr="00AA2483">
              <w:rPr>
                <w:szCs w:val="17"/>
              </w:rPr>
              <w:t>HURST, Mark</w:t>
            </w:r>
          </w:p>
        </w:tc>
        <w:tc>
          <w:tcPr>
            <w:tcW w:w="1843" w:type="dxa"/>
            <w:tcBorders>
              <w:top w:val="nil"/>
            </w:tcBorders>
            <w:noWrap/>
            <w:hideMark/>
          </w:tcPr>
          <w:p w14:paraId="008E59F0" w14:textId="77777777" w:rsidR="00AA2483" w:rsidRPr="00AA2483" w:rsidRDefault="00AA2483" w:rsidP="00AA2483">
            <w:pPr>
              <w:spacing w:before="20" w:after="20"/>
              <w:ind w:right="602"/>
              <w:jc w:val="right"/>
              <w:rPr>
                <w:szCs w:val="17"/>
                <w:lang w:eastAsia="en-AU"/>
              </w:rPr>
            </w:pPr>
            <w:r w:rsidRPr="00AA2483">
              <w:rPr>
                <w:szCs w:val="17"/>
                <w:lang w:eastAsia="en-AU"/>
              </w:rPr>
              <w:t>314</w:t>
            </w:r>
          </w:p>
        </w:tc>
        <w:tc>
          <w:tcPr>
            <w:tcW w:w="1701" w:type="dxa"/>
            <w:tcBorders>
              <w:top w:val="nil"/>
            </w:tcBorders>
            <w:noWrap/>
            <w:hideMark/>
          </w:tcPr>
          <w:p w14:paraId="701CED9A" w14:textId="77777777" w:rsidR="00AA2483" w:rsidRPr="00AA2483" w:rsidRDefault="00AA2483" w:rsidP="00AA2483">
            <w:pPr>
              <w:spacing w:before="20" w:after="20"/>
              <w:jc w:val="center"/>
              <w:rPr>
                <w:szCs w:val="17"/>
                <w:lang w:eastAsia="en-AU"/>
              </w:rPr>
            </w:pPr>
          </w:p>
        </w:tc>
      </w:tr>
      <w:tr w:rsidR="00AA2483" w:rsidRPr="00AA2483" w14:paraId="3A71105D" w14:textId="77777777" w:rsidTr="003061C9">
        <w:tc>
          <w:tcPr>
            <w:tcW w:w="3118" w:type="dxa"/>
            <w:noWrap/>
            <w:hideMark/>
          </w:tcPr>
          <w:p w14:paraId="06E62751" w14:textId="77777777" w:rsidR="00AA2483" w:rsidRPr="00AA2483" w:rsidRDefault="00AA2483" w:rsidP="00AA2483">
            <w:pPr>
              <w:spacing w:before="20" w:after="20"/>
              <w:rPr>
                <w:szCs w:val="17"/>
                <w:lang w:eastAsia="en-AU"/>
              </w:rPr>
            </w:pPr>
            <w:r w:rsidRPr="00AA2483">
              <w:rPr>
                <w:szCs w:val="17"/>
              </w:rPr>
              <w:t>PARKES, Keith</w:t>
            </w:r>
          </w:p>
        </w:tc>
        <w:tc>
          <w:tcPr>
            <w:tcW w:w="1843" w:type="dxa"/>
            <w:noWrap/>
            <w:hideMark/>
          </w:tcPr>
          <w:p w14:paraId="467F1502" w14:textId="77777777" w:rsidR="00AA2483" w:rsidRPr="00AA2483" w:rsidRDefault="00AA2483" w:rsidP="00AA2483">
            <w:pPr>
              <w:spacing w:before="20" w:after="20"/>
              <w:ind w:right="602"/>
              <w:jc w:val="right"/>
              <w:rPr>
                <w:szCs w:val="17"/>
                <w:lang w:eastAsia="en-AU"/>
              </w:rPr>
            </w:pPr>
            <w:r w:rsidRPr="00AA2483">
              <w:rPr>
                <w:szCs w:val="17"/>
                <w:lang w:eastAsia="en-AU"/>
              </w:rPr>
              <w:t>3,608</w:t>
            </w:r>
          </w:p>
        </w:tc>
        <w:tc>
          <w:tcPr>
            <w:tcW w:w="1701" w:type="dxa"/>
            <w:noWrap/>
            <w:hideMark/>
          </w:tcPr>
          <w:p w14:paraId="1455CB9D"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A744F30" w14:textId="77777777" w:rsidTr="003061C9">
        <w:tc>
          <w:tcPr>
            <w:tcW w:w="3118" w:type="dxa"/>
            <w:noWrap/>
            <w:hideMark/>
          </w:tcPr>
          <w:p w14:paraId="1E8DA0D2" w14:textId="77777777" w:rsidR="00AA2483" w:rsidRPr="00AA2483" w:rsidRDefault="00AA2483" w:rsidP="00AA2483">
            <w:pPr>
              <w:spacing w:before="20" w:after="20"/>
              <w:rPr>
                <w:szCs w:val="17"/>
                <w:lang w:eastAsia="en-AU"/>
              </w:rPr>
            </w:pPr>
            <w:r w:rsidRPr="00AA2483">
              <w:rPr>
                <w:szCs w:val="17"/>
              </w:rPr>
              <w:t xml:space="preserve">LEWIS, </w:t>
            </w:r>
            <w:proofErr w:type="spellStart"/>
            <w:r w:rsidRPr="00AA2483">
              <w:rPr>
                <w:szCs w:val="17"/>
              </w:rPr>
              <w:t>Bron</w:t>
            </w:r>
            <w:proofErr w:type="spellEnd"/>
          </w:p>
        </w:tc>
        <w:tc>
          <w:tcPr>
            <w:tcW w:w="1843" w:type="dxa"/>
            <w:noWrap/>
            <w:hideMark/>
          </w:tcPr>
          <w:p w14:paraId="3A5F5462" w14:textId="77777777" w:rsidR="00AA2483" w:rsidRPr="00AA2483" w:rsidRDefault="00AA2483" w:rsidP="00AA2483">
            <w:pPr>
              <w:spacing w:before="20" w:after="20"/>
              <w:ind w:right="602"/>
              <w:jc w:val="right"/>
              <w:rPr>
                <w:szCs w:val="17"/>
                <w:lang w:eastAsia="en-AU"/>
              </w:rPr>
            </w:pPr>
            <w:r w:rsidRPr="00AA2483">
              <w:rPr>
                <w:szCs w:val="17"/>
                <w:lang w:eastAsia="en-AU"/>
              </w:rPr>
              <w:t>3,360</w:t>
            </w:r>
          </w:p>
        </w:tc>
        <w:tc>
          <w:tcPr>
            <w:tcW w:w="1701" w:type="dxa"/>
            <w:noWrap/>
            <w:hideMark/>
          </w:tcPr>
          <w:p w14:paraId="76350100" w14:textId="77777777" w:rsidR="00AA2483" w:rsidRPr="00AA2483" w:rsidRDefault="00AA2483" w:rsidP="00AA2483">
            <w:pPr>
              <w:spacing w:before="20" w:after="20"/>
              <w:jc w:val="center"/>
              <w:rPr>
                <w:szCs w:val="17"/>
                <w:lang w:eastAsia="en-AU"/>
              </w:rPr>
            </w:pPr>
          </w:p>
        </w:tc>
      </w:tr>
      <w:tr w:rsidR="00AA2483" w:rsidRPr="00AA2483" w14:paraId="23D70027" w14:textId="77777777" w:rsidTr="003061C9">
        <w:tc>
          <w:tcPr>
            <w:tcW w:w="3118" w:type="dxa"/>
            <w:noWrap/>
            <w:hideMark/>
          </w:tcPr>
          <w:p w14:paraId="0B0EDDC0" w14:textId="77777777" w:rsidR="00AA2483" w:rsidRPr="00AA2483" w:rsidRDefault="00AA2483" w:rsidP="00AA2483">
            <w:pPr>
              <w:spacing w:before="20" w:after="40"/>
              <w:rPr>
                <w:szCs w:val="17"/>
                <w:lang w:eastAsia="en-AU"/>
              </w:rPr>
            </w:pPr>
            <w:r w:rsidRPr="00AA2483">
              <w:rPr>
                <w:szCs w:val="17"/>
              </w:rPr>
              <w:t xml:space="preserve">SMITH, </w:t>
            </w:r>
            <w:r w:rsidRPr="00AA2483">
              <w:rPr>
                <w:szCs w:val="17"/>
                <w:lang w:eastAsia="en-AU"/>
              </w:rPr>
              <w:t>Shaun</w:t>
            </w:r>
          </w:p>
        </w:tc>
        <w:tc>
          <w:tcPr>
            <w:tcW w:w="1843" w:type="dxa"/>
            <w:noWrap/>
            <w:hideMark/>
          </w:tcPr>
          <w:p w14:paraId="545DC526" w14:textId="77777777" w:rsidR="00AA2483" w:rsidRPr="00AA2483" w:rsidRDefault="00AA2483" w:rsidP="00AA2483">
            <w:pPr>
              <w:spacing w:before="20" w:after="20"/>
              <w:ind w:right="602"/>
              <w:jc w:val="right"/>
              <w:rPr>
                <w:szCs w:val="17"/>
                <w:lang w:eastAsia="en-AU"/>
              </w:rPr>
            </w:pPr>
            <w:r w:rsidRPr="00AA2483">
              <w:rPr>
                <w:szCs w:val="17"/>
                <w:lang w:eastAsia="en-AU"/>
              </w:rPr>
              <w:t>2,588</w:t>
            </w:r>
          </w:p>
        </w:tc>
        <w:tc>
          <w:tcPr>
            <w:tcW w:w="1701" w:type="dxa"/>
            <w:noWrap/>
            <w:hideMark/>
          </w:tcPr>
          <w:p w14:paraId="2C6117B3" w14:textId="77777777" w:rsidR="00AA2483" w:rsidRPr="00AA2483" w:rsidRDefault="00AA2483" w:rsidP="00AA2483">
            <w:pPr>
              <w:spacing w:before="20" w:after="20"/>
              <w:jc w:val="center"/>
              <w:rPr>
                <w:szCs w:val="17"/>
                <w:lang w:eastAsia="en-AU"/>
              </w:rPr>
            </w:pPr>
          </w:p>
        </w:tc>
      </w:tr>
    </w:tbl>
    <w:p w14:paraId="0A2D8EA5" w14:textId="77777777" w:rsidR="00AA2483" w:rsidRPr="00AA2483" w:rsidRDefault="00AA2483" w:rsidP="00AA2483">
      <w:pPr>
        <w:spacing w:before="80"/>
        <w:rPr>
          <w:b/>
          <w:bCs/>
          <w:szCs w:val="17"/>
          <w:lang w:val="en-US"/>
        </w:rPr>
      </w:pPr>
      <w:r w:rsidRPr="00AA2483">
        <w:rPr>
          <w:b/>
          <w:bCs/>
          <w:szCs w:val="17"/>
          <w:lang w:val="en-US"/>
        </w:rPr>
        <w:t xml:space="preserve">Alexandrina West Ward </w:t>
      </w:r>
      <w:proofErr w:type="spellStart"/>
      <w:r w:rsidRPr="00AA2483">
        <w:rPr>
          <w:b/>
          <w:bCs/>
          <w:szCs w:val="17"/>
          <w:lang w:val="en-US"/>
        </w:rPr>
        <w:t>councillor</w:t>
      </w:r>
      <w:proofErr w:type="spellEnd"/>
      <w:r w:rsidRPr="00AA2483">
        <w:rPr>
          <w:b/>
          <w:bCs/>
          <w:szCs w:val="17"/>
          <w:lang w:val="en-US"/>
        </w:rPr>
        <w:t>, 3 vacancies</w:t>
      </w:r>
    </w:p>
    <w:p w14:paraId="10C60572" w14:textId="77777777" w:rsidR="00AA2483" w:rsidRPr="00AA2483" w:rsidRDefault="00AA2483" w:rsidP="00AA2483">
      <w:pPr>
        <w:spacing w:after="0"/>
        <w:rPr>
          <w:szCs w:val="17"/>
          <w:lang w:val="en-US"/>
        </w:rPr>
      </w:pPr>
      <w:r w:rsidRPr="00AA2483">
        <w:rPr>
          <w:szCs w:val="17"/>
          <w:lang w:val="en-US"/>
        </w:rPr>
        <w:t>Formal Ballot Papers: 3,099</w:t>
      </w:r>
    </w:p>
    <w:p w14:paraId="17CB8E0E" w14:textId="77777777" w:rsidR="00AA2483" w:rsidRPr="00AA2483" w:rsidRDefault="00AA2483" w:rsidP="00AA2483">
      <w:pPr>
        <w:spacing w:after="0"/>
        <w:rPr>
          <w:szCs w:val="17"/>
          <w:lang w:val="en-US"/>
        </w:rPr>
      </w:pPr>
      <w:r w:rsidRPr="00AA2483">
        <w:rPr>
          <w:szCs w:val="17"/>
          <w:lang w:val="en-US"/>
        </w:rPr>
        <w:t>Informal Ballot Papers: 78</w:t>
      </w:r>
    </w:p>
    <w:p w14:paraId="771565EE" w14:textId="77777777" w:rsidR="00AA2483" w:rsidRPr="00AA2483" w:rsidRDefault="00AA2483" w:rsidP="00AA2483">
      <w:pPr>
        <w:rPr>
          <w:szCs w:val="17"/>
          <w:lang w:val="en-US"/>
        </w:rPr>
      </w:pPr>
      <w:r w:rsidRPr="00AA2483">
        <w:rPr>
          <w:szCs w:val="17"/>
          <w:lang w:val="en-US"/>
        </w:rPr>
        <w:t>Quota: 775</w:t>
      </w:r>
    </w:p>
    <w:tbl>
      <w:tblPr>
        <w:tblStyle w:val="Gazettetable"/>
        <w:tblW w:w="6663" w:type="dxa"/>
        <w:tblLook w:val="04A0" w:firstRow="1" w:lastRow="0" w:firstColumn="1" w:lastColumn="0" w:noHBand="0" w:noVBand="1"/>
      </w:tblPr>
      <w:tblGrid>
        <w:gridCol w:w="3118"/>
        <w:gridCol w:w="1844"/>
        <w:gridCol w:w="1701"/>
      </w:tblGrid>
      <w:tr w:rsidR="00AA2483" w:rsidRPr="00AA2483" w14:paraId="25FDFBC2"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8" w:type="dxa"/>
            <w:tcBorders>
              <w:bottom w:val="single" w:sz="4" w:space="0" w:color="auto"/>
            </w:tcBorders>
            <w:noWrap/>
            <w:hideMark/>
          </w:tcPr>
          <w:p w14:paraId="0AF45A2B"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4" w:type="dxa"/>
            <w:tcBorders>
              <w:bottom w:val="single" w:sz="4" w:space="0" w:color="auto"/>
            </w:tcBorders>
            <w:noWrap/>
            <w:hideMark/>
          </w:tcPr>
          <w:p w14:paraId="5B33DD1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noWrap/>
            <w:hideMark/>
          </w:tcPr>
          <w:p w14:paraId="6FB5A16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86CB63F"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8" w:type="dxa"/>
            <w:tcBorders>
              <w:top w:val="single" w:sz="4" w:space="0" w:color="auto"/>
              <w:bottom w:val="nil"/>
            </w:tcBorders>
            <w:noWrap/>
          </w:tcPr>
          <w:p w14:paraId="1BB00763" w14:textId="77777777" w:rsidR="00AA2483" w:rsidRPr="00AA2483" w:rsidRDefault="00AA2483" w:rsidP="00AA2483">
            <w:pPr>
              <w:spacing w:after="0" w:line="40" w:lineRule="exact"/>
              <w:jc w:val="center"/>
              <w:rPr>
                <w:szCs w:val="17"/>
                <w:lang w:eastAsia="en-AU"/>
              </w:rPr>
            </w:pPr>
          </w:p>
        </w:tc>
        <w:tc>
          <w:tcPr>
            <w:tcW w:w="1844" w:type="dxa"/>
            <w:tcBorders>
              <w:top w:val="single" w:sz="4" w:space="0" w:color="auto"/>
              <w:bottom w:val="nil"/>
            </w:tcBorders>
            <w:noWrap/>
          </w:tcPr>
          <w:p w14:paraId="4B18267F" w14:textId="77777777" w:rsidR="00AA2483" w:rsidRPr="00AA2483" w:rsidRDefault="00AA2483" w:rsidP="00AA2483">
            <w:pPr>
              <w:spacing w:after="0" w:line="40" w:lineRule="exact"/>
              <w:jc w:val="center"/>
              <w:rPr>
                <w:szCs w:val="17"/>
                <w:lang w:eastAsia="en-AU"/>
              </w:rPr>
            </w:pPr>
          </w:p>
        </w:tc>
        <w:tc>
          <w:tcPr>
            <w:tcW w:w="1701" w:type="dxa"/>
            <w:tcBorders>
              <w:top w:val="single" w:sz="4" w:space="0" w:color="auto"/>
              <w:bottom w:val="nil"/>
            </w:tcBorders>
            <w:noWrap/>
          </w:tcPr>
          <w:p w14:paraId="7889C58D" w14:textId="77777777" w:rsidR="00AA2483" w:rsidRPr="00AA2483" w:rsidRDefault="00AA2483" w:rsidP="00AA2483">
            <w:pPr>
              <w:spacing w:after="0" w:line="40" w:lineRule="exact"/>
              <w:jc w:val="center"/>
              <w:rPr>
                <w:szCs w:val="17"/>
                <w:lang w:eastAsia="en-AU"/>
              </w:rPr>
            </w:pPr>
          </w:p>
        </w:tc>
      </w:tr>
      <w:tr w:rsidR="00AA2483" w:rsidRPr="00AA2483" w14:paraId="219F5CEA" w14:textId="77777777" w:rsidTr="003061C9">
        <w:tc>
          <w:tcPr>
            <w:tcW w:w="3118" w:type="dxa"/>
            <w:tcBorders>
              <w:top w:val="nil"/>
            </w:tcBorders>
            <w:noWrap/>
            <w:hideMark/>
          </w:tcPr>
          <w:p w14:paraId="5D986AD2" w14:textId="77777777" w:rsidR="00AA2483" w:rsidRPr="00AA2483" w:rsidRDefault="00AA2483" w:rsidP="00AA2483">
            <w:pPr>
              <w:spacing w:before="20" w:after="20"/>
              <w:rPr>
                <w:szCs w:val="17"/>
                <w:lang w:eastAsia="en-AU"/>
              </w:rPr>
            </w:pPr>
            <w:r w:rsidRPr="00AA2483">
              <w:rPr>
                <w:szCs w:val="17"/>
              </w:rPr>
              <w:t>SCOTT, Michael</w:t>
            </w:r>
          </w:p>
        </w:tc>
        <w:tc>
          <w:tcPr>
            <w:tcW w:w="1844" w:type="dxa"/>
            <w:tcBorders>
              <w:top w:val="nil"/>
            </w:tcBorders>
            <w:noWrap/>
            <w:hideMark/>
          </w:tcPr>
          <w:p w14:paraId="3B46F59F" w14:textId="77777777" w:rsidR="00AA2483" w:rsidRPr="00AA2483" w:rsidRDefault="00AA2483" w:rsidP="00AA2483">
            <w:pPr>
              <w:spacing w:before="20" w:after="20"/>
              <w:ind w:right="602"/>
              <w:jc w:val="right"/>
              <w:rPr>
                <w:szCs w:val="17"/>
                <w:lang w:eastAsia="en-AU"/>
              </w:rPr>
            </w:pPr>
            <w:r w:rsidRPr="00AA2483">
              <w:rPr>
                <w:szCs w:val="17"/>
                <w:lang w:eastAsia="en-AU"/>
              </w:rPr>
              <w:t>729</w:t>
            </w:r>
          </w:p>
        </w:tc>
        <w:tc>
          <w:tcPr>
            <w:tcW w:w="1701" w:type="dxa"/>
            <w:tcBorders>
              <w:top w:val="nil"/>
            </w:tcBorders>
            <w:noWrap/>
            <w:hideMark/>
          </w:tcPr>
          <w:p w14:paraId="2C49ADDA"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6C7ED440" w14:textId="77777777" w:rsidTr="003061C9">
        <w:tc>
          <w:tcPr>
            <w:tcW w:w="3118" w:type="dxa"/>
            <w:noWrap/>
            <w:hideMark/>
          </w:tcPr>
          <w:p w14:paraId="79BC32E1" w14:textId="77777777" w:rsidR="00AA2483" w:rsidRPr="00AA2483" w:rsidRDefault="00AA2483" w:rsidP="00AA2483">
            <w:pPr>
              <w:spacing w:before="20" w:after="20"/>
              <w:rPr>
                <w:szCs w:val="17"/>
                <w:lang w:eastAsia="en-AU"/>
              </w:rPr>
            </w:pPr>
            <w:r w:rsidRPr="00AA2483">
              <w:rPr>
                <w:szCs w:val="17"/>
              </w:rPr>
              <w:t>NICHOLSON, Lou</w:t>
            </w:r>
          </w:p>
        </w:tc>
        <w:tc>
          <w:tcPr>
            <w:tcW w:w="1844" w:type="dxa"/>
            <w:noWrap/>
            <w:hideMark/>
          </w:tcPr>
          <w:p w14:paraId="43F8D295" w14:textId="77777777" w:rsidR="00AA2483" w:rsidRPr="00AA2483" w:rsidRDefault="00AA2483" w:rsidP="00AA2483">
            <w:pPr>
              <w:spacing w:before="20" w:after="20"/>
              <w:ind w:right="602"/>
              <w:jc w:val="right"/>
              <w:rPr>
                <w:szCs w:val="17"/>
                <w:lang w:eastAsia="en-AU"/>
              </w:rPr>
            </w:pPr>
            <w:r w:rsidRPr="00AA2483">
              <w:rPr>
                <w:szCs w:val="17"/>
                <w:lang w:eastAsia="en-AU"/>
              </w:rPr>
              <w:t>935</w:t>
            </w:r>
          </w:p>
        </w:tc>
        <w:tc>
          <w:tcPr>
            <w:tcW w:w="1701" w:type="dxa"/>
            <w:noWrap/>
            <w:hideMark/>
          </w:tcPr>
          <w:p w14:paraId="3BB366E3"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45EF8D2" w14:textId="77777777" w:rsidTr="003061C9">
        <w:tc>
          <w:tcPr>
            <w:tcW w:w="3118" w:type="dxa"/>
            <w:noWrap/>
            <w:hideMark/>
          </w:tcPr>
          <w:p w14:paraId="58A18785" w14:textId="77777777" w:rsidR="00AA2483" w:rsidRPr="00AA2483" w:rsidRDefault="00AA2483" w:rsidP="00AA2483">
            <w:pPr>
              <w:spacing w:before="20" w:after="20"/>
              <w:rPr>
                <w:szCs w:val="17"/>
                <w:lang w:eastAsia="en-AU"/>
              </w:rPr>
            </w:pPr>
            <w:r w:rsidRPr="00AA2483">
              <w:rPr>
                <w:szCs w:val="17"/>
              </w:rPr>
              <w:t>COOMANS, Bill</w:t>
            </w:r>
          </w:p>
        </w:tc>
        <w:tc>
          <w:tcPr>
            <w:tcW w:w="1844" w:type="dxa"/>
            <w:noWrap/>
            <w:hideMark/>
          </w:tcPr>
          <w:p w14:paraId="47D8E54A" w14:textId="77777777" w:rsidR="00AA2483" w:rsidRPr="00AA2483" w:rsidRDefault="00AA2483" w:rsidP="00AA2483">
            <w:pPr>
              <w:spacing w:before="20" w:after="20"/>
              <w:ind w:right="602"/>
              <w:jc w:val="right"/>
              <w:rPr>
                <w:szCs w:val="17"/>
                <w:lang w:eastAsia="en-AU"/>
              </w:rPr>
            </w:pPr>
            <w:r w:rsidRPr="00AA2483">
              <w:rPr>
                <w:szCs w:val="17"/>
                <w:lang w:eastAsia="en-AU"/>
              </w:rPr>
              <w:t>734</w:t>
            </w:r>
          </w:p>
        </w:tc>
        <w:tc>
          <w:tcPr>
            <w:tcW w:w="1701" w:type="dxa"/>
            <w:noWrap/>
            <w:hideMark/>
          </w:tcPr>
          <w:p w14:paraId="66E117E7"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8F5CC88" w14:textId="77777777" w:rsidTr="003061C9">
        <w:tc>
          <w:tcPr>
            <w:tcW w:w="3118" w:type="dxa"/>
            <w:noWrap/>
            <w:hideMark/>
          </w:tcPr>
          <w:p w14:paraId="2A7C6C74" w14:textId="77777777" w:rsidR="00AA2483" w:rsidRPr="00AA2483" w:rsidRDefault="00AA2483" w:rsidP="00AA2483">
            <w:pPr>
              <w:spacing w:before="20" w:after="20"/>
              <w:rPr>
                <w:szCs w:val="17"/>
                <w:lang w:eastAsia="en-AU"/>
              </w:rPr>
            </w:pPr>
            <w:r w:rsidRPr="00AA2483">
              <w:rPr>
                <w:szCs w:val="17"/>
              </w:rPr>
              <w:t>NEWPORT, Judy</w:t>
            </w:r>
          </w:p>
        </w:tc>
        <w:tc>
          <w:tcPr>
            <w:tcW w:w="1844" w:type="dxa"/>
            <w:noWrap/>
            <w:hideMark/>
          </w:tcPr>
          <w:p w14:paraId="025961A8" w14:textId="77777777" w:rsidR="00AA2483" w:rsidRPr="00AA2483" w:rsidRDefault="00AA2483" w:rsidP="00AA2483">
            <w:pPr>
              <w:spacing w:before="20" w:after="20"/>
              <w:ind w:right="602"/>
              <w:jc w:val="right"/>
              <w:rPr>
                <w:szCs w:val="17"/>
                <w:lang w:eastAsia="en-AU"/>
              </w:rPr>
            </w:pPr>
            <w:r w:rsidRPr="00AA2483">
              <w:rPr>
                <w:szCs w:val="17"/>
                <w:lang w:eastAsia="en-AU"/>
              </w:rPr>
              <w:t>124</w:t>
            </w:r>
          </w:p>
        </w:tc>
        <w:tc>
          <w:tcPr>
            <w:tcW w:w="1701" w:type="dxa"/>
            <w:noWrap/>
            <w:hideMark/>
          </w:tcPr>
          <w:p w14:paraId="3A041065" w14:textId="77777777" w:rsidR="00AA2483" w:rsidRPr="00AA2483" w:rsidRDefault="00AA2483" w:rsidP="00AA2483">
            <w:pPr>
              <w:spacing w:before="20" w:after="20"/>
              <w:jc w:val="center"/>
              <w:rPr>
                <w:szCs w:val="17"/>
                <w:lang w:eastAsia="en-AU"/>
              </w:rPr>
            </w:pPr>
          </w:p>
        </w:tc>
      </w:tr>
      <w:tr w:rsidR="00AA2483" w:rsidRPr="00AA2483" w14:paraId="1FCF2FFB" w14:textId="77777777" w:rsidTr="003061C9">
        <w:tc>
          <w:tcPr>
            <w:tcW w:w="3118" w:type="dxa"/>
            <w:noWrap/>
            <w:hideMark/>
          </w:tcPr>
          <w:p w14:paraId="18B46615" w14:textId="77777777" w:rsidR="00AA2483" w:rsidRPr="00AA2483" w:rsidRDefault="00AA2483" w:rsidP="00AA2483">
            <w:pPr>
              <w:spacing w:before="20" w:after="20"/>
              <w:rPr>
                <w:szCs w:val="17"/>
                <w:lang w:eastAsia="en-AU"/>
              </w:rPr>
            </w:pPr>
            <w:r w:rsidRPr="00AA2483">
              <w:rPr>
                <w:szCs w:val="17"/>
              </w:rPr>
              <w:t>DYBALA, Victoria</w:t>
            </w:r>
          </w:p>
        </w:tc>
        <w:tc>
          <w:tcPr>
            <w:tcW w:w="1844" w:type="dxa"/>
            <w:noWrap/>
            <w:hideMark/>
          </w:tcPr>
          <w:p w14:paraId="5BBD03F3" w14:textId="77777777" w:rsidR="00AA2483" w:rsidRPr="00AA2483" w:rsidRDefault="00AA2483" w:rsidP="00AA2483">
            <w:pPr>
              <w:spacing w:before="20" w:after="20"/>
              <w:ind w:right="602"/>
              <w:jc w:val="right"/>
              <w:rPr>
                <w:szCs w:val="17"/>
                <w:lang w:eastAsia="en-AU"/>
              </w:rPr>
            </w:pPr>
            <w:r w:rsidRPr="00AA2483">
              <w:rPr>
                <w:szCs w:val="17"/>
                <w:lang w:eastAsia="en-AU"/>
              </w:rPr>
              <w:t>201</w:t>
            </w:r>
          </w:p>
        </w:tc>
        <w:tc>
          <w:tcPr>
            <w:tcW w:w="1701" w:type="dxa"/>
            <w:noWrap/>
            <w:hideMark/>
          </w:tcPr>
          <w:p w14:paraId="7D4D76B0" w14:textId="77777777" w:rsidR="00AA2483" w:rsidRPr="00AA2483" w:rsidRDefault="00AA2483" w:rsidP="00AA2483">
            <w:pPr>
              <w:spacing w:before="20" w:after="20"/>
              <w:jc w:val="center"/>
              <w:rPr>
                <w:szCs w:val="17"/>
                <w:lang w:eastAsia="en-AU"/>
              </w:rPr>
            </w:pPr>
          </w:p>
        </w:tc>
      </w:tr>
      <w:tr w:rsidR="00AA2483" w:rsidRPr="00AA2483" w14:paraId="52E025D4" w14:textId="77777777" w:rsidTr="003061C9">
        <w:tc>
          <w:tcPr>
            <w:tcW w:w="3118" w:type="dxa"/>
            <w:noWrap/>
            <w:hideMark/>
          </w:tcPr>
          <w:p w14:paraId="6A707557" w14:textId="77777777" w:rsidR="00AA2483" w:rsidRPr="00AA2483" w:rsidRDefault="00AA2483" w:rsidP="00AA2483">
            <w:pPr>
              <w:spacing w:before="20" w:after="40"/>
              <w:rPr>
                <w:szCs w:val="17"/>
                <w:lang w:eastAsia="en-AU"/>
              </w:rPr>
            </w:pPr>
            <w:r w:rsidRPr="00AA2483">
              <w:rPr>
                <w:szCs w:val="17"/>
                <w:lang w:eastAsia="en-AU"/>
              </w:rPr>
              <w:t>ROSENBERG</w:t>
            </w:r>
            <w:r w:rsidRPr="00AA2483">
              <w:rPr>
                <w:szCs w:val="17"/>
              </w:rPr>
              <w:t>, Lorraine Florence</w:t>
            </w:r>
          </w:p>
        </w:tc>
        <w:tc>
          <w:tcPr>
            <w:tcW w:w="1844" w:type="dxa"/>
            <w:noWrap/>
            <w:hideMark/>
          </w:tcPr>
          <w:p w14:paraId="77527D8B" w14:textId="77777777" w:rsidR="00AA2483" w:rsidRPr="00AA2483" w:rsidRDefault="00AA2483" w:rsidP="00AA2483">
            <w:pPr>
              <w:spacing w:before="20" w:after="20"/>
              <w:ind w:right="602"/>
              <w:jc w:val="right"/>
              <w:rPr>
                <w:szCs w:val="17"/>
                <w:lang w:eastAsia="en-AU"/>
              </w:rPr>
            </w:pPr>
            <w:r w:rsidRPr="00AA2483">
              <w:rPr>
                <w:szCs w:val="17"/>
                <w:lang w:eastAsia="en-AU"/>
              </w:rPr>
              <w:t>376</w:t>
            </w:r>
          </w:p>
        </w:tc>
        <w:tc>
          <w:tcPr>
            <w:tcW w:w="1701" w:type="dxa"/>
            <w:noWrap/>
            <w:hideMark/>
          </w:tcPr>
          <w:p w14:paraId="32A72FC3" w14:textId="77777777" w:rsidR="00AA2483" w:rsidRPr="00AA2483" w:rsidRDefault="00AA2483" w:rsidP="00AA2483">
            <w:pPr>
              <w:spacing w:before="20" w:after="20"/>
              <w:jc w:val="center"/>
              <w:rPr>
                <w:szCs w:val="17"/>
                <w:lang w:eastAsia="en-AU"/>
              </w:rPr>
            </w:pPr>
          </w:p>
        </w:tc>
      </w:tr>
    </w:tbl>
    <w:p w14:paraId="7C18159F" w14:textId="77777777" w:rsidR="00AA2483" w:rsidRPr="00AA2483" w:rsidRDefault="00AA2483" w:rsidP="00AA2483">
      <w:pPr>
        <w:spacing w:before="80"/>
        <w:rPr>
          <w:szCs w:val="17"/>
          <w:lang w:val="en-US"/>
        </w:rPr>
      </w:pPr>
      <w:r w:rsidRPr="00AA2483">
        <w:rPr>
          <w:b/>
          <w:bCs/>
          <w:szCs w:val="17"/>
          <w:lang w:val="en-US"/>
        </w:rPr>
        <w:t xml:space="preserve">Alexandrina North Ward </w:t>
      </w:r>
      <w:proofErr w:type="spellStart"/>
      <w:r w:rsidRPr="00AA2483">
        <w:rPr>
          <w:b/>
          <w:bCs/>
          <w:szCs w:val="17"/>
          <w:lang w:val="en-US"/>
        </w:rPr>
        <w:t>councillor</w:t>
      </w:r>
      <w:proofErr w:type="spellEnd"/>
      <w:r w:rsidRPr="00AA2483">
        <w:rPr>
          <w:b/>
          <w:bCs/>
          <w:szCs w:val="17"/>
          <w:lang w:val="en-US"/>
        </w:rPr>
        <w:t>, 3 vacancies</w:t>
      </w:r>
    </w:p>
    <w:p w14:paraId="43026C46" w14:textId="77777777" w:rsidR="00AA2483" w:rsidRPr="00AA2483" w:rsidRDefault="00AA2483" w:rsidP="00AA2483">
      <w:pPr>
        <w:spacing w:after="0"/>
        <w:rPr>
          <w:szCs w:val="17"/>
          <w:lang w:val="en-US"/>
        </w:rPr>
      </w:pPr>
      <w:r w:rsidRPr="00AA2483">
        <w:rPr>
          <w:szCs w:val="17"/>
          <w:lang w:val="en-US"/>
        </w:rPr>
        <w:t>Formal Ballot Papers: 3,016</w:t>
      </w:r>
    </w:p>
    <w:p w14:paraId="4F00887A" w14:textId="77777777" w:rsidR="00AA2483" w:rsidRPr="00AA2483" w:rsidRDefault="00AA2483" w:rsidP="00AA2483">
      <w:pPr>
        <w:spacing w:after="0"/>
        <w:rPr>
          <w:szCs w:val="17"/>
          <w:lang w:val="en-US"/>
        </w:rPr>
      </w:pPr>
      <w:r w:rsidRPr="00AA2483">
        <w:rPr>
          <w:szCs w:val="17"/>
          <w:lang w:val="en-US"/>
        </w:rPr>
        <w:t>Informal Ballot Papers: 60</w:t>
      </w:r>
    </w:p>
    <w:p w14:paraId="6280A25C" w14:textId="77777777" w:rsidR="00AA2483" w:rsidRPr="00AA2483" w:rsidRDefault="00AA2483" w:rsidP="00AA2483">
      <w:pPr>
        <w:rPr>
          <w:szCs w:val="17"/>
          <w:lang w:val="en-US"/>
        </w:rPr>
      </w:pPr>
      <w:r w:rsidRPr="00AA2483">
        <w:rPr>
          <w:szCs w:val="17"/>
          <w:lang w:val="en-US"/>
        </w:rPr>
        <w:t>Quota: 755</w:t>
      </w:r>
    </w:p>
    <w:tbl>
      <w:tblPr>
        <w:tblStyle w:val="Gazettetable"/>
        <w:tblW w:w="6663" w:type="dxa"/>
        <w:tblLook w:val="04A0" w:firstRow="1" w:lastRow="0" w:firstColumn="1" w:lastColumn="0" w:noHBand="0" w:noVBand="1"/>
      </w:tblPr>
      <w:tblGrid>
        <w:gridCol w:w="3119"/>
        <w:gridCol w:w="1843"/>
        <w:gridCol w:w="1701"/>
      </w:tblGrid>
      <w:tr w:rsidR="00AA2483" w:rsidRPr="00AA2483" w14:paraId="516B555B"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9" w:type="dxa"/>
            <w:tcBorders>
              <w:bottom w:val="single" w:sz="4" w:space="0" w:color="auto"/>
            </w:tcBorders>
            <w:noWrap/>
            <w:hideMark/>
          </w:tcPr>
          <w:p w14:paraId="7BE18EC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tcBorders>
              <w:bottom w:val="single" w:sz="4" w:space="0" w:color="auto"/>
            </w:tcBorders>
            <w:noWrap/>
            <w:hideMark/>
          </w:tcPr>
          <w:p w14:paraId="172FE6C1"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noWrap/>
            <w:hideMark/>
          </w:tcPr>
          <w:p w14:paraId="23B427E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1EB30FC"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single" w:sz="4" w:space="0" w:color="auto"/>
              <w:bottom w:val="nil"/>
            </w:tcBorders>
            <w:noWrap/>
          </w:tcPr>
          <w:p w14:paraId="1DB663BF" w14:textId="77777777" w:rsidR="00AA2483" w:rsidRPr="00AA2483" w:rsidRDefault="00AA2483" w:rsidP="00AA2483">
            <w:pPr>
              <w:spacing w:after="0" w:line="40" w:lineRule="exact"/>
              <w:jc w:val="center"/>
              <w:rPr>
                <w:szCs w:val="17"/>
                <w:lang w:eastAsia="en-AU"/>
              </w:rPr>
            </w:pPr>
          </w:p>
        </w:tc>
        <w:tc>
          <w:tcPr>
            <w:tcW w:w="1843" w:type="dxa"/>
            <w:tcBorders>
              <w:top w:val="single" w:sz="4" w:space="0" w:color="auto"/>
              <w:bottom w:val="nil"/>
            </w:tcBorders>
            <w:noWrap/>
          </w:tcPr>
          <w:p w14:paraId="791D4823" w14:textId="77777777" w:rsidR="00AA2483" w:rsidRPr="00AA2483" w:rsidRDefault="00AA2483" w:rsidP="00AA2483">
            <w:pPr>
              <w:spacing w:after="0" w:line="40" w:lineRule="exact"/>
              <w:jc w:val="center"/>
              <w:rPr>
                <w:szCs w:val="17"/>
                <w:lang w:eastAsia="en-AU"/>
              </w:rPr>
            </w:pPr>
          </w:p>
        </w:tc>
        <w:tc>
          <w:tcPr>
            <w:tcW w:w="1701" w:type="dxa"/>
            <w:tcBorders>
              <w:top w:val="single" w:sz="4" w:space="0" w:color="auto"/>
              <w:bottom w:val="nil"/>
            </w:tcBorders>
            <w:noWrap/>
          </w:tcPr>
          <w:p w14:paraId="736557EE" w14:textId="77777777" w:rsidR="00AA2483" w:rsidRPr="00AA2483" w:rsidRDefault="00AA2483" w:rsidP="00AA2483">
            <w:pPr>
              <w:spacing w:after="0" w:line="40" w:lineRule="exact"/>
              <w:jc w:val="center"/>
              <w:rPr>
                <w:szCs w:val="17"/>
                <w:lang w:eastAsia="en-AU"/>
              </w:rPr>
            </w:pPr>
          </w:p>
        </w:tc>
      </w:tr>
      <w:tr w:rsidR="00AA2483" w:rsidRPr="00AA2483" w14:paraId="4293B2D9" w14:textId="77777777" w:rsidTr="003061C9">
        <w:tc>
          <w:tcPr>
            <w:tcW w:w="3119" w:type="dxa"/>
            <w:tcBorders>
              <w:top w:val="nil"/>
            </w:tcBorders>
            <w:noWrap/>
            <w:hideMark/>
          </w:tcPr>
          <w:p w14:paraId="06C30034" w14:textId="77777777" w:rsidR="00AA2483" w:rsidRPr="00AA2483" w:rsidRDefault="00AA2483" w:rsidP="00AA2483">
            <w:pPr>
              <w:spacing w:before="20" w:after="20"/>
              <w:rPr>
                <w:szCs w:val="17"/>
                <w:lang w:eastAsia="en-AU"/>
              </w:rPr>
            </w:pPr>
            <w:r w:rsidRPr="00AA2483">
              <w:rPr>
                <w:szCs w:val="17"/>
              </w:rPr>
              <w:t>KEILY, Rex John</w:t>
            </w:r>
          </w:p>
        </w:tc>
        <w:tc>
          <w:tcPr>
            <w:tcW w:w="1843" w:type="dxa"/>
            <w:tcBorders>
              <w:top w:val="nil"/>
            </w:tcBorders>
            <w:noWrap/>
            <w:hideMark/>
          </w:tcPr>
          <w:p w14:paraId="01EB7767" w14:textId="77777777" w:rsidR="00AA2483" w:rsidRPr="00AA2483" w:rsidRDefault="00AA2483" w:rsidP="00AA2483">
            <w:pPr>
              <w:spacing w:before="20" w:after="20"/>
              <w:ind w:right="602"/>
              <w:jc w:val="right"/>
              <w:rPr>
                <w:szCs w:val="17"/>
                <w:lang w:eastAsia="en-AU"/>
              </w:rPr>
            </w:pPr>
            <w:r w:rsidRPr="00AA2483">
              <w:rPr>
                <w:szCs w:val="17"/>
                <w:lang w:eastAsia="en-AU"/>
              </w:rPr>
              <w:t>350</w:t>
            </w:r>
          </w:p>
        </w:tc>
        <w:tc>
          <w:tcPr>
            <w:tcW w:w="1701" w:type="dxa"/>
            <w:tcBorders>
              <w:top w:val="nil"/>
            </w:tcBorders>
            <w:noWrap/>
            <w:hideMark/>
          </w:tcPr>
          <w:p w14:paraId="415059D9" w14:textId="77777777" w:rsidR="00AA2483" w:rsidRPr="00AA2483" w:rsidRDefault="00AA2483" w:rsidP="00AA2483">
            <w:pPr>
              <w:spacing w:before="20" w:after="20"/>
              <w:jc w:val="center"/>
              <w:rPr>
                <w:szCs w:val="17"/>
                <w:lang w:eastAsia="en-AU"/>
              </w:rPr>
            </w:pPr>
          </w:p>
        </w:tc>
      </w:tr>
      <w:tr w:rsidR="00AA2483" w:rsidRPr="00AA2483" w14:paraId="7F4F1F4E" w14:textId="77777777" w:rsidTr="003061C9">
        <w:tc>
          <w:tcPr>
            <w:tcW w:w="3119" w:type="dxa"/>
            <w:noWrap/>
            <w:hideMark/>
          </w:tcPr>
          <w:p w14:paraId="37411795" w14:textId="77777777" w:rsidR="00AA2483" w:rsidRPr="00AA2483" w:rsidRDefault="00AA2483" w:rsidP="00AA2483">
            <w:pPr>
              <w:spacing w:before="20" w:after="20"/>
              <w:rPr>
                <w:szCs w:val="17"/>
                <w:lang w:eastAsia="en-AU"/>
              </w:rPr>
            </w:pPr>
            <w:r w:rsidRPr="00AA2483">
              <w:rPr>
                <w:szCs w:val="17"/>
              </w:rPr>
              <w:t>MAIDMENT, Craig</w:t>
            </w:r>
          </w:p>
        </w:tc>
        <w:tc>
          <w:tcPr>
            <w:tcW w:w="1843" w:type="dxa"/>
            <w:noWrap/>
            <w:hideMark/>
          </w:tcPr>
          <w:p w14:paraId="5732866B" w14:textId="77777777" w:rsidR="00AA2483" w:rsidRPr="00AA2483" w:rsidRDefault="00AA2483" w:rsidP="00AA2483">
            <w:pPr>
              <w:spacing w:before="20" w:after="20"/>
              <w:ind w:right="602"/>
              <w:jc w:val="right"/>
              <w:rPr>
                <w:szCs w:val="17"/>
                <w:lang w:eastAsia="en-AU"/>
              </w:rPr>
            </w:pPr>
            <w:r w:rsidRPr="00AA2483">
              <w:rPr>
                <w:szCs w:val="17"/>
                <w:lang w:eastAsia="en-AU"/>
              </w:rPr>
              <w:t>720</w:t>
            </w:r>
          </w:p>
        </w:tc>
        <w:tc>
          <w:tcPr>
            <w:tcW w:w="1701" w:type="dxa"/>
            <w:noWrap/>
            <w:hideMark/>
          </w:tcPr>
          <w:p w14:paraId="485BA82A"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0BAF36FF" w14:textId="77777777" w:rsidTr="003061C9">
        <w:tc>
          <w:tcPr>
            <w:tcW w:w="3119" w:type="dxa"/>
            <w:noWrap/>
            <w:hideMark/>
          </w:tcPr>
          <w:p w14:paraId="1971018D" w14:textId="77777777" w:rsidR="00AA2483" w:rsidRPr="00AA2483" w:rsidRDefault="00AA2483" w:rsidP="00AA2483">
            <w:pPr>
              <w:spacing w:before="20" w:after="20"/>
              <w:rPr>
                <w:szCs w:val="17"/>
                <w:lang w:eastAsia="en-AU"/>
              </w:rPr>
            </w:pPr>
            <w:r w:rsidRPr="00AA2483">
              <w:rPr>
                <w:szCs w:val="17"/>
              </w:rPr>
              <w:t>THORNTON, Christie</w:t>
            </w:r>
          </w:p>
        </w:tc>
        <w:tc>
          <w:tcPr>
            <w:tcW w:w="1843" w:type="dxa"/>
            <w:noWrap/>
            <w:hideMark/>
          </w:tcPr>
          <w:p w14:paraId="1F554EC6" w14:textId="77777777" w:rsidR="00AA2483" w:rsidRPr="00AA2483" w:rsidRDefault="00AA2483" w:rsidP="00AA2483">
            <w:pPr>
              <w:spacing w:before="20" w:after="20"/>
              <w:ind w:right="602"/>
              <w:jc w:val="right"/>
              <w:rPr>
                <w:szCs w:val="17"/>
                <w:lang w:eastAsia="en-AU"/>
              </w:rPr>
            </w:pPr>
            <w:r w:rsidRPr="00AA2483">
              <w:rPr>
                <w:szCs w:val="17"/>
                <w:lang w:eastAsia="en-AU"/>
              </w:rPr>
              <w:t>615</w:t>
            </w:r>
          </w:p>
        </w:tc>
        <w:tc>
          <w:tcPr>
            <w:tcW w:w="1701" w:type="dxa"/>
            <w:noWrap/>
            <w:hideMark/>
          </w:tcPr>
          <w:p w14:paraId="26BBBF86"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74F88EA7" w14:textId="77777777" w:rsidTr="003061C9">
        <w:tc>
          <w:tcPr>
            <w:tcW w:w="3119" w:type="dxa"/>
            <w:noWrap/>
            <w:hideMark/>
          </w:tcPr>
          <w:p w14:paraId="5BDD9AC5" w14:textId="77777777" w:rsidR="00AA2483" w:rsidRPr="00AA2483" w:rsidRDefault="00AA2483" w:rsidP="00AA2483">
            <w:pPr>
              <w:spacing w:before="20" w:after="20"/>
              <w:rPr>
                <w:szCs w:val="17"/>
                <w:lang w:eastAsia="en-AU"/>
              </w:rPr>
            </w:pPr>
            <w:r w:rsidRPr="00AA2483">
              <w:rPr>
                <w:szCs w:val="17"/>
              </w:rPr>
              <w:t>MILLER, Sue</w:t>
            </w:r>
          </w:p>
        </w:tc>
        <w:tc>
          <w:tcPr>
            <w:tcW w:w="1843" w:type="dxa"/>
            <w:noWrap/>
            <w:hideMark/>
          </w:tcPr>
          <w:p w14:paraId="5F875201" w14:textId="77777777" w:rsidR="00AA2483" w:rsidRPr="00AA2483" w:rsidRDefault="00AA2483" w:rsidP="00AA2483">
            <w:pPr>
              <w:spacing w:before="20" w:after="20"/>
              <w:ind w:right="602"/>
              <w:jc w:val="right"/>
              <w:rPr>
                <w:szCs w:val="17"/>
                <w:lang w:eastAsia="en-AU"/>
              </w:rPr>
            </w:pPr>
            <w:r w:rsidRPr="00AA2483">
              <w:rPr>
                <w:szCs w:val="17"/>
                <w:lang w:eastAsia="en-AU"/>
              </w:rPr>
              <w:t>753</w:t>
            </w:r>
          </w:p>
        </w:tc>
        <w:tc>
          <w:tcPr>
            <w:tcW w:w="1701" w:type="dxa"/>
            <w:noWrap/>
            <w:hideMark/>
          </w:tcPr>
          <w:p w14:paraId="6561D36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5DF5C81" w14:textId="77777777" w:rsidTr="003061C9">
        <w:tc>
          <w:tcPr>
            <w:tcW w:w="3119" w:type="dxa"/>
            <w:noWrap/>
            <w:hideMark/>
          </w:tcPr>
          <w:p w14:paraId="7E859440" w14:textId="77777777" w:rsidR="00AA2483" w:rsidRPr="00AA2483" w:rsidRDefault="00AA2483" w:rsidP="00AA2483">
            <w:pPr>
              <w:spacing w:before="20" w:after="20"/>
              <w:rPr>
                <w:szCs w:val="17"/>
                <w:lang w:eastAsia="en-AU"/>
              </w:rPr>
            </w:pPr>
            <w:r w:rsidRPr="00AA2483">
              <w:rPr>
                <w:szCs w:val="17"/>
              </w:rPr>
              <w:t>BAGSTER, Lance</w:t>
            </w:r>
          </w:p>
        </w:tc>
        <w:tc>
          <w:tcPr>
            <w:tcW w:w="1843" w:type="dxa"/>
            <w:noWrap/>
            <w:hideMark/>
          </w:tcPr>
          <w:p w14:paraId="6595578E" w14:textId="77777777" w:rsidR="00AA2483" w:rsidRPr="00AA2483" w:rsidRDefault="00AA2483" w:rsidP="00AA2483">
            <w:pPr>
              <w:spacing w:before="20" w:after="20"/>
              <w:ind w:right="602"/>
              <w:jc w:val="right"/>
              <w:rPr>
                <w:szCs w:val="17"/>
                <w:lang w:eastAsia="en-AU"/>
              </w:rPr>
            </w:pPr>
            <w:r w:rsidRPr="00AA2483">
              <w:rPr>
                <w:szCs w:val="17"/>
                <w:lang w:eastAsia="en-AU"/>
              </w:rPr>
              <w:t>178</w:t>
            </w:r>
          </w:p>
        </w:tc>
        <w:tc>
          <w:tcPr>
            <w:tcW w:w="1701" w:type="dxa"/>
            <w:noWrap/>
            <w:hideMark/>
          </w:tcPr>
          <w:p w14:paraId="2D4CC99D" w14:textId="77777777" w:rsidR="00AA2483" w:rsidRPr="00AA2483" w:rsidRDefault="00AA2483" w:rsidP="00AA2483">
            <w:pPr>
              <w:spacing w:before="20" w:after="20"/>
              <w:jc w:val="center"/>
              <w:rPr>
                <w:szCs w:val="17"/>
                <w:lang w:eastAsia="en-AU"/>
              </w:rPr>
            </w:pPr>
          </w:p>
        </w:tc>
      </w:tr>
      <w:tr w:rsidR="00AA2483" w:rsidRPr="00AA2483" w14:paraId="1B70DB57" w14:textId="77777777" w:rsidTr="003061C9">
        <w:tc>
          <w:tcPr>
            <w:tcW w:w="3119" w:type="dxa"/>
            <w:noWrap/>
            <w:hideMark/>
          </w:tcPr>
          <w:p w14:paraId="14ECC437" w14:textId="77777777" w:rsidR="00AA2483" w:rsidRPr="00AA2483" w:rsidRDefault="00AA2483" w:rsidP="00AA2483">
            <w:pPr>
              <w:spacing w:before="20" w:after="40"/>
              <w:rPr>
                <w:szCs w:val="17"/>
                <w:lang w:eastAsia="en-AU"/>
              </w:rPr>
            </w:pPr>
            <w:r w:rsidRPr="00AA2483">
              <w:rPr>
                <w:szCs w:val="17"/>
              </w:rPr>
              <w:t xml:space="preserve">ARNEY, </w:t>
            </w:r>
            <w:r w:rsidRPr="00AA2483">
              <w:rPr>
                <w:szCs w:val="17"/>
                <w:lang w:eastAsia="en-AU"/>
              </w:rPr>
              <w:t>Lynton</w:t>
            </w:r>
          </w:p>
        </w:tc>
        <w:tc>
          <w:tcPr>
            <w:tcW w:w="1843" w:type="dxa"/>
            <w:noWrap/>
            <w:hideMark/>
          </w:tcPr>
          <w:p w14:paraId="5A30357D" w14:textId="77777777" w:rsidR="00AA2483" w:rsidRPr="00AA2483" w:rsidRDefault="00AA2483" w:rsidP="00AA2483">
            <w:pPr>
              <w:spacing w:before="20" w:after="20"/>
              <w:ind w:right="602"/>
              <w:jc w:val="right"/>
              <w:rPr>
                <w:szCs w:val="17"/>
                <w:lang w:eastAsia="en-AU"/>
              </w:rPr>
            </w:pPr>
            <w:r w:rsidRPr="00AA2483">
              <w:rPr>
                <w:szCs w:val="17"/>
                <w:lang w:eastAsia="en-AU"/>
              </w:rPr>
              <w:t>400</w:t>
            </w:r>
          </w:p>
        </w:tc>
        <w:tc>
          <w:tcPr>
            <w:tcW w:w="1701" w:type="dxa"/>
            <w:noWrap/>
            <w:hideMark/>
          </w:tcPr>
          <w:p w14:paraId="0680EF81" w14:textId="77777777" w:rsidR="00AA2483" w:rsidRPr="00AA2483" w:rsidRDefault="00AA2483" w:rsidP="00AA2483">
            <w:pPr>
              <w:spacing w:before="20" w:after="20"/>
              <w:jc w:val="center"/>
              <w:rPr>
                <w:szCs w:val="17"/>
                <w:lang w:eastAsia="en-AU"/>
              </w:rPr>
            </w:pPr>
          </w:p>
        </w:tc>
      </w:tr>
    </w:tbl>
    <w:p w14:paraId="539B6A47" w14:textId="77777777" w:rsidR="00AA2483" w:rsidRPr="00AA2483" w:rsidRDefault="00AA2483" w:rsidP="00AA2483">
      <w:pPr>
        <w:spacing w:before="80"/>
        <w:rPr>
          <w:szCs w:val="17"/>
          <w:lang w:val="en-US"/>
        </w:rPr>
      </w:pPr>
      <w:r w:rsidRPr="00AA2483">
        <w:rPr>
          <w:b/>
          <w:bCs/>
          <w:szCs w:val="17"/>
          <w:lang w:val="en-US"/>
        </w:rPr>
        <w:t xml:space="preserve">Alexandrina South Ward </w:t>
      </w:r>
      <w:proofErr w:type="spellStart"/>
      <w:r w:rsidRPr="00AA2483">
        <w:rPr>
          <w:b/>
          <w:bCs/>
          <w:szCs w:val="17"/>
          <w:lang w:val="en-US"/>
        </w:rPr>
        <w:t>councillor</w:t>
      </w:r>
      <w:proofErr w:type="spellEnd"/>
      <w:r w:rsidRPr="00AA2483">
        <w:rPr>
          <w:b/>
          <w:bCs/>
          <w:szCs w:val="17"/>
          <w:lang w:val="en-US"/>
        </w:rPr>
        <w:t>, 3 vacancies</w:t>
      </w:r>
    </w:p>
    <w:p w14:paraId="0C48FF30" w14:textId="77777777" w:rsidR="00AA2483" w:rsidRPr="00AA2483" w:rsidRDefault="00AA2483" w:rsidP="00AA2483">
      <w:pPr>
        <w:spacing w:after="0"/>
        <w:rPr>
          <w:szCs w:val="17"/>
          <w:lang w:val="en-US"/>
        </w:rPr>
      </w:pPr>
      <w:r w:rsidRPr="00AA2483">
        <w:rPr>
          <w:szCs w:val="17"/>
          <w:lang w:val="en-US"/>
        </w:rPr>
        <w:t>Formal Ballot Papers: 3,645</w:t>
      </w:r>
    </w:p>
    <w:p w14:paraId="67727C4C" w14:textId="77777777" w:rsidR="00AA2483" w:rsidRPr="00AA2483" w:rsidRDefault="00AA2483" w:rsidP="00AA2483">
      <w:pPr>
        <w:spacing w:after="0"/>
        <w:rPr>
          <w:szCs w:val="17"/>
          <w:lang w:val="en-US"/>
        </w:rPr>
      </w:pPr>
      <w:r w:rsidRPr="00AA2483">
        <w:rPr>
          <w:szCs w:val="17"/>
          <w:lang w:val="en-US"/>
        </w:rPr>
        <w:t>Informal Ballot Papers: 62</w:t>
      </w:r>
    </w:p>
    <w:p w14:paraId="2E1761BA" w14:textId="77777777" w:rsidR="00AA2483" w:rsidRPr="00AA2483" w:rsidRDefault="00AA2483" w:rsidP="00AA2483">
      <w:pPr>
        <w:rPr>
          <w:szCs w:val="17"/>
          <w:lang w:val="en-US"/>
        </w:rPr>
      </w:pPr>
      <w:r w:rsidRPr="00AA2483">
        <w:rPr>
          <w:szCs w:val="17"/>
          <w:lang w:val="en-US"/>
        </w:rPr>
        <w:t>Quota: 912</w:t>
      </w:r>
    </w:p>
    <w:tbl>
      <w:tblPr>
        <w:tblStyle w:val="Gazettetable"/>
        <w:tblW w:w="6663" w:type="dxa"/>
        <w:tblLook w:val="04A0" w:firstRow="1" w:lastRow="0" w:firstColumn="1" w:lastColumn="0" w:noHBand="0" w:noVBand="1"/>
      </w:tblPr>
      <w:tblGrid>
        <w:gridCol w:w="3119"/>
        <w:gridCol w:w="1843"/>
        <w:gridCol w:w="1701"/>
      </w:tblGrid>
      <w:tr w:rsidR="00AA2483" w:rsidRPr="00AA2483" w14:paraId="33551E24"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9" w:type="dxa"/>
            <w:tcBorders>
              <w:bottom w:val="single" w:sz="4" w:space="0" w:color="auto"/>
            </w:tcBorders>
            <w:noWrap/>
            <w:hideMark/>
          </w:tcPr>
          <w:p w14:paraId="520CE88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tcBorders>
              <w:bottom w:val="single" w:sz="4" w:space="0" w:color="auto"/>
            </w:tcBorders>
            <w:noWrap/>
            <w:hideMark/>
          </w:tcPr>
          <w:p w14:paraId="544223B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tcBorders>
              <w:bottom w:val="single" w:sz="4" w:space="0" w:color="auto"/>
            </w:tcBorders>
            <w:noWrap/>
            <w:hideMark/>
          </w:tcPr>
          <w:p w14:paraId="0862048C"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C36D43E" w14:textId="77777777" w:rsidTr="003061C9">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single" w:sz="4" w:space="0" w:color="auto"/>
              <w:bottom w:val="nil"/>
            </w:tcBorders>
            <w:noWrap/>
          </w:tcPr>
          <w:p w14:paraId="63721628" w14:textId="77777777" w:rsidR="00AA2483" w:rsidRPr="00AA2483" w:rsidRDefault="00AA2483" w:rsidP="00AA2483">
            <w:pPr>
              <w:spacing w:after="0" w:line="40" w:lineRule="exact"/>
              <w:jc w:val="center"/>
              <w:rPr>
                <w:szCs w:val="17"/>
                <w:lang w:eastAsia="en-AU"/>
              </w:rPr>
            </w:pPr>
          </w:p>
        </w:tc>
        <w:tc>
          <w:tcPr>
            <w:tcW w:w="1843" w:type="dxa"/>
            <w:tcBorders>
              <w:top w:val="single" w:sz="4" w:space="0" w:color="auto"/>
              <w:bottom w:val="nil"/>
            </w:tcBorders>
            <w:noWrap/>
          </w:tcPr>
          <w:p w14:paraId="2AC8D686" w14:textId="77777777" w:rsidR="00AA2483" w:rsidRPr="00AA2483" w:rsidRDefault="00AA2483" w:rsidP="00AA2483">
            <w:pPr>
              <w:spacing w:after="0" w:line="40" w:lineRule="exact"/>
              <w:jc w:val="center"/>
              <w:rPr>
                <w:szCs w:val="17"/>
                <w:lang w:eastAsia="en-AU"/>
              </w:rPr>
            </w:pPr>
          </w:p>
        </w:tc>
        <w:tc>
          <w:tcPr>
            <w:tcW w:w="1701" w:type="dxa"/>
            <w:tcBorders>
              <w:top w:val="single" w:sz="4" w:space="0" w:color="auto"/>
              <w:bottom w:val="nil"/>
            </w:tcBorders>
            <w:noWrap/>
          </w:tcPr>
          <w:p w14:paraId="75DA8BEC" w14:textId="77777777" w:rsidR="00AA2483" w:rsidRPr="00AA2483" w:rsidRDefault="00AA2483" w:rsidP="00AA2483">
            <w:pPr>
              <w:spacing w:after="0" w:line="40" w:lineRule="exact"/>
              <w:jc w:val="center"/>
              <w:rPr>
                <w:szCs w:val="17"/>
                <w:lang w:eastAsia="en-AU"/>
              </w:rPr>
            </w:pPr>
          </w:p>
        </w:tc>
      </w:tr>
      <w:tr w:rsidR="00AA2483" w:rsidRPr="00AA2483" w14:paraId="146DF80A" w14:textId="77777777" w:rsidTr="003061C9">
        <w:tc>
          <w:tcPr>
            <w:tcW w:w="3119" w:type="dxa"/>
            <w:tcBorders>
              <w:top w:val="nil"/>
            </w:tcBorders>
            <w:noWrap/>
            <w:hideMark/>
          </w:tcPr>
          <w:p w14:paraId="3E7943F0" w14:textId="77777777" w:rsidR="00AA2483" w:rsidRPr="00AA2483" w:rsidRDefault="00AA2483" w:rsidP="00AA2483">
            <w:pPr>
              <w:spacing w:before="20" w:after="20"/>
              <w:rPr>
                <w:szCs w:val="17"/>
                <w:lang w:eastAsia="en-AU"/>
              </w:rPr>
            </w:pPr>
            <w:r w:rsidRPr="00AA2483">
              <w:rPr>
                <w:szCs w:val="17"/>
              </w:rPr>
              <w:t>WATSON, Steven</w:t>
            </w:r>
          </w:p>
        </w:tc>
        <w:tc>
          <w:tcPr>
            <w:tcW w:w="1843" w:type="dxa"/>
            <w:tcBorders>
              <w:top w:val="nil"/>
            </w:tcBorders>
            <w:noWrap/>
            <w:hideMark/>
          </w:tcPr>
          <w:p w14:paraId="4D3019DD" w14:textId="77777777" w:rsidR="00AA2483" w:rsidRPr="00AA2483" w:rsidRDefault="00AA2483" w:rsidP="00AA2483">
            <w:pPr>
              <w:spacing w:before="20" w:after="20"/>
              <w:ind w:right="602"/>
              <w:jc w:val="right"/>
              <w:rPr>
                <w:szCs w:val="17"/>
                <w:lang w:eastAsia="en-AU"/>
              </w:rPr>
            </w:pPr>
            <w:r w:rsidRPr="00AA2483">
              <w:rPr>
                <w:szCs w:val="17"/>
                <w:lang w:eastAsia="en-AU"/>
              </w:rPr>
              <w:t>80</w:t>
            </w:r>
          </w:p>
        </w:tc>
        <w:tc>
          <w:tcPr>
            <w:tcW w:w="1701" w:type="dxa"/>
            <w:tcBorders>
              <w:top w:val="nil"/>
            </w:tcBorders>
            <w:noWrap/>
            <w:hideMark/>
          </w:tcPr>
          <w:p w14:paraId="495D1EA8" w14:textId="77777777" w:rsidR="00AA2483" w:rsidRPr="00AA2483" w:rsidRDefault="00AA2483" w:rsidP="00AA2483">
            <w:pPr>
              <w:spacing w:before="20" w:after="20"/>
              <w:jc w:val="center"/>
              <w:rPr>
                <w:szCs w:val="17"/>
                <w:lang w:eastAsia="en-AU"/>
              </w:rPr>
            </w:pPr>
          </w:p>
        </w:tc>
      </w:tr>
      <w:tr w:rsidR="00AA2483" w:rsidRPr="00AA2483" w14:paraId="575DC3BC" w14:textId="77777777" w:rsidTr="003061C9">
        <w:tc>
          <w:tcPr>
            <w:tcW w:w="3119" w:type="dxa"/>
            <w:noWrap/>
            <w:hideMark/>
          </w:tcPr>
          <w:p w14:paraId="59D1456A" w14:textId="77777777" w:rsidR="00AA2483" w:rsidRPr="00AA2483" w:rsidRDefault="00AA2483" w:rsidP="00AA2483">
            <w:pPr>
              <w:spacing w:before="20" w:after="20"/>
              <w:rPr>
                <w:szCs w:val="17"/>
                <w:lang w:eastAsia="en-AU"/>
              </w:rPr>
            </w:pPr>
            <w:r w:rsidRPr="00AA2483">
              <w:rPr>
                <w:szCs w:val="17"/>
              </w:rPr>
              <w:t>JONES, Mark</w:t>
            </w:r>
          </w:p>
        </w:tc>
        <w:tc>
          <w:tcPr>
            <w:tcW w:w="1843" w:type="dxa"/>
            <w:noWrap/>
            <w:hideMark/>
          </w:tcPr>
          <w:p w14:paraId="4C60CCAC" w14:textId="77777777" w:rsidR="00AA2483" w:rsidRPr="00AA2483" w:rsidRDefault="00AA2483" w:rsidP="00AA2483">
            <w:pPr>
              <w:spacing w:before="20" w:after="20"/>
              <w:ind w:right="602"/>
              <w:jc w:val="right"/>
              <w:rPr>
                <w:szCs w:val="17"/>
                <w:lang w:eastAsia="en-AU"/>
              </w:rPr>
            </w:pPr>
            <w:r w:rsidRPr="00AA2483">
              <w:rPr>
                <w:szCs w:val="17"/>
                <w:lang w:eastAsia="en-AU"/>
              </w:rPr>
              <w:t>87</w:t>
            </w:r>
          </w:p>
        </w:tc>
        <w:tc>
          <w:tcPr>
            <w:tcW w:w="1701" w:type="dxa"/>
            <w:noWrap/>
            <w:hideMark/>
          </w:tcPr>
          <w:p w14:paraId="3898C22B" w14:textId="77777777" w:rsidR="00AA2483" w:rsidRPr="00AA2483" w:rsidRDefault="00AA2483" w:rsidP="00AA2483">
            <w:pPr>
              <w:spacing w:before="20" w:after="20"/>
              <w:jc w:val="center"/>
              <w:rPr>
                <w:szCs w:val="17"/>
                <w:lang w:eastAsia="en-AU"/>
              </w:rPr>
            </w:pPr>
          </w:p>
        </w:tc>
      </w:tr>
      <w:tr w:rsidR="00AA2483" w:rsidRPr="00AA2483" w14:paraId="0FA1A48D" w14:textId="77777777" w:rsidTr="003061C9">
        <w:tc>
          <w:tcPr>
            <w:tcW w:w="3119" w:type="dxa"/>
            <w:noWrap/>
            <w:hideMark/>
          </w:tcPr>
          <w:p w14:paraId="432AF483" w14:textId="77777777" w:rsidR="00AA2483" w:rsidRPr="00AA2483" w:rsidRDefault="00AA2483" w:rsidP="00AA2483">
            <w:pPr>
              <w:spacing w:before="20" w:after="20"/>
              <w:rPr>
                <w:szCs w:val="17"/>
                <w:lang w:eastAsia="en-AU"/>
              </w:rPr>
            </w:pPr>
            <w:r w:rsidRPr="00AA2483">
              <w:rPr>
                <w:szCs w:val="17"/>
              </w:rPr>
              <w:t>DAVIS, Jim</w:t>
            </w:r>
          </w:p>
        </w:tc>
        <w:tc>
          <w:tcPr>
            <w:tcW w:w="1843" w:type="dxa"/>
            <w:noWrap/>
            <w:hideMark/>
          </w:tcPr>
          <w:p w14:paraId="61F33109" w14:textId="77777777" w:rsidR="00AA2483" w:rsidRPr="00AA2483" w:rsidRDefault="00AA2483" w:rsidP="00AA2483">
            <w:pPr>
              <w:spacing w:before="20" w:after="20"/>
              <w:ind w:right="602"/>
              <w:jc w:val="right"/>
              <w:rPr>
                <w:szCs w:val="17"/>
                <w:lang w:eastAsia="en-AU"/>
              </w:rPr>
            </w:pPr>
            <w:r w:rsidRPr="00AA2483">
              <w:rPr>
                <w:szCs w:val="17"/>
                <w:lang w:eastAsia="en-AU"/>
              </w:rPr>
              <w:t>376</w:t>
            </w:r>
          </w:p>
        </w:tc>
        <w:tc>
          <w:tcPr>
            <w:tcW w:w="1701" w:type="dxa"/>
            <w:noWrap/>
            <w:hideMark/>
          </w:tcPr>
          <w:p w14:paraId="49AD123E" w14:textId="77777777" w:rsidR="00AA2483" w:rsidRPr="00AA2483" w:rsidRDefault="00AA2483" w:rsidP="00AA2483">
            <w:pPr>
              <w:spacing w:before="20" w:after="20"/>
              <w:jc w:val="center"/>
              <w:rPr>
                <w:szCs w:val="17"/>
                <w:lang w:eastAsia="en-AU"/>
              </w:rPr>
            </w:pPr>
          </w:p>
        </w:tc>
      </w:tr>
      <w:tr w:rsidR="00AA2483" w:rsidRPr="00AA2483" w14:paraId="3E4CDE5C" w14:textId="77777777" w:rsidTr="003061C9">
        <w:tc>
          <w:tcPr>
            <w:tcW w:w="3119" w:type="dxa"/>
            <w:noWrap/>
            <w:hideMark/>
          </w:tcPr>
          <w:p w14:paraId="47326866" w14:textId="77777777" w:rsidR="00AA2483" w:rsidRPr="00AA2483" w:rsidRDefault="00AA2483" w:rsidP="00AA2483">
            <w:pPr>
              <w:spacing w:before="20" w:after="20"/>
              <w:rPr>
                <w:szCs w:val="17"/>
                <w:lang w:eastAsia="en-AU"/>
              </w:rPr>
            </w:pPr>
            <w:r w:rsidRPr="00AA2483">
              <w:rPr>
                <w:szCs w:val="17"/>
              </w:rPr>
              <w:t>WILLIAMS, Jane</w:t>
            </w:r>
          </w:p>
        </w:tc>
        <w:tc>
          <w:tcPr>
            <w:tcW w:w="1843" w:type="dxa"/>
            <w:noWrap/>
            <w:hideMark/>
          </w:tcPr>
          <w:p w14:paraId="73DBED37" w14:textId="77777777" w:rsidR="00AA2483" w:rsidRPr="00AA2483" w:rsidRDefault="00AA2483" w:rsidP="00AA2483">
            <w:pPr>
              <w:spacing w:before="20" w:after="20"/>
              <w:ind w:right="602"/>
              <w:jc w:val="right"/>
              <w:rPr>
                <w:szCs w:val="17"/>
                <w:lang w:eastAsia="en-AU"/>
              </w:rPr>
            </w:pPr>
            <w:r w:rsidRPr="00AA2483">
              <w:rPr>
                <w:szCs w:val="17"/>
                <w:lang w:eastAsia="en-AU"/>
              </w:rPr>
              <w:t>196</w:t>
            </w:r>
          </w:p>
        </w:tc>
        <w:tc>
          <w:tcPr>
            <w:tcW w:w="1701" w:type="dxa"/>
            <w:noWrap/>
            <w:hideMark/>
          </w:tcPr>
          <w:p w14:paraId="572840DA" w14:textId="77777777" w:rsidR="00AA2483" w:rsidRPr="00AA2483" w:rsidRDefault="00AA2483" w:rsidP="00AA2483">
            <w:pPr>
              <w:spacing w:before="20" w:after="20"/>
              <w:jc w:val="center"/>
              <w:rPr>
                <w:szCs w:val="17"/>
                <w:lang w:eastAsia="en-AU"/>
              </w:rPr>
            </w:pPr>
          </w:p>
        </w:tc>
      </w:tr>
      <w:tr w:rsidR="00AA2483" w:rsidRPr="00AA2483" w14:paraId="1E4424C5" w14:textId="77777777" w:rsidTr="003061C9">
        <w:tc>
          <w:tcPr>
            <w:tcW w:w="3119" w:type="dxa"/>
            <w:noWrap/>
            <w:hideMark/>
          </w:tcPr>
          <w:p w14:paraId="25FB503B" w14:textId="77777777" w:rsidR="00AA2483" w:rsidRPr="00AA2483" w:rsidRDefault="00AA2483" w:rsidP="00AA2483">
            <w:pPr>
              <w:spacing w:before="20" w:after="20"/>
              <w:rPr>
                <w:szCs w:val="17"/>
                <w:lang w:eastAsia="en-AU"/>
              </w:rPr>
            </w:pPr>
            <w:r w:rsidRPr="00AA2483">
              <w:rPr>
                <w:szCs w:val="17"/>
              </w:rPr>
              <w:t>THOMPSON, Gerry</w:t>
            </w:r>
          </w:p>
        </w:tc>
        <w:tc>
          <w:tcPr>
            <w:tcW w:w="1843" w:type="dxa"/>
            <w:noWrap/>
            <w:hideMark/>
          </w:tcPr>
          <w:p w14:paraId="3541B4FC" w14:textId="77777777" w:rsidR="00AA2483" w:rsidRPr="00AA2483" w:rsidRDefault="00AA2483" w:rsidP="00AA2483">
            <w:pPr>
              <w:spacing w:before="20" w:after="20"/>
              <w:ind w:right="602"/>
              <w:jc w:val="right"/>
              <w:rPr>
                <w:szCs w:val="17"/>
                <w:lang w:eastAsia="en-AU"/>
              </w:rPr>
            </w:pPr>
            <w:r w:rsidRPr="00AA2483">
              <w:rPr>
                <w:szCs w:val="17"/>
                <w:lang w:eastAsia="en-AU"/>
              </w:rPr>
              <w:t>118</w:t>
            </w:r>
          </w:p>
        </w:tc>
        <w:tc>
          <w:tcPr>
            <w:tcW w:w="1701" w:type="dxa"/>
            <w:noWrap/>
            <w:hideMark/>
          </w:tcPr>
          <w:p w14:paraId="34C90150" w14:textId="77777777" w:rsidR="00AA2483" w:rsidRPr="00AA2483" w:rsidRDefault="00AA2483" w:rsidP="00AA2483">
            <w:pPr>
              <w:spacing w:before="20" w:after="20"/>
              <w:jc w:val="center"/>
              <w:rPr>
                <w:szCs w:val="17"/>
                <w:lang w:eastAsia="en-AU"/>
              </w:rPr>
            </w:pPr>
          </w:p>
        </w:tc>
      </w:tr>
      <w:tr w:rsidR="00AA2483" w:rsidRPr="00AA2483" w14:paraId="245AAEC1" w14:textId="77777777" w:rsidTr="003061C9">
        <w:tc>
          <w:tcPr>
            <w:tcW w:w="3119" w:type="dxa"/>
            <w:noWrap/>
            <w:hideMark/>
          </w:tcPr>
          <w:p w14:paraId="374350B7" w14:textId="77777777" w:rsidR="00AA2483" w:rsidRPr="00AA2483" w:rsidRDefault="00AA2483" w:rsidP="00AA2483">
            <w:pPr>
              <w:spacing w:before="20" w:after="20"/>
              <w:rPr>
                <w:szCs w:val="17"/>
                <w:lang w:eastAsia="en-AU"/>
              </w:rPr>
            </w:pPr>
            <w:r w:rsidRPr="00AA2483">
              <w:rPr>
                <w:szCs w:val="17"/>
              </w:rPr>
              <w:t>GARDNER, Margaret Anne</w:t>
            </w:r>
          </w:p>
        </w:tc>
        <w:tc>
          <w:tcPr>
            <w:tcW w:w="1843" w:type="dxa"/>
            <w:noWrap/>
            <w:hideMark/>
          </w:tcPr>
          <w:p w14:paraId="2C7C4A55" w14:textId="77777777" w:rsidR="00AA2483" w:rsidRPr="00AA2483" w:rsidRDefault="00AA2483" w:rsidP="00AA2483">
            <w:pPr>
              <w:spacing w:before="20" w:after="20"/>
              <w:ind w:right="602"/>
              <w:jc w:val="right"/>
              <w:rPr>
                <w:szCs w:val="17"/>
                <w:lang w:eastAsia="en-AU"/>
              </w:rPr>
            </w:pPr>
            <w:r w:rsidRPr="00AA2483">
              <w:rPr>
                <w:szCs w:val="17"/>
                <w:lang w:eastAsia="en-AU"/>
              </w:rPr>
              <w:t>435</w:t>
            </w:r>
          </w:p>
        </w:tc>
        <w:tc>
          <w:tcPr>
            <w:tcW w:w="1701" w:type="dxa"/>
            <w:noWrap/>
            <w:hideMark/>
          </w:tcPr>
          <w:p w14:paraId="373C6E27"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4DBBFDB1" w14:textId="77777777" w:rsidTr="003061C9">
        <w:tc>
          <w:tcPr>
            <w:tcW w:w="3119" w:type="dxa"/>
            <w:noWrap/>
            <w:hideMark/>
          </w:tcPr>
          <w:p w14:paraId="45EEDAC2" w14:textId="77777777" w:rsidR="00AA2483" w:rsidRPr="00AA2483" w:rsidRDefault="00AA2483" w:rsidP="00AA2483">
            <w:pPr>
              <w:spacing w:before="20" w:after="20"/>
              <w:rPr>
                <w:szCs w:val="17"/>
                <w:lang w:eastAsia="en-AU"/>
              </w:rPr>
            </w:pPr>
            <w:r w:rsidRPr="00AA2483">
              <w:rPr>
                <w:szCs w:val="17"/>
              </w:rPr>
              <w:t>JORDAN, Julie</w:t>
            </w:r>
          </w:p>
        </w:tc>
        <w:tc>
          <w:tcPr>
            <w:tcW w:w="1843" w:type="dxa"/>
            <w:noWrap/>
            <w:hideMark/>
          </w:tcPr>
          <w:p w14:paraId="774B2A9A" w14:textId="77777777" w:rsidR="00AA2483" w:rsidRPr="00AA2483" w:rsidRDefault="00AA2483" w:rsidP="00AA2483">
            <w:pPr>
              <w:spacing w:before="20" w:after="20"/>
              <w:ind w:right="602"/>
              <w:jc w:val="right"/>
              <w:rPr>
                <w:szCs w:val="17"/>
                <w:lang w:eastAsia="en-AU"/>
              </w:rPr>
            </w:pPr>
            <w:r w:rsidRPr="00AA2483">
              <w:rPr>
                <w:szCs w:val="17"/>
                <w:lang w:eastAsia="en-AU"/>
              </w:rPr>
              <w:t>332</w:t>
            </w:r>
          </w:p>
        </w:tc>
        <w:tc>
          <w:tcPr>
            <w:tcW w:w="1701" w:type="dxa"/>
            <w:noWrap/>
            <w:hideMark/>
          </w:tcPr>
          <w:p w14:paraId="19AE45E4" w14:textId="77777777" w:rsidR="00AA2483" w:rsidRPr="00AA2483" w:rsidRDefault="00AA2483" w:rsidP="00AA2483">
            <w:pPr>
              <w:spacing w:before="20" w:after="20"/>
              <w:jc w:val="center"/>
              <w:rPr>
                <w:szCs w:val="17"/>
                <w:lang w:eastAsia="en-AU"/>
              </w:rPr>
            </w:pPr>
          </w:p>
        </w:tc>
      </w:tr>
      <w:tr w:rsidR="00AA2483" w:rsidRPr="00AA2483" w14:paraId="0D6C963A" w14:textId="77777777" w:rsidTr="003061C9">
        <w:tc>
          <w:tcPr>
            <w:tcW w:w="3119" w:type="dxa"/>
            <w:noWrap/>
            <w:hideMark/>
          </w:tcPr>
          <w:p w14:paraId="40003C2D" w14:textId="77777777" w:rsidR="00AA2483" w:rsidRPr="00AA2483" w:rsidRDefault="00AA2483" w:rsidP="00AA2483">
            <w:pPr>
              <w:spacing w:before="20" w:after="20"/>
              <w:rPr>
                <w:szCs w:val="17"/>
                <w:lang w:eastAsia="en-AU"/>
              </w:rPr>
            </w:pPr>
            <w:r w:rsidRPr="00AA2483">
              <w:rPr>
                <w:szCs w:val="17"/>
              </w:rPr>
              <w:t>BICKLEY, Eli</w:t>
            </w:r>
          </w:p>
        </w:tc>
        <w:tc>
          <w:tcPr>
            <w:tcW w:w="1843" w:type="dxa"/>
            <w:noWrap/>
            <w:hideMark/>
          </w:tcPr>
          <w:p w14:paraId="6411721F" w14:textId="77777777" w:rsidR="00AA2483" w:rsidRPr="00AA2483" w:rsidRDefault="00AA2483" w:rsidP="00AA2483">
            <w:pPr>
              <w:spacing w:before="20" w:after="20"/>
              <w:ind w:right="602"/>
              <w:jc w:val="right"/>
              <w:rPr>
                <w:szCs w:val="17"/>
                <w:lang w:eastAsia="en-AU"/>
              </w:rPr>
            </w:pPr>
            <w:r w:rsidRPr="00AA2483">
              <w:rPr>
                <w:szCs w:val="17"/>
                <w:lang w:eastAsia="en-AU"/>
              </w:rPr>
              <w:t>252</w:t>
            </w:r>
          </w:p>
        </w:tc>
        <w:tc>
          <w:tcPr>
            <w:tcW w:w="1701" w:type="dxa"/>
            <w:noWrap/>
            <w:hideMark/>
          </w:tcPr>
          <w:p w14:paraId="0C53FF0F" w14:textId="77777777" w:rsidR="00AA2483" w:rsidRPr="00AA2483" w:rsidRDefault="00AA2483" w:rsidP="00AA2483">
            <w:pPr>
              <w:spacing w:before="20" w:after="20"/>
              <w:jc w:val="center"/>
              <w:rPr>
                <w:szCs w:val="17"/>
                <w:lang w:eastAsia="en-AU"/>
              </w:rPr>
            </w:pPr>
          </w:p>
        </w:tc>
      </w:tr>
      <w:tr w:rsidR="00AA2483" w:rsidRPr="00AA2483" w14:paraId="4CF06DA9" w14:textId="77777777" w:rsidTr="003061C9">
        <w:tc>
          <w:tcPr>
            <w:tcW w:w="3119" w:type="dxa"/>
            <w:noWrap/>
            <w:hideMark/>
          </w:tcPr>
          <w:p w14:paraId="19CBF641" w14:textId="77777777" w:rsidR="00AA2483" w:rsidRPr="00AA2483" w:rsidRDefault="00AA2483" w:rsidP="00AA2483">
            <w:pPr>
              <w:spacing w:before="20" w:after="20"/>
              <w:rPr>
                <w:szCs w:val="17"/>
                <w:lang w:eastAsia="en-AU"/>
              </w:rPr>
            </w:pPr>
            <w:r w:rsidRPr="00AA2483">
              <w:rPr>
                <w:szCs w:val="17"/>
              </w:rPr>
              <w:t>GLADWIN, Dave</w:t>
            </w:r>
          </w:p>
        </w:tc>
        <w:tc>
          <w:tcPr>
            <w:tcW w:w="1843" w:type="dxa"/>
            <w:noWrap/>
            <w:hideMark/>
          </w:tcPr>
          <w:p w14:paraId="40B2E485" w14:textId="77777777" w:rsidR="00AA2483" w:rsidRPr="00AA2483" w:rsidRDefault="00AA2483" w:rsidP="00AA2483">
            <w:pPr>
              <w:spacing w:before="20" w:after="20"/>
              <w:ind w:right="602"/>
              <w:jc w:val="right"/>
              <w:rPr>
                <w:szCs w:val="17"/>
                <w:lang w:eastAsia="en-AU"/>
              </w:rPr>
            </w:pPr>
            <w:r w:rsidRPr="00AA2483">
              <w:rPr>
                <w:szCs w:val="17"/>
                <w:lang w:eastAsia="en-AU"/>
              </w:rPr>
              <w:t>76</w:t>
            </w:r>
          </w:p>
        </w:tc>
        <w:tc>
          <w:tcPr>
            <w:tcW w:w="1701" w:type="dxa"/>
            <w:noWrap/>
            <w:hideMark/>
          </w:tcPr>
          <w:p w14:paraId="29F5920B" w14:textId="77777777" w:rsidR="00AA2483" w:rsidRPr="00AA2483" w:rsidRDefault="00AA2483" w:rsidP="00AA2483">
            <w:pPr>
              <w:spacing w:before="20" w:after="20"/>
              <w:jc w:val="center"/>
              <w:rPr>
                <w:szCs w:val="17"/>
                <w:lang w:eastAsia="en-AU"/>
              </w:rPr>
            </w:pPr>
          </w:p>
        </w:tc>
      </w:tr>
      <w:tr w:rsidR="00AA2483" w:rsidRPr="00AA2483" w14:paraId="31AD9DAB" w14:textId="77777777" w:rsidTr="003061C9">
        <w:tc>
          <w:tcPr>
            <w:tcW w:w="3119" w:type="dxa"/>
            <w:noWrap/>
            <w:hideMark/>
          </w:tcPr>
          <w:p w14:paraId="3EABD90A" w14:textId="77777777" w:rsidR="00AA2483" w:rsidRPr="00AA2483" w:rsidRDefault="00AA2483" w:rsidP="00AA2483">
            <w:pPr>
              <w:spacing w:before="20" w:after="20"/>
              <w:rPr>
                <w:szCs w:val="17"/>
                <w:lang w:eastAsia="en-AU"/>
              </w:rPr>
            </w:pPr>
            <w:r w:rsidRPr="00AA2483">
              <w:rPr>
                <w:szCs w:val="17"/>
              </w:rPr>
              <w:t>OSTIGH, Craig</w:t>
            </w:r>
          </w:p>
        </w:tc>
        <w:tc>
          <w:tcPr>
            <w:tcW w:w="1843" w:type="dxa"/>
            <w:noWrap/>
            <w:hideMark/>
          </w:tcPr>
          <w:p w14:paraId="61B23D02" w14:textId="77777777" w:rsidR="00AA2483" w:rsidRPr="00AA2483" w:rsidRDefault="00AA2483" w:rsidP="00AA2483">
            <w:pPr>
              <w:spacing w:before="20" w:after="20"/>
              <w:ind w:right="602"/>
              <w:jc w:val="right"/>
              <w:rPr>
                <w:szCs w:val="17"/>
                <w:lang w:eastAsia="en-AU"/>
              </w:rPr>
            </w:pPr>
            <w:r w:rsidRPr="00AA2483">
              <w:rPr>
                <w:szCs w:val="17"/>
                <w:lang w:eastAsia="en-AU"/>
              </w:rPr>
              <w:t>158</w:t>
            </w:r>
          </w:p>
        </w:tc>
        <w:tc>
          <w:tcPr>
            <w:tcW w:w="1701" w:type="dxa"/>
            <w:noWrap/>
            <w:hideMark/>
          </w:tcPr>
          <w:p w14:paraId="0DDB508B" w14:textId="77777777" w:rsidR="00AA2483" w:rsidRPr="00AA2483" w:rsidRDefault="00AA2483" w:rsidP="00AA2483">
            <w:pPr>
              <w:spacing w:before="20" w:after="20"/>
              <w:jc w:val="center"/>
              <w:rPr>
                <w:szCs w:val="17"/>
                <w:lang w:eastAsia="en-AU"/>
              </w:rPr>
            </w:pPr>
          </w:p>
        </w:tc>
      </w:tr>
      <w:tr w:rsidR="00AA2483" w:rsidRPr="00AA2483" w14:paraId="52955FF9" w14:textId="77777777" w:rsidTr="003061C9">
        <w:tc>
          <w:tcPr>
            <w:tcW w:w="3119" w:type="dxa"/>
            <w:noWrap/>
            <w:hideMark/>
          </w:tcPr>
          <w:p w14:paraId="6C86734C" w14:textId="77777777" w:rsidR="00AA2483" w:rsidRPr="00AA2483" w:rsidRDefault="00AA2483" w:rsidP="00AA2483">
            <w:pPr>
              <w:spacing w:before="20" w:after="20"/>
              <w:rPr>
                <w:szCs w:val="17"/>
                <w:lang w:eastAsia="en-AU"/>
              </w:rPr>
            </w:pPr>
            <w:r w:rsidRPr="00AA2483">
              <w:rPr>
                <w:szCs w:val="17"/>
              </w:rPr>
              <w:t>OLIVER, Peter</w:t>
            </w:r>
          </w:p>
        </w:tc>
        <w:tc>
          <w:tcPr>
            <w:tcW w:w="1843" w:type="dxa"/>
            <w:noWrap/>
            <w:hideMark/>
          </w:tcPr>
          <w:p w14:paraId="7D022411" w14:textId="77777777" w:rsidR="00AA2483" w:rsidRPr="00AA2483" w:rsidRDefault="00AA2483" w:rsidP="00AA2483">
            <w:pPr>
              <w:spacing w:before="20" w:after="20"/>
              <w:ind w:right="602"/>
              <w:jc w:val="right"/>
              <w:rPr>
                <w:szCs w:val="17"/>
                <w:lang w:eastAsia="en-AU"/>
              </w:rPr>
            </w:pPr>
            <w:r w:rsidRPr="00AA2483">
              <w:rPr>
                <w:szCs w:val="17"/>
                <w:lang w:eastAsia="en-AU"/>
              </w:rPr>
              <w:t>708</w:t>
            </w:r>
          </w:p>
        </w:tc>
        <w:tc>
          <w:tcPr>
            <w:tcW w:w="1701" w:type="dxa"/>
            <w:noWrap/>
            <w:hideMark/>
          </w:tcPr>
          <w:p w14:paraId="562E8AF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B9DC315" w14:textId="77777777" w:rsidTr="003061C9">
        <w:tc>
          <w:tcPr>
            <w:tcW w:w="3119" w:type="dxa"/>
            <w:noWrap/>
            <w:hideMark/>
          </w:tcPr>
          <w:p w14:paraId="478FA92D" w14:textId="77777777" w:rsidR="00AA2483" w:rsidRPr="00AA2483" w:rsidRDefault="00AA2483" w:rsidP="00AA2483">
            <w:pPr>
              <w:spacing w:before="20" w:after="20"/>
              <w:rPr>
                <w:szCs w:val="17"/>
                <w:lang w:eastAsia="en-AU"/>
              </w:rPr>
            </w:pPr>
            <w:r w:rsidRPr="00AA2483">
              <w:rPr>
                <w:szCs w:val="17"/>
              </w:rPr>
              <w:t>RIVERS-THOMPSON, Michael</w:t>
            </w:r>
          </w:p>
        </w:tc>
        <w:tc>
          <w:tcPr>
            <w:tcW w:w="1843" w:type="dxa"/>
            <w:noWrap/>
            <w:hideMark/>
          </w:tcPr>
          <w:p w14:paraId="6D59F564" w14:textId="77777777" w:rsidR="00AA2483" w:rsidRPr="00AA2483" w:rsidRDefault="00AA2483" w:rsidP="00AA2483">
            <w:pPr>
              <w:spacing w:before="20" w:after="20"/>
              <w:ind w:right="602"/>
              <w:jc w:val="right"/>
              <w:rPr>
                <w:szCs w:val="17"/>
                <w:lang w:eastAsia="en-AU"/>
              </w:rPr>
            </w:pPr>
            <w:r w:rsidRPr="00AA2483">
              <w:rPr>
                <w:szCs w:val="17"/>
                <w:lang w:eastAsia="en-AU"/>
              </w:rPr>
              <w:t>93</w:t>
            </w:r>
          </w:p>
        </w:tc>
        <w:tc>
          <w:tcPr>
            <w:tcW w:w="1701" w:type="dxa"/>
            <w:noWrap/>
            <w:hideMark/>
          </w:tcPr>
          <w:p w14:paraId="2F27F990" w14:textId="77777777" w:rsidR="00AA2483" w:rsidRPr="00AA2483" w:rsidRDefault="00AA2483" w:rsidP="00AA2483">
            <w:pPr>
              <w:spacing w:before="20" w:after="20"/>
              <w:jc w:val="center"/>
              <w:rPr>
                <w:szCs w:val="17"/>
                <w:lang w:eastAsia="en-AU"/>
              </w:rPr>
            </w:pPr>
          </w:p>
        </w:tc>
      </w:tr>
      <w:tr w:rsidR="00AA2483" w:rsidRPr="00AA2483" w14:paraId="4E17609B" w14:textId="77777777" w:rsidTr="003061C9">
        <w:tc>
          <w:tcPr>
            <w:tcW w:w="3119" w:type="dxa"/>
            <w:noWrap/>
            <w:hideMark/>
          </w:tcPr>
          <w:p w14:paraId="5E51D831" w14:textId="77777777" w:rsidR="00AA2483" w:rsidRPr="00AA2483" w:rsidRDefault="00AA2483" w:rsidP="00AA2483">
            <w:pPr>
              <w:spacing w:before="20" w:after="40"/>
              <w:rPr>
                <w:szCs w:val="17"/>
                <w:lang w:eastAsia="en-AU"/>
              </w:rPr>
            </w:pPr>
            <w:r w:rsidRPr="00AA2483">
              <w:rPr>
                <w:szCs w:val="17"/>
              </w:rPr>
              <w:t xml:space="preserve">LIVINGSTON, </w:t>
            </w:r>
            <w:r w:rsidRPr="00AA2483">
              <w:rPr>
                <w:szCs w:val="17"/>
                <w:lang w:eastAsia="en-AU"/>
              </w:rPr>
              <w:t>Milli</w:t>
            </w:r>
          </w:p>
        </w:tc>
        <w:tc>
          <w:tcPr>
            <w:tcW w:w="1843" w:type="dxa"/>
            <w:noWrap/>
            <w:hideMark/>
          </w:tcPr>
          <w:p w14:paraId="04DFA84C" w14:textId="77777777" w:rsidR="00AA2483" w:rsidRPr="00AA2483" w:rsidRDefault="00AA2483" w:rsidP="00AA2483">
            <w:pPr>
              <w:spacing w:before="20" w:after="20"/>
              <w:ind w:right="602"/>
              <w:jc w:val="right"/>
              <w:rPr>
                <w:szCs w:val="17"/>
                <w:lang w:eastAsia="en-AU"/>
              </w:rPr>
            </w:pPr>
            <w:r w:rsidRPr="00AA2483">
              <w:rPr>
                <w:szCs w:val="17"/>
                <w:lang w:eastAsia="en-AU"/>
              </w:rPr>
              <w:t>734</w:t>
            </w:r>
          </w:p>
        </w:tc>
        <w:tc>
          <w:tcPr>
            <w:tcW w:w="1701" w:type="dxa"/>
            <w:noWrap/>
            <w:hideMark/>
          </w:tcPr>
          <w:p w14:paraId="13480C95" w14:textId="77777777" w:rsidR="00AA2483" w:rsidRPr="00AA2483" w:rsidRDefault="00AA2483" w:rsidP="00AA2483">
            <w:pPr>
              <w:spacing w:before="20" w:after="20"/>
              <w:jc w:val="center"/>
              <w:rPr>
                <w:szCs w:val="17"/>
                <w:lang w:eastAsia="en-AU"/>
              </w:rPr>
            </w:pPr>
            <w:r w:rsidRPr="00AA2483">
              <w:rPr>
                <w:szCs w:val="17"/>
              </w:rPr>
              <w:t>Elected 1</w:t>
            </w:r>
          </w:p>
        </w:tc>
      </w:tr>
    </w:tbl>
    <w:p w14:paraId="71E20827" w14:textId="77777777" w:rsidR="00AA2483" w:rsidRPr="00AA2483" w:rsidRDefault="00AA2483" w:rsidP="00AA2483">
      <w:pPr>
        <w:spacing w:before="120" w:after="120"/>
        <w:jc w:val="center"/>
        <w:rPr>
          <w:b/>
          <w:bCs/>
        </w:rPr>
      </w:pPr>
      <w:r w:rsidRPr="00AA2483">
        <w:rPr>
          <w:b/>
          <w:bCs/>
        </w:rPr>
        <w:t xml:space="preserve">The </w:t>
      </w:r>
      <w:r w:rsidRPr="00AA2483">
        <w:rPr>
          <w:b/>
          <w:bCs/>
          <w:szCs w:val="17"/>
        </w:rPr>
        <w:t>Barossa</w:t>
      </w:r>
      <w:r w:rsidRPr="00AA2483">
        <w:rPr>
          <w:b/>
          <w:bCs/>
        </w:rPr>
        <w:t xml:space="preserve"> Council</w:t>
      </w:r>
    </w:p>
    <w:p w14:paraId="075FA4F3" w14:textId="77777777" w:rsidR="00AA2483" w:rsidRPr="00AA2483" w:rsidRDefault="00AA2483" w:rsidP="00AA2483">
      <w:pPr>
        <w:rPr>
          <w:b/>
          <w:bCs/>
          <w:szCs w:val="17"/>
          <w:lang w:val="en-US"/>
        </w:rPr>
      </w:pPr>
      <w:r w:rsidRPr="00AA2483">
        <w:rPr>
          <w:b/>
          <w:bCs/>
          <w:szCs w:val="17"/>
          <w:lang w:val="en-US"/>
        </w:rPr>
        <w:t>Mayor, 1 vacancy</w:t>
      </w:r>
    </w:p>
    <w:p w14:paraId="7B47BD97" w14:textId="77777777" w:rsidR="00AA2483" w:rsidRPr="00AA2483" w:rsidRDefault="00AA2483" w:rsidP="00AA2483">
      <w:pPr>
        <w:spacing w:after="0"/>
        <w:rPr>
          <w:szCs w:val="17"/>
          <w:lang w:val="en-US"/>
        </w:rPr>
      </w:pPr>
      <w:r w:rsidRPr="00AA2483">
        <w:rPr>
          <w:szCs w:val="17"/>
          <w:lang w:val="en-US"/>
        </w:rPr>
        <w:t>Formal Ballot Papers: 7,359</w:t>
      </w:r>
    </w:p>
    <w:p w14:paraId="0A41365B" w14:textId="77777777" w:rsidR="00AA2483" w:rsidRPr="00AA2483" w:rsidRDefault="00AA2483" w:rsidP="00AA2483">
      <w:pPr>
        <w:spacing w:after="0"/>
        <w:rPr>
          <w:szCs w:val="17"/>
          <w:lang w:val="en-US"/>
        </w:rPr>
      </w:pPr>
      <w:r w:rsidRPr="00AA2483">
        <w:rPr>
          <w:szCs w:val="17"/>
          <w:lang w:val="en-US"/>
        </w:rPr>
        <w:t>Informal Ballot Papers: 35</w:t>
      </w:r>
    </w:p>
    <w:p w14:paraId="02CEF523" w14:textId="77777777" w:rsidR="00AA2483" w:rsidRPr="00AA2483" w:rsidRDefault="00AA2483" w:rsidP="00AA2483">
      <w:pPr>
        <w:rPr>
          <w:szCs w:val="17"/>
          <w:lang w:val="en-US"/>
        </w:rPr>
      </w:pPr>
      <w:r w:rsidRPr="00AA2483">
        <w:rPr>
          <w:szCs w:val="17"/>
          <w:lang w:val="en-US"/>
        </w:rPr>
        <w:t>Quota: 3,680</w:t>
      </w:r>
    </w:p>
    <w:tbl>
      <w:tblPr>
        <w:tblStyle w:val="Gazettetable"/>
        <w:tblW w:w="6663" w:type="dxa"/>
        <w:tblLook w:val="04A0" w:firstRow="1" w:lastRow="0" w:firstColumn="1" w:lastColumn="0" w:noHBand="0" w:noVBand="1"/>
      </w:tblPr>
      <w:tblGrid>
        <w:gridCol w:w="3119"/>
        <w:gridCol w:w="1843"/>
        <w:gridCol w:w="1701"/>
      </w:tblGrid>
      <w:tr w:rsidR="00AA2483" w:rsidRPr="00AA2483" w14:paraId="15C644CC" w14:textId="77777777" w:rsidTr="003061C9">
        <w:trPr>
          <w:cnfStyle w:val="100000000000" w:firstRow="1" w:lastRow="0" w:firstColumn="0" w:lastColumn="0" w:oddVBand="0" w:evenVBand="0" w:oddHBand="0" w:evenHBand="0" w:firstRowFirstColumn="0" w:firstRowLastColumn="0" w:lastRowFirstColumn="0" w:lastRowLastColumn="0"/>
        </w:trPr>
        <w:tc>
          <w:tcPr>
            <w:tcW w:w="3119" w:type="dxa"/>
            <w:noWrap/>
            <w:hideMark/>
          </w:tcPr>
          <w:p w14:paraId="589EFC6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6460091"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690A2E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0B09140" w14:textId="77777777" w:rsidTr="003061C9">
        <w:tc>
          <w:tcPr>
            <w:tcW w:w="3119" w:type="dxa"/>
            <w:noWrap/>
            <w:hideMark/>
          </w:tcPr>
          <w:p w14:paraId="724A0785" w14:textId="77777777" w:rsidR="00AA2483" w:rsidRPr="00AA2483" w:rsidRDefault="00AA2483" w:rsidP="00AA2483">
            <w:pPr>
              <w:spacing w:before="20" w:after="20"/>
              <w:rPr>
                <w:szCs w:val="17"/>
                <w:lang w:eastAsia="en-AU"/>
              </w:rPr>
            </w:pPr>
            <w:r w:rsidRPr="00AA2483">
              <w:rPr>
                <w:szCs w:val="17"/>
                <w:lang w:eastAsia="en-AU"/>
              </w:rPr>
              <w:t>LANGE, Michael (</w:t>
            </w:r>
            <w:proofErr w:type="spellStart"/>
            <w:r w:rsidRPr="00AA2483">
              <w:rPr>
                <w:szCs w:val="17"/>
                <w:lang w:eastAsia="en-AU"/>
              </w:rPr>
              <w:t>Bim</w:t>
            </w:r>
            <w:proofErr w:type="spellEnd"/>
            <w:r w:rsidRPr="00AA2483">
              <w:rPr>
                <w:szCs w:val="17"/>
                <w:lang w:eastAsia="en-AU"/>
              </w:rPr>
              <w:t>)</w:t>
            </w:r>
          </w:p>
        </w:tc>
        <w:tc>
          <w:tcPr>
            <w:tcW w:w="1843" w:type="dxa"/>
            <w:noWrap/>
            <w:hideMark/>
          </w:tcPr>
          <w:p w14:paraId="1D0F691D" w14:textId="77777777" w:rsidR="00AA2483" w:rsidRPr="00AA2483" w:rsidRDefault="00AA2483" w:rsidP="00AA2483">
            <w:pPr>
              <w:spacing w:before="20" w:after="20"/>
              <w:ind w:right="602"/>
              <w:jc w:val="right"/>
              <w:rPr>
                <w:szCs w:val="17"/>
                <w:lang w:eastAsia="en-AU"/>
              </w:rPr>
            </w:pPr>
            <w:r w:rsidRPr="00AA2483">
              <w:rPr>
                <w:szCs w:val="17"/>
                <w:lang w:eastAsia="en-AU"/>
              </w:rPr>
              <w:t>4,084</w:t>
            </w:r>
          </w:p>
        </w:tc>
        <w:tc>
          <w:tcPr>
            <w:tcW w:w="1701" w:type="dxa"/>
            <w:noWrap/>
            <w:hideMark/>
          </w:tcPr>
          <w:p w14:paraId="7340314F"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0BC70FF" w14:textId="77777777" w:rsidTr="003061C9">
        <w:tc>
          <w:tcPr>
            <w:tcW w:w="3119" w:type="dxa"/>
            <w:noWrap/>
            <w:hideMark/>
          </w:tcPr>
          <w:p w14:paraId="10C0E6F2" w14:textId="77777777" w:rsidR="00AA2483" w:rsidRPr="00AA2483" w:rsidRDefault="00AA2483" w:rsidP="00AA2483">
            <w:pPr>
              <w:spacing w:before="20" w:after="40"/>
              <w:rPr>
                <w:szCs w:val="17"/>
                <w:lang w:eastAsia="en-AU"/>
              </w:rPr>
            </w:pPr>
            <w:r w:rsidRPr="00AA2483">
              <w:rPr>
                <w:szCs w:val="17"/>
                <w:lang w:eastAsia="en-AU"/>
              </w:rPr>
              <w:t>SZUTY, Helen</w:t>
            </w:r>
          </w:p>
        </w:tc>
        <w:tc>
          <w:tcPr>
            <w:tcW w:w="1843" w:type="dxa"/>
            <w:noWrap/>
            <w:hideMark/>
          </w:tcPr>
          <w:p w14:paraId="53688936" w14:textId="77777777" w:rsidR="00AA2483" w:rsidRPr="00AA2483" w:rsidRDefault="00AA2483" w:rsidP="00AA2483">
            <w:pPr>
              <w:spacing w:before="20" w:after="20"/>
              <w:ind w:right="602"/>
              <w:jc w:val="right"/>
              <w:rPr>
                <w:szCs w:val="17"/>
                <w:lang w:eastAsia="en-AU"/>
              </w:rPr>
            </w:pPr>
            <w:r w:rsidRPr="00AA2483">
              <w:rPr>
                <w:szCs w:val="17"/>
                <w:lang w:eastAsia="en-AU"/>
              </w:rPr>
              <w:t>3,275</w:t>
            </w:r>
          </w:p>
        </w:tc>
        <w:tc>
          <w:tcPr>
            <w:tcW w:w="1701" w:type="dxa"/>
            <w:noWrap/>
            <w:hideMark/>
          </w:tcPr>
          <w:p w14:paraId="6C64C3E7" w14:textId="77777777" w:rsidR="00AA2483" w:rsidRPr="00AA2483" w:rsidRDefault="00AA2483" w:rsidP="00AA2483">
            <w:pPr>
              <w:spacing w:before="20" w:after="20"/>
              <w:jc w:val="center"/>
              <w:rPr>
                <w:szCs w:val="17"/>
                <w:lang w:eastAsia="en-AU"/>
              </w:rPr>
            </w:pPr>
          </w:p>
        </w:tc>
      </w:tr>
    </w:tbl>
    <w:p w14:paraId="0847DF0D"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11 vacancies</w:t>
      </w:r>
    </w:p>
    <w:p w14:paraId="4844A54D" w14:textId="77777777" w:rsidR="00AA2483" w:rsidRPr="00AA2483" w:rsidRDefault="00AA2483" w:rsidP="00AA2483">
      <w:pPr>
        <w:spacing w:after="0"/>
        <w:rPr>
          <w:szCs w:val="17"/>
          <w:lang w:val="en-US"/>
        </w:rPr>
      </w:pPr>
      <w:r w:rsidRPr="00AA2483">
        <w:rPr>
          <w:szCs w:val="17"/>
          <w:lang w:val="en-US"/>
        </w:rPr>
        <w:t>Formal Ballot Papers: 7,077</w:t>
      </w:r>
    </w:p>
    <w:p w14:paraId="0C8661ED" w14:textId="77777777" w:rsidR="00AA2483" w:rsidRPr="00AA2483" w:rsidRDefault="00AA2483" w:rsidP="00AA2483">
      <w:pPr>
        <w:spacing w:after="0"/>
        <w:rPr>
          <w:szCs w:val="17"/>
          <w:lang w:val="en-US"/>
        </w:rPr>
      </w:pPr>
      <w:r w:rsidRPr="00AA2483">
        <w:rPr>
          <w:szCs w:val="17"/>
          <w:lang w:val="en-US"/>
        </w:rPr>
        <w:t>Informal Ballot Papers: 369</w:t>
      </w:r>
    </w:p>
    <w:p w14:paraId="1A678A9B" w14:textId="77777777" w:rsidR="00AA2483" w:rsidRPr="00AA2483" w:rsidRDefault="00AA2483" w:rsidP="00AA2483">
      <w:pPr>
        <w:rPr>
          <w:szCs w:val="17"/>
          <w:lang w:val="en-US"/>
        </w:rPr>
      </w:pPr>
      <w:r w:rsidRPr="00AA2483">
        <w:rPr>
          <w:szCs w:val="17"/>
          <w:lang w:val="en-US"/>
        </w:rPr>
        <w:t>Quota: 590</w:t>
      </w:r>
    </w:p>
    <w:tbl>
      <w:tblPr>
        <w:tblStyle w:val="Gazettetable"/>
        <w:tblW w:w="6663" w:type="dxa"/>
        <w:tblLook w:val="04A0" w:firstRow="1" w:lastRow="0" w:firstColumn="1" w:lastColumn="0" w:noHBand="0" w:noVBand="1"/>
      </w:tblPr>
      <w:tblGrid>
        <w:gridCol w:w="3119"/>
        <w:gridCol w:w="1843"/>
        <w:gridCol w:w="1701"/>
      </w:tblGrid>
      <w:tr w:rsidR="00AA2483" w:rsidRPr="00AA2483" w14:paraId="0F48F659" w14:textId="77777777" w:rsidTr="003061C9">
        <w:trPr>
          <w:cnfStyle w:val="100000000000" w:firstRow="1" w:lastRow="0" w:firstColumn="0" w:lastColumn="0" w:oddVBand="0" w:evenVBand="0" w:oddHBand="0" w:evenHBand="0" w:firstRowFirstColumn="0" w:firstRowLastColumn="0" w:lastRowFirstColumn="0" w:lastRowLastColumn="0"/>
        </w:trPr>
        <w:tc>
          <w:tcPr>
            <w:tcW w:w="3119" w:type="dxa"/>
            <w:noWrap/>
            <w:hideMark/>
          </w:tcPr>
          <w:p w14:paraId="113D170E"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FAA3725"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012761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2D5C41E" w14:textId="77777777" w:rsidTr="003061C9">
        <w:tc>
          <w:tcPr>
            <w:tcW w:w="3119" w:type="dxa"/>
            <w:noWrap/>
            <w:hideMark/>
          </w:tcPr>
          <w:p w14:paraId="7D1F6B67" w14:textId="77777777" w:rsidR="00AA2483" w:rsidRPr="00AA2483" w:rsidRDefault="00AA2483" w:rsidP="00AA2483">
            <w:pPr>
              <w:spacing w:before="20" w:after="20"/>
              <w:rPr>
                <w:szCs w:val="17"/>
                <w:lang w:eastAsia="en-AU"/>
              </w:rPr>
            </w:pPr>
            <w:r w:rsidRPr="00AA2483">
              <w:rPr>
                <w:szCs w:val="17"/>
              </w:rPr>
              <w:t>WOODBURY, Bob</w:t>
            </w:r>
          </w:p>
        </w:tc>
        <w:tc>
          <w:tcPr>
            <w:tcW w:w="1843" w:type="dxa"/>
            <w:noWrap/>
            <w:hideMark/>
          </w:tcPr>
          <w:p w14:paraId="39683BAA" w14:textId="77777777" w:rsidR="00AA2483" w:rsidRPr="00AA2483" w:rsidRDefault="00AA2483" w:rsidP="00AA2483">
            <w:pPr>
              <w:spacing w:before="20" w:after="20"/>
              <w:ind w:right="602"/>
              <w:jc w:val="right"/>
              <w:rPr>
                <w:szCs w:val="17"/>
                <w:lang w:eastAsia="en-AU"/>
              </w:rPr>
            </w:pPr>
            <w:r w:rsidRPr="00AA2483">
              <w:rPr>
                <w:szCs w:val="17"/>
                <w:lang w:eastAsia="en-AU"/>
              </w:rPr>
              <w:t>291</w:t>
            </w:r>
          </w:p>
        </w:tc>
        <w:tc>
          <w:tcPr>
            <w:tcW w:w="1701" w:type="dxa"/>
            <w:noWrap/>
            <w:hideMark/>
          </w:tcPr>
          <w:p w14:paraId="6EC5BC4D" w14:textId="77777777" w:rsidR="00AA2483" w:rsidRPr="00AA2483" w:rsidRDefault="00AA2483" w:rsidP="00AA2483">
            <w:pPr>
              <w:spacing w:before="20" w:after="20"/>
              <w:jc w:val="center"/>
              <w:rPr>
                <w:szCs w:val="17"/>
                <w:lang w:eastAsia="en-AU"/>
              </w:rPr>
            </w:pPr>
          </w:p>
        </w:tc>
      </w:tr>
      <w:tr w:rsidR="00AA2483" w:rsidRPr="00AA2483" w14:paraId="076224FE" w14:textId="77777777" w:rsidTr="003061C9">
        <w:tc>
          <w:tcPr>
            <w:tcW w:w="3119" w:type="dxa"/>
            <w:noWrap/>
            <w:hideMark/>
          </w:tcPr>
          <w:p w14:paraId="4DD18D56" w14:textId="77777777" w:rsidR="00AA2483" w:rsidRPr="00AA2483" w:rsidRDefault="00AA2483" w:rsidP="00AA2483">
            <w:pPr>
              <w:spacing w:before="20" w:after="20"/>
              <w:rPr>
                <w:szCs w:val="17"/>
                <w:lang w:eastAsia="en-AU"/>
              </w:rPr>
            </w:pPr>
            <w:r w:rsidRPr="00AA2483">
              <w:rPr>
                <w:szCs w:val="17"/>
              </w:rPr>
              <w:t>KRUGER, Angie</w:t>
            </w:r>
          </w:p>
        </w:tc>
        <w:tc>
          <w:tcPr>
            <w:tcW w:w="1843" w:type="dxa"/>
            <w:noWrap/>
            <w:hideMark/>
          </w:tcPr>
          <w:p w14:paraId="7B27FF4B" w14:textId="77777777" w:rsidR="00AA2483" w:rsidRPr="00AA2483" w:rsidRDefault="00AA2483" w:rsidP="00AA2483">
            <w:pPr>
              <w:spacing w:before="20" w:after="20"/>
              <w:ind w:right="602"/>
              <w:jc w:val="right"/>
              <w:rPr>
                <w:szCs w:val="17"/>
                <w:lang w:eastAsia="en-AU"/>
              </w:rPr>
            </w:pPr>
            <w:r w:rsidRPr="00AA2483">
              <w:rPr>
                <w:szCs w:val="17"/>
                <w:lang w:eastAsia="en-AU"/>
              </w:rPr>
              <w:t>291</w:t>
            </w:r>
          </w:p>
        </w:tc>
        <w:tc>
          <w:tcPr>
            <w:tcW w:w="1701" w:type="dxa"/>
            <w:noWrap/>
            <w:hideMark/>
          </w:tcPr>
          <w:p w14:paraId="4879E565" w14:textId="77777777" w:rsidR="00AA2483" w:rsidRPr="00AA2483" w:rsidRDefault="00AA2483" w:rsidP="00AA2483">
            <w:pPr>
              <w:spacing w:before="20" w:after="20"/>
              <w:jc w:val="center"/>
              <w:rPr>
                <w:szCs w:val="17"/>
                <w:lang w:eastAsia="en-AU"/>
              </w:rPr>
            </w:pPr>
          </w:p>
        </w:tc>
      </w:tr>
      <w:tr w:rsidR="00AA2483" w:rsidRPr="00AA2483" w14:paraId="692D4AA9" w14:textId="77777777" w:rsidTr="003061C9">
        <w:tc>
          <w:tcPr>
            <w:tcW w:w="3119" w:type="dxa"/>
            <w:noWrap/>
            <w:hideMark/>
          </w:tcPr>
          <w:p w14:paraId="5B31DAD2" w14:textId="77777777" w:rsidR="00AA2483" w:rsidRPr="00AA2483" w:rsidRDefault="00AA2483" w:rsidP="00AA2483">
            <w:pPr>
              <w:spacing w:before="20" w:after="20"/>
              <w:rPr>
                <w:szCs w:val="17"/>
                <w:lang w:eastAsia="en-AU"/>
              </w:rPr>
            </w:pPr>
            <w:r w:rsidRPr="00AA2483">
              <w:rPr>
                <w:szCs w:val="17"/>
              </w:rPr>
              <w:t>TROUP, Cathy</w:t>
            </w:r>
          </w:p>
        </w:tc>
        <w:tc>
          <w:tcPr>
            <w:tcW w:w="1843" w:type="dxa"/>
            <w:noWrap/>
            <w:hideMark/>
          </w:tcPr>
          <w:p w14:paraId="22A48D1F" w14:textId="77777777" w:rsidR="00AA2483" w:rsidRPr="00AA2483" w:rsidRDefault="00AA2483" w:rsidP="00AA2483">
            <w:pPr>
              <w:spacing w:before="20" w:after="20"/>
              <w:ind w:right="602"/>
              <w:jc w:val="right"/>
              <w:rPr>
                <w:szCs w:val="17"/>
                <w:lang w:eastAsia="en-AU"/>
              </w:rPr>
            </w:pPr>
            <w:r w:rsidRPr="00AA2483">
              <w:rPr>
                <w:szCs w:val="17"/>
                <w:lang w:eastAsia="en-AU"/>
              </w:rPr>
              <w:t>384</w:t>
            </w:r>
          </w:p>
        </w:tc>
        <w:tc>
          <w:tcPr>
            <w:tcW w:w="1701" w:type="dxa"/>
            <w:noWrap/>
            <w:hideMark/>
          </w:tcPr>
          <w:p w14:paraId="1DC6A825"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5C1DD200" w14:textId="77777777" w:rsidTr="003061C9">
        <w:tc>
          <w:tcPr>
            <w:tcW w:w="3119" w:type="dxa"/>
            <w:noWrap/>
            <w:hideMark/>
          </w:tcPr>
          <w:p w14:paraId="09963095" w14:textId="77777777" w:rsidR="00AA2483" w:rsidRPr="00AA2483" w:rsidRDefault="00AA2483" w:rsidP="00AA2483">
            <w:pPr>
              <w:spacing w:before="20" w:after="20"/>
              <w:rPr>
                <w:szCs w:val="17"/>
                <w:lang w:eastAsia="en-AU"/>
              </w:rPr>
            </w:pPr>
            <w:r w:rsidRPr="00AA2483">
              <w:rPr>
                <w:szCs w:val="17"/>
              </w:rPr>
              <w:t>THOMPSON, Heidi Marie</w:t>
            </w:r>
          </w:p>
        </w:tc>
        <w:tc>
          <w:tcPr>
            <w:tcW w:w="1843" w:type="dxa"/>
            <w:noWrap/>
            <w:hideMark/>
          </w:tcPr>
          <w:p w14:paraId="61D268EB" w14:textId="77777777" w:rsidR="00AA2483" w:rsidRPr="00AA2483" w:rsidRDefault="00AA2483" w:rsidP="00AA2483">
            <w:pPr>
              <w:spacing w:before="20" w:after="20"/>
              <w:ind w:right="602"/>
              <w:jc w:val="right"/>
              <w:rPr>
                <w:szCs w:val="17"/>
                <w:lang w:eastAsia="en-AU"/>
              </w:rPr>
            </w:pPr>
            <w:r w:rsidRPr="00AA2483">
              <w:rPr>
                <w:szCs w:val="17"/>
                <w:lang w:eastAsia="en-AU"/>
              </w:rPr>
              <w:t>398</w:t>
            </w:r>
          </w:p>
        </w:tc>
        <w:tc>
          <w:tcPr>
            <w:tcW w:w="1701" w:type="dxa"/>
            <w:noWrap/>
            <w:hideMark/>
          </w:tcPr>
          <w:p w14:paraId="600FE054"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263567FB" w14:textId="77777777" w:rsidTr="003061C9">
        <w:tc>
          <w:tcPr>
            <w:tcW w:w="3119" w:type="dxa"/>
            <w:noWrap/>
            <w:hideMark/>
          </w:tcPr>
          <w:p w14:paraId="7F0E41E2" w14:textId="77777777" w:rsidR="00AA2483" w:rsidRPr="00AA2483" w:rsidRDefault="00AA2483" w:rsidP="00AA2483">
            <w:pPr>
              <w:spacing w:before="20" w:after="20"/>
              <w:rPr>
                <w:szCs w:val="17"/>
                <w:lang w:eastAsia="en-AU"/>
              </w:rPr>
            </w:pPr>
            <w:r w:rsidRPr="00AA2483">
              <w:rPr>
                <w:szCs w:val="17"/>
              </w:rPr>
              <w:t>GREATWICH, Jess</w:t>
            </w:r>
          </w:p>
        </w:tc>
        <w:tc>
          <w:tcPr>
            <w:tcW w:w="1843" w:type="dxa"/>
            <w:noWrap/>
            <w:hideMark/>
          </w:tcPr>
          <w:p w14:paraId="61026CEA" w14:textId="77777777" w:rsidR="00AA2483" w:rsidRPr="00AA2483" w:rsidRDefault="00AA2483" w:rsidP="00AA2483">
            <w:pPr>
              <w:spacing w:before="20" w:after="20"/>
              <w:ind w:right="602"/>
              <w:jc w:val="right"/>
              <w:rPr>
                <w:szCs w:val="17"/>
                <w:lang w:eastAsia="en-AU"/>
              </w:rPr>
            </w:pPr>
            <w:r w:rsidRPr="00AA2483">
              <w:rPr>
                <w:szCs w:val="17"/>
                <w:lang w:eastAsia="en-AU"/>
              </w:rPr>
              <w:t>284</w:t>
            </w:r>
          </w:p>
        </w:tc>
        <w:tc>
          <w:tcPr>
            <w:tcW w:w="1701" w:type="dxa"/>
            <w:noWrap/>
            <w:hideMark/>
          </w:tcPr>
          <w:p w14:paraId="351949EA"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599C981D" w14:textId="77777777" w:rsidTr="003061C9">
        <w:tc>
          <w:tcPr>
            <w:tcW w:w="3119" w:type="dxa"/>
            <w:noWrap/>
            <w:hideMark/>
          </w:tcPr>
          <w:p w14:paraId="69E2D715" w14:textId="77777777" w:rsidR="00AA2483" w:rsidRPr="00AA2483" w:rsidRDefault="00AA2483" w:rsidP="00AA2483">
            <w:pPr>
              <w:spacing w:before="20" w:after="20"/>
              <w:rPr>
                <w:szCs w:val="17"/>
                <w:lang w:eastAsia="en-AU"/>
              </w:rPr>
            </w:pPr>
            <w:r w:rsidRPr="00AA2483">
              <w:rPr>
                <w:szCs w:val="17"/>
              </w:rPr>
              <w:t>HARMS, Christopher</w:t>
            </w:r>
          </w:p>
        </w:tc>
        <w:tc>
          <w:tcPr>
            <w:tcW w:w="1843" w:type="dxa"/>
            <w:noWrap/>
            <w:hideMark/>
          </w:tcPr>
          <w:p w14:paraId="3E6224BC" w14:textId="77777777" w:rsidR="00AA2483" w:rsidRPr="00AA2483" w:rsidRDefault="00AA2483" w:rsidP="00AA2483">
            <w:pPr>
              <w:spacing w:before="20" w:after="20"/>
              <w:ind w:right="602"/>
              <w:jc w:val="right"/>
              <w:rPr>
                <w:szCs w:val="17"/>
                <w:lang w:eastAsia="en-AU"/>
              </w:rPr>
            </w:pPr>
            <w:r w:rsidRPr="00AA2483">
              <w:rPr>
                <w:szCs w:val="17"/>
                <w:lang w:eastAsia="en-AU"/>
              </w:rPr>
              <w:t>246</w:t>
            </w:r>
          </w:p>
        </w:tc>
        <w:tc>
          <w:tcPr>
            <w:tcW w:w="1701" w:type="dxa"/>
            <w:noWrap/>
            <w:hideMark/>
          </w:tcPr>
          <w:p w14:paraId="56280D8C" w14:textId="77777777" w:rsidR="00AA2483" w:rsidRPr="00AA2483" w:rsidRDefault="00AA2483" w:rsidP="00AA2483">
            <w:pPr>
              <w:spacing w:before="20" w:after="20"/>
              <w:jc w:val="center"/>
              <w:rPr>
                <w:szCs w:val="17"/>
                <w:lang w:eastAsia="en-AU"/>
              </w:rPr>
            </w:pPr>
          </w:p>
        </w:tc>
      </w:tr>
      <w:tr w:rsidR="00AA2483" w:rsidRPr="00AA2483" w14:paraId="375BF320" w14:textId="77777777" w:rsidTr="003061C9">
        <w:tc>
          <w:tcPr>
            <w:tcW w:w="3119" w:type="dxa"/>
            <w:noWrap/>
            <w:hideMark/>
          </w:tcPr>
          <w:p w14:paraId="67846BB9" w14:textId="77777777" w:rsidR="00AA2483" w:rsidRPr="00AA2483" w:rsidRDefault="00AA2483" w:rsidP="00AA2483">
            <w:pPr>
              <w:spacing w:before="20" w:after="20"/>
              <w:rPr>
                <w:szCs w:val="17"/>
                <w:lang w:eastAsia="en-AU"/>
              </w:rPr>
            </w:pPr>
            <w:r w:rsidRPr="00AA2483">
              <w:rPr>
                <w:szCs w:val="17"/>
              </w:rPr>
              <w:t>ANGAS, John</w:t>
            </w:r>
          </w:p>
        </w:tc>
        <w:tc>
          <w:tcPr>
            <w:tcW w:w="1843" w:type="dxa"/>
            <w:noWrap/>
            <w:hideMark/>
          </w:tcPr>
          <w:p w14:paraId="5E257438" w14:textId="77777777" w:rsidR="00AA2483" w:rsidRPr="00AA2483" w:rsidRDefault="00AA2483" w:rsidP="00AA2483">
            <w:pPr>
              <w:spacing w:before="20" w:after="20"/>
              <w:ind w:right="602"/>
              <w:jc w:val="right"/>
              <w:rPr>
                <w:szCs w:val="17"/>
                <w:lang w:eastAsia="en-AU"/>
              </w:rPr>
            </w:pPr>
            <w:r w:rsidRPr="00AA2483">
              <w:rPr>
                <w:szCs w:val="17"/>
                <w:lang w:eastAsia="en-AU"/>
              </w:rPr>
              <w:t>923</w:t>
            </w:r>
          </w:p>
        </w:tc>
        <w:tc>
          <w:tcPr>
            <w:tcW w:w="1701" w:type="dxa"/>
            <w:noWrap/>
            <w:hideMark/>
          </w:tcPr>
          <w:p w14:paraId="5DE86447"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BBAAFE6" w14:textId="77777777" w:rsidTr="003061C9">
        <w:tc>
          <w:tcPr>
            <w:tcW w:w="3119" w:type="dxa"/>
            <w:noWrap/>
            <w:hideMark/>
          </w:tcPr>
          <w:p w14:paraId="5D8AEBB7" w14:textId="77777777" w:rsidR="00AA2483" w:rsidRPr="00AA2483" w:rsidRDefault="00AA2483" w:rsidP="00AA2483">
            <w:pPr>
              <w:spacing w:before="20" w:after="20"/>
              <w:rPr>
                <w:szCs w:val="17"/>
                <w:lang w:eastAsia="en-AU"/>
              </w:rPr>
            </w:pPr>
            <w:r w:rsidRPr="00AA2483">
              <w:rPr>
                <w:szCs w:val="17"/>
              </w:rPr>
              <w:t>HURN, Tony</w:t>
            </w:r>
          </w:p>
        </w:tc>
        <w:tc>
          <w:tcPr>
            <w:tcW w:w="1843" w:type="dxa"/>
            <w:noWrap/>
            <w:hideMark/>
          </w:tcPr>
          <w:p w14:paraId="3581A432" w14:textId="77777777" w:rsidR="00AA2483" w:rsidRPr="00AA2483" w:rsidRDefault="00AA2483" w:rsidP="00AA2483">
            <w:pPr>
              <w:spacing w:before="20" w:after="20"/>
              <w:ind w:right="602"/>
              <w:jc w:val="right"/>
              <w:rPr>
                <w:szCs w:val="17"/>
                <w:lang w:eastAsia="en-AU"/>
              </w:rPr>
            </w:pPr>
            <w:r w:rsidRPr="00AA2483">
              <w:rPr>
                <w:szCs w:val="17"/>
                <w:lang w:eastAsia="en-AU"/>
              </w:rPr>
              <w:t>363</w:t>
            </w:r>
          </w:p>
        </w:tc>
        <w:tc>
          <w:tcPr>
            <w:tcW w:w="1701" w:type="dxa"/>
            <w:noWrap/>
            <w:hideMark/>
          </w:tcPr>
          <w:p w14:paraId="4984EE67"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41318AF0" w14:textId="77777777" w:rsidTr="003061C9">
        <w:tc>
          <w:tcPr>
            <w:tcW w:w="3119" w:type="dxa"/>
            <w:noWrap/>
            <w:hideMark/>
          </w:tcPr>
          <w:p w14:paraId="13FAD32A" w14:textId="77777777" w:rsidR="00AA2483" w:rsidRPr="00AA2483" w:rsidRDefault="00AA2483" w:rsidP="00AA2483">
            <w:pPr>
              <w:spacing w:before="20" w:after="20"/>
              <w:rPr>
                <w:szCs w:val="17"/>
                <w:lang w:eastAsia="en-AU"/>
              </w:rPr>
            </w:pPr>
            <w:r w:rsidRPr="00AA2483">
              <w:rPr>
                <w:szCs w:val="17"/>
              </w:rPr>
              <w:t>LANE, Rick</w:t>
            </w:r>
          </w:p>
        </w:tc>
        <w:tc>
          <w:tcPr>
            <w:tcW w:w="1843" w:type="dxa"/>
            <w:noWrap/>
            <w:hideMark/>
          </w:tcPr>
          <w:p w14:paraId="1883A61C" w14:textId="77777777" w:rsidR="00AA2483" w:rsidRPr="00AA2483" w:rsidRDefault="00AA2483" w:rsidP="00AA2483">
            <w:pPr>
              <w:spacing w:before="20" w:after="20"/>
              <w:ind w:right="602"/>
              <w:jc w:val="right"/>
              <w:rPr>
                <w:szCs w:val="17"/>
                <w:lang w:eastAsia="en-AU"/>
              </w:rPr>
            </w:pPr>
            <w:r w:rsidRPr="00AA2483">
              <w:rPr>
                <w:szCs w:val="17"/>
                <w:lang w:eastAsia="en-AU"/>
              </w:rPr>
              <w:t>665</w:t>
            </w:r>
          </w:p>
        </w:tc>
        <w:tc>
          <w:tcPr>
            <w:tcW w:w="1701" w:type="dxa"/>
            <w:noWrap/>
            <w:hideMark/>
          </w:tcPr>
          <w:p w14:paraId="0D884E5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96AB873" w14:textId="77777777" w:rsidTr="003061C9">
        <w:tc>
          <w:tcPr>
            <w:tcW w:w="3119" w:type="dxa"/>
            <w:noWrap/>
            <w:hideMark/>
          </w:tcPr>
          <w:p w14:paraId="24ABE94A" w14:textId="77777777" w:rsidR="00AA2483" w:rsidRPr="00AA2483" w:rsidRDefault="00AA2483" w:rsidP="00AA2483">
            <w:pPr>
              <w:spacing w:before="20" w:after="20"/>
              <w:rPr>
                <w:szCs w:val="17"/>
                <w:lang w:eastAsia="en-AU"/>
              </w:rPr>
            </w:pPr>
            <w:r w:rsidRPr="00AA2483">
              <w:rPr>
                <w:szCs w:val="17"/>
              </w:rPr>
              <w:t>SCHILLING, Kathryn Louise</w:t>
            </w:r>
          </w:p>
        </w:tc>
        <w:tc>
          <w:tcPr>
            <w:tcW w:w="1843" w:type="dxa"/>
            <w:noWrap/>
            <w:hideMark/>
          </w:tcPr>
          <w:p w14:paraId="72217606" w14:textId="77777777" w:rsidR="00AA2483" w:rsidRPr="00AA2483" w:rsidRDefault="00AA2483" w:rsidP="00AA2483">
            <w:pPr>
              <w:spacing w:before="20" w:after="20"/>
              <w:ind w:right="602"/>
              <w:jc w:val="right"/>
              <w:rPr>
                <w:szCs w:val="17"/>
                <w:lang w:eastAsia="en-AU"/>
              </w:rPr>
            </w:pPr>
            <w:r w:rsidRPr="00AA2483">
              <w:rPr>
                <w:szCs w:val="17"/>
                <w:lang w:eastAsia="en-AU"/>
              </w:rPr>
              <w:t>362</w:t>
            </w:r>
          </w:p>
        </w:tc>
        <w:tc>
          <w:tcPr>
            <w:tcW w:w="1701" w:type="dxa"/>
            <w:noWrap/>
            <w:hideMark/>
          </w:tcPr>
          <w:p w14:paraId="08B9C296"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77382D37" w14:textId="77777777" w:rsidTr="003061C9">
        <w:tc>
          <w:tcPr>
            <w:tcW w:w="3119" w:type="dxa"/>
            <w:noWrap/>
            <w:hideMark/>
          </w:tcPr>
          <w:p w14:paraId="6E330A50" w14:textId="77777777" w:rsidR="00AA2483" w:rsidRPr="00AA2483" w:rsidRDefault="00AA2483" w:rsidP="00AA2483">
            <w:pPr>
              <w:spacing w:before="20" w:after="20"/>
              <w:rPr>
                <w:szCs w:val="17"/>
                <w:lang w:eastAsia="en-AU"/>
              </w:rPr>
            </w:pPr>
            <w:r w:rsidRPr="00AA2483">
              <w:rPr>
                <w:szCs w:val="17"/>
              </w:rPr>
              <w:t>LOHNER, Katrin</w:t>
            </w:r>
          </w:p>
        </w:tc>
        <w:tc>
          <w:tcPr>
            <w:tcW w:w="1843" w:type="dxa"/>
            <w:noWrap/>
            <w:hideMark/>
          </w:tcPr>
          <w:p w14:paraId="371F868A" w14:textId="77777777" w:rsidR="00AA2483" w:rsidRPr="00AA2483" w:rsidRDefault="00AA2483" w:rsidP="00AA2483">
            <w:pPr>
              <w:spacing w:before="20" w:after="20"/>
              <w:ind w:right="602"/>
              <w:jc w:val="right"/>
              <w:rPr>
                <w:szCs w:val="17"/>
                <w:lang w:eastAsia="en-AU"/>
              </w:rPr>
            </w:pPr>
            <w:r w:rsidRPr="00AA2483">
              <w:rPr>
                <w:szCs w:val="17"/>
                <w:lang w:eastAsia="en-AU"/>
              </w:rPr>
              <w:t>137</w:t>
            </w:r>
          </w:p>
        </w:tc>
        <w:tc>
          <w:tcPr>
            <w:tcW w:w="1701" w:type="dxa"/>
            <w:noWrap/>
            <w:hideMark/>
          </w:tcPr>
          <w:p w14:paraId="4F793020" w14:textId="77777777" w:rsidR="00AA2483" w:rsidRPr="00AA2483" w:rsidRDefault="00AA2483" w:rsidP="00AA2483">
            <w:pPr>
              <w:spacing w:before="20" w:after="20"/>
              <w:jc w:val="center"/>
              <w:rPr>
                <w:szCs w:val="17"/>
                <w:lang w:eastAsia="en-AU"/>
              </w:rPr>
            </w:pPr>
          </w:p>
        </w:tc>
      </w:tr>
      <w:tr w:rsidR="00AA2483" w:rsidRPr="00AA2483" w14:paraId="3B91CFB7" w14:textId="77777777" w:rsidTr="003061C9">
        <w:tc>
          <w:tcPr>
            <w:tcW w:w="3119" w:type="dxa"/>
            <w:noWrap/>
            <w:hideMark/>
          </w:tcPr>
          <w:p w14:paraId="412B7EE8" w14:textId="77777777" w:rsidR="00AA2483" w:rsidRPr="00AA2483" w:rsidRDefault="00AA2483" w:rsidP="00AA2483">
            <w:pPr>
              <w:spacing w:before="20" w:after="20"/>
              <w:rPr>
                <w:szCs w:val="17"/>
                <w:lang w:eastAsia="en-AU"/>
              </w:rPr>
            </w:pPr>
            <w:r w:rsidRPr="00AA2483">
              <w:rPr>
                <w:szCs w:val="17"/>
              </w:rPr>
              <w:t>BARRETT, Don</w:t>
            </w:r>
          </w:p>
        </w:tc>
        <w:tc>
          <w:tcPr>
            <w:tcW w:w="1843" w:type="dxa"/>
            <w:noWrap/>
            <w:hideMark/>
          </w:tcPr>
          <w:p w14:paraId="3CB061B9" w14:textId="77777777" w:rsidR="00AA2483" w:rsidRPr="00AA2483" w:rsidRDefault="00AA2483" w:rsidP="00AA2483">
            <w:pPr>
              <w:spacing w:before="20" w:after="20"/>
              <w:ind w:right="602"/>
              <w:jc w:val="right"/>
              <w:rPr>
                <w:szCs w:val="17"/>
                <w:lang w:eastAsia="en-AU"/>
              </w:rPr>
            </w:pPr>
            <w:r w:rsidRPr="00AA2483">
              <w:rPr>
                <w:szCs w:val="17"/>
                <w:lang w:eastAsia="en-AU"/>
              </w:rPr>
              <w:t>392</w:t>
            </w:r>
          </w:p>
        </w:tc>
        <w:tc>
          <w:tcPr>
            <w:tcW w:w="1701" w:type="dxa"/>
            <w:noWrap/>
            <w:hideMark/>
          </w:tcPr>
          <w:p w14:paraId="55A1CF12"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3FE8FA55" w14:textId="77777777" w:rsidTr="003061C9">
        <w:tc>
          <w:tcPr>
            <w:tcW w:w="3119" w:type="dxa"/>
            <w:noWrap/>
            <w:hideMark/>
          </w:tcPr>
          <w:p w14:paraId="63DA61B7" w14:textId="77777777" w:rsidR="00AA2483" w:rsidRPr="00AA2483" w:rsidRDefault="00AA2483" w:rsidP="00AA2483">
            <w:pPr>
              <w:spacing w:before="20" w:after="20"/>
              <w:rPr>
                <w:szCs w:val="17"/>
                <w:lang w:eastAsia="en-AU"/>
              </w:rPr>
            </w:pPr>
            <w:r w:rsidRPr="00AA2483">
              <w:rPr>
                <w:szCs w:val="17"/>
              </w:rPr>
              <w:t>DAVIES, Colin</w:t>
            </w:r>
          </w:p>
        </w:tc>
        <w:tc>
          <w:tcPr>
            <w:tcW w:w="1843" w:type="dxa"/>
            <w:noWrap/>
            <w:hideMark/>
          </w:tcPr>
          <w:p w14:paraId="4BE39933" w14:textId="77777777" w:rsidR="00AA2483" w:rsidRPr="00AA2483" w:rsidRDefault="00AA2483" w:rsidP="00AA2483">
            <w:pPr>
              <w:spacing w:before="20" w:after="20"/>
              <w:ind w:right="602"/>
              <w:jc w:val="right"/>
              <w:rPr>
                <w:szCs w:val="17"/>
                <w:lang w:eastAsia="en-AU"/>
              </w:rPr>
            </w:pPr>
            <w:r w:rsidRPr="00AA2483">
              <w:rPr>
                <w:szCs w:val="17"/>
                <w:lang w:eastAsia="en-AU"/>
              </w:rPr>
              <w:t>53</w:t>
            </w:r>
          </w:p>
        </w:tc>
        <w:tc>
          <w:tcPr>
            <w:tcW w:w="1701" w:type="dxa"/>
            <w:noWrap/>
            <w:hideMark/>
          </w:tcPr>
          <w:p w14:paraId="75790CB2" w14:textId="77777777" w:rsidR="00AA2483" w:rsidRPr="00AA2483" w:rsidRDefault="00AA2483" w:rsidP="00AA2483">
            <w:pPr>
              <w:spacing w:before="20" w:after="20"/>
              <w:jc w:val="center"/>
              <w:rPr>
                <w:szCs w:val="17"/>
                <w:lang w:eastAsia="en-AU"/>
              </w:rPr>
            </w:pPr>
          </w:p>
        </w:tc>
      </w:tr>
      <w:tr w:rsidR="00AA2483" w:rsidRPr="00AA2483" w14:paraId="684EF8A1" w14:textId="77777777" w:rsidTr="003061C9">
        <w:tc>
          <w:tcPr>
            <w:tcW w:w="3119" w:type="dxa"/>
            <w:noWrap/>
            <w:hideMark/>
          </w:tcPr>
          <w:p w14:paraId="67D8577B" w14:textId="77777777" w:rsidR="00AA2483" w:rsidRPr="00AA2483" w:rsidRDefault="00AA2483" w:rsidP="00AA2483">
            <w:pPr>
              <w:spacing w:before="20" w:after="20"/>
              <w:rPr>
                <w:szCs w:val="17"/>
                <w:lang w:eastAsia="en-AU"/>
              </w:rPr>
            </w:pPr>
            <w:r w:rsidRPr="00AA2483">
              <w:rPr>
                <w:szCs w:val="17"/>
              </w:rPr>
              <w:t>VAN DER WIJNGAART, Katie (Kat)</w:t>
            </w:r>
          </w:p>
        </w:tc>
        <w:tc>
          <w:tcPr>
            <w:tcW w:w="1843" w:type="dxa"/>
            <w:noWrap/>
            <w:hideMark/>
          </w:tcPr>
          <w:p w14:paraId="71A10A42" w14:textId="77777777" w:rsidR="00AA2483" w:rsidRPr="00AA2483" w:rsidRDefault="00AA2483" w:rsidP="00AA2483">
            <w:pPr>
              <w:spacing w:before="20" w:after="20"/>
              <w:ind w:right="602"/>
              <w:jc w:val="right"/>
              <w:rPr>
                <w:szCs w:val="17"/>
                <w:lang w:eastAsia="en-AU"/>
              </w:rPr>
            </w:pPr>
            <w:r w:rsidRPr="00AA2483">
              <w:rPr>
                <w:szCs w:val="17"/>
                <w:lang w:eastAsia="en-AU"/>
              </w:rPr>
              <w:t>124</w:t>
            </w:r>
          </w:p>
        </w:tc>
        <w:tc>
          <w:tcPr>
            <w:tcW w:w="1701" w:type="dxa"/>
            <w:noWrap/>
            <w:hideMark/>
          </w:tcPr>
          <w:p w14:paraId="4A137A7D" w14:textId="77777777" w:rsidR="00AA2483" w:rsidRPr="00AA2483" w:rsidRDefault="00AA2483" w:rsidP="00AA2483">
            <w:pPr>
              <w:spacing w:before="20" w:after="20"/>
              <w:jc w:val="center"/>
              <w:rPr>
                <w:szCs w:val="17"/>
                <w:lang w:eastAsia="en-AU"/>
              </w:rPr>
            </w:pPr>
          </w:p>
        </w:tc>
      </w:tr>
      <w:tr w:rsidR="00AA2483" w:rsidRPr="00AA2483" w14:paraId="118D078F" w14:textId="77777777" w:rsidTr="003061C9">
        <w:tc>
          <w:tcPr>
            <w:tcW w:w="3119" w:type="dxa"/>
            <w:noWrap/>
            <w:hideMark/>
          </w:tcPr>
          <w:p w14:paraId="38A535EB" w14:textId="77777777" w:rsidR="00AA2483" w:rsidRPr="00AA2483" w:rsidRDefault="00AA2483" w:rsidP="00AA2483">
            <w:pPr>
              <w:spacing w:before="20" w:after="20"/>
              <w:rPr>
                <w:szCs w:val="17"/>
                <w:lang w:eastAsia="en-AU"/>
              </w:rPr>
            </w:pPr>
            <w:r w:rsidRPr="00AA2483">
              <w:rPr>
                <w:szCs w:val="17"/>
              </w:rPr>
              <w:t>JAMES, Shelley</w:t>
            </w:r>
          </w:p>
        </w:tc>
        <w:tc>
          <w:tcPr>
            <w:tcW w:w="1843" w:type="dxa"/>
            <w:noWrap/>
            <w:hideMark/>
          </w:tcPr>
          <w:p w14:paraId="351254C2" w14:textId="77777777" w:rsidR="00AA2483" w:rsidRPr="00AA2483" w:rsidRDefault="00AA2483" w:rsidP="00AA2483">
            <w:pPr>
              <w:spacing w:before="20" w:after="20"/>
              <w:ind w:right="602"/>
              <w:jc w:val="right"/>
              <w:rPr>
                <w:szCs w:val="17"/>
                <w:lang w:eastAsia="en-AU"/>
              </w:rPr>
            </w:pPr>
            <w:r w:rsidRPr="00AA2483">
              <w:rPr>
                <w:szCs w:val="17"/>
                <w:lang w:eastAsia="en-AU"/>
              </w:rPr>
              <w:t>60</w:t>
            </w:r>
          </w:p>
        </w:tc>
        <w:tc>
          <w:tcPr>
            <w:tcW w:w="1701" w:type="dxa"/>
            <w:noWrap/>
            <w:hideMark/>
          </w:tcPr>
          <w:p w14:paraId="1B4A6EE5" w14:textId="77777777" w:rsidR="00AA2483" w:rsidRPr="00AA2483" w:rsidRDefault="00AA2483" w:rsidP="00AA2483">
            <w:pPr>
              <w:spacing w:before="20" w:after="20"/>
              <w:jc w:val="center"/>
              <w:rPr>
                <w:szCs w:val="17"/>
                <w:lang w:eastAsia="en-AU"/>
              </w:rPr>
            </w:pPr>
          </w:p>
        </w:tc>
      </w:tr>
      <w:tr w:rsidR="00AA2483" w:rsidRPr="00AA2483" w14:paraId="543874C5" w14:textId="77777777" w:rsidTr="003061C9">
        <w:tc>
          <w:tcPr>
            <w:tcW w:w="3119" w:type="dxa"/>
            <w:noWrap/>
            <w:hideMark/>
          </w:tcPr>
          <w:p w14:paraId="6A67AD8C" w14:textId="77777777" w:rsidR="00AA2483" w:rsidRPr="00AA2483" w:rsidRDefault="00AA2483" w:rsidP="00AA2483">
            <w:pPr>
              <w:spacing w:before="20" w:after="20"/>
              <w:rPr>
                <w:szCs w:val="17"/>
                <w:lang w:eastAsia="en-AU"/>
              </w:rPr>
            </w:pPr>
            <w:r w:rsidRPr="00AA2483">
              <w:rPr>
                <w:szCs w:val="17"/>
              </w:rPr>
              <w:t>HAEBICH, David</w:t>
            </w:r>
          </w:p>
        </w:tc>
        <w:tc>
          <w:tcPr>
            <w:tcW w:w="1843" w:type="dxa"/>
            <w:noWrap/>
            <w:hideMark/>
          </w:tcPr>
          <w:p w14:paraId="2679C155" w14:textId="77777777" w:rsidR="00AA2483" w:rsidRPr="00AA2483" w:rsidRDefault="00AA2483" w:rsidP="00AA2483">
            <w:pPr>
              <w:spacing w:before="20" w:after="20"/>
              <w:ind w:right="602"/>
              <w:jc w:val="right"/>
              <w:rPr>
                <w:szCs w:val="17"/>
                <w:lang w:eastAsia="en-AU"/>
              </w:rPr>
            </w:pPr>
            <w:r w:rsidRPr="00AA2483">
              <w:rPr>
                <w:szCs w:val="17"/>
                <w:lang w:eastAsia="en-AU"/>
              </w:rPr>
              <w:t>251</w:t>
            </w:r>
          </w:p>
        </w:tc>
        <w:tc>
          <w:tcPr>
            <w:tcW w:w="1701" w:type="dxa"/>
            <w:noWrap/>
            <w:hideMark/>
          </w:tcPr>
          <w:p w14:paraId="27FA9BD1" w14:textId="77777777" w:rsidR="00AA2483" w:rsidRPr="00AA2483" w:rsidRDefault="00AA2483" w:rsidP="00AA2483">
            <w:pPr>
              <w:spacing w:before="20" w:after="20"/>
              <w:jc w:val="center"/>
              <w:rPr>
                <w:szCs w:val="17"/>
                <w:lang w:eastAsia="en-AU"/>
              </w:rPr>
            </w:pPr>
          </w:p>
        </w:tc>
      </w:tr>
      <w:tr w:rsidR="00AA2483" w:rsidRPr="00AA2483" w14:paraId="24121732" w14:textId="77777777" w:rsidTr="003061C9">
        <w:tc>
          <w:tcPr>
            <w:tcW w:w="3119" w:type="dxa"/>
            <w:noWrap/>
            <w:hideMark/>
          </w:tcPr>
          <w:p w14:paraId="14E48D39" w14:textId="77777777" w:rsidR="00AA2483" w:rsidRPr="00AA2483" w:rsidRDefault="00AA2483" w:rsidP="00AA2483">
            <w:pPr>
              <w:spacing w:before="20" w:after="20"/>
              <w:rPr>
                <w:szCs w:val="17"/>
                <w:lang w:eastAsia="en-AU"/>
              </w:rPr>
            </w:pPr>
            <w:r w:rsidRPr="00AA2483">
              <w:rPr>
                <w:szCs w:val="17"/>
              </w:rPr>
              <w:t>JOHNSTONE, Russell</w:t>
            </w:r>
          </w:p>
        </w:tc>
        <w:tc>
          <w:tcPr>
            <w:tcW w:w="1843" w:type="dxa"/>
            <w:noWrap/>
            <w:hideMark/>
          </w:tcPr>
          <w:p w14:paraId="1F0A8D84" w14:textId="77777777" w:rsidR="00AA2483" w:rsidRPr="00AA2483" w:rsidRDefault="00AA2483" w:rsidP="00AA2483">
            <w:pPr>
              <w:spacing w:before="20" w:after="20"/>
              <w:ind w:right="602"/>
              <w:jc w:val="right"/>
              <w:rPr>
                <w:szCs w:val="17"/>
                <w:lang w:eastAsia="en-AU"/>
              </w:rPr>
            </w:pPr>
            <w:r w:rsidRPr="00AA2483">
              <w:rPr>
                <w:szCs w:val="17"/>
                <w:lang w:eastAsia="en-AU"/>
              </w:rPr>
              <w:t>223</w:t>
            </w:r>
          </w:p>
        </w:tc>
        <w:tc>
          <w:tcPr>
            <w:tcW w:w="1701" w:type="dxa"/>
            <w:noWrap/>
            <w:hideMark/>
          </w:tcPr>
          <w:p w14:paraId="72E3B134" w14:textId="77777777" w:rsidR="00AA2483" w:rsidRPr="00AA2483" w:rsidRDefault="00AA2483" w:rsidP="00AA2483">
            <w:pPr>
              <w:spacing w:before="20" w:after="20"/>
              <w:jc w:val="center"/>
              <w:rPr>
                <w:szCs w:val="17"/>
                <w:lang w:eastAsia="en-AU"/>
              </w:rPr>
            </w:pPr>
          </w:p>
        </w:tc>
      </w:tr>
      <w:tr w:rsidR="00AA2483" w:rsidRPr="00AA2483" w14:paraId="5D8DDA11" w14:textId="77777777" w:rsidTr="003061C9">
        <w:tc>
          <w:tcPr>
            <w:tcW w:w="3119" w:type="dxa"/>
            <w:noWrap/>
            <w:hideMark/>
          </w:tcPr>
          <w:p w14:paraId="6510A404" w14:textId="77777777" w:rsidR="00AA2483" w:rsidRPr="00AA2483" w:rsidRDefault="00AA2483" w:rsidP="00AA2483">
            <w:pPr>
              <w:spacing w:before="20" w:after="20"/>
              <w:rPr>
                <w:szCs w:val="17"/>
                <w:lang w:eastAsia="en-AU"/>
              </w:rPr>
            </w:pPr>
            <w:r w:rsidRPr="00AA2483">
              <w:rPr>
                <w:szCs w:val="17"/>
              </w:rPr>
              <w:t>PREECE, Bruce</w:t>
            </w:r>
          </w:p>
        </w:tc>
        <w:tc>
          <w:tcPr>
            <w:tcW w:w="1843" w:type="dxa"/>
            <w:noWrap/>
            <w:hideMark/>
          </w:tcPr>
          <w:p w14:paraId="4A7118E6" w14:textId="77777777" w:rsidR="00AA2483" w:rsidRPr="00AA2483" w:rsidRDefault="00AA2483" w:rsidP="00AA2483">
            <w:pPr>
              <w:spacing w:before="20" w:after="20"/>
              <w:ind w:right="602"/>
              <w:jc w:val="right"/>
              <w:rPr>
                <w:szCs w:val="17"/>
                <w:lang w:eastAsia="en-AU"/>
              </w:rPr>
            </w:pPr>
            <w:r w:rsidRPr="00AA2483">
              <w:rPr>
                <w:szCs w:val="17"/>
                <w:lang w:eastAsia="en-AU"/>
              </w:rPr>
              <w:t>317</w:t>
            </w:r>
          </w:p>
        </w:tc>
        <w:tc>
          <w:tcPr>
            <w:tcW w:w="1701" w:type="dxa"/>
            <w:noWrap/>
            <w:hideMark/>
          </w:tcPr>
          <w:p w14:paraId="6FD51B86" w14:textId="77777777" w:rsidR="00AA2483" w:rsidRPr="00AA2483" w:rsidRDefault="00AA2483" w:rsidP="00AA2483">
            <w:pPr>
              <w:spacing w:before="20" w:after="20"/>
              <w:jc w:val="center"/>
              <w:rPr>
                <w:szCs w:val="17"/>
                <w:lang w:eastAsia="en-AU"/>
              </w:rPr>
            </w:pPr>
            <w:r w:rsidRPr="00AA2483">
              <w:rPr>
                <w:szCs w:val="17"/>
                <w:lang w:eastAsia="en-AU"/>
              </w:rPr>
              <w:t>Elected 11</w:t>
            </w:r>
          </w:p>
        </w:tc>
      </w:tr>
      <w:tr w:rsidR="00AA2483" w:rsidRPr="00AA2483" w14:paraId="50CD12DE" w14:textId="77777777" w:rsidTr="003061C9">
        <w:tc>
          <w:tcPr>
            <w:tcW w:w="3119" w:type="dxa"/>
            <w:noWrap/>
            <w:hideMark/>
          </w:tcPr>
          <w:p w14:paraId="25F397B8" w14:textId="77777777" w:rsidR="00AA2483" w:rsidRPr="00AA2483" w:rsidRDefault="00AA2483" w:rsidP="00AA2483">
            <w:pPr>
              <w:spacing w:before="20" w:after="20"/>
              <w:rPr>
                <w:szCs w:val="17"/>
                <w:lang w:eastAsia="en-AU"/>
              </w:rPr>
            </w:pPr>
            <w:r w:rsidRPr="00AA2483">
              <w:rPr>
                <w:szCs w:val="17"/>
              </w:rPr>
              <w:t>HORE, Scott</w:t>
            </w:r>
          </w:p>
        </w:tc>
        <w:tc>
          <w:tcPr>
            <w:tcW w:w="1843" w:type="dxa"/>
            <w:noWrap/>
            <w:hideMark/>
          </w:tcPr>
          <w:p w14:paraId="0D1023A5" w14:textId="77777777" w:rsidR="00AA2483" w:rsidRPr="00AA2483" w:rsidRDefault="00AA2483" w:rsidP="00AA2483">
            <w:pPr>
              <w:spacing w:before="20" w:after="20"/>
              <w:ind w:right="602"/>
              <w:jc w:val="right"/>
              <w:rPr>
                <w:szCs w:val="17"/>
                <w:lang w:eastAsia="en-AU"/>
              </w:rPr>
            </w:pPr>
            <w:r w:rsidRPr="00AA2483">
              <w:rPr>
                <w:szCs w:val="17"/>
                <w:lang w:eastAsia="en-AU"/>
              </w:rPr>
              <w:t>208</w:t>
            </w:r>
          </w:p>
        </w:tc>
        <w:tc>
          <w:tcPr>
            <w:tcW w:w="1701" w:type="dxa"/>
            <w:noWrap/>
            <w:hideMark/>
          </w:tcPr>
          <w:p w14:paraId="3F343474" w14:textId="77777777" w:rsidR="00AA2483" w:rsidRPr="00AA2483" w:rsidRDefault="00AA2483" w:rsidP="00AA2483">
            <w:pPr>
              <w:spacing w:before="20" w:after="20"/>
              <w:jc w:val="center"/>
              <w:rPr>
                <w:szCs w:val="17"/>
                <w:lang w:eastAsia="en-AU"/>
              </w:rPr>
            </w:pPr>
          </w:p>
        </w:tc>
      </w:tr>
      <w:tr w:rsidR="00AA2483" w:rsidRPr="00AA2483" w14:paraId="1C962E0B" w14:textId="77777777" w:rsidTr="003061C9">
        <w:tc>
          <w:tcPr>
            <w:tcW w:w="3119" w:type="dxa"/>
            <w:noWrap/>
            <w:hideMark/>
          </w:tcPr>
          <w:p w14:paraId="6659A87C" w14:textId="77777777" w:rsidR="00AA2483" w:rsidRPr="00AA2483" w:rsidRDefault="00AA2483" w:rsidP="00AA2483">
            <w:pPr>
              <w:spacing w:before="20" w:after="20"/>
              <w:rPr>
                <w:szCs w:val="17"/>
                <w:lang w:eastAsia="en-AU"/>
              </w:rPr>
            </w:pPr>
            <w:r w:rsidRPr="00AA2483">
              <w:rPr>
                <w:szCs w:val="17"/>
              </w:rPr>
              <w:t>DE VRIES, Dave</w:t>
            </w:r>
          </w:p>
        </w:tc>
        <w:tc>
          <w:tcPr>
            <w:tcW w:w="1843" w:type="dxa"/>
            <w:noWrap/>
            <w:hideMark/>
          </w:tcPr>
          <w:p w14:paraId="18A19516" w14:textId="77777777" w:rsidR="00AA2483" w:rsidRPr="00AA2483" w:rsidRDefault="00AA2483" w:rsidP="00AA2483">
            <w:pPr>
              <w:spacing w:before="20" w:after="20"/>
              <w:ind w:right="602"/>
              <w:jc w:val="right"/>
              <w:rPr>
                <w:szCs w:val="17"/>
                <w:lang w:eastAsia="en-AU"/>
              </w:rPr>
            </w:pPr>
            <w:r w:rsidRPr="00AA2483">
              <w:rPr>
                <w:szCs w:val="17"/>
                <w:lang w:eastAsia="en-AU"/>
              </w:rPr>
              <w:t>259</w:t>
            </w:r>
          </w:p>
        </w:tc>
        <w:tc>
          <w:tcPr>
            <w:tcW w:w="1701" w:type="dxa"/>
            <w:noWrap/>
            <w:hideMark/>
          </w:tcPr>
          <w:p w14:paraId="09E12006" w14:textId="77777777" w:rsidR="00AA2483" w:rsidRPr="00AA2483" w:rsidRDefault="00AA2483" w:rsidP="00AA2483">
            <w:pPr>
              <w:spacing w:before="20" w:after="20"/>
              <w:jc w:val="center"/>
              <w:rPr>
                <w:szCs w:val="17"/>
                <w:lang w:eastAsia="en-AU"/>
              </w:rPr>
            </w:pPr>
            <w:r w:rsidRPr="00AA2483">
              <w:rPr>
                <w:szCs w:val="17"/>
                <w:lang w:eastAsia="en-AU"/>
              </w:rPr>
              <w:t>Elected 10</w:t>
            </w:r>
          </w:p>
        </w:tc>
      </w:tr>
      <w:tr w:rsidR="00AA2483" w:rsidRPr="00AA2483" w14:paraId="2DC992A9" w14:textId="77777777" w:rsidTr="003061C9">
        <w:tc>
          <w:tcPr>
            <w:tcW w:w="3119" w:type="dxa"/>
            <w:noWrap/>
            <w:hideMark/>
          </w:tcPr>
          <w:p w14:paraId="487127C0" w14:textId="77777777" w:rsidR="00AA2483" w:rsidRPr="00AA2483" w:rsidRDefault="00AA2483" w:rsidP="00AA2483">
            <w:pPr>
              <w:spacing w:before="20" w:after="20"/>
              <w:rPr>
                <w:szCs w:val="17"/>
                <w:lang w:eastAsia="en-AU"/>
              </w:rPr>
            </w:pPr>
            <w:r w:rsidRPr="00AA2483">
              <w:rPr>
                <w:szCs w:val="17"/>
              </w:rPr>
              <w:t>EVANS, Jane</w:t>
            </w:r>
          </w:p>
        </w:tc>
        <w:tc>
          <w:tcPr>
            <w:tcW w:w="1843" w:type="dxa"/>
            <w:noWrap/>
            <w:hideMark/>
          </w:tcPr>
          <w:p w14:paraId="380EBCBA" w14:textId="77777777" w:rsidR="00AA2483" w:rsidRPr="00AA2483" w:rsidRDefault="00AA2483" w:rsidP="00AA2483">
            <w:pPr>
              <w:spacing w:before="20" w:after="20"/>
              <w:ind w:right="602"/>
              <w:jc w:val="right"/>
              <w:rPr>
                <w:szCs w:val="17"/>
                <w:lang w:eastAsia="en-AU"/>
              </w:rPr>
            </w:pPr>
            <w:r w:rsidRPr="00AA2483">
              <w:rPr>
                <w:szCs w:val="17"/>
                <w:lang w:eastAsia="en-AU"/>
              </w:rPr>
              <w:t>594</w:t>
            </w:r>
          </w:p>
        </w:tc>
        <w:tc>
          <w:tcPr>
            <w:tcW w:w="1701" w:type="dxa"/>
            <w:noWrap/>
            <w:hideMark/>
          </w:tcPr>
          <w:p w14:paraId="286B0C74"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4C53A46B" w14:textId="77777777" w:rsidTr="003061C9">
        <w:tc>
          <w:tcPr>
            <w:tcW w:w="3119" w:type="dxa"/>
            <w:noWrap/>
            <w:hideMark/>
          </w:tcPr>
          <w:p w14:paraId="290C330A" w14:textId="77777777" w:rsidR="00AA2483" w:rsidRPr="00AA2483" w:rsidRDefault="00AA2483" w:rsidP="00AA2483">
            <w:pPr>
              <w:spacing w:before="20" w:after="40"/>
              <w:rPr>
                <w:szCs w:val="17"/>
                <w:lang w:eastAsia="en-AU"/>
              </w:rPr>
            </w:pPr>
            <w:r w:rsidRPr="00AA2483">
              <w:rPr>
                <w:szCs w:val="17"/>
              </w:rPr>
              <w:t>WIESE-SMITH, Carla</w:t>
            </w:r>
          </w:p>
        </w:tc>
        <w:tc>
          <w:tcPr>
            <w:tcW w:w="1843" w:type="dxa"/>
            <w:noWrap/>
            <w:hideMark/>
          </w:tcPr>
          <w:p w14:paraId="540ED1B6" w14:textId="77777777" w:rsidR="00AA2483" w:rsidRPr="00AA2483" w:rsidRDefault="00AA2483" w:rsidP="00AA2483">
            <w:pPr>
              <w:spacing w:before="20" w:after="20"/>
              <w:ind w:right="602"/>
              <w:jc w:val="right"/>
              <w:rPr>
                <w:szCs w:val="17"/>
                <w:lang w:eastAsia="en-AU"/>
              </w:rPr>
            </w:pPr>
            <w:r w:rsidRPr="00AA2483">
              <w:rPr>
                <w:szCs w:val="17"/>
                <w:lang w:eastAsia="en-AU"/>
              </w:rPr>
              <w:t>252</w:t>
            </w:r>
          </w:p>
        </w:tc>
        <w:tc>
          <w:tcPr>
            <w:tcW w:w="1701" w:type="dxa"/>
            <w:noWrap/>
            <w:hideMark/>
          </w:tcPr>
          <w:p w14:paraId="57900D1B" w14:textId="77777777" w:rsidR="00AA2483" w:rsidRPr="00AA2483" w:rsidRDefault="00AA2483" w:rsidP="00AA2483">
            <w:pPr>
              <w:spacing w:before="20" w:after="20"/>
              <w:jc w:val="center"/>
              <w:rPr>
                <w:szCs w:val="17"/>
                <w:lang w:eastAsia="en-AU"/>
              </w:rPr>
            </w:pPr>
          </w:p>
        </w:tc>
      </w:tr>
    </w:tbl>
    <w:p w14:paraId="6AF3FA30" w14:textId="77777777" w:rsidR="00AA2483" w:rsidRDefault="00AA2483">
      <w:pPr>
        <w:spacing w:after="0" w:line="240" w:lineRule="auto"/>
        <w:jc w:val="left"/>
        <w:rPr>
          <w:b/>
          <w:bCs/>
        </w:rPr>
      </w:pPr>
      <w:r>
        <w:rPr>
          <w:b/>
          <w:bCs/>
        </w:rPr>
        <w:br w:type="page"/>
      </w:r>
    </w:p>
    <w:p w14:paraId="3FD76E05" w14:textId="35B7E5B4" w:rsidR="00AA2483" w:rsidRPr="00AA2483" w:rsidRDefault="00AA2483" w:rsidP="00AA2483">
      <w:pPr>
        <w:spacing w:before="120" w:after="120"/>
        <w:jc w:val="center"/>
        <w:rPr>
          <w:b/>
          <w:bCs/>
        </w:rPr>
      </w:pPr>
      <w:r w:rsidRPr="00AA2483">
        <w:rPr>
          <w:b/>
          <w:bCs/>
        </w:rPr>
        <w:t xml:space="preserve">Barunga </w:t>
      </w:r>
      <w:r w:rsidRPr="00AA2483">
        <w:rPr>
          <w:b/>
          <w:bCs/>
          <w:szCs w:val="17"/>
        </w:rPr>
        <w:t>West</w:t>
      </w:r>
      <w:r w:rsidRPr="00AA2483">
        <w:rPr>
          <w:b/>
          <w:bCs/>
        </w:rPr>
        <w:t xml:space="preserve"> Council</w:t>
      </w:r>
    </w:p>
    <w:p w14:paraId="46A484CA" w14:textId="77777777" w:rsidR="00AA2483" w:rsidRPr="00AA2483" w:rsidRDefault="00AA2483" w:rsidP="00AA2483">
      <w:pPr>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p w14:paraId="30872475" w14:textId="77777777" w:rsidR="00AA2483" w:rsidRPr="00AA2483" w:rsidRDefault="00AA2483" w:rsidP="00AA2483">
      <w:pPr>
        <w:spacing w:after="0"/>
        <w:rPr>
          <w:szCs w:val="17"/>
          <w:lang w:val="en-US"/>
        </w:rPr>
      </w:pPr>
      <w:r w:rsidRPr="00AA2483">
        <w:rPr>
          <w:szCs w:val="17"/>
          <w:lang w:val="en-US"/>
        </w:rPr>
        <w:t>Formal Ballot Papers: 1,053</w:t>
      </w:r>
    </w:p>
    <w:p w14:paraId="4B8E65A2" w14:textId="77777777" w:rsidR="00AA2483" w:rsidRPr="00AA2483" w:rsidRDefault="00AA2483" w:rsidP="00AA2483">
      <w:pPr>
        <w:spacing w:after="0"/>
        <w:rPr>
          <w:szCs w:val="17"/>
          <w:lang w:val="en-US"/>
        </w:rPr>
      </w:pPr>
      <w:r w:rsidRPr="00AA2483">
        <w:rPr>
          <w:szCs w:val="17"/>
          <w:lang w:val="en-US"/>
        </w:rPr>
        <w:t>Informal Ballot Papers: 34</w:t>
      </w:r>
    </w:p>
    <w:p w14:paraId="30DDDC7B" w14:textId="77777777" w:rsidR="00AA2483" w:rsidRPr="00AA2483" w:rsidRDefault="00AA2483" w:rsidP="00AA2483">
      <w:pPr>
        <w:rPr>
          <w:szCs w:val="17"/>
          <w:lang w:val="en-US"/>
        </w:rPr>
      </w:pPr>
      <w:r w:rsidRPr="00AA2483">
        <w:rPr>
          <w:szCs w:val="17"/>
          <w:lang w:val="en-US"/>
        </w:rPr>
        <w:t>Quota: 106</w:t>
      </w:r>
    </w:p>
    <w:tbl>
      <w:tblPr>
        <w:tblStyle w:val="Gazettetable"/>
        <w:tblW w:w="6662" w:type="dxa"/>
        <w:tblLook w:val="04A0" w:firstRow="1" w:lastRow="0" w:firstColumn="1" w:lastColumn="0" w:noHBand="0" w:noVBand="1"/>
      </w:tblPr>
      <w:tblGrid>
        <w:gridCol w:w="3118"/>
        <w:gridCol w:w="1843"/>
        <w:gridCol w:w="1701"/>
      </w:tblGrid>
      <w:tr w:rsidR="00AA2483" w:rsidRPr="00AA2483" w14:paraId="25E3DC5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A60325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7786E1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224B942"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C433FA0" w14:textId="77777777" w:rsidTr="003061C9">
        <w:tc>
          <w:tcPr>
            <w:tcW w:w="3118" w:type="dxa"/>
            <w:noWrap/>
            <w:hideMark/>
          </w:tcPr>
          <w:p w14:paraId="3188B466" w14:textId="77777777" w:rsidR="00AA2483" w:rsidRPr="00AA2483" w:rsidRDefault="00AA2483" w:rsidP="00AA2483">
            <w:pPr>
              <w:spacing w:before="20" w:after="20"/>
              <w:rPr>
                <w:szCs w:val="17"/>
                <w:lang w:eastAsia="en-AU"/>
              </w:rPr>
            </w:pPr>
            <w:r w:rsidRPr="00AA2483">
              <w:rPr>
                <w:szCs w:val="17"/>
              </w:rPr>
              <w:t>GREGORY, Kim</w:t>
            </w:r>
          </w:p>
        </w:tc>
        <w:tc>
          <w:tcPr>
            <w:tcW w:w="1843" w:type="dxa"/>
            <w:noWrap/>
            <w:hideMark/>
          </w:tcPr>
          <w:p w14:paraId="647D68C5" w14:textId="77777777" w:rsidR="00AA2483" w:rsidRPr="00AA2483" w:rsidRDefault="00AA2483" w:rsidP="00AA2483">
            <w:pPr>
              <w:spacing w:before="20" w:after="20"/>
              <w:ind w:right="602"/>
              <w:jc w:val="right"/>
              <w:rPr>
                <w:szCs w:val="17"/>
                <w:lang w:eastAsia="en-AU"/>
              </w:rPr>
            </w:pPr>
            <w:r w:rsidRPr="00AA2483">
              <w:rPr>
                <w:szCs w:val="17"/>
                <w:lang w:eastAsia="en-AU"/>
              </w:rPr>
              <w:t>122</w:t>
            </w:r>
          </w:p>
        </w:tc>
        <w:tc>
          <w:tcPr>
            <w:tcW w:w="1701" w:type="dxa"/>
            <w:noWrap/>
            <w:hideMark/>
          </w:tcPr>
          <w:p w14:paraId="3A2944DA"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44128684" w14:textId="77777777" w:rsidTr="003061C9">
        <w:tc>
          <w:tcPr>
            <w:tcW w:w="3118" w:type="dxa"/>
            <w:noWrap/>
            <w:hideMark/>
          </w:tcPr>
          <w:p w14:paraId="1AECD490" w14:textId="77777777" w:rsidR="00AA2483" w:rsidRPr="00AA2483" w:rsidRDefault="00AA2483" w:rsidP="00AA2483">
            <w:pPr>
              <w:spacing w:before="20" w:after="20"/>
              <w:rPr>
                <w:szCs w:val="17"/>
                <w:lang w:eastAsia="en-AU"/>
              </w:rPr>
            </w:pPr>
            <w:r w:rsidRPr="00AA2483">
              <w:rPr>
                <w:szCs w:val="17"/>
              </w:rPr>
              <w:t>AXFORD, Cynthia Lorraine</w:t>
            </w:r>
          </w:p>
        </w:tc>
        <w:tc>
          <w:tcPr>
            <w:tcW w:w="1843" w:type="dxa"/>
            <w:noWrap/>
            <w:hideMark/>
          </w:tcPr>
          <w:p w14:paraId="0AA36052" w14:textId="77777777" w:rsidR="00AA2483" w:rsidRPr="00AA2483" w:rsidRDefault="00AA2483" w:rsidP="00AA2483">
            <w:pPr>
              <w:spacing w:before="20" w:after="20"/>
              <w:ind w:right="602"/>
              <w:jc w:val="right"/>
              <w:rPr>
                <w:szCs w:val="17"/>
                <w:lang w:eastAsia="en-AU"/>
              </w:rPr>
            </w:pPr>
            <w:r w:rsidRPr="00AA2483">
              <w:rPr>
                <w:szCs w:val="17"/>
                <w:lang w:eastAsia="en-AU"/>
              </w:rPr>
              <w:t>247</w:t>
            </w:r>
          </w:p>
        </w:tc>
        <w:tc>
          <w:tcPr>
            <w:tcW w:w="1701" w:type="dxa"/>
            <w:noWrap/>
            <w:hideMark/>
          </w:tcPr>
          <w:p w14:paraId="38B2F29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781394A" w14:textId="77777777" w:rsidTr="003061C9">
        <w:tc>
          <w:tcPr>
            <w:tcW w:w="3118" w:type="dxa"/>
            <w:noWrap/>
            <w:hideMark/>
          </w:tcPr>
          <w:p w14:paraId="15BF5E1B" w14:textId="77777777" w:rsidR="00AA2483" w:rsidRPr="00AA2483" w:rsidRDefault="00AA2483" w:rsidP="00AA2483">
            <w:pPr>
              <w:spacing w:before="20" w:after="20"/>
              <w:rPr>
                <w:szCs w:val="17"/>
                <w:lang w:eastAsia="en-AU"/>
              </w:rPr>
            </w:pPr>
            <w:r w:rsidRPr="00AA2483">
              <w:rPr>
                <w:szCs w:val="17"/>
              </w:rPr>
              <w:t>BUTTON, Peter</w:t>
            </w:r>
          </w:p>
        </w:tc>
        <w:tc>
          <w:tcPr>
            <w:tcW w:w="1843" w:type="dxa"/>
            <w:noWrap/>
            <w:hideMark/>
          </w:tcPr>
          <w:p w14:paraId="6989F7B7" w14:textId="77777777" w:rsidR="00AA2483" w:rsidRPr="00AA2483" w:rsidRDefault="00AA2483" w:rsidP="00AA2483">
            <w:pPr>
              <w:spacing w:before="20" w:after="20"/>
              <w:ind w:right="602"/>
              <w:jc w:val="right"/>
              <w:rPr>
                <w:szCs w:val="17"/>
                <w:lang w:eastAsia="en-AU"/>
              </w:rPr>
            </w:pPr>
            <w:r w:rsidRPr="00AA2483">
              <w:rPr>
                <w:szCs w:val="17"/>
                <w:lang w:eastAsia="en-AU"/>
              </w:rPr>
              <w:t>265</w:t>
            </w:r>
          </w:p>
        </w:tc>
        <w:tc>
          <w:tcPr>
            <w:tcW w:w="1701" w:type="dxa"/>
            <w:noWrap/>
            <w:hideMark/>
          </w:tcPr>
          <w:p w14:paraId="6CF11360"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7061C78" w14:textId="77777777" w:rsidTr="003061C9">
        <w:tc>
          <w:tcPr>
            <w:tcW w:w="3118" w:type="dxa"/>
            <w:noWrap/>
            <w:hideMark/>
          </w:tcPr>
          <w:p w14:paraId="337FCFFC" w14:textId="77777777" w:rsidR="00AA2483" w:rsidRPr="00AA2483" w:rsidRDefault="00AA2483" w:rsidP="00AA2483">
            <w:pPr>
              <w:spacing w:before="20" w:after="20"/>
              <w:rPr>
                <w:szCs w:val="17"/>
                <w:lang w:eastAsia="en-AU"/>
              </w:rPr>
            </w:pPr>
            <w:r w:rsidRPr="00AA2483">
              <w:rPr>
                <w:szCs w:val="17"/>
              </w:rPr>
              <w:t>LOCKYER, Brian John</w:t>
            </w:r>
          </w:p>
        </w:tc>
        <w:tc>
          <w:tcPr>
            <w:tcW w:w="1843" w:type="dxa"/>
            <w:noWrap/>
            <w:hideMark/>
          </w:tcPr>
          <w:p w14:paraId="495AB304" w14:textId="77777777" w:rsidR="00AA2483" w:rsidRPr="00AA2483" w:rsidRDefault="00AA2483" w:rsidP="00AA2483">
            <w:pPr>
              <w:spacing w:before="20" w:after="20"/>
              <w:ind w:right="602"/>
              <w:jc w:val="right"/>
              <w:rPr>
                <w:szCs w:val="17"/>
                <w:lang w:eastAsia="en-AU"/>
              </w:rPr>
            </w:pPr>
            <w:r w:rsidRPr="00AA2483">
              <w:rPr>
                <w:szCs w:val="17"/>
                <w:lang w:eastAsia="en-AU"/>
              </w:rPr>
              <w:t>53</w:t>
            </w:r>
          </w:p>
        </w:tc>
        <w:tc>
          <w:tcPr>
            <w:tcW w:w="1701" w:type="dxa"/>
            <w:noWrap/>
            <w:hideMark/>
          </w:tcPr>
          <w:p w14:paraId="37926A55"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4EAA9584" w14:textId="77777777" w:rsidTr="003061C9">
        <w:tc>
          <w:tcPr>
            <w:tcW w:w="3118" w:type="dxa"/>
            <w:noWrap/>
            <w:hideMark/>
          </w:tcPr>
          <w:p w14:paraId="107ED60D" w14:textId="77777777" w:rsidR="00AA2483" w:rsidRPr="00AA2483" w:rsidRDefault="00AA2483" w:rsidP="00AA2483">
            <w:pPr>
              <w:spacing w:before="20" w:after="20"/>
              <w:rPr>
                <w:szCs w:val="17"/>
                <w:lang w:eastAsia="en-AU"/>
              </w:rPr>
            </w:pPr>
            <w:r w:rsidRPr="00AA2483">
              <w:rPr>
                <w:szCs w:val="17"/>
              </w:rPr>
              <w:t>EASON, Dave</w:t>
            </w:r>
          </w:p>
        </w:tc>
        <w:tc>
          <w:tcPr>
            <w:tcW w:w="1843" w:type="dxa"/>
            <w:noWrap/>
            <w:hideMark/>
          </w:tcPr>
          <w:p w14:paraId="6CE67BE0" w14:textId="77777777" w:rsidR="00AA2483" w:rsidRPr="00AA2483" w:rsidRDefault="00AA2483" w:rsidP="00AA2483">
            <w:pPr>
              <w:spacing w:before="20" w:after="20"/>
              <w:ind w:right="602"/>
              <w:jc w:val="right"/>
              <w:rPr>
                <w:szCs w:val="17"/>
                <w:lang w:eastAsia="en-AU"/>
              </w:rPr>
            </w:pPr>
            <w:r w:rsidRPr="00AA2483">
              <w:rPr>
                <w:szCs w:val="17"/>
                <w:lang w:eastAsia="en-AU"/>
              </w:rPr>
              <w:t>35</w:t>
            </w:r>
          </w:p>
        </w:tc>
        <w:tc>
          <w:tcPr>
            <w:tcW w:w="1701" w:type="dxa"/>
            <w:noWrap/>
            <w:hideMark/>
          </w:tcPr>
          <w:p w14:paraId="612B2155"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2D1A2C47" w14:textId="77777777" w:rsidTr="003061C9">
        <w:tc>
          <w:tcPr>
            <w:tcW w:w="3118" w:type="dxa"/>
            <w:noWrap/>
            <w:hideMark/>
          </w:tcPr>
          <w:p w14:paraId="0136C86A" w14:textId="77777777" w:rsidR="00AA2483" w:rsidRPr="00AA2483" w:rsidRDefault="00AA2483" w:rsidP="00AA2483">
            <w:pPr>
              <w:spacing w:before="20" w:after="20"/>
              <w:rPr>
                <w:szCs w:val="17"/>
                <w:lang w:eastAsia="en-AU"/>
              </w:rPr>
            </w:pPr>
            <w:r w:rsidRPr="00AA2483">
              <w:rPr>
                <w:szCs w:val="17"/>
              </w:rPr>
              <w:t>KERLEY, Leonie</w:t>
            </w:r>
          </w:p>
        </w:tc>
        <w:tc>
          <w:tcPr>
            <w:tcW w:w="1843" w:type="dxa"/>
            <w:noWrap/>
            <w:hideMark/>
          </w:tcPr>
          <w:p w14:paraId="2DB34DB8" w14:textId="77777777" w:rsidR="00AA2483" w:rsidRPr="00AA2483" w:rsidRDefault="00AA2483" w:rsidP="00AA2483">
            <w:pPr>
              <w:spacing w:before="20" w:after="20"/>
              <w:ind w:right="602"/>
              <w:jc w:val="right"/>
              <w:rPr>
                <w:szCs w:val="17"/>
                <w:lang w:eastAsia="en-AU"/>
              </w:rPr>
            </w:pPr>
            <w:r w:rsidRPr="00AA2483">
              <w:rPr>
                <w:szCs w:val="17"/>
                <w:lang w:eastAsia="en-AU"/>
              </w:rPr>
              <w:t>161</w:t>
            </w:r>
          </w:p>
        </w:tc>
        <w:tc>
          <w:tcPr>
            <w:tcW w:w="1701" w:type="dxa"/>
            <w:noWrap/>
            <w:hideMark/>
          </w:tcPr>
          <w:p w14:paraId="52B96310"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7AB9C188" w14:textId="77777777" w:rsidTr="003061C9">
        <w:tc>
          <w:tcPr>
            <w:tcW w:w="3118" w:type="dxa"/>
            <w:noWrap/>
            <w:hideMark/>
          </w:tcPr>
          <w:p w14:paraId="6021584A" w14:textId="77777777" w:rsidR="00AA2483" w:rsidRPr="00AA2483" w:rsidRDefault="00AA2483" w:rsidP="00AA2483">
            <w:pPr>
              <w:spacing w:before="20" w:after="20"/>
              <w:rPr>
                <w:szCs w:val="17"/>
                <w:lang w:eastAsia="en-AU"/>
              </w:rPr>
            </w:pPr>
            <w:r w:rsidRPr="00AA2483">
              <w:rPr>
                <w:szCs w:val="17"/>
              </w:rPr>
              <w:t>BEINKE, Kevin John</w:t>
            </w:r>
          </w:p>
        </w:tc>
        <w:tc>
          <w:tcPr>
            <w:tcW w:w="1843" w:type="dxa"/>
            <w:noWrap/>
            <w:hideMark/>
          </w:tcPr>
          <w:p w14:paraId="7A44E712" w14:textId="77777777" w:rsidR="00AA2483" w:rsidRPr="00AA2483" w:rsidRDefault="00AA2483" w:rsidP="00AA2483">
            <w:pPr>
              <w:spacing w:before="20" w:after="20"/>
              <w:ind w:right="602"/>
              <w:jc w:val="right"/>
              <w:rPr>
                <w:szCs w:val="17"/>
                <w:lang w:eastAsia="en-AU"/>
              </w:rPr>
            </w:pPr>
            <w:r w:rsidRPr="00AA2483">
              <w:rPr>
                <w:szCs w:val="17"/>
                <w:lang w:eastAsia="en-AU"/>
              </w:rPr>
              <w:t>67</w:t>
            </w:r>
          </w:p>
        </w:tc>
        <w:tc>
          <w:tcPr>
            <w:tcW w:w="1701" w:type="dxa"/>
            <w:noWrap/>
            <w:hideMark/>
          </w:tcPr>
          <w:p w14:paraId="406195B9"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368562B2" w14:textId="77777777" w:rsidTr="003061C9">
        <w:tc>
          <w:tcPr>
            <w:tcW w:w="3118" w:type="dxa"/>
            <w:noWrap/>
            <w:hideMark/>
          </w:tcPr>
          <w:p w14:paraId="43426AC1" w14:textId="77777777" w:rsidR="00AA2483" w:rsidRPr="00AA2483" w:rsidRDefault="00AA2483" w:rsidP="00AA2483">
            <w:pPr>
              <w:spacing w:before="20" w:after="20"/>
              <w:rPr>
                <w:szCs w:val="17"/>
                <w:lang w:eastAsia="en-AU"/>
              </w:rPr>
            </w:pPr>
            <w:proofErr w:type="spellStart"/>
            <w:r w:rsidRPr="00AA2483">
              <w:rPr>
                <w:szCs w:val="17"/>
              </w:rPr>
              <w:t>McDONALD</w:t>
            </w:r>
            <w:proofErr w:type="spellEnd"/>
            <w:r w:rsidRPr="00AA2483">
              <w:rPr>
                <w:szCs w:val="17"/>
              </w:rPr>
              <w:t>, Margaret</w:t>
            </w:r>
          </w:p>
        </w:tc>
        <w:tc>
          <w:tcPr>
            <w:tcW w:w="1843" w:type="dxa"/>
            <w:noWrap/>
            <w:hideMark/>
          </w:tcPr>
          <w:p w14:paraId="66063AC3" w14:textId="77777777" w:rsidR="00AA2483" w:rsidRPr="00AA2483" w:rsidRDefault="00AA2483" w:rsidP="00AA2483">
            <w:pPr>
              <w:spacing w:before="20" w:after="20"/>
              <w:ind w:right="602"/>
              <w:jc w:val="right"/>
              <w:rPr>
                <w:szCs w:val="17"/>
                <w:lang w:eastAsia="en-AU"/>
              </w:rPr>
            </w:pPr>
            <w:r w:rsidRPr="00AA2483">
              <w:rPr>
                <w:szCs w:val="17"/>
                <w:lang w:eastAsia="en-AU"/>
              </w:rPr>
              <w:t>21</w:t>
            </w:r>
          </w:p>
        </w:tc>
        <w:tc>
          <w:tcPr>
            <w:tcW w:w="1701" w:type="dxa"/>
            <w:noWrap/>
            <w:hideMark/>
          </w:tcPr>
          <w:p w14:paraId="18094414"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706633E3" w14:textId="77777777" w:rsidTr="003061C9">
        <w:tc>
          <w:tcPr>
            <w:tcW w:w="3118" w:type="dxa"/>
            <w:noWrap/>
            <w:hideMark/>
          </w:tcPr>
          <w:p w14:paraId="36281FAE" w14:textId="77777777" w:rsidR="00AA2483" w:rsidRPr="00AA2483" w:rsidRDefault="00AA2483" w:rsidP="00AA2483">
            <w:pPr>
              <w:spacing w:before="20" w:after="20"/>
              <w:rPr>
                <w:szCs w:val="17"/>
                <w:lang w:eastAsia="en-AU"/>
              </w:rPr>
            </w:pPr>
            <w:r w:rsidRPr="00AA2483">
              <w:rPr>
                <w:szCs w:val="17"/>
              </w:rPr>
              <w:t>LOCKE, Rob</w:t>
            </w:r>
          </w:p>
        </w:tc>
        <w:tc>
          <w:tcPr>
            <w:tcW w:w="1843" w:type="dxa"/>
            <w:noWrap/>
            <w:hideMark/>
          </w:tcPr>
          <w:p w14:paraId="3C5427F5" w14:textId="77777777" w:rsidR="00AA2483" w:rsidRPr="00AA2483" w:rsidRDefault="00AA2483" w:rsidP="00AA2483">
            <w:pPr>
              <w:spacing w:before="20" w:after="20"/>
              <w:ind w:right="602"/>
              <w:jc w:val="right"/>
              <w:rPr>
                <w:szCs w:val="17"/>
                <w:lang w:eastAsia="en-AU"/>
              </w:rPr>
            </w:pPr>
            <w:r w:rsidRPr="00AA2483">
              <w:rPr>
                <w:szCs w:val="17"/>
                <w:lang w:eastAsia="en-AU"/>
              </w:rPr>
              <w:t>9</w:t>
            </w:r>
          </w:p>
        </w:tc>
        <w:tc>
          <w:tcPr>
            <w:tcW w:w="1701" w:type="dxa"/>
            <w:noWrap/>
            <w:hideMark/>
          </w:tcPr>
          <w:p w14:paraId="038DC25E" w14:textId="77777777" w:rsidR="00AA2483" w:rsidRPr="00AA2483" w:rsidRDefault="00AA2483" w:rsidP="00AA2483">
            <w:pPr>
              <w:spacing w:before="20" w:after="20"/>
              <w:jc w:val="center"/>
              <w:rPr>
                <w:szCs w:val="17"/>
                <w:lang w:eastAsia="en-AU"/>
              </w:rPr>
            </w:pPr>
          </w:p>
        </w:tc>
      </w:tr>
      <w:tr w:rsidR="00AA2483" w:rsidRPr="00AA2483" w14:paraId="5D1638D5" w14:textId="77777777" w:rsidTr="003061C9">
        <w:tc>
          <w:tcPr>
            <w:tcW w:w="3118" w:type="dxa"/>
            <w:noWrap/>
            <w:hideMark/>
          </w:tcPr>
          <w:p w14:paraId="1BE17DF5" w14:textId="77777777" w:rsidR="00AA2483" w:rsidRPr="00AA2483" w:rsidRDefault="00AA2483" w:rsidP="00AA2483">
            <w:pPr>
              <w:spacing w:before="20" w:after="20"/>
              <w:rPr>
                <w:szCs w:val="17"/>
                <w:lang w:eastAsia="en-AU"/>
              </w:rPr>
            </w:pPr>
            <w:r w:rsidRPr="00AA2483">
              <w:rPr>
                <w:szCs w:val="17"/>
              </w:rPr>
              <w:t>ROWLANDS, Grant</w:t>
            </w:r>
          </w:p>
        </w:tc>
        <w:tc>
          <w:tcPr>
            <w:tcW w:w="1843" w:type="dxa"/>
            <w:noWrap/>
            <w:hideMark/>
          </w:tcPr>
          <w:p w14:paraId="34A9E876" w14:textId="77777777" w:rsidR="00AA2483" w:rsidRPr="00AA2483" w:rsidRDefault="00AA2483" w:rsidP="00AA2483">
            <w:pPr>
              <w:spacing w:before="20" w:after="20"/>
              <w:ind w:right="602"/>
              <w:jc w:val="right"/>
              <w:rPr>
                <w:szCs w:val="17"/>
                <w:lang w:eastAsia="en-AU"/>
              </w:rPr>
            </w:pPr>
            <w:r w:rsidRPr="00AA2483">
              <w:rPr>
                <w:szCs w:val="17"/>
                <w:lang w:eastAsia="en-AU"/>
              </w:rPr>
              <w:t>56</w:t>
            </w:r>
          </w:p>
        </w:tc>
        <w:tc>
          <w:tcPr>
            <w:tcW w:w="1701" w:type="dxa"/>
            <w:noWrap/>
            <w:hideMark/>
          </w:tcPr>
          <w:p w14:paraId="7547C324"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51221AB5" w14:textId="77777777" w:rsidTr="003061C9">
        <w:tc>
          <w:tcPr>
            <w:tcW w:w="3118" w:type="dxa"/>
            <w:noWrap/>
            <w:hideMark/>
          </w:tcPr>
          <w:p w14:paraId="388F2DDA" w14:textId="77777777" w:rsidR="00AA2483" w:rsidRPr="00AA2483" w:rsidRDefault="00AA2483" w:rsidP="00AA2483">
            <w:pPr>
              <w:spacing w:before="20" w:after="40"/>
              <w:rPr>
                <w:szCs w:val="17"/>
                <w:lang w:eastAsia="en-AU"/>
              </w:rPr>
            </w:pPr>
            <w:r w:rsidRPr="00AA2483">
              <w:rPr>
                <w:szCs w:val="17"/>
              </w:rPr>
              <w:t xml:space="preserve">SIMMONS, </w:t>
            </w:r>
            <w:r w:rsidRPr="00AA2483">
              <w:rPr>
                <w:szCs w:val="17"/>
                <w:lang w:eastAsia="en-AU"/>
              </w:rPr>
              <w:t>Georgie</w:t>
            </w:r>
          </w:p>
        </w:tc>
        <w:tc>
          <w:tcPr>
            <w:tcW w:w="1843" w:type="dxa"/>
            <w:noWrap/>
            <w:hideMark/>
          </w:tcPr>
          <w:p w14:paraId="67DEE24E" w14:textId="77777777" w:rsidR="00AA2483" w:rsidRPr="00AA2483" w:rsidRDefault="00AA2483" w:rsidP="00AA2483">
            <w:pPr>
              <w:spacing w:before="20" w:after="20"/>
              <w:ind w:right="602"/>
              <w:jc w:val="right"/>
              <w:rPr>
                <w:szCs w:val="17"/>
                <w:lang w:eastAsia="en-AU"/>
              </w:rPr>
            </w:pPr>
            <w:r w:rsidRPr="00AA2483">
              <w:rPr>
                <w:szCs w:val="17"/>
                <w:lang w:eastAsia="en-AU"/>
              </w:rPr>
              <w:t>17</w:t>
            </w:r>
          </w:p>
        </w:tc>
        <w:tc>
          <w:tcPr>
            <w:tcW w:w="1701" w:type="dxa"/>
            <w:noWrap/>
            <w:hideMark/>
          </w:tcPr>
          <w:p w14:paraId="6C9CA991" w14:textId="77777777" w:rsidR="00AA2483" w:rsidRPr="00AA2483" w:rsidRDefault="00AA2483" w:rsidP="00AA2483">
            <w:pPr>
              <w:spacing w:before="20" w:after="20"/>
              <w:jc w:val="center"/>
              <w:rPr>
                <w:szCs w:val="17"/>
                <w:lang w:eastAsia="en-AU"/>
              </w:rPr>
            </w:pPr>
          </w:p>
        </w:tc>
      </w:tr>
    </w:tbl>
    <w:p w14:paraId="2467757C" w14:textId="77777777" w:rsidR="00AA2483" w:rsidRPr="00AA2483" w:rsidRDefault="00AA2483" w:rsidP="00AA2483">
      <w:pPr>
        <w:spacing w:before="120" w:after="120"/>
        <w:jc w:val="center"/>
        <w:rPr>
          <w:b/>
          <w:bCs/>
        </w:rPr>
      </w:pPr>
      <w:r w:rsidRPr="00AA2483">
        <w:rPr>
          <w:b/>
          <w:bCs/>
        </w:rPr>
        <w:t xml:space="preserve">Berri </w:t>
      </w:r>
      <w:r w:rsidRPr="00AA2483">
        <w:rPr>
          <w:b/>
          <w:bCs/>
          <w:szCs w:val="17"/>
        </w:rPr>
        <w:t>Barmera</w:t>
      </w:r>
      <w:r w:rsidRPr="00AA2483">
        <w:rPr>
          <w:b/>
          <w:bCs/>
        </w:rPr>
        <w:t xml:space="preserve"> Council</w:t>
      </w:r>
    </w:p>
    <w:p w14:paraId="3012E6D2" w14:textId="77777777" w:rsidR="00AA2483" w:rsidRPr="00AA2483" w:rsidRDefault="00AA2483" w:rsidP="00AA2483">
      <w:pPr>
        <w:rPr>
          <w:b/>
          <w:bCs/>
          <w:szCs w:val="17"/>
          <w:lang w:val="en-US"/>
        </w:rPr>
      </w:pPr>
      <w:r w:rsidRPr="00AA2483">
        <w:rPr>
          <w:b/>
          <w:bCs/>
          <w:szCs w:val="17"/>
          <w:lang w:val="en-US"/>
        </w:rPr>
        <w:t>Mayor, 1 vacancy</w:t>
      </w:r>
    </w:p>
    <w:p w14:paraId="602DD8C9" w14:textId="77777777" w:rsidR="00AA2483" w:rsidRPr="00AA2483" w:rsidRDefault="00AA2483" w:rsidP="00AA2483">
      <w:pPr>
        <w:spacing w:after="0"/>
        <w:rPr>
          <w:szCs w:val="17"/>
          <w:lang w:val="en-US"/>
        </w:rPr>
      </w:pPr>
      <w:r w:rsidRPr="00AA2483">
        <w:rPr>
          <w:szCs w:val="17"/>
          <w:lang w:val="en-US"/>
        </w:rPr>
        <w:t>Formal Ballot Papers: 3,234</w:t>
      </w:r>
    </w:p>
    <w:p w14:paraId="59E27055" w14:textId="77777777" w:rsidR="00AA2483" w:rsidRPr="00AA2483" w:rsidRDefault="00AA2483" w:rsidP="00AA2483">
      <w:pPr>
        <w:spacing w:after="0"/>
        <w:rPr>
          <w:szCs w:val="17"/>
          <w:lang w:val="en-US"/>
        </w:rPr>
      </w:pPr>
      <w:r w:rsidRPr="00AA2483">
        <w:rPr>
          <w:szCs w:val="17"/>
          <w:lang w:val="en-US"/>
        </w:rPr>
        <w:t>Informal Ballot Papers: 22</w:t>
      </w:r>
    </w:p>
    <w:p w14:paraId="5EFC5A7F" w14:textId="77777777" w:rsidR="00AA2483" w:rsidRPr="00AA2483" w:rsidRDefault="00AA2483" w:rsidP="00AA2483">
      <w:pPr>
        <w:rPr>
          <w:szCs w:val="17"/>
          <w:lang w:val="en-US"/>
        </w:rPr>
      </w:pPr>
      <w:r w:rsidRPr="00AA2483">
        <w:rPr>
          <w:szCs w:val="17"/>
          <w:lang w:val="en-US"/>
        </w:rPr>
        <w:t>Quota: 1,618</w:t>
      </w:r>
    </w:p>
    <w:tbl>
      <w:tblPr>
        <w:tblStyle w:val="Gazettetable"/>
        <w:tblW w:w="6662" w:type="dxa"/>
        <w:tblLook w:val="04A0" w:firstRow="1" w:lastRow="0" w:firstColumn="1" w:lastColumn="0" w:noHBand="0" w:noVBand="1"/>
      </w:tblPr>
      <w:tblGrid>
        <w:gridCol w:w="3118"/>
        <w:gridCol w:w="1843"/>
        <w:gridCol w:w="1701"/>
      </w:tblGrid>
      <w:tr w:rsidR="00AA2483" w:rsidRPr="00AA2483" w14:paraId="759C2C5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228B06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E031E7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8B512B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0B04C8D" w14:textId="77777777" w:rsidTr="003061C9">
        <w:tc>
          <w:tcPr>
            <w:tcW w:w="3118" w:type="dxa"/>
            <w:noWrap/>
            <w:hideMark/>
          </w:tcPr>
          <w:p w14:paraId="035D8CA7" w14:textId="77777777" w:rsidR="00AA2483" w:rsidRPr="00AA2483" w:rsidRDefault="00AA2483" w:rsidP="00AA2483">
            <w:pPr>
              <w:spacing w:before="20" w:after="20"/>
              <w:rPr>
                <w:szCs w:val="17"/>
                <w:lang w:eastAsia="en-AU"/>
              </w:rPr>
            </w:pPr>
            <w:r w:rsidRPr="00AA2483">
              <w:rPr>
                <w:szCs w:val="17"/>
              </w:rPr>
              <w:t>HUNT, Peter R</w:t>
            </w:r>
          </w:p>
        </w:tc>
        <w:tc>
          <w:tcPr>
            <w:tcW w:w="1843" w:type="dxa"/>
            <w:noWrap/>
            <w:hideMark/>
          </w:tcPr>
          <w:p w14:paraId="36E99924" w14:textId="77777777" w:rsidR="00AA2483" w:rsidRPr="00AA2483" w:rsidRDefault="00AA2483" w:rsidP="00AA2483">
            <w:pPr>
              <w:spacing w:before="20" w:after="20"/>
              <w:ind w:right="602"/>
              <w:jc w:val="right"/>
              <w:rPr>
                <w:szCs w:val="17"/>
                <w:lang w:eastAsia="en-AU"/>
              </w:rPr>
            </w:pPr>
            <w:r w:rsidRPr="00AA2483">
              <w:rPr>
                <w:szCs w:val="17"/>
                <w:lang w:eastAsia="en-AU"/>
              </w:rPr>
              <w:t>1,421</w:t>
            </w:r>
          </w:p>
        </w:tc>
        <w:tc>
          <w:tcPr>
            <w:tcW w:w="1701" w:type="dxa"/>
            <w:noWrap/>
            <w:hideMark/>
          </w:tcPr>
          <w:p w14:paraId="3AA4D5F1" w14:textId="77777777" w:rsidR="00AA2483" w:rsidRPr="00AA2483" w:rsidRDefault="00AA2483" w:rsidP="00AA2483">
            <w:pPr>
              <w:spacing w:before="20" w:after="20"/>
              <w:jc w:val="center"/>
              <w:rPr>
                <w:szCs w:val="17"/>
                <w:lang w:eastAsia="en-AU"/>
              </w:rPr>
            </w:pPr>
          </w:p>
        </w:tc>
      </w:tr>
      <w:tr w:rsidR="00AA2483" w:rsidRPr="00AA2483" w14:paraId="0B17C80A" w14:textId="77777777" w:rsidTr="003061C9">
        <w:tc>
          <w:tcPr>
            <w:tcW w:w="3118" w:type="dxa"/>
            <w:noWrap/>
            <w:hideMark/>
          </w:tcPr>
          <w:p w14:paraId="66759A6E" w14:textId="77777777" w:rsidR="00AA2483" w:rsidRPr="00AA2483" w:rsidRDefault="00AA2483" w:rsidP="00AA2483">
            <w:pPr>
              <w:spacing w:before="20" w:after="20"/>
              <w:rPr>
                <w:szCs w:val="17"/>
                <w:lang w:eastAsia="en-AU"/>
              </w:rPr>
            </w:pPr>
            <w:r w:rsidRPr="00AA2483">
              <w:rPr>
                <w:szCs w:val="17"/>
              </w:rPr>
              <w:t>WINNALL, Ella</w:t>
            </w:r>
          </w:p>
        </w:tc>
        <w:tc>
          <w:tcPr>
            <w:tcW w:w="1843" w:type="dxa"/>
            <w:noWrap/>
            <w:hideMark/>
          </w:tcPr>
          <w:p w14:paraId="48B26CAA" w14:textId="77777777" w:rsidR="00AA2483" w:rsidRPr="00AA2483" w:rsidRDefault="00AA2483" w:rsidP="00AA2483">
            <w:pPr>
              <w:spacing w:before="20" w:after="20"/>
              <w:ind w:right="602"/>
              <w:jc w:val="right"/>
              <w:rPr>
                <w:szCs w:val="17"/>
                <w:lang w:eastAsia="en-AU"/>
              </w:rPr>
            </w:pPr>
            <w:r w:rsidRPr="00AA2483">
              <w:rPr>
                <w:szCs w:val="17"/>
                <w:lang w:eastAsia="en-AU"/>
              </w:rPr>
              <w:t>1,455</w:t>
            </w:r>
          </w:p>
        </w:tc>
        <w:tc>
          <w:tcPr>
            <w:tcW w:w="1701" w:type="dxa"/>
            <w:noWrap/>
            <w:hideMark/>
          </w:tcPr>
          <w:p w14:paraId="7FFF9583"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8413776" w14:textId="77777777" w:rsidTr="003061C9">
        <w:tc>
          <w:tcPr>
            <w:tcW w:w="3118" w:type="dxa"/>
            <w:noWrap/>
            <w:hideMark/>
          </w:tcPr>
          <w:p w14:paraId="2A61EE71" w14:textId="77777777" w:rsidR="00AA2483" w:rsidRPr="00AA2483" w:rsidRDefault="00AA2483" w:rsidP="00AA2483">
            <w:pPr>
              <w:spacing w:before="20" w:after="40"/>
              <w:rPr>
                <w:szCs w:val="17"/>
                <w:lang w:eastAsia="en-AU"/>
              </w:rPr>
            </w:pPr>
            <w:r w:rsidRPr="00AA2483">
              <w:rPr>
                <w:szCs w:val="17"/>
              </w:rPr>
              <w:t xml:space="preserve">NOBILE, </w:t>
            </w:r>
            <w:r w:rsidRPr="00AA2483">
              <w:rPr>
                <w:szCs w:val="17"/>
                <w:lang w:eastAsia="en-AU"/>
              </w:rPr>
              <w:t>Raffaele</w:t>
            </w:r>
            <w:r w:rsidRPr="00AA2483">
              <w:rPr>
                <w:szCs w:val="17"/>
              </w:rPr>
              <w:t xml:space="preserve"> (Ralf)</w:t>
            </w:r>
          </w:p>
        </w:tc>
        <w:tc>
          <w:tcPr>
            <w:tcW w:w="1843" w:type="dxa"/>
            <w:noWrap/>
            <w:hideMark/>
          </w:tcPr>
          <w:p w14:paraId="0A05317B" w14:textId="77777777" w:rsidR="00AA2483" w:rsidRPr="00AA2483" w:rsidRDefault="00AA2483" w:rsidP="00AA2483">
            <w:pPr>
              <w:spacing w:before="20" w:after="20"/>
              <w:ind w:right="602"/>
              <w:jc w:val="right"/>
              <w:rPr>
                <w:szCs w:val="17"/>
                <w:lang w:eastAsia="en-AU"/>
              </w:rPr>
            </w:pPr>
            <w:r w:rsidRPr="00AA2483">
              <w:rPr>
                <w:szCs w:val="17"/>
                <w:lang w:eastAsia="en-AU"/>
              </w:rPr>
              <w:t>358</w:t>
            </w:r>
          </w:p>
        </w:tc>
        <w:tc>
          <w:tcPr>
            <w:tcW w:w="1701" w:type="dxa"/>
            <w:noWrap/>
            <w:hideMark/>
          </w:tcPr>
          <w:p w14:paraId="0447F9A7" w14:textId="77777777" w:rsidR="00AA2483" w:rsidRPr="00AA2483" w:rsidRDefault="00AA2483" w:rsidP="00AA2483">
            <w:pPr>
              <w:spacing w:before="20" w:after="20"/>
              <w:jc w:val="center"/>
              <w:rPr>
                <w:szCs w:val="17"/>
                <w:lang w:eastAsia="en-AU"/>
              </w:rPr>
            </w:pPr>
          </w:p>
        </w:tc>
      </w:tr>
    </w:tbl>
    <w:p w14:paraId="58F981C2"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8 vacancies</w:t>
      </w:r>
    </w:p>
    <w:p w14:paraId="76F3CBC9" w14:textId="77777777" w:rsidR="00AA2483" w:rsidRPr="00AA2483" w:rsidRDefault="00AA2483" w:rsidP="00AA2483">
      <w:pPr>
        <w:spacing w:after="0"/>
        <w:rPr>
          <w:szCs w:val="17"/>
          <w:lang w:val="en-US"/>
        </w:rPr>
      </w:pPr>
      <w:r w:rsidRPr="00AA2483">
        <w:rPr>
          <w:szCs w:val="17"/>
          <w:lang w:val="en-US"/>
        </w:rPr>
        <w:t>Formal Ballot Papers: 3,142</w:t>
      </w:r>
    </w:p>
    <w:p w14:paraId="01DDD5D6" w14:textId="77777777" w:rsidR="00AA2483" w:rsidRPr="00AA2483" w:rsidRDefault="00AA2483" w:rsidP="00AA2483">
      <w:pPr>
        <w:spacing w:after="0"/>
        <w:rPr>
          <w:szCs w:val="17"/>
          <w:lang w:val="en-US"/>
        </w:rPr>
      </w:pPr>
      <w:r w:rsidRPr="00AA2483">
        <w:rPr>
          <w:szCs w:val="17"/>
          <w:lang w:val="en-US"/>
        </w:rPr>
        <w:t>Informal Ballot Papers: 102</w:t>
      </w:r>
    </w:p>
    <w:p w14:paraId="366110F0" w14:textId="77777777" w:rsidR="00AA2483" w:rsidRPr="00AA2483" w:rsidRDefault="00AA2483" w:rsidP="00AA2483">
      <w:pPr>
        <w:rPr>
          <w:szCs w:val="17"/>
          <w:lang w:val="en-US"/>
        </w:rPr>
      </w:pPr>
      <w:r w:rsidRPr="00AA2483">
        <w:rPr>
          <w:szCs w:val="17"/>
          <w:lang w:val="en-US"/>
        </w:rPr>
        <w:t>Quota: 350</w:t>
      </w:r>
    </w:p>
    <w:tbl>
      <w:tblPr>
        <w:tblStyle w:val="Gazettetable"/>
        <w:tblW w:w="0" w:type="auto"/>
        <w:tblLayout w:type="fixed"/>
        <w:tblLook w:val="04A0" w:firstRow="1" w:lastRow="0" w:firstColumn="1" w:lastColumn="0" w:noHBand="0" w:noVBand="1"/>
      </w:tblPr>
      <w:tblGrid>
        <w:gridCol w:w="3119"/>
        <w:gridCol w:w="1843"/>
        <w:gridCol w:w="1701"/>
      </w:tblGrid>
      <w:tr w:rsidR="00AA2483" w:rsidRPr="00AA2483" w14:paraId="23071A0F" w14:textId="77777777" w:rsidTr="003061C9">
        <w:trPr>
          <w:cnfStyle w:val="100000000000" w:firstRow="1" w:lastRow="0" w:firstColumn="0" w:lastColumn="0" w:oddVBand="0" w:evenVBand="0" w:oddHBand="0" w:evenHBand="0" w:firstRowFirstColumn="0" w:firstRowLastColumn="0" w:lastRowFirstColumn="0" w:lastRowLastColumn="0"/>
        </w:trPr>
        <w:tc>
          <w:tcPr>
            <w:tcW w:w="3119" w:type="dxa"/>
            <w:noWrap/>
            <w:hideMark/>
          </w:tcPr>
          <w:p w14:paraId="44D3A8BF"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6FD84E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6E0396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DAE8E7A" w14:textId="77777777" w:rsidTr="003061C9">
        <w:tc>
          <w:tcPr>
            <w:tcW w:w="3119" w:type="dxa"/>
            <w:noWrap/>
            <w:hideMark/>
          </w:tcPr>
          <w:p w14:paraId="627F6BAB" w14:textId="77777777" w:rsidR="00AA2483" w:rsidRPr="00AA2483" w:rsidRDefault="00AA2483" w:rsidP="00AA2483">
            <w:pPr>
              <w:spacing w:before="20" w:after="20"/>
              <w:rPr>
                <w:szCs w:val="17"/>
                <w:lang w:eastAsia="en-AU"/>
              </w:rPr>
            </w:pPr>
            <w:r w:rsidRPr="00AA2483">
              <w:rPr>
                <w:szCs w:val="17"/>
              </w:rPr>
              <w:t>RICHARDSON, Bruce Graeme</w:t>
            </w:r>
          </w:p>
        </w:tc>
        <w:tc>
          <w:tcPr>
            <w:tcW w:w="1843" w:type="dxa"/>
            <w:noWrap/>
            <w:hideMark/>
          </w:tcPr>
          <w:p w14:paraId="4D525E21" w14:textId="77777777" w:rsidR="00AA2483" w:rsidRPr="00AA2483" w:rsidRDefault="00AA2483" w:rsidP="00AA2483">
            <w:pPr>
              <w:spacing w:before="20" w:after="20"/>
              <w:ind w:right="602"/>
              <w:jc w:val="right"/>
              <w:rPr>
                <w:szCs w:val="17"/>
                <w:lang w:eastAsia="en-AU"/>
              </w:rPr>
            </w:pPr>
            <w:r w:rsidRPr="00AA2483">
              <w:rPr>
                <w:szCs w:val="17"/>
                <w:lang w:eastAsia="en-AU"/>
              </w:rPr>
              <w:t>496</w:t>
            </w:r>
          </w:p>
        </w:tc>
        <w:tc>
          <w:tcPr>
            <w:tcW w:w="1701" w:type="dxa"/>
            <w:noWrap/>
            <w:hideMark/>
          </w:tcPr>
          <w:p w14:paraId="6BF1FE1D"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429C314" w14:textId="77777777" w:rsidTr="003061C9">
        <w:tc>
          <w:tcPr>
            <w:tcW w:w="3119" w:type="dxa"/>
            <w:noWrap/>
            <w:hideMark/>
          </w:tcPr>
          <w:p w14:paraId="6C9CC68B" w14:textId="77777777" w:rsidR="00AA2483" w:rsidRPr="00AA2483" w:rsidRDefault="00AA2483" w:rsidP="00AA2483">
            <w:pPr>
              <w:spacing w:before="20" w:after="20"/>
              <w:rPr>
                <w:szCs w:val="17"/>
                <w:lang w:eastAsia="en-AU"/>
              </w:rPr>
            </w:pPr>
            <w:r w:rsidRPr="00AA2483">
              <w:rPr>
                <w:szCs w:val="17"/>
              </w:rPr>
              <w:t>WATERMAN, David</w:t>
            </w:r>
          </w:p>
        </w:tc>
        <w:tc>
          <w:tcPr>
            <w:tcW w:w="1843" w:type="dxa"/>
            <w:noWrap/>
            <w:hideMark/>
          </w:tcPr>
          <w:p w14:paraId="5579B5BC" w14:textId="77777777" w:rsidR="00AA2483" w:rsidRPr="00AA2483" w:rsidRDefault="00AA2483" w:rsidP="00AA2483">
            <w:pPr>
              <w:spacing w:before="20" w:after="20"/>
              <w:ind w:right="602"/>
              <w:jc w:val="right"/>
              <w:rPr>
                <w:szCs w:val="17"/>
                <w:lang w:eastAsia="en-AU"/>
              </w:rPr>
            </w:pPr>
            <w:r w:rsidRPr="00AA2483">
              <w:rPr>
                <w:szCs w:val="17"/>
                <w:lang w:eastAsia="en-AU"/>
              </w:rPr>
              <w:t>220</w:t>
            </w:r>
          </w:p>
        </w:tc>
        <w:tc>
          <w:tcPr>
            <w:tcW w:w="1701" w:type="dxa"/>
            <w:noWrap/>
            <w:hideMark/>
          </w:tcPr>
          <w:p w14:paraId="393DD539"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21AE26D2" w14:textId="77777777" w:rsidTr="003061C9">
        <w:tc>
          <w:tcPr>
            <w:tcW w:w="3119" w:type="dxa"/>
            <w:noWrap/>
            <w:hideMark/>
          </w:tcPr>
          <w:p w14:paraId="212D81CD" w14:textId="77777777" w:rsidR="00AA2483" w:rsidRPr="00AA2483" w:rsidRDefault="00AA2483" w:rsidP="00AA2483">
            <w:pPr>
              <w:spacing w:before="20" w:after="20"/>
              <w:rPr>
                <w:szCs w:val="17"/>
                <w:lang w:eastAsia="en-AU"/>
              </w:rPr>
            </w:pPr>
            <w:r w:rsidRPr="00AA2483">
              <w:rPr>
                <w:szCs w:val="17"/>
              </w:rPr>
              <w:t>SCOTT, Trevor Malcolm</w:t>
            </w:r>
          </w:p>
        </w:tc>
        <w:tc>
          <w:tcPr>
            <w:tcW w:w="1843" w:type="dxa"/>
            <w:noWrap/>
            <w:hideMark/>
          </w:tcPr>
          <w:p w14:paraId="69D95D67" w14:textId="77777777" w:rsidR="00AA2483" w:rsidRPr="00AA2483" w:rsidRDefault="00AA2483" w:rsidP="00AA2483">
            <w:pPr>
              <w:spacing w:before="20" w:after="20"/>
              <w:ind w:right="602"/>
              <w:jc w:val="right"/>
              <w:rPr>
                <w:szCs w:val="17"/>
                <w:lang w:eastAsia="en-AU"/>
              </w:rPr>
            </w:pPr>
            <w:r w:rsidRPr="00AA2483">
              <w:rPr>
                <w:szCs w:val="17"/>
                <w:lang w:eastAsia="en-AU"/>
              </w:rPr>
              <w:t>354</w:t>
            </w:r>
          </w:p>
        </w:tc>
        <w:tc>
          <w:tcPr>
            <w:tcW w:w="1701" w:type="dxa"/>
            <w:noWrap/>
            <w:hideMark/>
          </w:tcPr>
          <w:p w14:paraId="52E120A4"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58B08224" w14:textId="77777777" w:rsidTr="003061C9">
        <w:tc>
          <w:tcPr>
            <w:tcW w:w="3119" w:type="dxa"/>
            <w:noWrap/>
            <w:hideMark/>
          </w:tcPr>
          <w:p w14:paraId="311407B4" w14:textId="77777777" w:rsidR="00AA2483" w:rsidRPr="00AA2483" w:rsidRDefault="00AA2483" w:rsidP="00AA2483">
            <w:pPr>
              <w:spacing w:before="20" w:after="20"/>
              <w:rPr>
                <w:szCs w:val="17"/>
                <w:lang w:eastAsia="en-AU"/>
              </w:rPr>
            </w:pPr>
            <w:r w:rsidRPr="00AA2483">
              <w:rPr>
                <w:szCs w:val="17"/>
              </w:rPr>
              <w:t>SINDOS, Meta</w:t>
            </w:r>
          </w:p>
        </w:tc>
        <w:tc>
          <w:tcPr>
            <w:tcW w:w="1843" w:type="dxa"/>
            <w:noWrap/>
            <w:hideMark/>
          </w:tcPr>
          <w:p w14:paraId="68784DD1" w14:textId="77777777" w:rsidR="00AA2483" w:rsidRPr="00AA2483" w:rsidRDefault="00AA2483" w:rsidP="00AA2483">
            <w:pPr>
              <w:spacing w:before="20" w:after="20"/>
              <w:ind w:right="602"/>
              <w:jc w:val="right"/>
              <w:rPr>
                <w:szCs w:val="17"/>
                <w:lang w:eastAsia="en-AU"/>
              </w:rPr>
            </w:pPr>
            <w:r w:rsidRPr="00AA2483">
              <w:rPr>
                <w:szCs w:val="17"/>
                <w:lang w:eastAsia="en-AU"/>
              </w:rPr>
              <w:t>178</w:t>
            </w:r>
          </w:p>
        </w:tc>
        <w:tc>
          <w:tcPr>
            <w:tcW w:w="1701" w:type="dxa"/>
            <w:noWrap/>
            <w:hideMark/>
          </w:tcPr>
          <w:p w14:paraId="6A4E4B6D" w14:textId="77777777" w:rsidR="00AA2483" w:rsidRPr="00AA2483" w:rsidRDefault="00AA2483" w:rsidP="00AA2483">
            <w:pPr>
              <w:spacing w:before="20" w:after="20"/>
              <w:jc w:val="center"/>
              <w:rPr>
                <w:szCs w:val="17"/>
                <w:lang w:eastAsia="en-AU"/>
              </w:rPr>
            </w:pPr>
          </w:p>
        </w:tc>
      </w:tr>
      <w:tr w:rsidR="00AA2483" w:rsidRPr="00AA2483" w14:paraId="5A0ACA2E" w14:textId="77777777" w:rsidTr="003061C9">
        <w:tc>
          <w:tcPr>
            <w:tcW w:w="3119" w:type="dxa"/>
            <w:noWrap/>
            <w:hideMark/>
          </w:tcPr>
          <w:p w14:paraId="067D8E5A" w14:textId="77777777" w:rsidR="00AA2483" w:rsidRPr="00AA2483" w:rsidRDefault="00AA2483" w:rsidP="00AA2483">
            <w:pPr>
              <w:spacing w:before="20" w:after="20"/>
              <w:rPr>
                <w:szCs w:val="17"/>
                <w:lang w:eastAsia="en-AU"/>
              </w:rPr>
            </w:pPr>
            <w:r w:rsidRPr="00AA2483">
              <w:rPr>
                <w:szCs w:val="17"/>
              </w:rPr>
              <w:t>LITTLE, Adrian James</w:t>
            </w:r>
          </w:p>
        </w:tc>
        <w:tc>
          <w:tcPr>
            <w:tcW w:w="1843" w:type="dxa"/>
            <w:noWrap/>
            <w:hideMark/>
          </w:tcPr>
          <w:p w14:paraId="19CABC0F" w14:textId="77777777" w:rsidR="00AA2483" w:rsidRPr="00AA2483" w:rsidRDefault="00AA2483" w:rsidP="00AA2483">
            <w:pPr>
              <w:spacing w:before="20" w:after="20"/>
              <w:ind w:right="602"/>
              <w:jc w:val="right"/>
              <w:rPr>
                <w:szCs w:val="17"/>
                <w:lang w:eastAsia="en-AU"/>
              </w:rPr>
            </w:pPr>
            <w:r w:rsidRPr="00AA2483">
              <w:rPr>
                <w:szCs w:val="17"/>
                <w:lang w:eastAsia="en-AU"/>
              </w:rPr>
              <w:t>215</w:t>
            </w:r>
          </w:p>
        </w:tc>
        <w:tc>
          <w:tcPr>
            <w:tcW w:w="1701" w:type="dxa"/>
            <w:noWrap/>
            <w:hideMark/>
          </w:tcPr>
          <w:p w14:paraId="119D491E"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0E8ECDB2" w14:textId="77777777" w:rsidTr="003061C9">
        <w:tc>
          <w:tcPr>
            <w:tcW w:w="3119" w:type="dxa"/>
            <w:noWrap/>
            <w:hideMark/>
          </w:tcPr>
          <w:p w14:paraId="6AFB2F15" w14:textId="77777777" w:rsidR="00AA2483" w:rsidRPr="00AA2483" w:rsidRDefault="00AA2483" w:rsidP="00AA2483">
            <w:pPr>
              <w:spacing w:before="20" w:after="20"/>
              <w:rPr>
                <w:szCs w:val="17"/>
                <w:lang w:eastAsia="en-AU"/>
              </w:rPr>
            </w:pPr>
            <w:r w:rsidRPr="00AA2483">
              <w:rPr>
                <w:szCs w:val="17"/>
              </w:rPr>
              <w:t>MARRETT, Collis</w:t>
            </w:r>
          </w:p>
        </w:tc>
        <w:tc>
          <w:tcPr>
            <w:tcW w:w="1843" w:type="dxa"/>
            <w:noWrap/>
            <w:hideMark/>
          </w:tcPr>
          <w:p w14:paraId="414A39CE" w14:textId="77777777" w:rsidR="00AA2483" w:rsidRPr="00AA2483" w:rsidRDefault="00AA2483" w:rsidP="00AA2483">
            <w:pPr>
              <w:spacing w:before="20" w:after="20"/>
              <w:ind w:right="602"/>
              <w:jc w:val="right"/>
              <w:rPr>
                <w:szCs w:val="17"/>
                <w:lang w:eastAsia="en-AU"/>
              </w:rPr>
            </w:pPr>
            <w:r w:rsidRPr="00AA2483">
              <w:rPr>
                <w:szCs w:val="17"/>
                <w:lang w:eastAsia="en-AU"/>
              </w:rPr>
              <w:t>243</w:t>
            </w:r>
          </w:p>
        </w:tc>
        <w:tc>
          <w:tcPr>
            <w:tcW w:w="1701" w:type="dxa"/>
            <w:noWrap/>
            <w:hideMark/>
          </w:tcPr>
          <w:p w14:paraId="5798735E"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5CF6670E" w14:textId="77777777" w:rsidTr="003061C9">
        <w:tc>
          <w:tcPr>
            <w:tcW w:w="3119" w:type="dxa"/>
            <w:noWrap/>
            <w:hideMark/>
          </w:tcPr>
          <w:p w14:paraId="1775D266" w14:textId="77777777" w:rsidR="00AA2483" w:rsidRPr="00AA2483" w:rsidRDefault="00AA2483" w:rsidP="00AA2483">
            <w:pPr>
              <w:spacing w:before="20" w:after="20"/>
              <w:rPr>
                <w:szCs w:val="17"/>
                <w:lang w:eastAsia="en-AU"/>
              </w:rPr>
            </w:pPr>
            <w:r w:rsidRPr="00AA2483">
              <w:rPr>
                <w:szCs w:val="17"/>
              </w:rPr>
              <w:t>KASSEBAUM, Andrew</w:t>
            </w:r>
          </w:p>
        </w:tc>
        <w:tc>
          <w:tcPr>
            <w:tcW w:w="1843" w:type="dxa"/>
            <w:noWrap/>
            <w:hideMark/>
          </w:tcPr>
          <w:p w14:paraId="1E155764" w14:textId="77777777" w:rsidR="00AA2483" w:rsidRPr="00AA2483" w:rsidRDefault="00AA2483" w:rsidP="00AA2483">
            <w:pPr>
              <w:spacing w:before="20" w:after="20"/>
              <w:ind w:right="602"/>
              <w:jc w:val="right"/>
              <w:rPr>
                <w:szCs w:val="17"/>
                <w:lang w:eastAsia="en-AU"/>
              </w:rPr>
            </w:pPr>
            <w:r w:rsidRPr="00AA2483">
              <w:rPr>
                <w:szCs w:val="17"/>
                <w:lang w:eastAsia="en-AU"/>
              </w:rPr>
              <w:t>224</w:t>
            </w:r>
          </w:p>
        </w:tc>
        <w:tc>
          <w:tcPr>
            <w:tcW w:w="1701" w:type="dxa"/>
            <w:noWrap/>
            <w:hideMark/>
          </w:tcPr>
          <w:p w14:paraId="33C663FB"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171A4E48" w14:textId="77777777" w:rsidTr="003061C9">
        <w:tc>
          <w:tcPr>
            <w:tcW w:w="3119" w:type="dxa"/>
            <w:noWrap/>
            <w:hideMark/>
          </w:tcPr>
          <w:p w14:paraId="73DC59E0" w14:textId="77777777" w:rsidR="00AA2483" w:rsidRPr="00AA2483" w:rsidRDefault="00AA2483" w:rsidP="00AA2483">
            <w:pPr>
              <w:spacing w:before="20" w:after="20"/>
              <w:rPr>
                <w:szCs w:val="17"/>
                <w:lang w:eastAsia="en-AU"/>
              </w:rPr>
            </w:pPr>
            <w:r w:rsidRPr="00AA2483">
              <w:rPr>
                <w:szCs w:val="17"/>
              </w:rPr>
              <w:t>CENTOFANTI, Rhonda Louise</w:t>
            </w:r>
          </w:p>
        </w:tc>
        <w:tc>
          <w:tcPr>
            <w:tcW w:w="1843" w:type="dxa"/>
            <w:noWrap/>
            <w:hideMark/>
          </w:tcPr>
          <w:p w14:paraId="6770E5C0" w14:textId="77777777" w:rsidR="00AA2483" w:rsidRPr="00AA2483" w:rsidRDefault="00AA2483" w:rsidP="00AA2483">
            <w:pPr>
              <w:spacing w:before="20" w:after="20"/>
              <w:ind w:right="602"/>
              <w:jc w:val="right"/>
              <w:rPr>
                <w:szCs w:val="17"/>
                <w:lang w:eastAsia="en-AU"/>
              </w:rPr>
            </w:pPr>
            <w:r w:rsidRPr="00AA2483">
              <w:rPr>
                <w:szCs w:val="17"/>
                <w:lang w:eastAsia="en-AU"/>
              </w:rPr>
              <w:t>1,006</w:t>
            </w:r>
          </w:p>
        </w:tc>
        <w:tc>
          <w:tcPr>
            <w:tcW w:w="1701" w:type="dxa"/>
            <w:noWrap/>
            <w:hideMark/>
          </w:tcPr>
          <w:p w14:paraId="712AEED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8CA2B67" w14:textId="77777777" w:rsidTr="003061C9">
        <w:tc>
          <w:tcPr>
            <w:tcW w:w="3119" w:type="dxa"/>
            <w:noWrap/>
            <w:hideMark/>
          </w:tcPr>
          <w:p w14:paraId="6739EA68" w14:textId="77777777" w:rsidR="00AA2483" w:rsidRPr="00AA2483" w:rsidRDefault="00AA2483" w:rsidP="00AA2483">
            <w:pPr>
              <w:spacing w:before="20" w:after="40"/>
              <w:rPr>
                <w:szCs w:val="17"/>
                <w:lang w:eastAsia="en-AU"/>
              </w:rPr>
            </w:pPr>
            <w:r w:rsidRPr="00AA2483">
              <w:rPr>
                <w:szCs w:val="17"/>
              </w:rPr>
              <w:t>SCHLEIN, Ian</w:t>
            </w:r>
          </w:p>
        </w:tc>
        <w:tc>
          <w:tcPr>
            <w:tcW w:w="1843" w:type="dxa"/>
            <w:noWrap/>
            <w:hideMark/>
          </w:tcPr>
          <w:p w14:paraId="33E29836" w14:textId="77777777" w:rsidR="00AA2483" w:rsidRPr="00AA2483" w:rsidRDefault="00AA2483" w:rsidP="00AA2483">
            <w:pPr>
              <w:spacing w:before="20" w:after="20"/>
              <w:ind w:right="602"/>
              <w:jc w:val="right"/>
              <w:rPr>
                <w:szCs w:val="17"/>
                <w:lang w:eastAsia="en-AU"/>
              </w:rPr>
            </w:pPr>
            <w:r w:rsidRPr="00AA2483">
              <w:rPr>
                <w:szCs w:val="17"/>
                <w:lang w:eastAsia="en-AU"/>
              </w:rPr>
              <w:t>206</w:t>
            </w:r>
          </w:p>
        </w:tc>
        <w:tc>
          <w:tcPr>
            <w:tcW w:w="1701" w:type="dxa"/>
            <w:noWrap/>
            <w:hideMark/>
          </w:tcPr>
          <w:p w14:paraId="16F60FD5" w14:textId="77777777" w:rsidR="00AA2483" w:rsidRPr="00AA2483" w:rsidRDefault="00AA2483" w:rsidP="00AA2483">
            <w:pPr>
              <w:spacing w:before="20" w:after="20"/>
              <w:jc w:val="center"/>
              <w:rPr>
                <w:szCs w:val="17"/>
                <w:lang w:eastAsia="en-AU"/>
              </w:rPr>
            </w:pPr>
            <w:r w:rsidRPr="00AA2483">
              <w:rPr>
                <w:szCs w:val="17"/>
                <w:lang w:eastAsia="en-AU"/>
              </w:rPr>
              <w:t>Elected 8</w:t>
            </w:r>
          </w:p>
        </w:tc>
      </w:tr>
    </w:tbl>
    <w:p w14:paraId="7EF00420" w14:textId="77777777" w:rsidR="00AA2483" w:rsidRPr="00AA2483" w:rsidRDefault="00AA2483" w:rsidP="00AA2483">
      <w:pPr>
        <w:spacing w:before="120" w:after="120"/>
        <w:jc w:val="center"/>
        <w:rPr>
          <w:b/>
          <w:bCs/>
        </w:rPr>
      </w:pPr>
      <w:r w:rsidRPr="00AA2483">
        <w:rPr>
          <w:b/>
          <w:bCs/>
        </w:rPr>
        <w:t xml:space="preserve">City of </w:t>
      </w:r>
      <w:r w:rsidRPr="00AA2483">
        <w:rPr>
          <w:b/>
          <w:bCs/>
          <w:szCs w:val="17"/>
        </w:rPr>
        <w:t>Burnside</w:t>
      </w:r>
    </w:p>
    <w:p w14:paraId="58DB4D9D" w14:textId="77777777" w:rsidR="00AA2483" w:rsidRPr="00AA2483" w:rsidRDefault="00AA2483" w:rsidP="00AA2483">
      <w:pPr>
        <w:rPr>
          <w:b/>
          <w:bCs/>
          <w:szCs w:val="17"/>
          <w:lang w:val="en-US"/>
        </w:rPr>
      </w:pPr>
      <w:r w:rsidRPr="00AA2483">
        <w:rPr>
          <w:b/>
          <w:bCs/>
          <w:szCs w:val="17"/>
          <w:lang w:val="en-US"/>
        </w:rPr>
        <w:t>Mayor, 1 vacancy</w:t>
      </w:r>
    </w:p>
    <w:p w14:paraId="703D61F7" w14:textId="77777777" w:rsidR="00AA2483" w:rsidRPr="00AA2483" w:rsidRDefault="00AA2483" w:rsidP="00AA2483">
      <w:pPr>
        <w:spacing w:after="0"/>
        <w:rPr>
          <w:szCs w:val="17"/>
          <w:lang w:val="en-US"/>
        </w:rPr>
      </w:pPr>
      <w:r w:rsidRPr="00AA2483">
        <w:rPr>
          <w:szCs w:val="17"/>
          <w:lang w:val="en-US"/>
        </w:rPr>
        <w:t>Formal Ballot Papers: 10,377</w:t>
      </w:r>
    </w:p>
    <w:p w14:paraId="7DE42A14" w14:textId="77777777" w:rsidR="00AA2483" w:rsidRPr="00AA2483" w:rsidRDefault="00AA2483" w:rsidP="00AA2483">
      <w:pPr>
        <w:spacing w:after="0"/>
        <w:rPr>
          <w:szCs w:val="17"/>
          <w:lang w:val="en-US"/>
        </w:rPr>
      </w:pPr>
      <w:r w:rsidRPr="00AA2483">
        <w:rPr>
          <w:szCs w:val="17"/>
          <w:lang w:val="en-US"/>
        </w:rPr>
        <w:t>Informal Ballot Papers: 184</w:t>
      </w:r>
    </w:p>
    <w:p w14:paraId="352F2A17" w14:textId="77777777" w:rsidR="00AA2483" w:rsidRPr="00AA2483" w:rsidRDefault="00AA2483" w:rsidP="00AA2483">
      <w:pPr>
        <w:rPr>
          <w:szCs w:val="17"/>
          <w:lang w:val="en-US"/>
        </w:rPr>
      </w:pPr>
      <w:r w:rsidRPr="00AA2483">
        <w:rPr>
          <w:szCs w:val="17"/>
          <w:lang w:val="en-US"/>
        </w:rPr>
        <w:t>Quota: 5,189</w:t>
      </w:r>
    </w:p>
    <w:tbl>
      <w:tblPr>
        <w:tblStyle w:val="Gazettetable"/>
        <w:tblW w:w="6663" w:type="dxa"/>
        <w:tblLook w:val="04A0" w:firstRow="1" w:lastRow="0" w:firstColumn="1" w:lastColumn="0" w:noHBand="0" w:noVBand="1"/>
      </w:tblPr>
      <w:tblGrid>
        <w:gridCol w:w="3119"/>
        <w:gridCol w:w="1843"/>
        <w:gridCol w:w="1701"/>
      </w:tblGrid>
      <w:tr w:rsidR="00AA2483" w:rsidRPr="00AA2483" w14:paraId="298B9E7C" w14:textId="77777777" w:rsidTr="003061C9">
        <w:trPr>
          <w:cnfStyle w:val="100000000000" w:firstRow="1" w:lastRow="0" w:firstColumn="0" w:lastColumn="0" w:oddVBand="0" w:evenVBand="0" w:oddHBand="0" w:evenHBand="0" w:firstRowFirstColumn="0" w:firstRowLastColumn="0" w:lastRowFirstColumn="0" w:lastRowLastColumn="0"/>
        </w:trPr>
        <w:tc>
          <w:tcPr>
            <w:tcW w:w="3119" w:type="dxa"/>
            <w:noWrap/>
            <w:hideMark/>
          </w:tcPr>
          <w:p w14:paraId="6D6E92B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5FE5E1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A6BEDB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55C52B5" w14:textId="77777777" w:rsidTr="003061C9">
        <w:tc>
          <w:tcPr>
            <w:tcW w:w="3119" w:type="dxa"/>
            <w:noWrap/>
            <w:hideMark/>
          </w:tcPr>
          <w:p w14:paraId="6C4BD170" w14:textId="77777777" w:rsidR="00AA2483" w:rsidRPr="00AA2483" w:rsidRDefault="00AA2483" w:rsidP="00AA2483">
            <w:pPr>
              <w:spacing w:before="20" w:after="20"/>
              <w:rPr>
                <w:szCs w:val="17"/>
                <w:lang w:eastAsia="en-AU"/>
              </w:rPr>
            </w:pPr>
            <w:r w:rsidRPr="00AA2483">
              <w:rPr>
                <w:szCs w:val="17"/>
                <w:lang w:eastAsia="en-AU"/>
              </w:rPr>
              <w:t>MONCEAUX, Anne</w:t>
            </w:r>
          </w:p>
        </w:tc>
        <w:tc>
          <w:tcPr>
            <w:tcW w:w="1843" w:type="dxa"/>
            <w:noWrap/>
            <w:hideMark/>
          </w:tcPr>
          <w:p w14:paraId="33AEA016" w14:textId="77777777" w:rsidR="00AA2483" w:rsidRPr="00AA2483" w:rsidRDefault="00AA2483" w:rsidP="00AA2483">
            <w:pPr>
              <w:spacing w:before="20" w:after="20"/>
              <w:ind w:right="602"/>
              <w:jc w:val="right"/>
              <w:rPr>
                <w:szCs w:val="17"/>
                <w:lang w:eastAsia="en-AU"/>
              </w:rPr>
            </w:pPr>
            <w:r w:rsidRPr="00AA2483">
              <w:rPr>
                <w:szCs w:val="17"/>
                <w:lang w:eastAsia="en-AU"/>
              </w:rPr>
              <w:t>5,785</w:t>
            </w:r>
          </w:p>
        </w:tc>
        <w:tc>
          <w:tcPr>
            <w:tcW w:w="1701" w:type="dxa"/>
            <w:noWrap/>
            <w:hideMark/>
          </w:tcPr>
          <w:p w14:paraId="4D40432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2899E90" w14:textId="77777777" w:rsidTr="003061C9">
        <w:tc>
          <w:tcPr>
            <w:tcW w:w="3119" w:type="dxa"/>
            <w:noWrap/>
            <w:hideMark/>
          </w:tcPr>
          <w:p w14:paraId="31DDBE0D" w14:textId="77777777" w:rsidR="00AA2483" w:rsidRPr="00AA2483" w:rsidRDefault="00AA2483" w:rsidP="00AA2483">
            <w:pPr>
              <w:spacing w:before="20" w:after="40"/>
              <w:rPr>
                <w:szCs w:val="17"/>
                <w:lang w:eastAsia="en-AU"/>
              </w:rPr>
            </w:pPr>
            <w:r w:rsidRPr="00AA2483">
              <w:rPr>
                <w:szCs w:val="17"/>
                <w:lang w:eastAsia="en-AU"/>
              </w:rPr>
              <w:t>LEMON, Helga</w:t>
            </w:r>
          </w:p>
        </w:tc>
        <w:tc>
          <w:tcPr>
            <w:tcW w:w="1843" w:type="dxa"/>
            <w:noWrap/>
            <w:hideMark/>
          </w:tcPr>
          <w:p w14:paraId="22D0B976" w14:textId="77777777" w:rsidR="00AA2483" w:rsidRPr="00AA2483" w:rsidRDefault="00AA2483" w:rsidP="00AA2483">
            <w:pPr>
              <w:spacing w:before="20" w:after="20"/>
              <w:ind w:right="602"/>
              <w:jc w:val="right"/>
              <w:rPr>
                <w:szCs w:val="17"/>
                <w:lang w:eastAsia="en-AU"/>
              </w:rPr>
            </w:pPr>
            <w:r w:rsidRPr="00AA2483">
              <w:rPr>
                <w:szCs w:val="17"/>
                <w:lang w:eastAsia="en-AU"/>
              </w:rPr>
              <w:t>4,592</w:t>
            </w:r>
          </w:p>
        </w:tc>
        <w:tc>
          <w:tcPr>
            <w:tcW w:w="1701" w:type="dxa"/>
            <w:noWrap/>
            <w:hideMark/>
          </w:tcPr>
          <w:p w14:paraId="3C67BB4F" w14:textId="77777777" w:rsidR="00AA2483" w:rsidRPr="00AA2483" w:rsidRDefault="00AA2483" w:rsidP="00AA2483">
            <w:pPr>
              <w:spacing w:before="20" w:after="20"/>
              <w:jc w:val="center"/>
              <w:rPr>
                <w:szCs w:val="17"/>
                <w:lang w:eastAsia="en-AU"/>
              </w:rPr>
            </w:pPr>
          </w:p>
        </w:tc>
      </w:tr>
    </w:tbl>
    <w:p w14:paraId="2494E47D" w14:textId="77777777" w:rsidR="00AA2483" w:rsidRPr="00AA2483" w:rsidRDefault="00AA2483" w:rsidP="00AA2483">
      <w:pPr>
        <w:spacing w:before="80"/>
        <w:rPr>
          <w:b/>
          <w:bCs/>
          <w:szCs w:val="17"/>
          <w:lang w:val="en-US"/>
        </w:rPr>
      </w:pPr>
      <w:r w:rsidRPr="00AA2483">
        <w:rPr>
          <w:b/>
          <w:bCs/>
          <w:szCs w:val="17"/>
          <w:lang w:val="en-US"/>
        </w:rPr>
        <w:t xml:space="preserve">Beaumont Ward </w:t>
      </w:r>
      <w:proofErr w:type="spellStart"/>
      <w:r w:rsidRPr="00AA2483">
        <w:rPr>
          <w:b/>
          <w:bCs/>
          <w:szCs w:val="17"/>
          <w:lang w:val="en-US"/>
        </w:rPr>
        <w:t>councillor</w:t>
      </w:r>
      <w:proofErr w:type="spellEnd"/>
      <w:r w:rsidRPr="00AA2483">
        <w:rPr>
          <w:b/>
          <w:bCs/>
          <w:szCs w:val="17"/>
          <w:lang w:val="en-US"/>
        </w:rPr>
        <w:t>, 2 vacancies</w:t>
      </w:r>
    </w:p>
    <w:p w14:paraId="7F0E51B8" w14:textId="77777777" w:rsidR="00AA2483" w:rsidRPr="00AA2483" w:rsidRDefault="00AA2483" w:rsidP="00AA2483">
      <w:pPr>
        <w:spacing w:after="0"/>
        <w:rPr>
          <w:szCs w:val="17"/>
          <w:lang w:val="en-US"/>
        </w:rPr>
      </w:pPr>
      <w:r w:rsidRPr="00AA2483">
        <w:rPr>
          <w:szCs w:val="17"/>
          <w:lang w:val="en-US"/>
        </w:rPr>
        <w:t>Formal Ballot Papers: 1,842</w:t>
      </w:r>
    </w:p>
    <w:p w14:paraId="6361F687" w14:textId="77777777" w:rsidR="00AA2483" w:rsidRPr="00AA2483" w:rsidRDefault="00AA2483" w:rsidP="00AA2483">
      <w:pPr>
        <w:spacing w:after="0"/>
        <w:rPr>
          <w:szCs w:val="17"/>
          <w:lang w:val="en-US"/>
        </w:rPr>
      </w:pPr>
      <w:r w:rsidRPr="00AA2483">
        <w:rPr>
          <w:szCs w:val="17"/>
          <w:lang w:val="en-US"/>
        </w:rPr>
        <w:t>Informal Ballot Papers: 44</w:t>
      </w:r>
    </w:p>
    <w:p w14:paraId="403B8E75" w14:textId="77777777" w:rsidR="00AA2483" w:rsidRPr="00AA2483" w:rsidRDefault="00AA2483" w:rsidP="00AA2483">
      <w:pPr>
        <w:rPr>
          <w:szCs w:val="17"/>
          <w:lang w:val="en-US"/>
        </w:rPr>
      </w:pPr>
      <w:r w:rsidRPr="00AA2483">
        <w:rPr>
          <w:szCs w:val="17"/>
          <w:lang w:val="en-US"/>
        </w:rPr>
        <w:t>Quota: 615</w:t>
      </w:r>
    </w:p>
    <w:tbl>
      <w:tblPr>
        <w:tblStyle w:val="Gazettetable"/>
        <w:tblW w:w="6662" w:type="dxa"/>
        <w:tblLook w:val="04A0" w:firstRow="1" w:lastRow="0" w:firstColumn="1" w:lastColumn="0" w:noHBand="0" w:noVBand="1"/>
      </w:tblPr>
      <w:tblGrid>
        <w:gridCol w:w="3118"/>
        <w:gridCol w:w="1843"/>
        <w:gridCol w:w="1701"/>
      </w:tblGrid>
      <w:tr w:rsidR="00AA2483" w:rsidRPr="00AA2483" w14:paraId="008B9F0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7D4EA2E"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E28D215"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F1054A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2324658" w14:textId="77777777" w:rsidTr="003061C9">
        <w:tc>
          <w:tcPr>
            <w:tcW w:w="3118" w:type="dxa"/>
            <w:noWrap/>
            <w:hideMark/>
          </w:tcPr>
          <w:p w14:paraId="075F75CE" w14:textId="77777777" w:rsidR="00AA2483" w:rsidRPr="00AA2483" w:rsidRDefault="00AA2483" w:rsidP="00AA2483">
            <w:pPr>
              <w:spacing w:before="20" w:after="20"/>
              <w:rPr>
                <w:szCs w:val="17"/>
                <w:lang w:eastAsia="en-AU"/>
              </w:rPr>
            </w:pPr>
            <w:r w:rsidRPr="00AA2483">
              <w:rPr>
                <w:szCs w:val="17"/>
              </w:rPr>
              <w:t>CAVALERI, Cathy</w:t>
            </w:r>
          </w:p>
        </w:tc>
        <w:tc>
          <w:tcPr>
            <w:tcW w:w="1843" w:type="dxa"/>
            <w:noWrap/>
            <w:hideMark/>
          </w:tcPr>
          <w:p w14:paraId="74371928" w14:textId="77777777" w:rsidR="00AA2483" w:rsidRPr="00AA2483" w:rsidRDefault="00AA2483" w:rsidP="00AA2483">
            <w:pPr>
              <w:spacing w:before="20" w:after="20"/>
              <w:ind w:right="602"/>
              <w:jc w:val="right"/>
              <w:rPr>
                <w:szCs w:val="17"/>
                <w:lang w:eastAsia="en-AU"/>
              </w:rPr>
            </w:pPr>
            <w:r w:rsidRPr="00AA2483">
              <w:rPr>
                <w:szCs w:val="17"/>
                <w:lang w:eastAsia="en-AU"/>
              </w:rPr>
              <w:t>102</w:t>
            </w:r>
          </w:p>
        </w:tc>
        <w:tc>
          <w:tcPr>
            <w:tcW w:w="1701" w:type="dxa"/>
            <w:noWrap/>
            <w:hideMark/>
          </w:tcPr>
          <w:p w14:paraId="00CCF727" w14:textId="77777777" w:rsidR="00AA2483" w:rsidRPr="00AA2483" w:rsidRDefault="00AA2483" w:rsidP="00AA2483">
            <w:pPr>
              <w:spacing w:before="20" w:after="20"/>
              <w:jc w:val="center"/>
              <w:rPr>
                <w:szCs w:val="17"/>
                <w:lang w:eastAsia="en-AU"/>
              </w:rPr>
            </w:pPr>
          </w:p>
        </w:tc>
      </w:tr>
      <w:tr w:rsidR="00AA2483" w:rsidRPr="00AA2483" w14:paraId="628409F1" w14:textId="77777777" w:rsidTr="003061C9">
        <w:tc>
          <w:tcPr>
            <w:tcW w:w="3118" w:type="dxa"/>
            <w:noWrap/>
            <w:hideMark/>
          </w:tcPr>
          <w:p w14:paraId="6DC17A21" w14:textId="77777777" w:rsidR="00AA2483" w:rsidRPr="00AA2483" w:rsidRDefault="00AA2483" w:rsidP="00AA2483">
            <w:pPr>
              <w:spacing w:before="20" w:after="20"/>
              <w:rPr>
                <w:szCs w:val="17"/>
                <w:lang w:eastAsia="en-AU"/>
              </w:rPr>
            </w:pPr>
            <w:r w:rsidRPr="00AA2483">
              <w:rPr>
                <w:szCs w:val="17"/>
              </w:rPr>
              <w:t>HUEBL, Paul</w:t>
            </w:r>
          </w:p>
        </w:tc>
        <w:tc>
          <w:tcPr>
            <w:tcW w:w="1843" w:type="dxa"/>
            <w:noWrap/>
            <w:hideMark/>
          </w:tcPr>
          <w:p w14:paraId="32773954" w14:textId="77777777" w:rsidR="00AA2483" w:rsidRPr="00AA2483" w:rsidRDefault="00AA2483" w:rsidP="00AA2483">
            <w:pPr>
              <w:spacing w:before="20" w:after="20"/>
              <w:ind w:right="602"/>
              <w:jc w:val="right"/>
              <w:rPr>
                <w:szCs w:val="17"/>
                <w:lang w:eastAsia="en-AU"/>
              </w:rPr>
            </w:pPr>
            <w:r w:rsidRPr="00AA2483">
              <w:rPr>
                <w:szCs w:val="17"/>
                <w:lang w:eastAsia="en-AU"/>
              </w:rPr>
              <w:t>701</w:t>
            </w:r>
          </w:p>
        </w:tc>
        <w:tc>
          <w:tcPr>
            <w:tcW w:w="1701" w:type="dxa"/>
            <w:noWrap/>
            <w:hideMark/>
          </w:tcPr>
          <w:p w14:paraId="22DF1060"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4613072" w14:textId="77777777" w:rsidTr="003061C9">
        <w:tc>
          <w:tcPr>
            <w:tcW w:w="3118" w:type="dxa"/>
            <w:noWrap/>
            <w:hideMark/>
          </w:tcPr>
          <w:p w14:paraId="7E7E3EEF" w14:textId="77777777" w:rsidR="00AA2483" w:rsidRPr="00AA2483" w:rsidRDefault="00AA2483" w:rsidP="00AA2483">
            <w:pPr>
              <w:spacing w:before="20" w:after="20"/>
              <w:rPr>
                <w:szCs w:val="17"/>
                <w:lang w:eastAsia="en-AU"/>
              </w:rPr>
            </w:pPr>
            <w:r w:rsidRPr="00AA2483">
              <w:rPr>
                <w:szCs w:val="17"/>
              </w:rPr>
              <w:t>GREEN, Jaimee</w:t>
            </w:r>
          </w:p>
        </w:tc>
        <w:tc>
          <w:tcPr>
            <w:tcW w:w="1843" w:type="dxa"/>
            <w:noWrap/>
            <w:hideMark/>
          </w:tcPr>
          <w:p w14:paraId="4C41559A" w14:textId="77777777" w:rsidR="00AA2483" w:rsidRPr="00AA2483" w:rsidRDefault="00AA2483" w:rsidP="00AA2483">
            <w:pPr>
              <w:spacing w:before="20" w:after="20"/>
              <w:ind w:right="602"/>
              <w:jc w:val="right"/>
              <w:rPr>
                <w:szCs w:val="17"/>
                <w:lang w:eastAsia="en-AU"/>
              </w:rPr>
            </w:pPr>
            <w:r w:rsidRPr="00AA2483">
              <w:rPr>
                <w:szCs w:val="17"/>
                <w:lang w:eastAsia="en-AU"/>
              </w:rPr>
              <w:t>387</w:t>
            </w:r>
          </w:p>
        </w:tc>
        <w:tc>
          <w:tcPr>
            <w:tcW w:w="1701" w:type="dxa"/>
            <w:noWrap/>
            <w:hideMark/>
          </w:tcPr>
          <w:p w14:paraId="017DDBAD" w14:textId="77777777" w:rsidR="00AA2483" w:rsidRPr="00AA2483" w:rsidRDefault="00AA2483" w:rsidP="00AA2483">
            <w:pPr>
              <w:spacing w:before="20" w:after="20"/>
              <w:jc w:val="center"/>
              <w:rPr>
                <w:szCs w:val="17"/>
                <w:lang w:eastAsia="en-AU"/>
              </w:rPr>
            </w:pPr>
          </w:p>
        </w:tc>
      </w:tr>
      <w:tr w:rsidR="00AA2483" w:rsidRPr="00AA2483" w14:paraId="45183E44" w14:textId="77777777" w:rsidTr="003061C9">
        <w:tc>
          <w:tcPr>
            <w:tcW w:w="3118" w:type="dxa"/>
            <w:noWrap/>
            <w:hideMark/>
          </w:tcPr>
          <w:p w14:paraId="2F8C72E3" w14:textId="77777777" w:rsidR="00AA2483" w:rsidRPr="00AA2483" w:rsidRDefault="00AA2483" w:rsidP="00AA2483">
            <w:pPr>
              <w:spacing w:before="20" w:after="20"/>
              <w:rPr>
                <w:szCs w:val="17"/>
                <w:lang w:eastAsia="en-AU"/>
              </w:rPr>
            </w:pPr>
            <w:r w:rsidRPr="00AA2483">
              <w:rPr>
                <w:szCs w:val="17"/>
              </w:rPr>
              <w:t>CASBARRA, Pat</w:t>
            </w:r>
          </w:p>
        </w:tc>
        <w:tc>
          <w:tcPr>
            <w:tcW w:w="1843" w:type="dxa"/>
            <w:noWrap/>
            <w:hideMark/>
          </w:tcPr>
          <w:p w14:paraId="3A203BDE" w14:textId="77777777" w:rsidR="00AA2483" w:rsidRPr="00AA2483" w:rsidRDefault="00AA2483" w:rsidP="00AA2483">
            <w:pPr>
              <w:spacing w:before="20" w:after="20"/>
              <w:ind w:right="602"/>
              <w:jc w:val="right"/>
              <w:rPr>
                <w:szCs w:val="17"/>
                <w:lang w:eastAsia="en-AU"/>
              </w:rPr>
            </w:pPr>
            <w:r w:rsidRPr="00AA2483">
              <w:rPr>
                <w:szCs w:val="17"/>
                <w:lang w:eastAsia="en-AU"/>
              </w:rPr>
              <w:t>38</w:t>
            </w:r>
          </w:p>
        </w:tc>
        <w:tc>
          <w:tcPr>
            <w:tcW w:w="1701" w:type="dxa"/>
            <w:noWrap/>
            <w:hideMark/>
          </w:tcPr>
          <w:p w14:paraId="01A57F7B" w14:textId="77777777" w:rsidR="00AA2483" w:rsidRPr="00AA2483" w:rsidRDefault="00AA2483" w:rsidP="00AA2483">
            <w:pPr>
              <w:spacing w:before="20" w:after="20"/>
              <w:jc w:val="center"/>
              <w:rPr>
                <w:szCs w:val="17"/>
                <w:lang w:eastAsia="en-AU"/>
              </w:rPr>
            </w:pPr>
          </w:p>
        </w:tc>
      </w:tr>
      <w:tr w:rsidR="00AA2483" w:rsidRPr="00AA2483" w14:paraId="64E0277E" w14:textId="77777777" w:rsidTr="003061C9">
        <w:tc>
          <w:tcPr>
            <w:tcW w:w="3118" w:type="dxa"/>
            <w:noWrap/>
            <w:hideMark/>
          </w:tcPr>
          <w:p w14:paraId="4E199377" w14:textId="77777777" w:rsidR="00AA2483" w:rsidRPr="00AA2483" w:rsidRDefault="00AA2483" w:rsidP="00AA2483">
            <w:pPr>
              <w:spacing w:before="20" w:after="20"/>
              <w:rPr>
                <w:szCs w:val="17"/>
                <w:lang w:eastAsia="en-AU"/>
              </w:rPr>
            </w:pPr>
            <w:r w:rsidRPr="00AA2483">
              <w:rPr>
                <w:szCs w:val="17"/>
              </w:rPr>
              <w:t>HORTON, Robert John</w:t>
            </w:r>
          </w:p>
        </w:tc>
        <w:tc>
          <w:tcPr>
            <w:tcW w:w="1843" w:type="dxa"/>
            <w:noWrap/>
            <w:hideMark/>
          </w:tcPr>
          <w:p w14:paraId="463B1C97" w14:textId="77777777" w:rsidR="00AA2483" w:rsidRPr="00AA2483" w:rsidRDefault="00AA2483" w:rsidP="00AA2483">
            <w:pPr>
              <w:spacing w:before="20" w:after="20"/>
              <w:ind w:right="602"/>
              <w:jc w:val="right"/>
              <w:rPr>
                <w:szCs w:val="17"/>
                <w:lang w:eastAsia="en-AU"/>
              </w:rPr>
            </w:pPr>
            <w:r w:rsidRPr="00AA2483">
              <w:rPr>
                <w:szCs w:val="17"/>
                <w:lang w:eastAsia="en-AU"/>
              </w:rPr>
              <w:t>151</w:t>
            </w:r>
          </w:p>
        </w:tc>
        <w:tc>
          <w:tcPr>
            <w:tcW w:w="1701" w:type="dxa"/>
            <w:noWrap/>
            <w:hideMark/>
          </w:tcPr>
          <w:p w14:paraId="64C496F5" w14:textId="77777777" w:rsidR="00AA2483" w:rsidRPr="00AA2483" w:rsidRDefault="00AA2483" w:rsidP="00AA2483">
            <w:pPr>
              <w:spacing w:before="20" w:after="20"/>
              <w:jc w:val="center"/>
              <w:rPr>
                <w:szCs w:val="17"/>
                <w:lang w:eastAsia="en-AU"/>
              </w:rPr>
            </w:pPr>
          </w:p>
        </w:tc>
      </w:tr>
      <w:tr w:rsidR="00AA2483" w:rsidRPr="00AA2483" w14:paraId="2CEE1D84" w14:textId="77777777" w:rsidTr="003061C9">
        <w:tc>
          <w:tcPr>
            <w:tcW w:w="3118" w:type="dxa"/>
            <w:noWrap/>
            <w:hideMark/>
          </w:tcPr>
          <w:p w14:paraId="0657FB99" w14:textId="77777777" w:rsidR="00AA2483" w:rsidRPr="00AA2483" w:rsidRDefault="00AA2483" w:rsidP="00AA2483">
            <w:pPr>
              <w:spacing w:before="20" w:after="40"/>
              <w:rPr>
                <w:szCs w:val="17"/>
                <w:lang w:eastAsia="en-AU"/>
              </w:rPr>
            </w:pPr>
            <w:r w:rsidRPr="00AA2483">
              <w:rPr>
                <w:szCs w:val="17"/>
              </w:rPr>
              <w:t xml:space="preserve">JONES, </w:t>
            </w:r>
            <w:r w:rsidRPr="00AA2483">
              <w:rPr>
                <w:szCs w:val="17"/>
                <w:lang w:eastAsia="en-AU"/>
              </w:rPr>
              <w:t>Harvey</w:t>
            </w:r>
          </w:p>
        </w:tc>
        <w:tc>
          <w:tcPr>
            <w:tcW w:w="1843" w:type="dxa"/>
            <w:noWrap/>
            <w:hideMark/>
          </w:tcPr>
          <w:p w14:paraId="785BC27E" w14:textId="77777777" w:rsidR="00AA2483" w:rsidRPr="00AA2483" w:rsidRDefault="00AA2483" w:rsidP="00AA2483">
            <w:pPr>
              <w:spacing w:before="20" w:after="20"/>
              <w:ind w:right="602"/>
              <w:jc w:val="right"/>
              <w:rPr>
                <w:szCs w:val="17"/>
                <w:lang w:eastAsia="en-AU"/>
              </w:rPr>
            </w:pPr>
            <w:r w:rsidRPr="00AA2483">
              <w:rPr>
                <w:szCs w:val="17"/>
                <w:lang w:eastAsia="en-AU"/>
              </w:rPr>
              <w:t>463</w:t>
            </w:r>
          </w:p>
        </w:tc>
        <w:tc>
          <w:tcPr>
            <w:tcW w:w="1701" w:type="dxa"/>
            <w:noWrap/>
            <w:hideMark/>
          </w:tcPr>
          <w:p w14:paraId="73415887"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53EEC46B" w14:textId="77777777" w:rsidR="00AA2483" w:rsidRDefault="00AA2483">
      <w:pPr>
        <w:spacing w:after="0" w:line="240" w:lineRule="auto"/>
        <w:jc w:val="left"/>
        <w:rPr>
          <w:b/>
          <w:bCs/>
          <w:szCs w:val="17"/>
          <w:lang w:val="en-US"/>
        </w:rPr>
      </w:pPr>
      <w:r>
        <w:rPr>
          <w:b/>
          <w:bCs/>
          <w:szCs w:val="17"/>
          <w:lang w:val="en-US"/>
        </w:rPr>
        <w:br w:type="page"/>
      </w:r>
    </w:p>
    <w:p w14:paraId="45EF2F23" w14:textId="16EE6D96" w:rsidR="00AA2483" w:rsidRPr="00AA2483" w:rsidRDefault="00AA2483" w:rsidP="00AA2483">
      <w:pPr>
        <w:spacing w:before="80"/>
        <w:rPr>
          <w:b/>
          <w:bCs/>
          <w:szCs w:val="17"/>
          <w:lang w:val="en-US"/>
        </w:rPr>
      </w:pPr>
      <w:r w:rsidRPr="00AA2483">
        <w:rPr>
          <w:b/>
          <w:bCs/>
          <w:szCs w:val="17"/>
          <w:lang w:val="en-US"/>
        </w:rPr>
        <w:t xml:space="preserve">Burnside Ward </w:t>
      </w:r>
      <w:proofErr w:type="spellStart"/>
      <w:r w:rsidRPr="00AA2483">
        <w:rPr>
          <w:b/>
          <w:bCs/>
          <w:szCs w:val="17"/>
          <w:lang w:val="en-US"/>
        </w:rPr>
        <w:t>councillor</w:t>
      </w:r>
      <w:proofErr w:type="spellEnd"/>
      <w:r w:rsidRPr="00AA2483">
        <w:rPr>
          <w:b/>
          <w:bCs/>
          <w:szCs w:val="17"/>
          <w:lang w:val="en-US"/>
        </w:rPr>
        <w:t>, 2 vacancies</w:t>
      </w:r>
    </w:p>
    <w:p w14:paraId="03F037EC" w14:textId="77777777" w:rsidR="00AA2483" w:rsidRPr="00AA2483" w:rsidRDefault="00AA2483" w:rsidP="00AA2483">
      <w:pPr>
        <w:spacing w:after="0"/>
        <w:rPr>
          <w:szCs w:val="17"/>
          <w:lang w:val="en-US"/>
        </w:rPr>
      </w:pPr>
      <w:r w:rsidRPr="00AA2483">
        <w:rPr>
          <w:szCs w:val="17"/>
          <w:lang w:val="en-US"/>
        </w:rPr>
        <w:t>Formal Ballot Papers: 1,604</w:t>
      </w:r>
    </w:p>
    <w:p w14:paraId="319E02EC" w14:textId="77777777" w:rsidR="00AA2483" w:rsidRPr="00AA2483" w:rsidRDefault="00AA2483" w:rsidP="00AA2483">
      <w:pPr>
        <w:spacing w:after="0"/>
        <w:rPr>
          <w:szCs w:val="17"/>
          <w:lang w:val="en-US"/>
        </w:rPr>
      </w:pPr>
      <w:r w:rsidRPr="00AA2483">
        <w:rPr>
          <w:szCs w:val="17"/>
          <w:lang w:val="en-US"/>
        </w:rPr>
        <w:t>Informal Ballot Papers: 62</w:t>
      </w:r>
    </w:p>
    <w:p w14:paraId="15E2D554" w14:textId="77777777" w:rsidR="00AA2483" w:rsidRPr="00AA2483" w:rsidRDefault="00AA2483" w:rsidP="00AA2483">
      <w:pPr>
        <w:rPr>
          <w:szCs w:val="17"/>
          <w:lang w:val="en-US"/>
        </w:rPr>
      </w:pPr>
      <w:r w:rsidRPr="00AA2483">
        <w:rPr>
          <w:szCs w:val="17"/>
          <w:lang w:val="en-US"/>
        </w:rPr>
        <w:t>Quota: 535</w:t>
      </w:r>
    </w:p>
    <w:tbl>
      <w:tblPr>
        <w:tblStyle w:val="Gazettetable"/>
        <w:tblW w:w="6662" w:type="dxa"/>
        <w:tblLook w:val="04A0" w:firstRow="1" w:lastRow="0" w:firstColumn="1" w:lastColumn="0" w:noHBand="0" w:noVBand="1"/>
      </w:tblPr>
      <w:tblGrid>
        <w:gridCol w:w="3118"/>
        <w:gridCol w:w="1843"/>
        <w:gridCol w:w="1701"/>
      </w:tblGrid>
      <w:tr w:rsidR="00AA2483" w:rsidRPr="00AA2483" w14:paraId="4ED0829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A1EB6D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758CF8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51DAF0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5E55018" w14:textId="77777777" w:rsidTr="003061C9">
        <w:tc>
          <w:tcPr>
            <w:tcW w:w="3118" w:type="dxa"/>
            <w:noWrap/>
            <w:hideMark/>
          </w:tcPr>
          <w:p w14:paraId="302F065E" w14:textId="77777777" w:rsidR="00AA2483" w:rsidRPr="00AA2483" w:rsidRDefault="00AA2483" w:rsidP="00AA2483">
            <w:pPr>
              <w:spacing w:before="20" w:after="20"/>
              <w:rPr>
                <w:szCs w:val="17"/>
                <w:lang w:eastAsia="en-AU"/>
              </w:rPr>
            </w:pPr>
            <w:r w:rsidRPr="00AA2483">
              <w:rPr>
                <w:szCs w:val="17"/>
              </w:rPr>
              <w:t>DAWS, Mike</w:t>
            </w:r>
          </w:p>
        </w:tc>
        <w:tc>
          <w:tcPr>
            <w:tcW w:w="1843" w:type="dxa"/>
            <w:noWrap/>
            <w:hideMark/>
          </w:tcPr>
          <w:p w14:paraId="17141560" w14:textId="77777777" w:rsidR="00AA2483" w:rsidRPr="00AA2483" w:rsidRDefault="00AA2483" w:rsidP="00AA2483">
            <w:pPr>
              <w:spacing w:before="20" w:after="20"/>
              <w:ind w:right="602"/>
              <w:jc w:val="right"/>
              <w:rPr>
                <w:szCs w:val="17"/>
                <w:lang w:eastAsia="en-AU"/>
              </w:rPr>
            </w:pPr>
            <w:r w:rsidRPr="00AA2483">
              <w:rPr>
                <w:szCs w:val="17"/>
                <w:lang w:eastAsia="en-AU"/>
              </w:rPr>
              <w:t>601</w:t>
            </w:r>
          </w:p>
        </w:tc>
        <w:tc>
          <w:tcPr>
            <w:tcW w:w="1701" w:type="dxa"/>
            <w:noWrap/>
            <w:hideMark/>
          </w:tcPr>
          <w:p w14:paraId="7884B374"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1DED499" w14:textId="77777777" w:rsidTr="003061C9">
        <w:tc>
          <w:tcPr>
            <w:tcW w:w="3118" w:type="dxa"/>
            <w:noWrap/>
            <w:hideMark/>
          </w:tcPr>
          <w:p w14:paraId="193E7260" w14:textId="77777777" w:rsidR="00AA2483" w:rsidRPr="00AA2483" w:rsidRDefault="00AA2483" w:rsidP="00AA2483">
            <w:pPr>
              <w:spacing w:before="20" w:after="20"/>
              <w:rPr>
                <w:szCs w:val="17"/>
                <w:lang w:eastAsia="en-AU"/>
              </w:rPr>
            </w:pPr>
            <w:r w:rsidRPr="00AA2483">
              <w:rPr>
                <w:szCs w:val="17"/>
              </w:rPr>
              <w:t>TURNBULL, Jennifer Jillian</w:t>
            </w:r>
          </w:p>
        </w:tc>
        <w:tc>
          <w:tcPr>
            <w:tcW w:w="1843" w:type="dxa"/>
            <w:noWrap/>
            <w:hideMark/>
          </w:tcPr>
          <w:p w14:paraId="0BB6958F" w14:textId="77777777" w:rsidR="00AA2483" w:rsidRPr="00AA2483" w:rsidRDefault="00AA2483" w:rsidP="00AA2483">
            <w:pPr>
              <w:spacing w:before="20" w:after="20"/>
              <w:ind w:right="602"/>
              <w:jc w:val="right"/>
              <w:rPr>
                <w:szCs w:val="17"/>
                <w:lang w:eastAsia="en-AU"/>
              </w:rPr>
            </w:pPr>
            <w:r w:rsidRPr="00AA2483">
              <w:rPr>
                <w:szCs w:val="17"/>
                <w:lang w:eastAsia="en-AU"/>
              </w:rPr>
              <w:t>515</w:t>
            </w:r>
          </w:p>
        </w:tc>
        <w:tc>
          <w:tcPr>
            <w:tcW w:w="1701" w:type="dxa"/>
            <w:noWrap/>
            <w:hideMark/>
          </w:tcPr>
          <w:p w14:paraId="769449C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0FA11CC0" w14:textId="77777777" w:rsidTr="003061C9">
        <w:tc>
          <w:tcPr>
            <w:tcW w:w="3118" w:type="dxa"/>
            <w:noWrap/>
            <w:hideMark/>
          </w:tcPr>
          <w:p w14:paraId="4C8EB6BE" w14:textId="77777777" w:rsidR="00AA2483" w:rsidRPr="00AA2483" w:rsidRDefault="00AA2483" w:rsidP="00AA2483">
            <w:pPr>
              <w:spacing w:before="20" w:after="40"/>
              <w:rPr>
                <w:szCs w:val="17"/>
                <w:lang w:eastAsia="en-AU"/>
              </w:rPr>
            </w:pPr>
            <w:r w:rsidRPr="00AA2483">
              <w:rPr>
                <w:szCs w:val="17"/>
              </w:rPr>
              <w:t xml:space="preserve">DINAN, </w:t>
            </w:r>
            <w:r w:rsidRPr="00AA2483">
              <w:rPr>
                <w:szCs w:val="17"/>
                <w:lang w:eastAsia="en-AU"/>
              </w:rPr>
              <w:t>Kevin</w:t>
            </w:r>
          </w:p>
        </w:tc>
        <w:tc>
          <w:tcPr>
            <w:tcW w:w="1843" w:type="dxa"/>
            <w:noWrap/>
            <w:hideMark/>
          </w:tcPr>
          <w:p w14:paraId="1A05639A" w14:textId="77777777" w:rsidR="00AA2483" w:rsidRPr="00AA2483" w:rsidRDefault="00AA2483" w:rsidP="00AA2483">
            <w:pPr>
              <w:spacing w:before="20" w:after="20"/>
              <w:ind w:right="602"/>
              <w:jc w:val="right"/>
              <w:rPr>
                <w:szCs w:val="17"/>
                <w:lang w:eastAsia="en-AU"/>
              </w:rPr>
            </w:pPr>
            <w:r w:rsidRPr="00AA2483">
              <w:rPr>
                <w:szCs w:val="17"/>
                <w:lang w:eastAsia="en-AU"/>
              </w:rPr>
              <w:t>488</w:t>
            </w:r>
          </w:p>
        </w:tc>
        <w:tc>
          <w:tcPr>
            <w:tcW w:w="1701" w:type="dxa"/>
            <w:noWrap/>
            <w:hideMark/>
          </w:tcPr>
          <w:p w14:paraId="5BCAD6D9" w14:textId="77777777" w:rsidR="00AA2483" w:rsidRPr="00AA2483" w:rsidRDefault="00AA2483" w:rsidP="00AA2483">
            <w:pPr>
              <w:spacing w:before="20" w:after="20"/>
              <w:jc w:val="center"/>
              <w:rPr>
                <w:szCs w:val="17"/>
                <w:lang w:eastAsia="en-AU"/>
              </w:rPr>
            </w:pPr>
          </w:p>
        </w:tc>
      </w:tr>
    </w:tbl>
    <w:p w14:paraId="32D8A407" w14:textId="77777777" w:rsidR="00AA2483" w:rsidRPr="00AA2483" w:rsidRDefault="00AA2483" w:rsidP="00AA2483">
      <w:pPr>
        <w:spacing w:before="80"/>
        <w:rPr>
          <w:b/>
          <w:bCs/>
          <w:szCs w:val="17"/>
          <w:lang w:val="en-US"/>
        </w:rPr>
      </w:pPr>
      <w:r w:rsidRPr="00AA2483">
        <w:rPr>
          <w:b/>
          <w:bCs/>
          <w:szCs w:val="17"/>
          <w:lang w:val="en-US"/>
        </w:rPr>
        <w:t xml:space="preserve">Eastwood and </w:t>
      </w:r>
      <w:proofErr w:type="spellStart"/>
      <w:r w:rsidRPr="00AA2483">
        <w:rPr>
          <w:b/>
          <w:bCs/>
          <w:szCs w:val="17"/>
          <w:lang w:val="en-US"/>
        </w:rPr>
        <w:t>Glenunga</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3C1975D0" w14:textId="77777777" w:rsidR="00AA2483" w:rsidRPr="00AA2483" w:rsidRDefault="00AA2483" w:rsidP="00AA2483">
      <w:pPr>
        <w:spacing w:after="0"/>
        <w:rPr>
          <w:szCs w:val="17"/>
          <w:lang w:val="en-US"/>
        </w:rPr>
      </w:pPr>
      <w:r w:rsidRPr="00AA2483">
        <w:rPr>
          <w:szCs w:val="17"/>
          <w:lang w:val="en-US"/>
        </w:rPr>
        <w:t>Formal Ballot Papers: 1,972</w:t>
      </w:r>
    </w:p>
    <w:p w14:paraId="37C97B2A" w14:textId="77777777" w:rsidR="00AA2483" w:rsidRPr="00AA2483" w:rsidRDefault="00AA2483" w:rsidP="00AA2483">
      <w:pPr>
        <w:spacing w:after="0"/>
        <w:rPr>
          <w:szCs w:val="17"/>
          <w:lang w:val="en-US"/>
        </w:rPr>
      </w:pPr>
      <w:r w:rsidRPr="00AA2483">
        <w:rPr>
          <w:szCs w:val="17"/>
          <w:lang w:val="en-US"/>
        </w:rPr>
        <w:t>Informal Ballot Papers: 79</w:t>
      </w:r>
    </w:p>
    <w:p w14:paraId="4786C27D" w14:textId="77777777" w:rsidR="00AA2483" w:rsidRPr="00AA2483" w:rsidRDefault="00AA2483" w:rsidP="00AA2483">
      <w:pPr>
        <w:rPr>
          <w:szCs w:val="17"/>
          <w:lang w:val="en-US"/>
        </w:rPr>
      </w:pPr>
      <w:r w:rsidRPr="00AA2483">
        <w:rPr>
          <w:szCs w:val="17"/>
          <w:lang w:val="en-US"/>
        </w:rPr>
        <w:t>Quota: 658</w:t>
      </w:r>
    </w:p>
    <w:tbl>
      <w:tblPr>
        <w:tblStyle w:val="Gazettetable"/>
        <w:tblW w:w="6662" w:type="dxa"/>
        <w:tblLook w:val="04A0" w:firstRow="1" w:lastRow="0" w:firstColumn="1" w:lastColumn="0" w:noHBand="0" w:noVBand="1"/>
      </w:tblPr>
      <w:tblGrid>
        <w:gridCol w:w="3118"/>
        <w:gridCol w:w="1843"/>
        <w:gridCol w:w="1701"/>
      </w:tblGrid>
      <w:tr w:rsidR="00AA2483" w:rsidRPr="00AA2483" w14:paraId="16B7D266"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7E0132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A4B553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7104871"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3354DA9" w14:textId="77777777" w:rsidTr="003061C9">
        <w:tc>
          <w:tcPr>
            <w:tcW w:w="3118" w:type="dxa"/>
            <w:noWrap/>
            <w:hideMark/>
          </w:tcPr>
          <w:p w14:paraId="250F4123" w14:textId="77777777" w:rsidR="00AA2483" w:rsidRPr="00AA2483" w:rsidRDefault="00AA2483" w:rsidP="00AA2483">
            <w:pPr>
              <w:spacing w:before="20" w:after="20"/>
              <w:rPr>
                <w:szCs w:val="17"/>
                <w:lang w:eastAsia="en-AU"/>
              </w:rPr>
            </w:pPr>
            <w:r w:rsidRPr="00AA2483">
              <w:rPr>
                <w:szCs w:val="17"/>
              </w:rPr>
              <w:t>WEST, Jason</w:t>
            </w:r>
          </w:p>
        </w:tc>
        <w:tc>
          <w:tcPr>
            <w:tcW w:w="1843" w:type="dxa"/>
            <w:noWrap/>
            <w:hideMark/>
          </w:tcPr>
          <w:p w14:paraId="5542AA63" w14:textId="77777777" w:rsidR="00AA2483" w:rsidRPr="00AA2483" w:rsidRDefault="00AA2483" w:rsidP="00AA2483">
            <w:pPr>
              <w:spacing w:before="20" w:after="20"/>
              <w:ind w:right="602"/>
              <w:jc w:val="right"/>
              <w:rPr>
                <w:szCs w:val="17"/>
                <w:lang w:eastAsia="en-AU"/>
              </w:rPr>
            </w:pPr>
            <w:r w:rsidRPr="00AA2483">
              <w:rPr>
                <w:szCs w:val="17"/>
                <w:lang w:eastAsia="en-AU"/>
              </w:rPr>
              <w:t>368</w:t>
            </w:r>
          </w:p>
        </w:tc>
        <w:tc>
          <w:tcPr>
            <w:tcW w:w="1701" w:type="dxa"/>
            <w:noWrap/>
            <w:hideMark/>
          </w:tcPr>
          <w:p w14:paraId="798F8D86" w14:textId="77777777" w:rsidR="00AA2483" w:rsidRPr="00AA2483" w:rsidRDefault="00AA2483" w:rsidP="00AA2483">
            <w:pPr>
              <w:spacing w:before="20" w:after="20"/>
              <w:jc w:val="center"/>
              <w:rPr>
                <w:szCs w:val="17"/>
                <w:lang w:eastAsia="en-AU"/>
              </w:rPr>
            </w:pPr>
          </w:p>
        </w:tc>
      </w:tr>
      <w:tr w:rsidR="00AA2483" w:rsidRPr="00AA2483" w14:paraId="0A920BEB" w14:textId="77777777" w:rsidTr="003061C9">
        <w:tc>
          <w:tcPr>
            <w:tcW w:w="3118" w:type="dxa"/>
            <w:noWrap/>
            <w:hideMark/>
          </w:tcPr>
          <w:p w14:paraId="7EF10928" w14:textId="77777777" w:rsidR="00AA2483" w:rsidRPr="00AA2483" w:rsidRDefault="00AA2483" w:rsidP="00AA2483">
            <w:pPr>
              <w:spacing w:before="20" w:after="20"/>
              <w:rPr>
                <w:szCs w:val="17"/>
                <w:lang w:eastAsia="en-AU"/>
              </w:rPr>
            </w:pPr>
            <w:r w:rsidRPr="00AA2483">
              <w:rPr>
                <w:szCs w:val="17"/>
              </w:rPr>
              <w:t>MELICK, Jenni</w:t>
            </w:r>
          </w:p>
        </w:tc>
        <w:tc>
          <w:tcPr>
            <w:tcW w:w="1843" w:type="dxa"/>
            <w:noWrap/>
            <w:hideMark/>
          </w:tcPr>
          <w:p w14:paraId="7FF94FA5" w14:textId="77777777" w:rsidR="00AA2483" w:rsidRPr="00AA2483" w:rsidRDefault="00AA2483" w:rsidP="00AA2483">
            <w:pPr>
              <w:spacing w:before="20" w:after="20"/>
              <w:ind w:right="602"/>
              <w:jc w:val="right"/>
              <w:rPr>
                <w:szCs w:val="17"/>
                <w:lang w:eastAsia="en-AU"/>
              </w:rPr>
            </w:pPr>
            <w:r w:rsidRPr="00AA2483">
              <w:rPr>
                <w:szCs w:val="17"/>
                <w:lang w:eastAsia="en-AU"/>
              </w:rPr>
              <w:t>172</w:t>
            </w:r>
          </w:p>
        </w:tc>
        <w:tc>
          <w:tcPr>
            <w:tcW w:w="1701" w:type="dxa"/>
            <w:noWrap/>
            <w:hideMark/>
          </w:tcPr>
          <w:p w14:paraId="1A71608F" w14:textId="77777777" w:rsidR="00AA2483" w:rsidRPr="00AA2483" w:rsidRDefault="00AA2483" w:rsidP="00AA2483">
            <w:pPr>
              <w:spacing w:before="20" w:after="20"/>
              <w:jc w:val="center"/>
              <w:rPr>
                <w:szCs w:val="17"/>
                <w:lang w:eastAsia="en-AU"/>
              </w:rPr>
            </w:pPr>
          </w:p>
        </w:tc>
      </w:tr>
      <w:tr w:rsidR="00AA2483" w:rsidRPr="00AA2483" w14:paraId="3C301B59" w14:textId="77777777" w:rsidTr="003061C9">
        <w:tc>
          <w:tcPr>
            <w:tcW w:w="3118" w:type="dxa"/>
            <w:noWrap/>
            <w:hideMark/>
          </w:tcPr>
          <w:p w14:paraId="1FDFF22B" w14:textId="77777777" w:rsidR="00AA2483" w:rsidRPr="00AA2483" w:rsidRDefault="00AA2483" w:rsidP="00AA2483">
            <w:pPr>
              <w:spacing w:before="20" w:after="20"/>
              <w:rPr>
                <w:szCs w:val="17"/>
                <w:lang w:eastAsia="en-AU"/>
              </w:rPr>
            </w:pPr>
            <w:r w:rsidRPr="00AA2483">
              <w:rPr>
                <w:szCs w:val="17"/>
              </w:rPr>
              <w:t>JENNINGS, Ted</w:t>
            </w:r>
          </w:p>
        </w:tc>
        <w:tc>
          <w:tcPr>
            <w:tcW w:w="1843" w:type="dxa"/>
            <w:noWrap/>
            <w:hideMark/>
          </w:tcPr>
          <w:p w14:paraId="6D5A0D25" w14:textId="77777777" w:rsidR="00AA2483" w:rsidRPr="00AA2483" w:rsidRDefault="00AA2483" w:rsidP="00AA2483">
            <w:pPr>
              <w:spacing w:before="20" w:after="20"/>
              <w:ind w:right="602"/>
              <w:jc w:val="right"/>
              <w:rPr>
                <w:szCs w:val="17"/>
                <w:lang w:eastAsia="en-AU"/>
              </w:rPr>
            </w:pPr>
            <w:r w:rsidRPr="00AA2483">
              <w:rPr>
                <w:szCs w:val="17"/>
                <w:lang w:eastAsia="en-AU"/>
              </w:rPr>
              <w:t>360</w:t>
            </w:r>
          </w:p>
        </w:tc>
        <w:tc>
          <w:tcPr>
            <w:tcW w:w="1701" w:type="dxa"/>
            <w:noWrap/>
            <w:hideMark/>
          </w:tcPr>
          <w:p w14:paraId="32B7471E"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9C44DAC" w14:textId="77777777" w:rsidTr="003061C9">
        <w:tc>
          <w:tcPr>
            <w:tcW w:w="3118" w:type="dxa"/>
            <w:noWrap/>
            <w:hideMark/>
          </w:tcPr>
          <w:p w14:paraId="1C95E9D2" w14:textId="77777777" w:rsidR="00AA2483" w:rsidRPr="00AA2483" w:rsidRDefault="00AA2483" w:rsidP="00AA2483">
            <w:pPr>
              <w:spacing w:before="20" w:after="20"/>
              <w:rPr>
                <w:szCs w:val="17"/>
                <w:lang w:eastAsia="en-AU"/>
              </w:rPr>
            </w:pPr>
            <w:r w:rsidRPr="00AA2483">
              <w:rPr>
                <w:szCs w:val="17"/>
              </w:rPr>
              <w:t>WINDERLICH, David Nicholas</w:t>
            </w:r>
          </w:p>
        </w:tc>
        <w:tc>
          <w:tcPr>
            <w:tcW w:w="1843" w:type="dxa"/>
            <w:noWrap/>
            <w:hideMark/>
          </w:tcPr>
          <w:p w14:paraId="3E37D184" w14:textId="77777777" w:rsidR="00AA2483" w:rsidRPr="00AA2483" w:rsidRDefault="00AA2483" w:rsidP="00AA2483">
            <w:pPr>
              <w:spacing w:before="20" w:after="20"/>
              <w:ind w:right="602"/>
              <w:jc w:val="right"/>
              <w:rPr>
                <w:szCs w:val="17"/>
                <w:lang w:eastAsia="en-AU"/>
              </w:rPr>
            </w:pPr>
            <w:r w:rsidRPr="00AA2483">
              <w:rPr>
                <w:szCs w:val="17"/>
                <w:lang w:eastAsia="en-AU"/>
              </w:rPr>
              <w:t>172</w:t>
            </w:r>
          </w:p>
        </w:tc>
        <w:tc>
          <w:tcPr>
            <w:tcW w:w="1701" w:type="dxa"/>
            <w:noWrap/>
            <w:hideMark/>
          </w:tcPr>
          <w:p w14:paraId="7E6D7F94" w14:textId="77777777" w:rsidR="00AA2483" w:rsidRPr="00AA2483" w:rsidRDefault="00AA2483" w:rsidP="00AA2483">
            <w:pPr>
              <w:spacing w:before="20" w:after="20"/>
              <w:jc w:val="center"/>
              <w:rPr>
                <w:szCs w:val="17"/>
                <w:lang w:eastAsia="en-AU"/>
              </w:rPr>
            </w:pPr>
          </w:p>
        </w:tc>
      </w:tr>
      <w:tr w:rsidR="00AA2483" w:rsidRPr="00AA2483" w14:paraId="10D57D36" w14:textId="77777777" w:rsidTr="003061C9">
        <w:tc>
          <w:tcPr>
            <w:tcW w:w="3118" w:type="dxa"/>
            <w:noWrap/>
            <w:hideMark/>
          </w:tcPr>
          <w:p w14:paraId="0AE49189" w14:textId="77777777" w:rsidR="00AA2483" w:rsidRPr="00AA2483" w:rsidRDefault="00AA2483" w:rsidP="00AA2483">
            <w:pPr>
              <w:spacing w:before="20" w:after="20"/>
              <w:rPr>
                <w:szCs w:val="17"/>
                <w:lang w:eastAsia="en-AU"/>
              </w:rPr>
            </w:pPr>
            <w:r w:rsidRPr="00AA2483">
              <w:rPr>
                <w:szCs w:val="17"/>
              </w:rPr>
              <w:t>LEUNG, Janet</w:t>
            </w:r>
          </w:p>
        </w:tc>
        <w:tc>
          <w:tcPr>
            <w:tcW w:w="1843" w:type="dxa"/>
            <w:noWrap/>
            <w:hideMark/>
          </w:tcPr>
          <w:p w14:paraId="7DAFE445" w14:textId="77777777" w:rsidR="00AA2483" w:rsidRPr="00AA2483" w:rsidRDefault="00AA2483" w:rsidP="00AA2483">
            <w:pPr>
              <w:spacing w:before="20" w:after="20"/>
              <w:ind w:right="602"/>
              <w:jc w:val="right"/>
              <w:rPr>
                <w:szCs w:val="17"/>
                <w:lang w:eastAsia="en-AU"/>
              </w:rPr>
            </w:pPr>
            <w:r w:rsidRPr="00AA2483">
              <w:rPr>
                <w:szCs w:val="17"/>
                <w:lang w:eastAsia="en-AU"/>
              </w:rPr>
              <w:t>228</w:t>
            </w:r>
          </w:p>
        </w:tc>
        <w:tc>
          <w:tcPr>
            <w:tcW w:w="1701" w:type="dxa"/>
            <w:noWrap/>
            <w:hideMark/>
          </w:tcPr>
          <w:p w14:paraId="5FD53169" w14:textId="77777777" w:rsidR="00AA2483" w:rsidRPr="00AA2483" w:rsidRDefault="00AA2483" w:rsidP="00AA2483">
            <w:pPr>
              <w:spacing w:before="20" w:after="20"/>
              <w:jc w:val="center"/>
              <w:rPr>
                <w:szCs w:val="17"/>
                <w:lang w:eastAsia="en-AU"/>
              </w:rPr>
            </w:pPr>
          </w:p>
        </w:tc>
      </w:tr>
      <w:tr w:rsidR="00AA2483" w:rsidRPr="00AA2483" w14:paraId="46C3F595" w14:textId="77777777" w:rsidTr="003061C9">
        <w:tc>
          <w:tcPr>
            <w:tcW w:w="3118" w:type="dxa"/>
            <w:noWrap/>
            <w:hideMark/>
          </w:tcPr>
          <w:p w14:paraId="693141F4" w14:textId="77777777" w:rsidR="00AA2483" w:rsidRPr="00AA2483" w:rsidRDefault="00AA2483" w:rsidP="00AA2483">
            <w:pPr>
              <w:spacing w:before="20" w:after="40"/>
              <w:rPr>
                <w:szCs w:val="17"/>
                <w:lang w:eastAsia="en-AU"/>
              </w:rPr>
            </w:pPr>
            <w:r w:rsidRPr="00AA2483">
              <w:rPr>
                <w:szCs w:val="17"/>
              </w:rPr>
              <w:t xml:space="preserve">WILKINS, </w:t>
            </w:r>
            <w:r w:rsidRPr="00AA2483">
              <w:rPr>
                <w:szCs w:val="17"/>
                <w:lang w:eastAsia="en-AU"/>
              </w:rPr>
              <w:t>Di</w:t>
            </w:r>
          </w:p>
        </w:tc>
        <w:tc>
          <w:tcPr>
            <w:tcW w:w="1843" w:type="dxa"/>
            <w:noWrap/>
            <w:hideMark/>
          </w:tcPr>
          <w:p w14:paraId="21BC1678" w14:textId="77777777" w:rsidR="00AA2483" w:rsidRPr="00AA2483" w:rsidRDefault="00AA2483" w:rsidP="00AA2483">
            <w:pPr>
              <w:spacing w:before="20" w:after="20"/>
              <w:ind w:right="602"/>
              <w:jc w:val="right"/>
              <w:rPr>
                <w:szCs w:val="17"/>
                <w:lang w:eastAsia="en-AU"/>
              </w:rPr>
            </w:pPr>
            <w:r w:rsidRPr="00AA2483">
              <w:rPr>
                <w:szCs w:val="17"/>
                <w:lang w:eastAsia="en-AU"/>
              </w:rPr>
              <w:t>672</w:t>
            </w:r>
          </w:p>
        </w:tc>
        <w:tc>
          <w:tcPr>
            <w:tcW w:w="1701" w:type="dxa"/>
            <w:noWrap/>
            <w:hideMark/>
          </w:tcPr>
          <w:p w14:paraId="47B6B17D"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66B1218E" w14:textId="77777777" w:rsidR="00AA2483" w:rsidRPr="00AA2483" w:rsidRDefault="00AA2483" w:rsidP="00AA2483">
      <w:pPr>
        <w:spacing w:before="80"/>
        <w:rPr>
          <w:b/>
          <w:bCs/>
          <w:szCs w:val="17"/>
          <w:lang w:val="en-US"/>
        </w:rPr>
      </w:pPr>
      <w:r w:rsidRPr="00AA2483">
        <w:rPr>
          <w:b/>
          <w:bCs/>
          <w:szCs w:val="17"/>
          <w:lang w:val="en-US"/>
        </w:rPr>
        <w:t xml:space="preserve">Kensington Gardens and Magill Ward </w:t>
      </w:r>
      <w:proofErr w:type="spellStart"/>
      <w:r w:rsidRPr="00AA2483">
        <w:rPr>
          <w:b/>
          <w:bCs/>
          <w:szCs w:val="17"/>
          <w:lang w:val="en-US"/>
        </w:rPr>
        <w:t>councillor</w:t>
      </w:r>
      <w:proofErr w:type="spellEnd"/>
      <w:r w:rsidRPr="00AA2483">
        <w:rPr>
          <w:b/>
          <w:bCs/>
          <w:szCs w:val="17"/>
          <w:lang w:val="en-US"/>
        </w:rPr>
        <w:t>, 2 vacancies</w:t>
      </w:r>
    </w:p>
    <w:p w14:paraId="346128EA" w14:textId="77777777" w:rsidR="00AA2483" w:rsidRPr="00AA2483" w:rsidRDefault="00AA2483" w:rsidP="00AA2483">
      <w:pPr>
        <w:spacing w:after="0"/>
        <w:rPr>
          <w:szCs w:val="17"/>
          <w:lang w:val="en-US"/>
        </w:rPr>
      </w:pPr>
      <w:r w:rsidRPr="00AA2483">
        <w:rPr>
          <w:szCs w:val="17"/>
          <w:lang w:val="en-US"/>
        </w:rPr>
        <w:t>Formal Ballot Papers: 1,497</w:t>
      </w:r>
    </w:p>
    <w:p w14:paraId="0E6B7B2B" w14:textId="77777777" w:rsidR="00AA2483" w:rsidRPr="00AA2483" w:rsidRDefault="00AA2483" w:rsidP="00AA2483">
      <w:pPr>
        <w:spacing w:after="0"/>
        <w:rPr>
          <w:szCs w:val="17"/>
          <w:lang w:val="en-US"/>
        </w:rPr>
      </w:pPr>
      <w:r w:rsidRPr="00AA2483">
        <w:rPr>
          <w:szCs w:val="17"/>
          <w:lang w:val="en-US"/>
        </w:rPr>
        <w:t>Informal Ballot Papers: 21</w:t>
      </w:r>
    </w:p>
    <w:p w14:paraId="4C60D226" w14:textId="77777777" w:rsidR="00AA2483" w:rsidRPr="00AA2483" w:rsidRDefault="00AA2483" w:rsidP="00AA2483">
      <w:pPr>
        <w:rPr>
          <w:szCs w:val="17"/>
          <w:lang w:val="en-US"/>
        </w:rPr>
      </w:pPr>
      <w:r w:rsidRPr="00AA2483">
        <w:rPr>
          <w:szCs w:val="17"/>
          <w:lang w:val="en-US"/>
        </w:rPr>
        <w:t>Quota: 500</w:t>
      </w:r>
    </w:p>
    <w:tbl>
      <w:tblPr>
        <w:tblStyle w:val="Gazettetable"/>
        <w:tblW w:w="6662" w:type="dxa"/>
        <w:tblLook w:val="04A0" w:firstRow="1" w:lastRow="0" w:firstColumn="1" w:lastColumn="0" w:noHBand="0" w:noVBand="1"/>
      </w:tblPr>
      <w:tblGrid>
        <w:gridCol w:w="3118"/>
        <w:gridCol w:w="1843"/>
        <w:gridCol w:w="1701"/>
      </w:tblGrid>
      <w:tr w:rsidR="00AA2483" w:rsidRPr="00AA2483" w14:paraId="2C01A68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96AD81E"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2F1C858"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09FC2D2"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426E967" w14:textId="77777777" w:rsidTr="003061C9">
        <w:tc>
          <w:tcPr>
            <w:tcW w:w="3118" w:type="dxa"/>
            <w:noWrap/>
            <w:hideMark/>
          </w:tcPr>
          <w:p w14:paraId="565DE095" w14:textId="77777777" w:rsidR="00AA2483" w:rsidRPr="00AA2483" w:rsidRDefault="00AA2483" w:rsidP="00AA2483">
            <w:pPr>
              <w:spacing w:before="20" w:after="20"/>
              <w:rPr>
                <w:szCs w:val="17"/>
                <w:lang w:eastAsia="en-AU"/>
              </w:rPr>
            </w:pPr>
            <w:r w:rsidRPr="00AA2483">
              <w:rPr>
                <w:szCs w:val="17"/>
              </w:rPr>
              <w:t xml:space="preserve">THAKUR, </w:t>
            </w:r>
            <w:proofErr w:type="spellStart"/>
            <w:r w:rsidRPr="00AA2483">
              <w:rPr>
                <w:szCs w:val="17"/>
              </w:rPr>
              <w:t>Dilip</w:t>
            </w:r>
            <w:proofErr w:type="spellEnd"/>
          </w:p>
        </w:tc>
        <w:tc>
          <w:tcPr>
            <w:tcW w:w="1843" w:type="dxa"/>
            <w:noWrap/>
            <w:hideMark/>
          </w:tcPr>
          <w:p w14:paraId="6A7D8AAB" w14:textId="77777777" w:rsidR="00AA2483" w:rsidRPr="00AA2483" w:rsidRDefault="00AA2483" w:rsidP="00AA2483">
            <w:pPr>
              <w:spacing w:before="20" w:after="20"/>
              <w:ind w:right="602"/>
              <w:jc w:val="right"/>
              <w:rPr>
                <w:szCs w:val="17"/>
                <w:lang w:eastAsia="en-AU"/>
              </w:rPr>
            </w:pPr>
            <w:r w:rsidRPr="00AA2483">
              <w:rPr>
                <w:szCs w:val="17"/>
                <w:lang w:eastAsia="en-AU"/>
              </w:rPr>
              <w:t>206</w:t>
            </w:r>
          </w:p>
        </w:tc>
        <w:tc>
          <w:tcPr>
            <w:tcW w:w="1701" w:type="dxa"/>
            <w:noWrap/>
            <w:hideMark/>
          </w:tcPr>
          <w:p w14:paraId="6D3DBA74" w14:textId="77777777" w:rsidR="00AA2483" w:rsidRPr="00AA2483" w:rsidRDefault="00AA2483" w:rsidP="00AA2483">
            <w:pPr>
              <w:spacing w:before="20" w:after="20"/>
              <w:jc w:val="center"/>
              <w:rPr>
                <w:szCs w:val="17"/>
                <w:lang w:eastAsia="en-AU"/>
              </w:rPr>
            </w:pPr>
          </w:p>
        </w:tc>
      </w:tr>
      <w:tr w:rsidR="00AA2483" w:rsidRPr="00AA2483" w14:paraId="414918C3" w14:textId="77777777" w:rsidTr="003061C9">
        <w:tc>
          <w:tcPr>
            <w:tcW w:w="3118" w:type="dxa"/>
            <w:noWrap/>
            <w:hideMark/>
          </w:tcPr>
          <w:p w14:paraId="13D4F89A" w14:textId="77777777" w:rsidR="00AA2483" w:rsidRPr="00AA2483" w:rsidRDefault="00AA2483" w:rsidP="00AA2483">
            <w:pPr>
              <w:spacing w:before="20" w:after="20"/>
              <w:rPr>
                <w:szCs w:val="17"/>
                <w:lang w:eastAsia="en-AU"/>
              </w:rPr>
            </w:pPr>
            <w:r w:rsidRPr="00AA2483">
              <w:rPr>
                <w:szCs w:val="17"/>
              </w:rPr>
              <w:t>JACKSON, Kym</w:t>
            </w:r>
          </w:p>
        </w:tc>
        <w:tc>
          <w:tcPr>
            <w:tcW w:w="1843" w:type="dxa"/>
            <w:noWrap/>
            <w:hideMark/>
          </w:tcPr>
          <w:p w14:paraId="6C51D9E0" w14:textId="77777777" w:rsidR="00AA2483" w:rsidRPr="00AA2483" w:rsidRDefault="00AA2483" w:rsidP="00AA2483">
            <w:pPr>
              <w:spacing w:before="20" w:after="20"/>
              <w:ind w:right="602"/>
              <w:jc w:val="right"/>
              <w:rPr>
                <w:szCs w:val="17"/>
                <w:lang w:eastAsia="en-AU"/>
              </w:rPr>
            </w:pPr>
            <w:r w:rsidRPr="00AA2483">
              <w:rPr>
                <w:szCs w:val="17"/>
                <w:lang w:eastAsia="en-AU"/>
              </w:rPr>
              <w:t>271</w:t>
            </w:r>
          </w:p>
        </w:tc>
        <w:tc>
          <w:tcPr>
            <w:tcW w:w="1701" w:type="dxa"/>
            <w:noWrap/>
            <w:hideMark/>
          </w:tcPr>
          <w:p w14:paraId="1B204D7B" w14:textId="77777777" w:rsidR="00AA2483" w:rsidRPr="00AA2483" w:rsidRDefault="00AA2483" w:rsidP="00AA2483">
            <w:pPr>
              <w:spacing w:before="20" w:after="20"/>
              <w:jc w:val="center"/>
              <w:rPr>
                <w:szCs w:val="17"/>
                <w:lang w:eastAsia="en-AU"/>
              </w:rPr>
            </w:pPr>
          </w:p>
        </w:tc>
      </w:tr>
      <w:tr w:rsidR="00AA2483" w:rsidRPr="00AA2483" w14:paraId="54760E5D" w14:textId="77777777" w:rsidTr="003061C9">
        <w:tc>
          <w:tcPr>
            <w:tcW w:w="3118" w:type="dxa"/>
            <w:noWrap/>
            <w:hideMark/>
          </w:tcPr>
          <w:p w14:paraId="2C47C9B5" w14:textId="77777777" w:rsidR="00AA2483" w:rsidRPr="00AA2483" w:rsidRDefault="00AA2483" w:rsidP="00AA2483">
            <w:pPr>
              <w:spacing w:before="20" w:after="20"/>
              <w:rPr>
                <w:szCs w:val="17"/>
                <w:lang w:eastAsia="en-AU"/>
              </w:rPr>
            </w:pPr>
            <w:r w:rsidRPr="00AA2483">
              <w:rPr>
                <w:szCs w:val="17"/>
              </w:rPr>
              <w:t>WALMSLEY, Jayson</w:t>
            </w:r>
          </w:p>
        </w:tc>
        <w:tc>
          <w:tcPr>
            <w:tcW w:w="1843" w:type="dxa"/>
            <w:noWrap/>
            <w:hideMark/>
          </w:tcPr>
          <w:p w14:paraId="5911E890" w14:textId="77777777" w:rsidR="00AA2483" w:rsidRPr="00AA2483" w:rsidRDefault="00AA2483" w:rsidP="00AA2483">
            <w:pPr>
              <w:spacing w:before="20" w:after="20"/>
              <w:ind w:right="602"/>
              <w:jc w:val="right"/>
              <w:rPr>
                <w:szCs w:val="17"/>
                <w:lang w:eastAsia="en-AU"/>
              </w:rPr>
            </w:pPr>
            <w:r w:rsidRPr="00AA2483">
              <w:rPr>
                <w:szCs w:val="17"/>
                <w:lang w:eastAsia="en-AU"/>
              </w:rPr>
              <w:t>183</w:t>
            </w:r>
          </w:p>
        </w:tc>
        <w:tc>
          <w:tcPr>
            <w:tcW w:w="1701" w:type="dxa"/>
            <w:noWrap/>
            <w:hideMark/>
          </w:tcPr>
          <w:p w14:paraId="1F13C4EA" w14:textId="77777777" w:rsidR="00AA2483" w:rsidRPr="00AA2483" w:rsidRDefault="00AA2483" w:rsidP="00AA2483">
            <w:pPr>
              <w:spacing w:before="20" w:after="20"/>
              <w:jc w:val="center"/>
              <w:rPr>
                <w:szCs w:val="17"/>
                <w:lang w:eastAsia="en-AU"/>
              </w:rPr>
            </w:pPr>
          </w:p>
        </w:tc>
      </w:tr>
      <w:tr w:rsidR="00AA2483" w:rsidRPr="00AA2483" w14:paraId="0893B7AF" w14:textId="77777777" w:rsidTr="003061C9">
        <w:tc>
          <w:tcPr>
            <w:tcW w:w="3118" w:type="dxa"/>
            <w:noWrap/>
            <w:hideMark/>
          </w:tcPr>
          <w:p w14:paraId="5011D8F4" w14:textId="77777777" w:rsidR="00AA2483" w:rsidRPr="00AA2483" w:rsidRDefault="00AA2483" w:rsidP="00AA2483">
            <w:pPr>
              <w:spacing w:before="20" w:after="20"/>
              <w:rPr>
                <w:szCs w:val="17"/>
                <w:lang w:eastAsia="en-AU"/>
              </w:rPr>
            </w:pPr>
            <w:r w:rsidRPr="00AA2483">
              <w:rPr>
                <w:szCs w:val="17"/>
              </w:rPr>
              <w:t>BATTERSBY, Alexandra</w:t>
            </w:r>
          </w:p>
        </w:tc>
        <w:tc>
          <w:tcPr>
            <w:tcW w:w="1843" w:type="dxa"/>
            <w:noWrap/>
            <w:hideMark/>
          </w:tcPr>
          <w:p w14:paraId="57BCFA4E" w14:textId="77777777" w:rsidR="00AA2483" w:rsidRPr="00AA2483" w:rsidRDefault="00AA2483" w:rsidP="00AA2483">
            <w:pPr>
              <w:spacing w:before="20" w:after="20"/>
              <w:ind w:right="602"/>
              <w:jc w:val="right"/>
              <w:rPr>
                <w:szCs w:val="17"/>
                <w:lang w:eastAsia="en-AU"/>
              </w:rPr>
            </w:pPr>
            <w:r w:rsidRPr="00AA2483">
              <w:rPr>
                <w:szCs w:val="17"/>
                <w:lang w:eastAsia="en-AU"/>
              </w:rPr>
              <w:t>123</w:t>
            </w:r>
          </w:p>
        </w:tc>
        <w:tc>
          <w:tcPr>
            <w:tcW w:w="1701" w:type="dxa"/>
            <w:noWrap/>
            <w:hideMark/>
          </w:tcPr>
          <w:p w14:paraId="07DB713C" w14:textId="77777777" w:rsidR="00AA2483" w:rsidRPr="00AA2483" w:rsidRDefault="00AA2483" w:rsidP="00AA2483">
            <w:pPr>
              <w:spacing w:before="20" w:after="20"/>
              <w:jc w:val="center"/>
              <w:rPr>
                <w:szCs w:val="17"/>
                <w:lang w:eastAsia="en-AU"/>
              </w:rPr>
            </w:pPr>
          </w:p>
        </w:tc>
      </w:tr>
      <w:tr w:rsidR="00AA2483" w:rsidRPr="00AA2483" w14:paraId="46F6C760" w14:textId="77777777" w:rsidTr="003061C9">
        <w:tc>
          <w:tcPr>
            <w:tcW w:w="3118" w:type="dxa"/>
            <w:noWrap/>
            <w:hideMark/>
          </w:tcPr>
          <w:p w14:paraId="25FA607C" w14:textId="77777777" w:rsidR="00AA2483" w:rsidRPr="00AA2483" w:rsidRDefault="00AA2483" w:rsidP="00AA2483">
            <w:pPr>
              <w:spacing w:before="20" w:after="20"/>
              <w:rPr>
                <w:szCs w:val="17"/>
                <w:lang w:eastAsia="en-AU"/>
              </w:rPr>
            </w:pPr>
            <w:r w:rsidRPr="00AA2483">
              <w:rPr>
                <w:szCs w:val="17"/>
              </w:rPr>
              <w:t>HARVEY, Jo</w:t>
            </w:r>
          </w:p>
        </w:tc>
        <w:tc>
          <w:tcPr>
            <w:tcW w:w="1843" w:type="dxa"/>
            <w:noWrap/>
            <w:hideMark/>
          </w:tcPr>
          <w:p w14:paraId="11543976" w14:textId="77777777" w:rsidR="00AA2483" w:rsidRPr="00AA2483" w:rsidRDefault="00AA2483" w:rsidP="00AA2483">
            <w:pPr>
              <w:spacing w:before="20" w:after="20"/>
              <w:ind w:right="602"/>
              <w:jc w:val="right"/>
              <w:rPr>
                <w:szCs w:val="17"/>
                <w:lang w:eastAsia="en-AU"/>
              </w:rPr>
            </w:pPr>
            <w:r w:rsidRPr="00AA2483">
              <w:rPr>
                <w:szCs w:val="17"/>
                <w:lang w:eastAsia="en-AU"/>
              </w:rPr>
              <w:t>357</w:t>
            </w:r>
          </w:p>
        </w:tc>
        <w:tc>
          <w:tcPr>
            <w:tcW w:w="1701" w:type="dxa"/>
            <w:noWrap/>
            <w:hideMark/>
          </w:tcPr>
          <w:p w14:paraId="672D111F"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BE7803D" w14:textId="77777777" w:rsidTr="003061C9">
        <w:tc>
          <w:tcPr>
            <w:tcW w:w="3118" w:type="dxa"/>
            <w:noWrap/>
            <w:hideMark/>
          </w:tcPr>
          <w:p w14:paraId="044B840C" w14:textId="77777777" w:rsidR="00AA2483" w:rsidRPr="00AA2483" w:rsidRDefault="00AA2483" w:rsidP="00AA2483">
            <w:pPr>
              <w:spacing w:before="20" w:after="40"/>
              <w:rPr>
                <w:szCs w:val="17"/>
                <w:lang w:eastAsia="en-AU"/>
              </w:rPr>
            </w:pPr>
            <w:r w:rsidRPr="00AA2483">
              <w:rPr>
                <w:szCs w:val="17"/>
              </w:rPr>
              <w:t xml:space="preserve">HALLETT, </w:t>
            </w:r>
            <w:r w:rsidRPr="00AA2483">
              <w:rPr>
                <w:szCs w:val="17"/>
                <w:lang w:eastAsia="en-AU"/>
              </w:rPr>
              <w:t>Kerry</w:t>
            </w:r>
            <w:r w:rsidRPr="00AA2483">
              <w:rPr>
                <w:szCs w:val="17"/>
              </w:rPr>
              <w:t xml:space="preserve"> Margaret</w:t>
            </w:r>
          </w:p>
        </w:tc>
        <w:tc>
          <w:tcPr>
            <w:tcW w:w="1843" w:type="dxa"/>
            <w:noWrap/>
            <w:hideMark/>
          </w:tcPr>
          <w:p w14:paraId="60156F7D" w14:textId="77777777" w:rsidR="00AA2483" w:rsidRPr="00AA2483" w:rsidRDefault="00AA2483" w:rsidP="00AA2483">
            <w:pPr>
              <w:spacing w:before="20" w:after="20"/>
              <w:ind w:right="602"/>
              <w:jc w:val="right"/>
              <w:rPr>
                <w:szCs w:val="17"/>
                <w:lang w:eastAsia="en-AU"/>
              </w:rPr>
            </w:pPr>
            <w:r w:rsidRPr="00AA2483">
              <w:rPr>
                <w:szCs w:val="17"/>
                <w:lang w:eastAsia="en-AU"/>
              </w:rPr>
              <w:t>357</w:t>
            </w:r>
          </w:p>
        </w:tc>
        <w:tc>
          <w:tcPr>
            <w:tcW w:w="1701" w:type="dxa"/>
            <w:noWrap/>
            <w:hideMark/>
          </w:tcPr>
          <w:p w14:paraId="3162F1EB"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3B2F8305" w14:textId="77777777" w:rsidR="00AA2483" w:rsidRPr="00AA2483" w:rsidRDefault="00AA2483" w:rsidP="00AA2483">
      <w:pPr>
        <w:spacing w:before="80"/>
        <w:rPr>
          <w:b/>
          <w:bCs/>
          <w:szCs w:val="17"/>
          <w:lang w:val="en-US"/>
        </w:rPr>
      </w:pPr>
      <w:r w:rsidRPr="00AA2483">
        <w:rPr>
          <w:b/>
          <w:bCs/>
          <w:szCs w:val="17"/>
          <w:lang w:val="en-US"/>
        </w:rPr>
        <w:t xml:space="preserve">Kensington Park Ward </w:t>
      </w:r>
      <w:proofErr w:type="spellStart"/>
      <w:r w:rsidRPr="00AA2483">
        <w:rPr>
          <w:b/>
          <w:bCs/>
          <w:szCs w:val="17"/>
          <w:lang w:val="en-US"/>
        </w:rPr>
        <w:t>councillor</w:t>
      </w:r>
      <w:proofErr w:type="spellEnd"/>
      <w:r w:rsidRPr="00AA2483">
        <w:rPr>
          <w:b/>
          <w:bCs/>
          <w:szCs w:val="17"/>
          <w:lang w:val="en-US"/>
        </w:rPr>
        <w:t>, 2 vacancies</w:t>
      </w:r>
    </w:p>
    <w:p w14:paraId="28C22F02" w14:textId="77777777" w:rsidR="00AA2483" w:rsidRPr="00AA2483" w:rsidRDefault="00AA2483" w:rsidP="00AA2483">
      <w:pPr>
        <w:spacing w:after="0"/>
        <w:rPr>
          <w:szCs w:val="17"/>
          <w:lang w:val="en-US"/>
        </w:rPr>
      </w:pPr>
      <w:r w:rsidRPr="00AA2483">
        <w:rPr>
          <w:szCs w:val="17"/>
          <w:lang w:val="en-US"/>
        </w:rPr>
        <w:t>Formal Ballot Papers: 1,908</w:t>
      </w:r>
    </w:p>
    <w:p w14:paraId="3C92318C" w14:textId="77777777" w:rsidR="00AA2483" w:rsidRPr="00AA2483" w:rsidRDefault="00AA2483" w:rsidP="00AA2483">
      <w:pPr>
        <w:spacing w:after="0"/>
        <w:rPr>
          <w:szCs w:val="17"/>
          <w:lang w:val="en-US"/>
        </w:rPr>
      </w:pPr>
      <w:r w:rsidRPr="00AA2483">
        <w:rPr>
          <w:szCs w:val="17"/>
          <w:lang w:val="en-US"/>
        </w:rPr>
        <w:t>Informal Ballot Papers: 54</w:t>
      </w:r>
    </w:p>
    <w:p w14:paraId="4F83AF2F" w14:textId="77777777" w:rsidR="00AA2483" w:rsidRPr="00AA2483" w:rsidRDefault="00AA2483" w:rsidP="00AA2483">
      <w:pPr>
        <w:rPr>
          <w:szCs w:val="17"/>
          <w:lang w:val="en-US"/>
        </w:rPr>
      </w:pPr>
      <w:r w:rsidRPr="00AA2483">
        <w:rPr>
          <w:szCs w:val="17"/>
          <w:lang w:val="en-US"/>
        </w:rPr>
        <w:t>Quota: 637</w:t>
      </w:r>
    </w:p>
    <w:tbl>
      <w:tblPr>
        <w:tblStyle w:val="Gazettetable"/>
        <w:tblW w:w="6662" w:type="dxa"/>
        <w:tblLook w:val="04A0" w:firstRow="1" w:lastRow="0" w:firstColumn="1" w:lastColumn="0" w:noHBand="0" w:noVBand="1"/>
      </w:tblPr>
      <w:tblGrid>
        <w:gridCol w:w="3118"/>
        <w:gridCol w:w="1843"/>
        <w:gridCol w:w="1701"/>
      </w:tblGrid>
      <w:tr w:rsidR="00AA2483" w:rsidRPr="00AA2483" w14:paraId="01D1C54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9E48A6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F9F1DB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644A09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94189E9" w14:textId="77777777" w:rsidTr="003061C9">
        <w:tc>
          <w:tcPr>
            <w:tcW w:w="3118" w:type="dxa"/>
            <w:noWrap/>
            <w:hideMark/>
          </w:tcPr>
          <w:p w14:paraId="678926E0" w14:textId="77777777" w:rsidR="00AA2483" w:rsidRPr="00AA2483" w:rsidRDefault="00AA2483" w:rsidP="00AA2483">
            <w:pPr>
              <w:spacing w:before="20" w:after="20"/>
              <w:rPr>
                <w:szCs w:val="17"/>
                <w:lang w:eastAsia="en-AU"/>
              </w:rPr>
            </w:pPr>
            <w:r w:rsidRPr="00AA2483">
              <w:rPr>
                <w:szCs w:val="17"/>
              </w:rPr>
              <w:t>ACCATINO, Damian Frank</w:t>
            </w:r>
          </w:p>
        </w:tc>
        <w:tc>
          <w:tcPr>
            <w:tcW w:w="1843" w:type="dxa"/>
            <w:noWrap/>
            <w:hideMark/>
          </w:tcPr>
          <w:p w14:paraId="13A55E89" w14:textId="77777777" w:rsidR="00AA2483" w:rsidRPr="00AA2483" w:rsidRDefault="00AA2483" w:rsidP="00AA2483">
            <w:pPr>
              <w:spacing w:before="20" w:after="20"/>
              <w:ind w:right="602"/>
              <w:jc w:val="right"/>
              <w:rPr>
                <w:szCs w:val="17"/>
                <w:lang w:eastAsia="en-AU"/>
              </w:rPr>
            </w:pPr>
            <w:r w:rsidRPr="00AA2483">
              <w:rPr>
                <w:szCs w:val="17"/>
                <w:lang w:eastAsia="en-AU"/>
              </w:rPr>
              <w:t>391</w:t>
            </w:r>
          </w:p>
        </w:tc>
        <w:tc>
          <w:tcPr>
            <w:tcW w:w="1701" w:type="dxa"/>
            <w:noWrap/>
            <w:hideMark/>
          </w:tcPr>
          <w:p w14:paraId="4A285B40" w14:textId="77777777" w:rsidR="00AA2483" w:rsidRPr="00AA2483" w:rsidRDefault="00AA2483" w:rsidP="00AA2483">
            <w:pPr>
              <w:spacing w:before="20" w:after="20"/>
              <w:jc w:val="center"/>
              <w:rPr>
                <w:szCs w:val="17"/>
                <w:lang w:eastAsia="en-AU"/>
              </w:rPr>
            </w:pPr>
          </w:p>
        </w:tc>
      </w:tr>
      <w:tr w:rsidR="00AA2483" w:rsidRPr="00AA2483" w14:paraId="240557D1" w14:textId="77777777" w:rsidTr="003061C9">
        <w:tc>
          <w:tcPr>
            <w:tcW w:w="3118" w:type="dxa"/>
            <w:noWrap/>
            <w:hideMark/>
          </w:tcPr>
          <w:p w14:paraId="32545316" w14:textId="77777777" w:rsidR="00AA2483" w:rsidRPr="00AA2483" w:rsidRDefault="00AA2483" w:rsidP="00AA2483">
            <w:pPr>
              <w:spacing w:before="20" w:after="20"/>
              <w:rPr>
                <w:szCs w:val="17"/>
                <w:lang w:eastAsia="en-AU"/>
              </w:rPr>
            </w:pPr>
            <w:r w:rsidRPr="00AA2483">
              <w:rPr>
                <w:szCs w:val="17"/>
              </w:rPr>
              <w:t>DAVEY, Jane</w:t>
            </w:r>
          </w:p>
        </w:tc>
        <w:tc>
          <w:tcPr>
            <w:tcW w:w="1843" w:type="dxa"/>
            <w:noWrap/>
            <w:hideMark/>
          </w:tcPr>
          <w:p w14:paraId="6804499B" w14:textId="77777777" w:rsidR="00AA2483" w:rsidRPr="00AA2483" w:rsidRDefault="00AA2483" w:rsidP="00AA2483">
            <w:pPr>
              <w:spacing w:before="20" w:after="20"/>
              <w:ind w:right="602"/>
              <w:jc w:val="right"/>
              <w:rPr>
                <w:szCs w:val="17"/>
                <w:lang w:eastAsia="en-AU"/>
              </w:rPr>
            </w:pPr>
            <w:r w:rsidRPr="00AA2483">
              <w:rPr>
                <w:szCs w:val="17"/>
                <w:lang w:eastAsia="en-AU"/>
              </w:rPr>
              <w:t>672</w:t>
            </w:r>
          </w:p>
        </w:tc>
        <w:tc>
          <w:tcPr>
            <w:tcW w:w="1701" w:type="dxa"/>
            <w:noWrap/>
            <w:hideMark/>
          </w:tcPr>
          <w:p w14:paraId="0788BE9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CD85267" w14:textId="77777777" w:rsidTr="003061C9">
        <w:tc>
          <w:tcPr>
            <w:tcW w:w="3118" w:type="dxa"/>
            <w:noWrap/>
            <w:hideMark/>
          </w:tcPr>
          <w:p w14:paraId="7C06AB0A" w14:textId="77777777" w:rsidR="00AA2483" w:rsidRPr="00AA2483" w:rsidRDefault="00AA2483" w:rsidP="00AA2483">
            <w:pPr>
              <w:spacing w:before="20" w:after="20"/>
              <w:rPr>
                <w:szCs w:val="17"/>
                <w:lang w:eastAsia="en-AU"/>
              </w:rPr>
            </w:pPr>
            <w:r w:rsidRPr="00AA2483">
              <w:rPr>
                <w:szCs w:val="17"/>
              </w:rPr>
              <w:t>SHAKES, Christopher</w:t>
            </w:r>
          </w:p>
        </w:tc>
        <w:tc>
          <w:tcPr>
            <w:tcW w:w="1843" w:type="dxa"/>
            <w:noWrap/>
            <w:hideMark/>
          </w:tcPr>
          <w:p w14:paraId="26DC8EBA" w14:textId="77777777" w:rsidR="00AA2483" w:rsidRPr="00AA2483" w:rsidRDefault="00AA2483" w:rsidP="00AA2483">
            <w:pPr>
              <w:spacing w:before="20" w:after="20"/>
              <w:ind w:right="602"/>
              <w:jc w:val="right"/>
              <w:rPr>
                <w:szCs w:val="17"/>
                <w:lang w:eastAsia="en-AU"/>
              </w:rPr>
            </w:pPr>
            <w:r w:rsidRPr="00AA2483">
              <w:rPr>
                <w:szCs w:val="17"/>
                <w:lang w:eastAsia="en-AU"/>
              </w:rPr>
              <w:t>143</w:t>
            </w:r>
          </w:p>
        </w:tc>
        <w:tc>
          <w:tcPr>
            <w:tcW w:w="1701" w:type="dxa"/>
            <w:noWrap/>
            <w:hideMark/>
          </w:tcPr>
          <w:p w14:paraId="765C4537" w14:textId="77777777" w:rsidR="00AA2483" w:rsidRPr="00AA2483" w:rsidRDefault="00AA2483" w:rsidP="00AA2483">
            <w:pPr>
              <w:spacing w:before="20" w:after="20"/>
              <w:jc w:val="center"/>
              <w:rPr>
                <w:szCs w:val="17"/>
                <w:lang w:eastAsia="en-AU"/>
              </w:rPr>
            </w:pPr>
          </w:p>
        </w:tc>
      </w:tr>
      <w:tr w:rsidR="00AA2483" w:rsidRPr="00AA2483" w14:paraId="6DC5AA57" w14:textId="77777777" w:rsidTr="003061C9">
        <w:tc>
          <w:tcPr>
            <w:tcW w:w="3118" w:type="dxa"/>
            <w:noWrap/>
            <w:hideMark/>
          </w:tcPr>
          <w:p w14:paraId="21DE2A56" w14:textId="77777777" w:rsidR="00AA2483" w:rsidRPr="00AA2483" w:rsidRDefault="00AA2483" w:rsidP="00AA2483">
            <w:pPr>
              <w:spacing w:before="20" w:after="20"/>
              <w:rPr>
                <w:szCs w:val="17"/>
                <w:lang w:eastAsia="en-AU"/>
              </w:rPr>
            </w:pPr>
            <w:r w:rsidRPr="00AA2483">
              <w:rPr>
                <w:szCs w:val="17"/>
              </w:rPr>
              <w:t>STEPHENSON-JONES, Tabitha</w:t>
            </w:r>
          </w:p>
        </w:tc>
        <w:tc>
          <w:tcPr>
            <w:tcW w:w="1843" w:type="dxa"/>
            <w:noWrap/>
            <w:hideMark/>
          </w:tcPr>
          <w:p w14:paraId="630AF4D0" w14:textId="77777777" w:rsidR="00AA2483" w:rsidRPr="00AA2483" w:rsidRDefault="00AA2483" w:rsidP="00AA2483">
            <w:pPr>
              <w:spacing w:before="20" w:after="20"/>
              <w:ind w:right="602"/>
              <w:jc w:val="right"/>
              <w:rPr>
                <w:szCs w:val="17"/>
                <w:lang w:eastAsia="en-AU"/>
              </w:rPr>
            </w:pPr>
            <w:r w:rsidRPr="00AA2483">
              <w:rPr>
                <w:szCs w:val="17"/>
                <w:lang w:eastAsia="en-AU"/>
              </w:rPr>
              <w:t>153</w:t>
            </w:r>
          </w:p>
        </w:tc>
        <w:tc>
          <w:tcPr>
            <w:tcW w:w="1701" w:type="dxa"/>
            <w:noWrap/>
            <w:hideMark/>
          </w:tcPr>
          <w:p w14:paraId="365ECC05" w14:textId="77777777" w:rsidR="00AA2483" w:rsidRPr="00AA2483" w:rsidRDefault="00AA2483" w:rsidP="00AA2483">
            <w:pPr>
              <w:spacing w:before="20" w:after="20"/>
              <w:jc w:val="center"/>
              <w:rPr>
                <w:szCs w:val="17"/>
                <w:lang w:eastAsia="en-AU"/>
              </w:rPr>
            </w:pPr>
          </w:p>
        </w:tc>
      </w:tr>
      <w:tr w:rsidR="00AA2483" w:rsidRPr="00AA2483" w14:paraId="193B9607" w14:textId="77777777" w:rsidTr="003061C9">
        <w:tc>
          <w:tcPr>
            <w:tcW w:w="3118" w:type="dxa"/>
            <w:noWrap/>
            <w:hideMark/>
          </w:tcPr>
          <w:p w14:paraId="5324B33B" w14:textId="77777777" w:rsidR="00AA2483" w:rsidRPr="00AA2483" w:rsidRDefault="00AA2483" w:rsidP="00AA2483">
            <w:pPr>
              <w:spacing w:before="20" w:after="40"/>
              <w:rPr>
                <w:szCs w:val="17"/>
                <w:lang w:eastAsia="en-AU"/>
              </w:rPr>
            </w:pPr>
            <w:r w:rsidRPr="00AA2483">
              <w:rPr>
                <w:szCs w:val="17"/>
              </w:rPr>
              <w:t xml:space="preserve">XING, </w:t>
            </w:r>
            <w:r w:rsidRPr="00AA2483">
              <w:rPr>
                <w:szCs w:val="17"/>
                <w:lang w:eastAsia="en-AU"/>
              </w:rPr>
              <w:t>Andy</w:t>
            </w:r>
          </w:p>
        </w:tc>
        <w:tc>
          <w:tcPr>
            <w:tcW w:w="1843" w:type="dxa"/>
            <w:noWrap/>
            <w:hideMark/>
          </w:tcPr>
          <w:p w14:paraId="41FCC05D" w14:textId="77777777" w:rsidR="00AA2483" w:rsidRPr="00AA2483" w:rsidRDefault="00AA2483" w:rsidP="00AA2483">
            <w:pPr>
              <w:spacing w:before="20" w:after="20"/>
              <w:ind w:right="602"/>
              <w:jc w:val="right"/>
              <w:rPr>
                <w:szCs w:val="17"/>
                <w:lang w:eastAsia="en-AU"/>
              </w:rPr>
            </w:pPr>
            <w:r w:rsidRPr="00AA2483">
              <w:rPr>
                <w:szCs w:val="17"/>
                <w:lang w:eastAsia="en-AU"/>
              </w:rPr>
              <w:t>549</w:t>
            </w:r>
          </w:p>
        </w:tc>
        <w:tc>
          <w:tcPr>
            <w:tcW w:w="1701" w:type="dxa"/>
            <w:noWrap/>
            <w:hideMark/>
          </w:tcPr>
          <w:p w14:paraId="186C9923"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1DF75ADE" w14:textId="77777777" w:rsidR="00AA2483" w:rsidRPr="00AA2483" w:rsidRDefault="00AA2483" w:rsidP="00AA2483">
      <w:pPr>
        <w:spacing w:before="80"/>
        <w:rPr>
          <w:b/>
          <w:bCs/>
          <w:szCs w:val="17"/>
          <w:lang w:val="en-US"/>
        </w:rPr>
      </w:pPr>
      <w:r w:rsidRPr="00AA2483">
        <w:rPr>
          <w:b/>
          <w:bCs/>
          <w:szCs w:val="17"/>
          <w:lang w:val="en-US"/>
        </w:rPr>
        <w:t xml:space="preserve">Rose Park and Toorak Gardens Ward </w:t>
      </w:r>
      <w:proofErr w:type="spellStart"/>
      <w:r w:rsidRPr="00AA2483">
        <w:rPr>
          <w:b/>
          <w:bCs/>
          <w:szCs w:val="17"/>
          <w:lang w:val="en-US"/>
        </w:rPr>
        <w:t>councillor</w:t>
      </w:r>
      <w:proofErr w:type="spellEnd"/>
      <w:r w:rsidRPr="00AA2483">
        <w:rPr>
          <w:b/>
          <w:bCs/>
          <w:szCs w:val="17"/>
          <w:lang w:val="en-US"/>
        </w:rPr>
        <w:t>, 2 vacancies</w:t>
      </w:r>
    </w:p>
    <w:tbl>
      <w:tblPr>
        <w:tblStyle w:val="Gazettetable"/>
        <w:tblW w:w="6605" w:type="dxa"/>
        <w:tblLook w:val="04A0" w:firstRow="1" w:lastRow="0" w:firstColumn="1" w:lastColumn="0" w:noHBand="0" w:noVBand="1"/>
      </w:tblPr>
      <w:tblGrid>
        <w:gridCol w:w="2135"/>
        <w:gridCol w:w="2427"/>
        <w:gridCol w:w="2043"/>
      </w:tblGrid>
      <w:tr w:rsidR="00AA2483" w:rsidRPr="00AA2483" w14:paraId="4425D8D8" w14:textId="77777777" w:rsidTr="003061C9">
        <w:trPr>
          <w:cnfStyle w:val="100000000000" w:firstRow="1" w:lastRow="0" w:firstColumn="0" w:lastColumn="0" w:oddVBand="0" w:evenVBand="0" w:oddHBand="0" w:evenHBand="0" w:firstRowFirstColumn="0" w:firstRowLastColumn="0" w:lastRowFirstColumn="0" w:lastRowLastColumn="0"/>
        </w:trPr>
        <w:tc>
          <w:tcPr>
            <w:tcW w:w="2135" w:type="dxa"/>
            <w:noWrap/>
            <w:hideMark/>
          </w:tcPr>
          <w:p w14:paraId="3565C5B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2427" w:type="dxa"/>
            <w:noWrap/>
            <w:hideMark/>
          </w:tcPr>
          <w:p w14:paraId="1C5E2FB5"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2043" w:type="dxa"/>
            <w:noWrap/>
            <w:hideMark/>
          </w:tcPr>
          <w:p w14:paraId="6458F7C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155557A" w14:textId="77777777" w:rsidTr="003061C9">
        <w:tc>
          <w:tcPr>
            <w:tcW w:w="2135" w:type="dxa"/>
            <w:noWrap/>
            <w:hideMark/>
          </w:tcPr>
          <w:p w14:paraId="7AFCAA9C" w14:textId="77777777" w:rsidR="00AA2483" w:rsidRPr="00AA2483" w:rsidRDefault="00AA2483" w:rsidP="00AA2483">
            <w:pPr>
              <w:spacing w:before="20" w:after="20"/>
              <w:rPr>
                <w:szCs w:val="17"/>
                <w:lang w:eastAsia="en-AU"/>
              </w:rPr>
            </w:pPr>
            <w:r w:rsidRPr="00AA2483">
              <w:rPr>
                <w:szCs w:val="17"/>
                <w:lang w:eastAsia="en-AU"/>
              </w:rPr>
              <w:t>CORNISH, Peter</w:t>
            </w:r>
          </w:p>
        </w:tc>
        <w:tc>
          <w:tcPr>
            <w:tcW w:w="2427" w:type="dxa"/>
            <w:noWrap/>
            <w:hideMark/>
          </w:tcPr>
          <w:p w14:paraId="4A2A2233"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2043" w:type="dxa"/>
            <w:noWrap/>
            <w:hideMark/>
          </w:tcPr>
          <w:p w14:paraId="4D6EDE5C"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1B8348C" w14:textId="77777777" w:rsidTr="003061C9">
        <w:tc>
          <w:tcPr>
            <w:tcW w:w="2135" w:type="dxa"/>
            <w:noWrap/>
            <w:hideMark/>
          </w:tcPr>
          <w:p w14:paraId="31BCEBEF" w14:textId="77777777" w:rsidR="00AA2483" w:rsidRPr="00AA2483" w:rsidRDefault="00AA2483" w:rsidP="00AA2483">
            <w:pPr>
              <w:spacing w:before="20" w:after="40"/>
              <w:rPr>
                <w:szCs w:val="17"/>
                <w:lang w:eastAsia="en-AU"/>
              </w:rPr>
            </w:pPr>
            <w:r w:rsidRPr="00AA2483">
              <w:rPr>
                <w:szCs w:val="17"/>
                <w:lang w:eastAsia="en-AU"/>
              </w:rPr>
              <w:t>HENSCHKE, Lilian</w:t>
            </w:r>
          </w:p>
        </w:tc>
        <w:tc>
          <w:tcPr>
            <w:tcW w:w="2427" w:type="dxa"/>
            <w:noWrap/>
            <w:hideMark/>
          </w:tcPr>
          <w:p w14:paraId="37B3F5A9"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2043" w:type="dxa"/>
            <w:noWrap/>
            <w:hideMark/>
          </w:tcPr>
          <w:p w14:paraId="0DE412F7"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12C495C9" w14:textId="77777777" w:rsidR="00AA2483" w:rsidRPr="00AA2483" w:rsidRDefault="00AA2483" w:rsidP="00AA2483">
      <w:pPr>
        <w:spacing w:before="120" w:after="120"/>
        <w:jc w:val="center"/>
        <w:rPr>
          <w:b/>
          <w:bCs/>
        </w:rPr>
      </w:pPr>
      <w:r w:rsidRPr="00AA2483">
        <w:rPr>
          <w:b/>
          <w:bCs/>
          <w:szCs w:val="17"/>
        </w:rPr>
        <w:t>Campbelltown</w:t>
      </w:r>
      <w:r w:rsidRPr="00AA2483">
        <w:rPr>
          <w:b/>
          <w:bCs/>
        </w:rPr>
        <w:t xml:space="preserve"> City Council</w:t>
      </w:r>
    </w:p>
    <w:p w14:paraId="1AB2F8F8" w14:textId="77777777" w:rsidR="00AA2483" w:rsidRPr="00AA2483" w:rsidRDefault="00AA2483" w:rsidP="00AA2483">
      <w:pPr>
        <w:rPr>
          <w:b/>
          <w:bCs/>
          <w:szCs w:val="17"/>
          <w:lang w:val="en-US"/>
        </w:rPr>
      </w:pPr>
      <w:r w:rsidRPr="00AA2483">
        <w:rPr>
          <w:b/>
          <w:bCs/>
          <w:szCs w:val="17"/>
          <w:lang w:val="en-US"/>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5C26CA9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F060E5F"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66228E8"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EC8105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7C64622" w14:textId="77777777" w:rsidTr="003061C9">
        <w:tc>
          <w:tcPr>
            <w:tcW w:w="3118" w:type="dxa"/>
            <w:noWrap/>
            <w:hideMark/>
          </w:tcPr>
          <w:p w14:paraId="5736001B" w14:textId="77777777" w:rsidR="00AA2483" w:rsidRPr="00AA2483" w:rsidRDefault="00AA2483" w:rsidP="00AA2483">
            <w:pPr>
              <w:spacing w:before="40" w:after="40"/>
              <w:rPr>
                <w:szCs w:val="17"/>
                <w:lang w:eastAsia="en-AU"/>
              </w:rPr>
            </w:pPr>
            <w:r w:rsidRPr="00AA2483">
              <w:rPr>
                <w:szCs w:val="17"/>
                <w:lang w:eastAsia="en-AU"/>
              </w:rPr>
              <w:t>WHITTAKER, Jill</w:t>
            </w:r>
          </w:p>
        </w:tc>
        <w:tc>
          <w:tcPr>
            <w:tcW w:w="1843" w:type="dxa"/>
            <w:noWrap/>
            <w:hideMark/>
          </w:tcPr>
          <w:p w14:paraId="4DAEE712" w14:textId="77777777" w:rsidR="00AA2483" w:rsidRPr="00AA2483" w:rsidRDefault="00AA2483" w:rsidP="00AA2483">
            <w:pPr>
              <w:spacing w:before="40" w:after="40"/>
              <w:jc w:val="center"/>
              <w:rPr>
                <w:szCs w:val="17"/>
                <w:lang w:eastAsia="en-AU"/>
              </w:rPr>
            </w:pPr>
            <w:r w:rsidRPr="00AA2483">
              <w:rPr>
                <w:szCs w:val="17"/>
                <w:lang w:eastAsia="en-AU"/>
              </w:rPr>
              <w:t>n/a</w:t>
            </w:r>
          </w:p>
        </w:tc>
        <w:tc>
          <w:tcPr>
            <w:tcW w:w="1701" w:type="dxa"/>
            <w:noWrap/>
            <w:hideMark/>
          </w:tcPr>
          <w:p w14:paraId="49E38085" w14:textId="77777777" w:rsidR="00AA2483" w:rsidRPr="00AA2483" w:rsidRDefault="00AA2483" w:rsidP="00AA2483">
            <w:pPr>
              <w:spacing w:before="40" w:after="40"/>
              <w:jc w:val="center"/>
              <w:rPr>
                <w:szCs w:val="17"/>
                <w:lang w:eastAsia="en-AU"/>
              </w:rPr>
            </w:pPr>
            <w:r w:rsidRPr="00AA2483">
              <w:rPr>
                <w:szCs w:val="17"/>
                <w:lang w:eastAsia="en-AU"/>
              </w:rPr>
              <w:t>Elected Unopposed</w:t>
            </w:r>
          </w:p>
        </w:tc>
      </w:tr>
    </w:tbl>
    <w:p w14:paraId="4C7D5BB2" w14:textId="77777777" w:rsidR="00AA2483" w:rsidRPr="00AA2483" w:rsidRDefault="00AA2483" w:rsidP="00AA2483">
      <w:pPr>
        <w:spacing w:before="80"/>
        <w:rPr>
          <w:b/>
          <w:bCs/>
          <w:szCs w:val="17"/>
          <w:lang w:val="en-US"/>
        </w:rPr>
      </w:pPr>
      <w:r w:rsidRPr="00AA2483">
        <w:rPr>
          <w:b/>
          <w:bCs/>
          <w:szCs w:val="17"/>
          <w:lang w:val="en-US"/>
        </w:rPr>
        <w:t xml:space="preserve">Hectorville Ward </w:t>
      </w:r>
      <w:proofErr w:type="spellStart"/>
      <w:r w:rsidRPr="00AA2483">
        <w:rPr>
          <w:b/>
          <w:bCs/>
          <w:szCs w:val="17"/>
          <w:lang w:val="en-US"/>
        </w:rPr>
        <w:t>councillor</w:t>
      </w:r>
      <w:proofErr w:type="spellEnd"/>
      <w:r w:rsidRPr="00AA2483">
        <w:rPr>
          <w:b/>
          <w:bCs/>
          <w:szCs w:val="17"/>
          <w:lang w:val="en-US"/>
        </w:rPr>
        <w:t>, 2 vacancies</w:t>
      </w:r>
    </w:p>
    <w:p w14:paraId="0033913D" w14:textId="77777777" w:rsidR="00AA2483" w:rsidRPr="00AA2483" w:rsidRDefault="00AA2483" w:rsidP="00AA2483">
      <w:pPr>
        <w:spacing w:after="0"/>
        <w:rPr>
          <w:szCs w:val="17"/>
          <w:lang w:val="en-US"/>
        </w:rPr>
      </w:pPr>
      <w:r w:rsidRPr="00AA2483">
        <w:rPr>
          <w:szCs w:val="17"/>
          <w:lang w:val="en-US"/>
        </w:rPr>
        <w:t>Formal Ballot Papers: 2,450</w:t>
      </w:r>
    </w:p>
    <w:p w14:paraId="55576EE8" w14:textId="77777777" w:rsidR="00AA2483" w:rsidRPr="00AA2483" w:rsidRDefault="00AA2483" w:rsidP="00AA2483">
      <w:pPr>
        <w:spacing w:after="0"/>
        <w:rPr>
          <w:szCs w:val="17"/>
          <w:lang w:val="en-US"/>
        </w:rPr>
      </w:pPr>
      <w:r w:rsidRPr="00AA2483">
        <w:rPr>
          <w:szCs w:val="17"/>
          <w:lang w:val="en-US"/>
        </w:rPr>
        <w:t>Informal Ballot Papers: 50</w:t>
      </w:r>
    </w:p>
    <w:p w14:paraId="16469865" w14:textId="77777777" w:rsidR="00AA2483" w:rsidRPr="00AA2483" w:rsidRDefault="00AA2483" w:rsidP="00AA2483">
      <w:pPr>
        <w:rPr>
          <w:szCs w:val="17"/>
          <w:lang w:val="en-US"/>
        </w:rPr>
      </w:pPr>
      <w:r w:rsidRPr="00AA2483">
        <w:rPr>
          <w:szCs w:val="17"/>
          <w:lang w:val="en-US"/>
        </w:rPr>
        <w:t>Quota: 817</w:t>
      </w:r>
    </w:p>
    <w:tbl>
      <w:tblPr>
        <w:tblStyle w:val="Gazettetable"/>
        <w:tblW w:w="6662" w:type="dxa"/>
        <w:tblLook w:val="04A0" w:firstRow="1" w:lastRow="0" w:firstColumn="1" w:lastColumn="0" w:noHBand="0" w:noVBand="1"/>
      </w:tblPr>
      <w:tblGrid>
        <w:gridCol w:w="3118"/>
        <w:gridCol w:w="1843"/>
        <w:gridCol w:w="1701"/>
      </w:tblGrid>
      <w:tr w:rsidR="00AA2483" w:rsidRPr="00AA2483" w14:paraId="23F7CFF9" w14:textId="77777777" w:rsidTr="00AA2483">
        <w:trPr>
          <w:cnfStyle w:val="100000000000" w:firstRow="1" w:lastRow="0" w:firstColumn="0" w:lastColumn="0" w:oddVBand="0" w:evenVBand="0" w:oddHBand="0" w:evenHBand="0" w:firstRowFirstColumn="0" w:firstRowLastColumn="0" w:lastRowFirstColumn="0" w:lastRowLastColumn="0"/>
          <w:tblHeader/>
        </w:trPr>
        <w:tc>
          <w:tcPr>
            <w:tcW w:w="3118" w:type="dxa"/>
            <w:noWrap/>
            <w:hideMark/>
          </w:tcPr>
          <w:p w14:paraId="2D5121F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C90372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3A09EC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5A5AF5F" w14:textId="77777777" w:rsidTr="003061C9">
        <w:tc>
          <w:tcPr>
            <w:tcW w:w="3118" w:type="dxa"/>
            <w:noWrap/>
            <w:hideMark/>
          </w:tcPr>
          <w:p w14:paraId="74F24637" w14:textId="77777777" w:rsidR="00AA2483" w:rsidRPr="00AA2483" w:rsidRDefault="00AA2483" w:rsidP="00AA2483">
            <w:pPr>
              <w:spacing w:before="20" w:after="20"/>
              <w:rPr>
                <w:szCs w:val="17"/>
                <w:lang w:eastAsia="en-AU"/>
              </w:rPr>
            </w:pPr>
            <w:r w:rsidRPr="00AA2483">
              <w:rPr>
                <w:szCs w:val="17"/>
              </w:rPr>
              <w:t>THOMAS, Colin</w:t>
            </w:r>
          </w:p>
        </w:tc>
        <w:tc>
          <w:tcPr>
            <w:tcW w:w="1843" w:type="dxa"/>
            <w:noWrap/>
            <w:hideMark/>
          </w:tcPr>
          <w:p w14:paraId="0D7CA61E" w14:textId="77777777" w:rsidR="00AA2483" w:rsidRPr="00AA2483" w:rsidRDefault="00AA2483" w:rsidP="00AA2483">
            <w:pPr>
              <w:spacing w:before="20" w:after="20"/>
              <w:ind w:right="602"/>
              <w:jc w:val="right"/>
              <w:rPr>
                <w:szCs w:val="17"/>
                <w:lang w:eastAsia="en-AU"/>
              </w:rPr>
            </w:pPr>
            <w:r w:rsidRPr="00AA2483">
              <w:rPr>
                <w:szCs w:val="17"/>
                <w:lang w:eastAsia="en-AU"/>
              </w:rPr>
              <w:t>213</w:t>
            </w:r>
          </w:p>
        </w:tc>
        <w:tc>
          <w:tcPr>
            <w:tcW w:w="1701" w:type="dxa"/>
            <w:noWrap/>
            <w:hideMark/>
          </w:tcPr>
          <w:p w14:paraId="01FD8360" w14:textId="77777777" w:rsidR="00AA2483" w:rsidRPr="00AA2483" w:rsidRDefault="00AA2483" w:rsidP="00AA2483">
            <w:pPr>
              <w:spacing w:before="20" w:after="20"/>
              <w:jc w:val="center"/>
              <w:rPr>
                <w:szCs w:val="17"/>
                <w:lang w:eastAsia="en-AU"/>
              </w:rPr>
            </w:pPr>
          </w:p>
        </w:tc>
      </w:tr>
      <w:tr w:rsidR="00AA2483" w:rsidRPr="00AA2483" w14:paraId="0F009E72" w14:textId="77777777" w:rsidTr="003061C9">
        <w:tc>
          <w:tcPr>
            <w:tcW w:w="3118" w:type="dxa"/>
            <w:noWrap/>
            <w:hideMark/>
          </w:tcPr>
          <w:p w14:paraId="7045C3E0" w14:textId="77777777" w:rsidR="00AA2483" w:rsidRPr="00AA2483" w:rsidRDefault="00AA2483" w:rsidP="00AA2483">
            <w:pPr>
              <w:spacing w:before="20" w:after="20"/>
              <w:rPr>
                <w:szCs w:val="17"/>
                <w:lang w:eastAsia="en-AU"/>
              </w:rPr>
            </w:pPr>
            <w:r w:rsidRPr="00AA2483">
              <w:rPr>
                <w:szCs w:val="17"/>
              </w:rPr>
              <w:t>KENNEDY, John</w:t>
            </w:r>
          </w:p>
        </w:tc>
        <w:tc>
          <w:tcPr>
            <w:tcW w:w="1843" w:type="dxa"/>
            <w:noWrap/>
            <w:hideMark/>
          </w:tcPr>
          <w:p w14:paraId="3F785C97" w14:textId="77777777" w:rsidR="00AA2483" w:rsidRPr="00AA2483" w:rsidRDefault="00AA2483" w:rsidP="00AA2483">
            <w:pPr>
              <w:spacing w:before="20" w:after="20"/>
              <w:ind w:right="602"/>
              <w:jc w:val="right"/>
              <w:rPr>
                <w:szCs w:val="17"/>
                <w:lang w:eastAsia="en-AU"/>
              </w:rPr>
            </w:pPr>
            <w:r w:rsidRPr="00AA2483">
              <w:rPr>
                <w:szCs w:val="17"/>
                <w:lang w:eastAsia="en-AU"/>
              </w:rPr>
              <w:t>399</w:t>
            </w:r>
          </w:p>
        </w:tc>
        <w:tc>
          <w:tcPr>
            <w:tcW w:w="1701" w:type="dxa"/>
            <w:noWrap/>
            <w:hideMark/>
          </w:tcPr>
          <w:p w14:paraId="0784DC35" w14:textId="77777777" w:rsidR="00AA2483" w:rsidRPr="00AA2483" w:rsidRDefault="00AA2483" w:rsidP="00AA2483">
            <w:pPr>
              <w:spacing w:before="20" w:after="20"/>
              <w:jc w:val="center"/>
              <w:rPr>
                <w:szCs w:val="17"/>
                <w:lang w:eastAsia="en-AU"/>
              </w:rPr>
            </w:pPr>
          </w:p>
        </w:tc>
      </w:tr>
      <w:tr w:rsidR="00AA2483" w:rsidRPr="00AA2483" w14:paraId="53DFA8F7" w14:textId="77777777" w:rsidTr="003061C9">
        <w:tc>
          <w:tcPr>
            <w:tcW w:w="3118" w:type="dxa"/>
            <w:noWrap/>
            <w:hideMark/>
          </w:tcPr>
          <w:p w14:paraId="25CB2FF1" w14:textId="77777777" w:rsidR="00AA2483" w:rsidRPr="00AA2483" w:rsidRDefault="00AA2483" w:rsidP="00AA2483">
            <w:pPr>
              <w:spacing w:before="20" w:after="20"/>
              <w:rPr>
                <w:szCs w:val="17"/>
                <w:lang w:eastAsia="en-AU"/>
              </w:rPr>
            </w:pPr>
            <w:r w:rsidRPr="00AA2483">
              <w:rPr>
                <w:szCs w:val="17"/>
              </w:rPr>
              <w:t>WONG, Ching</w:t>
            </w:r>
          </w:p>
        </w:tc>
        <w:tc>
          <w:tcPr>
            <w:tcW w:w="1843" w:type="dxa"/>
            <w:noWrap/>
            <w:hideMark/>
          </w:tcPr>
          <w:p w14:paraId="7EFAF0B0" w14:textId="77777777" w:rsidR="00AA2483" w:rsidRPr="00AA2483" w:rsidRDefault="00AA2483" w:rsidP="00AA2483">
            <w:pPr>
              <w:spacing w:before="20" w:after="20"/>
              <w:ind w:right="602"/>
              <w:jc w:val="right"/>
              <w:rPr>
                <w:szCs w:val="17"/>
                <w:lang w:eastAsia="en-AU"/>
              </w:rPr>
            </w:pPr>
            <w:r w:rsidRPr="00AA2483">
              <w:rPr>
                <w:szCs w:val="17"/>
                <w:lang w:eastAsia="en-AU"/>
              </w:rPr>
              <w:t>370</w:t>
            </w:r>
          </w:p>
        </w:tc>
        <w:tc>
          <w:tcPr>
            <w:tcW w:w="1701" w:type="dxa"/>
            <w:noWrap/>
            <w:hideMark/>
          </w:tcPr>
          <w:p w14:paraId="7BF07C5B" w14:textId="77777777" w:rsidR="00AA2483" w:rsidRPr="00AA2483" w:rsidRDefault="00AA2483" w:rsidP="00AA2483">
            <w:pPr>
              <w:spacing w:before="20" w:after="20"/>
              <w:jc w:val="center"/>
              <w:rPr>
                <w:szCs w:val="17"/>
                <w:lang w:eastAsia="en-AU"/>
              </w:rPr>
            </w:pPr>
          </w:p>
        </w:tc>
      </w:tr>
      <w:tr w:rsidR="00AA2483" w:rsidRPr="00AA2483" w14:paraId="41DBFE9B" w14:textId="77777777" w:rsidTr="003061C9">
        <w:tc>
          <w:tcPr>
            <w:tcW w:w="3118" w:type="dxa"/>
            <w:noWrap/>
            <w:hideMark/>
          </w:tcPr>
          <w:p w14:paraId="4661F9F3" w14:textId="77777777" w:rsidR="00AA2483" w:rsidRPr="00AA2483" w:rsidRDefault="00AA2483" w:rsidP="00AA2483">
            <w:pPr>
              <w:spacing w:before="20" w:after="20"/>
              <w:rPr>
                <w:szCs w:val="17"/>
                <w:lang w:eastAsia="en-AU"/>
              </w:rPr>
            </w:pPr>
            <w:r w:rsidRPr="00AA2483">
              <w:rPr>
                <w:szCs w:val="17"/>
              </w:rPr>
              <w:t xml:space="preserve">AJRISH, </w:t>
            </w:r>
            <w:proofErr w:type="spellStart"/>
            <w:r w:rsidRPr="00AA2483">
              <w:rPr>
                <w:szCs w:val="17"/>
              </w:rPr>
              <w:t>Yassir</w:t>
            </w:r>
            <w:proofErr w:type="spellEnd"/>
            <w:r w:rsidRPr="00AA2483">
              <w:rPr>
                <w:szCs w:val="17"/>
              </w:rPr>
              <w:t xml:space="preserve"> (</w:t>
            </w:r>
            <w:proofErr w:type="spellStart"/>
            <w:r w:rsidRPr="00AA2483">
              <w:rPr>
                <w:szCs w:val="17"/>
              </w:rPr>
              <w:t>Aj</w:t>
            </w:r>
            <w:proofErr w:type="spellEnd"/>
            <w:r w:rsidRPr="00AA2483">
              <w:rPr>
                <w:szCs w:val="17"/>
              </w:rPr>
              <w:t>)</w:t>
            </w:r>
          </w:p>
        </w:tc>
        <w:tc>
          <w:tcPr>
            <w:tcW w:w="1843" w:type="dxa"/>
            <w:noWrap/>
            <w:hideMark/>
          </w:tcPr>
          <w:p w14:paraId="37BEC089" w14:textId="77777777" w:rsidR="00AA2483" w:rsidRPr="00AA2483" w:rsidRDefault="00AA2483" w:rsidP="00AA2483">
            <w:pPr>
              <w:spacing w:before="20" w:after="20"/>
              <w:ind w:right="602"/>
              <w:jc w:val="right"/>
              <w:rPr>
                <w:szCs w:val="17"/>
                <w:lang w:eastAsia="en-AU"/>
              </w:rPr>
            </w:pPr>
            <w:r w:rsidRPr="00AA2483">
              <w:rPr>
                <w:szCs w:val="17"/>
                <w:lang w:eastAsia="en-AU"/>
              </w:rPr>
              <w:t>415</w:t>
            </w:r>
          </w:p>
        </w:tc>
        <w:tc>
          <w:tcPr>
            <w:tcW w:w="1701" w:type="dxa"/>
            <w:noWrap/>
            <w:hideMark/>
          </w:tcPr>
          <w:p w14:paraId="2BED18C5"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177CB8B" w14:textId="77777777" w:rsidTr="003061C9">
        <w:tc>
          <w:tcPr>
            <w:tcW w:w="3118" w:type="dxa"/>
            <w:noWrap/>
            <w:hideMark/>
          </w:tcPr>
          <w:p w14:paraId="2FC34D43" w14:textId="77777777" w:rsidR="00AA2483" w:rsidRPr="00AA2483" w:rsidRDefault="00AA2483" w:rsidP="00AA2483">
            <w:pPr>
              <w:spacing w:before="20" w:after="20"/>
              <w:rPr>
                <w:szCs w:val="17"/>
                <w:lang w:eastAsia="en-AU"/>
              </w:rPr>
            </w:pPr>
            <w:r w:rsidRPr="00AA2483">
              <w:rPr>
                <w:szCs w:val="17"/>
              </w:rPr>
              <w:t>BLACKBOROUGH, Luci</w:t>
            </w:r>
          </w:p>
        </w:tc>
        <w:tc>
          <w:tcPr>
            <w:tcW w:w="1843" w:type="dxa"/>
            <w:noWrap/>
            <w:hideMark/>
          </w:tcPr>
          <w:p w14:paraId="7277CBB8" w14:textId="77777777" w:rsidR="00AA2483" w:rsidRPr="00AA2483" w:rsidRDefault="00AA2483" w:rsidP="00AA2483">
            <w:pPr>
              <w:spacing w:before="20" w:after="20"/>
              <w:ind w:right="602"/>
              <w:jc w:val="right"/>
              <w:rPr>
                <w:szCs w:val="17"/>
                <w:lang w:eastAsia="en-AU"/>
              </w:rPr>
            </w:pPr>
            <w:r w:rsidRPr="00AA2483">
              <w:rPr>
                <w:szCs w:val="17"/>
                <w:lang w:eastAsia="en-AU"/>
              </w:rPr>
              <w:t>473</w:t>
            </w:r>
          </w:p>
        </w:tc>
        <w:tc>
          <w:tcPr>
            <w:tcW w:w="1701" w:type="dxa"/>
            <w:noWrap/>
            <w:hideMark/>
          </w:tcPr>
          <w:p w14:paraId="78CF3D83"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22D4552" w14:textId="77777777" w:rsidTr="003061C9">
        <w:tc>
          <w:tcPr>
            <w:tcW w:w="3118" w:type="dxa"/>
            <w:noWrap/>
            <w:hideMark/>
          </w:tcPr>
          <w:p w14:paraId="2BC85E33" w14:textId="77777777" w:rsidR="00AA2483" w:rsidRPr="00AA2483" w:rsidRDefault="00AA2483" w:rsidP="00AA2483">
            <w:pPr>
              <w:spacing w:before="20" w:after="20"/>
              <w:rPr>
                <w:szCs w:val="17"/>
                <w:lang w:eastAsia="en-AU"/>
              </w:rPr>
            </w:pPr>
            <w:r w:rsidRPr="00AA2483">
              <w:rPr>
                <w:szCs w:val="17"/>
              </w:rPr>
              <w:t>BLACK, Judy</w:t>
            </w:r>
          </w:p>
        </w:tc>
        <w:tc>
          <w:tcPr>
            <w:tcW w:w="1843" w:type="dxa"/>
            <w:noWrap/>
            <w:hideMark/>
          </w:tcPr>
          <w:p w14:paraId="40D2A80A" w14:textId="77777777" w:rsidR="00AA2483" w:rsidRPr="00AA2483" w:rsidRDefault="00AA2483" w:rsidP="00AA2483">
            <w:pPr>
              <w:spacing w:before="20" w:after="20"/>
              <w:ind w:right="602"/>
              <w:jc w:val="right"/>
              <w:rPr>
                <w:szCs w:val="17"/>
                <w:lang w:eastAsia="en-AU"/>
              </w:rPr>
            </w:pPr>
            <w:r w:rsidRPr="00AA2483">
              <w:rPr>
                <w:szCs w:val="17"/>
                <w:lang w:eastAsia="en-AU"/>
              </w:rPr>
              <w:t>324</w:t>
            </w:r>
          </w:p>
        </w:tc>
        <w:tc>
          <w:tcPr>
            <w:tcW w:w="1701" w:type="dxa"/>
            <w:noWrap/>
            <w:hideMark/>
          </w:tcPr>
          <w:p w14:paraId="6C85557B" w14:textId="77777777" w:rsidR="00AA2483" w:rsidRPr="00AA2483" w:rsidRDefault="00AA2483" w:rsidP="00AA2483">
            <w:pPr>
              <w:spacing w:before="20" w:after="20"/>
              <w:jc w:val="center"/>
              <w:rPr>
                <w:szCs w:val="17"/>
                <w:lang w:eastAsia="en-AU"/>
              </w:rPr>
            </w:pPr>
          </w:p>
        </w:tc>
      </w:tr>
      <w:tr w:rsidR="00AA2483" w:rsidRPr="00AA2483" w14:paraId="0858DD67" w14:textId="77777777" w:rsidTr="003061C9">
        <w:tc>
          <w:tcPr>
            <w:tcW w:w="3118" w:type="dxa"/>
            <w:noWrap/>
            <w:hideMark/>
          </w:tcPr>
          <w:p w14:paraId="2DC93B86" w14:textId="77777777" w:rsidR="00AA2483" w:rsidRPr="00AA2483" w:rsidRDefault="00AA2483" w:rsidP="00AA2483">
            <w:pPr>
              <w:spacing w:before="20" w:after="40"/>
              <w:rPr>
                <w:szCs w:val="17"/>
                <w:lang w:eastAsia="en-AU"/>
              </w:rPr>
            </w:pPr>
            <w:proofErr w:type="spellStart"/>
            <w:r w:rsidRPr="00AA2483">
              <w:rPr>
                <w:szCs w:val="17"/>
              </w:rPr>
              <w:t>McDONNELL</w:t>
            </w:r>
            <w:proofErr w:type="spellEnd"/>
            <w:r w:rsidRPr="00AA2483">
              <w:rPr>
                <w:szCs w:val="17"/>
              </w:rPr>
              <w:t xml:space="preserve">, </w:t>
            </w:r>
            <w:r w:rsidRPr="00AA2483">
              <w:rPr>
                <w:szCs w:val="17"/>
                <w:lang w:eastAsia="en-AU"/>
              </w:rPr>
              <w:t>Joshua</w:t>
            </w:r>
          </w:p>
        </w:tc>
        <w:tc>
          <w:tcPr>
            <w:tcW w:w="1843" w:type="dxa"/>
            <w:noWrap/>
            <w:hideMark/>
          </w:tcPr>
          <w:p w14:paraId="1BFD4A44" w14:textId="77777777" w:rsidR="00AA2483" w:rsidRPr="00AA2483" w:rsidRDefault="00AA2483" w:rsidP="00AA2483">
            <w:pPr>
              <w:spacing w:before="20" w:after="20"/>
              <w:ind w:right="602"/>
              <w:jc w:val="right"/>
              <w:rPr>
                <w:szCs w:val="17"/>
                <w:lang w:eastAsia="en-AU"/>
              </w:rPr>
            </w:pPr>
            <w:r w:rsidRPr="00AA2483">
              <w:rPr>
                <w:szCs w:val="17"/>
                <w:lang w:eastAsia="en-AU"/>
              </w:rPr>
              <w:t>256</w:t>
            </w:r>
          </w:p>
        </w:tc>
        <w:tc>
          <w:tcPr>
            <w:tcW w:w="1701" w:type="dxa"/>
            <w:noWrap/>
            <w:hideMark/>
          </w:tcPr>
          <w:p w14:paraId="5F16CA39" w14:textId="77777777" w:rsidR="00AA2483" w:rsidRPr="00AA2483" w:rsidRDefault="00AA2483" w:rsidP="00AA2483">
            <w:pPr>
              <w:spacing w:before="20" w:after="20"/>
              <w:jc w:val="center"/>
              <w:rPr>
                <w:szCs w:val="17"/>
                <w:lang w:eastAsia="en-AU"/>
              </w:rPr>
            </w:pPr>
          </w:p>
        </w:tc>
      </w:tr>
    </w:tbl>
    <w:p w14:paraId="54327316" w14:textId="77777777" w:rsidR="00AA2483" w:rsidRPr="00AA2483" w:rsidRDefault="00AA2483" w:rsidP="00AA2483">
      <w:pPr>
        <w:spacing w:before="80"/>
        <w:rPr>
          <w:b/>
          <w:bCs/>
          <w:szCs w:val="17"/>
          <w:lang w:val="en-US"/>
        </w:rPr>
      </w:pPr>
      <w:r w:rsidRPr="00AA2483">
        <w:rPr>
          <w:b/>
          <w:bCs/>
          <w:szCs w:val="17"/>
          <w:lang w:val="en-US"/>
        </w:rPr>
        <w:t xml:space="preserve">Gorge Ward </w:t>
      </w:r>
      <w:proofErr w:type="spellStart"/>
      <w:r w:rsidRPr="00AA2483">
        <w:rPr>
          <w:b/>
          <w:bCs/>
          <w:szCs w:val="17"/>
          <w:lang w:val="en-US"/>
        </w:rPr>
        <w:t>councillor</w:t>
      </w:r>
      <w:proofErr w:type="spellEnd"/>
      <w:r w:rsidRPr="00AA2483">
        <w:rPr>
          <w:b/>
          <w:bCs/>
          <w:szCs w:val="17"/>
          <w:lang w:val="en-US"/>
        </w:rPr>
        <w:t>, 2 vacancies</w:t>
      </w:r>
    </w:p>
    <w:p w14:paraId="2E75F573" w14:textId="77777777" w:rsidR="00AA2483" w:rsidRPr="00AA2483" w:rsidRDefault="00AA2483" w:rsidP="00AA2483">
      <w:pPr>
        <w:spacing w:after="0"/>
        <w:rPr>
          <w:szCs w:val="17"/>
          <w:lang w:val="en-US"/>
        </w:rPr>
      </w:pPr>
      <w:r w:rsidRPr="00AA2483">
        <w:rPr>
          <w:szCs w:val="17"/>
          <w:lang w:val="en-US"/>
        </w:rPr>
        <w:t>Formal Ballot Papers: 2,175</w:t>
      </w:r>
    </w:p>
    <w:p w14:paraId="7E560A2D" w14:textId="77777777" w:rsidR="00AA2483" w:rsidRPr="00AA2483" w:rsidRDefault="00AA2483" w:rsidP="00AA2483">
      <w:pPr>
        <w:spacing w:after="0"/>
        <w:rPr>
          <w:szCs w:val="17"/>
          <w:lang w:val="en-US"/>
        </w:rPr>
      </w:pPr>
      <w:r w:rsidRPr="00AA2483">
        <w:rPr>
          <w:szCs w:val="17"/>
          <w:lang w:val="en-US"/>
        </w:rPr>
        <w:t>Informal Ballot Papers: 50</w:t>
      </w:r>
    </w:p>
    <w:p w14:paraId="45D1528A" w14:textId="77777777" w:rsidR="00AA2483" w:rsidRPr="00AA2483" w:rsidRDefault="00AA2483" w:rsidP="00AA2483">
      <w:pPr>
        <w:rPr>
          <w:szCs w:val="17"/>
          <w:lang w:val="en-US"/>
        </w:rPr>
      </w:pPr>
      <w:r w:rsidRPr="00AA2483">
        <w:rPr>
          <w:szCs w:val="17"/>
          <w:lang w:val="en-US"/>
        </w:rPr>
        <w:t>Quota: 726</w:t>
      </w:r>
    </w:p>
    <w:tbl>
      <w:tblPr>
        <w:tblStyle w:val="Gazettetable"/>
        <w:tblW w:w="6662" w:type="dxa"/>
        <w:tblLayout w:type="fixed"/>
        <w:tblLook w:val="04A0" w:firstRow="1" w:lastRow="0" w:firstColumn="1" w:lastColumn="0" w:noHBand="0" w:noVBand="1"/>
      </w:tblPr>
      <w:tblGrid>
        <w:gridCol w:w="3118"/>
        <w:gridCol w:w="1843"/>
        <w:gridCol w:w="1701"/>
      </w:tblGrid>
      <w:tr w:rsidR="00AA2483" w:rsidRPr="00AA2483" w14:paraId="16BF8AE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A584B1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8451B0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E2AB071"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EF97046" w14:textId="77777777" w:rsidTr="003061C9">
        <w:tc>
          <w:tcPr>
            <w:tcW w:w="3118" w:type="dxa"/>
            <w:noWrap/>
            <w:hideMark/>
          </w:tcPr>
          <w:p w14:paraId="4D3FE3E8" w14:textId="77777777" w:rsidR="00AA2483" w:rsidRPr="00AA2483" w:rsidRDefault="00AA2483" w:rsidP="00AA2483">
            <w:pPr>
              <w:spacing w:before="20" w:after="20"/>
              <w:rPr>
                <w:szCs w:val="17"/>
                <w:lang w:eastAsia="en-AU"/>
              </w:rPr>
            </w:pPr>
            <w:r w:rsidRPr="00AA2483">
              <w:rPr>
                <w:szCs w:val="17"/>
              </w:rPr>
              <w:t>MCLUSKEY, Johanna</w:t>
            </w:r>
          </w:p>
        </w:tc>
        <w:tc>
          <w:tcPr>
            <w:tcW w:w="1843" w:type="dxa"/>
            <w:noWrap/>
            <w:hideMark/>
          </w:tcPr>
          <w:p w14:paraId="27171306" w14:textId="77777777" w:rsidR="00AA2483" w:rsidRPr="00AA2483" w:rsidRDefault="00AA2483" w:rsidP="00AA2483">
            <w:pPr>
              <w:spacing w:before="20" w:after="20"/>
              <w:ind w:right="602"/>
              <w:jc w:val="right"/>
              <w:rPr>
                <w:szCs w:val="17"/>
                <w:lang w:eastAsia="en-AU"/>
              </w:rPr>
            </w:pPr>
            <w:r w:rsidRPr="00AA2483">
              <w:rPr>
                <w:szCs w:val="17"/>
                <w:lang w:eastAsia="en-AU"/>
              </w:rPr>
              <w:t>896</w:t>
            </w:r>
          </w:p>
        </w:tc>
        <w:tc>
          <w:tcPr>
            <w:tcW w:w="1701" w:type="dxa"/>
            <w:noWrap/>
            <w:hideMark/>
          </w:tcPr>
          <w:p w14:paraId="3B419B8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51343F2" w14:textId="77777777" w:rsidTr="003061C9">
        <w:tc>
          <w:tcPr>
            <w:tcW w:w="3118" w:type="dxa"/>
            <w:noWrap/>
            <w:hideMark/>
          </w:tcPr>
          <w:p w14:paraId="22551788" w14:textId="77777777" w:rsidR="00AA2483" w:rsidRPr="00AA2483" w:rsidRDefault="00AA2483" w:rsidP="00AA2483">
            <w:pPr>
              <w:spacing w:before="20" w:after="20"/>
              <w:rPr>
                <w:szCs w:val="17"/>
                <w:lang w:eastAsia="en-AU"/>
              </w:rPr>
            </w:pPr>
            <w:r w:rsidRPr="00AA2483">
              <w:rPr>
                <w:szCs w:val="17"/>
              </w:rPr>
              <w:t>SOHAL, Gurtej</w:t>
            </w:r>
          </w:p>
        </w:tc>
        <w:tc>
          <w:tcPr>
            <w:tcW w:w="1843" w:type="dxa"/>
            <w:noWrap/>
            <w:hideMark/>
          </w:tcPr>
          <w:p w14:paraId="357477AD" w14:textId="77777777" w:rsidR="00AA2483" w:rsidRPr="00AA2483" w:rsidRDefault="00AA2483" w:rsidP="00AA2483">
            <w:pPr>
              <w:spacing w:before="20" w:after="20"/>
              <w:ind w:right="602"/>
              <w:jc w:val="right"/>
              <w:rPr>
                <w:szCs w:val="17"/>
                <w:lang w:eastAsia="en-AU"/>
              </w:rPr>
            </w:pPr>
            <w:r w:rsidRPr="00AA2483">
              <w:rPr>
                <w:szCs w:val="17"/>
                <w:lang w:eastAsia="en-AU"/>
              </w:rPr>
              <w:t>256</w:t>
            </w:r>
          </w:p>
        </w:tc>
        <w:tc>
          <w:tcPr>
            <w:tcW w:w="1701" w:type="dxa"/>
            <w:noWrap/>
            <w:hideMark/>
          </w:tcPr>
          <w:p w14:paraId="501FF553" w14:textId="77777777" w:rsidR="00AA2483" w:rsidRPr="00AA2483" w:rsidRDefault="00AA2483" w:rsidP="00AA2483">
            <w:pPr>
              <w:spacing w:before="20" w:after="20"/>
              <w:jc w:val="center"/>
              <w:rPr>
                <w:szCs w:val="17"/>
                <w:lang w:eastAsia="en-AU"/>
              </w:rPr>
            </w:pPr>
          </w:p>
        </w:tc>
      </w:tr>
      <w:tr w:rsidR="00AA2483" w:rsidRPr="00AA2483" w14:paraId="37F48553" w14:textId="77777777" w:rsidTr="003061C9">
        <w:tc>
          <w:tcPr>
            <w:tcW w:w="3118" w:type="dxa"/>
            <w:noWrap/>
            <w:hideMark/>
          </w:tcPr>
          <w:p w14:paraId="7F229019" w14:textId="77777777" w:rsidR="00AA2483" w:rsidRPr="00AA2483" w:rsidRDefault="00AA2483" w:rsidP="00AA2483">
            <w:pPr>
              <w:spacing w:before="20" w:after="20"/>
              <w:rPr>
                <w:szCs w:val="17"/>
                <w:lang w:eastAsia="en-AU"/>
              </w:rPr>
            </w:pPr>
            <w:r w:rsidRPr="00AA2483">
              <w:rPr>
                <w:szCs w:val="17"/>
              </w:rPr>
              <w:t>BUSATO, Gianni</w:t>
            </w:r>
          </w:p>
        </w:tc>
        <w:tc>
          <w:tcPr>
            <w:tcW w:w="1843" w:type="dxa"/>
            <w:noWrap/>
            <w:hideMark/>
          </w:tcPr>
          <w:p w14:paraId="6BFF1294" w14:textId="77777777" w:rsidR="00AA2483" w:rsidRPr="00AA2483" w:rsidRDefault="00AA2483" w:rsidP="00AA2483">
            <w:pPr>
              <w:spacing w:before="20" w:after="20"/>
              <w:ind w:right="602"/>
              <w:jc w:val="right"/>
              <w:rPr>
                <w:szCs w:val="17"/>
                <w:lang w:eastAsia="en-AU"/>
              </w:rPr>
            </w:pPr>
            <w:r w:rsidRPr="00AA2483">
              <w:rPr>
                <w:szCs w:val="17"/>
                <w:lang w:eastAsia="en-AU"/>
              </w:rPr>
              <w:t>164</w:t>
            </w:r>
          </w:p>
        </w:tc>
        <w:tc>
          <w:tcPr>
            <w:tcW w:w="1701" w:type="dxa"/>
            <w:noWrap/>
            <w:hideMark/>
          </w:tcPr>
          <w:p w14:paraId="3378AF94" w14:textId="77777777" w:rsidR="00AA2483" w:rsidRPr="00AA2483" w:rsidRDefault="00AA2483" w:rsidP="00AA2483">
            <w:pPr>
              <w:spacing w:before="20" w:after="20"/>
              <w:jc w:val="center"/>
              <w:rPr>
                <w:szCs w:val="17"/>
                <w:lang w:eastAsia="en-AU"/>
              </w:rPr>
            </w:pPr>
          </w:p>
        </w:tc>
      </w:tr>
      <w:tr w:rsidR="00AA2483" w:rsidRPr="00AA2483" w14:paraId="07ABF773" w14:textId="77777777" w:rsidTr="003061C9">
        <w:tc>
          <w:tcPr>
            <w:tcW w:w="3118" w:type="dxa"/>
            <w:noWrap/>
            <w:hideMark/>
          </w:tcPr>
          <w:p w14:paraId="3AABA2B6" w14:textId="77777777" w:rsidR="00AA2483" w:rsidRPr="00AA2483" w:rsidRDefault="00AA2483" w:rsidP="00AA2483">
            <w:pPr>
              <w:spacing w:before="20" w:after="40"/>
              <w:rPr>
                <w:szCs w:val="17"/>
                <w:lang w:eastAsia="en-AU"/>
              </w:rPr>
            </w:pPr>
            <w:r w:rsidRPr="00AA2483">
              <w:rPr>
                <w:szCs w:val="17"/>
              </w:rPr>
              <w:t>BARBARO, Dom</w:t>
            </w:r>
          </w:p>
        </w:tc>
        <w:tc>
          <w:tcPr>
            <w:tcW w:w="1843" w:type="dxa"/>
            <w:noWrap/>
            <w:hideMark/>
          </w:tcPr>
          <w:p w14:paraId="658DE69F" w14:textId="77777777" w:rsidR="00AA2483" w:rsidRPr="00AA2483" w:rsidRDefault="00AA2483" w:rsidP="00AA2483">
            <w:pPr>
              <w:spacing w:before="20" w:after="20"/>
              <w:ind w:right="602"/>
              <w:jc w:val="right"/>
              <w:rPr>
                <w:szCs w:val="17"/>
                <w:lang w:eastAsia="en-AU"/>
              </w:rPr>
            </w:pPr>
            <w:r w:rsidRPr="00AA2483">
              <w:rPr>
                <w:szCs w:val="17"/>
                <w:lang w:eastAsia="en-AU"/>
              </w:rPr>
              <w:t>859</w:t>
            </w:r>
          </w:p>
        </w:tc>
        <w:tc>
          <w:tcPr>
            <w:tcW w:w="1701" w:type="dxa"/>
            <w:noWrap/>
            <w:hideMark/>
          </w:tcPr>
          <w:p w14:paraId="0FD55F0C"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6B40B112" w14:textId="77777777" w:rsidR="00AA2483" w:rsidRPr="00AA2483" w:rsidRDefault="00AA2483" w:rsidP="00AA2483">
      <w:pPr>
        <w:spacing w:before="80"/>
        <w:rPr>
          <w:b/>
          <w:bCs/>
          <w:szCs w:val="17"/>
          <w:lang w:val="en-US"/>
        </w:rPr>
      </w:pPr>
      <w:r w:rsidRPr="00AA2483">
        <w:rPr>
          <w:b/>
          <w:bCs/>
          <w:szCs w:val="17"/>
          <w:lang w:val="en-US"/>
        </w:rPr>
        <w:t xml:space="preserve">Newton Ward </w:t>
      </w:r>
      <w:proofErr w:type="spellStart"/>
      <w:r w:rsidRPr="00AA2483">
        <w:rPr>
          <w:b/>
          <w:bCs/>
          <w:szCs w:val="17"/>
          <w:lang w:val="en-US"/>
        </w:rPr>
        <w:t>councillor</w:t>
      </w:r>
      <w:proofErr w:type="spellEnd"/>
      <w:r w:rsidRPr="00AA2483">
        <w:rPr>
          <w:b/>
          <w:bCs/>
          <w:szCs w:val="17"/>
          <w:lang w:val="en-US"/>
        </w:rPr>
        <w:t>, 2 vacancies</w:t>
      </w:r>
    </w:p>
    <w:p w14:paraId="2BD5E585" w14:textId="77777777" w:rsidR="00AA2483" w:rsidRPr="00AA2483" w:rsidRDefault="00AA2483" w:rsidP="00AA2483">
      <w:pPr>
        <w:spacing w:after="0"/>
        <w:rPr>
          <w:szCs w:val="17"/>
          <w:lang w:val="en-US"/>
        </w:rPr>
      </w:pPr>
      <w:r w:rsidRPr="00AA2483">
        <w:rPr>
          <w:szCs w:val="17"/>
          <w:lang w:val="en-US"/>
        </w:rPr>
        <w:t>Formal Ballot Papers: 2,049</w:t>
      </w:r>
    </w:p>
    <w:p w14:paraId="47D2DB09" w14:textId="77777777" w:rsidR="00AA2483" w:rsidRPr="00AA2483" w:rsidRDefault="00AA2483" w:rsidP="00AA2483">
      <w:pPr>
        <w:spacing w:after="0"/>
        <w:rPr>
          <w:szCs w:val="17"/>
          <w:lang w:val="en-US"/>
        </w:rPr>
      </w:pPr>
      <w:r w:rsidRPr="00AA2483">
        <w:rPr>
          <w:szCs w:val="17"/>
          <w:lang w:val="en-US"/>
        </w:rPr>
        <w:t>Informal Ballot Papers: 92</w:t>
      </w:r>
    </w:p>
    <w:p w14:paraId="7F29B930" w14:textId="77777777" w:rsidR="00AA2483" w:rsidRPr="00AA2483" w:rsidRDefault="00AA2483" w:rsidP="00AA2483">
      <w:pPr>
        <w:rPr>
          <w:szCs w:val="17"/>
          <w:lang w:val="en-US"/>
        </w:rPr>
      </w:pPr>
      <w:r w:rsidRPr="00AA2483">
        <w:rPr>
          <w:szCs w:val="17"/>
          <w:lang w:val="en-US"/>
        </w:rPr>
        <w:t>Quota: 684</w:t>
      </w:r>
    </w:p>
    <w:tbl>
      <w:tblPr>
        <w:tblStyle w:val="Gazettetable"/>
        <w:tblW w:w="6662" w:type="dxa"/>
        <w:tblLayout w:type="fixed"/>
        <w:tblLook w:val="04A0" w:firstRow="1" w:lastRow="0" w:firstColumn="1" w:lastColumn="0" w:noHBand="0" w:noVBand="1"/>
      </w:tblPr>
      <w:tblGrid>
        <w:gridCol w:w="3118"/>
        <w:gridCol w:w="1843"/>
        <w:gridCol w:w="1701"/>
      </w:tblGrid>
      <w:tr w:rsidR="00AA2483" w:rsidRPr="00AA2483" w14:paraId="098A386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EB26D3B"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E1567F2"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6417DF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31DA927" w14:textId="77777777" w:rsidTr="003061C9">
        <w:tc>
          <w:tcPr>
            <w:tcW w:w="3118" w:type="dxa"/>
            <w:noWrap/>
            <w:hideMark/>
          </w:tcPr>
          <w:p w14:paraId="16A2D928" w14:textId="77777777" w:rsidR="00AA2483" w:rsidRPr="00AA2483" w:rsidRDefault="00AA2483" w:rsidP="00AA2483">
            <w:pPr>
              <w:spacing w:before="20" w:after="20"/>
              <w:rPr>
                <w:szCs w:val="17"/>
                <w:lang w:eastAsia="en-AU"/>
              </w:rPr>
            </w:pPr>
            <w:r w:rsidRPr="00AA2483">
              <w:rPr>
                <w:szCs w:val="17"/>
              </w:rPr>
              <w:t>SCALZI, Claude</w:t>
            </w:r>
          </w:p>
        </w:tc>
        <w:tc>
          <w:tcPr>
            <w:tcW w:w="1843" w:type="dxa"/>
            <w:noWrap/>
            <w:hideMark/>
          </w:tcPr>
          <w:p w14:paraId="0071922D" w14:textId="77777777" w:rsidR="00AA2483" w:rsidRPr="00AA2483" w:rsidRDefault="00AA2483" w:rsidP="00AA2483">
            <w:pPr>
              <w:spacing w:before="20" w:after="20"/>
              <w:ind w:right="602"/>
              <w:jc w:val="right"/>
              <w:rPr>
                <w:szCs w:val="17"/>
                <w:lang w:eastAsia="en-AU"/>
              </w:rPr>
            </w:pPr>
            <w:r w:rsidRPr="00AA2483">
              <w:rPr>
                <w:szCs w:val="17"/>
                <w:lang w:eastAsia="en-AU"/>
              </w:rPr>
              <w:t>457</w:t>
            </w:r>
          </w:p>
        </w:tc>
        <w:tc>
          <w:tcPr>
            <w:tcW w:w="1701" w:type="dxa"/>
            <w:noWrap/>
            <w:hideMark/>
          </w:tcPr>
          <w:p w14:paraId="20017622"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364646B" w14:textId="77777777" w:rsidTr="003061C9">
        <w:tc>
          <w:tcPr>
            <w:tcW w:w="3118" w:type="dxa"/>
            <w:noWrap/>
            <w:hideMark/>
          </w:tcPr>
          <w:p w14:paraId="53EF285A" w14:textId="77777777" w:rsidR="00AA2483" w:rsidRPr="00AA2483" w:rsidRDefault="00AA2483" w:rsidP="00AA2483">
            <w:pPr>
              <w:spacing w:before="20" w:after="20"/>
              <w:rPr>
                <w:szCs w:val="17"/>
                <w:lang w:eastAsia="en-AU"/>
              </w:rPr>
            </w:pPr>
            <w:r w:rsidRPr="00AA2483">
              <w:rPr>
                <w:szCs w:val="17"/>
              </w:rPr>
              <w:t>AGOSTINELLI, Paul</w:t>
            </w:r>
          </w:p>
        </w:tc>
        <w:tc>
          <w:tcPr>
            <w:tcW w:w="1843" w:type="dxa"/>
            <w:noWrap/>
            <w:hideMark/>
          </w:tcPr>
          <w:p w14:paraId="18EBEB93" w14:textId="77777777" w:rsidR="00AA2483" w:rsidRPr="00AA2483" w:rsidRDefault="00AA2483" w:rsidP="00AA2483">
            <w:pPr>
              <w:spacing w:before="20" w:after="20"/>
              <w:ind w:right="602"/>
              <w:jc w:val="right"/>
              <w:rPr>
                <w:szCs w:val="17"/>
                <w:lang w:eastAsia="en-AU"/>
              </w:rPr>
            </w:pPr>
            <w:r w:rsidRPr="00AA2483">
              <w:rPr>
                <w:szCs w:val="17"/>
                <w:lang w:eastAsia="en-AU"/>
              </w:rPr>
              <w:t>330</w:t>
            </w:r>
          </w:p>
        </w:tc>
        <w:tc>
          <w:tcPr>
            <w:tcW w:w="1701" w:type="dxa"/>
            <w:noWrap/>
            <w:hideMark/>
          </w:tcPr>
          <w:p w14:paraId="2DB928F1" w14:textId="77777777" w:rsidR="00AA2483" w:rsidRPr="00AA2483" w:rsidRDefault="00AA2483" w:rsidP="00AA2483">
            <w:pPr>
              <w:spacing w:before="20" w:after="20"/>
              <w:jc w:val="center"/>
              <w:rPr>
                <w:szCs w:val="17"/>
                <w:lang w:eastAsia="en-AU"/>
              </w:rPr>
            </w:pPr>
          </w:p>
        </w:tc>
      </w:tr>
      <w:tr w:rsidR="00AA2483" w:rsidRPr="00AA2483" w14:paraId="30F2AE80" w14:textId="77777777" w:rsidTr="003061C9">
        <w:tc>
          <w:tcPr>
            <w:tcW w:w="3118" w:type="dxa"/>
            <w:noWrap/>
            <w:hideMark/>
          </w:tcPr>
          <w:p w14:paraId="2D6D1F8F" w14:textId="77777777" w:rsidR="00AA2483" w:rsidRPr="00AA2483" w:rsidRDefault="00AA2483" w:rsidP="00AA2483">
            <w:pPr>
              <w:spacing w:before="20" w:after="20"/>
              <w:rPr>
                <w:szCs w:val="17"/>
                <w:lang w:eastAsia="en-AU"/>
              </w:rPr>
            </w:pPr>
            <w:r w:rsidRPr="00AA2483">
              <w:rPr>
                <w:szCs w:val="17"/>
              </w:rPr>
              <w:t>FERGUSON, Mark</w:t>
            </w:r>
          </w:p>
        </w:tc>
        <w:tc>
          <w:tcPr>
            <w:tcW w:w="1843" w:type="dxa"/>
            <w:noWrap/>
            <w:hideMark/>
          </w:tcPr>
          <w:p w14:paraId="4E607DC0" w14:textId="77777777" w:rsidR="00AA2483" w:rsidRPr="00AA2483" w:rsidRDefault="00AA2483" w:rsidP="00AA2483">
            <w:pPr>
              <w:spacing w:before="20" w:after="20"/>
              <w:ind w:right="602"/>
              <w:jc w:val="right"/>
              <w:rPr>
                <w:szCs w:val="17"/>
                <w:lang w:eastAsia="en-AU"/>
              </w:rPr>
            </w:pPr>
            <w:r w:rsidRPr="00AA2483">
              <w:rPr>
                <w:szCs w:val="17"/>
                <w:lang w:eastAsia="en-AU"/>
              </w:rPr>
              <w:t>227</w:t>
            </w:r>
          </w:p>
        </w:tc>
        <w:tc>
          <w:tcPr>
            <w:tcW w:w="1701" w:type="dxa"/>
            <w:noWrap/>
            <w:hideMark/>
          </w:tcPr>
          <w:p w14:paraId="66C50F8E" w14:textId="77777777" w:rsidR="00AA2483" w:rsidRPr="00AA2483" w:rsidRDefault="00AA2483" w:rsidP="00AA2483">
            <w:pPr>
              <w:spacing w:before="20" w:after="20"/>
              <w:jc w:val="center"/>
              <w:rPr>
                <w:szCs w:val="17"/>
                <w:lang w:eastAsia="en-AU"/>
              </w:rPr>
            </w:pPr>
          </w:p>
        </w:tc>
      </w:tr>
      <w:tr w:rsidR="00AA2483" w:rsidRPr="00AA2483" w14:paraId="2EDC1B19" w14:textId="77777777" w:rsidTr="003061C9">
        <w:tc>
          <w:tcPr>
            <w:tcW w:w="3118" w:type="dxa"/>
            <w:noWrap/>
            <w:hideMark/>
          </w:tcPr>
          <w:p w14:paraId="691D3E43" w14:textId="77777777" w:rsidR="00AA2483" w:rsidRPr="00AA2483" w:rsidRDefault="00AA2483" w:rsidP="00AA2483">
            <w:pPr>
              <w:spacing w:before="20" w:after="40"/>
              <w:rPr>
                <w:szCs w:val="17"/>
                <w:lang w:eastAsia="en-AU"/>
              </w:rPr>
            </w:pPr>
            <w:r w:rsidRPr="00AA2483">
              <w:rPr>
                <w:szCs w:val="17"/>
              </w:rPr>
              <w:t>LEOMBRUNO, Anna</w:t>
            </w:r>
          </w:p>
        </w:tc>
        <w:tc>
          <w:tcPr>
            <w:tcW w:w="1843" w:type="dxa"/>
            <w:noWrap/>
            <w:hideMark/>
          </w:tcPr>
          <w:p w14:paraId="21EA8169" w14:textId="77777777" w:rsidR="00AA2483" w:rsidRPr="00AA2483" w:rsidRDefault="00AA2483" w:rsidP="00AA2483">
            <w:pPr>
              <w:spacing w:before="20" w:after="20"/>
              <w:ind w:right="602"/>
              <w:jc w:val="right"/>
              <w:rPr>
                <w:szCs w:val="17"/>
                <w:lang w:eastAsia="en-AU"/>
              </w:rPr>
            </w:pPr>
            <w:r w:rsidRPr="00AA2483">
              <w:rPr>
                <w:szCs w:val="17"/>
                <w:lang w:eastAsia="en-AU"/>
              </w:rPr>
              <w:t>1,035</w:t>
            </w:r>
          </w:p>
        </w:tc>
        <w:tc>
          <w:tcPr>
            <w:tcW w:w="1701" w:type="dxa"/>
            <w:noWrap/>
            <w:hideMark/>
          </w:tcPr>
          <w:p w14:paraId="3C73504B"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4D085D5B" w14:textId="77777777" w:rsidR="00AA2483" w:rsidRPr="00AA2483" w:rsidRDefault="00AA2483" w:rsidP="00AA2483">
      <w:pPr>
        <w:spacing w:before="80"/>
        <w:rPr>
          <w:b/>
          <w:bCs/>
          <w:szCs w:val="17"/>
          <w:lang w:val="en-US"/>
        </w:rPr>
      </w:pPr>
      <w:r w:rsidRPr="00AA2483">
        <w:rPr>
          <w:b/>
          <w:bCs/>
          <w:szCs w:val="17"/>
          <w:lang w:val="en-US"/>
        </w:rPr>
        <w:t xml:space="preserve">River Ward </w:t>
      </w:r>
      <w:proofErr w:type="spellStart"/>
      <w:r w:rsidRPr="00AA2483">
        <w:rPr>
          <w:b/>
          <w:bCs/>
          <w:szCs w:val="17"/>
          <w:lang w:val="en-US"/>
        </w:rPr>
        <w:t>councillor</w:t>
      </w:r>
      <w:proofErr w:type="spellEnd"/>
      <w:r w:rsidRPr="00AA2483">
        <w:rPr>
          <w:b/>
          <w:bCs/>
          <w:szCs w:val="17"/>
          <w:lang w:val="en-US"/>
        </w:rPr>
        <w:t>, 2 vacancies</w:t>
      </w:r>
    </w:p>
    <w:p w14:paraId="54F24CA4" w14:textId="77777777" w:rsidR="00AA2483" w:rsidRPr="00AA2483" w:rsidRDefault="00AA2483" w:rsidP="00AA2483">
      <w:pPr>
        <w:spacing w:after="0"/>
        <w:rPr>
          <w:szCs w:val="17"/>
          <w:lang w:val="en-US"/>
        </w:rPr>
      </w:pPr>
      <w:r w:rsidRPr="00AA2483">
        <w:rPr>
          <w:szCs w:val="17"/>
          <w:lang w:val="en-US"/>
        </w:rPr>
        <w:t>Formal Ballot Papers: 2,200</w:t>
      </w:r>
    </w:p>
    <w:p w14:paraId="6E730E96" w14:textId="77777777" w:rsidR="00AA2483" w:rsidRPr="00AA2483" w:rsidRDefault="00AA2483" w:rsidP="00AA2483">
      <w:pPr>
        <w:spacing w:after="0"/>
        <w:rPr>
          <w:szCs w:val="17"/>
          <w:lang w:val="en-US"/>
        </w:rPr>
      </w:pPr>
      <w:r w:rsidRPr="00AA2483">
        <w:rPr>
          <w:szCs w:val="17"/>
          <w:lang w:val="en-US"/>
        </w:rPr>
        <w:t>Informal Ballot Papers: 45</w:t>
      </w:r>
    </w:p>
    <w:p w14:paraId="4F03769E" w14:textId="77777777" w:rsidR="00AA2483" w:rsidRPr="00AA2483" w:rsidRDefault="00AA2483" w:rsidP="00AA2483">
      <w:pPr>
        <w:rPr>
          <w:szCs w:val="17"/>
          <w:lang w:val="en-US"/>
        </w:rPr>
      </w:pPr>
      <w:r w:rsidRPr="00AA2483">
        <w:rPr>
          <w:szCs w:val="17"/>
          <w:lang w:val="en-US"/>
        </w:rPr>
        <w:t>Quota: 734</w:t>
      </w:r>
    </w:p>
    <w:tbl>
      <w:tblPr>
        <w:tblStyle w:val="Gazettetable"/>
        <w:tblW w:w="6662" w:type="dxa"/>
        <w:tblLook w:val="04A0" w:firstRow="1" w:lastRow="0" w:firstColumn="1" w:lastColumn="0" w:noHBand="0" w:noVBand="1"/>
      </w:tblPr>
      <w:tblGrid>
        <w:gridCol w:w="3118"/>
        <w:gridCol w:w="1843"/>
        <w:gridCol w:w="1701"/>
      </w:tblGrid>
      <w:tr w:rsidR="00AA2483" w:rsidRPr="00AA2483" w14:paraId="315C99D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2EA7B6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88D808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789826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A083FA6" w14:textId="77777777" w:rsidTr="003061C9">
        <w:tc>
          <w:tcPr>
            <w:tcW w:w="3118" w:type="dxa"/>
            <w:noWrap/>
            <w:hideMark/>
          </w:tcPr>
          <w:p w14:paraId="488585B9" w14:textId="77777777" w:rsidR="00AA2483" w:rsidRPr="00AA2483" w:rsidRDefault="00AA2483" w:rsidP="00AA2483">
            <w:pPr>
              <w:spacing w:before="20" w:after="20"/>
              <w:rPr>
                <w:szCs w:val="17"/>
                <w:lang w:eastAsia="en-AU"/>
              </w:rPr>
            </w:pPr>
            <w:r w:rsidRPr="00AA2483">
              <w:rPr>
                <w:szCs w:val="17"/>
              </w:rPr>
              <w:t>PARKEN, Kevin Kingsley</w:t>
            </w:r>
          </w:p>
        </w:tc>
        <w:tc>
          <w:tcPr>
            <w:tcW w:w="1843" w:type="dxa"/>
            <w:noWrap/>
            <w:hideMark/>
          </w:tcPr>
          <w:p w14:paraId="4567D6C9" w14:textId="77777777" w:rsidR="00AA2483" w:rsidRPr="00AA2483" w:rsidRDefault="00AA2483" w:rsidP="00AA2483">
            <w:pPr>
              <w:spacing w:before="20" w:after="20"/>
              <w:ind w:right="602"/>
              <w:jc w:val="right"/>
              <w:rPr>
                <w:szCs w:val="17"/>
                <w:lang w:eastAsia="en-AU"/>
              </w:rPr>
            </w:pPr>
            <w:r w:rsidRPr="00AA2483">
              <w:rPr>
                <w:szCs w:val="17"/>
                <w:lang w:eastAsia="en-AU"/>
              </w:rPr>
              <w:t>297</w:t>
            </w:r>
          </w:p>
        </w:tc>
        <w:tc>
          <w:tcPr>
            <w:tcW w:w="1701" w:type="dxa"/>
            <w:noWrap/>
            <w:hideMark/>
          </w:tcPr>
          <w:p w14:paraId="3BA7A8EC" w14:textId="77777777" w:rsidR="00AA2483" w:rsidRPr="00AA2483" w:rsidRDefault="00AA2483" w:rsidP="00AA2483">
            <w:pPr>
              <w:spacing w:before="20" w:after="20"/>
              <w:jc w:val="center"/>
              <w:rPr>
                <w:szCs w:val="17"/>
                <w:lang w:eastAsia="en-AU"/>
              </w:rPr>
            </w:pPr>
          </w:p>
        </w:tc>
      </w:tr>
      <w:tr w:rsidR="00AA2483" w:rsidRPr="00AA2483" w14:paraId="4D253214" w14:textId="77777777" w:rsidTr="003061C9">
        <w:tc>
          <w:tcPr>
            <w:tcW w:w="3118" w:type="dxa"/>
            <w:noWrap/>
            <w:hideMark/>
          </w:tcPr>
          <w:p w14:paraId="197E9BF3" w14:textId="77777777" w:rsidR="00AA2483" w:rsidRPr="00AA2483" w:rsidRDefault="00AA2483" w:rsidP="00AA2483">
            <w:pPr>
              <w:spacing w:before="20" w:after="20"/>
              <w:rPr>
                <w:szCs w:val="17"/>
                <w:lang w:eastAsia="en-AU"/>
              </w:rPr>
            </w:pPr>
            <w:r w:rsidRPr="00AA2483">
              <w:rPr>
                <w:szCs w:val="17"/>
              </w:rPr>
              <w:t>NOBLE, Matthew</w:t>
            </w:r>
          </w:p>
        </w:tc>
        <w:tc>
          <w:tcPr>
            <w:tcW w:w="1843" w:type="dxa"/>
            <w:noWrap/>
            <w:hideMark/>
          </w:tcPr>
          <w:p w14:paraId="2931682F" w14:textId="77777777" w:rsidR="00AA2483" w:rsidRPr="00AA2483" w:rsidRDefault="00AA2483" w:rsidP="00AA2483">
            <w:pPr>
              <w:spacing w:before="20" w:after="20"/>
              <w:ind w:right="602"/>
              <w:jc w:val="right"/>
              <w:rPr>
                <w:szCs w:val="17"/>
                <w:lang w:eastAsia="en-AU"/>
              </w:rPr>
            </w:pPr>
            <w:r w:rsidRPr="00AA2483">
              <w:rPr>
                <w:szCs w:val="17"/>
                <w:lang w:eastAsia="en-AU"/>
              </w:rPr>
              <w:t>1,238</w:t>
            </w:r>
          </w:p>
        </w:tc>
        <w:tc>
          <w:tcPr>
            <w:tcW w:w="1701" w:type="dxa"/>
            <w:noWrap/>
            <w:hideMark/>
          </w:tcPr>
          <w:p w14:paraId="6776A1A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256ADAC" w14:textId="77777777" w:rsidTr="003061C9">
        <w:tc>
          <w:tcPr>
            <w:tcW w:w="3118" w:type="dxa"/>
            <w:noWrap/>
            <w:hideMark/>
          </w:tcPr>
          <w:p w14:paraId="26FF0701" w14:textId="77777777" w:rsidR="00AA2483" w:rsidRPr="00AA2483" w:rsidRDefault="00AA2483" w:rsidP="00AA2483">
            <w:pPr>
              <w:spacing w:before="20" w:after="20"/>
              <w:rPr>
                <w:szCs w:val="17"/>
                <w:lang w:eastAsia="en-AU"/>
              </w:rPr>
            </w:pPr>
            <w:r w:rsidRPr="00AA2483">
              <w:rPr>
                <w:szCs w:val="17"/>
              </w:rPr>
              <w:t xml:space="preserve">CARBONE, </w:t>
            </w:r>
            <w:proofErr w:type="spellStart"/>
            <w:r w:rsidRPr="00AA2483">
              <w:rPr>
                <w:szCs w:val="17"/>
              </w:rPr>
              <w:t>Aniello</w:t>
            </w:r>
            <w:proofErr w:type="spellEnd"/>
          </w:p>
        </w:tc>
        <w:tc>
          <w:tcPr>
            <w:tcW w:w="1843" w:type="dxa"/>
            <w:noWrap/>
            <w:hideMark/>
          </w:tcPr>
          <w:p w14:paraId="20BC6DC2" w14:textId="77777777" w:rsidR="00AA2483" w:rsidRPr="00AA2483" w:rsidRDefault="00AA2483" w:rsidP="00AA2483">
            <w:pPr>
              <w:spacing w:before="20" w:after="20"/>
              <w:ind w:right="602"/>
              <w:jc w:val="right"/>
              <w:rPr>
                <w:szCs w:val="17"/>
                <w:lang w:eastAsia="en-AU"/>
              </w:rPr>
            </w:pPr>
            <w:r w:rsidRPr="00AA2483">
              <w:rPr>
                <w:szCs w:val="17"/>
                <w:lang w:eastAsia="en-AU"/>
              </w:rPr>
              <w:t>119</w:t>
            </w:r>
          </w:p>
        </w:tc>
        <w:tc>
          <w:tcPr>
            <w:tcW w:w="1701" w:type="dxa"/>
            <w:noWrap/>
            <w:hideMark/>
          </w:tcPr>
          <w:p w14:paraId="77CB6E62" w14:textId="77777777" w:rsidR="00AA2483" w:rsidRPr="00AA2483" w:rsidRDefault="00AA2483" w:rsidP="00AA2483">
            <w:pPr>
              <w:spacing w:before="20" w:after="20"/>
              <w:jc w:val="center"/>
              <w:rPr>
                <w:szCs w:val="17"/>
                <w:lang w:eastAsia="en-AU"/>
              </w:rPr>
            </w:pPr>
          </w:p>
        </w:tc>
      </w:tr>
      <w:tr w:rsidR="00AA2483" w:rsidRPr="00AA2483" w14:paraId="5E7FE39F" w14:textId="77777777" w:rsidTr="003061C9">
        <w:tc>
          <w:tcPr>
            <w:tcW w:w="3118" w:type="dxa"/>
            <w:noWrap/>
            <w:hideMark/>
          </w:tcPr>
          <w:p w14:paraId="625173ED" w14:textId="77777777" w:rsidR="00AA2483" w:rsidRPr="00AA2483" w:rsidRDefault="00AA2483" w:rsidP="00AA2483">
            <w:pPr>
              <w:spacing w:before="20" w:after="20"/>
              <w:rPr>
                <w:szCs w:val="17"/>
                <w:lang w:eastAsia="en-AU"/>
              </w:rPr>
            </w:pPr>
            <w:r w:rsidRPr="00AA2483">
              <w:rPr>
                <w:szCs w:val="17"/>
              </w:rPr>
              <w:t>LAKHANI, Jagdish Harish</w:t>
            </w:r>
          </w:p>
        </w:tc>
        <w:tc>
          <w:tcPr>
            <w:tcW w:w="1843" w:type="dxa"/>
            <w:noWrap/>
            <w:hideMark/>
          </w:tcPr>
          <w:p w14:paraId="69D94022" w14:textId="77777777" w:rsidR="00AA2483" w:rsidRPr="00AA2483" w:rsidRDefault="00AA2483" w:rsidP="00AA2483">
            <w:pPr>
              <w:spacing w:before="20" w:after="20"/>
              <w:ind w:right="602"/>
              <w:jc w:val="right"/>
              <w:rPr>
                <w:szCs w:val="17"/>
                <w:lang w:eastAsia="en-AU"/>
              </w:rPr>
            </w:pPr>
            <w:r w:rsidRPr="00AA2483">
              <w:rPr>
                <w:szCs w:val="17"/>
                <w:lang w:eastAsia="en-AU"/>
              </w:rPr>
              <w:t>406</w:t>
            </w:r>
          </w:p>
        </w:tc>
        <w:tc>
          <w:tcPr>
            <w:tcW w:w="1701" w:type="dxa"/>
            <w:noWrap/>
            <w:hideMark/>
          </w:tcPr>
          <w:p w14:paraId="4E7E4DEA"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672CDB7E" w14:textId="77777777" w:rsidTr="003061C9">
        <w:tc>
          <w:tcPr>
            <w:tcW w:w="3118" w:type="dxa"/>
            <w:noWrap/>
            <w:hideMark/>
          </w:tcPr>
          <w:p w14:paraId="6B4C2DE4" w14:textId="77777777" w:rsidR="00AA2483" w:rsidRPr="00AA2483" w:rsidRDefault="00AA2483" w:rsidP="00AA2483">
            <w:pPr>
              <w:spacing w:before="20" w:after="40"/>
              <w:rPr>
                <w:szCs w:val="17"/>
                <w:lang w:eastAsia="en-AU"/>
              </w:rPr>
            </w:pPr>
            <w:r w:rsidRPr="00AA2483">
              <w:rPr>
                <w:szCs w:val="17"/>
              </w:rPr>
              <w:t>OZGO, Eric Charles</w:t>
            </w:r>
          </w:p>
        </w:tc>
        <w:tc>
          <w:tcPr>
            <w:tcW w:w="1843" w:type="dxa"/>
            <w:noWrap/>
            <w:hideMark/>
          </w:tcPr>
          <w:p w14:paraId="64896994" w14:textId="77777777" w:rsidR="00AA2483" w:rsidRPr="00AA2483" w:rsidRDefault="00AA2483" w:rsidP="00AA2483">
            <w:pPr>
              <w:spacing w:before="20" w:after="20"/>
              <w:ind w:right="602"/>
              <w:jc w:val="right"/>
              <w:rPr>
                <w:szCs w:val="17"/>
                <w:lang w:eastAsia="en-AU"/>
              </w:rPr>
            </w:pPr>
            <w:r w:rsidRPr="00AA2483">
              <w:rPr>
                <w:szCs w:val="17"/>
                <w:lang w:eastAsia="en-AU"/>
              </w:rPr>
              <w:t>140</w:t>
            </w:r>
          </w:p>
        </w:tc>
        <w:tc>
          <w:tcPr>
            <w:tcW w:w="1701" w:type="dxa"/>
            <w:noWrap/>
            <w:hideMark/>
          </w:tcPr>
          <w:p w14:paraId="06A44662" w14:textId="77777777" w:rsidR="00AA2483" w:rsidRPr="00AA2483" w:rsidRDefault="00AA2483" w:rsidP="00AA2483">
            <w:pPr>
              <w:spacing w:before="20" w:after="20"/>
              <w:jc w:val="center"/>
              <w:rPr>
                <w:szCs w:val="17"/>
                <w:lang w:eastAsia="en-AU"/>
              </w:rPr>
            </w:pPr>
          </w:p>
        </w:tc>
      </w:tr>
    </w:tbl>
    <w:p w14:paraId="3EED4BF6" w14:textId="77777777" w:rsidR="00AA2483" w:rsidRPr="00AA2483" w:rsidRDefault="00AA2483" w:rsidP="00AA2483">
      <w:pPr>
        <w:spacing w:before="80"/>
        <w:rPr>
          <w:b/>
          <w:bCs/>
          <w:szCs w:val="17"/>
          <w:lang w:val="en-US"/>
        </w:rPr>
      </w:pPr>
      <w:r w:rsidRPr="00AA2483">
        <w:rPr>
          <w:b/>
          <w:bCs/>
          <w:szCs w:val="17"/>
          <w:lang w:val="en-US"/>
        </w:rPr>
        <w:t xml:space="preserve">Woodforde Ward </w:t>
      </w:r>
      <w:proofErr w:type="spellStart"/>
      <w:r w:rsidRPr="00AA2483">
        <w:rPr>
          <w:b/>
          <w:bCs/>
          <w:szCs w:val="17"/>
          <w:lang w:val="en-US"/>
        </w:rPr>
        <w:t>councillor</w:t>
      </w:r>
      <w:proofErr w:type="spellEnd"/>
      <w:r w:rsidRPr="00AA2483">
        <w:rPr>
          <w:b/>
          <w:bCs/>
          <w:szCs w:val="17"/>
          <w:lang w:val="en-US"/>
        </w:rPr>
        <w:t>, 2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4A8288A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087F86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B507D2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9DEFC52"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F9A0043" w14:textId="77777777" w:rsidTr="003061C9">
        <w:tc>
          <w:tcPr>
            <w:tcW w:w="3118" w:type="dxa"/>
            <w:noWrap/>
            <w:hideMark/>
          </w:tcPr>
          <w:p w14:paraId="0CC1C86A" w14:textId="77777777" w:rsidR="00AA2483" w:rsidRPr="00AA2483" w:rsidRDefault="00AA2483" w:rsidP="00AA2483">
            <w:pPr>
              <w:spacing w:before="20" w:after="20"/>
              <w:rPr>
                <w:szCs w:val="17"/>
              </w:rPr>
            </w:pPr>
            <w:r w:rsidRPr="00AA2483">
              <w:rPr>
                <w:szCs w:val="17"/>
              </w:rPr>
              <w:t>BRITTON-LA SALLE, Therese</w:t>
            </w:r>
          </w:p>
        </w:tc>
        <w:tc>
          <w:tcPr>
            <w:tcW w:w="1843" w:type="dxa"/>
            <w:noWrap/>
            <w:hideMark/>
          </w:tcPr>
          <w:p w14:paraId="01323825"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EA0884D"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D2C5A22" w14:textId="77777777" w:rsidTr="003061C9">
        <w:tc>
          <w:tcPr>
            <w:tcW w:w="3118" w:type="dxa"/>
            <w:noWrap/>
            <w:hideMark/>
          </w:tcPr>
          <w:p w14:paraId="0208ED53" w14:textId="77777777" w:rsidR="00AA2483" w:rsidRPr="00AA2483" w:rsidRDefault="00AA2483" w:rsidP="00AA2483">
            <w:pPr>
              <w:spacing w:before="20" w:after="40"/>
              <w:rPr>
                <w:szCs w:val="17"/>
              </w:rPr>
            </w:pPr>
            <w:r w:rsidRPr="00AA2483">
              <w:rPr>
                <w:szCs w:val="17"/>
              </w:rPr>
              <w:t>FLYNN, John</w:t>
            </w:r>
          </w:p>
        </w:tc>
        <w:tc>
          <w:tcPr>
            <w:tcW w:w="1843" w:type="dxa"/>
            <w:noWrap/>
            <w:hideMark/>
          </w:tcPr>
          <w:p w14:paraId="2B853AAE"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31290187"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798A85C4" w14:textId="77777777" w:rsidR="00AA2483" w:rsidRPr="00AA2483" w:rsidRDefault="00AA2483" w:rsidP="00AA2483">
      <w:pPr>
        <w:spacing w:before="120" w:after="120"/>
        <w:jc w:val="center"/>
        <w:rPr>
          <w:b/>
          <w:bCs/>
        </w:rPr>
      </w:pPr>
      <w:r w:rsidRPr="00AA2483">
        <w:rPr>
          <w:b/>
          <w:bCs/>
        </w:rPr>
        <w:t xml:space="preserve">District </w:t>
      </w:r>
      <w:r w:rsidRPr="00AA2483">
        <w:rPr>
          <w:b/>
          <w:bCs/>
          <w:szCs w:val="17"/>
        </w:rPr>
        <w:t>Council</w:t>
      </w:r>
      <w:r w:rsidRPr="00AA2483">
        <w:rPr>
          <w:b/>
          <w:bCs/>
        </w:rPr>
        <w:t xml:space="preserve"> of Ceduna</w:t>
      </w:r>
    </w:p>
    <w:p w14:paraId="523AB1FA" w14:textId="77777777" w:rsidR="00AA2483" w:rsidRPr="00AA2483" w:rsidRDefault="00AA2483" w:rsidP="00AA2483">
      <w:pPr>
        <w:spacing w:before="80"/>
        <w:rPr>
          <w:b/>
          <w:bCs/>
          <w:szCs w:val="17"/>
          <w:lang w:val="en-US"/>
        </w:rPr>
      </w:pPr>
      <w:r w:rsidRPr="00AA2483">
        <w:rPr>
          <w:b/>
          <w:bCs/>
          <w:szCs w:val="17"/>
          <w:lang w:val="en-US"/>
        </w:rPr>
        <w:t>Mayor, 1 vacancy</w:t>
      </w:r>
    </w:p>
    <w:p w14:paraId="30CAB4BD" w14:textId="77777777" w:rsidR="00AA2483" w:rsidRPr="00AA2483" w:rsidRDefault="00AA2483" w:rsidP="00AA2483">
      <w:pPr>
        <w:spacing w:after="0"/>
        <w:rPr>
          <w:szCs w:val="17"/>
          <w:lang w:val="en-US"/>
        </w:rPr>
      </w:pPr>
      <w:r w:rsidRPr="00AA2483">
        <w:rPr>
          <w:szCs w:val="17"/>
          <w:lang w:val="en-US"/>
        </w:rPr>
        <w:t>Formal Ballot Papers: 1,129</w:t>
      </w:r>
    </w:p>
    <w:p w14:paraId="6B84863B" w14:textId="77777777" w:rsidR="00AA2483" w:rsidRPr="00AA2483" w:rsidRDefault="00AA2483" w:rsidP="00AA2483">
      <w:pPr>
        <w:spacing w:after="0"/>
        <w:rPr>
          <w:szCs w:val="17"/>
          <w:lang w:val="en-US"/>
        </w:rPr>
      </w:pPr>
      <w:r w:rsidRPr="00AA2483">
        <w:rPr>
          <w:szCs w:val="17"/>
          <w:lang w:val="en-US"/>
        </w:rPr>
        <w:t>Informal Ballot Papers: 9</w:t>
      </w:r>
    </w:p>
    <w:p w14:paraId="561E81E3" w14:textId="77777777" w:rsidR="00AA2483" w:rsidRPr="00AA2483" w:rsidRDefault="00AA2483" w:rsidP="00AA2483">
      <w:pPr>
        <w:rPr>
          <w:szCs w:val="17"/>
          <w:lang w:val="en-US"/>
        </w:rPr>
      </w:pPr>
      <w:r w:rsidRPr="00AA2483">
        <w:rPr>
          <w:szCs w:val="17"/>
          <w:lang w:val="en-US"/>
        </w:rPr>
        <w:t>Quota: 565</w:t>
      </w:r>
    </w:p>
    <w:tbl>
      <w:tblPr>
        <w:tblStyle w:val="Gazettetable"/>
        <w:tblW w:w="6662" w:type="dxa"/>
        <w:tblLook w:val="04A0" w:firstRow="1" w:lastRow="0" w:firstColumn="1" w:lastColumn="0" w:noHBand="0" w:noVBand="1"/>
      </w:tblPr>
      <w:tblGrid>
        <w:gridCol w:w="3118"/>
        <w:gridCol w:w="1843"/>
        <w:gridCol w:w="1701"/>
      </w:tblGrid>
      <w:tr w:rsidR="00AA2483" w:rsidRPr="00AA2483" w14:paraId="3CC63D8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B69D66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6540231"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FE4EF8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A2CC373" w14:textId="77777777" w:rsidTr="003061C9">
        <w:tc>
          <w:tcPr>
            <w:tcW w:w="3118" w:type="dxa"/>
            <w:noWrap/>
            <w:hideMark/>
          </w:tcPr>
          <w:p w14:paraId="1C33271B" w14:textId="77777777" w:rsidR="00AA2483" w:rsidRPr="00AA2483" w:rsidRDefault="00AA2483" w:rsidP="00AA2483">
            <w:pPr>
              <w:spacing w:before="20" w:after="20"/>
              <w:rPr>
                <w:szCs w:val="17"/>
                <w:lang w:eastAsia="en-AU"/>
              </w:rPr>
            </w:pPr>
            <w:r w:rsidRPr="00AA2483">
              <w:rPr>
                <w:szCs w:val="17"/>
                <w:lang w:eastAsia="en-AU"/>
              </w:rPr>
              <w:t>MAYNARD, Ken</w:t>
            </w:r>
          </w:p>
        </w:tc>
        <w:tc>
          <w:tcPr>
            <w:tcW w:w="1843" w:type="dxa"/>
            <w:noWrap/>
            <w:hideMark/>
          </w:tcPr>
          <w:p w14:paraId="71700016" w14:textId="77777777" w:rsidR="00AA2483" w:rsidRPr="00AA2483" w:rsidRDefault="00AA2483" w:rsidP="00AA2483">
            <w:pPr>
              <w:spacing w:before="20" w:after="20"/>
              <w:ind w:right="602"/>
              <w:jc w:val="right"/>
              <w:rPr>
                <w:szCs w:val="17"/>
                <w:lang w:eastAsia="en-AU"/>
              </w:rPr>
            </w:pPr>
            <w:r w:rsidRPr="00AA2483">
              <w:rPr>
                <w:szCs w:val="17"/>
                <w:lang w:eastAsia="en-AU"/>
              </w:rPr>
              <w:t>651</w:t>
            </w:r>
          </w:p>
        </w:tc>
        <w:tc>
          <w:tcPr>
            <w:tcW w:w="1701" w:type="dxa"/>
            <w:noWrap/>
            <w:hideMark/>
          </w:tcPr>
          <w:p w14:paraId="70C03E8E" w14:textId="77777777" w:rsidR="00AA2483" w:rsidRPr="00AA2483" w:rsidRDefault="00AA2483" w:rsidP="00AA2483">
            <w:pPr>
              <w:spacing w:before="20" w:after="20"/>
              <w:jc w:val="center"/>
              <w:rPr>
                <w:szCs w:val="17"/>
                <w:lang w:eastAsia="en-AU"/>
              </w:rPr>
            </w:pPr>
            <w:r w:rsidRPr="00AA2483">
              <w:rPr>
                <w:szCs w:val="17"/>
                <w:lang w:eastAsia="en-AU"/>
              </w:rPr>
              <w:t>Elected</w:t>
            </w:r>
          </w:p>
        </w:tc>
      </w:tr>
      <w:tr w:rsidR="00AA2483" w:rsidRPr="00AA2483" w14:paraId="048CCDE6" w14:textId="77777777" w:rsidTr="003061C9">
        <w:tc>
          <w:tcPr>
            <w:tcW w:w="3118" w:type="dxa"/>
            <w:noWrap/>
            <w:hideMark/>
          </w:tcPr>
          <w:p w14:paraId="4252E1FA" w14:textId="77777777" w:rsidR="00AA2483" w:rsidRPr="00AA2483" w:rsidRDefault="00AA2483" w:rsidP="00AA2483">
            <w:pPr>
              <w:spacing w:before="20" w:after="40"/>
              <w:rPr>
                <w:szCs w:val="17"/>
                <w:lang w:eastAsia="en-AU"/>
              </w:rPr>
            </w:pPr>
            <w:r w:rsidRPr="00AA2483">
              <w:rPr>
                <w:szCs w:val="17"/>
                <w:lang w:eastAsia="en-AU"/>
              </w:rPr>
              <w:t>WILL, Perry Alan</w:t>
            </w:r>
          </w:p>
        </w:tc>
        <w:tc>
          <w:tcPr>
            <w:tcW w:w="1843" w:type="dxa"/>
            <w:noWrap/>
            <w:hideMark/>
          </w:tcPr>
          <w:p w14:paraId="00B40D70" w14:textId="77777777" w:rsidR="00AA2483" w:rsidRPr="00AA2483" w:rsidRDefault="00AA2483" w:rsidP="00AA2483">
            <w:pPr>
              <w:spacing w:before="20" w:after="20"/>
              <w:ind w:right="602"/>
              <w:jc w:val="right"/>
              <w:rPr>
                <w:szCs w:val="17"/>
                <w:lang w:eastAsia="en-AU"/>
              </w:rPr>
            </w:pPr>
            <w:r w:rsidRPr="00AA2483">
              <w:rPr>
                <w:szCs w:val="17"/>
                <w:lang w:eastAsia="en-AU"/>
              </w:rPr>
              <w:t>478</w:t>
            </w:r>
          </w:p>
        </w:tc>
        <w:tc>
          <w:tcPr>
            <w:tcW w:w="1701" w:type="dxa"/>
            <w:noWrap/>
            <w:hideMark/>
          </w:tcPr>
          <w:p w14:paraId="16743E75" w14:textId="77777777" w:rsidR="00AA2483" w:rsidRPr="00AA2483" w:rsidRDefault="00AA2483" w:rsidP="00AA2483">
            <w:pPr>
              <w:spacing w:before="20" w:after="20"/>
              <w:jc w:val="center"/>
              <w:rPr>
                <w:szCs w:val="17"/>
                <w:lang w:eastAsia="en-AU"/>
              </w:rPr>
            </w:pPr>
          </w:p>
        </w:tc>
      </w:tr>
    </w:tbl>
    <w:p w14:paraId="28C3A2CC"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8 vacancies</w:t>
      </w:r>
    </w:p>
    <w:p w14:paraId="74492AB6" w14:textId="77777777" w:rsidR="00AA2483" w:rsidRPr="00AA2483" w:rsidRDefault="00AA2483" w:rsidP="00AA2483">
      <w:pPr>
        <w:spacing w:after="0"/>
        <w:rPr>
          <w:szCs w:val="17"/>
          <w:lang w:val="en-US"/>
        </w:rPr>
      </w:pPr>
      <w:r w:rsidRPr="00AA2483">
        <w:rPr>
          <w:szCs w:val="17"/>
          <w:lang w:val="en-US"/>
        </w:rPr>
        <w:t>Formal Ballot Papers: 1,103</w:t>
      </w:r>
    </w:p>
    <w:p w14:paraId="35F86BF6" w14:textId="77777777" w:rsidR="00AA2483" w:rsidRPr="00AA2483" w:rsidRDefault="00AA2483" w:rsidP="00AA2483">
      <w:pPr>
        <w:spacing w:after="0"/>
        <w:rPr>
          <w:szCs w:val="17"/>
          <w:lang w:val="en-US"/>
        </w:rPr>
      </w:pPr>
      <w:r w:rsidRPr="00AA2483">
        <w:rPr>
          <w:szCs w:val="17"/>
          <w:lang w:val="en-US"/>
        </w:rPr>
        <w:t>Informal Ballot Papers: 40</w:t>
      </w:r>
    </w:p>
    <w:p w14:paraId="16528487" w14:textId="77777777" w:rsidR="00AA2483" w:rsidRPr="00AA2483" w:rsidRDefault="00AA2483" w:rsidP="00AA2483">
      <w:pPr>
        <w:rPr>
          <w:szCs w:val="17"/>
          <w:lang w:val="en-US"/>
        </w:rPr>
      </w:pPr>
      <w:r w:rsidRPr="00AA2483">
        <w:rPr>
          <w:szCs w:val="17"/>
          <w:lang w:val="en-US"/>
        </w:rPr>
        <w:t>Quota: 123</w:t>
      </w:r>
    </w:p>
    <w:tbl>
      <w:tblPr>
        <w:tblStyle w:val="Gazettetable"/>
        <w:tblW w:w="6662" w:type="dxa"/>
        <w:tblLook w:val="04A0" w:firstRow="1" w:lastRow="0" w:firstColumn="1" w:lastColumn="0" w:noHBand="0" w:noVBand="1"/>
      </w:tblPr>
      <w:tblGrid>
        <w:gridCol w:w="3118"/>
        <w:gridCol w:w="1843"/>
        <w:gridCol w:w="1701"/>
      </w:tblGrid>
      <w:tr w:rsidR="00AA2483" w:rsidRPr="00AA2483" w14:paraId="510C97C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6B2DF72"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732FF4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A78A2DC"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CED1E1E" w14:textId="77777777" w:rsidTr="003061C9">
        <w:tc>
          <w:tcPr>
            <w:tcW w:w="3118" w:type="dxa"/>
            <w:noWrap/>
            <w:hideMark/>
          </w:tcPr>
          <w:p w14:paraId="6B26AC0A" w14:textId="77777777" w:rsidR="00AA2483" w:rsidRPr="00AA2483" w:rsidRDefault="00AA2483" w:rsidP="00AA2483">
            <w:pPr>
              <w:spacing w:before="20" w:after="20"/>
              <w:rPr>
                <w:szCs w:val="17"/>
                <w:lang w:eastAsia="en-AU"/>
              </w:rPr>
            </w:pPr>
            <w:r w:rsidRPr="00AA2483">
              <w:rPr>
                <w:szCs w:val="17"/>
              </w:rPr>
              <w:t>BREWSTER, Joyce</w:t>
            </w:r>
          </w:p>
        </w:tc>
        <w:tc>
          <w:tcPr>
            <w:tcW w:w="1843" w:type="dxa"/>
            <w:noWrap/>
            <w:hideMark/>
          </w:tcPr>
          <w:p w14:paraId="45A2EF2C" w14:textId="77777777" w:rsidR="00AA2483" w:rsidRPr="00AA2483" w:rsidRDefault="00AA2483" w:rsidP="00AA2483">
            <w:pPr>
              <w:spacing w:before="20" w:after="20"/>
              <w:ind w:right="602"/>
              <w:jc w:val="right"/>
              <w:rPr>
                <w:szCs w:val="17"/>
                <w:lang w:eastAsia="en-AU"/>
              </w:rPr>
            </w:pPr>
            <w:r w:rsidRPr="00AA2483">
              <w:rPr>
                <w:szCs w:val="17"/>
                <w:lang w:eastAsia="en-AU"/>
              </w:rPr>
              <w:t>89</w:t>
            </w:r>
          </w:p>
        </w:tc>
        <w:tc>
          <w:tcPr>
            <w:tcW w:w="1701" w:type="dxa"/>
            <w:noWrap/>
            <w:hideMark/>
          </w:tcPr>
          <w:p w14:paraId="16BE486C"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13A32BDB" w14:textId="77777777" w:rsidTr="003061C9">
        <w:tc>
          <w:tcPr>
            <w:tcW w:w="3118" w:type="dxa"/>
            <w:noWrap/>
            <w:hideMark/>
          </w:tcPr>
          <w:p w14:paraId="4FA9384B" w14:textId="77777777" w:rsidR="00AA2483" w:rsidRPr="00AA2483" w:rsidRDefault="00AA2483" w:rsidP="00AA2483">
            <w:pPr>
              <w:spacing w:before="20" w:after="20"/>
              <w:rPr>
                <w:szCs w:val="17"/>
                <w:lang w:eastAsia="en-AU"/>
              </w:rPr>
            </w:pPr>
            <w:r w:rsidRPr="00AA2483">
              <w:rPr>
                <w:szCs w:val="17"/>
              </w:rPr>
              <w:t>NICHOLLS, Hayley</w:t>
            </w:r>
          </w:p>
        </w:tc>
        <w:tc>
          <w:tcPr>
            <w:tcW w:w="1843" w:type="dxa"/>
            <w:noWrap/>
            <w:hideMark/>
          </w:tcPr>
          <w:p w14:paraId="29E17575" w14:textId="77777777" w:rsidR="00AA2483" w:rsidRPr="00AA2483" w:rsidRDefault="00AA2483" w:rsidP="00AA2483">
            <w:pPr>
              <w:spacing w:before="20" w:after="20"/>
              <w:ind w:right="602"/>
              <w:jc w:val="right"/>
              <w:rPr>
                <w:szCs w:val="17"/>
                <w:lang w:eastAsia="en-AU"/>
              </w:rPr>
            </w:pPr>
            <w:r w:rsidRPr="00AA2483">
              <w:rPr>
                <w:szCs w:val="17"/>
                <w:lang w:eastAsia="en-AU"/>
              </w:rPr>
              <w:t>69</w:t>
            </w:r>
          </w:p>
        </w:tc>
        <w:tc>
          <w:tcPr>
            <w:tcW w:w="1701" w:type="dxa"/>
            <w:noWrap/>
            <w:hideMark/>
          </w:tcPr>
          <w:p w14:paraId="4963C5AC"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096A8E87" w14:textId="77777777" w:rsidTr="003061C9">
        <w:tc>
          <w:tcPr>
            <w:tcW w:w="3118" w:type="dxa"/>
            <w:noWrap/>
            <w:hideMark/>
          </w:tcPr>
          <w:p w14:paraId="75D63843" w14:textId="77777777" w:rsidR="00AA2483" w:rsidRPr="00AA2483" w:rsidRDefault="00AA2483" w:rsidP="00AA2483">
            <w:pPr>
              <w:spacing w:before="20" w:after="20"/>
              <w:rPr>
                <w:szCs w:val="17"/>
                <w:lang w:eastAsia="en-AU"/>
              </w:rPr>
            </w:pPr>
            <w:r w:rsidRPr="00AA2483">
              <w:rPr>
                <w:szCs w:val="17"/>
              </w:rPr>
              <w:t>BROWN, Paul Gibson</w:t>
            </w:r>
          </w:p>
        </w:tc>
        <w:tc>
          <w:tcPr>
            <w:tcW w:w="1843" w:type="dxa"/>
            <w:noWrap/>
            <w:hideMark/>
          </w:tcPr>
          <w:p w14:paraId="36395C06" w14:textId="77777777" w:rsidR="00AA2483" w:rsidRPr="00AA2483" w:rsidRDefault="00AA2483" w:rsidP="00AA2483">
            <w:pPr>
              <w:spacing w:before="20" w:after="20"/>
              <w:ind w:right="602"/>
              <w:jc w:val="right"/>
              <w:rPr>
                <w:szCs w:val="17"/>
                <w:lang w:eastAsia="en-AU"/>
              </w:rPr>
            </w:pPr>
            <w:r w:rsidRPr="00AA2483">
              <w:rPr>
                <w:szCs w:val="17"/>
                <w:lang w:eastAsia="en-AU"/>
              </w:rPr>
              <w:t>160</w:t>
            </w:r>
          </w:p>
        </w:tc>
        <w:tc>
          <w:tcPr>
            <w:tcW w:w="1701" w:type="dxa"/>
            <w:noWrap/>
            <w:hideMark/>
          </w:tcPr>
          <w:p w14:paraId="518C2B6B"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9A84A62" w14:textId="77777777" w:rsidTr="003061C9">
        <w:tc>
          <w:tcPr>
            <w:tcW w:w="3118" w:type="dxa"/>
            <w:noWrap/>
            <w:hideMark/>
          </w:tcPr>
          <w:p w14:paraId="57EA7EAC" w14:textId="77777777" w:rsidR="00AA2483" w:rsidRPr="00AA2483" w:rsidRDefault="00AA2483" w:rsidP="00AA2483">
            <w:pPr>
              <w:spacing w:before="20" w:after="20"/>
              <w:rPr>
                <w:szCs w:val="17"/>
                <w:lang w:eastAsia="en-AU"/>
              </w:rPr>
            </w:pPr>
            <w:r w:rsidRPr="00AA2483">
              <w:rPr>
                <w:szCs w:val="17"/>
              </w:rPr>
              <w:t>SLEEP, Robert George</w:t>
            </w:r>
          </w:p>
        </w:tc>
        <w:tc>
          <w:tcPr>
            <w:tcW w:w="1843" w:type="dxa"/>
            <w:noWrap/>
            <w:hideMark/>
          </w:tcPr>
          <w:p w14:paraId="5A0A7E13" w14:textId="77777777" w:rsidR="00AA2483" w:rsidRPr="00AA2483" w:rsidRDefault="00AA2483" w:rsidP="00AA2483">
            <w:pPr>
              <w:spacing w:before="20" w:after="20"/>
              <w:ind w:right="602"/>
              <w:jc w:val="right"/>
              <w:rPr>
                <w:szCs w:val="17"/>
                <w:lang w:eastAsia="en-AU"/>
              </w:rPr>
            </w:pPr>
            <w:r w:rsidRPr="00AA2483">
              <w:rPr>
                <w:szCs w:val="17"/>
                <w:lang w:eastAsia="en-AU"/>
              </w:rPr>
              <w:t>238</w:t>
            </w:r>
          </w:p>
        </w:tc>
        <w:tc>
          <w:tcPr>
            <w:tcW w:w="1701" w:type="dxa"/>
            <w:noWrap/>
            <w:hideMark/>
          </w:tcPr>
          <w:p w14:paraId="5F9386D4"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FCB6751" w14:textId="77777777" w:rsidTr="003061C9">
        <w:tc>
          <w:tcPr>
            <w:tcW w:w="3118" w:type="dxa"/>
            <w:noWrap/>
            <w:hideMark/>
          </w:tcPr>
          <w:p w14:paraId="083A6380" w14:textId="77777777" w:rsidR="00AA2483" w:rsidRPr="00AA2483" w:rsidRDefault="00AA2483" w:rsidP="00AA2483">
            <w:pPr>
              <w:spacing w:before="20" w:after="20"/>
              <w:rPr>
                <w:szCs w:val="17"/>
                <w:lang w:eastAsia="en-AU"/>
              </w:rPr>
            </w:pPr>
            <w:r w:rsidRPr="00AA2483">
              <w:rPr>
                <w:szCs w:val="17"/>
              </w:rPr>
              <w:t>NICHOLLS, Anthony William</w:t>
            </w:r>
          </w:p>
        </w:tc>
        <w:tc>
          <w:tcPr>
            <w:tcW w:w="1843" w:type="dxa"/>
            <w:noWrap/>
            <w:hideMark/>
          </w:tcPr>
          <w:p w14:paraId="4307ED6E" w14:textId="77777777" w:rsidR="00AA2483" w:rsidRPr="00AA2483" w:rsidRDefault="00AA2483" w:rsidP="00AA2483">
            <w:pPr>
              <w:spacing w:before="20" w:after="20"/>
              <w:ind w:right="602"/>
              <w:jc w:val="right"/>
              <w:rPr>
                <w:szCs w:val="17"/>
                <w:lang w:eastAsia="en-AU"/>
              </w:rPr>
            </w:pPr>
            <w:r w:rsidRPr="00AA2483">
              <w:rPr>
                <w:szCs w:val="17"/>
                <w:lang w:eastAsia="en-AU"/>
              </w:rPr>
              <w:t>117</w:t>
            </w:r>
          </w:p>
        </w:tc>
        <w:tc>
          <w:tcPr>
            <w:tcW w:w="1701" w:type="dxa"/>
            <w:noWrap/>
            <w:hideMark/>
          </w:tcPr>
          <w:p w14:paraId="222C7D30"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4AE542D3" w14:textId="77777777" w:rsidTr="003061C9">
        <w:tc>
          <w:tcPr>
            <w:tcW w:w="3118" w:type="dxa"/>
            <w:noWrap/>
            <w:hideMark/>
          </w:tcPr>
          <w:p w14:paraId="59474FD6" w14:textId="77777777" w:rsidR="00AA2483" w:rsidRPr="00AA2483" w:rsidRDefault="00AA2483" w:rsidP="00AA2483">
            <w:pPr>
              <w:spacing w:before="20" w:after="20"/>
              <w:rPr>
                <w:szCs w:val="17"/>
                <w:lang w:eastAsia="en-AU"/>
              </w:rPr>
            </w:pPr>
            <w:r w:rsidRPr="00AA2483">
              <w:rPr>
                <w:szCs w:val="17"/>
              </w:rPr>
              <w:t>RYAN, Geoff</w:t>
            </w:r>
          </w:p>
        </w:tc>
        <w:tc>
          <w:tcPr>
            <w:tcW w:w="1843" w:type="dxa"/>
            <w:noWrap/>
            <w:hideMark/>
          </w:tcPr>
          <w:p w14:paraId="1FCEB48A" w14:textId="77777777" w:rsidR="00AA2483" w:rsidRPr="00AA2483" w:rsidRDefault="00AA2483" w:rsidP="00AA2483">
            <w:pPr>
              <w:spacing w:before="20" w:after="20"/>
              <w:ind w:right="602"/>
              <w:jc w:val="right"/>
              <w:rPr>
                <w:szCs w:val="17"/>
                <w:lang w:eastAsia="en-AU"/>
              </w:rPr>
            </w:pPr>
            <w:r w:rsidRPr="00AA2483">
              <w:rPr>
                <w:szCs w:val="17"/>
                <w:lang w:eastAsia="en-AU"/>
              </w:rPr>
              <w:t>104</w:t>
            </w:r>
          </w:p>
        </w:tc>
        <w:tc>
          <w:tcPr>
            <w:tcW w:w="1701" w:type="dxa"/>
            <w:noWrap/>
            <w:hideMark/>
          </w:tcPr>
          <w:p w14:paraId="57F0C5E8"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2602820E" w14:textId="77777777" w:rsidTr="003061C9">
        <w:tc>
          <w:tcPr>
            <w:tcW w:w="3118" w:type="dxa"/>
            <w:noWrap/>
            <w:hideMark/>
          </w:tcPr>
          <w:p w14:paraId="584187EB" w14:textId="77777777" w:rsidR="00AA2483" w:rsidRPr="00AA2483" w:rsidRDefault="00AA2483" w:rsidP="00AA2483">
            <w:pPr>
              <w:spacing w:before="20" w:after="20"/>
              <w:rPr>
                <w:szCs w:val="17"/>
                <w:lang w:eastAsia="en-AU"/>
              </w:rPr>
            </w:pPr>
            <w:r w:rsidRPr="00AA2483">
              <w:rPr>
                <w:szCs w:val="17"/>
              </w:rPr>
              <w:t>JACOBSEN, Michele</w:t>
            </w:r>
          </w:p>
        </w:tc>
        <w:tc>
          <w:tcPr>
            <w:tcW w:w="1843" w:type="dxa"/>
            <w:noWrap/>
            <w:hideMark/>
          </w:tcPr>
          <w:p w14:paraId="65083875" w14:textId="77777777" w:rsidR="00AA2483" w:rsidRPr="00AA2483" w:rsidRDefault="00AA2483" w:rsidP="00AA2483">
            <w:pPr>
              <w:spacing w:before="20" w:after="20"/>
              <w:ind w:right="602"/>
              <w:jc w:val="right"/>
              <w:rPr>
                <w:szCs w:val="17"/>
                <w:lang w:eastAsia="en-AU"/>
              </w:rPr>
            </w:pPr>
            <w:r w:rsidRPr="00AA2483">
              <w:rPr>
                <w:szCs w:val="17"/>
                <w:lang w:eastAsia="en-AU"/>
              </w:rPr>
              <w:t>114</w:t>
            </w:r>
          </w:p>
        </w:tc>
        <w:tc>
          <w:tcPr>
            <w:tcW w:w="1701" w:type="dxa"/>
            <w:noWrap/>
            <w:hideMark/>
          </w:tcPr>
          <w:p w14:paraId="076AC489"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1226A3C1" w14:textId="77777777" w:rsidTr="003061C9">
        <w:tc>
          <w:tcPr>
            <w:tcW w:w="3118" w:type="dxa"/>
            <w:noWrap/>
            <w:hideMark/>
          </w:tcPr>
          <w:p w14:paraId="49441519" w14:textId="77777777" w:rsidR="00AA2483" w:rsidRPr="00AA2483" w:rsidRDefault="00AA2483" w:rsidP="00AA2483">
            <w:pPr>
              <w:spacing w:before="20" w:after="20"/>
              <w:rPr>
                <w:szCs w:val="17"/>
                <w:lang w:eastAsia="en-AU"/>
              </w:rPr>
            </w:pPr>
            <w:r w:rsidRPr="00AA2483">
              <w:rPr>
                <w:szCs w:val="17"/>
              </w:rPr>
              <w:t>EVANS, Terena</w:t>
            </w:r>
          </w:p>
        </w:tc>
        <w:tc>
          <w:tcPr>
            <w:tcW w:w="1843" w:type="dxa"/>
            <w:noWrap/>
            <w:hideMark/>
          </w:tcPr>
          <w:p w14:paraId="53EA3AE5" w14:textId="77777777" w:rsidR="00AA2483" w:rsidRPr="00AA2483" w:rsidRDefault="00AA2483" w:rsidP="00AA2483">
            <w:pPr>
              <w:spacing w:before="20" w:after="20"/>
              <w:ind w:right="602"/>
              <w:jc w:val="right"/>
              <w:rPr>
                <w:szCs w:val="17"/>
                <w:lang w:eastAsia="en-AU"/>
              </w:rPr>
            </w:pPr>
            <w:r w:rsidRPr="00AA2483">
              <w:rPr>
                <w:szCs w:val="17"/>
                <w:lang w:eastAsia="en-AU"/>
              </w:rPr>
              <w:t>32</w:t>
            </w:r>
          </w:p>
        </w:tc>
        <w:tc>
          <w:tcPr>
            <w:tcW w:w="1701" w:type="dxa"/>
            <w:noWrap/>
            <w:hideMark/>
          </w:tcPr>
          <w:p w14:paraId="5BE242B9" w14:textId="77777777" w:rsidR="00AA2483" w:rsidRPr="00AA2483" w:rsidRDefault="00AA2483" w:rsidP="00AA2483">
            <w:pPr>
              <w:spacing w:before="20" w:after="20"/>
              <w:jc w:val="center"/>
              <w:rPr>
                <w:szCs w:val="17"/>
                <w:lang w:eastAsia="en-AU"/>
              </w:rPr>
            </w:pPr>
          </w:p>
        </w:tc>
      </w:tr>
      <w:tr w:rsidR="00AA2483" w:rsidRPr="00AA2483" w14:paraId="146C324E" w14:textId="77777777" w:rsidTr="003061C9">
        <w:tc>
          <w:tcPr>
            <w:tcW w:w="3118" w:type="dxa"/>
            <w:noWrap/>
            <w:hideMark/>
          </w:tcPr>
          <w:p w14:paraId="6F64CFD8" w14:textId="77777777" w:rsidR="00AA2483" w:rsidRPr="00AA2483" w:rsidRDefault="00AA2483" w:rsidP="00AA2483">
            <w:pPr>
              <w:spacing w:before="20" w:after="20"/>
              <w:rPr>
                <w:szCs w:val="17"/>
                <w:lang w:eastAsia="en-AU"/>
              </w:rPr>
            </w:pPr>
            <w:proofErr w:type="spellStart"/>
            <w:r w:rsidRPr="00AA2483">
              <w:rPr>
                <w:szCs w:val="17"/>
              </w:rPr>
              <w:t>McGUINNESS</w:t>
            </w:r>
            <w:proofErr w:type="spellEnd"/>
            <w:r w:rsidRPr="00AA2483">
              <w:rPr>
                <w:szCs w:val="17"/>
              </w:rPr>
              <w:t>, Jane Elizabeth</w:t>
            </w:r>
          </w:p>
        </w:tc>
        <w:tc>
          <w:tcPr>
            <w:tcW w:w="1843" w:type="dxa"/>
            <w:noWrap/>
            <w:hideMark/>
          </w:tcPr>
          <w:p w14:paraId="09867C2C" w14:textId="77777777" w:rsidR="00AA2483" w:rsidRPr="00AA2483" w:rsidRDefault="00AA2483" w:rsidP="00AA2483">
            <w:pPr>
              <w:spacing w:before="20" w:after="20"/>
              <w:ind w:right="602"/>
              <w:jc w:val="right"/>
              <w:rPr>
                <w:szCs w:val="17"/>
                <w:lang w:eastAsia="en-AU"/>
              </w:rPr>
            </w:pPr>
            <w:r w:rsidRPr="00AA2483">
              <w:rPr>
                <w:szCs w:val="17"/>
                <w:lang w:eastAsia="en-AU"/>
              </w:rPr>
              <w:t>24</w:t>
            </w:r>
          </w:p>
        </w:tc>
        <w:tc>
          <w:tcPr>
            <w:tcW w:w="1701" w:type="dxa"/>
            <w:noWrap/>
            <w:hideMark/>
          </w:tcPr>
          <w:p w14:paraId="07564A47" w14:textId="77777777" w:rsidR="00AA2483" w:rsidRPr="00AA2483" w:rsidRDefault="00AA2483" w:rsidP="00AA2483">
            <w:pPr>
              <w:spacing w:before="20" w:after="20"/>
              <w:jc w:val="center"/>
              <w:rPr>
                <w:szCs w:val="17"/>
                <w:lang w:eastAsia="en-AU"/>
              </w:rPr>
            </w:pPr>
          </w:p>
        </w:tc>
      </w:tr>
      <w:tr w:rsidR="00AA2483" w:rsidRPr="00AA2483" w14:paraId="326B95B7" w14:textId="77777777" w:rsidTr="003061C9">
        <w:tc>
          <w:tcPr>
            <w:tcW w:w="3118" w:type="dxa"/>
            <w:noWrap/>
            <w:hideMark/>
          </w:tcPr>
          <w:p w14:paraId="15D289C5" w14:textId="77777777" w:rsidR="00AA2483" w:rsidRPr="00AA2483" w:rsidRDefault="00AA2483" w:rsidP="00AA2483">
            <w:pPr>
              <w:spacing w:before="20" w:after="20"/>
              <w:rPr>
                <w:szCs w:val="17"/>
                <w:lang w:eastAsia="en-AU"/>
              </w:rPr>
            </w:pPr>
            <w:r w:rsidRPr="00AA2483">
              <w:rPr>
                <w:szCs w:val="17"/>
              </w:rPr>
              <w:t>EVANS , Janet Shirley</w:t>
            </w:r>
          </w:p>
        </w:tc>
        <w:tc>
          <w:tcPr>
            <w:tcW w:w="1843" w:type="dxa"/>
            <w:noWrap/>
            <w:hideMark/>
          </w:tcPr>
          <w:p w14:paraId="48FBFD38" w14:textId="77777777" w:rsidR="00AA2483" w:rsidRPr="00AA2483" w:rsidRDefault="00AA2483" w:rsidP="00AA2483">
            <w:pPr>
              <w:spacing w:before="20" w:after="20"/>
              <w:ind w:right="602"/>
              <w:jc w:val="right"/>
              <w:rPr>
                <w:szCs w:val="17"/>
                <w:lang w:eastAsia="en-AU"/>
              </w:rPr>
            </w:pPr>
            <w:r w:rsidRPr="00AA2483">
              <w:rPr>
                <w:szCs w:val="17"/>
                <w:lang w:eastAsia="en-AU"/>
              </w:rPr>
              <w:t>104</w:t>
            </w:r>
          </w:p>
        </w:tc>
        <w:tc>
          <w:tcPr>
            <w:tcW w:w="1701" w:type="dxa"/>
            <w:noWrap/>
            <w:hideMark/>
          </w:tcPr>
          <w:p w14:paraId="062E1F18"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00AA85A0" w14:textId="77777777" w:rsidTr="003061C9">
        <w:tc>
          <w:tcPr>
            <w:tcW w:w="3118" w:type="dxa"/>
            <w:noWrap/>
            <w:hideMark/>
          </w:tcPr>
          <w:p w14:paraId="645B5795" w14:textId="77777777" w:rsidR="00AA2483" w:rsidRPr="00AA2483" w:rsidRDefault="00AA2483" w:rsidP="00AA2483">
            <w:pPr>
              <w:spacing w:before="20" w:after="40"/>
              <w:rPr>
                <w:szCs w:val="17"/>
                <w:lang w:eastAsia="en-AU"/>
              </w:rPr>
            </w:pPr>
            <w:r w:rsidRPr="00AA2483">
              <w:rPr>
                <w:szCs w:val="17"/>
              </w:rPr>
              <w:t>SAMSONENKO, Melanie Kate</w:t>
            </w:r>
          </w:p>
        </w:tc>
        <w:tc>
          <w:tcPr>
            <w:tcW w:w="1843" w:type="dxa"/>
            <w:noWrap/>
            <w:hideMark/>
          </w:tcPr>
          <w:p w14:paraId="1F3BE19F" w14:textId="77777777" w:rsidR="00AA2483" w:rsidRPr="00AA2483" w:rsidRDefault="00AA2483" w:rsidP="00AA2483">
            <w:pPr>
              <w:spacing w:before="20" w:after="20"/>
              <w:ind w:right="602"/>
              <w:jc w:val="right"/>
              <w:rPr>
                <w:szCs w:val="17"/>
                <w:lang w:eastAsia="en-AU"/>
              </w:rPr>
            </w:pPr>
            <w:r w:rsidRPr="00AA2483">
              <w:rPr>
                <w:szCs w:val="17"/>
                <w:lang w:eastAsia="en-AU"/>
              </w:rPr>
              <w:t>52</w:t>
            </w:r>
          </w:p>
        </w:tc>
        <w:tc>
          <w:tcPr>
            <w:tcW w:w="1701" w:type="dxa"/>
            <w:noWrap/>
            <w:hideMark/>
          </w:tcPr>
          <w:p w14:paraId="574B5937" w14:textId="77777777" w:rsidR="00AA2483" w:rsidRPr="00AA2483" w:rsidRDefault="00AA2483" w:rsidP="00AA2483">
            <w:pPr>
              <w:spacing w:before="20" w:after="20"/>
              <w:jc w:val="center"/>
              <w:rPr>
                <w:szCs w:val="17"/>
                <w:lang w:eastAsia="en-AU"/>
              </w:rPr>
            </w:pPr>
          </w:p>
        </w:tc>
      </w:tr>
    </w:tbl>
    <w:p w14:paraId="71F5EC9E" w14:textId="77777777" w:rsidR="00AA2483" w:rsidRDefault="00AA2483">
      <w:pPr>
        <w:spacing w:after="0" w:line="240" w:lineRule="auto"/>
        <w:jc w:val="left"/>
        <w:rPr>
          <w:b/>
          <w:bCs/>
        </w:rPr>
      </w:pPr>
      <w:r>
        <w:rPr>
          <w:b/>
          <w:bCs/>
        </w:rPr>
        <w:br w:type="page"/>
      </w:r>
    </w:p>
    <w:p w14:paraId="28D4FB28" w14:textId="338E378D" w:rsidR="00AA2483" w:rsidRPr="00AA2483" w:rsidRDefault="00AA2483" w:rsidP="00AA2483">
      <w:pPr>
        <w:spacing w:before="120" w:after="120"/>
        <w:jc w:val="center"/>
        <w:rPr>
          <w:b/>
          <w:bCs/>
        </w:rPr>
      </w:pPr>
      <w:r w:rsidRPr="00AA2483">
        <w:rPr>
          <w:b/>
          <w:bCs/>
        </w:rPr>
        <w:t xml:space="preserve">City of </w:t>
      </w:r>
      <w:r w:rsidRPr="00AA2483">
        <w:rPr>
          <w:b/>
          <w:bCs/>
          <w:szCs w:val="17"/>
        </w:rPr>
        <w:t>Charles</w:t>
      </w:r>
      <w:r w:rsidRPr="00AA2483">
        <w:rPr>
          <w:b/>
          <w:bCs/>
        </w:rPr>
        <w:t xml:space="preserve"> Sturt</w:t>
      </w:r>
    </w:p>
    <w:p w14:paraId="0DB3F192" w14:textId="77777777" w:rsidR="00AA2483" w:rsidRPr="00AA2483" w:rsidRDefault="00AA2483" w:rsidP="00AA2483">
      <w:pPr>
        <w:spacing w:before="80"/>
        <w:rPr>
          <w:b/>
          <w:bCs/>
          <w:szCs w:val="17"/>
          <w:lang w:val="en-US"/>
        </w:rPr>
      </w:pPr>
      <w:r w:rsidRPr="00AA2483">
        <w:rPr>
          <w:b/>
          <w:bCs/>
          <w:szCs w:val="17"/>
          <w:lang w:val="en-US"/>
        </w:rPr>
        <w:t>Mayor, 1 vacancy</w:t>
      </w:r>
    </w:p>
    <w:p w14:paraId="4B472A52" w14:textId="77777777" w:rsidR="00AA2483" w:rsidRPr="00AA2483" w:rsidRDefault="00AA2483" w:rsidP="00AA2483">
      <w:pPr>
        <w:spacing w:after="0"/>
        <w:rPr>
          <w:szCs w:val="17"/>
          <w:lang w:val="en-US"/>
        </w:rPr>
      </w:pPr>
      <w:r w:rsidRPr="00AA2483">
        <w:rPr>
          <w:szCs w:val="17"/>
          <w:lang w:val="en-US"/>
        </w:rPr>
        <w:t>Formal Ballot Papers: 26,434</w:t>
      </w:r>
    </w:p>
    <w:p w14:paraId="042F576F" w14:textId="77777777" w:rsidR="00AA2483" w:rsidRPr="00AA2483" w:rsidRDefault="00AA2483" w:rsidP="00AA2483">
      <w:pPr>
        <w:spacing w:after="0"/>
        <w:rPr>
          <w:szCs w:val="17"/>
          <w:lang w:val="en-US"/>
        </w:rPr>
      </w:pPr>
      <w:r w:rsidRPr="00AA2483">
        <w:rPr>
          <w:szCs w:val="17"/>
          <w:lang w:val="en-US"/>
        </w:rPr>
        <w:t>Informal Ballot Papers: 283</w:t>
      </w:r>
    </w:p>
    <w:p w14:paraId="2739EBA2" w14:textId="77777777" w:rsidR="00AA2483" w:rsidRPr="00AA2483" w:rsidRDefault="00AA2483" w:rsidP="00AA2483">
      <w:pPr>
        <w:rPr>
          <w:szCs w:val="17"/>
          <w:lang w:val="en-US"/>
        </w:rPr>
      </w:pPr>
      <w:r w:rsidRPr="00AA2483">
        <w:rPr>
          <w:szCs w:val="17"/>
          <w:lang w:val="en-US"/>
        </w:rPr>
        <w:t>Quota: 13,218</w:t>
      </w:r>
    </w:p>
    <w:tbl>
      <w:tblPr>
        <w:tblStyle w:val="Gazettetable"/>
        <w:tblW w:w="6662" w:type="dxa"/>
        <w:tblLook w:val="04A0" w:firstRow="1" w:lastRow="0" w:firstColumn="1" w:lastColumn="0" w:noHBand="0" w:noVBand="1"/>
      </w:tblPr>
      <w:tblGrid>
        <w:gridCol w:w="3118"/>
        <w:gridCol w:w="1843"/>
        <w:gridCol w:w="1701"/>
      </w:tblGrid>
      <w:tr w:rsidR="00AA2483" w:rsidRPr="00AA2483" w14:paraId="654A549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411631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A126C6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FD4799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5E33D4C" w14:textId="77777777" w:rsidTr="003061C9">
        <w:tc>
          <w:tcPr>
            <w:tcW w:w="3118" w:type="dxa"/>
            <w:noWrap/>
            <w:hideMark/>
          </w:tcPr>
          <w:p w14:paraId="6F9C663E" w14:textId="77777777" w:rsidR="00AA2483" w:rsidRPr="00AA2483" w:rsidRDefault="00AA2483" w:rsidP="00AA2483">
            <w:pPr>
              <w:spacing w:before="20" w:after="20"/>
              <w:rPr>
                <w:szCs w:val="17"/>
                <w:lang w:eastAsia="en-AU"/>
              </w:rPr>
            </w:pPr>
            <w:r w:rsidRPr="00AA2483">
              <w:rPr>
                <w:szCs w:val="17"/>
              </w:rPr>
              <w:t>PAPARELLA, Paul</w:t>
            </w:r>
          </w:p>
        </w:tc>
        <w:tc>
          <w:tcPr>
            <w:tcW w:w="1843" w:type="dxa"/>
            <w:noWrap/>
            <w:hideMark/>
          </w:tcPr>
          <w:p w14:paraId="5E0B519B" w14:textId="77777777" w:rsidR="00AA2483" w:rsidRPr="00AA2483" w:rsidRDefault="00AA2483" w:rsidP="00AA2483">
            <w:pPr>
              <w:spacing w:before="20" w:after="20"/>
              <w:ind w:right="602"/>
              <w:jc w:val="right"/>
              <w:rPr>
                <w:szCs w:val="17"/>
                <w:lang w:eastAsia="en-AU"/>
              </w:rPr>
            </w:pPr>
            <w:r w:rsidRPr="00AA2483">
              <w:rPr>
                <w:szCs w:val="17"/>
                <w:lang w:eastAsia="en-AU"/>
              </w:rPr>
              <w:t>4,119</w:t>
            </w:r>
          </w:p>
        </w:tc>
        <w:tc>
          <w:tcPr>
            <w:tcW w:w="1701" w:type="dxa"/>
            <w:noWrap/>
            <w:hideMark/>
          </w:tcPr>
          <w:p w14:paraId="73469586" w14:textId="77777777" w:rsidR="00AA2483" w:rsidRPr="00AA2483" w:rsidRDefault="00AA2483" w:rsidP="00AA2483">
            <w:pPr>
              <w:spacing w:before="20" w:after="20"/>
              <w:jc w:val="center"/>
              <w:rPr>
                <w:szCs w:val="17"/>
                <w:lang w:eastAsia="en-AU"/>
              </w:rPr>
            </w:pPr>
          </w:p>
        </w:tc>
      </w:tr>
      <w:tr w:rsidR="00AA2483" w:rsidRPr="00AA2483" w14:paraId="2BD38E09" w14:textId="77777777" w:rsidTr="003061C9">
        <w:tc>
          <w:tcPr>
            <w:tcW w:w="3118" w:type="dxa"/>
            <w:noWrap/>
            <w:hideMark/>
          </w:tcPr>
          <w:p w14:paraId="29B3841F" w14:textId="77777777" w:rsidR="00AA2483" w:rsidRPr="00AA2483" w:rsidRDefault="00AA2483" w:rsidP="00AA2483">
            <w:pPr>
              <w:spacing w:before="20" w:after="20"/>
              <w:rPr>
                <w:szCs w:val="17"/>
                <w:lang w:eastAsia="en-AU"/>
              </w:rPr>
            </w:pPr>
            <w:r w:rsidRPr="00AA2483">
              <w:rPr>
                <w:szCs w:val="17"/>
              </w:rPr>
              <w:t>RUSSO, Maria</w:t>
            </w:r>
          </w:p>
        </w:tc>
        <w:tc>
          <w:tcPr>
            <w:tcW w:w="1843" w:type="dxa"/>
            <w:noWrap/>
            <w:hideMark/>
          </w:tcPr>
          <w:p w14:paraId="66E0684F" w14:textId="77777777" w:rsidR="00AA2483" w:rsidRPr="00AA2483" w:rsidRDefault="00AA2483" w:rsidP="00AA2483">
            <w:pPr>
              <w:spacing w:before="20" w:after="20"/>
              <w:ind w:right="602"/>
              <w:jc w:val="right"/>
              <w:rPr>
                <w:szCs w:val="17"/>
                <w:lang w:eastAsia="en-AU"/>
              </w:rPr>
            </w:pPr>
            <w:r w:rsidRPr="00AA2483">
              <w:rPr>
                <w:szCs w:val="17"/>
                <w:lang w:eastAsia="en-AU"/>
              </w:rPr>
              <w:t>2,374</w:t>
            </w:r>
          </w:p>
        </w:tc>
        <w:tc>
          <w:tcPr>
            <w:tcW w:w="1701" w:type="dxa"/>
            <w:noWrap/>
            <w:hideMark/>
          </w:tcPr>
          <w:p w14:paraId="4A0E90BD" w14:textId="77777777" w:rsidR="00AA2483" w:rsidRPr="00AA2483" w:rsidRDefault="00AA2483" w:rsidP="00AA2483">
            <w:pPr>
              <w:spacing w:before="20" w:after="20"/>
              <w:jc w:val="center"/>
              <w:rPr>
                <w:szCs w:val="17"/>
                <w:lang w:eastAsia="en-AU"/>
              </w:rPr>
            </w:pPr>
          </w:p>
        </w:tc>
      </w:tr>
      <w:tr w:rsidR="00AA2483" w:rsidRPr="00AA2483" w14:paraId="5E1C2F69" w14:textId="77777777" w:rsidTr="003061C9">
        <w:tc>
          <w:tcPr>
            <w:tcW w:w="3118" w:type="dxa"/>
            <w:noWrap/>
            <w:hideMark/>
          </w:tcPr>
          <w:p w14:paraId="6DFCADE8" w14:textId="77777777" w:rsidR="00AA2483" w:rsidRPr="00AA2483" w:rsidRDefault="00AA2483" w:rsidP="00AA2483">
            <w:pPr>
              <w:spacing w:before="20" w:after="20"/>
              <w:rPr>
                <w:szCs w:val="17"/>
                <w:lang w:eastAsia="en-AU"/>
              </w:rPr>
            </w:pPr>
            <w:r w:rsidRPr="00AA2483">
              <w:rPr>
                <w:szCs w:val="17"/>
              </w:rPr>
              <w:t>EVANS, Angela</w:t>
            </w:r>
          </w:p>
        </w:tc>
        <w:tc>
          <w:tcPr>
            <w:tcW w:w="1843" w:type="dxa"/>
            <w:noWrap/>
            <w:hideMark/>
          </w:tcPr>
          <w:p w14:paraId="11A897CB" w14:textId="77777777" w:rsidR="00AA2483" w:rsidRPr="00AA2483" w:rsidRDefault="00AA2483" w:rsidP="00AA2483">
            <w:pPr>
              <w:spacing w:before="20" w:after="20"/>
              <w:ind w:right="602"/>
              <w:jc w:val="right"/>
              <w:rPr>
                <w:szCs w:val="17"/>
                <w:lang w:eastAsia="en-AU"/>
              </w:rPr>
            </w:pPr>
            <w:r w:rsidRPr="00AA2483">
              <w:rPr>
                <w:szCs w:val="17"/>
                <w:lang w:eastAsia="en-AU"/>
              </w:rPr>
              <w:t>11,557</w:t>
            </w:r>
          </w:p>
        </w:tc>
        <w:tc>
          <w:tcPr>
            <w:tcW w:w="1701" w:type="dxa"/>
            <w:noWrap/>
            <w:hideMark/>
          </w:tcPr>
          <w:p w14:paraId="0BD3F9A0"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4E86099" w14:textId="77777777" w:rsidTr="003061C9">
        <w:tc>
          <w:tcPr>
            <w:tcW w:w="3118" w:type="dxa"/>
            <w:noWrap/>
            <w:hideMark/>
          </w:tcPr>
          <w:p w14:paraId="7A53C980" w14:textId="77777777" w:rsidR="00AA2483" w:rsidRPr="00AA2483" w:rsidRDefault="00AA2483" w:rsidP="00AA2483">
            <w:pPr>
              <w:spacing w:before="20" w:after="40"/>
              <w:rPr>
                <w:szCs w:val="17"/>
                <w:lang w:eastAsia="en-AU"/>
              </w:rPr>
            </w:pPr>
            <w:r w:rsidRPr="00AA2483">
              <w:rPr>
                <w:szCs w:val="17"/>
              </w:rPr>
              <w:t>MITCHELL, Matt</w:t>
            </w:r>
          </w:p>
        </w:tc>
        <w:tc>
          <w:tcPr>
            <w:tcW w:w="1843" w:type="dxa"/>
            <w:noWrap/>
            <w:hideMark/>
          </w:tcPr>
          <w:p w14:paraId="7B662517" w14:textId="77777777" w:rsidR="00AA2483" w:rsidRPr="00AA2483" w:rsidRDefault="00AA2483" w:rsidP="00AA2483">
            <w:pPr>
              <w:spacing w:before="20" w:after="20"/>
              <w:ind w:right="602"/>
              <w:jc w:val="right"/>
              <w:rPr>
                <w:szCs w:val="17"/>
                <w:lang w:eastAsia="en-AU"/>
              </w:rPr>
            </w:pPr>
            <w:r w:rsidRPr="00AA2483">
              <w:rPr>
                <w:szCs w:val="17"/>
                <w:lang w:eastAsia="en-AU"/>
              </w:rPr>
              <w:t>8,384</w:t>
            </w:r>
          </w:p>
        </w:tc>
        <w:tc>
          <w:tcPr>
            <w:tcW w:w="1701" w:type="dxa"/>
            <w:noWrap/>
            <w:hideMark/>
          </w:tcPr>
          <w:p w14:paraId="18A9CB49" w14:textId="77777777" w:rsidR="00AA2483" w:rsidRPr="00AA2483" w:rsidRDefault="00AA2483" w:rsidP="00AA2483">
            <w:pPr>
              <w:spacing w:before="20" w:after="20"/>
              <w:jc w:val="center"/>
              <w:rPr>
                <w:szCs w:val="17"/>
                <w:lang w:eastAsia="en-AU"/>
              </w:rPr>
            </w:pPr>
          </w:p>
        </w:tc>
      </w:tr>
    </w:tbl>
    <w:p w14:paraId="21CEA673" w14:textId="77777777" w:rsidR="00AA2483" w:rsidRPr="00AA2483" w:rsidRDefault="00AA2483" w:rsidP="00AA2483">
      <w:pPr>
        <w:spacing w:before="80"/>
        <w:rPr>
          <w:b/>
          <w:bCs/>
          <w:szCs w:val="17"/>
          <w:lang w:val="en-US"/>
        </w:rPr>
      </w:pPr>
      <w:r w:rsidRPr="00AA2483">
        <w:rPr>
          <w:b/>
          <w:bCs/>
          <w:szCs w:val="17"/>
          <w:lang w:val="en-US"/>
        </w:rPr>
        <w:t xml:space="preserve">Semaphore Park Ward </w:t>
      </w:r>
      <w:proofErr w:type="spellStart"/>
      <w:r w:rsidRPr="00AA2483">
        <w:rPr>
          <w:b/>
          <w:bCs/>
          <w:szCs w:val="17"/>
          <w:lang w:val="en-US"/>
        </w:rPr>
        <w:t>councillor</w:t>
      </w:r>
      <w:proofErr w:type="spellEnd"/>
      <w:r w:rsidRPr="00AA2483">
        <w:rPr>
          <w:b/>
          <w:bCs/>
          <w:szCs w:val="17"/>
          <w:lang w:val="en-US"/>
        </w:rPr>
        <w:t>, 2 vacancies</w:t>
      </w:r>
    </w:p>
    <w:p w14:paraId="0FD44D97" w14:textId="77777777" w:rsidR="00AA2483" w:rsidRPr="00AA2483" w:rsidRDefault="00AA2483" w:rsidP="00AA2483">
      <w:pPr>
        <w:spacing w:after="0"/>
        <w:rPr>
          <w:szCs w:val="17"/>
          <w:lang w:val="en-US"/>
        </w:rPr>
      </w:pPr>
      <w:r w:rsidRPr="00AA2483">
        <w:rPr>
          <w:szCs w:val="17"/>
          <w:lang w:val="en-US"/>
        </w:rPr>
        <w:t>Formal Ballot Papers: 3,210</w:t>
      </w:r>
    </w:p>
    <w:p w14:paraId="5EB15C17" w14:textId="77777777" w:rsidR="00AA2483" w:rsidRPr="00AA2483" w:rsidRDefault="00AA2483" w:rsidP="00AA2483">
      <w:pPr>
        <w:spacing w:after="0"/>
        <w:rPr>
          <w:szCs w:val="17"/>
          <w:lang w:val="en-US"/>
        </w:rPr>
      </w:pPr>
      <w:r w:rsidRPr="00AA2483">
        <w:rPr>
          <w:szCs w:val="17"/>
          <w:lang w:val="en-US"/>
        </w:rPr>
        <w:t>Informal Ballot Papers: 134</w:t>
      </w:r>
    </w:p>
    <w:p w14:paraId="5526CE13" w14:textId="77777777" w:rsidR="00AA2483" w:rsidRPr="00AA2483" w:rsidRDefault="00AA2483" w:rsidP="00AA2483">
      <w:pPr>
        <w:rPr>
          <w:szCs w:val="17"/>
          <w:lang w:val="en-US"/>
        </w:rPr>
      </w:pPr>
      <w:r w:rsidRPr="00AA2483">
        <w:rPr>
          <w:szCs w:val="17"/>
          <w:lang w:val="en-US"/>
        </w:rPr>
        <w:t>Quota: 1,071</w:t>
      </w:r>
    </w:p>
    <w:tbl>
      <w:tblPr>
        <w:tblStyle w:val="Gazettetable"/>
        <w:tblW w:w="6662" w:type="dxa"/>
        <w:tblLook w:val="04A0" w:firstRow="1" w:lastRow="0" w:firstColumn="1" w:lastColumn="0" w:noHBand="0" w:noVBand="1"/>
      </w:tblPr>
      <w:tblGrid>
        <w:gridCol w:w="3118"/>
        <w:gridCol w:w="1843"/>
        <w:gridCol w:w="1701"/>
      </w:tblGrid>
      <w:tr w:rsidR="00AA2483" w:rsidRPr="00AA2483" w14:paraId="17C27545"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CBC821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6D6DE3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C175FC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826E8D7" w14:textId="77777777" w:rsidTr="003061C9">
        <w:tc>
          <w:tcPr>
            <w:tcW w:w="3118" w:type="dxa"/>
            <w:noWrap/>
            <w:hideMark/>
          </w:tcPr>
          <w:p w14:paraId="1A1983FA" w14:textId="77777777" w:rsidR="00AA2483" w:rsidRPr="00AA2483" w:rsidRDefault="00AA2483" w:rsidP="00AA2483">
            <w:pPr>
              <w:spacing w:before="20" w:after="20"/>
              <w:rPr>
                <w:szCs w:val="17"/>
                <w:lang w:eastAsia="en-AU"/>
              </w:rPr>
            </w:pPr>
            <w:r w:rsidRPr="00AA2483">
              <w:rPr>
                <w:szCs w:val="17"/>
              </w:rPr>
              <w:t>LE LACHEUR, Nicholas</w:t>
            </w:r>
          </w:p>
        </w:tc>
        <w:tc>
          <w:tcPr>
            <w:tcW w:w="1843" w:type="dxa"/>
            <w:noWrap/>
            <w:hideMark/>
          </w:tcPr>
          <w:p w14:paraId="5FE8D23A" w14:textId="77777777" w:rsidR="00AA2483" w:rsidRPr="00AA2483" w:rsidRDefault="00AA2483" w:rsidP="00AA2483">
            <w:pPr>
              <w:spacing w:before="20" w:after="20"/>
              <w:ind w:right="602"/>
              <w:jc w:val="right"/>
              <w:rPr>
                <w:szCs w:val="17"/>
                <w:lang w:eastAsia="en-AU"/>
              </w:rPr>
            </w:pPr>
            <w:r w:rsidRPr="00AA2483">
              <w:rPr>
                <w:szCs w:val="17"/>
                <w:lang w:eastAsia="en-AU"/>
              </w:rPr>
              <w:t>920</w:t>
            </w:r>
          </w:p>
        </w:tc>
        <w:tc>
          <w:tcPr>
            <w:tcW w:w="1701" w:type="dxa"/>
            <w:noWrap/>
            <w:hideMark/>
          </w:tcPr>
          <w:p w14:paraId="01D5F50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C1066D1" w14:textId="77777777" w:rsidTr="003061C9">
        <w:tc>
          <w:tcPr>
            <w:tcW w:w="3118" w:type="dxa"/>
            <w:noWrap/>
            <w:hideMark/>
          </w:tcPr>
          <w:p w14:paraId="57BF2FE9" w14:textId="77777777" w:rsidR="00AA2483" w:rsidRPr="00AA2483" w:rsidRDefault="00AA2483" w:rsidP="00AA2483">
            <w:pPr>
              <w:spacing w:before="20" w:after="20"/>
              <w:rPr>
                <w:szCs w:val="17"/>
                <w:lang w:eastAsia="en-AU"/>
              </w:rPr>
            </w:pPr>
            <w:r w:rsidRPr="00AA2483">
              <w:rPr>
                <w:szCs w:val="17"/>
              </w:rPr>
              <w:t xml:space="preserve">WAKEFIELD, </w:t>
            </w:r>
            <w:proofErr w:type="spellStart"/>
            <w:r w:rsidRPr="00AA2483">
              <w:rPr>
                <w:szCs w:val="17"/>
              </w:rPr>
              <w:t>Dulin</w:t>
            </w:r>
            <w:proofErr w:type="spellEnd"/>
          </w:p>
        </w:tc>
        <w:tc>
          <w:tcPr>
            <w:tcW w:w="1843" w:type="dxa"/>
            <w:noWrap/>
            <w:hideMark/>
          </w:tcPr>
          <w:p w14:paraId="5C9DEA21" w14:textId="77777777" w:rsidR="00AA2483" w:rsidRPr="00AA2483" w:rsidRDefault="00AA2483" w:rsidP="00AA2483">
            <w:pPr>
              <w:spacing w:before="20" w:after="20"/>
              <w:ind w:right="602"/>
              <w:jc w:val="right"/>
              <w:rPr>
                <w:szCs w:val="17"/>
                <w:lang w:eastAsia="en-AU"/>
              </w:rPr>
            </w:pPr>
            <w:r w:rsidRPr="00AA2483">
              <w:rPr>
                <w:szCs w:val="17"/>
                <w:lang w:eastAsia="en-AU"/>
              </w:rPr>
              <w:t>267</w:t>
            </w:r>
          </w:p>
        </w:tc>
        <w:tc>
          <w:tcPr>
            <w:tcW w:w="1701" w:type="dxa"/>
            <w:noWrap/>
            <w:hideMark/>
          </w:tcPr>
          <w:p w14:paraId="312BE582" w14:textId="77777777" w:rsidR="00AA2483" w:rsidRPr="00AA2483" w:rsidRDefault="00AA2483" w:rsidP="00AA2483">
            <w:pPr>
              <w:spacing w:before="20" w:after="20"/>
              <w:jc w:val="center"/>
              <w:rPr>
                <w:szCs w:val="17"/>
                <w:lang w:eastAsia="en-AU"/>
              </w:rPr>
            </w:pPr>
          </w:p>
        </w:tc>
      </w:tr>
      <w:tr w:rsidR="00AA2483" w:rsidRPr="00AA2483" w14:paraId="14AA3299" w14:textId="77777777" w:rsidTr="003061C9">
        <w:tc>
          <w:tcPr>
            <w:tcW w:w="3118" w:type="dxa"/>
            <w:noWrap/>
            <w:hideMark/>
          </w:tcPr>
          <w:p w14:paraId="1C4561C7" w14:textId="77777777" w:rsidR="00AA2483" w:rsidRPr="00AA2483" w:rsidRDefault="00AA2483" w:rsidP="00AA2483">
            <w:pPr>
              <w:spacing w:before="20" w:after="20"/>
              <w:rPr>
                <w:szCs w:val="17"/>
                <w:lang w:eastAsia="en-AU"/>
              </w:rPr>
            </w:pPr>
            <w:r w:rsidRPr="00AA2483">
              <w:rPr>
                <w:szCs w:val="17"/>
              </w:rPr>
              <w:t>GHENT, Stuart</w:t>
            </w:r>
          </w:p>
        </w:tc>
        <w:tc>
          <w:tcPr>
            <w:tcW w:w="1843" w:type="dxa"/>
            <w:noWrap/>
            <w:hideMark/>
          </w:tcPr>
          <w:p w14:paraId="2CC4E0E4" w14:textId="77777777" w:rsidR="00AA2483" w:rsidRPr="00AA2483" w:rsidRDefault="00AA2483" w:rsidP="00AA2483">
            <w:pPr>
              <w:spacing w:before="20" w:after="20"/>
              <w:ind w:right="602"/>
              <w:jc w:val="right"/>
              <w:rPr>
                <w:szCs w:val="17"/>
                <w:lang w:eastAsia="en-AU"/>
              </w:rPr>
            </w:pPr>
            <w:r w:rsidRPr="00AA2483">
              <w:rPr>
                <w:szCs w:val="17"/>
                <w:lang w:eastAsia="en-AU"/>
              </w:rPr>
              <w:t>1,167</w:t>
            </w:r>
          </w:p>
        </w:tc>
        <w:tc>
          <w:tcPr>
            <w:tcW w:w="1701" w:type="dxa"/>
            <w:noWrap/>
            <w:hideMark/>
          </w:tcPr>
          <w:p w14:paraId="17F45D4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C38DB93" w14:textId="77777777" w:rsidTr="003061C9">
        <w:tc>
          <w:tcPr>
            <w:tcW w:w="3118" w:type="dxa"/>
            <w:noWrap/>
            <w:hideMark/>
          </w:tcPr>
          <w:p w14:paraId="6063E2F5" w14:textId="77777777" w:rsidR="00AA2483" w:rsidRPr="00AA2483" w:rsidRDefault="00AA2483" w:rsidP="00AA2483">
            <w:pPr>
              <w:spacing w:before="20" w:after="40"/>
              <w:rPr>
                <w:szCs w:val="17"/>
                <w:lang w:eastAsia="en-AU"/>
              </w:rPr>
            </w:pPr>
            <w:r w:rsidRPr="00AA2483">
              <w:rPr>
                <w:szCs w:val="17"/>
              </w:rPr>
              <w:t>FERRAO, Gerard</w:t>
            </w:r>
          </w:p>
        </w:tc>
        <w:tc>
          <w:tcPr>
            <w:tcW w:w="1843" w:type="dxa"/>
            <w:noWrap/>
            <w:hideMark/>
          </w:tcPr>
          <w:p w14:paraId="7306C6DD" w14:textId="77777777" w:rsidR="00AA2483" w:rsidRPr="00AA2483" w:rsidRDefault="00AA2483" w:rsidP="00AA2483">
            <w:pPr>
              <w:spacing w:before="20" w:after="20"/>
              <w:ind w:right="602"/>
              <w:jc w:val="right"/>
              <w:rPr>
                <w:szCs w:val="17"/>
                <w:lang w:eastAsia="en-AU"/>
              </w:rPr>
            </w:pPr>
            <w:r w:rsidRPr="00AA2483">
              <w:rPr>
                <w:szCs w:val="17"/>
                <w:lang w:eastAsia="en-AU"/>
              </w:rPr>
              <w:t>856</w:t>
            </w:r>
          </w:p>
        </w:tc>
        <w:tc>
          <w:tcPr>
            <w:tcW w:w="1701" w:type="dxa"/>
            <w:noWrap/>
            <w:hideMark/>
          </w:tcPr>
          <w:p w14:paraId="660801C5" w14:textId="77777777" w:rsidR="00AA2483" w:rsidRPr="00AA2483" w:rsidRDefault="00AA2483" w:rsidP="00AA2483">
            <w:pPr>
              <w:spacing w:before="20" w:after="20"/>
              <w:jc w:val="center"/>
              <w:rPr>
                <w:szCs w:val="17"/>
                <w:lang w:eastAsia="en-AU"/>
              </w:rPr>
            </w:pPr>
          </w:p>
        </w:tc>
      </w:tr>
    </w:tbl>
    <w:p w14:paraId="0C4C7DA8" w14:textId="77777777" w:rsidR="00AA2483" w:rsidRPr="00AA2483" w:rsidRDefault="00AA2483" w:rsidP="00AA2483">
      <w:pPr>
        <w:spacing w:before="80"/>
        <w:rPr>
          <w:b/>
          <w:bCs/>
          <w:szCs w:val="17"/>
          <w:lang w:val="en-US"/>
        </w:rPr>
      </w:pPr>
      <w:r w:rsidRPr="00AA2483">
        <w:rPr>
          <w:b/>
          <w:bCs/>
          <w:szCs w:val="17"/>
          <w:lang w:val="en-US"/>
        </w:rPr>
        <w:t xml:space="preserve">Grange Ward </w:t>
      </w:r>
      <w:proofErr w:type="spellStart"/>
      <w:r w:rsidRPr="00AA2483">
        <w:rPr>
          <w:b/>
          <w:bCs/>
          <w:szCs w:val="17"/>
          <w:lang w:val="en-US"/>
        </w:rPr>
        <w:t>councillor</w:t>
      </w:r>
      <w:proofErr w:type="spellEnd"/>
      <w:r w:rsidRPr="00AA2483">
        <w:rPr>
          <w:b/>
          <w:bCs/>
          <w:szCs w:val="17"/>
          <w:lang w:val="en-US"/>
        </w:rPr>
        <w:t>, 2 vacancies</w:t>
      </w:r>
    </w:p>
    <w:p w14:paraId="6D7D550B" w14:textId="77777777" w:rsidR="00AA2483" w:rsidRPr="00AA2483" w:rsidRDefault="00AA2483" w:rsidP="00AA2483">
      <w:pPr>
        <w:spacing w:after="0"/>
        <w:rPr>
          <w:szCs w:val="17"/>
          <w:lang w:val="en-US"/>
        </w:rPr>
      </w:pPr>
      <w:r w:rsidRPr="00AA2483">
        <w:rPr>
          <w:szCs w:val="17"/>
          <w:lang w:val="en-US"/>
        </w:rPr>
        <w:t>Formal Ballot Papers: 3,118</w:t>
      </w:r>
    </w:p>
    <w:p w14:paraId="7C347DFB" w14:textId="77777777" w:rsidR="00AA2483" w:rsidRPr="00AA2483" w:rsidRDefault="00AA2483" w:rsidP="00AA2483">
      <w:pPr>
        <w:spacing w:after="0"/>
        <w:rPr>
          <w:szCs w:val="17"/>
          <w:lang w:val="en-US"/>
        </w:rPr>
      </w:pPr>
      <w:r w:rsidRPr="00AA2483">
        <w:rPr>
          <w:szCs w:val="17"/>
          <w:lang w:val="en-US"/>
        </w:rPr>
        <w:t>Informal Ballot Papers: 179</w:t>
      </w:r>
    </w:p>
    <w:p w14:paraId="04D1F11C" w14:textId="77777777" w:rsidR="00AA2483" w:rsidRPr="00AA2483" w:rsidRDefault="00AA2483" w:rsidP="00AA2483">
      <w:pPr>
        <w:rPr>
          <w:szCs w:val="17"/>
          <w:lang w:val="en-US"/>
        </w:rPr>
      </w:pPr>
      <w:r w:rsidRPr="00AA2483">
        <w:rPr>
          <w:szCs w:val="17"/>
          <w:lang w:val="en-US"/>
        </w:rPr>
        <w:t>Quota: 1,040</w:t>
      </w:r>
    </w:p>
    <w:tbl>
      <w:tblPr>
        <w:tblStyle w:val="Gazettetable"/>
        <w:tblW w:w="6662" w:type="dxa"/>
        <w:tblLook w:val="04A0" w:firstRow="1" w:lastRow="0" w:firstColumn="1" w:lastColumn="0" w:noHBand="0" w:noVBand="1"/>
      </w:tblPr>
      <w:tblGrid>
        <w:gridCol w:w="3118"/>
        <w:gridCol w:w="1843"/>
        <w:gridCol w:w="1701"/>
      </w:tblGrid>
      <w:tr w:rsidR="00AA2483" w:rsidRPr="00AA2483" w14:paraId="7F1ABDE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51B7A72"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A350E88"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07B23D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33678EB" w14:textId="77777777" w:rsidTr="003061C9">
        <w:tc>
          <w:tcPr>
            <w:tcW w:w="3118" w:type="dxa"/>
            <w:noWrap/>
            <w:hideMark/>
          </w:tcPr>
          <w:p w14:paraId="3FF53099" w14:textId="77777777" w:rsidR="00AA2483" w:rsidRPr="00AA2483" w:rsidRDefault="00AA2483" w:rsidP="00AA2483">
            <w:pPr>
              <w:spacing w:before="20" w:after="20"/>
              <w:rPr>
                <w:szCs w:val="17"/>
                <w:lang w:eastAsia="en-AU"/>
              </w:rPr>
            </w:pPr>
            <w:r w:rsidRPr="00AA2483">
              <w:rPr>
                <w:szCs w:val="17"/>
              </w:rPr>
              <w:t>SCHEFFLER, Tom</w:t>
            </w:r>
          </w:p>
        </w:tc>
        <w:tc>
          <w:tcPr>
            <w:tcW w:w="1843" w:type="dxa"/>
            <w:noWrap/>
            <w:hideMark/>
          </w:tcPr>
          <w:p w14:paraId="3C562F08" w14:textId="77777777" w:rsidR="00AA2483" w:rsidRPr="00AA2483" w:rsidRDefault="00AA2483" w:rsidP="00AA2483">
            <w:pPr>
              <w:spacing w:before="20" w:after="20"/>
              <w:ind w:right="602"/>
              <w:jc w:val="right"/>
              <w:rPr>
                <w:szCs w:val="17"/>
                <w:lang w:eastAsia="en-AU"/>
              </w:rPr>
            </w:pPr>
            <w:r w:rsidRPr="00AA2483">
              <w:rPr>
                <w:szCs w:val="17"/>
                <w:lang w:eastAsia="en-AU"/>
              </w:rPr>
              <w:t>1,012</w:t>
            </w:r>
          </w:p>
        </w:tc>
        <w:tc>
          <w:tcPr>
            <w:tcW w:w="1701" w:type="dxa"/>
            <w:noWrap/>
            <w:hideMark/>
          </w:tcPr>
          <w:p w14:paraId="51570A6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F4E20A5" w14:textId="77777777" w:rsidTr="003061C9">
        <w:tc>
          <w:tcPr>
            <w:tcW w:w="3118" w:type="dxa"/>
            <w:noWrap/>
            <w:hideMark/>
          </w:tcPr>
          <w:p w14:paraId="2BC99A00" w14:textId="77777777" w:rsidR="00AA2483" w:rsidRPr="00AA2483" w:rsidRDefault="00AA2483" w:rsidP="00AA2483">
            <w:pPr>
              <w:spacing w:before="20" w:after="20"/>
              <w:rPr>
                <w:szCs w:val="17"/>
                <w:lang w:eastAsia="en-AU"/>
              </w:rPr>
            </w:pPr>
            <w:proofErr w:type="spellStart"/>
            <w:r w:rsidRPr="00AA2483">
              <w:rPr>
                <w:szCs w:val="17"/>
              </w:rPr>
              <w:t>McGRATH</w:t>
            </w:r>
            <w:proofErr w:type="spellEnd"/>
            <w:r w:rsidRPr="00AA2483">
              <w:rPr>
                <w:szCs w:val="17"/>
              </w:rPr>
              <w:t>, Sarah</w:t>
            </w:r>
          </w:p>
        </w:tc>
        <w:tc>
          <w:tcPr>
            <w:tcW w:w="1843" w:type="dxa"/>
            <w:noWrap/>
            <w:hideMark/>
          </w:tcPr>
          <w:p w14:paraId="7025C88A" w14:textId="77777777" w:rsidR="00AA2483" w:rsidRPr="00AA2483" w:rsidRDefault="00AA2483" w:rsidP="00AA2483">
            <w:pPr>
              <w:spacing w:before="20" w:after="20"/>
              <w:ind w:right="602"/>
              <w:jc w:val="right"/>
              <w:rPr>
                <w:szCs w:val="17"/>
                <w:lang w:eastAsia="en-AU"/>
              </w:rPr>
            </w:pPr>
            <w:r w:rsidRPr="00AA2483">
              <w:rPr>
                <w:szCs w:val="17"/>
                <w:lang w:eastAsia="en-AU"/>
              </w:rPr>
              <w:t>626</w:t>
            </w:r>
          </w:p>
        </w:tc>
        <w:tc>
          <w:tcPr>
            <w:tcW w:w="1701" w:type="dxa"/>
            <w:noWrap/>
            <w:hideMark/>
          </w:tcPr>
          <w:p w14:paraId="748B4E77" w14:textId="77777777" w:rsidR="00AA2483" w:rsidRPr="00AA2483" w:rsidRDefault="00AA2483" w:rsidP="00AA2483">
            <w:pPr>
              <w:spacing w:before="20" w:after="20"/>
              <w:jc w:val="center"/>
              <w:rPr>
                <w:szCs w:val="17"/>
                <w:lang w:eastAsia="en-AU"/>
              </w:rPr>
            </w:pPr>
          </w:p>
        </w:tc>
      </w:tr>
      <w:tr w:rsidR="00AA2483" w:rsidRPr="00AA2483" w14:paraId="78D29862" w14:textId="77777777" w:rsidTr="003061C9">
        <w:tc>
          <w:tcPr>
            <w:tcW w:w="3118" w:type="dxa"/>
            <w:noWrap/>
            <w:hideMark/>
          </w:tcPr>
          <w:p w14:paraId="134725B2" w14:textId="77777777" w:rsidR="00AA2483" w:rsidRPr="00AA2483" w:rsidRDefault="00AA2483" w:rsidP="00AA2483">
            <w:pPr>
              <w:spacing w:before="20" w:after="20"/>
              <w:rPr>
                <w:szCs w:val="17"/>
                <w:lang w:eastAsia="en-AU"/>
              </w:rPr>
            </w:pPr>
            <w:r w:rsidRPr="00AA2483">
              <w:rPr>
                <w:szCs w:val="17"/>
              </w:rPr>
              <w:t>BLAZIC, Mara</w:t>
            </w:r>
          </w:p>
        </w:tc>
        <w:tc>
          <w:tcPr>
            <w:tcW w:w="1843" w:type="dxa"/>
            <w:noWrap/>
            <w:hideMark/>
          </w:tcPr>
          <w:p w14:paraId="2B7DE9A5" w14:textId="77777777" w:rsidR="00AA2483" w:rsidRPr="00AA2483" w:rsidRDefault="00AA2483" w:rsidP="00AA2483">
            <w:pPr>
              <w:spacing w:before="20" w:after="20"/>
              <w:ind w:right="602"/>
              <w:jc w:val="right"/>
              <w:rPr>
                <w:szCs w:val="17"/>
                <w:lang w:eastAsia="en-AU"/>
              </w:rPr>
            </w:pPr>
            <w:r w:rsidRPr="00AA2483">
              <w:rPr>
                <w:szCs w:val="17"/>
                <w:lang w:eastAsia="en-AU"/>
              </w:rPr>
              <w:t>446</w:t>
            </w:r>
          </w:p>
        </w:tc>
        <w:tc>
          <w:tcPr>
            <w:tcW w:w="1701" w:type="dxa"/>
            <w:noWrap/>
            <w:hideMark/>
          </w:tcPr>
          <w:p w14:paraId="18791977" w14:textId="77777777" w:rsidR="00AA2483" w:rsidRPr="00AA2483" w:rsidRDefault="00AA2483" w:rsidP="00AA2483">
            <w:pPr>
              <w:spacing w:before="20" w:after="20"/>
              <w:jc w:val="center"/>
              <w:rPr>
                <w:szCs w:val="17"/>
                <w:lang w:eastAsia="en-AU"/>
              </w:rPr>
            </w:pPr>
          </w:p>
        </w:tc>
      </w:tr>
      <w:tr w:rsidR="00AA2483" w:rsidRPr="00AA2483" w14:paraId="22859129" w14:textId="77777777" w:rsidTr="003061C9">
        <w:tc>
          <w:tcPr>
            <w:tcW w:w="3118" w:type="dxa"/>
            <w:noWrap/>
            <w:hideMark/>
          </w:tcPr>
          <w:p w14:paraId="422CE39C" w14:textId="77777777" w:rsidR="00AA2483" w:rsidRPr="00AA2483" w:rsidRDefault="00AA2483" w:rsidP="00AA2483">
            <w:pPr>
              <w:spacing w:before="20" w:after="40"/>
              <w:rPr>
                <w:szCs w:val="17"/>
                <w:lang w:eastAsia="en-AU"/>
              </w:rPr>
            </w:pPr>
            <w:r w:rsidRPr="00AA2483">
              <w:rPr>
                <w:szCs w:val="17"/>
              </w:rPr>
              <w:t>TULLIO, Rachele</w:t>
            </w:r>
          </w:p>
        </w:tc>
        <w:tc>
          <w:tcPr>
            <w:tcW w:w="1843" w:type="dxa"/>
            <w:noWrap/>
            <w:hideMark/>
          </w:tcPr>
          <w:p w14:paraId="4F24A2D3" w14:textId="77777777" w:rsidR="00AA2483" w:rsidRPr="00AA2483" w:rsidRDefault="00AA2483" w:rsidP="00AA2483">
            <w:pPr>
              <w:spacing w:before="20" w:after="20"/>
              <w:ind w:right="602"/>
              <w:jc w:val="right"/>
              <w:rPr>
                <w:szCs w:val="17"/>
                <w:lang w:eastAsia="en-AU"/>
              </w:rPr>
            </w:pPr>
            <w:r w:rsidRPr="00AA2483">
              <w:rPr>
                <w:szCs w:val="17"/>
                <w:lang w:eastAsia="en-AU"/>
              </w:rPr>
              <w:t>1,034</w:t>
            </w:r>
          </w:p>
        </w:tc>
        <w:tc>
          <w:tcPr>
            <w:tcW w:w="1701" w:type="dxa"/>
            <w:noWrap/>
            <w:hideMark/>
          </w:tcPr>
          <w:p w14:paraId="4B87599C"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791EA36A" w14:textId="77777777" w:rsidR="00AA2483" w:rsidRPr="00AA2483" w:rsidRDefault="00AA2483" w:rsidP="00AA2483">
      <w:pPr>
        <w:spacing w:before="80"/>
        <w:rPr>
          <w:b/>
          <w:bCs/>
          <w:szCs w:val="17"/>
          <w:lang w:val="en-US"/>
        </w:rPr>
      </w:pPr>
      <w:r w:rsidRPr="00AA2483">
        <w:rPr>
          <w:b/>
          <w:bCs/>
          <w:szCs w:val="17"/>
          <w:lang w:val="en-US"/>
        </w:rPr>
        <w:t xml:space="preserve">Henley Ward </w:t>
      </w:r>
      <w:proofErr w:type="spellStart"/>
      <w:r w:rsidRPr="00AA2483">
        <w:rPr>
          <w:b/>
          <w:bCs/>
          <w:szCs w:val="17"/>
          <w:lang w:val="en-US"/>
        </w:rPr>
        <w:t>councillor</w:t>
      </w:r>
      <w:proofErr w:type="spellEnd"/>
      <w:r w:rsidRPr="00AA2483">
        <w:rPr>
          <w:b/>
          <w:bCs/>
          <w:szCs w:val="17"/>
          <w:lang w:val="en-US"/>
        </w:rPr>
        <w:t>, 2 vacancies</w:t>
      </w:r>
    </w:p>
    <w:p w14:paraId="27700B53" w14:textId="77777777" w:rsidR="00AA2483" w:rsidRPr="00AA2483" w:rsidRDefault="00AA2483" w:rsidP="00AA2483">
      <w:pPr>
        <w:spacing w:after="0"/>
        <w:rPr>
          <w:szCs w:val="17"/>
          <w:lang w:val="en-US"/>
        </w:rPr>
      </w:pPr>
      <w:r w:rsidRPr="00AA2483">
        <w:rPr>
          <w:szCs w:val="17"/>
          <w:lang w:val="en-US"/>
        </w:rPr>
        <w:t>Formal Ballot Papers: 2,855</w:t>
      </w:r>
    </w:p>
    <w:p w14:paraId="106F45B3" w14:textId="77777777" w:rsidR="00AA2483" w:rsidRPr="00AA2483" w:rsidRDefault="00AA2483" w:rsidP="00AA2483">
      <w:pPr>
        <w:spacing w:after="0"/>
        <w:rPr>
          <w:szCs w:val="17"/>
          <w:lang w:val="en-US"/>
        </w:rPr>
      </w:pPr>
      <w:r w:rsidRPr="00AA2483">
        <w:rPr>
          <w:szCs w:val="17"/>
          <w:lang w:val="en-US"/>
        </w:rPr>
        <w:t>Informal Ballot Papers: 201</w:t>
      </w:r>
    </w:p>
    <w:p w14:paraId="17D18FA3" w14:textId="77777777" w:rsidR="00AA2483" w:rsidRPr="00AA2483" w:rsidRDefault="00AA2483" w:rsidP="00AA2483">
      <w:pPr>
        <w:rPr>
          <w:szCs w:val="17"/>
          <w:lang w:val="en-US"/>
        </w:rPr>
      </w:pPr>
      <w:r w:rsidRPr="00AA2483">
        <w:rPr>
          <w:szCs w:val="17"/>
          <w:lang w:val="en-US"/>
        </w:rPr>
        <w:t>Quota: 952</w:t>
      </w:r>
    </w:p>
    <w:tbl>
      <w:tblPr>
        <w:tblStyle w:val="Gazettetable"/>
        <w:tblW w:w="6662" w:type="dxa"/>
        <w:tblLook w:val="04A0" w:firstRow="1" w:lastRow="0" w:firstColumn="1" w:lastColumn="0" w:noHBand="0" w:noVBand="1"/>
      </w:tblPr>
      <w:tblGrid>
        <w:gridCol w:w="3118"/>
        <w:gridCol w:w="1843"/>
        <w:gridCol w:w="1701"/>
      </w:tblGrid>
      <w:tr w:rsidR="00AA2483" w:rsidRPr="00AA2483" w14:paraId="770D904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D802F1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99C4FA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CA813D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BB50DAB" w14:textId="77777777" w:rsidTr="003061C9">
        <w:tc>
          <w:tcPr>
            <w:tcW w:w="3118" w:type="dxa"/>
            <w:noWrap/>
            <w:hideMark/>
          </w:tcPr>
          <w:p w14:paraId="5E648241" w14:textId="77777777" w:rsidR="00AA2483" w:rsidRPr="00AA2483" w:rsidRDefault="00AA2483" w:rsidP="00AA2483">
            <w:pPr>
              <w:spacing w:before="20" w:after="20"/>
              <w:rPr>
                <w:szCs w:val="17"/>
                <w:lang w:eastAsia="en-AU"/>
              </w:rPr>
            </w:pPr>
            <w:r w:rsidRPr="00AA2483">
              <w:rPr>
                <w:szCs w:val="17"/>
              </w:rPr>
              <w:t xml:space="preserve">FARDONE, </w:t>
            </w:r>
            <w:proofErr w:type="spellStart"/>
            <w:r w:rsidRPr="00AA2483">
              <w:rPr>
                <w:szCs w:val="17"/>
              </w:rPr>
              <w:t>Merlindie</w:t>
            </w:r>
            <w:proofErr w:type="spellEnd"/>
          </w:p>
        </w:tc>
        <w:tc>
          <w:tcPr>
            <w:tcW w:w="1843" w:type="dxa"/>
            <w:noWrap/>
            <w:hideMark/>
          </w:tcPr>
          <w:p w14:paraId="50E5D3B3" w14:textId="77777777" w:rsidR="00AA2483" w:rsidRPr="00AA2483" w:rsidRDefault="00AA2483" w:rsidP="00AA2483">
            <w:pPr>
              <w:spacing w:before="20" w:after="20"/>
              <w:ind w:right="602"/>
              <w:jc w:val="right"/>
              <w:rPr>
                <w:szCs w:val="17"/>
                <w:lang w:eastAsia="en-AU"/>
              </w:rPr>
            </w:pPr>
            <w:r w:rsidRPr="00AA2483">
              <w:rPr>
                <w:szCs w:val="17"/>
                <w:lang w:eastAsia="en-AU"/>
              </w:rPr>
              <w:t>839</w:t>
            </w:r>
          </w:p>
        </w:tc>
        <w:tc>
          <w:tcPr>
            <w:tcW w:w="1701" w:type="dxa"/>
            <w:noWrap/>
            <w:hideMark/>
          </w:tcPr>
          <w:p w14:paraId="1BF75CE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6B4F4DC" w14:textId="77777777" w:rsidTr="003061C9">
        <w:tc>
          <w:tcPr>
            <w:tcW w:w="3118" w:type="dxa"/>
            <w:noWrap/>
            <w:hideMark/>
          </w:tcPr>
          <w:p w14:paraId="6BDA58F2" w14:textId="77777777" w:rsidR="00AA2483" w:rsidRPr="00AA2483" w:rsidRDefault="00AA2483" w:rsidP="00AA2483">
            <w:pPr>
              <w:spacing w:before="20" w:after="20"/>
              <w:rPr>
                <w:szCs w:val="17"/>
                <w:lang w:eastAsia="en-AU"/>
              </w:rPr>
            </w:pPr>
            <w:r w:rsidRPr="00AA2483">
              <w:rPr>
                <w:szCs w:val="17"/>
              </w:rPr>
              <w:t>van den NIEUWELAAR, Kenzie</w:t>
            </w:r>
          </w:p>
        </w:tc>
        <w:tc>
          <w:tcPr>
            <w:tcW w:w="1843" w:type="dxa"/>
            <w:noWrap/>
            <w:hideMark/>
          </w:tcPr>
          <w:p w14:paraId="3293379F" w14:textId="77777777" w:rsidR="00AA2483" w:rsidRPr="00AA2483" w:rsidRDefault="00AA2483" w:rsidP="00AA2483">
            <w:pPr>
              <w:spacing w:before="20" w:after="20"/>
              <w:ind w:right="602"/>
              <w:jc w:val="right"/>
              <w:rPr>
                <w:szCs w:val="17"/>
                <w:lang w:eastAsia="en-AU"/>
              </w:rPr>
            </w:pPr>
            <w:r w:rsidRPr="00AA2483">
              <w:rPr>
                <w:szCs w:val="17"/>
                <w:lang w:eastAsia="en-AU"/>
              </w:rPr>
              <w:t>1,298</w:t>
            </w:r>
          </w:p>
        </w:tc>
        <w:tc>
          <w:tcPr>
            <w:tcW w:w="1701" w:type="dxa"/>
            <w:noWrap/>
            <w:hideMark/>
          </w:tcPr>
          <w:p w14:paraId="54C9A467"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02B80D1" w14:textId="77777777" w:rsidTr="003061C9">
        <w:tc>
          <w:tcPr>
            <w:tcW w:w="3118" w:type="dxa"/>
            <w:noWrap/>
            <w:hideMark/>
          </w:tcPr>
          <w:p w14:paraId="772275E8" w14:textId="77777777" w:rsidR="00AA2483" w:rsidRPr="00AA2483" w:rsidRDefault="00AA2483" w:rsidP="00AA2483">
            <w:pPr>
              <w:spacing w:before="20" w:after="40"/>
              <w:rPr>
                <w:szCs w:val="17"/>
                <w:lang w:eastAsia="en-AU"/>
              </w:rPr>
            </w:pPr>
            <w:r w:rsidRPr="00AA2483">
              <w:rPr>
                <w:szCs w:val="17"/>
              </w:rPr>
              <w:t>ADLEY, John Patrick</w:t>
            </w:r>
          </w:p>
        </w:tc>
        <w:tc>
          <w:tcPr>
            <w:tcW w:w="1843" w:type="dxa"/>
            <w:noWrap/>
            <w:hideMark/>
          </w:tcPr>
          <w:p w14:paraId="00124B42" w14:textId="77777777" w:rsidR="00AA2483" w:rsidRPr="00AA2483" w:rsidRDefault="00AA2483" w:rsidP="00AA2483">
            <w:pPr>
              <w:spacing w:before="20" w:after="20"/>
              <w:ind w:right="602"/>
              <w:jc w:val="right"/>
              <w:rPr>
                <w:szCs w:val="17"/>
                <w:lang w:eastAsia="en-AU"/>
              </w:rPr>
            </w:pPr>
            <w:r w:rsidRPr="00AA2483">
              <w:rPr>
                <w:szCs w:val="17"/>
                <w:lang w:eastAsia="en-AU"/>
              </w:rPr>
              <w:t>718</w:t>
            </w:r>
          </w:p>
        </w:tc>
        <w:tc>
          <w:tcPr>
            <w:tcW w:w="1701" w:type="dxa"/>
            <w:noWrap/>
            <w:hideMark/>
          </w:tcPr>
          <w:p w14:paraId="58DDCDC2" w14:textId="77777777" w:rsidR="00AA2483" w:rsidRPr="00AA2483" w:rsidRDefault="00AA2483" w:rsidP="00AA2483">
            <w:pPr>
              <w:spacing w:before="20" w:after="20"/>
              <w:jc w:val="center"/>
              <w:rPr>
                <w:szCs w:val="17"/>
                <w:lang w:eastAsia="en-AU"/>
              </w:rPr>
            </w:pPr>
          </w:p>
        </w:tc>
      </w:tr>
    </w:tbl>
    <w:p w14:paraId="2FF9A446" w14:textId="77777777" w:rsidR="00AA2483" w:rsidRPr="00AA2483" w:rsidRDefault="00AA2483" w:rsidP="00AA2483">
      <w:pPr>
        <w:spacing w:before="80"/>
        <w:rPr>
          <w:b/>
          <w:bCs/>
          <w:szCs w:val="17"/>
          <w:lang w:val="en-US"/>
        </w:rPr>
      </w:pPr>
      <w:r w:rsidRPr="00AA2483">
        <w:rPr>
          <w:b/>
          <w:bCs/>
          <w:szCs w:val="17"/>
          <w:lang w:val="en-US"/>
        </w:rPr>
        <w:t xml:space="preserve">Woodville Ward </w:t>
      </w:r>
      <w:proofErr w:type="spellStart"/>
      <w:r w:rsidRPr="00AA2483">
        <w:rPr>
          <w:b/>
          <w:bCs/>
          <w:szCs w:val="17"/>
          <w:lang w:val="en-US"/>
        </w:rPr>
        <w:t>councillor</w:t>
      </w:r>
      <w:proofErr w:type="spellEnd"/>
      <w:r w:rsidRPr="00AA2483">
        <w:rPr>
          <w:b/>
          <w:bCs/>
          <w:szCs w:val="17"/>
          <w:lang w:val="en-US"/>
        </w:rPr>
        <w:t>, 2 vacancies</w:t>
      </w:r>
    </w:p>
    <w:p w14:paraId="171FDCCF" w14:textId="77777777" w:rsidR="00AA2483" w:rsidRPr="00AA2483" w:rsidRDefault="00AA2483" w:rsidP="00AA2483">
      <w:pPr>
        <w:spacing w:after="0"/>
        <w:rPr>
          <w:szCs w:val="17"/>
          <w:lang w:val="en-US"/>
        </w:rPr>
      </w:pPr>
      <w:r w:rsidRPr="00AA2483">
        <w:rPr>
          <w:szCs w:val="17"/>
          <w:lang w:val="en-US"/>
        </w:rPr>
        <w:t>Formal Ballot Papers: 3,892</w:t>
      </w:r>
    </w:p>
    <w:p w14:paraId="3C66C0B3" w14:textId="77777777" w:rsidR="00AA2483" w:rsidRPr="00AA2483" w:rsidRDefault="00AA2483" w:rsidP="00AA2483">
      <w:pPr>
        <w:spacing w:after="0"/>
        <w:rPr>
          <w:szCs w:val="17"/>
          <w:lang w:val="en-US"/>
        </w:rPr>
      </w:pPr>
      <w:r w:rsidRPr="00AA2483">
        <w:rPr>
          <w:szCs w:val="17"/>
          <w:lang w:val="en-US"/>
        </w:rPr>
        <w:t>Informal Ballot Papers: 249</w:t>
      </w:r>
    </w:p>
    <w:p w14:paraId="4CFB6227" w14:textId="77777777" w:rsidR="00AA2483" w:rsidRPr="00AA2483" w:rsidRDefault="00AA2483" w:rsidP="00AA2483">
      <w:pPr>
        <w:rPr>
          <w:szCs w:val="17"/>
          <w:lang w:val="en-US"/>
        </w:rPr>
      </w:pPr>
      <w:r w:rsidRPr="00AA2483">
        <w:rPr>
          <w:szCs w:val="17"/>
          <w:lang w:val="en-US"/>
        </w:rPr>
        <w:t>Quota: 1,298</w:t>
      </w:r>
    </w:p>
    <w:tbl>
      <w:tblPr>
        <w:tblStyle w:val="Gazettetable"/>
        <w:tblW w:w="6662" w:type="dxa"/>
        <w:tblLook w:val="04A0" w:firstRow="1" w:lastRow="0" w:firstColumn="1" w:lastColumn="0" w:noHBand="0" w:noVBand="1"/>
      </w:tblPr>
      <w:tblGrid>
        <w:gridCol w:w="3118"/>
        <w:gridCol w:w="1843"/>
        <w:gridCol w:w="1701"/>
      </w:tblGrid>
      <w:tr w:rsidR="00AA2483" w:rsidRPr="00AA2483" w14:paraId="494D342C"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2F144D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CE9C6D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F7CFEF2"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B4F2EF4" w14:textId="77777777" w:rsidTr="003061C9">
        <w:tc>
          <w:tcPr>
            <w:tcW w:w="3118" w:type="dxa"/>
            <w:noWrap/>
            <w:hideMark/>
          </w:tcPr>
          <w:p w14:paraId="31D766E9" w14:textId="77777777" w:rsidR="00AA2483" w:rsidRPr="00AA2483" w:rsidRDefault="00AA2483" w:rsidP="00AA2483">
            <w:pPr>
              <w:spacing w:before="20" w:after="20"/>
              <w:rPr>
                <w:szCs w:val="17"/>
                <w:lang w:eastAsia="en-AU"/>
              </w:rPr>
            </w:pPr>
            <w:r w:rsidRPr="00AA2483">
              <w:rPr>
                <w:szCs w:val="17"/>
              </w:rPr>
              <w:t>CHIDAMBARANATHAN, Senthil</w:t>
            </w:r>
          </w:p>
        </w:tc>
        <w:tc>
          <w:tcPr>
            <w:tcW w:w="1843" w:type="dxa"/>
            <w:noWrap/>
            <w:hideMark/>
          </w:tcPr>
          <w:p w14:paraId="2F93B3D7" w14:textId="77777777" w:rsidR="00AA2483" w:rsidRPr="00AA2483" w:rsidRDefault="00AA2483" w:rsidP="00AA2483">
            <w:pPr>
              <w:spacing w:before="20" w:after="20"/>
              <w:ind w:right="602"/>
              <w:jc w:val="right"/>
              <w:rPr>
                <w:szCs w:val="17"/>
                <w:lang w:eastAsia="en-AU"/>
              </w:rPr>
            </w:pPr>
            <w:r w:rsidRPr="00AA2483">
              <w:rPr>
                <w:szCs w:val="17"/>
                <w:lang w:eastAsia="en-AU"/>
              </w:rPr>
              <w:t>973</w:t>
            </w:r>
          </w:p>
        </w:tc>
        <w:tc>
          <w:tcPr>
            <w:tcW w:w="1701" w:type="dxa"/>
            <w:noWrap/>
            <w:hideMark/>
          </w:tcPr>
          <w:p w14:paraId="5067059D"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28C572E" w14:textId="77777777" w:rsidTr="003061C9">
        <w:tc>
          <w:tcPr>
            <w:tcW w:w="3118" w:type="dxa"/>
            <w:noWrap/>
            <w:hideMark/>
          </w:tcPr>
          <w:p w14:paraId="47C91517" w14:textId="77777777" w:rsidR="00AA2483" w:rsidRPr="00AA2483" w:rsidRDefault="00AA2483" w:rsidP="00AA2483">
            <w:pPr>
              <w:spacing w:before="20" w:after="20"/>
              <w:rPr>
                <w:szCs w:val="17"/>
                <w:lang w:eastAsia="en-AU"/>
              </w:rPr>
            </w:pPr>
            <w:r w:rsidRPr="00AA2483">
              <w:rPr>
                <w:szCs w:val="17"/>
              </w:rPr>
              <w:t xml:space="preserve">TRAN, </w:t>
            </w:r>
            <w:proofErr w:type="spellStart"/>
            <w:r w:rsidRPr="00AA2483">
              <w:rPr>
                <w:szCs w:val="17"/>
              </w:rPr>
              <w:t>Khuyen</w:t>
            </w:r>
            <w:proofErr w:type="spellEnd"/>
            <w:r w:rsidRPr="00AA2483">
              <w:rPr>
                <w:szCs w:val="17"/>
              </w:rPr>
              <w:t xml:space="preserve"> (Quin)</w:t>
            </w:r>
          </w:p>
        </w:tc>
        <w:tc>
          <w:tcPr>
            <w:tcW w:w="1843" w:type="dxa"/>
            <w:noWrap/>
            <w:hideMark/>
          </w:tcPr>
          <w:p w14:paraId="083AF404" w14:textId="77777777" w:rsidR="00AA2483" w:rsidRPr="00AA2483" w:rsidRDefault="00AA2483" w:rsidP="00AA2483">
            <w:pPr>
              <w:spacing w:before="20" w:after="20"/>
              <w:ind w:right="602"/>
              <w:jc w:val="right"/>
              <w:rPr>
                <w:szCs w:val="17"/>
                <w:lang w:eastAsia="en-AU"/>
              </w:rPr>
            </w:pPr>
            <w:r w:rsidRPr="00AA2483">
              <w:rPr>
                <w:szCs w:val="17"/>
                <w:lang w:eastAsia="en-AU"/>
              </w:rPr>
              <w:t>1,582</w:t>
            </w:r>
          </w:p>
        </w:tc>
        <w:tc>
          <w:tcPr>
            <w:tcW w:w="1701" w:type="dxa"/>
            <w:noWrap/>
            <w:hideMark/>
          </w:tcPr>
          <w:p w14:paraId="58AFFD1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BED8A14" w14:textId="77777777" w:rsidTr="003061C9">
        <w:tc>
          <w:tcPr>
            <w:tcW w:w="3118" w:type="dxa"/>
            <w:noWrap/>
            <w:hideMark/>
          </w:tcPr>
          <w:p w14:paraId="0CF97008" w14:textId="77777777" w:rsidR="00AA2483" w:rsidRPr="00AA2483" w:rsidRDefault="00AA2483" w:rsidP="00AA2483">
            <w:pPr>
              <w:spacing w:before="20" w:after="20"/>
              <w:rPr>
                <w:szCs w:val="17"/>
                <w:lang w:eastAsia="en-AU"/>
              </w:rPr>
            </w:pPr>
            <w:r w:rsidRPr="00AA2483">
              <w:rPr>
                <w:szCs w:val="17"/>
              </w:rPr>
              <w:t>RAWSON, Terry</w:t>
            </w:r>
          </w:p>
        </w:tc>
        <w:tc>
          <w:tcPr>
            <w:tcW w:w="1843" w:type="dxa"/>
            <w:noWrap/>
            <w:hideMark/>
          </w:tcPr>
          <w:p w14:paraId="584BA12C" w14:textId="77777777" w:rsidR="00AA2483" w:rsidRPr="00AA2483" w:rsidRDefault="00AA2483" w:rsidP="00AA2483">
            <w:pPr>
              <w:spacing w:before="20" w:after="20"/>
              <w:ind w:right="602"/>
              <w:jc w:val="right"/>
              <w:rPr>
                <w:szCs w:val="17"/>
                <w:lang w:eastAsia="en-AU"/>
              </w:rPr>
            </w:pPr>
            <w:r w:rsidRPr="00AA2483">
              <w:rPr>
                <w:szCs w:val="17"/>
                <w:lang w:eastAsia="en-AU"/>
              </w:rPr>
              <w:t>570</w:t>
            </w:r>
          </w:p>
        </w:tc>
        <w:tc>
          <w:tcPr>
            <w:tcW w:w="1701" w:type="dxa"/>
            <w:noWrap/>
            <w:hideMark/>
          </w:tcPr>
          <w:p w14:paraId="6872ECA6" w14:textId="77777777" w:rsidR="00AA2483" w:rsidRPr="00AA2483" w:rsidRDefault="00AA2483" w:rsidP="00AA2483">
            <w:pPr>
              <w:spacing w:before="20" w:after="20"/>
              <w:jc w:val="center"/>
              <w:rPr>
                <w:szCs w:val="17"/>
                <w:lang w:eastAsia="en-AU"/>
              </w:rPr>
            </w:pPr>
          </w:p>
        </w:tc>
      </w:tr>
      <w:tr w:rsidR="00AA2483" w:rsidRPr="00AA2483" w14:paraId="29FA850E" w14:textId="77777777" w:rsidTr="003061C9">
        <w:tc>
          <w:tcPr>
            <w:tcW w:w="3118" w:type="dxa"/>
            <w:noWrap/>
            <w:hideMark/>
          </w:tcPr>
          <w:p w14:paraId="02D6D8B7" w14:textId="77777777" w:rsidR="00AA2483" w:rsidRPr="00AA2483" w:rsidRDefault="00AA2483" w:rsidP="00AA2483">
            <w:pPr>
              <w:spacing w:before="20" w:after="40"/>
              <w:rPr>
                <w:szCs w:val="17"/>
                <w:lang w:eastAsia="en-AU"/>
              </w:rPr>
            </w:pPr>
            <w:r w:rsidRPr="00AA2483">
              <w:rPr>
                <w:szCs w:val="17"/>
              </w:rPr>
              <w:t>RIX, Shane</w:t>
            </w:r>
          </w:p>
        </w:tc>
        <w:tc>
          <w:tcPr>
            <w:tcW w:w="1843" w:type="dxa"/>
            <w:noWrap/>
            <w:hideMark/>
          </w:tcPr>
          <w:p w14:paraId="0744A7D8" w14:textId="77777777" w:rsidR="00AA2483" w:rsidRPr="00AA2483" w:rsidRDefault="00AA2483" w:rsidP="00AA2483">
            <w:pPr>
              <w:spacing w:before="20" w:after="20"/>
              <w:ind w:right="602"/>
              <w:jc w:val="right"/>
              <w:rPr>
                <w:szCs w:val="17"/>
                <w:lang w:eastAsia="en-AU"/>
              </w:rPr>
            </w:pPr>
            <w:r w:rsidRPr="00AA2483">
              <w:rPr>
                <w:szCs w:val="17"/>
                <w:lang w:eastAsia="en-AU"/>
              </w:rPr>
              <w:t>767</w:t>
            </w:r>
          </w:p>
        </w:tc>
        <w:tc>
          <w:tcPr>
            <w:tcW w:w="1701" w:type="dxa"/>
            <w:noWrap/>
            <w:hideMark/>
          </w:tcPr>
          <w:p w14:paraId="6FE7C842" w14:textId="77777777" w:rsidR="00AA2483" w:rsidRPr="00AA2483" w:rsidRDefault="00AA2483" w:rsidP="00AA2483">
            <w:pPr>
              <w:spacing w:before="20" w:after="20"/>
              <w:jc w:val="center"/>
              <w:rPr>
                <w:szCs w:val="17"/>
                <w:lang w:eastAsia="en-AU"/>
              </w:rPr>
            </w:pPr>
          </w:p>
        </w:tc>
      </w:tr>
    </w:tbl>
    <w:p w14:paraId="0ACF22CF" w14:textId="77777777" w:rsidR="00AA2483" w:rsidRPr="00AA2483" w:rsidRDefault="00AA2483" w:rsidP="00AA2483">
      <w:pPr>
        <w:spacing w:before="80"/>
        <w:rPr>
          <w:b/>
          <w:bCs/>
          <w:szCs w:val="17"/>
          <w:lang w:val="en-US"/>
        </w:rPr>
      </w:pPr>
      <w:r w:rsidRPr="00AA2483">
        <w:rPr>
          <w:b/>
          <w:bCs/>
          <w:szCs w:val="17"/>
          <w:lang w:val="en-US"/>
        </w:rPr>
        <w:t xml:space="preserve">West Woodville Ward </w:t>
      </w:r>
      <w:proofErr w:type="spellStart"/>
      <w:r w:rsidRPr="00AA2483">
        <w:rPr>
          <w:b/>
          <w:bCs/>
          <w:szCs w:val="17"/>
          <w:lang w:val="en-US"/>
        </w:rPr>
        <w:t>councillor</w:t>
      </w:r>
      <w:proofErr w:type="spellEnd"/>
      <w:r w:rsidRPr="00AA2483">
        <w:rPr>
          <w:b/>
          <w:bCs/>
          <w:szCs w:val="17"/>
          <w:lang w:val="en-US"/>
        </w:rPr>
        <w:t>, 2 vacancies</w:t>
      </w:r>
    </w:p>
    <w:p w14:paraId="477725EE" w14:textId="77777777" w:rsidR="00AA2483" w:rsidRPr="00AA2483" w:rsidRDefault="00AA2483" w:rsidP="00AA2483">
      <w:pPr>
        <w:spacing w:after="0"/>
        <w:rPr>
          <w:szCs w:val="17"/>
          <w:lang w:val="en-US"/>
        </w:rPr>
      </w:pPr>
      <w:r w:rsidRPr="00AA2483">
        <w:rPr>
          <w:szCs w:val="17"/>
          <w:lang w:val="en-US"/>
        </w:rPr>
        <w:t>Formal Ballot Papers: 3,117</w:t>
      </w:r>
    </w:p>
    <w:p w14:paraId="40F70748" w14:textId="77777777" w:rsidR="00AA2483" w:rsidRPr="00AA2483" w:rsidRDefault="00AA2483" w:rsidP="00AA2483">
      <w:pPr>
        <w:spacing w:after="0"/>
        <w:rPr>
          <w:szCs w:val="17"/>
          <w:lang w:val="en-US"/>
        </w:rPr>
      </w:pPr>
      <w:r w:rsidRPr="00AA2483">
        <w:rPr>
          <w:szCs w:val="17"/>
          <w:lang w:val="en-US"/>
        </w:rPr>
        <w:t>Informal Ballot Papers: 231</w:t>
      </w:r>
    </w:p>
    <w:p w14:paraId="5FDF3D9B" w14:textId="77777777" w:rsidR="00AA2483" w:rsidRPr="00AA2483" w:rsidRDefault="00AA2483" w:rsidP="00AA2483">
      <w:pPr>
        <w:rPr>
          <w:szCs w:val="17"/>
          <w:lang w:val="en-US"/>
        </w:rPr>
      </w:pPr>
      <w:r w:rsidRPr="00AA2483">
        <w:rPr>
          <w:szCs w:val="17"/>
          <w:lang w:val="en-US"/>
        </w:rPr>
        <w:t>Quota: 1,040</w:t>
      </w:r>
    </w:p>
    <w:tbl>
      <w:tblPr>
        <w:tblStyle w:val="Gazettetable"/>
        <w:tblW w:w="6662" w:type="dxa"/>
        <w:tblLook w:val="04A0" w:firstRow="1" w:lastRow="0" w:firstColumn="1" w:lastColumn="0" w:noHBand="0" w:noVBand="1"/>
      </w:tblPr>
      <w:tblGrid>
        <w:gridCol w:w="3118"/>
        <w:gridCol w:w="1843"/>
        <w:gridCol w:w="1701"/>
      </w:tblGrid>
      <w:tr w:rsidR="00AA2483" w:rsidRPr="00AA2483" w14:paraId="055652E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24B451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CA65EC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58E761F"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6195CBD" w14:textId="77777777" w:rsidTr="003061C9">
        <w:tc>
          <w:tcPr>
            <w:tcW w:w="3118" w:type="dxa"/>
            <w:noWrap/>
            <w:hideMark/>
          </w:tcPr>
          <w:p w14:paraId="5BB791B4" w14:textId="77777777" w:rsidR="00AA2483" w:rsidRPr="00AA2483" w:rsidRDefault="00AA2483" w:rsidP="00AA2483">
            <w:pPr>
              <w:spacing w:before="20" w:after="20"/>
              <w:rPr>
                <w:szCs w:val="17"/>
                <w:lang w:eastAsia="en-AU"/>
              </w:rPr>
            </w:pPr>
            <w:r w:rsidRPr="00AA2483">
              <w:rPr>
                <w:szCs w:val="17"/>
              </w:rPr>
              <w:t>MESCHINO, Carlo</w:t>
            </w:r>
          </w:p>
        </w:tc>
        <w:tc>
          <w:tcPr>
            <w:tcW w:w="1843" w:type="dxa"/>
            <w:noWrap/>
            <w:hideMark/>
          </w:tcPr>
          <w:p w14:paraId="2C5D9729" w14:textId="77777777" w:rsidR="00AA2483" w:rsidRPr="00AA2483" w:rsidRDefault="00AA2483" w:rsidP="00AA2483">
            <w:pPr>
              <w:spacing w:before="20" w:after="20"/>
              <w:ind w:right="602"/>
              <w:jc w:val="right"/>
              <w:rPr>
                <w:szCs w:val="17"/>
                <w:lang w:eastAsia="en-AU"/>
              </w:rPr>
            </w:pPr>
            <w:r w:rsidRPr="00AA2483">
              <w:rPr>
                <w:szCs w:val="17"/>
                <w:lang w:eastAsia="en-AU"/>
              </w:rPr>
              <w:t>916</w:t>
            </w:r>
          </w:p>
        </w:tc>
        <w:tc>
          <w:tcPr>
            <w:tcW w:w="1701" w:type="dxa"/>
            <w:noWrap/>
            <w:hideMark/>
          </w:tcPr>
          <w:p w14:paraId="1D7CC189" w14:textId="77777777" w:rsidR="00AA2483" w:rsidRPr="00AA2483" w:rsidRDefault="00AA2483" w:rsidP="00AA2483">
            <w:pPr>
              <w:spacing w:before="20" w:after="20"/>
              <w:jc w:val="center"/>
              <w:rPr>
                <w:szCs w:val="17"/>
                <w:lang w:eastAsia="en-AU"/>
              </w:rPr>
            </w:pPr>
          </w:p>
        </w:tc>
      </w:tr>
      <w:tr w:rsidR="00AA2483" w:rsidRPr="00AA2483" w14:paraId="3A992D46" w14:textId="77777777" w:rsidTr="003061C9">
        <w:tc>
          <w:tcPr>
            <w:tcW w:w="3118" w:type="dxa"/>
            <w:noWrap/>
            <w:hideMark/>
          </w:tcPr>
          <w:p w14:paraId="2607B2CD" w14:textId="77777777" w:rsidR="00AA2483" w:rsidRPr="00AA2483" w:rsidRDefault="00AA2483" w:rsidP="00AA2483">
            <w:pPr>
              <w:spacing w:before="20" w:after="20"/>
              <w:rPr>
                <w:szCs w:val="17"/>
                <w:lang w:eastAsia="en-AU"/>
              </w:rPr>
            </w:pPr>
            <w:r w:rsidRPr="00AA2483">
              <w:rPr>
                <w:szCs w:val="17"/>
              </w:rPr>
              <w:t>THOMAS, Kelly</w:t>
            </w:r>
          </w:p>
        </w:tc>
        <w:tc>
          <w:tcPr>
            <w:tcW w:w="1843" w:type="dxa"/>
            <w:noWrap/>
            <w:hideMark/>
          </w:tcPr>
          <w:p w14:paraId="10632AC8" w14:textId="77777777" w:rsidR="00AA2483" w:rsidRPr="00AA2483" w:rsidRDefault="00AA2483" w:rsidP="00AA2483">
            <w:pPr>
              <w:spacing w:before="20" w:after="20"/>
              <w:ind w:right="602"/>
              <w:jc w:val="right"/>
              <w:rPr>
                <w:szCs w:val="17"/>
                <w:lang w:eastAsia="en-AU"/>
              </w:rPr>
            </w:pPr>
            <w:r w:rsidRPr="00AA2483">
              <w:rPr>
                <w:szCs w:val="17"/>
                <w:lang w:eastAsia="en-AU"/>
              </w:rPr>
              <w:t>1,131</w:t>
            </w:r>
          </w:p>
        </w:tc>
        <w:tc>
          <w:tcPr>
            <w:tcW w:w="1701" w:type="dxa"/>
            <w:noWrap/>
            <w:hideMark/>
          </w:tcPr>
          <w:p w14:paraId="476CF8FF"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B1D47E9" w14:textId="77777777" w:rsidTr="003061C9">
        <w:tc>
          <w:tcPr>
            <w:tcW w:w="3118" w:type="dxa"/>
            <w:noWrap/>
            <w:hideMark/>
          </w:tcPr>
          <w:p w14:paraId="216A99B8" w14:textId="77777777" w:rsidR="00AA2483" w:rsidRPr="00AA2483" w:rsidRDefault="00AA2483" w:rsidP="00AA2483">
            <w:pPr>
              <w:spacing w:before="20" w:after="40"/>
              <w:rPr>
                <w:szCs w:val="17"/>
                <w:lang w:eastAsia="en-AU"/>
              </w:rPr>
            </w:pPr>
            <w:r w:rsidRPr="00AA2483">
              <w:rPr>
                <w:szCs w:val="17"/>
              </w:rPr>
              <w:t>MAZEIKA, Nicole</w:t>
            </w:r>
          </w:p>
        </w:tc>
        <w:tc>
          <w:tcPr>
            <w:tcW w:w="1843" w:type="dxa"/>
            <w:noWrap/>
            <w:hideMark/>
          </w:tcPr>
          <w:p w14:paraId="1197DFAB" w14:textId="77777777" w:rsidR="00AA2483" w:rsidRPr="00AA2483" w:rsidRDefault="00AA2483" w:rsidP="00AA2483">
            <w:pPr>
              <w:spacing w:before="20" w:after="20"/>
              <w:ind w:right="602"/>
              <w:jc w:val="right"/>
              <w:rPr>
                <w:szCs w:val="17"/>
                <w:lang w:eastAsia="en-AU"/>
              </w:rPr>
            </w:pPr>
            <w:r w:rsidRPr="00AA2483">
              <w:rPr>
                <w:szCs w:val="17"/>
                <w:lang w:eastAsia="en-AU"/>
              </w:rPr>
              <w:t>1,070</w:t>
            </w:r>
          </w:p>
        </w:tc>
        <w:tc>
          <w:tcPr>
            <w:tcW w:w="1701" w:type="dxa"/>
            <w:noWrap/>
            <w:hideMark/>
          </w:tcPr>
          <w:p w14:paraId="0A6C62F7"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2D5CBFF7" w14:textId="77777777" w:rsidR="00AA2483" w:rsidRPr="00AA2483" w:rsidRDefault="00AA2483" w:rsidP="00AA2483">
      <w:pPr>
        <w:spacing w:before="80"/>
        <w:rPr>
          <w:b/>
          <w:bCs/>
          <w:szCs w:val="17"/>
          <w:lang w:val="en-US"/>
        </w:rPr>
      </w:pPr>
      <w:proofErr w:type="spellStart"/>
      <w:r w:rsidRPr="00AA2483">
        <w:rPr>
          <w:b/>
          <w:bCs/>
          <w:szCs w:val="17"/>
          <w:lang w:val="en-US"/>
        </w:rPr>
        <w:t>Findon</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5A3D2632" w14:textId="77777777" w:rsidR="00AA2483" w:rsidRPr="00AA2483" w:rsidRDefault="00AA2483" w:rsidP="00AA2483">
      <w:pPr>
        <w:spacing w:after="0"/>
        <w:rPr>
          <w:szCs w:val="17"/>
          <w:lang w:val="en-US"/>
        </w:rPr>
      </w:pPr>
      <w:r w:rsidRPr="00AA2483">
        <w:rPr>
          <w:szCs w:val="17"/>
          <w:lang w:val="en-US"/>
        </w:rPr>
        <w:t>Formal Ballot Papers: 3,566</w:t>
      </w:r>
    </w:p>
    <w:p w14:paraId="76EF203B" w14:textId="77777777" w:rsidR="00AA2483" w:rsidRPr="00AA2483" w:rsidRDefault="00AA2483" w:rsidP="00AA2483">
      <w:pPr>
        <w:spacing w:after="0"/>
        <w:rPr>
          <w:szCs w:val="17"/>
          <w:lang w:val="en-US"/>
        </w:rPr>
      </w:pPr>
      <w:r w:rsidRPr="00AA2483">
        <w:rPr>
          <w:szCs w:val="17"/>
          <w:lang w:val="en-US"/>
        </w:rPr>
        <w:t>Informal Ballot Papers: 211</w:t>
      </w:r>
    </w:p>
    <w:p w14:paraId="4EB46FFE" w14:textId="77777777" w:rsidR="00AA2483" w:rsidRPr="00AA2483" w:rsidRDefault="00AA2483" w:rsidP="00AA2483">
      <w:pPr>
        <w:rPr>
          <w:szCs w:val="17"/>
          <w:lang w:val="en-US"/>
        </w:rPr>
      </w:pPr>
      <w:r w:rsidRPr="00AA2483">
        <w:rPr>
          <w:szCs w:val="17"/>
          <w:lang w:val="en-US"/>
        </w:rPr>
        <w:t>Quota: 1,189</w:t>
      </w:r>
    </w:p>
    <w:tbl>
      <w:tblPr>
        <w:tblStyle w:val="Gazettetable"/>
        <w:tblW w:w="6662" w:type="dxa"/>
        <w:tblLook w:val="04A0" w:firstRow="1" w:lastRow="0" w:firstColumn="1" w:lastColumn="0" w:noHBand="0" w:noVBand="1"/>
      </w:tblPr>
      <w:tblGrid>
        <w:gridCol w:w="3118"/>
        <w:gridCol w:w="1843"/>
        <w:gridCol w:w="1701"/>
      </w:tblGrid>
      <w:tr w:rsidR="00AA2483" w:rsidRPr="00AA2483" w14:paraId="6AE31056" w14:textId="77777777" w:rsidTr="00AA2483">
        <w:trPr>
          <w:cnfStyle w:val="100000000000" w:firstRow="1" w:lastRow="0" w:firstColumn="0" w:lastColumn="0" w:oddVBand="0" w:evenVBand="0" w:oddHBand="0" w:evenHBand="0" w:firstRowFirstColumn="0" w:firstRowLastColumn="0" w:lastRowFirstColumn="0" w:lastRowLastColumn="0"/>
          <w:tblHeader/>
        </w:trPr>
        <w:tc>
          <w:tcPr>
            <w:tcW w:w="3118" w:type="dxa"/>
            <w:noWrap/>
            <w:hideMark/>
          </w:tcPr>
          <w:p w14:paraId="7B39472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F6B81E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A625EF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B791160" w14:textId="77777777" w:rsidTr="003061C9">
        <w:tc>
          <w:tcPr>
            <w:tcW w:w="3118" w:type="dxa"/>
            <w:noWrap/>
            <w:hideMark/>
          </w:tcPr>
          <w:p w14:paraId="23F699D2" w14:textId="77777777" w:rsidR="00AA2483" w:rsidRPr="00AA2483" w:rsidRDefault="00AA2483" w:rsidP="00AA2483">
            <w:pPr>
              <w:spacing w:before="20" w:after="20"/>
              <w:rPr>
                <w:szCs w:val="17"/>
                <w:lang w:eastAsia="en-AU"/>
              </w:rPr>
            </w:pPr>
            <w:r w:rsidRPr="00AA2483">
              <w:rPr>
                <w:szCs w:val="17"/>
              </w:rPr>
              <w:t xml:space="preserve">ROOPRAI, </w:t>
            </w:r>
            <w:proofErr w:type="spellStart"/>
            <w:r w:rsidRPr="00AA2483">
              <w:rPr>
                <w:szCs w:val="17"/>
              </w:rPr>
              <w:t>Rajveer</w:t>
            </w:r>
            <w:proofErr w:type="spellEnd"/>
          </w:p>
        </w:tc>
        <w:tc>
          <w:tcPr>
            <w:tcW w:w="1843" w:type="dxa"/>
            <w:noWrap/>
            <w:hideMark/>
          </w:tcPr>
          <w:p w14:paraId="4677DA64" w14:textId="77777777" w:rsidR="00AA2483" w:rsidRPr="00AA2483" w:rsidRDefault="00AA2483" w:rsidP="00AA2483">
            <w:pPr>
              <w:spacing w:before="20" w:after="20"/>
              <w:ind w:right="602"/>
              <w:jc w:val="right"/>
              <w:rPr>
                <w:szCs w:val="17"/>
                <w:lang w:eastAsia="en-AU"/>
              </w:rPr>
            </w:pPr>
            <w:r w:rsidRPr="00AA2483">
              <w:rPr>
                <w:szCs w:val="17"/>
                <w:lang w:eastAsia="en-AU"/>
              </w:rPr>
              <w:t>349</w:t>
            </w:r>
          </w:p>
        </w:tc>
        <w:tc>
          <w:tcPr>
            <w:tcW w:w="1701" w:type="dxa"/>
            <w:noWrap/>
            <w:hideMark/>
          </w:tcPr>
          <w:p w14:paraId="7F0204A4" w14:textId="77777777" w:rsidR="00AA2483" w:rsidRPr="00AA2483" w:rsidRDefault="00AA2483" w:rsidP="00AA2483">
            <w:pPr>
              <w:spacing w:before="20" w:after="20"/>
              <w:jc w:val="center"/>
              <w:rPr>
                <w:szCs w:val="17"/>
                <w:lang w:eastAsia="en-AU"/>
              </w:rPr>
            </w:pPr>
          </w:p>
        </w:tc>
      </w:tr>
      <w:tr w:rsidR="00AA2483" w:rsidRPr="00AA2483" w14:paraId="20FD206A" w14:textId="77777777" w:rsidTr="003061C9">
        <w:tc>
          <w:tcPr>
            <w:tcW w:w="3118" w:type="dxa"/>
            <w:noWrap/>
            <w:hideMark/>
          </w:tcPr>
          <w:p w14:paraId="3E9C44DA" w14:textId="77777777" w:rsidR="00AA2483" w:rsidRPr="00AA2483" w:rsidRDefault="00AA2483" w:rsidP="00AA2483">
            <w:pPr>
              <w:spacing w:before="20" w:after="20"/>
              <w:rPr>
                <w:szCs w:val="17"/>
                <w:lang w:eastAsia="en-AU"/>
              </w:rPr>
            </w:pPr>
            <w:r w:rsidRPr="00AA2483">
              <w:rPr>
                <w:szCs w:val="17"/>
              </w:rPr>
              <w:t>TURELLI, George</w:t>
            </w:r>
          </w:p>
        </w:tc>
        <w:tc>
          <w:tcPr>
            <w:tcW w:w="1843" w:type="dxa"/>
            <w:noWrap/>
            <w:hideMark/>
          </w:tcPr>
          <w:p w14:paraId="0C0A22C9" w14:textId="77777777" w:rsidR="00AA2483" w:rsidRPr="00AA2483" w:rsidRDefault="00AA2483" w:rsidP="00AA2483">
            <w:pPr>
              <w:spacing w:before="20" w:after="20"/>
              <w:ind w:right="602"/>
              <w:jc w:val="right"/>
              <w:rPr>
                <w:szCs w:val="17"/>
                <w:lang w:eastAsia="en-AU"/>
              </w:rPr>
            </w:pPr>
            <w:r w:rsidRPr="00AA2483">
              <w:rPr>
                <w:szCs w:val="17"/>
                <w:lang w:eastAsia="en-AU"/>
              </w:rPr>
              <w:t>1,145</w:t>
            </w:r>
          </w:p>
        </w:tc>
        <w:tc>
          <w:tcPr>
            <w:tcW w:w="1701" w:type="dxa"/>
            <w:noWrap/>
            <w:hideMark/>
          </w:tcPr>
          <w:p w14:paraId="7BE52659"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9C3FC41" w14:textId="77777777" w:rsidTr="003061C9">
        <w:tc>
          <w:tcPr>
            <w:tcW w:w="3118" w:type="dxa"/>
            <w:noWrap/>
            <w:hideMark/>
          </w:tcPr>
          <w:p w14:paraId="29D1548E" w14:textId="77777777" w:rsidR="00AA2483" w:rsidRPr="00AA2483" w:rsidRDefault="00AA2483" w:rsidP="00AA2483">
            <w:pPr>
              <w:spacing w:before="20" w:after="20"/>
              <w:rPr>
                <w:szCs w:val="17"/>
                <w:lang w:eastAsia="en-AU"/>
              </w:rPr>
            </w:pPr>
            <w:r w:rsidRPr="00AA2483">
              <w:rPr>
                <w:szCs w:val="17"/>
              </w:rPr>
              <w:t>TEDESCO, Frank</w:t>
            </w:r>
          </w:p>
        </w:tc>
        <w:tc>
          <w:tcPr>
            <w:tcW w:w="1843" w:type="dxa"/>
            <w:noWrap/>
            <w:hideMark/>
          </w:tcPr>
          <w:p w14:paraId="5EA5A174" w14:textId="77777777" w:rsidR="00AA2483" w:rsidRPr="00AA2483" w:rsidRDefault="00AA2483" w:rsidP="00AA2483">
            <w:pPr>
              <w:spacing w:before="20" w:after="20"/>
              <w:ind w:right="602"/>
              <w:jc w:val="right"/>
              <w:rPr>
                <w:szCs w:val="17"/>
                <w:lang w:eastAsia="en-AU"/>
              </w:rPr>
            </w:pPr>
            <w:r w:rsidRPr="00AA2483">
              <w:rPr>
                <w:szCs w:val="17"/>
                <w:lang w:eastAsia="en-AU"/>
              </w:rPr>
              <w:t>943</w:t>
            </w:r>
          </w:p>
        </w:tc>
        <w:tc>
          <w:tcPr>
            <w:tcW w:w="1701" w:type="dxa"/>
            <w:noWrap/>
            <w:hideMark/>
          </w:tcPr>
          <w:p w14:paraId="132FBF20" w14:textId="77777777" w:rsidR="00AA2483" w:rsidRPr="00AA2483" w:rsidRDefault="00AA2483" w:rsidP="00AA2483">
            <w:pPr>
              <w:spacing w:before="20" w:after="20"/>
              <w:jc w:val="center"/>
              <w:rPr>
                <w:szCs w:val="17"/>
                <w:lang w:eastAsia="en-AU"/>
              </w:rPr>
            </w:pPr>
          </w:p>
        </w:tc>
      </w:tr>
      <w:tr w:rsidR="00AA2483" w:rsidRPr="00AA2483" w14:paraId="52BDF7B4" w14:textId="77777777" w:rsidTr="003061C9">
        <w:tc>
          <w:tcPr>
            <w:tcW w:w="3118" w:type="dxa"/>
            <w:noWrap/>
            <w:hideMark/>
          </w:tcPr>
          <w:p w14:paraId="5EB103FB" w14:textId="77777777" w:rsidR="00AA2483" w:rsidRPr="00AA2483" w:rsidRDefault="00AA2483" w:rsidP="00AA2483">
            <w:pPr>
              <w:spacing w:before="20" w:after="40"/>
              <w:rPr>
                <w:szCs w:val="17"/>
                <w:lang w:eastAsia="en-AU"/>
              </w:rPr>
            </w:pPr>
            <w:r w:rsidRPr="00AA2483">
              <w:rPr>
                <w:szCs w:val="17"/>
              </w:rPr>
              <w:t>PPIROS, Peter</w:t>
            </w:r>
          </w:p>
        </w:tc>
        <w:tc>
          <w:tcPr>
            <w:tcW w:w="1843" w:type="dxa"/>
            <w:noWrap/>
            <w:hideMark/>
          </w:tcPr>
          <w:p w14:paraId="47F2A121" w14:textId="77777777" w:rsidR="00AA2483" w:rsidRPr="00AA2483" w:rsidRDefault="00AA2483" w:rsidP="00AA2483">
            <w:pPr>
              <w:spacing w:before="20" w:after="20"/>
              <w:ind w:right="602"/>
              <w:jc w:val="right"/>
              <w:rPr>
                <w:szCs w:val="17"/>
                <w:lang w:eastAsia="en-AU"/>
              </w:rPr>
            </w:pPr>
            <w:r w:rsidRPr="00AA2483">
              <w:rPr>
                <w:szCs w:val="17"/>
                <w:lang w:eastAsia="en-AU"/>
              </w:rPr>
              <w:t>1,129</w:t>
            </w:r>
          </w:p>
        </w:tc>
        <w:tc>
          <w:tcPr>
            <w:tcW w:w="1701" w:type="dxa"/>
            <w:noWrap/>
            <w:hideMark/>
          </w:tcPr>
          <w:p w14:paraId="421C4CE0"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5CD4956C" w14:textId="77777777" w:rsidR="00AA2483" w:rsidRPr="00AA2483" w:rsidRDefault="00AA2483" w:rsidP="00AA2483">
      <w:pPr>
        <w:spacing w:before="80"/>
        <w:rPr>
          <w:b/>
          <w:bCs/>
          <w:szCs w:val="17"/>
          <w:lang w:val="en-US"/>
        </w:rPr>
      </w:pPr>
      <w:r w:rsidRPr="00AA2483">
        <w:rPr>
          <w:b/>
          <w:bCs/>
          <w:szCs w:val="17"/>
          <w:lang w:val="en-US"/>
        </w:rPr>
        <w:t xml:space="preserve">Hindmarsh Ward </w:t>
      </w:r>
      <w:proofErr w:type="spellStart"/>
      <w:r w:rsidRPr="00AA2483">
        <w:rPr>
          <w:b/>
          <w:bCs/>
          <w:szCs w:val="17"/>
          <w:lang w:val="en-US"/>
        </w:rPr>
        <w:t>councillor</w:t>
      </w:r>
      <w:proofErr w:type="spellEnd"/>
      <w:r w:rsidRPr="00AA2483">
        <w:rPr>
          <w:b/>
          <w:bCs/>
          <w:szCs w:val="17"/>
          <w:lang w:val="en-US"/>
        </w:rPr>
        <w:t>, 2 vacancies</w:t>
      </w:r>
    </w:p>
    <w:p w14:paraId="627532B0" w14:textId="77777777" w:rsidR="00AA2483" w:rsidRPr="00AA2483" w:rsidRDefault="00AA2483" w:rsidP="00AA2483">
      <w:pPr>
        <w:spacing w:after="0"/>
        <w:rPr>
          <w:szCs w:val="17"/>
          <w:lang w:val="en-US"/>
        </w:rPr>
      </w:pPr>
      <w:r w:rsidRPr="00AA2483">
        <w:rPr>
          <w:szCs w:val="17"/>
          <w:lang w:val="en-US"/>
        </w:rPr>
        <w:t>Formal Ballot Papers: 2,936</w:t>
      </w:r>
    </w:p>
    <w:p w14:paraId="45267DB4" w14:textId="77777777" w:rsidR="00AA2483" w:rsidRPr="00AA2483" w:rsidRDefault="00AA2483" w:rsidP="00AA2483">
      <w:pPr>
        <w:spacing w:after="0"/>
        <w:rPr>
          <w:szCs w:val="17"/>
          <w:lang w:val="en-US"/>
        </w:rPr>
      </w:pPr>
      <w:r w:rsidRPr="00AA2483">
        <w:rPr>
          <w:szCs w:val="17"/>
          <w:lang w:val="en-US"/>
        </w:rPr>
        <w:t>Informal Ballot Papers: 107</w:t>
      </w:r>
    </w:p>
    <w:p w14:paraId="70B12E37" w14:textId="77777777" w:rsidR="00AA2483" w:rsidRPr="00AA2483" w:rsidRDefault="00AA2483" w:rsidP="00AA2483">
      <w:pPr>
        <w:rPr>
          <w:szCs w:val="17"/>
          <w:lang w:val="en-US"/>
        </w:rPr>
      </w:pPr>
      <w:r w:rsidRPr="00AA2483">
        <w:rPr>
          <w:szCs w:val="17"/>
          <w:lang w:val="en-US"/>
        </w:rPr>
        <w:t>Quota: 979</w:t>
      </w:r>
    </w:p>
    <w:tbl>
      <w:tblPr>
        <w:tblStyle w:val="Gazettetable"/>
        <w:tblW w:w="6662" w:type="dxa"/>
        <w:tblLook w:val="04A0" w:firstRow="1" w:lastRow="0" w:firstColumn="1" w:lastColumn="0" w:noHBand="0" w:noVBand="1"/>
      </w:tblPr>
      <w:tblGrid>
        <w:gridCol w:w="3118"/>
        <w:gridCol w:w="1843"/>
        <w:gridCol w:w="1701"/>
      </w:tblGrid>
      <w:tr w:rsidR="00AA2483" w:rsidRPr="00AA2483" w14:paraId="33EB4FC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846ED4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40A0CB8"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096CAB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C493FA5" w14:textId="77777777" w:rsidTr="003061C9">
        <w:tc>
          <w:tcPr>
            <w:tcW w:w="3118" w:type="dxa"/>
            <w:noWrap/>
            <w:hideMark/>
          </w:tcPr>
          <w:p w14:paraId="655F7C53" w14:textId="77777777" w:rsidR="00AA2483" w:rsidRPr="00AA2483" w:rsidRDefault="00AA2483" w:rsidP="00AA2483">
            <w:pPr>
              <w:spacing w:before="20" w:after="20"/>
              <w:rPr>
                <w:szCs w:val="17"/>
                <w:lang w:eastAsia="en-AU"/>
              </w:rPr>
            </w:pPr>
            <w:r w:rsidRPr="00AA2483">
              <w:rPr>
                <w:szCs w:val="17"/>
              </w:rPr>
              <w:t>SUTTON, Steve</w:t>
            </w:r>
          </w:p>
        </w:tc>
        <w:tc>
          <w:tcPr>
            <w:tcW w:w="1843" w:type="dxa"/>
            <w:noWrap/>
            <w:hideMark/>
          </w:tcPr>
          <w:p w14:paraId="1B315FFF" w14:textId="77777777" w:rsidR="00AA2483" w:rsidRPr="00AA2483" w:rsidRDefault="00AA2483" w:rsidP="00AA2483">
            <w:pPr>
              <w:spacing w:before="20" w:after="20"/>
              <w:ind w:right="602"/>
              <w:jc w:val="right"/>
              <w:rPr>
                <w:szCs w:val="17"/>
                <w:lang w:eastAsia="en-AU"/>
              </w:rPr>
            </w:pPr>
            <w:r w:rsidRPr="00AA2483">
              <w:rPr>
                <w:szCs w:val="17"/>
                <w:lang w:eastAsia="en-AU"/>
              </w:rPr>
              <w:t>566</w:t>
            </w:r>
          </w:p>
        </w:tc>
        <w:tc>
          <w:tcPr>
            <w:tcW w:w="1701" w:type="dxa"/>
            <w:noWrap/>
            <w:hideMark/>
          </w:tcPr>
          <w:p w14:paraId="503C81B8" w14:textId="77777777" w:rsidR="00AA2483" w:rsidRPr="00AA2483" w:rsidRDefault="00AA2483" w:rsidP="00AA2483">
            <w:pPr>
              <w:spacing w:before="20" w:after="20"/>
              <w:jc w:val="center"/>
              <w:rPr>
                <w:szCs w:val="17"/>
                <w:lang w:eastAsia="en-AU"/>
              </w:rPr>
            </w:pPr>
          </w:p>
        </w:tc>
      </w:tr>
      <w:tr w:rsidR="00AA2483" w:rsidRPr="00AA2483" w14:paraId="51FE2446" w14:textId="77777777" w:rsidTr="003061C9">
        <w:tc>
          <w:tcPr>
            <w:tcW w:w="3118" w:type="dxa"/>
            <w:noWrap/>
            <w:hideMark/>
          </w:tcPr>
          <w:p w14:paraId="611B6193" w14:textId="77777777" w:rsidR="00AA2483" w:rsidRPr="00AA2483" w:rsidRDefault="00AA2483" w:rsidP="00AA2483">
            <w:pPr>
              <w:spacing w:before="20" w:after="20"/>
              <w:rPr>
                <w:szCs w:val="17"/>
                <w:lang w:eastAsia="en-AU"/>
              </w:rPr>
            </w:pPr>
            <w:r w:rsidRPr="00AA2483">
              <w:rPr>
                <w:szCs w:val="17"/>
              </w:rPr>
              <w:t>CAMPBELL, Alice</w:t>
            </w:r>
          </w:p>
        </w:tc>
        <w:tc>
          <w:tcPr>
            <w:tcW w:w="1843" w:type="dxa"/>
            <w:noWrap/>
            <w:hideMark/>
          </w:tcPr>
          <w:p w14:paraId="727B2CED" w14:textId="77777777" w:rsidR="00AA2483" w:rsidRPr="00AA2483" w:rsidRDefault="00AA2483" w:rsidP="00AA2483">
            <w:pPr>
              <w:spacing w:before="20" w:after="20"/>
              <w:ind w:right="602"/>
              <w:jc w:val="right"/>
              <w:rPr>
                <w:szCs w:val="17"/>
                <w:lang w:eastAsia="en-AU"/>
              </w:rPr>
            </w:pPr>
            <w:r w:rsidRPr="00AA2483">
              <w:rPr>
                <w:szCs w:val="17"/>
                <w:lang w:eastAsia="en-AU"/>
              </w:rPr>
              <w:t>675</w:t>
            </w:r>
          </w:p>
        </w:tc>
        <w:tc>
          <w:tcPr>
            <w:tcW w:w="1701" w:type="dxa"/>
            <w:noWrap/>
            <w:hideMark/>
          </w:tcPr>
          <w:p w14:paraId="7A7768D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D127984" w14:textId="77777777" w:rsidTr="003061C9">
        <w:tc>
          <w:tcPr>
            <w:tcW w:w="3118" w:type="dxa"/>
            <w:noWrap/>
            <w:hideMark/>
          </w:tcPr>
          <w:p w14:paraId="1DC26A5F" w14:textId="77777777" w:rsidR="00AA2483" w:rsidRPr="00AA2483" w:rsidRDefault="00AA2483" w:rsidP="00AA2483">
            <w:pPr>
              <w:spacing w:before="20" w:after="20"/>
              <w:rPr>
                <w:szCs w:val="17"/>
                <w:lang w:eastAsia="en-AU"/>
              </w:rPr>
            </w:pPr>
            <w:r w:rsidRPr="00AA2483">
              <w:rPr>
                <w:szCs w:val="17"/>
              </w:rPr>
              <w:t xml:space="preserve">KINSELLA, </w:t>
            </w:r>
            <w:proofErr w:type="spellStart"/>
            <w:r w:rsidRPr="00AA2483">
              <w:rPr>
                <w:szCs w:val="17"/>
              </w:rPr>
              <w:t>Katriona</w:t>
            </w:r>
            <w:proofErr w:type="spellEnd"/>
          </w:p>
        </w:tc>
        <w:tc>
          <w:tcPr>
            <w:tcW w:w="1843" w:type="dxa"/>
            <w:noWrap/>
            <w:hideMark/>
          </w:tcPr>
          <w:p w14:paraId="4677894A" w14:textId="77777777" w:rsidR="00AA2483" w:rsidRPr="00AA2483" w:rsidRDefault="00AA2483" w:rsidP="00AA2483">
            <w:pPr>
              <w:spacing w:before="20" w:after="20"/>
              <w:ind w:right="602"/>
              <w:jc w:val="right"/>
              <w:rPr>
                <w:szCs w:val="17"/>
                <w:lang w:eastAsia="en-AU"/>
              </w:rPr>
            </w:pPr>
            <w:r w:rsidRPr="00AA2483">
              <w:rPr>
                <w:szCs w:val="17"/>
                <w:lang w:eastAsia="en-AU"/>
              </w:rPr>
              <w:t>714</w:t>
            </w:r>
          </w:p>
        </w:tc>
        <w:tc>
          <w:tcPr>
            <w:tcW w:w="1701" w:type="dxa"/>
            <w:noWrap/>
            <w:hideMark/>
          </w:tcPr>
          <w:p w14:paraId="72DAC05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4C129FC" w14:textId="77777777" w:rsidTr="003061C9">
        <w:tc>
          <w:tcPr>
            <w:tcW w:w="3118" w:type="dxa"/>
            <w:noWrap/>
            <w:hideMark/>
          </w:tcPr>
          <w:p w14:paraId="58CC8C9A" w14:textId="77777777" w:rsidR="00AA2483" w:rsidRPr="00AA2483" w:rsidRDefault="00AA2483" w:rsidP="00AA2483">
            <w:pPr>
              <w:spacing w:before="20" w:after="20"/>
              <w:rPr>
                <w:szCs w:val="17"/>
                <w:lang w:eastAsia="en-AU"/>
              </w:rPr>
            </w:pPr>
            <w:r w:rsidRPr="00AA2483">
              <w:rPr>
                <w:szCs w:val="17"/>
              </w:rPr>
              <w:t>COOKE, Graham Marshall Hall</w:t>
            </w:r>
          </w:p>
        </w:tc>
        <w:tc>
          <w:tcPr>
            <w:tcW w:w="1843" w:type="dxa"/>
            <w:noWrap/>
            <w:hideMark/>
          </w:tcPr>
          <w:p w14:paraId="3A3ACD02" w14:textId="77777777" w:rsidR="00AA2483" w:rsidRPr="00AA2483" w:rsidRDefault="00AA2483" w:rsidP="00AA2483">
            <w:pPr>
              <w:spacing w:before="20" w:after="20"/>
              <w:ind w:right="602"/>
              <w:jc w:val="right"/>
              <w:rPr>
                <w:szCs w:val="17"/>
                <w:lang w:eastAsia="en-AU"/>
              </w:rPr>
            </w:pPr>
            <w:r w:rsidRPr="00AA2483">
              <w:rPr>
                <w:szCs w:val="17"/>
                <w:lang w:eastAsia="en-AU"/>
              </w:rPr>
              <w:t>293</w:t>
            </w:r>
          </w:p>
        </w:tc>
        <w:tc>
          <w:tcPr>
            <w:tcW w:w="1701" w:type="dxa"/>
            <w:noWrap/>
            <w:hideMark/>
          </w:tcPr>
          <w:p w14:paraId="7CD79021" w14:textId="77777777" w:rsidR="00AA2483" w:rsidRPr="00AA2483" w:rsidRDefault="00AA2483" w:rsidP="00AA2483">
            <w:pPr>
              <w:spacing w:before="20" w:after="20"/>
              <w:jc w:val="center"/>
              <w:rPr>
                <w:szCs w:val="17"/>
                <w:lang w:eastAsia="en-AU"/>
              </w:rPr>
            </w:pPr>
          </w:p>
        </w:tc>
      </w:tr>
      <w:tr w:rsidR="00AA2483" w:rsidRPr="00AA2483" w14:paraId="3BB3BD68" w14:textId="77777777" w:rsidTr="003061C9">
        <w:tc>
          <w:tcPr>
            <w:tcW w:w="3118" w:type="dxa"/>
            <w:noWrap/>
            <w:hideMark/>
          </w:tcPr>
          <w:p w14:paraId="3174AD3F" w14:textId="77777777" w:rsidR="00AA2483" w:rsidRPr="00AA2483" w:rsidRDefault="00AA2483" w:rsidP="00AA2483">
            <w:pPr>
              <w:spacing w:before="20" w:after="40"/>
              <w:rPr>
                <w:szCs w:val="17"/>
                <w:lang w:eastAsia="en-AU"/>
              </w:rPr>
            </w:pPr>
            <w:r w:rsidRPr="00AA2483">
              <w:rPr>
                <w:szCs w:val="17"/>
              </w:rPr>
              <w:t>ALEXANDRIDES, Paul</w:t>
            </w:r>
          </w:p>
        </w:tc>
        <w:tc>
          <w:tcPr>
            <w:tcW w:w="1843" w:type="dxa"/>
            <w:noWrap/>
            <w:hideMark/>
          </w:tcPr>
          <w:p w14:paraId="642717BC" w14:textId="77777777" w:rsidR="00AA2483" w:rsidRPr="00AA2483" w:rsidRDefault="00AA2483" w:rsidP="00AA2483">
            <w:pPr>
              <w:spacing w:before="20" w:after="20"/>
              <w:ind w:right="602"/>
              <w:jc w:val="right"/>
              <w:rPr>
                <w:szCs w:val="17"/>
                <w:lang w:eastAsia="en-AU"/>
              </w:rPr>
            </w:pPr>
            <w:r w:rsidRPr="00AA2483">
              <w:rPr>
                <w:szCs w:val="17"/>
                <w:lang w:eastAsia="en-AU"/>
              </w:rPr>
              <w:t>688</w:t>
            </w:r>
          </w:p>
        </w:tc>
        <w:tc>
          <w:tcPr>
            <w:tcW w:w="1701" w:type="dxa"/>
            <w:noWrap/>
            <w:hideMark/>
          </w:tcPr>
          <w:p w14:paraId="4AC67CEF" w14:textId="77777777" w:rsidR="00AA2483" w:rsidRPr="00AA2483" w:rsidRDefault="00AA2483" w:rsidP="00AA2483">
            <w:pPr>
              <w:spacing w:before="20" w:after="20"/>
              <w:jc w:val="center"/>
              <w:rPr>
                <w:szCs w:val="17"/>
                <w:lang w:eastAsia="en-AU"/>
              </w:rPr>
            </w:pPr>
          </w:p>
        </w:tc>
      </w:tr>
    </w:tbl>
    <w:p w14:paraId="79761DCA" w14:textId="77777777" w:rsidR="00AA2483" w:rsidRPr="00AA2483" w:rsidRDefault="00AA2483" w:rsidP="00AA2483">
      <w:pPr>
        <w:spacing w:before="80"/>
        <w:rPr>
          <w:b/>
          <w:bCs/>
          <w:szCs w:val="17"/>
          <w:lang w:val="en-US"/>
        </w:rPr>
      </w:pPr>
      <w:r w:rsidRPr="00AA2483">
        <w:rPr>
          <w:b/>
          <w:bCs/>
          <w:szCs w:val="17"/>
          <w:lang w:val="en-US"/>
        </w:rPr>
        <w:t xml:space="preserve">Beverley Ward </w:t>
      </w:r>
      <w:proofErr w:type="spellStart"/>
      <w:r w:rsidRPr="00AA2483">
        <w:rPr>
          <w:b/>
          <w:bCs/>
          <w:szCs w:val="17"/>
          <w:lang w:val="en-US"/>
        </w:rPr>
        <w:t>councillor</w:t>
      </w:r>
      <w:proofErr w:type="spellEnd"/>
      <w:r w:rsidRPr="00AA2483">
        <w:rPr>
          <w:b/>
          <w:bCs/>
          <w:szCs w:val="17"/>
          <w:lang w:val="en-US"/>
        </w:rPr>
        <w:t>, 2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50A6D7D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361B48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656CF3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B596C92"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27C18A0" w14:textId="77777777" w:rsidTr="003061C9">
        <w:tc>
          <w:tcPr>
            <w:tcW w:w="3118" w:type="dxa"/>
            <w:noWrap/>
            <w:hideMark/>
          </w:tcPr>
          <w:p w14:paraId="2BB3DCF4" w14:textId="77777777" w:rsidR="00AA2483" w:rsidRPr="00AA2483" w:rsidRDefault="00AA2483" w:rsidP="00AA2483">
            <w:pPr>
              <w:spacing w:before="20" w:after="20"/>
              <w:rPr>
                <w:szCs w:val="17"/>
                <w:lang w:eastAsia="en-AU"/>
              </w:rPr>
            </w:pPr>
            <w:r w:rsidRPr="00AA2483">
              <w:rPr>
                <w:szCs w:val="17"/>
                <w:lang w:eastAsia="en-AU"/>
              </w:rPr>
              <w:t>AGIUS, Edgar</w:t>
            </w:r>
          </w:p>
        </w:tc>
        <w:tc>
          <w:tcPr>
            <w:tcW w:w="1843" w:type="dxa"/>
            <w:noWrap/>
            <w:hideMark/>
          </w:tcPr>
          <w:p w14:paraId="2E3041CD"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0C59220E"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345A1F80" w14:textId="77777777" w:rsidTr="003061C9">
        <w:tc>
          <w:tcPr>
            <w:tcW w:w="3118" w:type="dxa"/>
            <w:noWrap/>
            <w:hideMark/>
          </w:tcPr>
          <w:p w14:paraId="7DC98C09" w14:textId="77777777" w:rsidR="00AA2483" w:rsidRPr="00AA2483" w:rsidRDefault="00AA2483" w:rsidP="00AA2483">
            <w:pPr>
              <w:spacing w:before="20" w:after="40"/>
              <w:rPr>
                <w:szCs w:val="17"/>
                <w:lang w:eastAsia="en-AU"/>
              </w:rPr>
            </w:pPr>
            <w:r w:rsidRPr="00AA2483">
              <w:rPr>
                <w:szCs w:val="17"/>
                <w:lang w:eastAsia="en-AU"/>
              </w:rPr>
              <w:t>MCEWEN, Michael</w:t>
            </w:r>
          </w:p>
        </w:tc>
        <w:tc>
          <w:tcPr>
            <w:tcW w:w="1843" w:type="dxa"/>
            <w:noWrap/>
            <w:hideMark/>
          </w:tcPr>
          <w:p w14:paraId="380E3446"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13F836C7"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0077359D" w14:textId="77777777" w:rsidR="00AA2483" w:rsidRPr="00AA2483" w:rsidRDefault="00AA2483" w:rsidP="00AA2483">
      <w:pPr>
        <w:spacing w:before="120" w:after="120"/>
        <w:jc w:val="center"/>
        <w:rPr>
          <w:b/>
          <w:bCs/>
        </w:rPr>
      </w:pPr>
      <w:r w:rsidRPr="00AA2483">
        <w:rPr>
          <w:b/>
          <w:bCs/>
        </w:rPr>
        <w:t xml:space="preserve">Clare &amp; </w:t>
      </w:r>
      <w:r w:rsidRPr="00AA2483">
        <w:rPr>
          <w:b/>
          <w:bCs/>
          <w:szCs w:val="17"/>
        </w:rPr>
        <w:t>Gilbert</w:t>
      </w:r>
      <w:r w:rsidRPr="00AA2483">
        <w:rPr>
          <w:b/>
          <w:bCs/>
        </w:rPr>
        <w:t xml:space="preserve"> Valleys Council</w:t>
      </w:r>
    </w:p>
    <w:p w14:paraId="78507FC7" w14:textId="77777777" w:rsidR="00AA2483" w:rsidRPr="00AA2483" w:rsidRDefault="00AA2483" w:rsidP="00AA2483">
      <w:pPr>
        <w:rPr>
          <w:b/>
          <w:bCs/>
          <w:szCs w:val="17"/>
          <w:lang w:val="en-US"/>
        </w:rPr>
      </w:pPr>
      <w:r w:rsidRPr="00AA2483">
        <w:rPr>
          <w:b/>
          <w:bCs/>
          <w:szCs w:val="17"/>
          <w:lang w:val="en-US"/>
        </w:rPr>
        <w:t>Mayor, 1 vacancy</w:t>
      </w:r>
    </w:p>
    <w:p w14:paraId="4342FAE4" w14:textId="77777777" w:rsidR="00AA2483" w:rsidRPr="00AA2483" w:rsidRDefault="00AA2483" w:rsidP="00AA2483">
      <w:pPr>
        <w:spacing w:after="0"/>
        <w:rPr>
          <w:szCs w:val="17"/>
          <w:lang w:val="en-US"/>
        </w:rPr>
      </w:pPr>
      <w:r w:rsidRPr="00AA2483">
        <w:rPr>
          <w:szCs w:val="17"/>
          <w:lang w:val="en-US"/>
        </w:rPr>
        <w:t>Formal Ballot Papers: 3,336</w:t>
      </w:r>
    </w:p>
    <w:p w14:paraId="7B9FDD1C" w14:textId="77777777" w:rsidR="00AA2483" w:rsidRPr="00AA2483" w:rsidRDefault="00AA2483" w:rsidP="00AA2483">
      <w:pPr>
        <w:spacing w:after="0"/>
        <w:rPr>
          <w:szCs w:val="17"/>
          <w:lang w:val="en-US"/>
        </w:rPr>
      </w:pPr>
      <w:r w:rsidRPr="00AA2483">
        <w:rPr>
          <w:szCs w:val="17"/>
          <w:lang w:val="en-US"/>
        </w:rPr>
        <w:t>Informal Ballot Papers: 23</w:t>
      </w:r>
    </w:p>
    <w:p w14:paraId="3EF264AC" w14:textId="77777777" w:rsidR="00AA2483" w:rsidRPr="00AA2483" w:rsidRDefault="00AA2483" w:rsidP="00AA2483">
      <w:pPr>
        <w:rPr>
          <w:szCs w:val="17"/>
          <w:lang w:val="en-US"/>
        </w:rPr>
      </w:pPr>
      <w:r w:rsidRPr="00AA2483">
        <w:rPr>
          <w:szCs w:val="17"/>
          <w:lang w:val="en-US"/>
        </w:rPr>
        <w:t>Quota: 1,669</w:t>
      </w:r>
    </w:p>
    <w:tbl>
      <w:tblPr>
        <w:tblStyle w:val="Gazettetable"/>
        <w:tblW w:w="6662" w:type="dxa"/>
        <w:tblLook w:val="04A0" w:firstRow="1" w:lastRow="0" w:firstColumn="1" w:lastColumn="0" w:noHBand="0" w:noVBand="1"/>
      </w:tblPr>
      <w:tblGrid>
        <w:gridCol w:w="3118"/>
        <w:gridCol w:w="1843"/>
        <w:gridCol w:w="1701"/>
      </w:tblGrid>
      <w:tr w:rsidR="00AA2483" w:rsidRPr="00AA2483" w14:paraId="57957F0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40CEABB"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E95F661"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A19B73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BDBE4DE" w14:textId="77777777" w:rsidTr="003061C9">
        <w:tc>
          <w:tcPr>
            <w:tcW w:w="3118" w:type="dxa"/>
            <w:noWrap/>
            <w:hideMark/>
          </w:tcPr>
          <w:p w14:paraId="1D365003" w14:textId="77777777" w:rsidR="00AA2483" w:rsidRPr="00AA2483" w:rsidRDefault="00AA2483" w:rsidP="00AA2483">
            <w:pPr>
              <w:spacing w:before="20" w:after="20"/>
              <w:rPr>
                <w:szCs w:val="17"/>
                <w:lang w:eastAsia="en-AU"/>
              </w:rPr>
            </w:pPr>
            <w:r w:rsidRPr="00AA2483">
              <w:rPr>
                <w:szCs w:val="17"/>
              </w:rPr>
              <w:t>PERRY, Helen</w:t>
            </w:r>
          </w:p>
        </w:tc>
        <w:tc>
          <w:tcPr>
            <w:tcW w:w="1843" w:type="dxa"/>
            <w:noWrap/>
            <w:hideMark/>
          </w:tcPr>
          <w:p w14:paraId="47A8463A" w14:textId="77777777" w:rsidR="00AA2483" w:rsidRPr="00AA2483" w:rsidRDefault="00AA2483" w:rsidP="00AA2483">
            <w:pPr>
              <w:spacing w:before="20" w:after="20"/>
              <w:ind w:right="602"/>
              <w:jc w:val="right"/>
              <w:rPr>
                <w:szCs w:val="17"/>
                <w:lang w:eastAsia="en-AU"/>
              </w:rPr>
            </w:pPr>
            <w:r w:rsidRPr="00AA2483">
              <w:rPr>
                <w:szCs w:val="17"/>
                <w:lang w:eastAsia="en-AU"/>
              </w:rPr>
              <w:t>1,023</w:t>
            </w:r>
          </w:p>
        </w:tc>
        <w:tc>
          <w:tcPr>
            <w:tcW w:w="1701" w:type="dxa"/>
            <w:noWrap/>
            <w:hideMark/>
          </w:tcPr>
          <w:p w14:paraId="1D9AEF52" w14:textId="77777777" w:rsidR="00AA2483" w:rsidRPr="00AA2483" w:rsidRDefault="00AA2483" w:rsidP="00AA2483">
            <w:pPr>
              <w:spacing w:before="20" w:after="20"/>
              <w:jc w:val="center"/>
              <w:rPr>
                <w:szCs w:val="17"/>
                <w:lang w:eastAsia="en-AU"/>
              </w:rPr>
            </w:pPr>
          </w:p>
        </w:tc>
      </w:tr>
      <w:tr w:rsidR="00AA2483" w:rsidRPr="00AA2483" w14:paraId="38DC0CB0" w14:textId="77777777" w:rsidTr="003061C9">
        <w:tc>
          <w:tcPr>
            <w:tcW w:w="3118" w:type="dxa"/>
            <w:noWrap/>
            <w:hideMark/>
          </w:tcPr>
          <w:p w14:paraId="1DE80ED0" w14:textId="77777777" w:rsidR="00AA2483" w:rsidRPr="00AA2483" w:rsidRDefault="00AA2483" w:rsidP="00AA2483">
            <w:pPr>
              <w:spacing w:before="20" w:after="20"/>
              <w:rPr>
                <w:szCs w:val="17"/>
                <w:lang w:eastAsia="en-AU"/>
              </w:rPr>
            </w:pPr>
            <w:r w:rsidRPr="00AA2483">
              <w:rPr>
                <w:szCs w:val="17"/>
              </w:rPr>
              <w:t>THOMAS, Wayne</w:t>
            </w:r>
          </w:p>
        </w:tc>
        <w:tc>
          <w:tcPr>
            <w:tcW w:w="1843" w:type="dxa"/>
            <w:noWrap/>
            <w:hideMark/>
          </w:tcPr>
          <w:p w14:paraId="6A8D0632" w14:textId="77777777" w:rsidR="00AA2483" w:rsidRPr="00AA2483" w:rsidRDefault="00AA2483" w:rsidP="00AA2483">
            <w:pPr>
              <w:spacing w:before="20" w:after="20"/>
              <w:ind w:right="602"/>
              <w:jc w:val="right"/>
              <w:rPr>
                <w:szCs w:val="17"/>
                <w:lang w:eastAsia="en-AU"/>
              </w:rPr>
            </w:pPr>
            <w:r w:rsidRPr="00AA2483">
              <w:rPr>
                <w:szCs w:val="17"/>
                <w:lang w:eastAsia="en-AU"/>
              </w:rPr>
              <w:t>1,037</w:t>
            </w:r>
          </w:p>
        </w:tc>
        <w:tc>
          <w:tcPr>
            <w:tcW w:w="1701" w:type="dxa"/>
            <w:noWrap/>
            <w:hideMark/>
          </w:tcPr>
          <w:p w14:paraId="3F3394B0" w14:textId="77777777" w:rsidR="00AA2483" w:rsidRPr="00AA2483" w:rsidRDefault="00AA2483" w:rsidP="00AA2483">
            <w:pPr>
              <w:spacing w:before="20" w:after="20"/>
              <w:jc w:val="center"/>
              <w:rPr>
                <w:szCs w:val="17"/>
                <w:lang w:eastAsia="en-AU"/>
              </w:rPr>
            </w:pPr>
          </w:p>
        </w:tc>
      </w:tr>
      <w:tr w:rsidR="00AA2483" w:rsidRPr="00AA2483" w14:paraId="7A70F997" w14:textId="77777777" w:rsidTr="003061C9">
        <w:tc>
          <w:tcPr>
            <w:tcW w:w="3118" w:type="dxa"/>
            <w:noWrap/>
            <w:hideMark/>
          </w:tcPr>
          <w:p w14:paraId="6CDF933A" w14:textId="77777777" w:rsidR="00AA2483" w:rsidRPr="00AA2483" w:rsidRDefault="00AA2483" w:rsidP="00AA2483">
            <w:pPr>
              <w:spacing w:before="20" w:after="40"/>
              <w:rPr>
                <w:szCs w:val="17"/>
                <w:lang w:eastAsia="en-AU"/>
              </w:rPr>
            </w:pPr>
            <w:r w:rsidRPr="00AA2483">
              <w:rPr>
                <w:szCs w:val="17"/>
              </w:rPr>
              <w:t>AUGHEY, Allan</w:t>
            </w:r>
          </w:p>
        </w:tc>
        <w:tc>
          <w:tcPr>
            <w:tcW w:w="1843" w:type="dxa"/>
            <w:noWrap/>
            <w:hideMark/>
          </w:tcPr>
          <w:p w14:paraId="5820095C" w14:textId="77777777" w:rsidR="00AA2483" w:rsidRPr="00AA2483" w:rsidRDefault="00AA2483" w:rsidP="00AA2483">
            <w:pPr>
              <w:spacing w:before="20" w:after="20"/>
              <w:ind w:right="602"/>
              <w:jc w:val="right"/>
              <w:rPr>
                <w:szCs w:val="17"/>
                <w:lang w:eastAsia="en-AU"/>
              </w:rPr>
            </w:pPr>
            <w:r w:rsidRPr="00AA2483">
              <w:rPr>
                <w:szCs w:val="17"/>
                <w:lang w:eastAsia="en-AU"/>
              </w:rPr>
              <w:t>1,276</w:t>
            </w:r>
          </w:p>
        </w:tc>
        <w:tc>
          <w:tcPr>
            <w:tcW w:w="1701" w:type="dxa"/>
            <w:noWrap/>
            <w:hideMark/>
          </w:tcPr>
          <w:p w14:paraId="601400D6"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5B240C9E"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p w14:paraId="1104DF7F" w14:textId="77777777" w:rsidR="00AA2483" w:rsidRPr="00AA2483" w:rsidRDefault="00AA2483" w:rsidP="00AA2483">
      <w:pPr>
        <w:spacing w:after="0"/>
        <w:rPr>
          <w:szCs w:val="17"/>
          <w:lang w:val="en-US"/>
        </w:rPr>
      </w:pPr>
      <w:r w:rsidRPr="00AA2483">
        <w:rPr>
          <w:szCs w:val="17"/>
          <w:lang w:val="en-US"/>
        </w:rPr>
        <w:t>Formal Ballot Papers: 3,232</w:t>
      </w:r>
    </w:p>
    <w:p w14:paraId="02FEB34D" w14:textId="77777777" w:rsidR="00AA2483" w:rsidRPr="00AA2483" w:rsidRDefault="00AA2483" w:rsidP="00AA2483">
      <w:pPr>
        <w:spacing w:after="0"/>
        <w:rPr>
          <w:szCs w:val="17"/>
          <w:lang w:val="en-US"/>
        </w:rPr>
      </w:pPr>
      <w:r w:rsidRPr="00AA2483">
        <w:rPr>
          <w:szCs w:val="17"/>
          <w:lang w:val="en-US"/>
        </w:rPr>
        <w:t>Informal Ballot Papers: 123</w:t>
      </w:r>
    </w:p>
    <w:p w14:paraId="0031523D" w14:textId="77777777" w:rsidR="00AA2483" w:rsidRPr="00AA2483" w:rsidRDefault="00AA2483" w:rsidP="00AA2483">
      <w:pPr>
        <w:rPr>
          <w:szCs w:val="17"/>
          <w:lang w:val="en-US"/>
        </w:rPr>
      </w:pPr>
      <w:r w:rsidRPr="00AA2483">
        <w:rPr>
          <w:szCs w:val="17"/>
          <w:lang w:val="en-US"/>
        </w:rPr>
        <w:t>Quota: 324</w:t>
      </w:r>
    </w:p>
    <w:tbl>
      <w:tblPr>
        <w:tblStyle w:val="Gazettetable"/>
        <w:tblW w:w="6663" w:type="dxa"/>
        <w:tblLook w:val="04A0" w:firstRow="1" w:lastRow="0" w:firstColumn="1" w:lastColumn="0" w:noHBand="0" w:noVBand="1"/>
      </w:tblPr>
      <w:tblGrid>
        <w:gridCol w:w="3119"/>
        <w:gridCol w:w="1843"/>
        <w:gridCol w:w="1701"/>
      </w:tblGrid>
      <w:tr w:rsidR="00AA2483" w:rsidRPr="00AA2483" w14:paraId="24D69C24" w14:textId="77777777" w:rsidTr="003061C9">
        <w:trPr>
          <w:cnfStyle w:val="100000000000" w:firstRow="1" w:lastRow="0" w:firstColumn="0" w:lastColumn="0" w:oddVBand="0" w:evenVBand="0" w:oddHBand="0" w:evenHBand="0" w:firstRowFirstColumn="0" w:firstRowLastColumn="0" w:lastRowFirstColumn="0" w:lastRowLastColumn="0"/>
        </w:trPr>
        <w:tc>
          <w:tcPr>
            <w:tcW w:w="3119" w:type="dxa"/>
            <w:noWrap/>
            <w:hideMark/>
          </w:tcPr>
          <w:p w14:paraId="7F2CA9A7"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F75650B"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5B250E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83D0673" w14:textId="77777777" w:rsidTr="003061C9">
        <w:tc>
          <w:tcPr>
            <w:tcW w:w="3119" w:type="dxa"/>
            <w:noWrap/>
            <w:hideMark/>
          </w:tcPr>
          <w:p w14:paraId="5830CBF8" w14:textId="77777777" w:rsidR="00AA2483" w:rsidRPr="00AA2483" w:rsidRDefault="00AA2483" w:rsidP="00AA2483">
            <w:pPr>
              <w:spacing w:before="20" w:after="20"/>
              <w:rPr>
                <w:szCs w:val="17"/>
                <w:lang w:eastAsia="en-AU"/>
              </w:rPr>
            </w:pPr>
            <w:r w:rsidRPr="00AA2483">
              <w:rPr>
                <w:szCs w:val="17"/>
              </w:rPr>
              <w:t>ALDER, Ann</w:t>
            </w:r>
          </w:p>
        </w:tc>
        <w:tc>
          <w:tcPr>
            <w:tcW w:w="1843" w:type="dxa"/>
            <w:noWrap/>
            <w:hideMark/>
          </w:tcPr>
          <w:p w14:paraId="630DE074" w14:textId="77777777" w:rsidR="00AA2483" w:rsidRPr="00AA2483" w:rsidRDefault="00AA2483" w:rsidP="00AA2483">
            <w:pPr>
              <w:spacing w:before="20" w:after="20"/>
              <w:ind w:right="602"/>
              <w:jc w:val="right"/>
              <w:rPr>
                <w:szCs w:val="17"/>
                <w:lang w:eastAsia="en-AU"/>
              </w:rPr>
            </w:pPr>
            <w:r w:rsidRPr="00AA2483">
              <w:rPr>
                <w:szCs w:val="17"/>
                <w:lang w:eastAsia="en-AU"/>
              </w:rPr>
              <w:t>449</w:t>
            </w:r>
          </w:p>
        </w:tc>
        <w:tc>
          <w:tcPr>
            <w:tcW w:w="1701" w:type="dxa"/>
            <w:noWrap/>
            <w:hideMark/>
          </w:tcPr>
          <w:p w14:paraId="2668A98B"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EAADE63" w14:textId="77777777" w:rsidTr="003061C9">
        <w:tc>
          <w:tcPr>
            <w:tcW w:w="3119" w:type="dxa"/>
            <w:noWrap/>
            <w:hideMark/>
          </w:tcPr>
          <w:p w14:paraId="782D3228" w14:textId="77777777" w:rsidR="00AA2483" w:rsidRPr="00AA2483" w:rsidRDefault="00AA2483" w:rsidP="00AA2483">
            <w:pPr>
              <w:spacing w:before="20" w:after="20"/>
              <w:rPr>
                <w:szCs w:val="17"/>
                <w:lang w:eastAsia="en-AU"/>
              </w:rPr>
            </w:pPr>
            <w:r w:rsidRPr="00AA2483">
              <w:rPr>
                <w:szCs w:val="17"/>
              </w:rPr>
              <w:t>BURFITT, Ian</w:t>
            </w:r>
          </w:p>
        </w:tc>
        <w:tc>
          <w:tcPr>
            <w:tcW w:w="1843" w:type="dxa"/>
            <w:noWrap/>
            <w:hideMark/>
          </w:tcPr>
          <w:p w14:paraId="78EA1433" w14:textId="77777777" w:rsidR="00AA2483" w:rsidRPr="00AA2483" w:rsidRDefault="00AA2483" w:rsidP="00AA2483">
            <w:pPr>
              <w:spacing w:before="20" w:after="20"/>
              <w:ind w:right="602"/>
              <w:jc w:val="right"/>
              <w:rPr>
                <w:szCs w:val="17"/>
                <w:lang w:eastAsia="en-AU"/>
              </w:rPr>
            </w:pPr>
            <w:r w:rsidRPr="00AA2483">
              <w:rPr>
                <w:szCs w:val="17"/>
                <w:lang w:eastAsia="en-AU"/>
              </w:rPr>
              <w:t>369</w:t>
            </w:r>
          </w:p>
        </w:tc>
        <w:tc>
          <w:tcPr>
            <w:tcW w:w="1701" w:type="dxa"/>
            <w:noWrap/>
            <w:hideMark/>
          </w:tcPr>
          <w:p w14:paraId="4715E97B"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484A1281" w14:textId="77777777" w:rsidTr="003061C9">
        <w:tc>
          <w:tcPr>
            <w:tcW w:w="3119" w:type="dxa"/>
            <w:noWrap/>
            <w:hideMark/>
          </w:tcPr>
          <w:p w14:paraId="6C225979" w14:textId="77777777" w:rsidR="00AA2483" w:rsidRPr="00AA2483" w:rsidRDefault="00AA2483" w:rsidP="00AA2483">
            <w:pPr>
              <w:spacing w:before="20" w:after="20"/>
              <w:rPr>
                <w:szCs w:val="17"/>
                <w:lang w:eastAsia="en-AU"/>
              </w:rPr>
            </w:pPr>
            <w:r w:rsidRPr="00AA2483">
              <w:rPr>
                <w:szCs w:val="17"/>
              </w:rPr>
              <w:t>KOCH, Brian</w:t>
            </w:r>
          </w:p>
        </w:tc>
        <w:tc>
          <w:tcPr>
            <w:tcW w:w="1843" w:type="dxa"/>
            <w:noWrap/>
            <w:hideMark/>
          </w:tcPr>
          <w:p w14:paraId="7CCF6B2B" w14:textId="77777777" w:rsidR="00AA2483" w:rsidRPr="00AA2483" w:rsidRDefault="00AA2483" w:rsidP="00AA2483">
            <w:pPr>
              <w:spacing w:before="20" w:after="20"/>
              <w:ind w:right="602"/>
              <w:jc w:val="right"/>
              <w:rPr>
                <w:szCs w:val="17"/>
                <w:lang w:eastAsia="en-AU"/>
              </w:rPr>
            </w:pPr>
            <w:r w:rsidRPr="00AA2483">
              <w:rPr>
                <w:szCs w:val="17"/>
                <w:lang w:eastAsia="en-AU"/>
              </w:rPr>
              <w:t>236</w:t>
            </w:r>
          </w:p>
        </w:tc>
        <w:tc>
          <w:tcPr>
            <w:tcW w:w="1701" w:type="dxa"/>
            <w:noWrap/>
            <w:hideMark/>
          </w:tcPr>
          <w:p w14:paraId="3C4F4656"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6342FCCF" w14:textId="77777777" w:rsidTr="003061C9">
        <w:tc>
          <w:tcPr>
            <w:tcW w:w="3119" w:type="dxa"/>
            <w:noWrap/>
            <w:hideMark/>
          </w:tcPr>
          <w:p w14:paraId="5CB4C0B8" w14:textId="77777777" w:rsidR="00AA2483" w:rsidRPr="00AA2483" w:rsidRDefault="00AA2483" w:rsidP="00AA2483">
            <w:pPr>
              <w:spacing w:before="20" w:after="20"/>
              <w:rPr>
                <w:szCs w:val="17"/>
                <w:lang w:eastAsia="en-AU"/>
              </w:rPr>
            </w:pPr>
            <w:r w:rsidRPr="00AA2483">
              <w:rPr>
                <w:szCs w:val="17"/>
              </w:rPr>
              <w:t>WILLSON, David</w:t>
            </w:r>
          </w:p>
        </w:tc>
        <w:tc>
          <w:tcPr>
            <w:tcW w:w="1843" w:type="dxa"/>
            <w:noWrap/>
            <w:hideMark/>
          </w:tcPr>
          <w:p w14:paraId="1D52353A" w14:textId="77777777" w:rsidR="00AA2483" w:rsidRPr="00AA2483" w:rsidRDefault="00AA2483" w:rsidP="00AA2483">
            <w:pPr>
              <w:spacing w:before="20" w:after="20"/>
              <w:ind w:right="602"/>
              <w:jc w:val="right"/>
              <w:rPr>
                <w:szCs w:val="17"/>
                <w:lang w:eastAsia="en-AU"/>
              </w:rPr>
            </w:pPr>
            <w:r w:rsidRPr="00AA2483">
              <w:rPr>
                <w:szCs w:val="17"/>
                <w:lang w:eastAsia="en-AU"/>
              </w:rPr>
              <w:t>548</w:t>
            </w:r>
          </w:p>
        </w:tc>
        <w:tc>
          <w:tcPr>
            <w:tcW w:w="1701" w:type="dxa"/>
            <w:noWrap/>
            <w:hideMark/>
          </w:tcPr>
          <w:p w14:paraId="75D0B880"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A9C7725" w14:textId="77777777" w:rsidTr="003061C9">
        <w:tc>
          <w:tcPr>
            <w:tcW w:w="3119" w:type="dxa"/>
            <w:noWrap/>
            <w:hideMark/>
          </w:tcPr>
          <w:p w14:paraId="1BE98A36" w14:textId="77777777" w:rsidR="00AA2483" w:rsidRPr="00AA2483" w:rsidRDefault="00AA2483" w:rsidP="00AA2483">
            <w:pPr>
              <w:spacing w:before="20" w:after="20"/>
              <w:rPr>
                <w:szCs w:val="17"/>
                <w:lang w:eastAsia="en-AU"/>
              </w:rPr>
            </w:pPr>
            <w:r w:rsidRPr="00AA2483">
              <w:rPr>
                <w:szCs w:val="17"/>
              </w:rPr>
              <w:t>BARTHOLOMAEUS, Malcolm Kingsley</w:t>
            </w:r>
          </w:p>
        </w:tc>
        <w:tc>
          <w:tcPr>
            <w:tcW w:w="1843" w:type="dxa"/>
            <w:noWrap/>
            <w:hideMark/>
          </w:tcPr>
          <w:p w14:paraId="6967FA81" w14:textId="77777777" w:rsidR="00AA2483" w:rsidRPr="00AA2483" w:rsidRDefault="00AA2483" w:rsidP="00AA2483">
            <w:pPr>
              <w:spacing w:before="20" w:after="20"/>
              <w:ind w:right="602"/>
              <w:jc w:val="right"/>
              <w:rPr>
                <w:szCs w:val="17"/>
                <w:lang w:eastAsia="en-AU"/>
              </w:rPr>
            </w:pPr>
            <w:r w:rsidRPr="00AA2483">
              <w:rPr>
                <w:szCs w:val="17"/>
                <w:lang w:eastAsia="en-AU"/>
              </w:rPr>
              <w:t>356</w:t>
            </w:r>
          </w:p>
        </w:tc>
        <w:tc>
          <w:tcPr>
            <w:tcW w:w="1701" w:type="dxa"/>
            <w:noWrap/>
            <w:hideMark/>
          </w:tcPr>
          <w:p w14:paraId="55020C3E"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449CCAFB" w14:textId="77777777" w:rsidTr="003061C9">
        <w:tc>
          <w:tcPr>
            <w:tcW w:w="3119" w:type="dxa"/>
            <w:noWrap/>
            <w:hideMark/>
          </w:tcPr>
          <w:p w14:paraId="6F93B15D" w14:textId="77777777" w:rsidR="00AA2483" w:rsidRPr="00AA2483" w:rsidRDefault="00AA2483" w:rsidP="00AA2483">
            <w:pPr>
              <w:spacing w:before="20" w:after="20"/>
              <w:rPr>
                <w:szCs w:val="17"/>
                <w:lang w:eastAsia="en-AU"/>
              </w:rPr>
            </w:pPr>
            <w:r w:rsidRPr="00AA2483">
              <w:rPr>
                <w:szCs w:val="17"/>
              </w:rPr>
              <w:t>NAUGHTON, Jeannine</w:t>
            </w:r>
          </w:p>
        </w:tc>
        <w:tc>
          <w:tcPr>
            <w:tcW w:w="1843" w:type="dxa"/>
            <w:noWrap/>
            <w:hideMark/>
          </w:tcPr>
          <w:p w14:paraId="10081E58" w14:textId="77777777" w:rsidR="00AA2483" w:rsidRPr="00AA2483" w:rsidRDefault="00AA2483" w:rsidP="00AA2483">
            <w:pPr>
              <w:spacing w:before="20" w:after="20"/>
              <w:ind w:right="602"/>
              <w:jc w:val="right"/>
              <w:rPr>
                <w:szCs w:val="17"/>
                <w:lang w:eastAsia="en-AU"/>
              </w:rPr>
            </w:pPr>
            <w:r w:rsidRPr="00AA2483">
              <w:rPr>
                <w:szCs w:val="17"/>
                <w:lang w:eastAsia="en-AU"/>
              </w:rPr>
              <w:t>197</w:t>
            </w:r>
          </w:p>
        </w:tc>
        <w:tc>
          <w:tcPr>
            <w:tcW w:w="1701" w:type="dxa"/>
            <w:noWrap/>
            <w:hideMark/>
          </w:tcPr>
          <w:p w14:paraId="2280DCA1"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26451398" w14:textId="77777777" w:rsidTr="003061C9">
        <w:tc>
          <w:tcPr>
            <w:tcW w:w="3119" w:type="dxa"/>
            <w:noWrap/>
            <w:hideMark/>
          </w:tcPr>
          <w:p w14:paraId="4E23C564" w14:textId="77777777" w:rsidR="00AA2483" w:rsidRPr="00AA2483" w:rsidRDefault="00AA2483" w:rsidP="00AA2483">
            <w:pPr>
              <w:spacing w:before="20" w:after="20"/>
              <w:rPr>
                <w:szCs w:val="17"/>
                <w:lang w:eastAsia="en-AU"/>
              </w:rPr>
            </w:pPr>
            <w:r w:rsidRPr="00AA2483">
              <w:rPr>
                <w:szCs w:val="17"/>
              </w:rPr>
              <w:t>FURLER, Tania</w:t>
            </w:r>
          </w:p>
        </w:tc>
        <w:tc>
          <w:tcPr>
            <w:tcW w:w="1843" w:type="dxa"/>
            <w:noWrap/>
            <w:hideMark/>
          </w:tcPr>
          <w:p w14:paraId="4D586EBC" w14:textId="77777777" w:rsidR="00AA2483" w:rsidRPr="00AA2483" w:rsidRDefault="00AA2483" w:rsidP="00AA2483">
            <w:pPr>
              <w:spacing w:before="20" w:after="20"/>
              <w:ind w:right="602"/>
              <w:jc w:val="right"/>
              <w:rPr>
                <w:szCs w:val="17"/>
                <w:lang w:eastAsia="en-AU"/>
              </w:rPr>
            </w:pPr>
            <w:r w:rsidRPr="00AA2483">
              <w:rPr>
                <w:szCs w:val="17"/>
                <w:lang w:eastAsia="en-AU"/>
              </w:rPr>
              <w:t>319</w:t>
            </w:r>
          </w:p>
        </w:tc>
        <w:tc>
          <w:tcPr>
            <w:tcW w:w="1701" w:type="dxa"/>
            <w:noWrap/>
            <w:hideMark/>
          </w:tcPr>
          <w:p w14:paraId="549D013B"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79CEDB1E" w14:textId="77777777" w:rsidTr="003061C9">
        <w:tc>
          <w:tcPr>
            <w:tcW w:w="3119" w:type="dxa"/>
            <w:noWrap/>
            <w:hideMark/>
          </w:tcPr>
          <w:p w14:paraId="430D7BEB" w14:textId="77777777" w:rsidR="00AA2483" w:rsidRPr="00AA2483" w:rsidRDefault="00AA2483" w:rsidP="00AA2483">
            <w:pPr>
              <w:spacing w:before="20" w:after="20"/>
              <w:rPr>
                <w:szCs w:val="17"/>
                <w:lang w:eastAsia="en-AU"/>
              </w:rPr>
            </w:pPr>
            <w:r w:rsidRPr="00AA2483">
              <w:rPr>
                <w:szCs w:val="17"/>
              </w:rPr>
              <w:t>BRUHN, Leon James</w:t>
            </w:r>
          </w:p>
        </w:tc>
        <w:tc>
          <w:tcPr>
            <w:tcW w:w="1843" w:type="dxa"/>
            <w:noWrap/>
            <w:hideMark/>
          </w:tcPr>
          <w:p w14:paraId="7757CE12" w14:textId="77777777" w:rsidR="00AA2483" w:rsidRPr="00AA2483" w:rsidRDefault="00AA2483" w:rsidP="00AA2483">
            <w:pPr>
              <w:spacing w:before="20" w:after="20"/>
              <w:ind w:right="602"/>
              <w:jc w:val="right"/>
              <w:rPr>
                <w:szCs w:val="17"/>
                <w:lang w:eastAsia="en-AU"/>
              </w:rPr>
            </w:pPr>
            <w:r w:rsidRPr="00AA2483">
              <w:rPr>
                <w:szCs w:val="17"/>
                <w:lang w:eastAsia="en-AU"/>
              </w:rPr>
              <w:t>336</w:t>
            </w:r>
          </w:p>
        </w:tc>
        <w:tc>
          <w:tcPr>
            <w:tcW w:w="1701" w:type="dxa"/>
            <w:noWrap/>
            <w:hideMark/>
          </w:tcPr>
          <w:p w14:paraId="7E89715C"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6DD11B8E" w14:textId="77777777" w:rsidTr="003061C9">
        <w:tc>
          <w:tcPr>
            <w:tcW w:w="3119" w:type="dxa"/>
            <w:noWrap/>
            <w:hideMark/>
          </w:tcPr>
          <w:p w14:paraId="0FB9021E" w14:textId="77777777" w:rsidR="00AA2483" w:rsidRPr="00AA2483" w:rsidRDefault="00AA2483" w:rsidP="00AA2483">
            <w:pPr>
              <w:spacing w:before="20" w:after="20"/>
              <w:rPr>
                <w:szCs w:val="17"/>
                <w:lang w:eastAsia="en-AU"/>
              </w:rPr>
            </w:pPr>
            <w:r w:rsidRPr="00AA2483">
              <w:rPr>
                <w:szCs w:val="17"/>
              </w:rPr>
              <w:t>PERRY, Owen</w:t>
            </w:r>
          </w:p>
        </w:tc>
        <w:tc>
          <w:tcPr>
            <w:tcW w:w="1843" w:type="dxa"/>
            <w:noWrap/>
            <w:hideMark/>
          </w:tcPr>
          <w:p w14:paraId="4792E1E2" w14:textId="77777777" w:rsidR="00AA2483" w:rsidRPr="00AA2483" w:rsidRDefault="00AA2483" w:rsidP="00AA2483">
            <w:pPr>
              <w:spacing w:before="20" w:after="20"/>
              <w:ind w:right="602"/>
              <w:jc w:val="right"/>
              <w:rPr>
                <w:szCs w:val="17"/>
                <w:lang w:eastAsia="en-AU"/>
              </w:rPr>
            </w:pPr>
            <w:r w:rsidRPr="00AA2483">
              <w:rPr>
                <w:szCs w:val="17"/>
                <w:lang w:eastAsia="en-AU"/>
              </w:rPr>
              <w:t>162</w:t>
            </w:r>
          </w:p>
        </w:tc>
        <w:tc>
          <w:tcPr>
            <w:tcW w:w="1701" w:type="dxa"/>
            <w:noWrap/>
            <w:hideMark/>
          </w:tcPr>
          <w:p w14:paraId="68F082A6" w14:textId="77777777" w:rsidR="00AA2483" w:rsidRPr="00AA2483" w:rsidRDefault="00AA2483" w:rsidP="00AA2483">
            <w:pPr>
              <w:spacing w:before="20" w:after="20"/>
              <w:jc w:val="center"/>
              <w:rPr>
                <w:szCs w:val="17"/>
                <w:lang w:eastAsia="en-AU"/>
              </w:rPr>
            </w:pPr>
          </w:p>
        </w:tc>
      </w:tr>
      <w:tr w:rsidR="00AA2483" w:rsidRPr="00AA2483" w14:paraId="07C10800" w14:textId="77777777" w:rsidTr="003061C9">
        <w:tc>
          <w:tcPr>
            <w:tcW w:w="3119" w:type="dxa"/>
            <w:noWrap/>
            <w:hideMark/>
          </w:tcPr>
          <w:p w14:paraId="0A1AFD17" w14:textId="77777777" w:rsidR="00AA2483" w:rsidRPr="00AA2483" w:rsidRDefault="00AA2483" w:rsidP="00AA2483">
            <w:pPr>
              <w:spacing w:before="20" w:after="40"/>
              <w:rPr>
                <w:szCs w:val="17"/>
                <w:lang w:eastAsia="en-AU"/>
              </w:rPr>
            </w:pPr>
            <w:r w:rsidRPr="00AA2483">
              <w:rPr>
                <w:szCs w:val="17"/>
              </w:rPr>
              <w:t>CALVERT, Elizabeth</w:t>
            </w:r>
          </w:p>
        </w:tc>
        <w:tc>
          <w:tcPr>
            <w:tcW w:w="1843" w:type="dxa"/>
            <w:noWrap/>
            <w:hideMark/>
          </w:tcPr>
          <w:p w14:paraId="486C216A" w14:textId="77777777" w:rsidR="00AA2483" w:rsidRPr="00AA2483" w:rsidRDefault="00AA2483" w:rsidP="00AA2483">
            <w:pPr>
              <w:spacing w:before="20" w:after="20"/>
              <w:ind w:right="602"/>
              <w:jc w:val="right"/>
              <w:rPr>
                <w:szCs w:val="17"/>
                <w:lang w:eastAsia="en-AU"/>
              </w:rPr>
            </w:pPr>
            <w:r w:rsidRPr="00AA2483">
              <w:rPr>
                <w:szCs w:val="17"/>
                <w:lang w:eastAsia="en-AU"/>
              </w:rPr>
              <w:t>260</w:t>
            </w:r>
          </w:p>
        </w:tc>
        <w:tc>
          <w:tcPr>
            <w:tcW w:w="1701" w:type="dxa"/>
            <w:noWrap/>
            <w:hideMark/>
          </w:tcPr>
          <w:p w14:paraId="774AB2FA" w14:textId="77777777" w:rsidR="00AA2483" w:rsidRPr="00AA2483" w:rsidRDefault="00AA2483" w:rsidP="00AA2483">
            <w:pPr>
              <w:spacing w:before="20" w:after="20"/>
              <w:jc w:val="center"/>
              <w:rPr>
                <w:szCs w:val="17"/>
                <w:lang w:eastAsia="en-AU"/>
              </w:rPr>
            </w:pPr>
            <w:r w:rsidRPr="00AA2483">
              <w:rPr>
                <w:szCs w:val="17"/>
                <w:lang w:eastAsia="en-AU"/>
              </w:rPr>
              <w:t>Elected 8</w:t>
            </w:r>
          </w:p>
        </w:tc>
      </w:tr>
    </w:tbl>
    <w:p w14:paraId="135CA020" w14:textId="77777777" w:rsidR="00AA2483" w:rsidRPr="00AA2483" w:rsidRDefault="00AA2483" w:rsidP="00AA2483">
      <w:pPr>
        <w:spacing w:before="120" w:after="120"/>
        <w:jc w:val="center"/>
        <w:rPr>
          <w:b/>
          <w:bCs/>
        </w:rPr>
      </w:pPr>
      <w:r w:rsidRPr="00AA2483">
        <w:rPr>
          <w:b/>
          <w:bCs/>
        </w:rPr>
        <w:t>District Council of Cleve</w:t>
      </w:r>
    </w:p>
    <w:p w14:paraId="6377A0F9"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7 vacancies</w:t>
      </w:r>
    </w:p>
    <w:p w14:paraId="7F6756E1" w14:textId="77777777" w:rsidR="00AA2483" w:rsidRPr="00AA2483" w:rsidRDefault="00AA2483" w:rsidP="00AA2483">
      <w:pPr>
        <w:spacing w:after="0"/>
        <w:rPr>
          <w:szCs w:val="17"/>
          <w:lang w:val="en-US"/>
        </w:rPr>
      </w:pPr>
      <w:r w:rsidRPr="00AA2483">
        <w:rPr>
          <w:szCs w:val="17"/>
          <w:lang w:val="en-US"/>
        </w:rPr>
        <w:t>Formal Ballot Papers: 871</w:t>
      </w:r>
    </w:p>
    <w:p w14:paraId="3A7D018E" w14:textId="77777777" w:rsidR="00AA2483" w:rsidRPr="00AA2483" w:rsidRDefault="00AA2483" w:rsidP="00AA2483">
      <w:pPr>
        <w:spacing w:after="0"/>
        <w:rPr>
          <w:szCs w:val="17"/>
          <w:lang w:val="en-US"/>
        </w:rPr>
      </w:pPr>
      <w:r w:rsidRPr="00AA2483">
        <w:rPr>
          <w:szCs w:val="17"/>
          <w:lang w:val="en-US"/>
        </w:rPr>
        <w:t>Informal Ballot Papers: 11</w:t>
      </w:r>
    </w:p>
    <w:p w14:paraId="68B17C53" w14:textId="77777777" w:rsidR="00AA2483" w:rsidRPr="00AA2483" w:rsidRDefault="00AA2483" w:rsidP="00AA2483">
      <w:pPr>
        <w:rPr>
          <w:szCs w:val="17"/>
          <w:lang w:val="en-US"/>
        </w:rPr>
      </w:pPr>
      <w:r w:rsidRPr="00AA2483">
        <w:rPr>
          <w:szCs w:val="17"/>
          <w:lang w:val="en-US"/>
        </w:rPr>
        <w:t>Quota: 109</w:t>
      </w:r>
    </w:p>
    <w:tbl>
      <w:tblPr>
        <w:tblStyle w:val="Gazettetable"/>
        <w:tblW w:w="6662" w:type="dxa"/>
        <w:tblLook w:val="04A0" w:firstRow="1" w:lastRow="0" w:firstColumn="1" w:lastColumn="0" w:noHBand="0" w:noVBand="1"/>
      </w:tblPr>
      <w:tblGrid>
        <w:gridCol w:w="3118"/>
        <w:gridCol w:w="1843"/>
        <w:gridCol w:w="1701"/>
      </w:tblGrid>
      <w:tr w:rsidR="00AA2483" w:rsidRPr="00AA2483" w14:paraId="05A5B24E"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BFB70E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826B48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FE8161F"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766871D" w14:textId="77777777" w:rsidTr="003061C9">
        <w:tc>
          <w:tcPr>
            <w:tcW w:w="3118" w:type="dxa"/>
            <w:noWrap/>
            <w:hideMark/>
          </w:tcPr>
          <w:p w14:paraId="40B6045F" w14:textId="77777777" w:rsidR="00AA2483" w:rsidRPr="00AA2483" w:rsidRDefault="00AA2483" w:rsidP="00AA2483">
            <w:pPr>
              <w:spacing w:before="20" w:after="20"/>
              <w:rPr>
                <w:szCs w:val="17"/>
                <w:lang w:eastAsia="en-AU"/>
              </w:rPr>
            </w:pPr>
            <w:r w:rsidRPr="00AA2483">
              <w:rPr>
                <w:szCs w:val="17"/>
              </w:rPr>
              <w:t>RICHARDSON, Kelly</w:t>
            </w:r>
          </w:p>
        </w:tc>
        <w:tc>
          <w:tcPr>
            <w:tcW w:w="1843" w:type="dxa"/>
            <w:noWrap/>
            <w:hideMark/>
          </w:tcPr>
          <w:p w14:paraId="21D28688" w14:textId="77777777" w:rsidR="00AA2483" w:rsidRPr="00AA2483" w:rsidRDefault="00AA2483" w:rsidP="00AA2483">
            <w:pPr>
              <w:spacing w:before="20" w:after="20"/>
              <w:ind w:right="602"/>
              <w:jc w:val="right"/>
              <w:rPr>
                <w:szCs w:val="17"/>
                <w:lang w:eastAsia="en-AU"/>
              </w:rPr>
            </w:pPr>
            <w:r w:rsidRPr="00AA2483">
              <w:rPr>
                <w:szCs w:val="17"/>
                <w:lang w:eastAsia="en-AU"/>
              </w:rPr>
              <w:t>206</w:t>
            </w:r>
          </w:p>
        </w:tc>
        <w:tc>
          <w:tcPr>
            <w:tcW w:w="1701" w:type="dxa"/>
            <w:noWrap/>
            <w:hideMark/>
          </w:tcPr>
          <w:p w14:paraId="247FD6F7"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D6B6329" w14:textId="77777777" w:rsidTr="003061C9">
        <w:tc>
          <w:tcPr>
            <w:tcW w:w="3118" w:type="dxa"/>
            <w:noWrap/>
            <w:hideMark/>
          </w:tcPr>
          <w:p w14:paraId="135A4505" w14:textId="77777777" w:rsidR="00AA2483" w:rsidRPr="00AA2483" w:rsidRDefault="00AA2483" w:rsidP="00AA2483">
            <w:pPr>
              <w:spacing w:before="20" w:after="20"/>
              <w:rPr>
                <w:szCs w:val="17"/>
                <w:lang w:eastAsia="en-AU"/>
              </w:rPr>
            </w:pPr>
            <w:r w:rsidRPr="00AA2483">
              <w:rPr>
                <w:szCs w:val="17"/>
              </w:rPr>
              <w:t>WETHERALL, Julie</w:t>
            </w:r>
          </w:p>
        </w:tc>
        <w:tc>
          <w:tcPr>
            <w:tcW w:w="1843" w:type="dxa"/>
            <w:noWrap/>
            <w:hideMark/>
          </w:tcPr>
          <w:p w14:paraId="0916905C" w14:textId="77777777" w:rsidR="00AA2483" w:rsidRPr="00AA2483" w:rsidRDefault="00AA2483" w:rsidP="00AA2483">
            <w:pPr>
              <w:spacing w:before="20" w:after="20"/>
              <w:ind w:right="602"/>
              <w:jc w:val="right"/>
              <w:rPr>
                <w:szCs w:val="17"/>
                <w:lang w:eastAsia="en-AU"/>
              </w:rPr>
            </w:pPr>
            <w:r w:rsidRPr="00AA2483">
              <w:rPr>
                <w:szCs w:val="17"/>
                <w:lang w:eastAsia="en-AU"/>
              </w:rPr>
              <w:t>24</w:t>
            </w:r>
          </w:p>
        </w:tc>
        <w:tc>
          <w:tcPr>
            <w:tcW w:w="1701" w:type="dxa"/>
            <w:noWrap/>
            <w:hideMark/>
          </w:tcPr>
          <w:p w14:paraId="41ACCE19" w14:textId="77777777" w:rsidR="00AA2483" w:rsidRPr="00AA2483" w:rsidRDefault="00AA2483" w:rsidP="00AA2483">
            <w:pPr>
              <w:spacing w:before="20" w:after="20"/>
              <w:jc w:val="center"/>
              <w:rPr>
                <w:szCs w:val="17"/>
                <w:lang w:eastAsia="en-AU"/>
              </w:rPr>
            </w:pPr>
          </w:p>
        </w:tc>
      </w:tr>
      <w:tr w:rsidR="00AA2483" w:rsidRPr="00AA2483" w14:paraId="4186BC83" w14:textId="77777777" w:rsidTr="003061C9">
        <w:tc>
          <w:tcPr>
            <w:tcW w:w="3118" w:type="dxa"/>
            <w:noWrap/>
            <w:hideMark/>
          </w:tcPr>
          <w:p w14:paraId="3BC7D9B6" w14:textId="77777777" w:rsidR="00AA2483" w:rsidRPr="00AA2483" w:rsidRDefault="00AA2483" w:rsidP="00AA2483">
            <w:pPr>
              <w:spacing w:before="20" w:after="20"/>
              <w:rPr>
                <w:szCs w:val="17"/>
                <w:lang w:eastAsia="en-AU"/>
              </w:rPr>
            </w:pPr>
            <w:r w:rsidRPr="00AA2483">
              <w:rPr>
                <w:szCs w:val="17"/>
              </w:rPr>
              <w:t>TARRAN, Chris</w:t>
            </w:r>
          </w:p>
        </w:tc>
        <w:tc>
          <w:tcPr>
            <w:tcW w:w="1843" w:type="dxa"/>
            <w:noWrap/>
            <w:hideMark/>
          </w:tcPr>
          <w:p w14:paraId="7CF7EF55" w14:textId="77777777" w:rsidR="00AA2483" w:rsidRPr="00AA2483" w:rsidRDefault="00AA2483" w:rsidP="00AA2483">
            <w:pPr>
              <w:spacing w:before="20" w:after="20"/>
              <w:ind w:right="602"/>
              <w:jc w:val="right"/>
              <w:rPr>
                <w:szCs w:val="17"/>
                <w:lang w:eastAsia="en-AU"/>
              </w:rPr>
            </w:pPr>
            <w:r w:rsidRPr="00AA2483">
              <w:rPr>
                <w:szCs w:val="17"/>
                <w:lang w:eastAsia="en-AU"/>
              </w:rPr>
              <w:t>10</w:t>
            </w:r>
          </w:p>
        </w:tc>
        <w:tc>
          <w:tcPr>
            <w:tcW w:w="1701" w:type="dxa"/>
            <w:noWrap/>
            <w:hideMark/>
          </w:tcPr>
          <w:p w14:paraId="4EA59660" w14:textId="77777777" w:rsidR="00AA2483" w:rsidRPr="00AA2483" w:rsidRDefault="00AA2483" w:rsidP="00AA2483">
            <w:pPr>
              <w:spacing w:before="20" w:after="20"/>
              <w:jc w:val="center"/>
              <w:rPr>
                <w:szCs w:val="17"/>
                <w:lang w:eastAsia="en-AU"/>
              </w:rPr>
            </w:pPr>
          </w:p>
        </w:tc>
      </w:tr>
      <w:tr w:rsidR="00AA2483" w:rsidRPr="00AA2483" w14:paraId="4DE68FF5" w14:textId="77777777" w:rsidTr="003061C9">
        <w:tc>
          <w:tcPr>
            <w:tcW w:w="3118" w:type="dxa"/>
            <w:noWrap/>
            <w:hideMark/>
          </w:tcPr>
          <w:p w14:paraId="68FACD0C" w14:textId="77777777" w:rsidR="00AA2483" w:rsidRPr="00AA2483" w:rsidRDefault="00AA2483" w:rsidP="00AA2483">
            <w:pPr>
              <w:spacing w:before="20" w:after="20"/>
              <w:rPr>
                <w:szCs w:val="17"/>
                <w:lang w:eastAsia="en-AU"/>
              </w:rPr>
            </w:pPr>
            <w:r w:rsidRPr="00AA2483">
              <w:rPr>
                <w:szCs w:val="17"/>
              </w:rPr>
              <w:t>CLAUGHTON, Greg</w:t>
            </w:r>
          </w:p>
        </w:tc>
        <w:tc>
          <w:tcPr>
            <w:tcW w:w="1843" w:type="dxa"/>
            <w:noWrap/>
            <w:hideMark/>
          </w:tcPr>
          <w:p w14:paraId="78992EEE" w14:textId="77777777" w:rsidR="00AA2483" w:rsidRPr="00AA2483" w:rsidRDefault="00AA2483" w:rsidP="00AA2483">
            <w:pPr>
              <w:spacing w:before="20" w:after="20"/>
              <w:ind w:right="602"/>
              <w:jc w:val="right"/>
              <w:rPr>
                <w:szCs w:val="17"/>
                <w:lang w:eastAsia="en-AU"/>
              </w:rPr>
            </w:pPr>
            <w:r w:rsidRPr="00AA2483">
              <w:rPr>
                <w:szCs w:val="17"/>
                <w:lang w:eastAsia="en-AU"/>
              </w:rPr>
              <w:t>108</w:t>
            </w:r>
          </w:p>
        </w:tc>
        <w:tc>
          <w:tcPr>
            <w:tcW w:w="1701" w:type="dxa"/>
            <w:noWrap/>
            <w:hideMark/>
          </w:tcPr>
          <w:p w14:paraId="27AA5E0B"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2CA524AA" w14:textId="77777777" w:rsidTr="003061C9">
        <w:tc>
          <w:tcPr>
            <w:tcW w:w="3118" w:type="dxa"/>
            <w:noWrap/>
            <w:hideMark/>
          </w:tcPr>
          <w:p w14:paraId="212D7A2E" w14:textId="77777777" w:rsidR="00AA2483" w:rsidRPr="00AA2483" w:rsidRDefault="00AA2483" w:rsidP="00AA2483">
            <w:pPr>
              <w:spacing w:before="20" w:after="20"/>
              <w:rPr>
                <w:szCs w:val="17"/>
                <w:lang w:eastAsia="en-AU"/>
              </w:rPr>
            </w:pPr>
            <w:r w:rsidRPr="00AA2483">
              <w:rPr>
                <w:szCs w:val="17"/>
              </w:rPr>
              <w:t>SIVIOUR, Grantley</w:t>
            </w:r>
          </w:p>
        </w:tc>
        <w:tc>
          <w:tcPr>
            <w:tcW w:w="1843" w:type="dxa"/>
            <w:noWrap/>
            <w:hideMark/>
          </w:tcPr>
          <w:p w14:paraId="68B4F7D2" w14:textId="77777777" w:rsidR="00AA2483" w:rsidRPr="00AA2483" w:rsidRDefault="00AA2483" w:rsidP="00AA2483">
            <w:pPr>
              <w:spacing w:before="20" w:after="20"/>
              <w:ind w:right="602"/>
              <w:jc w:val="right"/>
              <w:rPr>
                <w:szCs w:val="17"/>
                <w:lang w:eastAsia="en-AU"/>
              </w:rPr>
            </w:pPr>
            <w:r w:rsidRPr="00AA2483">
              <w:rPr>
                <w:szCs w:val="17"/>
                <w:lang w:eastAsia="en-AU"/>
              </w:rPr>
              <w:t>15</w:t>
            </w:r>
          </w:p>
        </w:tc>
        <w:tc>
          <w:tcPr>
            <w:tcW w:w="1701" w:type="dxa"/>
            <w:noWrap/>
            <w:hideMark/>
          </w:tcPr>
          <w:p w14:paraId="01942D93" w14:textId="77777777" w:rsidR="00AA2483" w:rsidRPr="00AA2483" w:rsidRDefault="00AA2483" w:rsidP="00AA2483">
            <w:pPr>
              <w:spacing w:before="20" w:after="20"/>
              <w:jc w:val="center"/>
              <w:rPr>
                <w:szCs w:val="17"/>
                <w:lang w:eastAsia="en-AU"/>
              </w:rPr>
            </w:pPr>
          </w:p>
        </w:tc>
      </w:tr>
      <w:tr w:rsidR="00AA2483" w:rsidRPr="00AA2483" w14:paraId="6EAF7132" w14:textId="77777777" w:rsidTr="003061C9">
        <w:tc>
          <w:tcPr>
            <w:tcW w:w="3118" w:type="dxa"/>
            <w:noWrap/>
            <w:hideMark/>
          </w:tcPr>
          <w:p w14:paraId="567C5371" w14:textId="77777777" w:rsidR="00AA2483" w:rsidRPr="00AA2483" w:rsidRDefault="00AA2483" w:rsidP="00AA2483">
            <w:pPr>
              <w:spacing w:before="20" w:after="20"/>
              <w:rPr>
                <w:szCs w:val="17"/>
                <w:lang w:eastAsia="en-AU"/>
              </w:rPr>
            </w:pPr>
            <w:r w:rsidRPr="00AA2483">
              <w:rPr>
                <w:szCs w:val="17"/>
              </w:rPr>
              <w:t>QUINN, Robert</w:t>
            </w:r>
          </w:p>
        </w:tc>
        <w:tc>
          <w:tcPr>
            <w:tcW w:w="1843" w:type="dxa"/>
            <w:noWrap/>
            <w:hideMark/>
          </w:tcPr>
          <w:p w14:paraId="7A99F88A" w14:textId="77777777" w:rsidR="00AA2483" w:rsidRPr="00AA2483" w:rsidRDefault="00AA2483" w:rsidP="00AA2483">
            <w:pPr>
              <w:spacing w:before="20" w:after="20"/>
              <w:ind w:right="602"/>
              <w:jc w:val="right"/>
              <w:rPr>
                <w:szCs w:val="17"/>
                <w:lang w:eastAsia="en-AU"/>
              </w:rPr>
            </w:pPr>
            <w:r w:rsidRPr="00AA2483">
              <w:rPr>
                <w:szCs w:val="17"/>
                <w:lang w:eastAsia="en-AU"/>
              </w:rPr>
              <w:t>45</w:t>
            </w:r>
          </w:p>
        </w:tc>
        <w:tc>
          <w:tcPr>
            <w:tcW w:w="1701" w:type="dxa"/>
            <w:noWrap/>
            <w:hideMark/>
          </w:tcPr>
          <w:p w14:paraId="7FE0D099"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26DB42E6" w14:textId="77777777" w:rsidTr="003061C9">
        <w:tc>
          <w:tcPr>
            <w:tcW w:w="3118" w:type="dxa"/>
            <w:noWrap/>
            <w:hideMark/>
          </w:tcPr>
          <w:p w14:paraId="5B966F7E" w14:textId="77777777" w:rsidR="00AA2483" w:rsidRPr="00AA2483" w:rsidRDefault="00AA2483" w:rsidP="00AA2483">
            <w:pPr>
              <w:spacing w:before="20" w:after="20"/>
              <w:rPr>
                <w:szCs w:val="17"/>
                <w:lang w:eastAsia="en-AU"/>
              </w:rPr>
            </w:pPr>
            <w:r w:rsidRPr="00AA2483">
              <w:rPr>
                <w:szCs w:val="17"/>
              </w:rPr>
              <w:t>EMANS, Jake</w:t>
            </w:r>
          </w:p>
        </w:tc>
        <w:tc>
          <w:tcPr>
            <w:tcW w:w="1843" w:type="dxa"/>
            <w:noWrap/>
            <w:hideMark/>
          </w:tcPr>
          <w:p w14:paraId="35401701" w14:textId="77777777" w:rsidR="00AA2483" w:rsidRPr="00AA2483" w:rsidRDefault="00AA2483" w:rsidP="00AA2483">
            <w:pPr>
              <w:spacing w:before="20" w:after="20"/>
              <w:ind w:right="602"/>
              <w:jc w:val="right"/>
              <w:rPr>
                <w:szCs w:val="17"/>
                <w:lang w:eastAsia="en-AU"/>
              </w:rPr>
            </w:pPr>
            <w:r w:rsidRPr="00AA2483">
              <w:rPr>
                <w:szCs w:val="17"/>
                <w:lang w:eastAsia="en-AU"/>
              </w:rPr>
              <w:t>116</w:t>
            </w:r>
          </w:p>
        </w:tc>
        <w:tc>
          <w:tcPr>
            <w:tcW w:w="1701" w:type="dxa"/>
            <w:noWrap/>
            <w:hideMark/>
          </w:tcPr>
          <w:p w14:paraId="76BF6038"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7AE56714" w14:textId="77777777" w:rsidTr="003061C9">
        <w:tc>
          <w:tcPr>
            <w:tcW w:w="3118" w:type="dxa"/>
            <w:noWrap/>
            <w:hideMark/>
          </w:tcPr>
          <w:p w14:paraId="44A24374" w14:textId="77777777" w:rsidR="00AA2483" w:rsidRPr="00AA2483" w:rsidRDefault="00AA2483" w:rsidP="00AA2483">
            <w:pPr>
              <w:spacing w:before="20" w:after="20"/>
              <w:rPr>
                <w:szCs w:val="17"/>
                <w:lang w:eastAsia="en-AU"/>
              </w:rPr>
            </w:pPr>
            <w:r w:rsidRPr="00AA2483">
              <w:rPr>
                <w:szCs w:val="17"/>
              </w:rPr>
              <w:t>RAYSON, Colin</w:t>
            </w:r>
          </w:p>
        </w:tc>
        <w:tc>
          <w:tcPr>
            <w:tcW w:w="1843" w:type="dxa"/>
            <w:noWrap/>
            <w:hideMark/>
          </w:tcPr>
          <w:p w14:paraId="20028113" w14:textId="77777777" w:rsidR="00AA2483" w:rsidRPr="00AA2483" w:rsidRDefault="00AA2483" w:rsidP="00AA2483">
            <w:pPr>
              <w:spacing w:before="20" w:after="20"/>
              <w:ind w:right="602"/>
              <w:jc w:val="right"/>
              <w:rPr>
                <w:szCs w:val="17"/>
                <w:lang w:eastAsia="en-AU"/>
              </w:rPr>
            </w:pPr>
            <w:r w:rsidRPr="00AA2483">
              <w:rPr>
                <w:szCs w:val="17"/>
                <w:lang w:eastAsia="en-AU"/>
              </w:rPr>
              <w:t>23</w:t>
            </w:r>
          </w:p>
        </w:tc>
        <w:tc>
          <w:tcPr>
            <w:tcW w:w="1701" w:type="dxa"/>
            <w:noWrap/>
            <w:hideMark/>
          </w:tcPr>
          <w:p w14:paraId="1B1E77C4" w14:textId="77777777" w:rsidR="00AA2483" w:rsidRPr="00AA2483" w:rsidRDefault="00AA2483" w:rsidP="00AA2483">
            <w:pPr>
              <w:spacing w:before="20" w:after="20"/>
              <w:jc w:val="center"/>
              <w:rPr>
                <w:szCs w:val="17"/>
                <w:lang w:eastAsia="en-AU"/>
              </w:rPr>
            </w:pPr>
          </w:p>
        </w:tc>
      </w:tr>
      <w:tr w:rsidR="00AA2483" w:rsidRPr="00AA2483" w14:paraId="49CD57BC" w14:textId="77777777" w:rsidTr="003061C9">
        <w:tc>
          <w:tcPr>
            <w:tcW w:w="3118" w:type="dxa"/>
            <w:noWrap/>
            <w:hideMark/>
          </w:tcPr>
          <w:p w14:paraId="4DB0520A" w14:textId="77777777" w:rsidR="00AA2483" w:rsidRPr="00AA2483" w:rsidRDefault="00AA2483" w:rsidP="00AA2483">
            <w:pPr>
              <w:spacing w:before="20" w:after="20"/>
              <w:rPr>
                <w:szCs w:val="17"/>
                <w:lang w:eastAsia="en-AU"/>
              </w:rPr>
            </w:pPr>
            <w:r w:rsidRPr="00AA2483">
              <w:rPr>
                <w:szCs w:val="17"/>
              </w:rPr>
              <w:t>TRIGG, Bryan</w:t>
            </w:r>
          </w:p>
        </w:tc>
        <w:tc>
          <w:tcPr>
            <w:tcW w:w="1843" w:type="dxa"/>
            <w:noWrap/>
            <w:hideMark/>
          </w:tcPr>
          <w:p w14:paraId="00483981" w14:textId="77777777" w:rsidR="00AA2483" w:rsidRPr="00AA2483" w:rsidRDefault="00AA2483" w:rsidP="00AA2483">
            <w:pPr>
              <w:spacing w:before="20" w:after="20"/>
              <w:ind w:right="602"/>
              <w:jc w:val="right"/>
              <w:rPr>
                <w:szCs w:val="17"/>
                <w:lang w:eastAsia="en-AU"/>
              </w:rPr>
            </w:pPr>
            <w:r w:rsidRPr="00AA2483">
              <w:rPr>
                <w:szCs w:val="17"/>
                <w:lang w:eastAsia="en-AU"/>
              </w:rPr>
              <w:t>56</w:t>
            </w:r>
          </w:p>
        </w:tc>
        <w:tc>
          <w:tcPr>
            <w:tcW w:w="1701" w:type="dxa"/>
            <w:noWrap/>
            <w:hideMark/>
          </w:tcPr>
          <w:p w14:paraId="6DD2C49B"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7FEAF39A" w14:textId="77777777" w:rsidTr="003061C9">
        <w:tc>
          <w:tcPr>
            <w:tcW w:w="3118" w:type="dxa"/>
            <w:noWrap/>
            <w:hideMark/>
          </w:tcPr>
          <w:p w14:paraId="65AB9F09" w14:textId="77777777" w:rsidR="00AA2483" w:rsidRPr="00AA2483" w:rsidRDefault="00AA2483" w:rsidP="00AA2483">
            <w:pPr>
              <w:spacing w:before="20" w:after="20"/>
              <w:rPr>
                <w:szCs w:val="17"/>
                <w:lang w:eastAsia="en-AU"/>
              </w:rPr>
            </w:pPr>
            <w:r w:rsidRPr="00AA2483">
              <w:rPr>
                <w:szCs w:val="17"/>
              </w:rPr>
              <w:t>CAMERON, Phil</w:t>
            </w:r>
          </w:p>
        </w:tc>
        <w:tc>
          <w:tcPr>
            <w:tcW w:w="1843" w:type="dxa"/>
            <w:noWrap/>
            <w:hideMark/>
          </w:tcPr>
          <w:p w14:paraId="04011103" w14:textId="77777777" w:rsidR="00AA2483" w:rsidRPr="00AA2483" w:rsidRDefault="00AA2483" w:rsidP="00AA2483">
            <w:pPr>
              <w:spacing w:before="20" w:after="20"/>
              <w:ind w:right="602"/>
              <w:jc w:val="right"/>
              <w:rPr>
                <w:szCs w:val="17"/>
                <w:lang w:eastAsia="en-AU"/>
              </w:rPr>
            </w:pPr>
            <w:r w:rsidRPr="00AA2483">
              <w:rPr>
                <w:szCs w:val="17"/>
                <w:lang w:eastAsia="en-AU"/>
              </w:rPr>
              <w:t>216</w:t>
            </w:r>
          </w:p>
        </w:tc>
        <w:tc>
          <w:tcPr>
            <w:tcW w:w="1701" w:type="dxa"/>
            <w:noWrap/>
            <w:hideMark/>
          </w:tcPr>
          <w:p w14:paraId="37F6536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CD09232" w14:textId="77777777" w:rsidTr="003061C9">
        <w:tc>
          <w:tcPr>
            <w:tcW w:w="3118" w:type="dxa"/>
            <w:noWrap/>
            <w:hideMark/>
          </w:tcPr>
          <w:p w14:paraId="739062F0" w14:textId="77777777" w:rsidR="00AA2483" w:rsidRPr="00AA2483" w:rsidRDefault="00AA2483" w:rsidP="00AA2483">
            <w:pPr>
              <w:spacing w:before="20" w:after="40"/>
              <w:rPr>
                <w:szCs w:val="17"/>
                <w:lang w:eastAsia="en-AU"/>
              </w:rPr>
            </w:pPr>
            <w:r w:rsidRPr="00AA2483">
              <w:rPr>
                <w:szCs w:val="17"/>
              </w:rPr>
              <w:t>FENNELL, Grant Andrew</w:t>
            </w:r>
          </w:p>
        </w:tc>
        <w:tc>
          <w:tcPr>
            <w:tcW w:w="1843" w:type="dxa"/>
            <w:noWrap/>
            <w:hideMark/>
          </w:tcPr>
          <w:p w14:paraId="0530851B" w14:textId="77777777" w:rsidR="00AA2483" w:rsidRPr="00AA2483" w:rsidRDefault="00AA2483" w:rsidP="00AA2483">
            <w:pPr>
              <w:spacing w:before="20" w:after="20"/>
              <w:ind w:right="602"/>
              <w:jc w:val="right"/>
              <w:rPr>
                <w:szCs w:val="17"/>
                <w:lang w:eastAsia="en-AU"/>
              </w:rPr>
            </w:pPr>
            <w:r w:rsidRPr="00AA2483">
              <w:rPr>
                <w:szCs w:val="17"/>
                <w:lang w:eastAsia="en-AU"/>
              </w:rPr>
              <w:t>52</w:t>
            </w:r>
          </w:p>
        </w:tc>
        <w:tc>
          <w:tcPr>
            <w:tcW w:w="1701" w:type="dxa"/>
            <w:noWrap/>
            <w:hideMark/>
          </w:tcPr>
          <w:p w14:paraId="316F1049" w14:textId="77777777" w:rsidR="00AA2483" w:rsidRPr="00AA2483" w:rsidRDefault="00AA2483" w:rsidP="00AA2483">
            <w:pPr>
              <w:spacing w:before="20" w:after="20"/>
              <w:jc w:val="center"/>
              <w:rPr>
                <w:szCs w:val="17"/>
                <w:lang w:eastAsia="en-AU"/>
              </w:rPr>
            </w:pPr>
            <w:r w:rsidRPr="00AA2483">
              <w:rPr>
                <w:szCs w:val="17"/>
                <w:lang w:eastAsia="en-AU"/>
              </w:rPr>
              <w:t>Elected 6</w:t>
            </w:r>
          </w:p>
        </w:tc>
      </w:tr>
    </w:tbl>
    <w:p w14:paraId="26F8B843" w14:textId="77777777" w:rsidR="00AA2483" w:rsidRDefault="00AA2483">
      <w:pPr>
        <w:spacing w:after="0" w:line="240" w:lineRule="auto"/>
        <w:jc w:val="left"/>
        <w:rPr>
          <w:b/>
          <w:bCs/>
          <w:szCs w:val="17"/>
        </w:rPr>
      </w:pPr>
      <w:r>
        <w:rPr>
          <w:b/>
          <w:bCs/>
          <w:szCs w:val="17"/>
        </w:rPr>
        <w:br w:type="page"/>
      </w:r>
    </w:p>
    <w:p w14:paraId="38853B31" w14:textId="27D8105E" w:rsidR="00AA2483" w:rsidRPr="00AA2483" w:rsidRDefault="00AA2483" w:rsidP="00AA2483">
      <w:pPr>
        <w:spacing w:before="120" w:after="120"/>
        <w:jc w:val="center"/>
        <w:rPr>
          <w:b/>
          <w:bCs/>
        </w:rPr>
      </w:pPr>
      <w:r w:rsidRPr="00AA2483">
        <w:rPr>
          <w:b/>
          <w:bCs/>
          <w:szCs w:val="17"/>
        </w:rPr>
        <w:t>Coorong</w:t>
      </w:r>
      <w:r w:rsidRPr="00AA2483">
        <w:rPr>
          <w:b/>
          <w:bCs/>
        </w:rPr>
        <w:t xml:space="preserve"> District Council</w:t>
      </w:r>
    </w:p>
    <w:p w14:paraId="6A3C9506" w14:textId="77777777" w:rsidR="00AA2483" w:rsidRPr="00AA2483" w:rsidRDefault="00AA2483" w:rsidP="00AA2483">
      <w:pPr>
        <w:spacing w:before="80"/>
        <w:rPr>
          <w:b/>
          <w:bCs/>
          <w:szCs w:val="17"/>
          <w:lang w:val="en-US"/>
        </w:rPr>
      </w:pPr>
      <w:r w:rsidRPr="00AA2483">
        <w:rPr>
          <w:b/>
          <w:bCs/>
          <w:szCs w:val="17"/>
          <w:lang w:val="en-US"/>
        </w:rPr>
        <w:t>Mayor, 1 vacancy</w:t>
      </w:r>
    </w:p>
    <w:p w14:paraId="312DF94C" w14:textId="77777777" w:rsidR="00AA2483" w:rsidRPr="00AA2483" w:rsidRDefault="00AA2483" w:rsidP="00AA2483">
      <w:pPr>
        <w:spacing w:after="0"/>
        <w:rPr>
          <w:szCs w:val="17"/>
          <w:lang w:val="en-US"/>
        </w:rPr>
      </w:pPr>
      <w:r w:rsidRPr="00AA2483">
        <w:rPr>
          <w:szCs w:val="17"/>
          <w:lang w:val="en-US"/>
        </w:rPr>
        <w:t>Formal Ballot Papers: 2,135</w:t>
      </w:r>
    </w:p>
    <w:p w14:paraId="4BC1A496" w14:textId="77777777" w:rsidR="00AA2483" w:rsidRPr="00AA2483" w:rsidRDefault="00AA2483" w:rsidP="00AA2483">
      <w:pPr>
        <w:spacing w:after="0"/>
        <w:rPr>
          <w:szCs w:val="17"/>
          <w:lang w:val="en-US"/>
        </w:rPr>
      </w:pPr>
      <w:r w:rsidRPr="00AA2483">
        <w:rPr>
          <w:szCs w:val="17"/>
          <w:lang w:val="en-US"/>
        </w:rPr>
        <w:t>Informal Ballot Papers: 11</w:t>
      </w:r>
    </w:p>
    <w:p w14:paraId="5ED3EF5F" w14:textId="77777777" w:rsidR="00AA2483" w:rsidRPr="00AA2483" w:rsidRDefault="00AA2483" w:rsidP="00AA2483">
      <w:pPr>
        <w:rPr>
          <w:szCs w:val="17"/>
          <w:lang w:val="en-US"/>
        </w:rPr>
      </w:pPr>
      <w:r w:rsidRPr="00AA2483">
        <w:rPr>
          <w:szCs w:val="17"/>
          <w:lang w:val="en-US"/>
        </w:rPr>
        <w:t>Quota: 1,068</w:t>
      </w:r>
    </w:p>
    <w:tbl>
      <w:tblPr>
        <w:tblStyle w:val="Gazettetable"/>
        <w:tblW w:w="6662" w:type="dxa"/>
        <w:tblLook w:val="04A0" w:firstRow="1" w:lastRow="0" w:firstColumn="1" w:lastColumn="0" w:noHBand="0" w:noVBand="1"/>
      </w:tblPr>
      <w:tblGrid>
        <w:gridCol w:w="3118"/>
        <w:gridCol w:w="1843"/>
        <w:gridCol w:w="1701"/>
      </w:tblGrid>
      <w:tr w:rsidR="00AA2483" w:rsidRPr="00AA2483" w14:paraId="69FE43C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3930A6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B029A5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DE7A051"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34D4B14" w14:textId="77777777" w:rsidTr="003061C9">
        <w:tc>
          <w:tcPr>
            <w:tcW w:w="3118" w:type="dxa"/>
            <w:noWrap/>
            <w:hideMark/>
          </w:tcPr>
          <w:p w14:paraId="5A7B08FA" w14:textId="77777777" w:rsidR="00AA2483" w:rsidRPr="00AA2483" w:rsidRDefault="00AA2483" w:rsidP="00AA2483">
            <w:pPr>
              <w:spacing w:before="20" w:after="20"/>
              <w:rPr>
                <w:szCs w:val="17"/>
                <w:lang w:eastAsia="en-AU"/>
              </w:rPr>
            </w:pPr>
            <w:r w:rsidRPr="00AA2483">
              <w:rPr>
                <w:szCs w:val="17"/>
                <w:lang w:eastAsia="en-AU"/>
              </w:rPr>
              <w:t>JAENSCH, Neville</w:t>
            </w:r>
          </w:p>
        </w:tc>
        <w:tc>
          <w:tcPr>
            <w:tcW w:w="1843" w:type="dxa"/>
            <w:noWrap/>
            <w:hideMark/>
          </w:tcPr>
          <w:p w14:paraId="3D1436F0" w14:textId="77777777" w:rsidR="00AA2483" w:rsidRPr="00AA2483" w:rsidRDefault="00AA2483" w:rsidP="00AA2483">
            <w:pPr>
              <w:spacing w:before="20" w:after="20"/>
              <w:ind w:right="602"/>
              <w:jc w:val="right"/>
              <w:rPr>
                <w:szCs w:val="17"/>
                <w:lang w:eastAsia="en-AU"/>
              </w:rPr>
            </w:pPr>
            <w:r w:rsidRPr="00AA2483">
              <w:rPr>
                <w:szCs w:val="17"/>
                <w:lang w:eastAsia="en-AU"/>
              </w:rPr>
              <w:t>421</w:t>
            </w:r>
          </w:p>
        </w:tc>
        <w:tc>
          <w:tcPr>
            <w:tcW w:w="1701" w:type="dxa"/>
            <w:noWrap/>
            <w:hideMark/>
          </w:tcPr>
          <w:p w14:paraId="4B8C600A" w14:textId="77777777" w:rsidR="00AA2483" w:rsidRPr="00AA2483" w:rsidRDefault="00AA2483" w:rsidP="00AA2483">
            <w:pPr>
              <w:spacing w:before="20" w:after="20"/>
              <w:jc w:val="center"/>
              <w:rPr>
                <w:szCs w:val="17"/>
                <w:lang w:eastAsia="en-AU"/>
              </w:rPr>
            </w:pPr>
          </w:p>
        </w:tc>
      </w:tr>
      <w:tr w:rsidR="00AA2483" w:rsidRPr="00AA2483" w14:paraId="1DC59D33" w14:textId="77777777" w:rsidTr="003061C9">
        <w:tc>
          <w:tcPr>
            <w:tcW w:w="3118" w:type="dxa"/>
            <w:noWrap/>
            <w:hideMark/>
          </w:tcPr>
          <w:p w14:paraId="27462A3D" w14:textId="77777777" w:rsidR="00AA2483" w:rsidRPr="00AA2483" w:rsidRDefault="00AA2483" w:rsidP="00AA2483">
            <w:pPr>
              <w:spacing w:before="20" w:after="20"/>
              <w:rPr>
                <w:szCs w:val="17"/>
                <w:lang w:eastAsia="en-AU"/>
              </w:rPr>
            </w:pPr>
            <w:r w:rsidRPr="00AA2483">
              <w:rPr>
                <w:szCs w:val="17"/>
                <w:lang w:eastAsia="en-AU"/>
              </w:rPr>
              <w:t>SIMMONS, Paul</w:t>
            </w:r>
          </w:p>
        </w:tc>
        <w:tc>
          <w:tcPr>
            <w:tcW w:w="1843" w:type="dxa"/>
            <w:noWrap/>
            <w:hideMark/>
          </w:tcPr>
          <w:p w14:paraId="49CF362F" w14:textId="77777777" w:rsidR="00AA2483" w:rsidRPr="00AA2483" w:rsidRDefault="00AA2483" w:rsidP="00AA2483">
            <w:pPr>
              <w:spacing w:before="20" w:after="20"/>
              <w:ind w:right="602"/>
              <w:jc w:val="right"/>
              <w:rPr>
                <w:szCs w:val="17"/>
                <w:lang w:eastAsia="en-AU"/>
              </w:rPr>
            </w:pPr>
            <w:r w:rsidRPr="00AA2483">
              <w:rPr>
                <w:szCs w:val="17"/>
                <w:lang w:eastAsia="en-AU"/>
              </w:rPr>
              <w:t>1,505</w:t>
            </w:r>
          </w:p>
        </w:tc>
        <w:tc>
          <w:tcPr>
            <w:tcW w:w="1701" w:type="dxa"/>
            <w:noWrap/>
            <w:hideMark/>
          </w:tcPr>
          <w:p w14:paraId="2D5E829D"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971F404" w14:textId="77777777" w:rsidTr="003061C9">
        <w:tc>
          <w:tcPr>
            <w:tcW w:w="3118" w:type="dxa"/>
            <w:noWrap/>
            <w:hideMark/>
          </w:tcPr>
          <w:p w14:paraId="412C710A" w14:textId="77777777" w:rsidR="00AA2483" w:rsidRPr="00AA2483" w:rsidRDefault="00AA2483" w:rsidP="00AA2483">
            <w:pPr>
              <w:spacing w:before="20" w:after="40"/>
              <w:rPr>
                <w:szCs w:val="17"/>
                <w:lang w:eastAsia="en-AU"/>
              </w:rPr>
            </w:pPr>
            <w:r w:rsidRPr="00AA2483">
              <w:rPr>
                <w:szCs w:val="17"/>
                <w:lang w:eastAsia="en-AU"/>
              </w:rPr>
              <w:t xml:space="preserve">HILLAM, </w:t>
            </w:r>
            <w:r w:rsidRPr="00AA2483">
              <w:rPr>
                <w:szCs w:val="17"/>
              </w:rPr>
              <w:t>Rosa</w:t>
            </w:r>
          </w:p>
        </w:tc>
        <w:tc>
          <w:tcPr>
            <w:tcW w:w="1843" w:type="dxa"/>
            <w:noWrap/>
            <w:hideMark/>
          </w:tcPr>
          <w:p w14:paraId="60F9595C" w14:textId="77777777" w:rsidR="00AA2483" w:rsidRPr="00AA2483" w:rsidRDefault="00AA2483" w:rsidP="00AA2483">
            <w:pPr>
              <w:spacing w:before="20" w:after="20"/>
              <w:ind w:right="602"/>
              <w:jc w:val="right"/>
              <w:rPr>
                <w:szCs w:val="17"/>
                <w:lang w:eastAsia="en-AU"/>
              </w:rPr>
            </w:pPr>
            <w:r w:rsidRPr="00AA2483">
              <w:rPr>
                <w:szCs w:val="17"/>
                <w:lang w:eastAsia="en-AU"/>
              </w:rPr>
              <w:t>209</w:t>
            </w:r>
          </w:p>
        </w:tc>
        <w:tc>
          <w:tcPr>
            <w:tcW w:w="1701" w:type="dxa"/>
            <w:noWrap/>
            <w:hideMark/>
          </w:tcPr>
          <w:p w14:paraId="58E5F842" w14:textId="77777777" w:rsidR="00AA2483" w:rsidRPr="00AA2483" w:rsidRDefault="00AA2483" w:rsidP="00AA2483">
            <w:pPr>
              <w:spacing w:before="20" w:after="20"/>
              <w:jc w:val="center"/>
              <w:rPr>
                <w:szCs w:val="17"/>
                <w:lang w:eastAsia="en-AU"/>
              </w:rPr>
            </w:pPr>
          </w:p>
        </w:tc>
      </w:tr>
    </w:tbl>
    <w:p w14:paraId="73AAF07A"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7 vacancies</w:t>
      </w:r>
    </w:p>
    <w:p w14:paraId="7FD86CE8" w14:textId="77777777" w:rsidR="00AA2483" w:rsidRPr="00AA2483" w:rsidRDefault="00AA2483" w:rsidP="00AA2483">
      <w:pPr>
        <w:spacing w:after="0"/>
        <w:rPr>
          <w:szCs w:val="17"/>
          <w:lang w:val="en-US"/>
        </w:rPr>
      </w:pPr>
      <w:r w:rsidRPr="00AA2483">
        <w:rPr>
          <w:szCs w:val="17"/>
          <w:lang w:val="en-US"/>
        </w:rPr>
        <w:t>Formal Ballot Papers: 2,091</w:t>
      </w:r>
    </w:p>
    <w:p w14:paraId="2CD6F266" w14:textId="77777777" w:rsidR="00AA2483" w:rsidRPr="00AA2483" w:rsidRDefault="00AA2483" w:rsidP="00AA2483">
      <w:pPr>
        <w:spacing w:after="0"/>
        <w:rPr>
          <w:szCs w:val="17"/>
          <w:lang w:val="en-US"/>
        </w:rPr>
      </w:pPr>
      <w:r w:rsidRPr="00AA2483">
        <w:rPr>
          <w:szCs w:val="17"/>
          <w:lang w:val="en-US"/>
        </w:rPr>
        <w:t>Informal Ballot Papers: 64</w:t>
      </w:r>
    </w:p>
    <w:p w14:paraId="4D1DFF1B" w14:textId="77777777" w:rsidR="00AA2483" w:rsidRPr="00AA2483" w:rsidRDefault="00AA2483" w:rsidP="00AA2483">
      <w:pPr>
        <w:rPr>
          <w:szCs w:val="17"/>
          <w:lang w:val="en-US"/>
        </w:rPr>
      </w:pPr>
      <w:r w:rsidRPr="00AA2483">
        <w:rPr>
          <w:szCs w:val="17"/>
          <w:lang w:val="en-US"/>
        </w:rPr>
        <w:t>Quota: 262</w:t>
      </w:r>
    </w:p>
    <w:tbl>
      <w:tblPr>
        <w:tblStyle w:val="Gazettetable"/>
        <w:tblW w:w="6662" w:type="dxa"/>
        <w:tblLook w:val="04A0" w:firstRow="1" w:lastRow="0" w:firstColumn="1" w:lastColumn="0" w:noHBand="0" w:noVBand="1"/>
      </w:tblPr>
      <w:tblGrid>
        <w:gridCol w:w="3118"/>
        <w:gridCol w:w="1843"/>
        <w:gridCol w:w="1701"/>
      </w:tblGrid>
      <w:tr w:rsidR="00AA2483" w:rsidRPr="00AA2483" w14:paraId="70922CC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2D096A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730A1C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FBBBEC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936C16C" w14:textId="77777777" w:rsidTr="003061C9">
        <w:tc>
          <w:tcPr>
            <w:tcW w:w="3118" w:type="dxa"/>
            <w:noWrap/>
            <w:hideMark/>
          </w:tcPr>
          <w:p w14:paraId="32CBFA39" w14:textId="77777777" w:rsidR="00AA2483" w:rsidRPr="00AA2483" w:rsidRDefault="00AA2483" w:rsidP="00AA2483">
            <w:pPr>
              <w:spacing w:before="20" w:after="20"/>
              <w:rPr>
                <w:szCs w:val="17"/>
                <w:lang w:eastAsia="en-AU"/>
              </w:rPr>
            </w:pPr>
            <w:r w:rsidRPr="00AA2483">
              <w:rPr>
                <w:szCs w:val="17"/>
              </w:rPr>
              <w:t>PIETZSCH, Jonathan</w:t>
            </w:r>
          </w:p>
        </w:tc>
        <w:tc>
          <w:tcPr>
            <w:tcW w:w="1843" w:type="dxa"/>
            <w:noWrap/>
            <w:hideMark/>
          </w:tcPr>
          <w:p w14:paraId="564B3E56" w14:textId="77777777" w:rsidR="00AA2483" w:rsidRPr="00AA2483" w:rsidRDefault="00AA2483" w:rsidP="00AA2483">
            <w:pPr>
              <w:spacing w:before="20" w:after="20"/>
              <w:ind w:right="602"/>
              <w:jc w:val="right"/>
              <w:rPr>
                <w:szCs w:val="17"/>
                <w:lang w:eastAsia="en-AU"/>
              </w:rPr>
            </w:pPr>
            <w:r w:rsidRPr="00AA2483">
              <w:rPr>
                <w:szCs w:val="17"/>
                <w:lang w:eastAsia="en-AU"/>
              </w:rPr>
              <w:t>229</w:t>
            </w:r>
          </w:p>
        </w:tc>
        <w:tc>
          <w:tcPr>
            <w:tcW w:w="1701" w:type="dxa"/>
            <w:noWrap/>
            <w:hideMark/>
          </w:tcPr>
          <w:p w14:paraId="1FA35D15"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1CA72BFC" w14:textId="77777777" w:rsidTr="003061C9">
        <w:tc>
          <w:tcPr>
            <w:tcW w:w="3118" w:type="dxa"/>
            <w:noWrap/>
            <w:hideMark/>
          </w:tcPr>
          <w:p w14:paraId="24A7416D" w14:textId="77777777" w:rsidR="00AA2483" w:rsidRPr="00AA2483" w:rsidRDefault="00AA2483" w:rsidP="00AA2483">
            <w:pPr>
              <w:spacing w:before="20" w:after="20"/>
              <w:rPr>
                <w:szCs w:val="17"/>
                <w:lang w:eastAsia="en-AU"/>
              </w:rPr>
            </w:pPr>
            <w:r w:rsidRPr="00AA2483">
              <w:rPr>
                <w:szCs w:val="17"/>
              </w:rPr>
              <w:t>ROWNTREE, Lisa</w:t>
            </w:r>
          </w:p>
        </w:tc>
        <w:tc>
          <w:tcPr>
            <w:tcW w:w="1843" w:type="dxa"/>
            <w:noWrap/>
            <w:hideMark/>
          </w:tcPr>
          <w:p w14:paraId="3F85A95F" w14:textId="77777777" w:rsidR="00AA2483" w:rsidRPr="00AA2483" w:rsidRDefault="00AA2483" w:rsidP="00AA2483">
            <w:pPr>
              <w:spacing w:before="20" w:after="20"/>
              <w:ind w:right="602"/>
              <w:jc w:val="right"/>
              <w:rPr>
                <w:szCs w:val="17"/>
                <w:lang w:eastAsia="en-AU"/>
              </w:rPr>
            </w:pPr>
            <w:r w:rsidRPr="00AA2483">
              <w:rPr>
                <w:szCs w:val="17"/>
                <w:lang w:eastAsia="en-AU"/>
              </w:rPr>
              <w:t>283</w:t>
            </w:r>
          </w:p>
        </w:tc>
        <w:tc>
          <w:tcPr>
            <w:tcW w:w="1701" w:type="dxa"/>
            <w:noWrap/>
            <w:hideMark/>
          </w:tcPr>
          <w:p w14:paraId="05BF72E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0A3FB70D" w14:textId="77777777" w:rsidTr="003061C9">
        <w:tc>
          <w:tcPr>
            <w:tcW w:w="3118" w:type="dxa"/>
            <w:noWrap/>
            <w:hideMark/>
          </w:tcPr>
          <w:p w14:paraId="544F1AE4" w14:textId="77777777" w:rsidR="00AA2483" w:rsidRPr="00AA2483" w:rsidRDefault="00AA2483" w:rsidP="00AA2483">
            <w:pPr>
              <w:spacing w:before="20" w:after="20"/>
              <w:rPr>
                <w:szCs w:val="17"/>
                <w:lang w:eastAsia="en-AU"/>
              </w:rPr>
            </w:pPr>
            <w:r w:rsidRPr="00AA2483">
              <w:rPr>
                <w:szCs w:val="17"/>
              </w:rPr>
              <w:t>SEIDEL, David</w:t>
            </w:r>
          </w:p>
        </w:tc>
        <w:tc>
          <w:tcPr>
            <w:tcW w:w="1843" w:type="dxa"/>
            <w:noWrap/>
            <w:hideMark/>
          </w:tcPr>
          <w:p w14:paraId="79C78D71" w14:textId="77777777" w:rsidR="00AA2483" w:rsidRPr="00AA2483" w:rsidRDefault="00AA2483" w:rsidP="00AA2483">
            <w:pPr>
              <w:spacing w:before="20" w:after="20"/>
              <w:ind w:right="602"/>
              <w:jc w:val="right"/>
              <w:rPr>
                <w:szCs w:val="17"/>
                <w:lang w:eastAsia="en-AU"/>
              </w:rPr>
            </w:pPr>
            <w:r w:rsidRPr="00AA2483">
              <w:rPr>
                <w:szCs w:val="17"/>
                <w:lang w:eastAsia="en-AU"/>
              </w:rPr>
              <w:t>26</w:t>
            </w:r>
          </w:p>
        </w:tc>
        <w:tc>
          <w:tcPr>
            <w:tcW w:w="1701" w:type="dxa"/>
            <w:noWrap/>
            <w:hideMark/>
          </w:tcPr>
          <w:p w14:paraId="778A287A" w14:textId="77777777" w:rsidR="00AA2483" w:rsidRPr="00AA2483" w:rsidRDefault="00AA2483" w:rsidP="00AA2483">
            <w:pPr>
              <w:spacing w:before="20" w:after="20"/>
              <w:jc w:val="center"/>
              <w:rPr>
                <w:szCs w:val="17"/>
                <w:lang w:eastAsia="en-AU"/>
              </w:rPr>
            </w:pPr>
          </w:p>
        </w:tc>
      </w:tr>
      <w:tr w:rsidR="00AA2483" w:rsidRPr="00AA2483" w14:paraId="44C1BCD7" w14:textId="77777777" w:rsidTr="003061C9">
        <w:tc>
          <w:tcPr>
            <w:tcW w:w="3118" w:type="dxa"/>
            <w:noWrap/>
            <w:hideMark/>
          </w:tcPr>
          <w:p w14:paraId="495E2266" w14:textId="77777777" w:rsidR="00AA2483" w:rsidRPr="00AA2483" w:rsidRDefault="00AA2483" w:rsidP="00AA2483">
            <w:pPr>
              <w:spacing w:before="20" w:after="20"/>
              <w:rPr>
                <w:szCs w:val="17"/>
                <w:lang w:eastAsia="en-AU"/>
              </w:rPr>
            </w:pPr>
            <w:r w:rsidRPr="00AA2483">
              <w:rPr>
                <w:szCs w:val="17"/>
              </w:rPr>
              <w:t>BLAND, Sharon</w:t>
            </w:r>
          </w:p>
        </w:tc>
        <w:tc>
          <w:tcPr>
            <w:tcW w:w="1843" w:type="dxa"/>
            <w:noWrap/>
            <w:hideMark/>
          </w:tcPr>
          <w:p w14:paraId="3B5A7121" w14:textId="77777777" w:rsidR="00AA2483" w:rsidRPr="00AA2483" w:rsidRDefault="00AA2483" w:rsidP="00AA2483">
            <w:pPr>
              <w:spacing w:before="20" w:after="20"/>
              <w:ind w:right="602"/>
              <w:jc w:val="right"/>
              <w:rPr>
                <w:szCs w:val="17"/>
                <w:lang w:eastAsia="en-AU"/>
              </w:rPr>
            </w:pPr>
            <w:r w:rsidRPr="00AA2483">
              <w:rPr>
                <w:szCs w:val="17"/>
                <w:lang w:eastAsia="en-AU"/>
              </w:rPr>
              <w:t>310</w:t>
            </w:r>
          </w:p>
        </w:tc>
        <w:tc>
          <w:tcPr>
            <w:tcW w:w="1701" w:type="dxa"/>
            <w:noWrap/>
            <w:hideMark/>
          </w:tcPr>
          <w:p w14:paraId="17B2E32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062726F" w14:textId="77777777" w:rsidTr="003061C9">
        <w:tc>
          <w:tcPr>
            <w:tcW w:w="3118" w:type="dxa"/>
            <w:noWrap/>
            <w:hideMark/>
          </w:tcPr>
          <w:p w14:paraId="5776643D" w14:textId="77777777" w:rsidR="00AA2483" w:rsidRPr="00AA2483" w:rsidRDefault="00AA2483" w:rsidP="00AA2483">
            <w:pPr>
              <w:spacing w:before="20" w:after="20"/>
              <w:rPr>
                <w:szCs w:val="17"/>
                <w:lang w:eastAsia="en-AU"/>
              </w:rPr>
            </w:pPr>
            <w:r w:rsidRPr="00AA2483">
              <w:rPr>
                <w:szCs w:val="17"/>
              </w:rPr>
              <w:t>BARRIE, Julie</w:t>
            </w:r>
          </w:p>
        </w:tc>
        <w:tc>
          <w:tcPr>
            <w:tcW w:w="1843" w:type="dxa"/>
            <w:noWrap/>
            <w:hideMark/>
          </w:tcPr>
          <w:p w14:paraId="73F053B8" w14:textId="77777777" w:rsidR="00AA2483" w:rsidRPr="00AA2483" w:rsidRDefault="00AA2483" w:rsidP="00AA2483">
            <w:pPr>
              <w:spacing w:before="20" w:after="20"/>
              <w:ind w:right="602"/>
              <w:jc w:val="right"/>
              <w:rPr>
                <w:szCs w:val="17"/>
                <w:lang w:eastAsia="en-AU"/>
              </w:rPr>
            </w:pPr>
            <w:r w:rsidRPr="00AA2483">
              <w:rPr>
                <w:szCs w:val="17"/>
                <w:lang w:eastAsia="en-AU"/>
              </w:rPr>
              <w:t>78</w:t>
            </w:r>
          </w:p>
        </w:tc>
        <w:tc>
          <w:tcPr>
            <w:tcW w:w="1701" w:type="dxa"/>
            <w:noWrap/>
            <w:hideMark/>
          </w:tcPr>
          <w:p w14:paraId="65C8B8B2" w14:textId="77777777" w:rsidR="00AA2483" w:rsidRPr="00AA2483" w:rsidRDefault="00AA2483" w:rsidP="00AA2483">
            <w:pPr>
              <w:spacing w:before="20" w:after="20"/>
              <w:jc w:val="center"/>
              <w:rPr>
                <w:szCs w:val="17"/>
                <w:lang w:eastAsia="en-AU"/>
              </w:rPr>
            </w:pPr>
          </w:p>
        </w:tc>
      </w:tr>
      <w:tr w:rsidR="00AA2483" w:rsidRPr="00AA2483" w14:paraId="7069252A" w14:textId="77777777" w:rsidTr="003061C9">
        <w:tc>
          <w:tcPr>
            <w:tcW w:w="3118" w:type="dxa"/>
            <w:noWrap/>
            <w:hideMark/>
          </w:tcPr>
          <w:p w14:paraId="3BCCEA23" w14:textId="77777777" w:rsidR="00AA2483" w:rsidRPr="00AA2483" w:rsidRDefault="00AA2483" w:rsidP="00AA2483">
            <w:pPr>
              <w:spacing w:before="20" w:after="20"/>
              <w:rPr>
                <w:szCs w:val="17"/>
                <w:lang w:eastAsia="en-AU"/>
              </w:rPr>
            </w:pPr>
            <w:r w:rsidRPr="00AA2483">
              <w:rPr>
                <w:szCs w:val="17"/>
              </w:rPr>
              <w:t>MIDDLETON, Donna-</w:t>
            </w:r>
            <w:proofErr w:type="spellStart"/>
            <w:r w:rsidRPr="00AA2483">
              <w:rPr>
                <w:szCs w:val="17"/>
              </w:rPr>
              <w:t>marie</w:t>
            </w:r>
            <w:proofErr w:type="spellEnd"/>
          </w:p>
        </w:tc>
        <w:tc>
          <w:tcPr>
            <w:tcW w:w="1843" w:type="dxa"/>
            <w:noWrap/>
            <w:hideMark/>
          </w:tcPr>
          <w:p w14:paraId="3F3F0413" w14:textId="77777777" w:rsidR="00AA2483" w:rsidRPr="00AA2483" w:rsidRDefault="00AA2483" w:rsidP="00AA2483">
            <w:pPr>
              <w:spacing w:before="20" w:after="20"/>
              <w:ind w:right="602"/>
              <w:jc w:val="right"/>
              <w:rPr>
                <w:szCs w:val="17"/>
                <w:lang w:eastAsia="en-AU"/>
              </w:rPr>
            </w:pPr>
            <w:r w:rsidRPr="00AA2483">
              <w:rPr>
                <w:szCs w:val="17"/>
                <w:lang w:eastAsia="en-AU"/>
              </w:rPr>
              <w:t>42</w:t>
            </w:r>
          </w:p>
        </w:tc>
        <w:tc>
          <w:tcPr>
            <w:tcW w:w="1701" w:type="dxa"/>
            <w:noWrap/>
            <w:hideMark/>
          </w:tcPr>
          <w:p w14:paraId="6F8C320E" w14:textId="77777777" w:rsidR="00AA2483" w:rsidRPr="00AA2483" w:rsidRDefault="00AA2483" w:rsidP="00AA2483">
            <w:pPr>
              <w:spacing w:before="20" w:after="20"/>
              <w:jc w:val="center"/>
              <w:rPr>
                <w:szCs w:val="17"/>
                <w:lang w:eastAsia="en-AU"/>
              </w:rPr>
            </w:pPr>
          </w:p>
        </w:tc>
      </w:tr>
      <w:tr w:rsidR="00AA2483" w:rsidRPr="00AA2483" w14:paraId="47978BDE" w14:textId="77777777" w:rsidTr="003061C9">
        <w:tc>
          <w:tcPr>
            <w:tcW w:w="3118" w:type="dxa"/>
            <w:noWrap/>
            <w:hideMark/>
          </w:tcPr>
          <w:p w14:paraId="0CC3B39F" w14:textId="77777777" w:rsidR="00AA2483" w:rsidRPr="00AA2483" w:rsidRDefault="00AA2483" w:rsidP="00AA2483">
            <w:pPr>
              <w:spacing w:before="20" w:after="20"/>
              <w:rPr>
                <w:szCs w:val="17"/>
                <w:lang w:eastAsia="en-AU"/>
              </w:rPr>
            </w:pPr>
            <w:r w:rsidRPr="00AA2483">
              <w:rPr>
                <w:szCs w:val="17"/>
              </w:rPr>
              <w:t>ARTHUR, Jeffrey (Tank)</w:t>
            </w:r>
          </w:p>
        </w:tc>
        <w:tc>
          <w:tcPr>
            <w:tcW w:w="1843" w:type="dxa"/>
            <w:noWrap/>
            <w:hideMark/>
          </w:tcPr>
          <w:p w14:paraId="4ACE9BE0" w14:textId="77777777" w:rsidR="00AA2483" w:rsidRPr="00AA2483" w:rsidRDefault="00AA2483" w:rsidP="00AA2483">
            <w:pPr>
              <w:spacing w:before="20" w:after="20"/>
              <w:ind w:right="602"/>
              <w:jc w:val="right"/>
              <w:rPr>
                <w:szCs w:val="17"/>
                <w:lang w:eastAsia="en-AU"/>
              </w:rPr>
            </w:pPr>
            <w:r w:rsidRPr="00AA2483">
              <w:rPr>
                <w:szCs w:val="17"/>
                <w:lang w:eastAsia="en-AU"/>
              </w:rPr>
              <w:t>259</w:t>
            </w:r>
          </w:p>
        </w:tc>
        <w:tc>
          <w:tcPr>
            <w:tcW w:w="1701" w:type="dxa"/>
            <w:noWrap/>
            <w:hideMark/>
          </w:tcPr>
          <w:p w14:paraId="733EB44B"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534E6884" w14:textId="77777777" w:rsidTr="003061C9">
        <w:tc>
          <w:tcPr>
            <w:tcW w:w="3118" w:type="dxa"/>
            <w:noWrap/>
            <w:hideMark/>
          </w:tcPr>
          <w:p w14:paraId="1BDDAFC6" w14:textId="77777777" w:rsidR="00AA2483" w:rsidRPr="00AA2483" w:rsidRDefault="00AA2483" w:rsidP="00AA2483">
            <w:pPr>
              <w:spacing w:before="20" w:after="20"/>
              <w:rPr>
                <w:szCs w:val="17"/>
                <w:lang w:eastAsia="en-AU"/>
              </w:rPr>
            </w:pPr>
            <w:r w:rsidRPr="00AA2483">
              <w:rPr>
                <w:szCs w:val="17"/>
              </w:rPr>
              <w:t>O’HARA, Mick</w:t>
            </w:r>
          </w:p>
        </w:tc>
        <w:tc>
          <w:tcPr>
            <w:tcW w:w="1843" w:type="dxa"/>
            <w:noWrap/>
            <w:hideMark/>
          </w:tcPr>
          <w:p w14:paraId="22ACF687" w14:textId="77777777" w:rsidR="00AA2483" w:rsidRPr="00AA2483" w:rsidRDefault="00AA2483" w:rsidP="00AA2483">
            <w:pPr>
              <w:spacing w:before="20" w:after="20"/>
              <w:ind w:right="602"/>
              <w:jc w:val="right"/>
              <w:rPr>
                <w:szCs w:val="17"/>
                <w:lang w:eastAsia="en-AU"/>
              </w:rPr>
            </w:pPr>
            <w:r w:rsidRPr="00AA2483">
              <w:rPr>
                <w:szCs w:val="17"/>
                <w:lang w:eastAsia="en-AU"/>
              </w:rPr>
              <w:t>219</w:t>
            </w:r>
          </w:p>
        </w:tc>
        <w:tc>
          <w:tcPr>
            <w:tcW w:w="1701" w:type="dxa"/>
            <w:noWrap/>
            <w:hideMark/>
          </w:tcPr>
          <w:p w14:paraId="607A6A57"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552893E6" w14:textId="77777777" w:rsidTr="003061C9">
        <w:tc>
          <w:tcPr>
            <w:tcW w:w="3118" w:type="dxa"/>
            <w:noWrap/>
            <w:hideMark/>
          </w:tcPr>
          <w:p w14:paraId="020C72CA" w14:textId="77777777" w:rsidR="00AA2483" w:rsidRPr="00AA2483" w:rsidRDefault="00AA2483" w:rsidP="00AA2483">
            <w:pPr>
              <w:spacing w:before="20" w:after="20"/>
              <w:rPr>
                <w:szCs w:val="17"/>
                <w:lang w:eastAsia="en-AU"/>
              </w:rPr>
            </w:pPr>
            <w:r w:rsidRPr="00AA2483">
              <w:rPr>
                <w:szCs w:val="17"/>
              </w:rPr>
              <w:t>BELL, Geoff</w:t>
            </w:r>
          </w:p>
        </w:tc>
        <w:tc>
          <w:tcPr>
            <w:tcW w:w="1843" w:type="dxa"/>
            <w:noWrap/>
            <w:hideMark/>
          </w:tcPr>
          <w:p w14:paraId="329C52E6" w14:textId="77777777" w:rsidR="00AA2483" w:rsidRPr="00AA2483" w:rsidRDefault="00AA2483" w:rsidP="00AA2483">
            <w:pPr>
              <w:spacing w:before="20" w:after="20"/>
              <w:ind w:right="602"/>
              <w:jc w:val="right"/>
              <w:rPr>
                <w:szCs w:val="17"/>
                <w:lang w:eastAsia="en-AU"/>
              </w:rPr>
            </w:pPr>
            <w:r w:rsidRPr="00AA2483">
              <w:rPr>
                <w:szCs w:val="17"/>
                <w:lang w:eastAsia="en-AU"/>
              </w:rPr>
              <w:t>82</w:t>
            </w:r>
          </w:p>
        </w:tc>
        <w:tc>
          <w:tcPr>
            <w:tcW w:w="1701" w:type="dxa"/>
            <w:noWrap/>
            <w:hideMark/>
          </w:tcPr>
          <w:p w14:paraId="32251F25" w14:textId="77777777" w:rsidR="00AA2483" w:rsidRPr="00AA2483" w:rsidRDefault="00AA2483" w:rsidP="00AA2483">
            <w:pPr>
              <w:spacing w:before="20" w:after="20"/>
              <w:jc w:val="center"/>
              <w:rPr>
                <w:szCs w:val="17"/>
                <w:lang w:eastAsia="en-AU"/>
              </w:rPr>
            </w:pPr>
          </w:p>
        </w:tc>
      </w:tr>
      <w:tr w:rsidR="00AA2483" w:rsidRPr="00AA2483" w14:paraId="6455D51D" w14:textId="77777777" w:rsidTr="003061C9">
        <w:tc>
          <w:tcPr>
            <w:tcW w:w="3118" w:type="dxa"/>
            <w:noWrap/>
            <w:hideMark/>
          </w:tcPr>
          <w:p w14:paraId="10BEC702" w14:textId="77777777" w:rsidR="00AA2483" w:rsidRPr="00AA2483" w:rsidRDefault="00AA2483" w:rsidP="00AA2483">
            <w:pPr>
              <w:spacing w:before="20" w:after="20"/>
              <w:rPr>
                <w:szCs w:val="17"/>
                <w:lang w:eastAsia="en-AU"/>
              </w:rPr>
            </w:pPr>
            <w:r w:rsidRPr="00AA2483">
              <w:rPr>
                <w:szCs w:val="17"/>
              </w:rPr>
              <w:t>DENMEADE, Wendy</w:t>
            </w:r>
          </w:p>
        </w:tc>
        <w:tc>
          <w:tcPr>
            <w:tcW w:w="1843" w:type="dxa"/>
            <w:noWrap/>
            <w:hideMark/>
          </w:tcPr>
          <w:p w14:paraId="01E55326" w14:textId="77777777" w:rsidR="00AA2483" w:rsidRPr="00AA2483" w:rsidRDefault="00AA2483" w:rsidP="00AA2483">
            <w:pPr>
              <w:spacing w:before="20" w:after="20"/>
              <w:ind w:right="602"/>
              <w:jc w:val="right"/>
              <w:rPr>
                <w:szCs w:val="17"/>
                <w:lang w:eastAsia="en-AU"/>
              </w:rPr>
            </w:pPr>
            <w:r w:rsidRPr="00AA2483">
              <w:rPr>
                <w:szCs w:val="17"/>
                <w:lang w:eastAsia="en-AU"/>
              </w:rPr>
              <w:t>13</w:t>
            </w:r>
          </w:p>
        </w:tc>
        <w:tc>
          <w:tcPr>
            <w:tcW w:w="1701" w:type="dxa"/>
            <w:noWrap/>
            <w:hideMark/>
          </w:tcPr>
          <w:p w14:paraId="55B38DDA" w14:textId="77777777" w:rsidR="00AA2483" w:rsidRPr="00AA2483" w:rsidRDefault="00AA2483" w:rsidP="00AA2483">
            <w:pPr>
              <w:spacing w:before="20" w:after="20"/>
              <w:jc w:val="center"/>
              <w:rPr>
                <w:szCs w:val="17"/>
                <w:lang w:eastAsia="en-AU"/>
              </w:rPr>
            </w:pPr>
          </w:p>
        </w:tc>
      </w:tr>
      <w:tr w:rsidR="00AA2483" w:rsidRPr="00AA2483" w14:paraId="15715EF3" w14:textId="77777777" w:rsidTr="003061C9">
        <w:tc>
          <w:tcPr>
            <w:tcW w:w="3118" w:type="dxa"/>
            <w:noWrap/>
            <w:hideMark/>
          </w:tcPr>
          <w:p w14:paraId="4BDDA01D" w14:textId="77777777" w:rsidR="00AA2483" w:rsidRPr="00AA2483" w:rsidRDefault="00AA2483" w:rsidP="00AA2483">
            <w:pPr>
              <w:spacing w:before="20" w:after="20"/>
              <w:rPr>
                <w:szCs w:val="17"/>
                <w:lang w:eastAsia="en-AU"/>
              </w:rPr>
            </w:pPr>
            <w:r w:rsidRPr="00AA2483">
              <w:rPr>
                <w:szCs w:val="17"/>
              </w:rPr>
              <w:t>MAIDMENT, Ruth</w:t>
            </w:r>
          </w:p>
        </w:tc>
        <w:tc>
          <w:tcPr>
            <w:tcW w:w="1843" w:type="dxa"/>
            <w:noWrap/>
            <w:hideMark/>
          </w:tcPr>
          <w:p w14:paraId="10544591" w14:textId="77777777" w:rsidR="00AA2483" w:rsidRPr="00AA2483" w:rsidRDefault="00AA2483" w:rsidP="00AA2483">
            <w:pPr>
              <w:spacing w:before="20" w:after="20"/>
              <w:ind w:right="602"/>
              <w:jc w:val="right"/>
              <w:rPr>
                <w:szCs w:val="17"/>
                <w:lang w:eastAsia="en-AU"/>
              </w:rPr>
            </w:pPr>
            <w:r w:rsidRPr="00AA2483">
              <w:rPr>
                <w:szCs w:val="17"/>
                <w:lang w:eastAsia="en-AU"/>
              </w:rPr>
              <w:t>116</w:t>
            </w:r>
          </w:p>
        </w:tc>
        <w:tc>
          <w:tcPr>
            <w:tcW w:w="1701" w:type="dxa"/>
            <w:noWrap/>
            <w:hideMark/>
          </w:tcPr>
          <w:p w14:paraId="0BFD74AA"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5C00B948" w14:textId="77777777" w:rsidTr="003061C9">
        <w:tc>
          <w:tcPr>
            <w:tcW w:w="3118" w:type="dxa"/>
            <w:noWrap/>
            <w:hideMark/>
          </w:tcPr>
          <w:p w14:paraId="395444CE" w14:textId="77777777" w:rsidR="00AA2483" w:rsidRPr="00AA2483" w:rsidRDefault="00AA2483" w:rsidP="00AA2483">
            <w:pPr>
              <w:spacing w:before="20" w:after="20"/>
              <w:rPr>
                <w:szCs w:val="17"/>
                <w:lang w:eastAsia="en-AU"/>
              </w:rPr>
            </w:pPr>
            <w:r w:rsidRPr="00AA2483">
              <w:rPr>
                <w:szCs w:val="17"/>
              </w:rPr>
              <w:t>QUALMANN, Brenton David</w:t>
            </w:r>
          </w:p>
        </w:tc>
        <w:tc>
          <w:tcPr>
            <w:tcW w:w="1843" w:type="dxa"/>
            <w:noWrap/>
            <w:hideMark/>
          </w:tcPr>
          <w:p w14:paraId="70E052F9" w14:textId="77777777" w:rsidR="00AA2483" w:rsidRPr="00AA2483" w:rsidRDefault="00AA2483" w:rsidP="00AA2483">
            <w:pPr>
              <w:spacing w:before="20" w:after="20"/>
              <w:ind w:right="602"/>
              <w:jc w:val="right"/>
              <w:rPr>
                <w:szCs w:val="17"/>
                <w:lang w:eastAsia="en-AU"/>
              </w:rPr>
            </w:pPr>
            <w:r w:rsidRPr="00AA2483">
              <w:rPr>
                <w:szCs w:val="17"/>
                <w:lang w:eastAsia="en-AU"/>
              </w:rPr>
              <w:t>175</w:t>
            </w:r>
          </w:p>
        </w:tc>
        <w:tc>
          <w:tcPr>
            <w:tcW w:w="1701" w:type="dxa"/>
            <w:noWrap/>
            <w:hideMark/>
          </w:tcPr>
          <w:p w14:paraId="68DC06E0"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79BE9787" w14:textId="77777777" w:rsidTr="003061C9">
        <w:tc>
          <w:tcPr>
            <w:tcW w:w="3118" w:type="dxa"/>
            <w:noWrap/>
            <w:hideMark/>
          </w:tcPr>
          <w:p w14:paraId="22D0ED4E" w14:textId="77777777" w:rsidR="00AA2483" w:rsidRPr="00AA2483" w:rsidRDefault="00AA2483" w:rsidP="00AA2483">
            <w:pPr>
              <w:spacing w:before="20" w:after="20"/>
              <w:rPr>
                <w:szCs w:val="17"/>
                <w:lang w:eastAsia="en-AU"/>
              </w:rPr>
            </w:pPr>
            <w:r w:rsidRPr="00AA2483">
              <w:rPr>
                <w:szCs w:val="17"/>
              </w:rPr>
              <w:t>TAYLOR, Glynis Ann</w:t>
            </w:r>
          </w:p>
        </w:tc>
        <w:tc>
          <w:tcPr>
            <w:tcW w:w="1843" w:type="dxa"/>
            <w:noWrap/>
            <w:hideMark/>
          </w:tcPr>
          <w:p w14:paraId="442C7D43" w14:textId="77777777" w:rsidR="00AA2483" w:rsidRPr="00AA2483" w:rsidRDefault="00AA2483" w:rsidP="00AA2483">
            <w:pPr>
              <w:spacing w:before="20" w:after="20"/>
              <w:ind w:right="602"/>
              <w:jc w:val="right"/>
              <w:rPr>
                <w:szCs w:val="17"/>
                <w:lang w:eastAsia="en-AU"/>
              </w:rPr>
            </w:pPr>
            <w:r w:rsidRPr="00AA2483">
              <w:rPr>
                <w:szCs w:val="17"/>
                <w:lang w:eastAsia="en-AU"/>
              </w:rPr>
              <w:t>129</w:t>
            </w:r>
          </w:p>
        </w:tc>
        <w:tc>
          <w:tcPr>
            <w:tcW w:w="1701" w:type="dxa"/>
            <w:noWrap/>
            <w:hideMark/>
          </w:tcPr>
          <w:p w14:paraId="79CE4875" w14:textId="77777777" w:rsidR="00AA2483" w:rsidRPr="00AA2483" w:rsidRDefault="00AA2483" w:rsidP="00AA2483">
            <w:pPr>
              <w:spacing w:before="20" w:after="20"/>
              <w:jc w:val="center"/>
              <w:rPr>
                <w:szCs w:val="17"/>
                <w:lang w:eastAsia="en-AU"/>
              </w:rPr>
            </w:pPr>
          </w:p>
        </w:tc>
      </w:tr>
      <w:tr w:rsidR="00AA2483" w:rsidRPr="00AA2483" w14:paraId="65B37394" w14:textId="77777777" w:rsidTr="003061C9">
        <w:tc>
          <w:tcPr>
            <w:tcW w:w="3118" w:type="dxa"/>
            <w:noWrap/>
            <w:hideMark/>
          </w:tcPr>
          <w:p w14:paraId="1FC80CF5" w14:textId="77777777" w:rsidR="00AA2483" w:rsidRPr="00AA2483" w:rsidRDefault="00AA2483" w:rsidP="00AA2483">
            <w:pPr>
              <w:spacing w:before="20" w:after="20"/>
              <w:rPr>
                <w:szCs w:val="17"/>
                <w:lang w:eastAsia="en-AU"/>
              </w:rPr>
            </w:pPr>
            <w:r w:rsidRPr="00AA2483">
              <w:rPr>
                <w:szCs w:val="17"/>
              </w:rPr>
              <w:t>LENG, Vern</w:t>
            </w:r>
          </w:p>
        </w:tc>
        <w:tc>
          <w:tcPr>
            <w:tcW w:w="1843" w:type="dxa"/>
            <w:noWrap/>
            <w:hideMark/>
          </w:tcPr>
          <w:p w14:paraId="58A5D0AB" w14:textId="77777777" w:rsidR="00AA2483" w:rsidRPr="00AA2483" w:rsidRDefault="00AA2483" w:rsidP="00AA2483">
            <w:pPr>
              <w:spacing w:before="20" w:after="20"/>
              <w:ind w:right="602"/>
              <w:jc w:val="right"/>
              <w:rPr>
                <w:szCs w:val="17"/>
                <w:lang w:eastAsia="en-AU"/>
              </w:rPr>
            </w:pPr>
            <w:r w:rsidRPr="00AA2483">
              <w:rPr>
                <w:szCs w:val="17"/>
                <w:lang w:eastAsia="en-AU"/>
              </w:rPr>
              <w:t>10</w:t>
            </w:r>
          </w:p>
        </w:tc>
        <w:tc>
          <w:tcPr>
            <w:tcW w:w="1701" w:type="dxa"/>
            <w:noWrap/>
            <w:hideMark/>
          </w:tcPr>
          <w:p w14:paraId="6C431CC4" w14:textId="77777777" w:rsidR="00AA2483" w:rsidRPr="00AA2483" w:rsidRDefault="00AA2483" w:rsidP="00AA2483">
            <w:pPr>
              <w:spacing w:before="20" w:after="20"/>
              <w:jc w:val="center"/>
              <w:rPr>
                <w:szCs w:val="17"/>
                <w:lang w:eastAsia="en-AU"/>
              </w:rPr>
            </w:pPr>
          </w:p>
        </w:tc>
      </w:tr>
      <w:tr w:rsidR="00AA2483" w:rsidRPr="00AA2483" w14:paraId="0D80BF78" w14:textId="77777777" w:rsidTr="003061C9">
        <w:tc>
          <w:tcPr>
            <w:tcW w:w="3118" w:type="dxa"/>
            <w:noWrap/>
            <w:hideMark/>
          </w:tcPr>
          <w:p w14:paraId="3065CFA8" w14:textId="77777777" w:rsidR="00AA2483" w:rsidRPr="00AA2483" w:rsidRDefault="00AA2483" w:rsidP="00AA2483">
            <w:pPr>
              <w:spacing w:before="20" w:after="40"/>
              <w:rPr>
                <w:szCs w:val="17"/>
                <w:lang w:eastAsia="en-AU"/>
              </w:rPr>
            </w:pPr>
            <w:r w:rsidRPr="00AA2483">
              <w:rPr>
                <w:szCs w:val="17"/>
              </w:rPr>
              <w:t>CONNOLLY, Terry</w:t>
            </w:r>
          </w:p>
        </w:tc>
        <w:tc>
          <w:tcPr>
            <w:tcW w:w="1843" w:type="dxa"/>
            <w:noWrap/>
            <w:hideMark/>
          </w:tcPr>
          <w:p w14:paraId="4CDC202B" w14:textId="77777777" w:rsidR="00AA2483" w:rsidRPr="00AA2483" w:rsidRDefault="00AA2483" w:rsidP="00AA2483">
            <w:pPr>
              <w:spacing w:before="20" w:after="20"/>
              <w:ind w:right="602"/>
              <w:jc w:val="right"/>
              <w:rPr>
                <w:szCs w:val="17"/>
                <w:lang w:eastAsia="en-AU"/>
              </w:rPr>
            </w:pPr>
            <w:r w:rsidRPr="00AA2483">
              <w:rPr>
                <w:szCs w:val="17"/>
                <w:lang w:eastAsia="en-AU"/>
              </w:rPr>
              <w:t>120</w:t>
            </w:r>
          </w:p>
        </w:tc>
        <w:tc>
          <w:tcPr>
            <w:tcW w:w="1701" w:type="dxa"/>
            <w:noWrap/>
            <w:hideMark/>
          </w:tcPr>
          <w:p w14:paraId="33CAFE0B" w14:textId="77777777" w:rsidR="00AA2483" w:rsidRPr="00AA2483" w:rsidRDefault="00AA2483" w:rsidP="00AA2483">
            <w:pPr>
              <w:spacing w:before="20" w:after="20"/>
              <w:jc w:val="center"/>
              <w:rPr>
                <w:szCs w:val="17"/>
                <w:lang w:eastAsia="en-AU"/>
              </w:rPr>
            </w:pPr>
          </w:p>
        </w:tc>
      </w:tr>
    </w:tbl>
    <w:p w14:paraId="1F3E1F69" w14:textId="77777777" w:rsidR="00AA2483" w:rsidRPr="00AA2483" w:rsidRDefault="00AA2483" w:rsidP="00AA2483">
      <w:pPr>
        <w:spacing w:before="120" w:after="120"/>
        <w:jc w:val="center"/>
        <w:rPr>
          <w:b/>
          <w:bCs/>
        </w:rPr>
      </w:pPr>
      <w:r w:rsidRPr="00AA2483">
        <w:rPr>
          <w:b/>
          <w:bCs/>
        </w:rPr>
        <w:t xml:space="preserve">Copper </w:t>
      </w:r>
      <w:r w:rsidRPr="00AA2483">
        <w:rPr>
          <w:b/>
          <w:bCs/>
          <w:szCs w:val="17"/>
        </w:rPr>
        <w:t>Coast</w:t>
      </w:r>
      <w:r w:rsidRPr="00AA2483">
        <w:rPr>
          <w:b/>
          <w:bCs/>
        </w:rPr>
        <w:t xml:space="preserve"> Council</w:t>
      </w:r>
    </w:p>
    <w:p w14:paraId="2D47B731" w14:textId="77777777" w:rsidR="00AA2483" w:rsidRPr="00AA2483" w:rsidRDefault="00AA2483" w:rsidP="00AA2483">
      <w:pPr>
        <w:rPr>
          <w:b/>
          <w:bCs/>
          <w:szCs w:val="17"/>
          <w:lang w:val="en-US"/>
        </w:rPr>
      </w:pPr>
      <w:r w:rsidRPr="00AA2483">
        <w:rPr>
          <w:b/>
          <w:bCs/>
          <w:szCs w:val="17"/>
          <w:lang w:val="en-US"/>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106E6D18" w14:textId="77777777" w:rsidTr="003061C9">
        <w:trPr>
          <w:cnfStyle w:val="100000000000" w:firstRow="1" w:lastRow="0" w:firstColumn="0" w:lastColumn="0" w:oddVBand="0" w:evenVBand="0" w:oddHBand="0" w:evenHBand="0" w:firstRowFirstColumn="0" w:firstRowLastColumn="0" w:lastRowFirstColumn="0" w:lastRowLastColumn="0"/>
          <w:cantSplit w:val="0"/>
        </w:trPr>
        <w:tc>
          <w:tcPr>
            <w:tcW w:w="3118" w:type="dxa"/>
            <w:noWrap/>
            <w:hideMark/>
          </w:tcPr>
          <w:p w14:paraId="334BA78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8676A0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25C0D1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5E5BB55" w14:textId="77777777" w:rsidTr="003061C9">
        <w:trPr>
          <w:cantSplit w:val="0"/>
        </w:trPr>
        <w:tc>
          <w:tcPr>
            <w:tcW w:w="3118" w:type="dxa"/>
            <w:noWrap/>
            <w:hideMark/>
          </w:tcPr>
          <w:p w14:paraId="775BE75D" w14:textId="77777777" w:rsidR="00AA2483" w:rsidRPr="00AA2483" w:rsidRDefault="00AA2483" w:rsidP="00AA2483">
            <w:pPr>
              <w:spacing w:before="40" w:after="40"/>
              <w:rPr>
                <w:szCs w:val="17"/>
                <w:lang w:eastAsia="en-AU"/>
              </w:rPr>
            </w:pPr>
            <w:r w:rsidRPr="00AA2483">
              <w:rPr>
                <w:szCs w:val="17"/>
                <w:lang w:eastAsia="en-AU"/>
              </w:rPr>
              <w:t>TALBOT, Roslyn</w:t>
            </w:r>
          </w:p>
        </w:tc>
        <w:tc>
          <w:tcPr>
            <w:tcW w:w="1843" w:type="dxa"/>
            <w:noWrap/>
            <w:hideMark/>
          </w:tcPr>
          <w:p w14:paraId="1BC7DD17" w14:textId="77777777" w:rsidR="00AA2483" w:rsidRPr="00AA2483" w:rsidRDefault="00AA2483" w:rsidP="00AA2483">
            <w:pPr>
              <w:spacing w:before="40" w:after="20"/>
              <w:ind w:right="602"/>
              <w:jc w:val="right"/>
              <w:rPr>
                <w:szCs w:val="17"/>
                <w:lang w:eastAsia="en-AU"/>
              </w:rPr>
            </w:pPr>
          </w:p>
        </w:tc>
        <w:tc>
          <w:tcPr>
            <w:tcW w:w="1701" w:type="dxa"/>
            <w:noWrap/>
            <w:hideMark/>
          </w:tcPr>
          <w:p w14:paraId="5D796A09" w14:textId="77777777" w:rsidR="00AA2483" w:rsidRPr="00AA2483" w:rsidRDefault="00AA2483" w:rsidP="00AA2483">
            <w:pPr>
              <w:spacing w:before="40" w:after="20"/>
              <w:jc w:val="center"/>
              <w:rPr>
                <w:szCs w:val="17"/>
                <w:lang w:eastAsia="en-AU"/>
              </w:rPr>
            </w:pPr>
            <w:r w:rsidRPr="00AA2483">
              <w:rPr>
                <w:szCs w:val="17"/>
                <w:lang w:eastAsia="en-AU"/>
              </w:rPr>
              <w:t>Elected Unopposed</w:t>
            </w:r>
          </w:p>
        </w:tc>
      </w:tr>
    </w:tbl>
    <w:p w14:paraId="29505A1D"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0234E12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A9DC0C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0F9A5F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461422F"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FBA271B" w14:textId="77777777" w:rsidTr="003061C9">
        <w:tc>
          <w:tcPr>
            <w:tcW w:w="3118" w:type="dxa"/>
            <w:noWrap/>
            <w:hideMark/>
          </w:tcPr>
          <w:p w14:paraId="41AEC4CD" w14:textId="77777777" w:rsidR="00AA2483" w:rsidRPr="00AA2483" w:rsidRDefault="00AA2483" w:rsidP="00AA2483">
            <w:pPr>
              <w:spacing w:before="20" w:after="20"/>
              <w:rPr>
                <w:szCs w:val="17"/>
                <w:lang w:eastAsia="en-AU"/>
              </w:rPr>
            </w:pPr>
            <w:r w:rsidRPr="00AA2483">
              <w:rPr>
                <w:szCs w:val="17"/>
                <w:lang w:eastAsia="en-AU"/>
              </w:rPr>
              <w:t>MALE, Andrew</w:t>
            </w:r>
          </w:p>
        </w:tc>
        <w:tc>
          <w:tcPr>
            <w:tcW w:w="1843" w:type="dxa"/>
            <w:noWrap/>
            <w:hideMark/>
          </w:tcPr>
          <w:p w14:paraId="68C0BD52"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452BE342"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703F8FCD" w14:textId="77777777" w:rsidTr="003061C9">
        <w:tc>
          <w:tcPr>
            <w:tcW w:w="3118" w:type="dxa"/>
            <w:noWrap/>
            <w:hideMark/>
          </w:tcPr>
          <w:p w14:paraId="637AFF43" w14:textId="77777777" w:rsidR="00AA2483" w:rsidRPr="00AA2483" w:rsidRDefault="00AA2483" w:rsidP="00AA2483">
            <w:pPr>
              <w:spacing w:before="20" w:after="20"/>
              <w:rPr>
                <w:szCs w:val="17"/>
                <w:lang w:eastAsia="en-AU"/>
              </w:rPr>
            </w:pPr>
            <w:r w:rsidRPr="00AA2483">
              <w:rPr>
                <w:szCs w:val="17"/>
                <w:lang w:eastAsia="en-AU"/>
              </w:rPr>
              <w:t>OSWALD, Peter</w:t>
            </w:r>
          </w:p>
        </w:tc>
        <w:tc>
          <w:tcPr>
            <w:tcW w:w="1843" w:type="dxa"/>
            <w:noWrap/>
            <w:hideMark/>
          </w:tcPr>
          <w:p w14:paraId="009F9FFC"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06C93694"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3FA2C4D3" w14:textId="77777777" w:rsidTr="003061C9">
        <w:tc>
          <w:tcPr>
            <w:tcW w:w="3118" w:type="dxa"/>
            <w:noWrap/>
            <w:hideMark/>
          </w:tcPr>
          <w:p w14:paraId="517C8E1D" w14:textId="77777777" w:rsidR="00AA2483" w:rsidRPr="00AA2483" w:rsidRDefault="00AA2483" w:rsidP="00AA2483">
            <w:pPr>
              <w:spacing w:before="20" w:after="20"/>
              <w:rPr>
                <w:szCs w:val="17"/>
                <w:lang w:eastAsia="en-AU"/>
              </w:rPr>
            </w:pPr>
            <w:r w:rsidRPr="00AA2483">
              <w:rPr>
                <w:szCs w:val="17"/>
                <w:lang w:eastAsia="en-AU"/>
              </w:rPr>
              <w:t>PADDICK, Sandra</w:t>
            </w:r>
          </w:p>
        </w:tc>
        <w:tc>
          <w:tcPr>
            <w:tcW w:w="1843" w:type="dxa"/>
            <w:noWrap/>
            <w:hideMark/>
          </w:tcPr>
          <w:p w14:paraId="3264E0A7"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630B32A5"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5A9BCBD0" w14:textId="77777777" w:rsidTr="003061C9">
        <w:tc>
          <w:tcPr>
            <w:tcW w:w="3118" w:type="dxa"/>
            <w:noWrap/>
            <w:hideMark/>
          </w:tcPr>
          <w:p w14:paraId="6265A72B" w14:textId="77777777" w:rsidR="00AA2483" w:rsidRPr="00AA2483" w:rsidRDefault="00AA2483" w:rsidP="00AA2483">
            <w:pPr>
              <w:spacing w:before="20" w:after="20"/>
              <w:rPr>
                <w:szCs w:val="17"/>
                <w:lang w:eastAsia="en-AU"/>
              </w:rPr>
            </w:pPr>
            <w:r w:rsidRPr="00AA2483">
              <w:rPr>
                <w:szCs w:val="17"/>
                <w:lang w:eastAsia="en-AU"/>
              </w:rPr>
              <w:t>SAWLEY, Neil</w:t>
            </w:r>
          </w:p>
        </w:tc>
        <w:tc>
          <w:tcPr>
            <w:tcW w:w="1843" w:type="dxa"/>
            <w:noWrap/>
            <w:hideMark/>
          </w:tcPr>
          <w:p w14:paraId="70CB18A0"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3A7CA391"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756AEEF0" w14:textId="77777777" w:rsidTr="003061C9">
        <w:tc>
          <w:tcPr>
            <w:tcW w:w="3118" w:type="dxa"/>
            <w:noWrap/>
            <w:hideMark/>
          </w:tcPr>
          <w:p w14:paraId="25E6D81C" w14:textId="77777777" w:rsidR="00AA2483" w:rsidRPr="00AA2483" w:rsidRDefault="00AA2483" w:rsidP="00AA2483">
            <w:pPr>
              <w:spacing w:before="20" w:after="20"/>
              <w:rPr>
                <w:szCs w:val="17"/>
                <w:lang w:eastAsia="en-AU"/>
              </w:rPr>
            </w:pPr>
            <w:r w:rsidRPr="00AA2483">
              <w:rPr>
                <w:szCs w:val="17"/>
                <w:lang w:eastAsia="en-AU"/>
              </w:rPr>
              <w:t>SCHMIDT, Bruce</w:t>
            </w:r>
          </w:p>
        </w:tc>
        <w:tc>
          <w:tcPr>
            <w:tcW w:w="1843" w:type="dxa"/>
            <w:noWrap/>
            <w:hideMark/>
          </w:tcPr>
          <w:p w14:paraId="23FD7314"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4D3495FD"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58A18D90" w14:textId="77777777" w:rsidTr="003061C9">
        <w:tc>
          <w:tcPr>
            <w:tcW w:w="3118" w:type="dxa"/>
            <w:noWrap/>
            <w:hideMark/>
          </w:tcPr>
          <w:p w14:paraId="225D59D6" w14:textId="77777777" w:rsidR="00AA2483" w:rsidRPr="00AA2483" w:rsidRDefault="00AA2483" w:rsidP="00AA2483">
            <w:pPr>
              <w:spacing w:before="20" w:after="20"/>
              <w:rPr>
                <w:szCs w:val="17"/>
                <w:lang w:eastAsia="en-AU"/>
              </w:rPr>
            </w:pPr>
            <w:r w:rsidRPr="00AA2483">
              <w:rPr>
                <w:szCs w:val="17"/>
                <w:lang w:eastAsia="en-AU"/>
              </w:rPr>
              <w:t>SIMS, Peter</w:t>
            </w:r>
          </w:p>
        </w:tc>
        <w:tc>
          <w:tcPr>
            <w:tcW w:w="1843" w:type="dxa"/>
            <w:noWrap/>
            <w:hideMark/>
          </w:tcPr>
          <w:p w14:paraId="724C28E7"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6ECA0EAA"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361834EE" w14:textId="77777777" w:rsidTr="003061C9">
        <w:tc>
          <w:tcPr>
            <w:tcW w:w="3118" w:type="dxa"/>
            <w:noWrap/>
            <w:hideMark/>
          </w:tcPr>
          <w:p w14:paraId="48C0A641" w14:textId="77777777" w:rsidR="00AA2483" w:rsidRPr="00AA2483" w:rsidRDefault="00AA2483" w:rsidP="00AA2483">
            <w:pPr>
              <w:spacing w:before="20" w:after="20"/>
              <w:rPr>
                <w:szCs w:val="17"/>
                <w:lang w:eastAsia="en-AU"/>
              </w:rPr>
            </w:pPr>
            <w:r w:rsidRPr="00AA2483">
              <w:rPr>
                <w:szCs w:val="17"/>
                <w:lang w:eastAsia="en-AU"/>
              </w:rPr>
              <w:t>VLUGGEN, Catherine Elizabeth</w:t>
            </w:r>
          </w:p>
        </w:tc>
        <w:tc>
          <w:tcPr>
            <w:tcW w:w="1843" w:type="dxa"/>
            <w:noWrap/>
            <w:hideMark/>
          </w:tcPr>
          <w:p w14:paraId="21B6D665"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E4B9ECE"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1316D188" w14:textId="77777777" w:rsidTr="003061C9">
        <w:tc>
          <w:tcPr>
            <w:tcW w:w="3118" w:type="dxa"/>
            <w:noWrap/>
            <w:hideMark/>
          </w:tcPr>
          <w:p w14:paraId="59B35E1C" w14:textId="77777777" w:rsidR="00AA2483" w:rsidRPr="00AA2483" w:rsidRDefault="00AA2483" w:rsidP="00AA2483">
            <w:pPr>
              <w:spacing w:before="20" w:after="40"/>
              <w:rPr>
                <w:szCs w:val="17"/>
                <w:lang w:eastAsia="en-AU"/>
              </w:rPr>
            </w:pPr>
            <w:r w:rsidRPr="00AA2483">
              <w:rPr>
                <w:szCs w:val="17"/>
                <w:lang w:eastAsia="en-AU"/>
              </w:rPr>
              <w:t xml:space="preserve">WALKER, </w:t>
            </w:r>
            <w:r w:rsidRPr="00AA2483">
              <w:rPr>
                <w:szCs w:val="17"/>
              </w:rPr>
              <w:t>Brent</w:t>
            </w:r>
          </w:p>
        </w:tc>
        <w:tc>
          <w:tcPr>
            <w:tcW w:w="1843" w:type="dxa"/>
            <w:noWrap/>
            <w:hideMark/>
          </w:tcPr>
          <w:p w14:paraId="512E353B"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4BD0933"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6D710660" w14:textId="77777777" w:rsidR="00AA2483" w:rsidRPr="00AA2483" w:rsidRDefault="00AA2483" w:rsidP="00AA2483">
      <w:pPr>
        <w:spacing w:before="120" w:after="120"/>
        <w:jc w:val="center"/>
        <w:rPr>
          <w:b/>
          <w:bCs/>
          <w:szCs w:val="17"/>
          <w:lang w:val="en-US"/>
        </w:rPr>
      </w:pPr>
      <w:r w:rsidRPr="00AA2483">
        <w:rPr>
          <w:b/>
          <w:bCs/>
          <w:szCs w:val="17"/>
          <w:lang w:val="en-US"/>
        </w:rPr>
        <w:t>District Council of Elliston</w:t>
      </w:r>
    </w:p>
    <w:p w14:paraId="240E8504"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8 vacancies</w:t>
      </w:r>
    </w:p>
    <w:p w14:paraId="5C11B2E8" w14:textId="77777777" w:rsidR="00AA2483" w:rsidRPr="00AA2483" w:rsidRDefault="00AA2483" w:rsidP="00AA2483">
      <w:pPr>
        <w:spacing w:after="0"/>
        <w:rPr>
          <w:szCs w:val="17"/>
          <w:lang w:val="en-US"/>
        </w:rPr>
      </w:pPr>
      <w:r w:rsidRPr="00AA2483">
        <w:rPr>
          <w:szCs w:val="17"/>
          <w:lang w:val="en-US"/>
        </w:rPr>
        <w:t>Formal Ballot Papers: 503</w:t>
      </w:r>
    </w:p>
    <w:p w14:paraId="2E0960EC" w14:textId="77777777" w:rsidR="00AA2483" w:rsidRPr="00AA2483" w:rsidRDefault="00AA2483" w:rsidP="00AA2483">
      <w:pPr>
        <w:spacing w:after="0"/>
        <w:rPr>
          <w:szCs w:val="17"/>
          <w:lang w:val="en-US"/>
        </w:rPr>
      </w:pPr>
      <w:r w:rsidRPr="00AA2483">
        <w:rPr>
          <w:szCs w:val="17"/>
          <w:lang w:val="en-US"/>
        </w:rPr>
        <w:t>Informal Ballot Papers: 6</w:t>
      </w:r>
    </w:p>
    <w:p w14:paraId="38D81421" w14:textId="77777777" w:rsidR="00AA2483" w:rsidRPr="00AA2483" w:rsidRDefault="00AA2483" w:rsidP="00AA2483">
      <w:pPr>
        <w:rPr>
          <w:szCs w:val="17"/>
          <w:lang w:val="en-US"/>
        </w:rPr>
      </w:pPr>
      <w:r w:rsidRPr="00AA2483">
        <w:rPr>
          <w:szCs w:val="17"/>
          <w:lang w:val="en-US"/>
        </w:rPr>
        <w:t>Quota: 56</w:t>
      </w:r>
    </w:p>
    <w:tbl>
      <w:tblPr>
        <w:tblStyle w:val="Gazettetable"/>
        <w:tblW w:w="6662" w:type="dxa"/>
        <w:tblLook w:val="04A0" w:firstRow="1" w:lastRow="0" w:firstColumn="1" w:lastColumn="0" w:noHBand="0" w:noVBand="1"/>
      </w:tblPr>
      <w:tblGrid>
        <w:gridCol w:w="3118"/>
        <w:gridCol w:w="1843"/>
        <w:gridCol w:w="1701"/>
      </w:tblGrid>
      <w:tr w:rsidR="00AA2483" w:rsidRPr="00AA2483" w14:paraId="4D34FFBC"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488FA0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5EC8F5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F43202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38BA561" w14:textId="77777777" w:rsidTr="003061C9">
        <w:tc>
          <w:tcPr>
            <w:tcW w:w="3118" w:type="dxa"/>
            <w:noWrap/>
            <w:hideMark/>
          </w:tcPr>
          <w:p w14:paraId="0543B67A" w14:textId="77777777" w:rsidR="00AA2483" w:rsidRPr="00AA2483" w:rsidRDefault="00AA2483" w:rsidP="00AA2483">
            <w:pPr>
              <w:spacing w:before="20" w:after="20"/>
              <w:rPr>
                <w:szCs w:val="17"/>
                <w:lang w:eastAsia="en-AU"/>
              </w:rPr>
            </w:pPr>
            <w:r w:rsidRPr="00AA2483">
              <w:rPr>
                <w:szCs w:val="17"/>
              </w:rPr>
              <w:t>CUSTANCE, Tony</w:t>
            </w:r>
          </w:p>
        </w:tc>
        <w:tc>
          <w:tcPr>
            <w:tcW w:w="1843" w:type="dxa"/>
            <w:noWrap/>
            <w:hideMark/>
          </w:tcPr>
          <w:p w14:paraId="11BC1E5F" w14:textId="77777777" w:rsidR="00AA2483" w:rsidRPr="00AA2483" w:rsidRDefault="00AA2483" w:rsidP="00AA2483">
            <w:pPr>
              <w:spacing w:before="20" w:after="20"/>
              <w:ind w:right="602"/>
              <w:jc w:val="right"/>
              <w:rPr>
                <w:szCs w:val="17"/>
                <w:lang w:eastAsia="en-AU"/>
              </w:rPr>
            </w:pPr>
            <w:r w:rsidRPr="00AA2483">
              <w:rPr>
                <w:szCs w:val="17"/>
                <w:lang w:eastAsia="en-AU"/>
              </w:rPr>
              <w:t>71</w:t>
            </w:r>
          </w:p>
        </w:tc>
        <w:tc>
          <w:tcPr>
            <w:tcW w:w="1701" w:type="dxa"/>
            <w:noWrap/>
            <w:hideMark/>
          </w:tcPr>
          <w:p w14:paraId="78E5D0E4"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0DADB700" w14:textId="77777777" w:rsidTr="003061C9">
        <w:tc>
          <w:tcPr>
            <w:tcW w:w="3118" w:type="dxa"/>
            <w:noWrap/>
            <w:hideMark/>
          </w:tcPr>
          <w:p w14:paraId="3F54391A" w14:textId="77777777" w:rsidR="00AA2483" w:rsidRPr="00AA2483" w:rsidRDefault="00AA2483" w:rsidP="00AA2483">
            <w:pPr>
              <w:spacing w:before="20" w:after="20"/>
              <w:rPr>
                <w:szCs w:val="17"/>
                <w:lang w:eastAsia="en-AU"/>
              </w:rPr>
            </w:pPr>
            <w:r w:rsidRPr="00AA2483">
              <w:rPr>
                <w:szCs w:val="17"/>
              </w:rPr>
              <w:t>MATTHEWS, Fiona</w:t>
            </w:r>
          </w:p>
        </w:tc>
        <w:tc>
          <w:tcPr>
            <w:tcW w:w="1843" w:type="dxa"/>
            <w:noWrap/>
            <w:hideMark/>
          </w:tcPr>
          <w:p w14:paraId="1D1F837F" w14:textId="77777777" w:rsidR="00AA2483" w:rsidRPr="00AA2483" w:rsidRDefault="00AA2483" w:rsidP="00AA2483">
            <w:pPr>
              <w:spacing w:before="20" w:after="20"/>
              <w:ind w:right="602"/>
              <w:jc w:val="right"/>
              <w:rPr>
                <w:szCs w:val="17"/>
                <w:lang w:eastAsia="en-AU"/>
              </w:rPr>
            </w:pPr>
            <w:r w:rsidRPr="00AA2483">
              <w:rPr>
                <w:szCs w:val="17"/>
                <w:lang w:eastAsia="en-AU"/>
              </w:rPr>
              <w:t>64</w:t>
            </w:r>
          </w:p>
        </w:tc>
        <w:tc>
          <w:tcPr>
            <w:tcW w:w="1701" w:type="dxa"/>
            <w:noWrap/>
            <w:hideMark/>
          </w:tcPr>
          <w:p w14:paraId="5D046BF0"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41C212BB" w14:textId="77777777" w:rsidTr="003061C9">
        <w:tc>
          <w:tcPr>
            <w:tcW w:w="3118" w:type="dxa"/>
            <w:noWrap/>
            <w:hideMark/>
          </w:tcPr>
          <w:p w14:paraId="5C522230" w14:textId="77777777" w:rsidR="00AA2483" w:rsidRPr="00AA2483" w:rsidRDefault="00AA2483" w:rsidP="00AA2483">
            <w:pPr>
              <w:spacing w:before="20" w:after="20"/>
              <w:rPr>
                <w:szCs w:val="17"/>
                <w:lang w:eastAsia="en-AU"/>
              </w:rPr>
            </w:pPr>
            <w:r w:rsidRPr="00AA2483">
              <w:rPr>
                <w:szCs w:val="17"/>
              </w:rPr>
              <w:t>MCLEOD, Andrew Roderick</w:t>
            </w:r>
          </w:p>
        </w:tc>
        <w:tc>
          <w:tcPr>
            <w:tcW w:w="1843" w:type="dxa"/>
            <w:noWrap/>
            <w:hideMark/>
          </w:tcPr>
          <w:p w14:paraId="55F66533" w14:textId="77777777" w:rsidR="00AA2483" w:rsidRPr="00AA2483" w:rsidRDefault="00AA2483" w:rsidP="00AA2483">
            <w:pPr>
              <w:spacing w:before="20" w:after="20"/>
              <w:ind w:right="602"/>
              <w:jc w:val="right"/>
              <w:rPr>
                <w:szCs w:val="17"/>
                <w:lang w:eastAsia="en-AU"/>
              </w:rPr>
            </w:pPr>
            <w:r w:rsidRPr="00AA2483">
              <w:rPr>
                <w:szCs w:val="17"/>
                <w:lang w:eastAsia="en-AU"/>
              </w:rPr>
              <w:t>86</w:t>
            </w:r>
          </w:p>
        </w:tc>
        <w:tc>
          <w:tcPr>
            <w:tcW w:w="1701" w:type="dxa"/>
            <w:noWrap/>
            <w:hideMark/>
          </w:tcPr>
          <w:p w14:paraId="68954698"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9FADC06" w14:textId="77777777" w:rsidTr="003061C9">
        <w:tc>
          <w:tcPr>
            <w:tcW w:w="3118" w:type="dxa"/>
            <w:noWrap/>
            <w:hideMark/>
          </w:tcPr>
          <w:p w14:paraId="4D555DC9" w14:textId="77777777" w:rsidR="00AA2483" w:rsidRPr="00AA2483" w:rsidRDefault="00AA2483" w:rsidP="00AA2483">
            <w:pPr>
              <w:spacing w:before="20" w:after="20"/>
              <w:rPr>
                <w:szCs w:val="17"/>
                <w:lang w:eastAsia="en-AU"/>
              </w:rPr>
            </w:pPr>
            <w:r w:rsidRPr="00AA2483">
              <w:rPr>
                <w:szCs w:val="17"/>
              </w:rPr>
              <w:t>HITCHCOCK, Peter</w:t>
            </w:r>
          </w:p>
        </w:tc>
        <w:tc>
          <w:tcPr>
            <w:tcW w:w="1843" w:type="dxa"/>
            <w:noWrap/>
            <w:hideMark/>
          </w:tcPr>
          <w:p w14:paraId="5EFBB74B" w14:textId="77777777" w:rsidR="00AA2483" w:rsidRPr="00AA2483" w:rsidRDefault="00AA2483" w:rsidP="00AA2483">
            <w:pPr>
              <w:spacing w:before="20" w:after="20"/>
              <w:ind w:right="602"/>
              <w:jc w:val="right"/>
              <w:rPr>
                <w:szCs w:val="17"/>
                <w:lang w:eastAsia="en-AU"/>
              </w:rPr>
            </w:pPr>
            <w:r w:rsidRPr="00AA2483">
              <w:rPr>
                <w:szCs w:val="17"/>
                <w:lang w:eastAsia="en-AU"/>
              </w:rPr>
              <w:t>19</w:t>
            </w:r>
          </w:p>
        </w:tc>
        <w:tc>
          <w:tcPr>
            <w:tcW w:w="1701" w:type="dxa"/>
            <w:noWrap/>
            <w:hideMark/>
          </w:tcPr>
          <w:p w14:paraId="79B398D3" w14:textId="77777777" w:rsidR="00AA2483" w:rsidRPr="00AA2483" w:rsidRDefault="00AA2483" w:rsidP="00AA2483">
            <w:pPr>
              <w:spacing w:before="20" w:after="20"/>
              <w:jc w:val="center"/>
              <w:rPr>
                <w:szCs w:val="17"/>
                <w:lang w:eastAsia="en-AU"/>
              </w:rPr>
            </w:pPr>
          </w:p>
        </w:tc>
      </w:tr>
      <w:tr w:rsidR="00AA2483" w:rsidRPr="00AA2483" w14:paraId="2B104AD8" w14:textId="77777777" w:rsidTr="003061C9">
        <w:tc>
          <w:tcPr>
            <w:tcW w:w="3118" w:type="dxa"/>
            <w:noWrap/>
            <w:hideMark/>
          </w:tcPr>
          <w:p w14:paraId="27D7B84F" w14:textId="77777777" w:rsidR="00AA2483" w:rsidRPr="00AA2483" w:rsidRDefault="00AA2483" w:rsidP="00AA2483">
            <w:pPr>
              <w:spacing w:before="20" w:after="20"/>
              <w:rPr>
                <w:szCs w:val="17"/>
                <w:lang w:eastAsia="en-AU"/>
              </w:rPr>
            </w:pPr>
            <w:r w:rsidRPr="00AA2483">
              <w:rPr>
                <w:szCs w:val="17"/>
              </w:rPr>
              <w:t>ZERK, Michael Andrew</w:t>
            </w:r>
          </w:p>
        </w:tc>
        <w:tc>
          <w:tcPr>
            <w:tcW w:w="1843" w:type="dxa"/>
            <w:noWrap/>
            <w:hideMark/>
          </w:tcPr>
          <w:p w14:paraId="19C6785B" w14:textId="77777777" w:rsidR="00AA2483" w:rsidRPr="00AA2483" w:rsidRDefault="00AA2483" w:rsidP="00AA2483">
            <w:pPr>
              <w:spacing w:before="20" w:after="20"/>
              <w:ind w:right="602"/>
              <w:jc w:val="right"/>
              <w:rPr>
                <w:szCs w:val="17"/>
                <w:lang w:eastAsia="en-AU"/>
              </w:rPr>
            </w:pPr>
            <w:r w:rsidRPr="00AA2483">
              <w:rPr>
                <w:szCs w:val="17"/>
                <w:lang w:eastAsia="en-AU"/>
              </w:rPr>
              <w:t>60</w:t>
            </w:r>
          </w:p>
        </w:tc>
        <w:tc>
          <w:tcPr>
            <w:tcW w:w="1701" w:type="dxa"/>
            <w:noWrap/>
            <w:hideMark/>
          </w:tcPr>
          <w:p w14:paraId="6E0403BD"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10A2AC91" w14:textId="77777777" w:rsidTr="003061C9">
        <w:tc>
          <w:tcPr>
            <w:tcW w:w="3118" w:type="dxa"/>
            <w:noWrap/>
            <w:hideMark/>
          </w:tcPr>
          <w:p w14:paraId="2B140A93" w14:textId="77777777" w:rsidR="00AA2483" w:rsidRPr="00AA2483" w:rsidRDefault="00AA2483" w:rsidP="00AA2483">
            <w:pPr>
              <w:spacing w:before="20" w:after="20"/>
              <w:rPr>
                <w:szCs w:val="17"/>
                <w:lang w:eastAsia="en-AU"/>
              </w:rPr>
            </w:pPr>
            <w:r w:rsidRPr="00AA2483">
              <w:rPr>
                <w:szCs w:val="17"/>
              </w:rPr>
              <w:t>DOLPHIN, Anthony</w:t>
            </w:r>
          </w:p>
        </w:tc>
        <w:tc>
          <w:tcPr>
            <w:tcW w:w="1843" w:type="dxa"/>
            <w:noWrap/>
            <w:hideMark/>
          </w:tcPr>
          <w:p w14:paraId="3AE67588" w14:textId="77777777" w:rsidR="00AA2483" w:rsidRPr="00AA2483" w:rsidRDefault="00AA2483" w:rsidP="00AA2483">
            <w:pPr>
              <w:spacing w:before="20" w:after="20"/>
              <w:ind w:right="602"/>
              <w:jc w:val="right"/>
              <w:rPr>
                <w:szCs w:val="17"/>
                <w:lang w:eastAsia="en-AU"/>
              </w:rPr>
            </w:pPr>
            <w:r w:rsidRPr="00AA2483">
              <w:rPr>
                <w:szCs w:val="17"/>
                <w:lang w:eastAsia="en-AU"/>
              </w:rPr>
              <w:t>4</w:t>
            </w:r>
          </w:p>
        </w:tc>
        <w:tc>
          <w:tcPr>
            <w:tcW w:w="1701" w:type="dxa"/>
            <w:noWrap/>
            <w:hideMark/>
          </w:tcPr>
          <w:p w14:paraId="3637AADD" w14:textId="77777777" w:rsidR="00AA2483" w:rsidRPr="00AA2483" w:rsidRDefault="00AA2483" w:rsidP="00AA2483">
            <w:pPr>
              <w:spacing w:before="20" w:after="20"/>
              <w:jc w:val="center"/>
              <w:rPr>
                <w:szCs w:val="17"/>
                <w:lang w:eastAsia="en-AU"/>
              </w:rPr>
            </w:pPr>
          </w:p>
        </w:tc>
      </w:tr>
      <w:tr w:rsidR="00AA2483" w:rsidRPr="00AA2483" w14:paraId="5258DD09" w14:textId="77777777" w:rsidTr="003061C9">
        <w:tc>
          <w:tcPr>
            <w:tcW w:w="3118" w:type="dxa"/>
            <w:noWrap/>
            <w:hideMark/>
          </w:tcPr>
          <w:p w14:paraId="4BC2E6B4" w14:textId="77777777" w:rsidR="00AA2483" w:rsidRPr="00AA2483" w:rsidRDefault="00AA2483" w:rsidP="00AA2483">
            <w:pPr>
              <w:spacing w:before="20" w:after="20"/>
              <w:rPr>
                <w:szCs w:val="17"/>
                <w:lang w:eastAsia="en-AU"/>
              </w:rPr>
            </w:pPr>
            <w:r w:rsidRPr="00AA2483">
              <w:rPr>
                <w:szCs w:val="17"/>
              </w:rPr>
              <w:t>MAY, Debbie Sue</w:t>
            </w:r>
          </w:p>
        </w:tc>
        <w:tc>
          <w:tcPr>
            <w:tcW w:w="1843" w:type="dxa"/>
            <w:noWrap/>
            <w:hideMark/>
          </w:tcPr>
          <w:p w14:paraId="0F1971CB" w14:textId="77777777" w:rsidR="00AA2483" w:rsidRPr="00AA2483" w:rsidRDefault="00AA2483" w:rsidP="00AA2483">
            <w:pPr>
              <w:spacing w:before="20" w:after="20"/>
              <w:ind w:right="602"/>
              <w:jc w:val="right"/>
              <w:rPr>
                <w:szCs w:val="17"/>
                <w:lang w:eastAsia="en-AU"/>
              </w:rPr>
            </w:pPr>
            <w:r w:rsidRPr="00AA2483">
              <w:rPr>
                <w:szCs w:val="17"/>
                <w:lang w:eastAsia="en-AU"/>
              </w:rPr>
              <w:t>29</w:t>
            </w:r>
          </w:p>
        </w:tc>
        <w:tc>
          <w:tcPr>
            <w:tcW w:w="1701" w:type="dxa"/>
            <w:noWrap/>
            <w:hideMark/>
          </w:tcPr>
          <w:p w14:paraId="5E2F2986" w14:textId="77777777" w:rsidR="00AA2483" w:rsidRPr="00AA2483" w:rsidRDefault="00AA2483" w:rsidP="00AA2483">
            <w:pPr>
              <w:spacing w:before="20" w:after="20"/>
              <w:jc w:val="center"/>
              <w:rPr>
                <w:szCs w:val="17"/>
                <w:lang w:eastAsia="en-AU"/>
              </w:rPr>
            </w:pPr>
          </w:p>
        </w:tc>
      </w:tr>
      <w:tr w:rsidR="00AA2483" w:rsidRPr="00AA2483" w14:paraId="0CDE5925" w14:textId="77777777" w:rsidTr="003061C9">
        <w:tc>
          <w:tcPr>
            <w:tcW w:w="3118" w:type="dxa"/>
            <w:noWrap/>
            <w:hideMark/>
          </w:tcPr>
          <w:p w14:paraId="36247691" w14:textId="77777777" w:rsidR="00AA2483" w:rsidRPr="00AA2483" w:rsidRDefault="00AA2483" w:rsidP="00AA2483">
            <w:pPr>
              <w:spacing w:before="20" w:after="20"/>
              <w:rPr>
                <w:szCs w:val="17"/>
                <w:lang w:eastAsia="en-AU"/>
              </w:rPr>
            </w:pPr>
            <w:r w:rsidRPr="00AA2483">
              <w:rPr>
                <w:szCs w:val="17"/>
              </w:rPr>
              <w:t>TRAEGER, Ashley</w:t>
            </w:r>
          </w:p>
        </w:tc>
        <w:tc>
          <w:tcPr>
            <w:tcW w:w="1843" w:type="dxa"/>
            <w:noWrap/>
            <w:hideMark/>
          </w:tcPr>
          <w:p w14:paraId="2FE5596A" w14:textId="77777777" w:rsidR="00AA2483" w:rsidRPr="00AA2483" w:rsidRDefault="00AA2483" w:rsidP="00AA2483">
            <w:pPr>
              <w:spacing w:before="20" w:after="20"/>
              <w:ind w:right="602"/>
              <w:jc w:val="right"/>
              <w:rPr>
                <w:szCs w:val="17"/>
                <w:lang w:eastAsia="en-AU"/>
              </w:rPr>
            </w:pPr>
            <w:r w:rsidRPr="00AA2483">
              <w:rPr>
                <w:szCs w:val="17"/>
                <w:lang w:eastAsia="en-AU"/>
              </w:rPr>
              <w:t>28</w:t>
            </w:r>
          </w:p>
        </w:tc>
        <w:tc>
          <w:tcPr>
            <w:tcW w:w="1701" w:type="dxa"/>
            <w:noWrap/>
            <w:hideMark/>
          </w:tcPr>
          <w:p w14:paraId="0CA40EF4"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64B30364" w14:textId="77777777" w:rsidTr="003061C9">
        <w:tc>
          <w:tcPr>
            <w:tcW w:w="3118" w:type="dxa"/>
            <w:noWrap/>
            <w:hideMark/>
          </w:tcPr>
          <w:p w14:paraId="490EA440" w14:textId="77777777" w:rsidR="00AA2483" w:rsidRPr="00AA2483" w:rsidRDefault="00AA2483" w:rsidP="00AA2483">
            <w:pPr>
              <w:spacing w:before="20" w:after="20"/>
              <w:rPr>
                <w:szCs w:val="17"/>
                <w:lang w:eastAsia="en-AU"/>
              </w:rPr>
            </w:pPr>
            <w:r w:rsidRPr="00AA2483">
              <w:rPr>
                <w:szCs w:val="17"/>
              </w:rPr>
              <w:t>POLKINGHORNE, Andrew</w:t>
            </w:r>
          </w:p>
        </w:tc>
        <w:tc>
          <w:tcPr>
            <w:tcW w:w="1843" w:type="dxa"/>
            <w:noWrap/>
            <w:hideMark/>
          </w:tcPr>
          <w:p w14:paraId="51C013D9" w14:textId="77777777" w:rsidR="00AA2483" w:rsidRPr="00AA2483" w:rsidRDefault="00AA2483" w:rsidP="00AA2483">
            <w:pPr>
              <w:spacing w:before="20" w:after="20"/>
              <w:ind w:right="602"/>
              <w:jc w:val="right"/>
              <w:rPr>
                <w:szCs w:val="17"/>
                <w:lang w:eastAsia="en-AU"/>
              </w:rPr>
            </w:pPr>
            <w:r w:rsidRPr="00AA2483">
              <w:rPr>
                <w:szCs w:val="17"/>
                <w:lang w:eastAsia="en-AU"/>
              </w:rPr>
              <w:t>25</w:t>
            </w:r>
          </w:p>
        </w:tc>
        <w:tc>
          <w:tcPr>
            <w:tcW w:w="1701" w:type="dxa"/>
            <w:noWrap/>
            <w:hideMark/>
          </w:tcPr>
          <w:p w14:paraId="50C65B8D"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5BA115EB" w14:textId="77777777" w:rsidTr="003061C9">
        <w:tc>
          <w:tcPr>
            <w:tcW w:w="3118" w:type="dxa"/>
            <w:noWrap/>
            <w:hideMark/>
          </w:tcPr>
          <w:p w14:paraId="429604FF" w14:textId="77777777" w:rsidR="00AA2483" w:rsidRPr="00AA2483" w:rsidRDefault="00AA2483" w:rsidP="00AA2483">
            <w:pPr>
              <w:spacing w:before="20" w:after="20"/>
              <w:rPr>
                <w:szCs w:val="17"/>
                <w:lang w:eastAsia="en-AU"/>
              </w:rPr>
            </w:pPr>
            <w:r w:rsidRPr="00AA2483">
              <w:rPr>
                <w:szCs w:val="17"/>
              </w:rPr>
              <w:t>HANCOCK, Malcolm</w:t>
            </w:r>
          </w:p>
        </w:tc>
        <w:tc>
          <w:tcPr>
            <w:tcW w:w="1843" w:type="dxa"/>
            <w:noWrap/>
            <w:hideMark/>
          </w:tcPr>
          <w:p w14:paraId="104A732C" w14:textId="77777777" w:rsidR="00AA2483" w:rsidRPr="00AA2483" w:rsidRDefault="00AA2483" w:rsidP="00AA2483">
            <w:pPr>
              <w:spacing w:before="20" w:after="20"/>
              <w:ind w:right="602"/>
              <w:jc w:val="right"/>
              <w:rPr>
                <w:szCs w:val="17"/>
                <w:lang w:eastAsia="en-AU"/>
              </w:rPr>
            </w:pPr>
            <w:r w:rsidRPr="00AA2483">
              <w:rPr>
                <w:szCs w:val="17"/>
                <w:lang w:eastAsia="en-AU"/>
              </w:rPr>
              <w:t>77</w:t>
            </w:r>
          </w:p>
        </w:tc>
        <w:tc>
          <w:tcPr>
            <w:tcW w:w="1701" w:type="dxa"/>
            <w:noWrap/>
            <w:hideMark/>
          </w:tcPr>
          <w:p w14:paraId="13310BD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A65B47B" w14:textId="77777777" w:rsidTr="003061C9">
        <w:tc>
          <w:tcPr>
            <w:tcW w:w="3118" w:type="dxa"/>
            <w:noWrap/>
            <w:hideMark/>
          </w:tcPr>
          <w:p w14:paraId="4DD2C325" w14:textId="77777777" w:rsidR="00AA2483" w:rsidRPr="00AA2483" w:rsidRDefault="00AA2483" w:rsidP="00AA2483">
            <w:pPr>
              <w:spacing w:before="20" w:after="40"/>
              <w:rPr>
                <w:szCs w:val="17"/>
                <w:lang w:eastAsia="en-AU"/>
              </w:rPr>
            </w:pPr>
            <w:r w:rsidRPr="00AA2483">
              <w:rPr>
                <w:szCs w:val="17"/>
              </w:rPr>
              <w:t>PICKFORD, Alison</w:t>
            </w:r>
          </w:p>
        </w:tc>
        <w:tc>
          <w:tcPr>
            <w:tcW w:w="1843" w:type="dxa"/>
            <w:noWrap/>
            <w:hideMark/>
          </w:tcPr>
          <w:p w14:paraId="29953610" w14:textId="77777777" w:rsidR="00AA2483" w:rsidRPr="00AA2483" w:rsidRDefault="00AA2483" w:rsidP="00AA2483">
            <w:pPr>
              <w:spacing w:before="20" w:after="20"/>
              <w:ind w:right="602"/>
              <w:jc w:val="right"/>
              <w:rPr>
                <w:szCs w:val="17"/>
                <w:lang w:eastAsia="en-AU"/>
              </w:rPr>
            </w:pPr>
            <w:r w:rsidRPr="00AA2483">
              <w:rPr>
                <w:szCs w:val="17"/>
                <w:lang w:eastAsia="en-AU"/>
              </w:rPr>
              <w:t>40</w:t>
            </w:r>
          </w:p>
        </w:tc>
        <w:tc>
          <w:tcPr>
            <w:tcW w:w="1701" w:type="dxa"/>
            <w:noWrap/>
            <w:hideMark/>
          </w:tcPr>
          <w:p w14:paraId="5C47D290" w14:textId="77777777" w:rsidR="00AA2483" w:rsidRPr="00AA2483" w:rsidRDefault="00AA2483" w:rsidP="00AA2483">
            <w:pPr>
              <w:spacing w:before="20" w:after="20"/>
              <w:jc w:val="center"/>
              <w:rPr>
                <w:szCs w:val="17"/>
                <w:lang w:eastAsia="en-AU"/>
              </w:rPr>
            </w:pPr>
            <w:r w:rsidRPr="00AA2483">
              <w:rPr>
                <w:szCs w:val="17"/>
                <w:lang w:eastAsia="en-AU"/>
              </w:rPr>
              <w:t>Elected 7</w:t>
            </w:r>
          </w:p>
        </w:tc>
      </w:tr>
    </w:tbl>
    <w:p w14:paraId="3AC9A82D" w14:textId="77777777" w:rsidR="00AA2483" w:rsidRPr="00AA2483" w:rsidRDefault="00AA2483" w:rsidP="00AA2483">
      <w:pPr>
        <w:spacing w:before="120" w:after="120"/>
        <w:jc w:val="center"/>
        <w:rPr>
          <w:b/>
          <w:bCs/>
          <w:szCs w:val="17"/>
          <w:lang w:val="en-US"/>
        </w:rPr>
      </w:pPr>
      <w:r w:rsidRPr="00AA2483">
        <w:rPr>
          <w:b/>
          <w:bCs/>
          <w:szCs w:val="17"/>
          <w:lang w:val="en-US"/>
        </w:rPr>
        <w:t xml:space="preserve">The Flinders </w:t>
      </w:r>
      <w:r w:rsidRPr="00AA2483">
        <w:rPr>
          <w:b/>
          <w:bCs/>
          <w:szCs w:val="17"/>
        </w:rPr>
        <w:t>Ranges</w:t>
      </w:r>
      <w:r w:rsidRPr="00AA2483">
        <w:rPr>
          <w:b/>
          <w:bCs/>
          <w:szCs w:val="17"/>
          <w:lang w:val="en-US"/>
        </w:rPr>
        <w:t xml:space="preserve"> Council</w:t>
      </w:r>
    </w:p>
    <w:p w14:paraId="6545A9DA" w14:textId="77777777" w:rsidR="00AA2483" w:rsidRPr="00AA2483" w:rsidRDefault="00AA2483" w:rsidP="00AA2483">
      <w:pPr>
        <w:spacing w:before="80"/>
        <w:rPr>
          <w:b/>
          <w:bCs/>
          <w:szCs w:val="17"/>
          <w:lang w:val="en-US"/>
        </w:rPr>
      </w:pPr>
      <w:r w:rsidRPr="00AA2483">
        <w:rPr>
          <w:b/>
          <w:bCs/>
          <w:szCs w:val="17"/>
          <w:lang w:val="en-US"/>
        </w:rPr>
        <w:t>Mayor, 1 vacancy</w:t>
      </w:r>
    </w:p>
    <w:p w14:paraId="3C91F26D" w14:textId="77777777" w:rsidR="00AA2483" w:rsidRPr="00AA2483" w:rsidRDefault="00AA2483" w:rsidP="00AA2483">
      <w:pPr>
        <w:spacing w:after="0"/>
        <w:rPr>
          <w:szCs w:val="17"/>
          <w:lang w:val="en-US"/>
        </w:rPr>
      </w:pPr>
      <w:r w:rsidRPr="00AA2483">
        <w:rPr>
          <w:szCs w:val="17"/>
          <w:lang w:val="en-US"/>
        </w:rPr>
        <w:t>Formal Ballot Papers: 733</w:t>
      </w:r>
    </w:p>
    <w:p w14:paraId="460E1E75" w14:textId="77777777" w:rsidR="00AA2483" w:rsidRPr="00AA2483" w:rsidRDefault="00AA2483" w:rsidP="00AA2483">
      <w:pPr>
        <w:spacing w:after="0"/>
        <w:rPr>
          <w:szCs w:val="17"/>
          <w:lang w:val="en-US"/>
        </w:rPr>
      </w:pPr>
      <w:r w:rsidRPr="00AA2483">
        <w:rPr>
          <w:szCs w:val="17"/>
          <w:lang w:val="en-US"/>
        </w:rPr>
        <w:t>Informal Ballot Papers: 3</w:t>
      </w:r>
    </w:p>
    <w:p w14:paraId="26B346B2" w14:textId="77777777" w:rsidR="00AA2483" w:rsidRPr="00AA2483" w:rsidRDefault="00AA2483" w:rsidP="00AA2483">
      <w:pPr>
        <w:rPr>
          <w:szCs w:val="17"/>
          <w:lang w:val="en-US"/>
        </w:rPr>
      </w:pPr>
      <w:r w:rsidRPr="00AA2483">
        <w:rPr>
          <w:szCs w:val="17"/>
          <w:lang w:val="en-US"/>
        </w:rPr>
        <w:t>Quota: 367</w:t>
      </w:r>
    </w:p>
    <w:tbl>
      <w:tblPr>
        <w:tblStyle w:val="Gazettetable"/>
        <w:tblW w:w="6662" w:type="dxa"/>
        <w:tblLook w:val="04A0" w:firstRow="1" w:lastRow="0" w:firstColumn="1" w:lastColumn="0" w:noHBand="0" w:noVBand="1"/>
      </w:tblPr>
      <w:tblGrid>
        <w:gridCol w:w="3118"/>
        <w:gridCol w:w="1843"/>
        <w:gridCol w:w="1701"/>
      </w:tblGrid>
      <w:tr w:rsidR="00AA2483" w:rsidRPr="00AA2483" w14:paraId="3FFB446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6ABEC7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C9C385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02B80DC"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071C437" w14:textId="77777777" w:rsidTr="003061C9">
        <w:tc>
          <w:tcPr>
            <w:tcW w:w="3118" w:type="dxa"/>
            <w:noWrap/>
            <w:hideMark/>
          </w:tcPr>
          <w:p w14:paraId="257CCE89" w14:textId="77777777" w:rsidR="00AA2483" w:rsidRPr="00AA2483" w:rsidRDefault="00AA2483" w:rsidP="00AA2483">
            <w:pPr>
              <w:spacing w:before="20" w:after="20"/>
              <w:rPr>
                <w:szCs w:val="17"/>
                <w:lang w:eastAsia="en-AU"/>
              </w:rPr>
            </w:pPr>
            <w:r w:rsidRPr="00AA2483">
              <w:rPr>
                <w:szCs w:val="17"/>
                <w:lang w:eastAsia="en-AU"/>
              </w:rPr>
              <w:t>ANDERSON, Ken</w:t>
            </w:r>
          </w:p>
        </w:tc>
        <w:tc>
          <w:tcPr>
            <w:tcW w:w="1843" w:type="dxa"/>
            <w:noWrap/>
            <w:hideMark/>
          </w:tcPr>
          <w:p w14:paraId="400C1571" w14:textId="77777777" w:rsidR="00AA2483" w:rsidRPr="00AA2483" w:rsidRDefault="00AA2483" w:rsidP="00AA2483">
            <w:pPr>
              <w:spacing w:before="20" w:after="20"/>
              <w:ind w:right="602"/>
              <w:jc w:val="right"/>
              <w:rPr>
                <w:szCs w:val="17"/>
                <w:lang w:eastAsia="en-AU"/>
              </w:rPr>
            </w:pPr>
            <w:r w:rsidRPr="00AA2483">
              <w:rPr>
                <w:szCs w:val="17"/>
                <w:lang w:eastAsia="en-AU"/>
              </w:rPr>
              <w:t>426</w:t>
            </w:r>
          </w:p>
        </w:tc>
        <w:tc>
          <w:tcPr>
            <w:tcW w:w="1701" w:type="dxa"/>
            <w:noWrap/>
            <w:hideMark/>
          </w:tcPr>
          <w:p w14:paraId="2A9F685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148F00C" w14:textId="77777777" w:rsidTr="003061C9">
        <w:tc>
          <w:tcPr>
            <w:tcW w:w="3118" w:type="dxa"/>
            <w:noWrap/>
            <w:hideMark/>
          </w:tcPr>
          <w:p w14:paraId="6781552F" w14:textId="77777777" w:rsidR="00AA2483" w:rsidRPr="00AA2483" w:rsidRDefault="00AA2483" w:rsidP="00AA2483">
            <w:pPr>
              <w:spacing w:before="20" w:after="40"/>
              <w:rPr>
                <w:szCs w:val="17"/>
                <w:lang w:eastAsia="en-AU"/>
              </w:rPr>
            </w:pPr>
            <w:r w:rsidRPr="00AA2483">
              <w:rPr>
                <w:szCs w:val="17"/>
                <w:lang w:eastAsia="en-AU"/>
              </w:rPr>
              <w:t>FLINT, Greg</w:t>
            </w:r>
          </w:p>
        </w:tc>
        <w:tc>
          <w:tcPr>
            <w:tcW w:w="1843" w:type="dxa"/>
            <w:noWrap/>
            <w:hideMark/>
          </w:tcPr>
          <w:p w14:paraId="67ADD8CB" w14:textId="77777777" w:rsidR="00AA2483" w:rsidRPr="00AA2483" w:rsidRDefault="00AA2483" w:rsidP="00AA2483">
            <w:pPr>
              <w:spacing w:before="20" w:after="20"/>
              <w:ind w:right="602"/>
              <w:jc w:val="right"/>
              <w:rPr>
                <w:szCs w:val="17"/>
                <w:lang w:eastAsia="en-AU"/>
              </w:rPr>
            </w:pPr>
            <w:r w:rsidRPr="00AA2483">
              <w:rPr>
                <w:szCs w:val="17"/>
                <w:lang w:eastAsia="en-AU"/>
              </w:rPr>
              <w:t>307</w:t>
            </w:r>
          </w:p>
        </w:tc>
        <w:tc>
          <w:tcPr>
            <w:tcW w:w="1701" w:type="dxa"/>
            <w:noWrap/>
            <w:hideMark/>
          </w:tcPr>
          <w:p w14:paraId="1362D318" w14:textId="77777777" w:rsidR="00AA2483" w:rsidRPr="00AA2483" w:rsidRDefault="00AA2483" w:rsidP="00AA2483">
            <w:pPr>
              <w:spacing w:before="20" w:after="20"/>
              <w:jc w:val="center"/>
              <w:rPr>
                <w:szCs w:val="17"/>
                <w:lang w:eastAsia="en-AU"/>
              </w:rPr>
            </w:pPr>
          </w:p>
        </w:tc>
      </w:tr>
    </w:tbl>
    <w:p w14:paraId="762DDC44"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8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3BF9421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86809B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A49E32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F9B82E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61A487B" w14:textId="77777777" w:rsidTr="003061C9">
        <w:tc>
          <w:tcPr>
            <w:tcW w:w="3118" w:type="dxa"/>
            <w:noWrap/>
            <w:hideMark/>
          </w:tcPr>
          <w:p w14:paraId="646A31EB" w14:textId="77777777" w:rsidR="00AA2483" w:rsidRPr="00AA2483" w:rsidRDefault="00AA2483" w:rsidP="00AA2483">
            <w:pPr>
              <w:spacing w:before="20" w:after="20"/>
              <w:rPr>
                <w:szCs w:val="17"/>
                <w:lang w:eastAsia="en-AU"/>
              </w:rPr>
            </w:pPr>
            <w:r w:rsidRPr="00AA2483">
              <w:rPr>
                <w:szCs w:val="17"/>
                <w:lang w:eastAsia="en-AU"/>
              </w:rPr>
              <w:t>CARPENTER, Ian</w:t>
            </w:r>
          </w:p>
        </w:tc>
        <w:tc>
          <w:tcPr>
            <w:tcW w:w="1843" w:type="dxa"/>
            <w:noWrap/>
            <w:hideMark/>
          </w:tcPr>
          <w:p w14:paraId="5909E6FA"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6BEEE028"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237DCDBD" w14:textId="77777777" w:rsidTr="003061C9">
        <w:tc>
          <w:tcPr>
            <w:tcW w:w="3118" w:type="dxa"/>
            <w:noWrap/>
            <w:hideMark/>
          </w:tcPr>
          <w:p w14:paraId="795B6A86" w14:textId="77777777" w:rsidR="00AA2483" w:rsidRPr="00AA2483" w:rsidRDefault="00AA2483" w:rsidP="00AA2483">
            <w:pPr>
              <w:spacing w:before="20" w:after="20"/>
              <w:rPr>
                <w:szCs w:val="17"/>
                <w:lang w:eastAsia="en-AU"/>
              </w:rPr>
            </w:pPr>
            <w:r w:rsidRPr="00AA2483">
              <w:rPr>
                <w:szCs w:val="17"/>
                <w:lang w:eastAsia="en-AU"/>
              </w:rPr>
              <w:t>HIPWELL, Julian</w:t>
            </w:r>
          </w:p>
        </w:tc>
        <w:tc>
          <w:tcPr>
            <w:tcW w:w="1843" w:type="dxa"/>
            <w:noWrap/>
            <w:hideMark/>
          </w:tcPr>
          <w:p w14:paraId="4312A0B3"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3CABBCFB"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5B103E5C" w14:textId="77777777" w:rsidTr="003061C9">
        <w:tc>
          <w:tcPr>
            <w:tcW w:w="3118" w:type="dxa"/>
            <w:noWrap/>
            <w:hideMark/>
          </w:tcPr>
          <w:p w14:paraId="2C4A9C5C" w14:textId="77777777" w:rsidR="00AA2483" w:rsidRPr="00AA2483" w:rsidRDefault="00AA2483" w:rsidP="00AA2483">
            <w:pPr>
              <w:spacing w:before="20" w:after="20"/>
              <w:rPr>
                <w:szCs w:val="17"/>
                <w:lang w:eastAsia="en-AU"/>
              </w:rPr>
            </w:pPr>
            <w:r w:rsidRPr="00AA2483">
              <w:rPr>
                <w:szCs w:val="17"/>
                <w:lang w:eastAsia="en-AU"/>
              </w:rPr>
              <w:t>HUNTER, David John</w:t>
            </w:r>
          </w:p>
        </w:tc>
        <w:tc>
          <w:tcPr>
            <w:tcW w:w="1843" w:type="dxa"/>
            <w:noWrap/>
            <w:hideMark/>
          </w:tcPr>
          <w:p w14:paraId="455D40F3"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259187B7"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7FA9D849" w14:textId="77777777" w:rsidTr="003061C9">
        <w:tc>
          <w:tcPr>
            <w:tcW w:w="3118" w:type="dxa"/>
            <w:noWrap/>
            <w:hideMark/>
          </w:tcPr>
          <w:p w14:paraId="1935492F" w14:textId="77777777" w:rsidR="00AA2483" w:rsidRPr="00AA2483" w:rsidRDefault="00AA2483" w:rsidP="00AA2483">
            <w:pPr>
              <w:spacing w:before="20" w:after="20"/>
              <w:rPr>
                <w:szCs w:val="17"/>
                <w:lang w:eastAsia="en-AU"/>
              </w:rPr>
            </w:pPr>
            <w:r w:rsidRPr="00AA2483">
              <w:rPr>
                <w:szCs w:val="17"/>
                <w:lang w:eastAsia="en-AU"/>
              </w:rPr>
              <w:t>PARKINSON, Ashley J.</w:t>
            </w:r>
          </w:p>
        </w:tc>
        <w:tc>
          <w:tcPr>
            <w:tcW w:w="1843" w:type="dxa"/>
            <w:noWrap/>
            <w:hideMark/>
          </w:tcPr>
          <w:p w14:paraId="2C4549EC"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9319EE6"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C7D0872" w14:textId="77777777" w:rsidTr="003061C9">
        <w:tc>
          <w:tcPr>
            <w:tcW w:w="3118" w:type="dxa"/>
            <w:noWrap/>
            <w:hideMark/>
          </w:tcPr>
          <w:p w14:paraId="31DB56BE" w14:textId="77777777" w:rsidR="00AA2483" w:rsidRPr="00AA2483" w:rsidRDefault="00AA2483" w:rsidP="00AA2483">
            <w:pPr>
              <w:spacing w:before="20" w:after="20"/>
              <w:rPr>
                <w:szCs w:val="17"/>
                <w:lang w:eastAsia="en-AU"/>
              </w:rPr>
            </w:pPr>
            <w:r w:rsidRPr="00AA2483">
              <w:rPr>
                <w:szCs w:val="17"/>
                <w:lang w:eastAsia="en-AU"/>
              </w:rPr>
              <w:t>REYNOLDS, Patsy</w:t>
            </w:r>
          </w:p>
        </w:tc>
        <w:tc>
          <w:tcPr>
            <w:tcW w:w="1843" w:type="dxa"/>
            <w:noWrap/>
            <w:hideMark/>
          </w:tcPr>
          <w:p w14:paraId="469B71FE"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5470F53D"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40237E57" w14:textId="77777777" w:rsidTr="003061C9">
        <w:tc>
          <w:tcPr>
            <w:tcW w:w="3118" w:type="dxa"/>
            <w:noWrap/>
            <w:hideMark/>
          </w:tcPr>
          <w:p w14:paraId="33B9A461" w14:textId="77777777" w:rsidR="00AA2483" w:rsidRPr="00AA2483" w:rsidRDefault="00AA2483" w:rsidP="00AA2483">
            <w:pPr>
              <w:spacing w:before="20" w:after="20"/>
              <w:rPr>
                <w:szCs w:val="17"/>
                <w:lang w:eastAsia="en-AU"/>
              </w:rPr>
            </w:pPr>
            <w:r w:rsidRPr="00AA2483">
              <w:rPr>
                <w:szCs w:val="17"/>
                <w:lang w:eastAsia="en-AU"/>
              </w:rPr>
              <w:t>RYKS-JONES , Clinton Andrew</w:t>
            </w:r>
          </w:p>
        </w:tc>
        <w:tc>
          <w:tcPr>
            <w:tcW w:w="1843" w:type="dxa"/>
            <w:noWrap/>
            <w:hideMark/>
          </w:tcPr>
          <w:p w14:paraId="73E3E218"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0865B027"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71C9ECB0" w14:textId="77777777" w:rsidTr="003061C9">
        <w:tc>
          <w:tcPr>
            <w:tcW w:w="3118" w:type="dxa"/>
            <w:noWrap/>
            <w:hideMark/>
          </w:tcPr>
          <w:p w14:paraId="2CB2B5F6" w14:textId="77777777" w:rsidR="00AA2483" w:rsidRPr="00AA2483" w:rsidRDefault="00AA2483" w:rsidP="00AA2483">
            <w:pPr>
              <w:spacing w:before="20" w:after="20"/>
              <w:rPr>
                <w:szCs w:val="17"/>
                <w:lang w:eastAsia="en-AU"/>
              </w:rPr>
            </w:pPr>
            <w:r w:rsidRPr="00AA2483">
              <w:rPr>
                <w:szCs w:val="17"/>
                <w:lang w:eastAsia="en-AU"/>
              </w:rPr>
              <w:t>SEARCY, Angus</w:t>
            </w:r>
          </w:p>
        </w:tc>
        <w:tc>
          <w:tcPr>
            <w:tcW w:w="1843" w:type="dxa"/>
            <w:noWrap/>
            <w:hideMark/>
          </w:tcPr>
          <w:p w14:paraId="5EFB567D"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6B31D51F"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AAECA03" w14:textId="77777777" w:rsidTr="003061C9">
        <w:tc>
          <w:tcPr>
            <w:tcW w:w="3118" w:type="dxa"/>
            <w:noWrap/>
            <w:hideMark/>
          </w:tcPr>
          <w:p w14:paraId="6A8A0177" w14:textId="77777777" w:rsidR="00AA2483" w:rsidRPr="00AA2483" w:rsidRDefault="00AA2483" w:rsidP="00AA2483">
            <w:pPr>
              <w:spacing w:before="20" w:after="40"/>
              <w:rPr>
                <w:szCs w:val="17"/>
                <w:lang w:eastAsia="en-AU"/>
              </w:rPr>
            </w:pPr>
            <w:r w:rsidRPr="00AA2483">
              <w:rPr>
                <w:szCs w:val="17"/>
                <w:lang w:eastAsia="en-AU"/>
              </w:rPr>
              <w:t>TAYLOR, Steven</w:t>
            </w:r>
          </w:p>
        </w:tc>
        <w:tc>
          <w:tcPr>
            <w:tcW w:w="1843" w:type="dxa"/>
            <w:noWrap/>
            <w:hideMark/>
          </w:tcPr>
          <w:p w14:paraId="4B6710DD"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4BFED7EF"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6E8894ED" w14:textId="77777777" w:rsidR="00AA2483" w:rsidRPr="00AA2483" w:rsidRDefault="00AA2483" w:rsidP="00AA2483">
      <w:pPr>
        <w:spacing w:before="120" w:after="120"/>
        <w:jc w:val="center"/>
        <w:rPr>
          <w:b/>
          <w:bCs/>
          <w:szCs w:val="17"/>
          <w:lang w:val="en-US"/>
        </w:rPr>
      </w:pPr>
      <w:r w:rsidRPr="00AA2483">
        <w:rPr>
          <w:b/>
          <w:bCs/>
          <w:szCs w:val="17"/>
          <w:lang w:val="en-US"/>
        </w:rPr>
        <w:t xml:space="preserve">District </w:t>
      </w:r>
      <w:r w:rsidRPr="00AA2483">
        <w:rPr>
          <w:b/>
          <w:bCs/>
          <w:szCs w:val="17"/>
        </w:rPr>
        <w:t>Council</w:t>
      </w:r>
      <w:r w:rsidRPr="00AA2483">
        <w:rPr>
          <w:b/>
          <w:bCs/>
          <w:szCs w:val="17"/>
          <w:lang w:val="en-US"/>
        </w:rPr>
        <w:t xml:space="preserve"> of Franklin </w:t>
      </w:r>
      <w:proofErr w:type="spellStart"/>
      <w:r w:rsidRPr="00AA2483">
        <w:rPr>
          <w:b/>
          <w:bCs/>
          <w:szCs w:val="17"/>
          <w:lang w:val="en-US"/>
        </w:rPr>
        <w:t>Harbour</w:t>
      </w:r>
      <w:proofErr w:type="spellEnd"/>
    </w:p>
    <w:p w14:paraId="08C63F03"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6 vacancies</w:t>
      </w:r>
    </w:p>
    <w:p w14:paraId="386C13C2" w14:textId="77777777" w:rsidR="00AA2483" w:rsidRPr="00AA2483" w:rsidRDefault="00AA2483" w:rsidP="00AA2483">
      <w:pPr>
        <w:spacing w:after="0"/>
        <w:rPr>
          <w:szCs w:val="17"/>
          <w:lang w:val="en-US"/>
        </w:rPr>
      </w:pPr>
      <w:r w:rsidRPr="00AA2483">
        <w:rPr>
          <w:szCs w:val="17"/>
          <w:lang w:val="en-US"/>
        </w:rPr>
        <w:t>Formal Ballot Papers: 638</w:t>
      </w:r>
    </w:p>
    <w:p w14:paraId="253EBFC3" w14:textId="77777777" w:rsidR="00AA2483" w:rsidRPr="00AA2483" w:rsidRDefault="00AA2483" w:rsidP="00AA2483">
      <w:pPr>
        <w:spacing w:after="0"/>
        <w:rPr>
          <w:szCs w:val="17"/>
          <w:lang w:val="en-US"/>
        </w:rPr>
      </w:pPr>
      <w:r w:rsidRPr="00AA2483">
        <w:rPr>
          <w:szCs w:val="17"/>
          <w:lang w:val="en-US"/>
        </w:rPr>
        <w:t>Informal Ballot Papers: 7</w:t>
      </w:r>
    </w:p>
    <w:p w14:paraId="734F5DD9" w14:textId="77777777" w:rsidR="00AA2483" w:rsidRPr="00AA2483" w:rsidRDefault="00AA2483" w:rsidP="00AA2483">
      <w:pPr>
        <w:rPr>
          <w:szCs w:val="17"/>
          <w:lang w:val="en-US"/>
        </w:rPr>
      </w:pPr>
      <w:r w:rsidRPr="00AA2483">
        <w:rPr>
          <w:szCs w:val="17"/>
          <w:lang w:val="en-US"/>
        </w:rPr>
        <w:t>Quota: 92</w:t>
      </w:r>
    </w:p>
    <w:tbl>
      <w:tblPr>
        <w:tblStyle w:val="Gazettetable"/>
        <w:tblW w:w="6663" w:type="dxa"/>
        <w:tblLook w:val="04A0" w:firstRow="1" w:lastRow="0" w:firstColumn="1" w:lastColumn="0" w:noHBand="0" w:noVBand="1"/>
      </w:tblPr>
      <w:tblGrid>
        <w:gridCol w:w="3118"/>
        <w:gridCol w:w="1844"/>
        <w:gridCol w:w="1701"/>
      </w:tblGrid>
      <w:tr w:rsidR="00AA2483" w:rsidRPr="00AA2483" w14:paraId="5D80DC6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6D04F02"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4" w:type="dxa"/>
            <w:noWrap/>
            <w:hideMark/>
          </w:tcPr>
          <w:p w14:paraId="4073DF4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848D78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6672325" w14:textId="77777777" w:rsidTr="003061C9">
        <w:tc>
          <w:tcPr>
            <w:tcW w:w="3118" w:type="dxa"/>
            <w:noWrap/>
            <w:hideMark/>
          </w:tcPr>
          <w:p w14:paraId="339492D8" w14:textId="77777777" w:rsidR="00AA2483" w:rsidRPr="00AA2483" w:rsidRDefault="00AA2483" w:rsidP="00AA2483">
            <w:pPr>
              <w:spacing w:before="20" w:after="20"/>
              <w:rPr>
                <w:szCs w:val="17"/>
                <w:lang w:eastAsia="en-AU"/>
              </w:rPr>
            </w:pPr>
            <w:r w:rsidRPr="00AA2483">
              <w:rPr>
                <w:szCs w:val="17"/>
              </w:rPr>
              <w:t>GILES, Geoff</w:t>
            </w:r>
          </w:p>
        </w:tc>
        <w:tc>
          <w:tcPr>
            <w:tcW w:w="1844" w:type="dxa"/>
            <w:noWrap/>
            <w:hideMark/>
          </w:tcPr>
          <w:p w14:paraId="65D2351E" w14:textId="77777777" w:rsidR="00AA2483" w:rsidRPr="00AA2483" w:rsidRDefault="00AA2483" w:rsidP="00AA2483">
            <w:pPr>
              <w:spacing w:before="20" w:after="20"/>
              <w:ind w:right="602"/>
              <w:jc w:val="right"/>
              <w:rPr>
                <w:szCs w:val="17"/>
                <w:lang w:eastAsia="en-AU"/>
              </w:rPr>
            </w:pPr>
            <w:r w:rsidRPr="00AA2483">
              <w:rPr>
                <w:szCs w:val="17"/>
                <w:lang w:eastAsia="en-AU"/>
              </w:rPr>
              <w:t>10</w:t>
            </w:r>
          </w:p>
        </w:tc>
        <w:tc>
          <w:tcPr>
            <w:tcW w:w="1701" w:type="dxa"/>
            <w:noWrap/>
            <w:hideMark/>
          </w:tcPr>
          <w:p w14:paraId="4C4CB922" w14:textId="77777777" w:rsidR="00AA2483" w:rsidRPr="00AA2483" w:rsidRDefault="00AA2483" w:rsidP="00AA2483">
            <w:pPr>
              <w:spacing w:before="20" w:after="20"/>
              <w:jc w:val="center"/>
              <w:rPr>
                <w:szCs w:val="17"/>
                <w:lang w:eastAsia="en-AU"/>
              </w:rPr>
            </w:pPr>
          </w:p>
        </w:tc>
      </w:tr>
      <w:tr w:rsidR="00AA2483" w:rsidRPr="00AA2483" w14:paraId="3C0296C7" w14:textId="77777777" w:rsidTr="003061C9">
        <w:tc>
          <w:tcPr>
            <w:tcW w:w="3118" w:type="dxa"/>
            <w:noWrap/>
            <w:hideMark/>
          </w:tcPr>
          <w:p w14:paraId="2DBC1B75" w14:textId="77777777" w:rsidR="00AA2483" w:rsidRPr="00AA2483" w:rsidRDefault="00AA2483" w:rsidP="00AA2483">
            <w:pPr>
              <w:spacing w:before="20" w:after="20"/>
              <w:rPr>
                <w:szCs w:val="17"/>
                <w:lang w:eastAsia="en-AU"/>
              </w:rPr>
            </w:pPr>
            <w:r w:rsidRPr="00AA2483">
              <w:rPr>
                <w:szCs w:val="17"/>
              </w:rPr>
              <w:t>NORRIS, Robert John</w:t>
            </w:r>
          </w:p>
        </w:tc>
        <w:tc>
          <w:tcPr>
            <w:tcW w:w="1844" w:type="dxa"/>
            <w:noWrap/>
            <w:hideMark/>
          </w:tcPr>
          <w:p w14:paraId="24762941" w14:textId="77777777" w:rsidR="00AA2483" w:rsidRPr="00AA2483" w:rsidRDefault="00AA2483" w:rsidP="00AA2483">
            <w:pPr>
              <w:spacing w:before="20" w:after="20"/>
              <w:ind w:right="602"/>
              <w:jc w:val="right"/>
              <w:rPr>
                <w:szCs w:val="17"/>
                <w:lang w:eastAsia="en-AU"/>
              </w:rPr>
            </w:pPr>
            <w:r w:rsidRPr="00AA2483">
              <w:rPr>
                <w:szCs w:val="17"/>
                <w:lang w:eastAsia="en-AU"/>
              </w:rPr>
              <w:t>55</w:t>
            </w:r>
          </w:p>
        </w:tc>
        <w:tc>
          <w:tcPr>
            <w:tcW w:w="1701" w:type="dxa"/>
            <w:noWrap/>
            <w:hideMark/>
          </w:tcPr>
          <w:p w14:paraId="64195C9B"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196C4929" w14:textId="77777777" w:rsidTr="003061C9">
        <w:tc>
          <w:tcPr>
            <w:tcW w:w="3118" w:type="dxa"/>
            <w:noWrap/>
            <w:hideMark/>
          </w:tcPr>
          <w:p w14:paraId="4A5F1C6B" w14:textId="77777777" w:rsidR="00AA2483" w:rsidRPr="00AA2483" w:rsidRDefault="00AA2483" w:rsidP="00AA2483">
            <w:pPr>
              <w:spacing w:before="20" w:after="20"/>
              <w:rPr>
                <w:szCs w:val="17"/>
                <w:lang w:eastAsia="en-AU"/>
              </w:rPr>
            </w:pPr>
            <w:r w:rsidRPr="00AA2483">
              <w:rPr>
                <w:szCs w:val="17"/>
              </w:rPr>
              <w:t>REHN, Terry Philip</w:t>
            </w:r>
          </w:p>
        </w:tc>
        <w:tc>
          <w:tcPr>
            <w:tcW w:w="1844" w:type="dxa"/>
            <w:noWrap/>
            <w:hideMark/>
          </w:tcPr>
          <w:p w14:paraId="3DD223B1" w14:textId="77777777" w:rsidR="00AA2483" w:rsidRPr="00AA2483" w:rsidRDefault="00AA2483" w:rsidP="00AA2483">
            <w:pPr>
              <w:spacing w:before="20" w:after="20"/>
              <w:ind w:right="602"/>
              <w:jc w:val="right"/>
              <w:rPr>
                <w:szCs w:val="17"/>
                <w:lang w:eastAsia="en-AU"/>
              </w:rPr>
            </w:pPr>
            <w:r w:rsidRPr="00AA2483">
              <w:rPr>
                <w:szCs w:val="17"/>
                <w:lang w:eastAsia="en-AU"/>
              </w:rPr>
              <w:t>42</w:t>
            </w:r>
          </w:p>
        </w:tc>
        <w:tc>
          <w:tcPr>
            <w:tcW w:w="1701" w:type="dxa"/>
            <w:noWrap/>
            <w:hideMark/>
          </w:tcPr>
          <w:p w14:paraId="41B00994"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2C8A8345" w14:textId="77777777" w:rsidTr="003061C9">
        <w:tc>
          <w:tcPr>
            <w:tcW w:w="3118" w:type="dxa"/>
            <w:noWrap/>
            <w:hideMark/>
          </w:tcPr>
          <w:p w14:paraId="6A3F6DED" w14:textId="77777777" w:rsidR="00AA2483" w:rsidRPr="00AA2483" w:rsidRDefault="00AA2483" w:rsidP="00AA2483">
            <w:pPr>
              <w:spacing w:before="20" w:after="20"/>
              <w:rPr>
                <w:szCs w:val="17"/>
                <w:lang w:eastAsia="en-AU"/>
              </w:rPr>
            </w:pPr>
            <w:r w:rsidRPr="00AA2483">
              <w:rPr>
                <w:szCs w:val="17"/>
              </w:rPr>
              <w:t>HUNT, Muriel Turnbull</w:t>
            </w:r>
          </w:p>
        </w:tc>
        <w:tc>
          <w:tcPr>
            <w:tcW w:w="1844" w:type="dxa"/>
            <w:noWrap/>
            <w:hideMark/>
          </w:tcPr>
          <w:p w14:paraId="1E691A9B" w14:textId="77777777" w:rsidR="00AA2483" w:rsidRPr="00AA2483" w:rsidRDefault="00AA2483" w:rsidP="00AA2483">
            <w:pPr>
              <w:spacing w:before="20" w:after="20"/>
              <w:ind w:right="602"/>
              <w:jc w:val="right"/>
              <w:rPr>
                <w:szCs w:val="17"/>
                <w:lang w:eastAsia="en-AU"/>
              </w:rPr>
            </w:pPr>
            <w:r w:rsidRPr="00AA2483">
              <w:rPr>
                <w:szCs w:val="17"/>
                <w:lang w:eastAsia="en-AU"/>
              </w:rPr>
              <w:t>12</w:t>
            </w:r>
          </w:p>
        </w:tc>
        <w:tc>
          <w:tcPr>
            <w:tcW w:w="1701" w:type="dxa"/>
            <w:noWrap/>
            <w:hideMark/>
          </w:tcPr>
          <w:p w14:paraId="412E694D" w14:textId="77777777" w:rsidR="00AA2483" w:rsidRPr="00AA2483" w:rsidRDefault="00AA2483" w:rsidP="00AA2483">
            <w:pPr>
              <w:spacing w:before="20" w:after="20"/>
              <w:jc w:val="center"/>
              <w:rPr>
                <w:szCs w:val="17"/>
                <w:lang w:eastAsia="en-AU"/>
              </w:rPr>
            </w:pPr>
          </w:p>
        </w:tc>
      </w:tr>
      <w:tr w:rsidR="00AA2483" w:rsidRPr="00AA2483" w14:paraId="51FB6F34" w14:textId="77777777" w:rsidTr="003061C9">
        <w:tc>
          <w:tcPr>
            <w:tcW w:w="3118" w:type="dxa"/>
            <w:noWrap/>
            <w:hideMark/>
          </w:tcPr>
          <w:p w14:paraId="58DAAECE" w14:textId="77777777" w:rsidR="00AA2483" w:rsidRPr="00AA2483" w:rsidRDefault="00AA2483" w:rsidP="00AA2483">
            <w:pPr>
              <w:spacing w:before="20" w:after="20"/>
              <w:rPr>
                <w:szCs w:val="17"/>
                <w:lang w:eastAsia="en-AU"/>
              </w:rPr>
            </w:pPr>
            <w:r w:rsidRPr="00AA2483">
              <w:rPr>
                <w:szCs w:val="17"/>
              </w:rPr>
              <w:t>CHASE, Susan Mary</w:t>
            </w:r>
          </w:p>
        </w:tc>
        <w:tc>
          <w:tcPr>
            <w:tcW w:w="1844" w:type="dxa"/>
            <w:noWrap/>
            <w:hideMark/>
          </w:tcPr>
          <w:p w14:paraId="5870EC47" w14:textId="77777777" w:rsidR="00AA2483" w:rsidRPr="00AA2483" w:rsidRDefault="00AA2483" w:rsidP="00AA2483">
            <w:pPr>
              <w:spacing w:before="20" w:after="20"/>
              <w:ind w:right="602"/>
              <w:jc w:val="right"/>
              <w:rPr>
                <w:szCs w:val="17"/>
                <w:lang w:eastAsia="en-AU"/>
              </w:rPr>
            </w:pPr>
            <w:r w:rsidRPr="00AA2483">
              <w:rPr>
                <w:szCs w:val="17"/>
                <w:lang w:eastAsia="en-AU"/>
              </w:rPr>
              <w:t>160</w:t>
            </w:r>
          </w:p>
        </w:tc>
        <w:tc>
          <w:tcPr>
            <w:tcW w:w="1701" w:type="dxa"/>
            <w:noWrap/>
            <w:hideMark/>
          </w:tcPr>
          <w:p w14:paraId="7F2538A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0D5C3267" w14:textId="77777777" w:rsidTr="003061C9">
        <w:tc>
          <w:tcPr>
            <w:tcW w:w="3118" w:type="dxa"/>
            <w:noWrap/>
            <w:hideMark/>
          </w:tcPr>
          <w:p w14:paraId="35E60691" w14:textId="77777777" w:rsidR="00AA2483" w:rsidRPr="00AA2483" w:rsidRDefault="00AA2483" w:rsidP="00AA2483">
            <w:pPr>
              <w:spacing w:before="20" w:after="20"/>
              <w:rPr>
                <w:szCs w:val="17"/>
                <w:lang w:eastAsia="en-AU"/>
              </w:rPr>
            </w:pPr>
            <w:r w:rsidRPr="00AA2483">
              <w:rPr>
                <w:szCs w:val="17"/>
              </w:rPr>
              <w:t>WALSH, Robert John</w:t>
            </w:r>
          </w:p>
        </w:tc>
        <w:tc>
          <w:tcPr>
            <w:tcW w:w="1844" w:type="dxa"/>
            <w:noWrap/>
            <w:hideMark/>
          </w:tcPr>
          <w:p w14:paraId="5496B8FF" w14:textId="77777777" w:rsidR="00AA2483" w:rsidRPr="00AA2483" w:rsidRDefault="00AA2483" w:rsidP="00AA2483">
            <w:pPr>
              <w:spacing w:before="20" w:after="20"/>
              <w:ind w:right="602"/>
              <w:jc w:val="right"/>
              <w:rPr>
                <w:szCs w:val="17"/>
                <w:lang w:eastAsia="en-AU"/>
              </w:rPr>
            </w:pPr>
            <w:r w:rsidRPr="00AA2483">
              <w:rPr>
                <w:szCs w:val="17"/>
                <w:lang w:eastAsia="en-AU"/>
              </w:rPr>
              <w:t>100</w:t>
            </w:r>
          </w:p>
        </w:tc>
        <w:tc>
          <w:tcPr>
            <w:tcW w:w="1701" w:type="dxa"/>
            <w:noWrap/>
            <w:hideMark/>
          </w:tcPr>
          <w:p w14:paraId="3544040D"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1BDFF386" w14:textId="77777777" w:rsidTr="003061C9">
        <w:tc>
          <w:tcPr>
            <w:tcW w:w="3118" w:type="dxa"/>
            <w:noWrap/>
            <w:hideMark/>
          </w:tcPr>
          <w:p w14:paraId="25065E6E" w14:textId="77777777" w:rsidR="00AA2483" w:rsidRPr="00AA2483" w:rsidRDefault="00AA2483" w:rsidP="00AA2483">
            <w:pPr>
              <w:spacing w:before="20" w:after="20"/>
              <w:rPr>
                <w:szCs w:val="17"/>
                <w:lang w:eastAsia="en-AU"/>
              </w:rPr>
            </w:pPr>
            <w:r w:rsidRPr="00AA2483">
              <w:rPr>
                <w:szCs w:val="17"/>
              </w:rPr>
              <w:t>WAGNER, Daven Michael</w:t>
            </w:r>
          </w:p>
        </w:tc>
        <w:tc>
          <w:tcPr>
            <w:tcW w:w="1844" w:type="dxa"/>
            <w:noWrap/>
            <w:hideMark/>
          </w:tcPr>
          <w:p w14:paraId="0061609B" w14:textId="77777777" w:rsidR="00AA2483" w:rsidRPr="00AA2483" w:rsidRDefault="00AA2483" w:rsidP="00AA2483">
            <w:pPr>
              <w:spacing w:before="20" w:after="20"/>
              <w:ind w:right="602"/>
              <w:jc w:val="right"/>
              <w:rPr>
                <w:szCs w:val="17"/>
                <w:lang w:eastAsia="en-AU"/>
              </w:rPr>
            </w:pPr>
            <w:r w:rsidRPr="00AA2483">
              <w:rPr>
                <w:szCs w:val="17"/>
                <w:lang w:eastAsia="en-AU"/>
              </w:rPr>
              <w:t>10</w:t>
            </w:r>
          </w:p>
        </w:tc>
        <w:tc>
          <w:tcPr>
            <w:tcW w:w="1701" w:type="dxa"/>
            <w:noWrap/>
            <w:hideMark/>
          </w:tcPr>
          <w:p w14:paraId="32C3C817" w14:textId="77777777" w:rsidR="00AA2483" w:rsidRPr="00AA2483" w:rsidRDefault="00AA2483" w:rsidP="00AA2483">
            <w:pPr>
              <w:spacing w:before="20" w:after="20"/>
              <w:jc w:val="center"/>
              <w:rPr>
                <w:szCs w:val="17"/>
                <w:lang w:eastAsia="en-AU"/>
              </w:rPr>
            </w:pPr>
          </w:p>
        </w:tc>
      </w:tr>
      <w:tr w:rsidR="00AA2483" w:rsidRPr="00AA2483" w14:paraId="0A3F5E22" w14:textId="77777777" w:rsidTr="003061C9">
        <w:tc>
          <w:tcPr>
            <w:tcW w:w="3118" w:type="dxa"/>
            <w:noWrap/>
            <w:hideMark/>
          </w:tcPr>
          <w:p w14:paraId="798E2362" w14:textId="77777777" w:rsidR="00AA2483" w:rsidRPr="00AA2483" w:rsidRDefault="00AA2483" w:rsidP="00AA2483">
            <w:pPr>
              <w:spacing w:before="20" w:after="20"/>
              <w:rPr>
                <w:szCs w:val="17"/>
                <w:lang w:eastAsia="en-AU"/>
              </w:rPr>
            </w:pPr>
            <w:r w:rsidRPr="00AA2483">
              <w:rPr>
                <w:szCs w:val="17"/>
              </w:rPr>
              <w:t>BAUM, Kim</w:t>
            </w:r>
          </w:p>
        </w:tc>
        <w:tc>
          <w:tcPr>
            <w:tcW w:w="1844" w:type="dxa"/>
            <w:noWrap/>
            <w:hideMark/>
          </w:tcPr>
          <w:p w14:paraId="5CF06049" w14:textId="77777777" w:rsidR="00AA2483" w:rsidRPr="00AA2483" w:rsidRDefault="00AA2483" w:rsidP="00AA2483">
            <w:pPr>
              <w:spacing w:before="20" w:after="20"/>
              <w:ind w:right="602"/>
              <w:jc w:val="right"/>
              <w:rPr>
                <w:szCs w:val="17"/>
                <w:lang w:eastAsia="en-AU"/>
              </w:rPr>
            </w:pPr>
            <w:r w:rsidRPr="00AA2483">
              <w:rPr>
                <w:szCs w:val="17"/>
                <w:lang w:eastAsia="en-AU"/>
              </w:rPr>
              <w:t>50</w:t>
            </w:r>
          </w:p>
        </w:tc>
        <w:tc>
          <w:tcPr>
            <w:tcW w:w="1701" w:type="dxa"/>
            <w:noWrap/>
            <w:hideMark/>
          </w:tcPr>
          <w:p w14:paraId="0CAAA9C3"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4FCD24ED" w14:textId="77777777" w:rsidTr="003061C9">
        <w:tc>
          <w:tcPr>
            <w:tcW w:w="3118" w:type="dxa"/>
            <w:noWrap/>
            <w:hideMark/>
          </w:tcPr>
          <w:p w14:paraId="3C0AEBFC" w14:textId="77777777" w:rsidR="00AA2483" w:rsidRPr="00AA2483" w:rsidRDefault="00AA2483" w:rsidP="00AA2483">
            <w:pPr>
              <w:spacing w:before="20" w:after="40"/>
              <w:rPr>
                <w:szCs w:val="17"/>
                <w:lang w:eastAsia="en-AU"/>
              </w:rPr>
            </w:pPr>
            <w:r w:rsidRPr="00AA2483">
              <w:rPr>
                <w:szCs w:val="17"/>
              </w:rPr>
              <w:t>DEER, Rachel</w:t>
            </w:r>
          </w:p>
        </w:tc>
        <w:tc>
          <w:tcPr>
            <w:tcW w:w="1844" w:type="dxa"/>
            <w:noWrap/>
            <w:hideMark/>
          </w:tcPr>
          <w:p w14:paraId="0A0BEDC7" w14:textId="77777777" w:rsidR="00AA2483" w:rsidRPr="00AA2483" w:rsidRDefault="00AA2483" w:rsidP="00AA2483">
            <w:pPr>
              <w:spacing w:before="20" w:after="20"/>
              <w:ind w:right="602"/>
              <w:jc w:val="right"/>
              <w:rPr>
                <w:szCs w:val="17"/>
                <w:lang w:eastAsia="en-AU"/>
              </w:rPr>
            </w:pPr>
            <w:r w:rsidRPr="00AA2483">
              <w:rPr>
                <w:szCs w:val="17"/>
                <w:lang w:eastAsia="en-AU"/>
              </w:rPr>
              <w:t>199</w:t>
            </w:r>
          </w:p>
        </w:tc>
        <w:tc>
          <w:tcPr>
            <w:tcW w:w="1701" w:type="dxa"/>
            <w:noWrap/>
            <w:hideMark/>
          </w:tcPr>
          <w:p w14:paraId="06ADACDC"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0C0E69FF" w14:textId="77777777" w:rsidR="00AA2483" w:rsidRPr="00AA2483" w:rsidRDefault="00AA2483" w:rsidP="00AA2483">
      <w:pPr>
        <w:spacing w:before="120" w:after="120"/>
        <w:jc w:val="center"/>
        <w:rPr>
          <w:b/>
          <w:bCs/>
          <w:szCs w:val="17"/>
          <w:lang w:val="en-US"/>
        </w:rPr>
      </w:pPr>
      <w:r w:rsidRPr="00AA2483">
        <w:rPr>
          <w:b/>
          <w:bCs/>
          <w:szCs w:val="17"/>
          <w:lang w:val="en-US"/>
        </w:rPr>
        <w:t xml:space="preserve">Town </w:t>
      </w:r>
      <w:r w:rsidRPr="00AA2483">
        <w:rPr>
          <w:b/>
          <w:bCs/>
          <w:szCs w:val="17"/>
        </w:rPr>
        <w:t>of</w:t>
      </w:r>
      <w:r w:rsidRPr="00AA2483">
        <w:rPr>
          <w:b/>
          <w:bCs/>
          <w:szCs w:val="17"/>
          <w:lang w:val="en-US"/>
        </w:rPr>
        <w:t xml:space="preserve"> </w:t>
      </w:r>
      <w:proofErr w:type="spellStart"/>
      <w:r w:rsidRPr="00AA2483">
        <w:rPr>
          <w:b/>
          <w:bCs/>
          <w:szCs w:val="17"/>
          <w:lang w:val="en-US"/>
        </w:rPr>
        <w:t>Gawler</w:t>
      </w:r>
      <w:proofErr w:type="spellEnd"/>
    </w:p>
    <w:p w14:paraId="20052392" w14:textId="77777777" w:rsidR="00AA2483" w:rsidRPr="00AA2483" w:rsidRDefault="00AA2483" w:rsidP="00AA2483">
      <w:pPr>
        <w:spacing w:before="80"/>
        <w:rPr>
          <w:b/>
          <w:bCs/>
          <w:szCs w:val="17"/>
          <w:lang w:val="en-US"/>
        </w:rPr>
      </w:pPr>
      <w:r w:rsidRPr="00AA2483">
        <w:rPr>
          <w:b/>
          <w:bCs/>
          <w:szCs w:val="17"/>
          <w:lang w:val="en-US"/>
        </w:rPr>
        <w:t>Mayor, 1 vacancy</w:t>
      </w:r>
    </w:p>
    <w:p w14:paraId="003259E8" w14:textId="77777777" w:rsidR="00AA2483" w:rsidRPr="00AA2483" w:rsidRDefault="00AA2483" w:rsidP="00AA2483">
      <w:pPr>
        <w:spacing w:after="0"/>
        <w:rPr>
          <w:szCs w:val="17"/>
          <w:lang w:val="en-US"/>
        </w:rPr>
      </w:pPr>
      <w:r w:rsidRPr="00AA2483">
        <w:rPr>
          <w:szCs w:val="17"/>
          <w:lang w:val="en-US"/>
        </w:rPr>
        <w:t>Formal Ballot Papers: 6,362</w:t>
      </w:r>
    </w:p>
    <w:p w14:paraId="26AFBFCC" w14:textId="77777777" w:rsidR="00AA2483" w:rsidRPr="00AA2483" w:rsidRDefault="00AA2483" w:rsidP="00AA2483">
      <w:pPr>
        <w:spacing w:after="0"/>
        <w:rPr>
          <w:szCs w:val="17"/>
          <w:lang w:val="en-US"/>
        </w:rPr>
      </w:pPr>
      <w:r w:rsidRPr="00AA2483">
        <w:rPr>
          <w:szCs w:val="17"/>
          <w:lang w:val="en-US"/>
        </w:rPr>
        <w:t>Informal Ballot Papers: 61</w:t>
      </w:r>
    </w:p>
    <w:p w14:paraId="3F5DB686" w14:textId="77777777" w:rsidR="00AA2483" w:rsidRPr="00AA2483" w:rsidRDefault="00AA2483" w:rsidP="00AA2483">
      <w:pPr>
        <w:rPr>
          <w:szCs w:val="17"/>
          <w:lang w:val="en-US"/>
        </w:rPr>
      </w:pPr>
      <w:r w:rsidRPr="00AA2483">
        <w:rPr>
          <w:szCs w:val="17"/>
          <w:lang w:val="en-US"/>
        </w:rPr>
        <w:t>Quota: 3,182</w:t>
      </w:r>
    </w:p>
    <w:tbl>
      <w:tblPr>
        <w:tblStyle w:val="Gazettetable"/>
        <w:tblW w:w="6662" w:type="dxa"/>
        <w:tblLook w:val="04A0" w:firstRow="1" w:lastRow="0" w:firstColumn="1" w:lastColumn="0" w:noHBand="0" w:noVBand="1"/>
      </w:tblPr>
      <w:tblGrid>
        <w:gridCol w:w="3118"/>
        <w:gridCol w:w="1843"/>
        <w:gridCol w:w="1701"/>
      </w:tblGrid>
      <w:tr w:rsidR="00AA2483" w:rsidRPr="00AA2483" w14:paraId="4277ECB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9300A8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30F7F7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49A674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3970265" w14:textId="77777777" w:rsidTr="003061C9">
        <w:tc>
          <w:tcPr>
            <w:tcW w:w="3118" w:type="dxa"/>
            <w:noWrap/>
            <w:hideMark/>
          </w:tcPr>
          <w:p w14:paraId="0DC15352" w14:textId="77777777" w:rsidR="00AA2483" w:rsidRPr="00AA2483" w:rsidRDefault="00AA2483" w:rsidP="00AA2483">
            <w:pPr>
              <w:spacing w:before="20" w:after="20"/>
              <w:rPr>
                <w:szCs w:val="17"/>
                <w:lang w:eastAsia="en-AU"/>
              </w:rPr>
            </w:pPr>
            <w:r w:rsidRPr="00AA2483">
              <w:rPr>
                <w:szCs w:val="17"/>
              </w:rPr>
              <w:t>LITTLE, Paul</w:t>
            </w:r>
          </w:p>
        </w:tc>
        <w:tc>
          <w:tcPr>
            <w:tcW w:w="1843" w:type="dxa"/>
            <w:noWrap/>
            <w:hideMark/>
          </w:tcPr>
          <w:p w14:paraId="4CA629A9" w14:textId="77777777" w:rsidR="00AA2483" w:rsidRPr="00AA2483" w:rsidRDefault="00AA2483" w:rsidP="00AA2483">
            <w:pPr>
              <w:spacing w:before="20" w:after="20"/>
              <w:ind w:right="602"/>
              <w:jc w:val="right"/>
              <w:rPr>
                <w:szCs w:val="17"/>
                <w:lang w:eastAsia="en-AU"/>
              </w:rPr>
            </w:pPr>
            <w:r w:rsidRPr="00AA2483">
              <w:rPr>
                <w:szCs w:val="17"/>
                <w:lang w:eastAsia="en-AU"/>
              </w:rPr>
              <w:t>1695</w:t>
            </w:r>
          </w:p>
        </w:tc>
        <w:tc>
          <w:tcPr>
            <w:tcW w:w="1701" w:type="dxa"/>
            <w:noWrap/>
            <w:hideMark/>
          </w:tcPr>
          <w:p w14:paraId="1D990D11" w14:textId="77777777" w:rsidR="00AA2483" w:rsidRPr="00AA2483" w:rsidRDefault="00AA2483" w:rsidP="00AA2483">
            <w:pPr>
              <w:spacing w:before="20" w:after="20"/>
              <w:jc w:val="center"/>
              <w:rPr>
                <w:szCs w:val="17"/>
                <w:lang w:eastAsia="en-AU"/>
              </w:rPr>
            </w:pPr>
          </w:p>
        </w:tc>
      </w:tr>
      <w:tr w:rsidR="00AA2483" w:rsidRPr="00AA2483" w14:paraId="4AADDE28" w14:textId="77777777" w:rsidTr="003061C9">
        <w:tc>
          <w:tcPr>
            <w:tcW w:w="3118" w:type="dxa"/>
            <w:noWrap/>
            <w:hideMark/>
          </w:tcPr>
          <w:p w14:paraId="23439F88" w14:textId="77777777" w:rsidR="00AA2483" w:rsidRPr="00AA2483" w:rsidRDefault="00AA2483" w:rsidP="00AA2483">
            <w:pPr>
              <w:spacing w:before="20" w:after="20"/>
              <w:rPr>
                <w:szCs w:val="17"/>
                <w:lang w:eastAsia="en-AU"/>
              </w:rPr>
            </w:pPr>
            <w:r w:rsidRPr="00AA2483">
              <w:rPr>
                <w:szCs w:val="17"/>
              </w:rPr>
              <w:t>TOOLEY, Ian</w:t>
            </w:r>
          </w:p>
        </w:tc>
        <w:tc>
          <w:tcPr>
            <w:tcW w:w="1843" w:type="dxa"/>
            <w:noWrap/>
            <w:hideMark/>
          </w:tcPr>
          <w:p w14:paraId="744BD8C7" w14:textId="77777777" w:rsidR="00AA2483" w:rsidRPr="00AA2483" w:rsidRDefault="00AA2483" w:rsidP="00AA2483">
            <w:pPr>
              <w:spacing w:before="20" w:after="20"/>
              <w:ind w:right="602"/>
              <w:jc w:val="right"/>
              <w:rPr>
                <w:szCs w:val="17"/>
                <w:lang w:eastAsia="en-AU"/>
              </w:rPr>
            </w:pPr>
            <w:r w:rsidRPr="00AA2483">
              <w:rPr>
                <w:szCs w:val="17"/>
                <w:lang w:eastAsia="en-AU"/>
              </w:rPr>
              <w:t>1700</w:t>
            </w:r>
          </w:p>
        </w:tc>
        <w:tc>
          <w:tcPr>
            <w:tcW w:w="1701" w:type="dxa"/>
            <w:noWrap/>
            <w:hideMark/>
          </w:tcPr>
          <w:p w14:paraId="1CC84939" w14:textId="77777777" w:rsidR="00AA2483" w:rsidRPr="00AA2483" w:rsidRDefault="00AA2483" w:rsidP="00AA2483">
            <w:pPr>
              <w:spacing w:before="20" w:after="20"/>
              <w:jc w:val="center"/>
              <w:rPr>
                <w:szCs w:val="17"/>
                <w:lang w:eastAsia="en-AU"/>
              </w:rPr>
            </w:pPr>
          </w:p>
        </w:tc>
      </w:tr>
      <w:tr w:rsidR="00AA2483" w:rsidRPr="00AA2483" w14:paraId="39476DE8" w14:textId="77777777" w:rsidTr="003061C9">
        <w:tc>
          <w:tcPr>
            <w:tcW w:w="3118" w:type="dxa"/>
            <w:noWrap/>
            <w:hideMark/>
          </w:tcPr>
          <w:p w14:paraId="0B308531" w14:textId="77777777" w:rsidR="00AA2483" w:rsidRPr="00AA2483" w:rsidRDefault="00AA2483" w:rsidP="00AA2483">
            <w:pPr>
              <w:spacing w:before="20" w:after="20"/>
              <w:rPr>
                <w:szCs w:val="17"/>
                <w:lang w:eastAsia="en-AU"/>
              </w:rPr>
            </w:pPr>
            <w:r w:rsidRPr="00AA2483">
              <w:rPr>
                <w:szCs w:val="17"/>
              </w:rPr>
              <w:t>REDMAN, Karen</w:t>
            </w:r>
          </w:p>
        </w:tc>
        <w:tc>
          <w:tcPr>
            <w:tcW w:w="1843" w:type="dxa"/>
            <w:noWrap/>
            <w:hideMark/>
          </w:tcPr>
          <w:p w14:paraId="5F72686A" w14:textId="77777777" w:rsidR="00AA2483" w:rsidRPr="00AA2483" w:rsidRDefault="00AA2483" w:rsidP="00AA2483">
            <w:pPr>
              <w:spacing w:before="20" w:after="20"/>
              <w:ind w:right="602"/>
              <w:jc w:val="right"/>
              <w:rPr>
                <w:szCs w:val="17"/>
                <w:lang w:eastAsia="en-AU"/>
              </w:rPr>
            </w:pPr>
            <w:r w:rsidRPr="00AA2483">
              <w:rPr>
                <w:szCs w:val="17"/>
                <w:lang w:eastAsia="en-AU"/>
              </w:rPr>
              <w:t>2469</w:t>
            </w:r>
          </w:p>
        </w:tc>
        <w:tc>
          <w:tcPr>
            <w:tcW w:w="1701" w:type="dxa"/>
            <w:noWrap/>
            <w:hideMark/>
          </w:tcPr>
          <w:p w14:paraId="431C8C84"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0FC5433" w14:textId="77777777" w:rsidTr="003061C9">
        <w:tc>
          <w:tcPr>
            <w:tcW w:w="3118" w:type="dxa"/>
            <w:noWrap/>
            <w:hideMark/>
          </w:tcPr>
          <w:p w14:paraId="045041D7" w14:textId="77777777" w:rsidR="00AA2483" w:rsidRPr="00AA2483" w:rsidRDefault="00AA2483" w:rsidP="00AA2483">
            <w:pPr>
              <w:spacing w:before="20" w:after="40"/>
              <w:rPr>
                <w:szCs w:val="17"/>
                <w:lang w:eastAsia="en-AU"/>
              </w:rPr>
            </w:pPr>
            <w:r w:rsidRPr="00AA2483">
              <w:rPr>
                <w:szCs w:val="17"/>
              </w:rPr>
              <w:t>BOLTON, John</w:t>
            </w:r>
          </w:p>
        </w:tc>
        <w:tc>
          <w:tcPr>
            <w:tcW w:w="1843" w:type="dxa"/>
            <w:noWrap/>
            <w:hideMark/>
          </w:tcPr>
          <w:p w14:paraId="15FA7F71" w14:textId="77777777" w:rsidR="00AA2483" w:rsidRPr="00AA2483" w:rsidRDefault="00AA2483" w:rsidP="00AA2483">
            <w:pPr>
              <w:spacing w:before="20" w:after="20"/>
              <w:ind w:right="602"/>
              <w:jc w:val="right"/>
              <w:rPr>
                <w:szCs w:val="17"/>
                <w:lang w:eastAsia="en-AU"/>
              </w:rPr>
            </w:pPr>
            <w:r w:rsidRPr="00AA2483">
              <w:rPr>
                <w:szCs w:val="17"/>
                <w:lang w:eastAsia="en-AU"/>
              </w:rPr>
              <w:t>498</w:t>
            </w:r>
          </w:p>
        </w:tc>
        <w:tc>
          <w:tcPr>
            <w:tcW w:w="1701" w:type="dxa"/>
            <w:noWrap/>
            <w:hideMark/>
          </w:tcPr>
          <w:p w14:paraId="45F7DD94" w14:textId="77777777" w:rsidR="00AA2483" w:rsidRPr="00AA2483" w:rsidRDefault="00AA2483" w:rsidP="00AA2483">
            <w:pPr>
              <w:spacing w:before="20" w:after="20"/>
              <w:jc w:val="center"/>
              <w:rPr>
                <w:szCs w:val="17"/>
                <w:lang w:eastAsia="en-AU"/>
              </w:rPr>
            </w:pPr>
          </w:p>
        </w:tc>
      </w:tr>
    </w:tbl>
    <w:p w14:paraId="7B3715C5"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10 vacancies</w:t>
      </w:r>
    </w:p>
    <w:p w14:paraId="0B4B2054" w14:textId="77777777" w:rsidR="00AA2483" w:rsidRPr="00AA2483" w:rsidRDefault="00AA2483" w:rsidP="00AA2483">
      <w:pPr>
        <w:spacing w:after="0"/>
        <w:rPr>
          <w:szCs w:val="17"/>
          <w:lang w:val="en-US"/>
        </w:rPr>
      </w:pPr>
      <w:r w:rsidRPr="00AA2483">
        <w:rPr>
          <w:szCs w:val="17"/>
          <w:lang w:val="en-US"/>
        </w:rPr>
        <w:t>Formal Ballot Papers: 6,052</w:t>
      </w:r>
    </w:p>
    <w:p w14:paraId="5C23F06F" w14:textId="77777777" w:rsidR="00AA2483" w:rsidRPr="00AA2483" w:rsidRDefault="00AA2483" w:rsidP="00AA2483">
      <w:pPr>
        <w:spacing w:after="0"/>
        <w:rPr>
          <w:szCs w:val="17"/>
          <w:lang w:val="en-US"/>
        </w:rPr>
      </w:pPr>
      <w:r w:rsidRPr="00AA2483">
        <w:rPr>
          <w:szCs w:val="17"/>
          <w:lang w:val="en-US"/>
        </w:rPr>
        <w:t>Informal Ballot Papers: 356</w:t>
      </w:r>
    </w:p>
    <w:p w14:paraId="69CBBBD2" w14:textId="77777777" w:rsidR="00AA2483" w:rsidRPr="00AA2483" w:rsidRDefault="00AA2483" w:rsidP="00AA2483">
      <w:pPr>
        <w:rPr>
          <w:szCs w:val="17"/>
          <w:lang w:val="en-US"/>
        </w:rPr>
      </w:pPr>
      <w:r w:rsidRPr="00AA2483">
        <w:rPr>
          <w:szCs w:val="17"/>
          <w:lang w:val="en-US"/>
        </w:rPr>
        <w:t>Quota: 551</w:t>
      </w:r>
    </w:p>
    <w:tbl>
      <w:tblPr>
        <w:tblStyle w:val="Gazettetable"/>
        <w:tblW w:w="6662" w:type="dxa"/>
        <w:tblLook w:val="04A0" w:firstRow="1" w:lastRow="0" w:firstColumn="1" w:lastColumn="0" w:noHBand="0" w:noVBand="1"/>
      </w:tblPr>
      <w:tblGrid>
        <w:gridCol w:w="3118"/>
        <w:gridCol w:w="1843"/>
        <w:gridCol w:w="1701"/>
      </w:tblGrid>
      <w:tr w:rsidR="00AA2483" w:rsidRPr="00AA2483" w14:paraId="6570971B" w14:textId="77777777" w:rsidTr="00AA2483">
        <w:trPr>
          <w:cnfStyle w:val="100000000000" w:firstRow="1" w:lastRow="0" w:firstColumn="0" w:lastColumn="0" w:oddVBand="0" w:evenVBand="0" w:oddHBand="0" w:evenHBand="0" w:firstRowFirstColumn="0" w:firstRowLastColumn="0" w:lastRowFirstColumn="0" w:lastRowLastColumn="0"/>
          <w:tblHeader/>
        </w:trPr>
        <w:tc>
          <w:tcPr>
            <w:tcW w:w="3118" w:type="dxa"/>
            <w:noWrap/>
            <w:hideMark/>
          </w:tcPr>
          <w:p w14:paraId="47F15DE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1AC2F01"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593E2C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4D71696" w14:textId="77777777" w:rsidTr="003061C9">
        <w:tc>
          <w:tcPr>
            <w:tcW w:w="3118" w:type="dxa"/>
            <w:noWrap/>
            <w:hideMark/>
          </w:tcPr>
          <w:p w14:paraId="2B61CF56" w14:textId="77777777" w:rsidR="00AA2483" w:rsidRPr="00AA2483" w:rsidRDefault="00AA2483" w:rsidP="00AA2483">
            <w:pPr>
              <w:spacing w:before="20" w:after="20"/>
              <w:rPr>
                <w:szCs w:val="17"/>
                <w:lang w:eastAsia="en-AU"/>
              </w:rPr>
            </w:pPr>
            <w:r w:rsidRPr="00AA2483">
              <w:rPr>
                <w:szCs w:val="17"/>
              </w:rPr>
              <w:t>SOLOMON, Isaac</w:t>
            </w:r>
          </w:p>
        </w:tc>
        <w:tc>
          <w:tcPr>
            <w:tcW w:w="1843" w:type="dxa"/>
            <w:noWrap/>
            <w:hideMark/>
          </w:tcPr>
          <w:p w14:paraId="625BD8A0" w14:textId="77777777" w:rsidR="00AA2483" w:rsidRPr="00AA2483" w:rsidRDefault="00AA2483" w:rsidP="00AA2483">
            <w:pPr>
              <w:spacing w:before="20" w:after="20"/>
              <w:ind w:right="602"/>
              <w:jc w:val="right"/>
              <w:rPr>
                <w:szCs w:val="17"/>
                <w:lang w:eastAsia="en-AU"/>
              </w:rPr>
            </w:pPr>
            <w:r w:rsidRPr="00AA2483">
              <w:rPr>
                <w:szCs w:val="17"/>
                <w:lang w:eastAsia="en-AU"/>
              </w:rPr>
              <w:t>507</w:t>
            </w:r>
          </w:p>
        </w:tc>
        <w:tc>
          <w:tcPr>
            <w:tcW w:w="1701" w:type="dxa"/>
            <w:noWrap/>
            <w:hideMark/>
          </w:tcPr>
          <w:p w14:paraId="78926FC7"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746899F3" w14:textId="77777777" w:rsidTr="003061C9">
        <w:tc>
          <w:tcPr>
            <w:tcW w:w="3118" w:type="dxa"/>
            <w:noWrap/>
            <w:hideMark/>
          </w:tcPr>
          <w:p w14:paraId="6A8A448B" w14:textId="77777777" w:rsidR="00AA2483" w:rsidRPr="00AA2483" w:rsidRDefault="00AA2483" w:rsidP="00AA2483">
            <w:pPr>
              <w:spacing w:before="20" w:after="20"/>
              <w:rPr>
                <w:szCs w:val="17"/>
                <w:lang w:eastAsia="en-AU"/>
              </w:rPr>
            </w:pPr>
            <w:r w:rsidRPr="00AA2483">
              <w:rPr>
                <w:szCs w:val="17"/>
              </w:rPr>
              <w:t>DAVIES, Cody</w:t>
            </w:r>
          </w:p>
        </w:tc>
        <w:tc>
          <w:tcPr>
            <w:tcW w:w="1843" w:type="dxa"/>
            <w:noWrap/>
            <w:hideMark/>
          </w:tcPr>
          <w:p w14:paraId="55747059" w14:textId="77777777" w:rsidR="00AA2483" w:rsidRPr="00AA2483" w:rsidRDefault="00AA2483" w:rsidP="00AA2483">
            <w:pPr>
              <w:spacing w:before="20" w:after="20"/>
              <w:ind w:right="602"/>
              <w:jc w:val="right"/>
              <w:rPr>
                <w:szCs w:val="17"/>
                <w:lang w:eastAsia="en-AU"/>
              </w:rPr>
            </w:pPr>
            <w:r w:rsidRPr="00AA2483">
              <w:rPr>
                <w:szCs w:val="17"/>
                <w:lang w:eastAsia="en-AU"/>
              </w:rPr>
              <w:t>350</w:t>
            </w:r>
          </w:p>
        </w:tc>
        <w:tc>
          <w:tcPr>
            <w:tcW w:w="1701" w:type="dxa"/>
            <w:noWrap/>
            <w:hideMark/>
          </w:tcPr>
          <w:p w14:paraId="6F06D6BA"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0936294B" w14:textId="77777777" w:rsidTr="003061C9">
        <w:tc>
          <w:tcPr>
            <w:tcW w:w="3118" w:type="dxa"/>
            <w:noWrap/>
            <w:hideMark/>
          </w:tcPr>
          <w:p w14:paraId="6BE6ED32" w14:textId="77777777" w:rsidR="00AA2483" w:rsidRPr="00AA2483" w:rsidRDefault="00AA2483" w:rsidP="00AA2483">
            <w:pPr>
              <w:spacing w:before="20" w:after="20"/>
              <w:rPr>
                <w:szCs w:val="17"/>
                <w:lang w:eastAsia="en-AU"/>
              </w:rPr>
            </w:pPr>
            <w:r w:rsidRPr="00AA2483">
              <w:rPr>
                <w:szCs w:val="17"/>
              </w:rPr>
              <w:t>HENNESSY, Helen Elizabeth</w:t>
            </w:r>
          </w:p>
        </w:tc>
        <w:tc>
          <w:tcPr>
            <w:tcW w:w="1843" w:type="dxa"/>
            <w:noWrap/>
            <w:hideMark/>
          </w:tcPr>
          <w:p w14:paraId="152682FD" w14:textId="77777777" w:rsidR="00AA2483" w:rsidRPr="00AA2483" w:rsidRDefault="00AA2483" w:rsidP="00AA2483">
            <w:pPr>
              <w:spacing w:before="20" w:after="20"/>
              <w:ind w:right="602"/>
              <w:jc w:val="right"/>
              <w:rPr>
                <w:szCs w:val="17"/>
                <w:lang w:eastAsia="en-AU"/>
              </w:rPr>
            </w:pPr>
            <w:r w:rsidRPr="00AA2483">
              <w:rPr>
                <w:szCs w:val="17"/>
                <w:lang w:eastAsia="en-AU"/>
              </w:rPr>
              <w:t>559</w:t>
            </w:r>
          </w:p>
        </w:tc>
        <w:tc>
          <w:tcPr>
            <w:tcW w:w="1701" w:type="dxa"/>
            <w:noWrap/>
            <w:hideMark/>
          </w:tcPr>
          <w:p w14:paraId="017BE613"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44FE3779" w14:textId="77777777" w:rsidTr="003061C9">
        <w:tc>
          <w:tcPr>
            <w:tcW w:w="3118" w:type="dxa"/>
            <w:noWrap/>
            <w:hideMark/>
          </w:tcPr>
          <w:p w14:paraId="7DDAD32C" w14:textId="77777777" w:rsidR="00AA2483" w:rsidRPr="00AA2483" w:rsidRDefault="00AA2483" w:rsidP="00AA2483">
            <w:pPr>
              <w:spacing w:before="20" w:after="20"/>
              <w:rPr>
                <w:szCs w:val="17"/>
                <w:lang w:eastAsia="en-AU"/>
              </w:rPr>
            </w:pPr>
            <w:r w:rsidRPr="00AA2483">
              <w:rPr>
                <w:szCs w:val="17"/>
              </w:rPr>
              <w:t>DRUMMOND, Louise</w:t>
            </w:r>
          </w:p>
        </w:tc>
        <w:tc>
          <w:tcPr>
            <w:tcW w:w="1843" w:type="dxa"/>
            <w:noWrap/>
            <w:hideMark/>
          </w:tcPr>
          <w:p w14:paraId="4EE43BC7" w14:textId="77777777" w:rsidR="00AA2483" w:rsidRPr="00AA2483" w:rsidRDefault="00AA2483" w:rsidP="00AA2483">
            <w:pPr>
              <w:spacing w:before="20" w:after="20"/>
              <w:ind w:right="602"/>
              <w:jc w:val="right"/>
              <w:rPr>
                <w:szCs w:val="17"/>
                <w:lang w:eastAsia="en-AU"/>
              </w:rPr>
            </w:pPr>
            <w:r w:rsidRPr="00AA2483">
              <w:rPr>
                <w:szCs w:val="17"/>
                <w:lang w:eastAsia="en-AU"/>
              </w:rPr>
              <w:t>187</w:t>
            </w:r>
          </w:p>
        </w:tc>
        <w:tc>
          <w:tcPr>
            <w:tcW w:w="1701" w:type="dxa"/>
            <w:noWrap/>
            <w:hideMark/>
          </w:tcPr>
          <w:p w14:paraId="24D61C08" w14:textId="77777777" w:rsidR="00AA2483" w:rsidRPr="00AA2483" w:rsidRDefault="00AA2483" w:rsidP="00AA2483">
            <w:pPr>
              <w:spacing w:before="20" w:after="20"/>
              <w:jc w:val="center"/>
              <w:rPr>
                <w:szCs w:val="17"/>
                <w:lang w:eastAsia="en-AU"/>
              </w:rPr>
            </w:pPr>
          </w:p>
        </w:tc>
      </w:tr>
      <w:tr w:rsidR="00AA2483" w:rsidRPr="00AA2483" w14:paraId="2B672E6F" w14:textId="77777777" w:rsidTr="003061C9">
        <w:tc>
          <w:tcPr>
            <w:tcW w:w="3118" w:type="dxa"/>
            <w:noWrap/>
            <w:hideMark/>
          </w:tcPr>
          <w:p w14:paraId="67A2EB41" w14:textId="77777777" w:rsidR="00AA2483" w:rsidRPr="00AA2483" w:rsidRDefault="00AA2483" w:rsidP="00AA2483">
            <w:pPr>
              <w:spacing w:before="20" w:after="20"/>
              <w:rPr>
                <w:szCs w:val="17"/>
                <w:lang w:eastAsia="en-AU"/>
              </w:rPr>
            </w:pPr>
            <w:r w:rsidRPr="00AA2483">
              <w:rPr>
                <w:szCs w:val="17"/>
              </w:rPr>
              <w:t>LAUNER, Mick</w:t>
            </w:r>
          </w:p>
        </w:tc>
        <w:tc>
          <w:tcPr>
            <w:tcW w:w="1843" w:type="dxa"/>
            <w:noWrap/>
            <w:hideMark/>
          </w:tcPr>
          <w:p w14:paraId="702815B2" w14:textId="77777777" w:rsidR="00AA2483" w:rsidRPr="00AA2483" w:rsidRDefault="00AA2483" w:rsidP="00AA2483">
            <w:pPr>
              <w:spacing w:before="20" w:after="20"/>
              <w:ind w:right="602"/>
              <w:jc w:val="right"/>
              <w:rPr>
                <w:szCs w:val="17"/>
                <w:lang w:eastAsia="en-AU"/>
              </w:rPr>
            </w:pPr>
            <w:r w:rsidRPr="00AA2483">
              <w:rPr>
                <w:szCs w:val="17"/>
                <w:lang w:eastAsia="en-AU"/>
              </w:rPr>
              <w:t>272</w:t>
            </w:r>
          </w:p>
        </w:tc>
        <w:tc>
          <w:tcPr>
            <w:tcW w:w="1701" w:type="dxa"/>
            <w:noWrap/>
            <w:hideMark/>
          </w:tcPr>
          <w:p w14:paraId="4CD53BE2"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15AA315B" w14:textId="77777777" w:rsidTr="003061C9">
        <w:tc>
          <w:tcPr>
            <w:tcW w:w="3118" w:type="dxa"/>
            <w:noWrap/>
            <w:hideMark/>
          </w:tcPr>
          <w:p w14:paraId="306D304B" w14:textId="77777777" w:rsidR="00AA2483" w:rsidRPr="00AA2483" w:rsidRDefault="00AA2483" w:rsidP="00AA2483">
            <w:pPr>
              <w:spacing w:before="20" w:after="20"/>
              <w:rPr>
                <w:szCs w:val="17"/>
                <w:lang w:eastAsia="en-AU"/>
              </w:rPr>
            </w:pPr>
            <w:r w:rsidRPr="00AA2483">
              <w:rPr>
                <w:szCs w:val="17"/>
              </w:rPr>
              <w:t>HUGHES, David</w:t>
            </w:r>
          </w:p>
        </w:tc>
        <w:tc>
          <w:tcPr>
            <w:tcW w:w="1843" w:type="dxa"/>
            <w:noWrap/>
            <w:hideMark/>
          </w:tcPr>
          <w:p w14:paraId="67E26A29" w14:textId="77777777" w:rsidR="00AA2483" w:rsidRPr="00AA2483" w:rsidRDefault="00AA2483" w:rsidP="00AA2483">
            <w:pPr>
              <w:spacing w:before="20" w:after="20"/>
              <w:ind w:right="602"/>
              <w:jc w:val="right"/>
              <w:rPr>
                <w:szCs w:val="17"/>
                <w:lang w:eastAsia="en-AU"/>
              </w:rPr>
            </w:pPr>
            <w:r w:rsidRPr="00AA2483">
              <w:rPr>
                <w:szCs w:val="17"/>
                <w:lang w:eastAsia="en-AU"/>
              </w:rPr>
              <w:t>320</w:t>
            </w:r>
          </w:p>
        </w:tc>
        <w:tc>
          <w:tcPr>
            <w:tcW w:w="1701" w:type="dxa"/>
            <w:noWrap/>
            <w:hideMark/>
          </w:tcPr>
          <w:p w14:paraId="740F9A95"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0324ADFB" w14:textId="77777777" w:rsidTr="003061C9">
        <w:tc>
          <w:tcPr>
            <w:tcW w:w="3118" w:type="dxa"/>
            <w:noWrap/>
            <w:hideMark/>
          </w:tcPr>
          <w:p w14:paraId="3D3420D6" w14:textId="77777777" w:rsidR="00AA2483" w:rsidRPr="00AA2483" w:rsidRDefault="00AA2483" w:rsidP="00AA2483">
            <w:pPr>
              <w:spacing w:before="20" w:after="20"/>
              <w:rPr>
                <w:szCs w:val="17"/>
                <w:lang w:eastAsia="en-AU"/>
              </w:rPr>
            </w:pPr>
            <w:r w:rsidRPr="00AA2483">
              <w:rPr>
                <w:szCs w:val="17"/>
              </w:rPr>
              <w:t>DORNFORD, Brent</w:t>
            </w:r>
          </w:p>
        </w:tc>
        <w:tc>
          <w:tcPr>
            <w:tcW w:w="1843" w:type="dxa"/>
            <w:noWrap/>
            <w:hideMark/>
          </w:tcPr>
          <w:p w14:paraId="13DC951A" w14:textId="77777777" w:rsidR="00AA2483" w:rsidRPr="00AA2483" w:rsidRDefault="00AA2483" w:rsidP="00AA2483">
            <w:pPr>
              <w:spacing w:before="20" w:after="20"/>
              <w:ind w:right="602"/>
              <w:jc w:val="right"/>
              <w:rPr>
                <w:szCs w:val="17"/>
                <w:lang w:eastAsia="en-AU"/>
              </w:rPr>
            </w:pPr>
            <w:r w:rsidRPr="00AA2483">
              <w:rPr>
                <w:szCs w:val="17"/>
                <w:lang w:eastAsia="en-AU"/>
              </w:rPr>
              <w:t>39</w:t>
            </w:r>
          </w:p>
        </w:tc>
        <w:tc>
          <w:tcPr>
            <w:tcW w:w="1701" w:type="dxa"/>
            <w:noWrap/>
            <w:hideMark/>
          </w:tcPr>
          <w:p w14:paraId="1050B461" w14:textId="77777777" w:rsidR="00AA2483" w:rsidRPr="00AA2483" w:rsidRDefault="00AA2483" w:rsidP="00AA2483">
            <w:pPr>
              <w:spacing w:before="20" w:after="20"/>
              <w:jc w:val="center"/>
              <w:rPr>
                <w:szCs w:val="17"/>
                <w:lang w:eastAsia="en-AU"/>
              </w:rPr>
            </w:pPr>
          </w:p>
        </w:tc>
      </w:tr>
      <w:tr w:rsidR="00AA2483" w:rsidRPr="00AA2483" w14:paraId="20EC85B6" w14:textId="77777777" w:rsidTr="003061C9">
        <w:tc>
          <w:tcPr>
            <w:tcW w:w="3118" w:type="dxa"/>
            <w:noWrap/>
            <w:hideMark/>
          </w:tcPr>
          <w:p w14:paraId="31332743" w14:textId="77777777" w:rsidR="00AA2483" w:rsidRPr="00AA2483" w:rsidRDefault="00AA2483" w:rsidP="00AA2483">
            <w:pPr>
              <w:spacing w:before="20" w:after="20"/>
              <w:rPr>
                <w:szCs w:val="17"/>
                <w:lang w:eastAsia="en-AU"/>
              </w:rPr>
            </w:pPr>
            <w:r w:rsidRPr="00AA2483">
              <w:rPr>
                <w:szCs w:val="17"/>
              </w:rPr>
              <w:t>MILLIKAN, Angus Alexander</w:t>
            </w:r>
          </w:p>
        </w:tc>
        <w:tc>
          <w:tcPr>
            <w:tcW w:w="1843" w:type="dxa"/>
            <w:noWrap/>
            <w:hideMark/>
          </w:tcPr>
          <w:p w14:paraId="12760E36" w14:textId="77777777" w:rsidR="00AA2483" w:rsidRPr="00AA2483" w:rsidRDefault="00AA2483" w:rsidP="00AA2483">
            <w:pPr>
              <w:spacing w:before="20" w:after="20"/>
              <w:ind w:right="602"/>
              <w:jc w:val="right"/>
              <w:rPr>
                <w:szCs w:val="17"/>
                <w:lang w:eastAsia="en-AU"/>
              </w:rPr>
            </w:pPr>
            <w:r w:rsidRPr="00AA2483">
              <w:rPr>
                <w:szCs w:val="17"/>
                <w:lang w:eastAsia="en-AU"/>
              </w:rPr>
              <w:t>94</w:t>
            </w:r>
          </w:p>
        </w:tc>
        <w:tc>
          <w:tcPr>
            <w:tcW w:w="1701" w:type="dxa"/>
            <w:noWrap/>
            <w:hideMark/>
          </w:tcPr>
          <w:p w14:paraId="560BE211" w14:textId="77777777" w:rsidR="00AA2483" w:rsidRPr="00AA2483" w:rsidRDefault="00AA2483" w:rsidP="00AA2483">
            <w:pPr>
              <w:spacing w:before="20" w:after="20"/>
              <w:jc w:val="center"/>
              <w:rPr>
                <w:szCs w:val="17"/>
                <w:lang w:eastAsia="en-AU"/>
              </w:rPr>
            </w:pPr>
          </w:p>
        </w:tc>
      </w:tr>
      <w:tr w:rsidR="00AA2483" w:rsidRPr="00AA2483" w14:paraId="032A5E03" w14:textId="77777777" w:rsidTr="003061C9">
        <w:tc>
          <w:tcPr>
            <w:tcW w:w="3118" w:type="dxa"/>
            <w:noWrap/>
            <w:hideMark/>
          </w:tcPr>
          <w:p w14:paraId="2CD2614C" w14:textId="77777777" w:rsidR="00AA2483" w:rsidRPr="00AA2483" w:rsidRDefault="00AA2483" w:rsidP="00AA2483">
            <w:pPr>
              <w:spacing w:before="20" w:after="20"/>
              <w:rPr>
                <w:szCs w:val="17"/>
                <w:lang w:eastAsia="en-AU"/>
              </w:rPr>
            </w:pPr>
            <w:r w:rsidRPr="00AA2483">
              <w:rPr>
                <w:szCs w:val="17"/>
              </w:rPr>
              <w:t>MODRA, Tom</w:t>
            </w:r>
          </w:p>
        </w:tc>
        <w:tc>
          <w:tcPr>
            <w:tcW w:w="1843" w:type="dxa"/>
            <w:noWrap/>
            <w:hideMark/>
          </w:tcPr>
          <w:p w14:paraId="1DEB73B5" w14:textId="77777777" w:rsidR="00AA2483" w:rsidRPr="00AA2483" w:rsidRDefault="00AA2483" w:rsidP="00AA2483">
            <w:pPr>
              <w:spacing w:before="20" w:after="20"/>
              <w:ind w:right="602"/>
              <w:jc w:val="right"/>
              <w:rPr>
                <w:szCs w:val="17"/>
                <w:lang w:eastAsia="en-AU"/>
              </w:rPr>
            </w:pPr>
            <w:r w:rsidRPr="00AA2483">
              <w:rPr>
                <w:szCs w:val="17"/>
                <w:lang w:eastAsia="en-AU"/>
              </w:rPr>
              <w:t>206</w:t>
            </w:r>
          </w:p>
        </w:tc>
        <w:tc>
          <w:tcPr>
            <w:tcW w:w="1701" w:type="dxa"/>
            <w:noWrap/>
            <w:hideMark/>
          </w:tcPr>
          <w:p w14:paraId="6CC2AB16" w14:textId="77777777" w:rsidR="00AA2483" w:rsidRPr="00AA2483" w:rsidRDefault="00AA2483" w:rsidP="00AA2483">
            <w:pPr>
              <w:spacing w:before="20" w:after="20"/>
              <w:jc w:val="center"/>
              <w:rPr>
                <w:szCs w:val="17"/>
                <w:lang w:eastAsia="en-AU"/>
              </w:rPr>
            </w:pPr>
          </w:p>
        </w:tc>
      </w:tr>
      <w:tr w:rsidR="00AA2483" w:rsidRPr="00AA2483" w14:paraId="6E814C0F" w14:textId="77777777" w:rsidTr="003061C9">
        <w:tc>
          <w:tcPr>
            <w:tcW w:w="3118" w:type="dxa"/>
            <w:noWrap/>
            <w:hideMark/>
          </w:tcPr>
          <w:p w14:paraId="0B6545AD" w14:textId="77777777" w:rsidR="00AA2483" w:rsidRPr="00AA2483" w:rsidRDefault="00AA2483" w:rsidP="00AA2483">
            <w:pPr>
              <w:spacing w:before="20" w:after="20"/>
              <w:rPr>
                <w:szCs w:val="17"/>
                <w:lang w:eastAsia="en-AU"/>
              </w:rPr>
            </w:pPr>
            <w:r w:rsidRPr="00AA2483">
              <w:rPr>
                <w:szCs w:val="17"/>
              </w:rPr>
              <w:t>KOCH, Paul</w:t>
            </w:r>
          </w:p>
        </w:tc>
        <w:tc>
          <w:tcPr>
            <w:tcW w:w="1843" w:type="dxa"/>
            <w:noWrap/>
            <w:hideMark/>
          </w:tcPr>
          <w:p w14:paraId="472EB43F" w14:textId="77777777" w:rsidR="00AA2483" w:rsidRPr="00AA2483" w:rsidRDefault="00AA2483" w:rsidP="00AA2483">
            <w:pPr>
              <w:spacing w:before="20" w:after="20"/>
              <w:ind w:right="602"/>
              <w:jc w:val="right"/>
              <w:rPr>
                <w:szCs w:val="17"/>
                <w:lang w:eastAsia="en-AU"/>
              </w:rPr>
            </w:pPr>
            <w:r w:rsidRPr="00AA2483">
              <w:rPr>
                <w:szCs w:val="17"/>
                <w:lang w:eastAsia="en-AU"/>
              </w:rPr>
              <w:t>371</w:t>
            </w:r>
          </w:p>
        </w:tc>
        <w:tc>
          <w:tcPr>
            <w:tcW w:w="1701" w:type="dxa"/>
            <w:noWrap/>
            <w:hideMark/>
          </w:tcPr>
          <w:p w14:paraId="65C5C0C6"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7766E62D" w14:textId="77777777" w:rsidTr="003061C9">
        <w:tc>
          <w:tcPr>
            <w:tcW w:w="3118" w:type="dxa"/>
            <w:noWrap/>
            <w:hideMark/>
          </w:tcPr>
          <w:p w14:paraId="714FDD5F" w14:textId="77777777" w:rsidR="00AA2483" w:rsidRPr="00AA2483" w:rsidRDefault="00AA2483" w:rsidP="00AA2483">
            <w:pPr>
              <w:spacing w:before="20" w:after="20"/>
              <w:rPr>
                <w:szCs w:val="17"/>
                <w:lang w:eastAsia="en-AU"/>
              </w:rPr>
            </w:pPr>
            <w:r w:rsidRPr="00AA2483">
              <w:rPr>
                <w:szCs w:val="17"/>
              </w:rPr>
              <w:t>CARMODY, Helene</w:t>
            </w:r>
          </w:p>
        </w:tc>
        <w:tc>
          <w:tcPr>
            <w:tcW w:w="1843" w:type="dxa"/>
            <w:noWrap/>
            <w:hideMark/>
          </w:tcPr>
          <w:p w14:paraId="1FEC8484" w14:textId="77777777" w:rsidR="00AA2483" w:rsidRPr="00AA2483" w:rsidRDefault="00AA2483" w:rsidP="00AA2483">
            <w:pPr>
              <w:spacing w:before="20" w:after="20"/>
              <w:ind w:right="602"/>
              <w:jc w:val="right"/>
              <w:rPr>
                <w:szCs w:val="17"/>
                <w:lang w:eastAsia="en-AU"/>
              </w:rPr>
            </w:pPr>
            <w:r w:rsidRPr="00AA2483">
              <w:rPr>
                <w:szCs w:val="17"/>
                <w:lang w:eastAsia="en-AU"/>
              </w:rPr>
              <w:t>80</w:t>
            </w:r>
          </w:p>
        </w:tc>
        <w:tc>
          <w:tcPr>
            <w:tcW w:w="1701" w:type="dxa"/>
            <w:noWrap/>
            <w:hideMark/>
          </w:tcPr>
          <w:p w14:paraId="4FA4914C" w14:textId="77777777" w:rsidR="00AA2483" w:rsidRPr="00AA2483" w:rsidRDefault="00AA2483" w:rsidP="00AA2483">
            <w:pPr>
              <w:spacing w:before="20" w:after="20"/>
              <w:jc w:val="center"/>
              <w:rPr>
                <w:szCs w:val="17"/>
                <w:lang w:eastAsia="en-AU"/>
              </w:rPr>
            </w:pPr>
          </w:p>
        </w:tc>
      </w:tr>
      <w:tr w:rsidR="00AA2483" w:rsidRPr="00AA2483" w14:paraId="48047171" w14:textId="77777777" w:rsidTr="003061C9">
        <w:tc>
          <w:tcPr>
            <w:tcW w:w="3118" w:type="dxa"/>
            <w:noWrap/>
            <w:hideMark/>
          </w:tcPr>
          <w:p w14:paraId="419936D2" w14:textId="77777777" w:rsidR="00AA2483" w:rsidRPr="00AA2483" w:rsidRDefault="00AA2483" w:rsidP="00AA2483">
            <w:pPr>
              <w:spacing w:before="20" w:after="20"/>
              <w:rPr>
                <w:szCs w:val="17"/>
                <w:lang w:eastAsia="en-AU"/>
              </w:rPr>
            </w:pPr>
            <w:r w:rsidRPr="00AA2483">
              <w:rPr>
                <w:szCs w:val="17"/>
              </w:rPr>
              <w:t>BAILEY, Shane</w:t>
            </w:r>
          </w:p>
        </w:tc>
        <w:tc>
          <w:tcPr>
            <w:tcW w:w="1843" w:type="dxa"/>
            <w:noWrap/>
            <w:hideMark/>
          </w:tcPr>
          <w:p w14:paraId="2DD8F47A" w14:textId="77777777" w:rsidR="00AA2483" w:rsidRPr="00AA2483" w:rsidRDefault="00AA2483" w:rsidP="00AA2483">
            <w:pPr>
              <w:spacing w:before="20" w:after="20"/>
              <w:ind w:right="602"/>
              <w:jc w:val="right"/>
              <w:rPr>
                <w:szCs w:val="17"/>
                <w:lang w:eastAsia="en-AU"/>
              </w:rPr>
            </w:pPr>
            <w:r w:rsidRPr="00AA2483">
              <w:rPr>
                <w:szCs w:val="17"/>
                <w:lang w:eastAsia="en-AU"/>
              </w:rPr>
              <w:t>298</w:t>
            </w:r>
          </w:p>
        </w:tc>
        <w:tc>
          <w:tcPr>
            <w:tcW w:w="1701" w:type="dxa"/>
            <w:noWrap/>
            <w:hideMark/>
          </w:tcPr>
          <w:p w14:paraId="7727AC28" w14:textId="77777777" w:rsidR="00AA2483" w:rsidRPr="00AA2483" w:rsidRDefault="00AA2483" w:rsidP="00AA2483">
            <w:pPr>
              <w:spacing w:before="20" w:after="20"/>
              <w:jc w:val="center"/>
              <w:rPr>
                <w:szCs w:val="17"/>
                <w:lang w:eastAsia="en-AU"/>
              </w:rPr>
            </w:pPr>
          </w:p>
        </w:tc>
      </w:tr>
      <w:tr w:rsidR="00AA2483" w:rsidRPr="00AA2483" w14:paraId="5C47E45F" w14:textId="77777777" w:rsidTr="003061C9">
        <w:tc>
          <w:tcPr>
            <w:tcW w:w="3118" w:type="dxa"/>
            <w:noWrap/>
            <w:hideMark/>
          </w:tcPr>
          <w:p w14:paraId="6D80E014" w14:textId="77777777" w:rsidR="00AA2483" w:rsidRPr="00AA2483" w:rsidRDefault="00AA2483" w:rsidP="00AA2483">
            <w:pPr>
              <w:spacing w:before="20" w:after="20"/>
              <w:rPr>
                <w:szCs w:val="17"/>
                <w:lang w:eastAsia="en-AU"/>
              </w:rPr>
            </w:pPr>
            <w:r w:rsidRPr="00AA2483">
              <w:rPr>
                <w:szCs w:val="17"/>
              </w:rPr>
              <w:t>SAMBELL, Brian</w:t>
            </w:r>
          </w:p>
        </w:tc>
        <w:tc>
          <w:tcPr>
            <w:tcW w:w="1843" w:type="dxa"/>
            <w:noWrap/>
            <w:hideMark/>
          </w:tcPr>
          <w:p w14:paraId="04214BEA" w14:textId="77777777" w:rsidR="00AA2483" w:rsidRPr="00AA2483" w:rsidRDefault="00AA2483" w:rsidP="00AA2483">
            <w:pPr>
              <w:spacing w:before="20" w:after="20"/>
              <w:ind w:right="602"/>
              <w:jc w:val="right"/>
              <w:rPr>
                <w:szCs w:val="17"/>
                <w:lang w:eastAsia="en-AU"/>
              </w:rPr>
            </w:pPr>
            <w:r w:rsidRPr="00AA2483">
              <w:rPr>
                <w:szCs w:val="17"/>
                <w:lang w:eastAsia="en-AU"/>
              </w:rPr>
              <w:t>621</w:t>
            </w:r>
          </w:p>
        </w:tc>
        <w:tc>
          <w:tcPr>
            <w:tcW w:w="1701" w:type="dxa"/>
            <w:noWrap/>
            <w:hideMark/>
          </w:tcPr>
          <w:p w14:paraId="0C6A122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EA37876" w14:textId="77777777" w:rsidTr="003061C9">
        <w:tc>
          <w:tcPr>
            <w:tcW w:w="3118" w:type="dxa"/>
            <w:noWrap/>
            <w:hideMark/>
          </w:tcPr>
          <w:p w14:paraId="4D10E7CD" w14:textId="77777777" w:rsidR="00AA2483" w:rsidRPr="00AA2483" w:rsidRDefault="00AA2483" w:rsidP="00AA2483">
            <w:pPr>
              <w:spacing w:before="20" w:after="20"/>
              <w:rPr>
                <w:szCs w:val="17"/>
                <w:lang w:eastAsia="en-AU"/>
              </w:rPr>
            </w:pPr>
            <w:r w:rsidRPr="00AA2483">
              <w:rPr>
                <w:szCs w:val="17"/>
              </w:rPr>
              <w:t>SMITH, Lori</w:t>
            </w:r>
          </w:p>
        </w:tc>
        <w:tc>
          <w:tcPr>
            <w:tcW w:w="1843" w:type="dxa"/>
            <w:noWrap/>
            <w:hideMark/>
          </w:tcPr>
          <w:p w14:paraId="1C9994C4" w14:textId="77777777" w:rsidR="00AA2483" w:rsidRPr="00AA2483" w:rsidRDefault="00AA2483" w:rsidP="00AA2483">
            <w:pPr>
              <w:spacing w:before="20" w:after="20"/>
              <w:ind w:right="602"/>
              <w:jc w:val="right"/>
              <w:rPr>
                <w:szCs w:val="17"/>
                <w:lang w:eastAsia="en-AU"/>
              </w:rPr>
            </w:pPr>
            <w:r w:rsidRPr="00AA2483">
              <w:rPr>
                <w:szCs w:val="17"/>
                <w:lang w:eastAsia="en-AU"/>
              </w:rPr>
              <w:t>138</w:t>
            </w:r>
          </w:p>
        </w:tc>
        <w:tc>
          <w:tcPr>
            <w:tcW w:w="1701" w:type="dxa"/>
            <w:noWrap/>
            <w:hideMark/>
          </w:tcPr>
          <w:p w14:paraId="4AECEF41" w14:textId="77777777" w:rsidR="00AA2483" w:rsidRPr="00AA2483" w:rsidRDefault="00AA2483" w:rsidP="00AA2483">
            <w:pPr>
              <w:spacing w:before="20" w:after="20"/>
              <w:jc w:val="center"/>
              <w:rPr>
                <w:szCs w:val="17"/>
                <w:lang w:eastAsia="en-AU"/>
              </w:rPr>
            </w:pPr>
          </w:p>
        </w:tc>
      </w:tr>
      <w:tr w:rsidR="00AA2483" w:rsidRPr="00AA2483" w14:paraId="71D69F4B" w14:textId="77777777" w:rsidTr="003061C9">
        <w:tc>
          <w:tcPr>
            <w:tcW w:w="3118" w:type="dxa"/>
            <w:noWrap/>
            <w:hideMark/>
          </w:tcPr>
          <w:p w14:paraId="60513DA0" w14:textId="77777777" w:rsidR="00AA2483" w:rsidRPr="00AA2483" w:rsidRDefault="00AA2483" w:rsidP="00AA2483">
            <w:pPr>
              <w:spacing w:before="20" w:after="20"/>
              <w:rPr>
                <w:szCs w:val="17"/>
                <w:lang w:eastAsia="en-AU"/>
              </w:rPr>
            </w:pPr>
            <w:r w:rsidRPr="00AA2483">
              <w:rPr>
                <w:szCs w:val="17"/>
              </w:rPr>
              <w:t>WHITE, Ethan</w:t>
            </w:r>
          </w:p>
        </w:tc>
        <w:tc>
          <w:tcPr>
            <w:tcW w:w="1843" w:type="dxa"/>
            <w:noWrap/>
            <w:hideMark/>
          </w:tcPr>
          <w:p w14:paraId="27B61F95" w14:textId="77777777" w:rsidR="00AA2483" w:rsidRPr="00AA2483" w:rsidRDefault="00AA2483" w:rsidP="00AA2483">
            <w:pPr>
              <w:spacing w:before="20" w:after="20"/>
              <w:ind w:right="602"/>
              <w:jc w:val="right"/>
              <w:rPr>
                <w:szCs w:val="17"/>
                <w:lang w:eastAsia="en-AU"/>
              </w:rPr>
            </w:pPr>
            <w:r w:rsidRPr="00AA2483">
              <w:rPr>
                <w:szCs w:val="17"/>
                <w:lang w:eastAsia="en-AU"/>
              </w:rPr>
              <w:t>396</w:t>
            </w:r>
          </w:p>
        </w:tc>
        <w:tc>
          <w:tcPr>
            <w:tcW w:w="1701" w:type="dxa"/>
            <w:noWrap/>
            <w:hideMark/>
          </w:tcPr>
          <w:p w14:paraId="10E665A8"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267407A9" w14:textId="77777777" w:rsidTr="003061C9">
        <w:tc>
          <w:tcPr>
            <w:tcW w:w="3118" w:type="dxa"/>
            <w:noWrap/>
            <w:hideMark/>
          </w:tcPr>
          <w:p w14:paraId="51A9E21A" w14:textId="77777777" w:rsidR="00AA2483" w:rsidRPr="00AA2483" w:rsidRDefault="00AA2483" w:rsidP="00AA2483">
            <w:pPr>
              <w:spacing w:before="20" w:after="20"/>
              <w:rPr>
                <w:szCs w:val="17"/>
                <w:lang w:eastAsia="en-AU"/>
              </w:rPr>
            </w:pPr>
            <w:r w:rsidRPr="00AA2483">
              <w:rPr>
                <w:szCs w:val="17"/>
              </w:rPr>
              <w:t>GOLDSTONE, Kelvin</w:t>
            </w:r>
          </w:p>
        </w:tc>
        <w:tc>
          <w:tcPr>
            <w:tcW w:w="1843" w:type="dxa"/>
            <w:noWrap/>
            <w:hideMark/>
          </w:tcPr>
          <w:p w14:paraId="7D53E1F9" w14:textId="77777777" w:rsidR="00AA2483" w:rsidRPr="00AA2483" w:rsidRDefault="00AA2483" w:rsidP="00AA2483">
            <w:pPr>
              <w:spacing w:before="20" w:after="20"/>
              <w:ind w:right="602"/>
              <w:jc w:val="right"/>
              <w:rPr>
                <w:szCs w:val="17"/>
                <w:lang w:eastAsia="en-AU"/>
              </w:rPr>
            </w:pPr>
            <w:r w:rsidRPr="00AA2483">
              <w:rPr>
                <w:szCs w:val="17"/>
                <w:lang w:eastAsia="en-AU"/>
              </w:rPr>
              <w:t>163</w:t>
            </w:r>
          </w:p>
        </w:tc>
        <w:tc>
          <w:tcPr>
            <w:tcW w:w="1701" w:type="dxa"/>
            <w:noWrap/>
            <w:hideMark/>
          </w:tcPr>
          <w:p w14:paraId="16110831" w14:textId="77777777" w:rsidR="00AA2483" w:rsidRPr="00AA2483" w:rsidRDefault="00AA2483" w:rsidP="00AA2483">
            <w:pPr>
              <w:spacing w:before="20" w:after="20"/>
              <w:jc w:val="center"/>
              <w:rPr>
                <w:szCs w:val="17"/>
                <w:lang w:eastAsia="en-AU"/>
              </w:rPr>
            </w:pPr>
          </w:p>
        </w:tc>
      </w:tr>
      <w:tr w:rsidR="00AA2483" w:rsidRPr="00AA2483" w14:paraId="6B245107" w14:textId="77777777" w:rsidTr="003061C9">
        <w:tc>
          <w:tcPr>
            <w:tcW w:w="3118" w:type="dxa"/>
            <w:noWrap/>
            <w:hideMark/>
          </w:tcPr>
          <w:p w14:paraId="4C56994A" w14:textId="77777777" w:rsidR="00AA2483" w:rsidRPr="00AA2483" w:rsidRDefault="00AA2483" w:rsidP="00AA2483">
            <w:pPr>
              <w:spacing w:before="20" w:after="20"/>
              <w:rPr>
                <w:szCs w:val="17"/>
                <w:lang w:eastAsia="en-AU"/>
              </w:rPr>
            </w:pPr>
            <w:r w:rsidRPr="00AA2483">
              <w:rPr>
                <w:szCs w:val="17"/>
              </w:rPr>
              <w:t>BRUNT, Karen</w:t>
            </w:r>
          </w:p>
        </w:tc>
        <w:tc>
          <w:tcPr>
            <w:tcW w:w="1843" w:type="dxa"/>
            <w:noWrap/>
            <w:hideMark/>
          </w:tcPr>
          <w:p w14:paraId="31437CE2" w14:textId="77777777" w:rsidR="00AA2483" w:rsidRPr="00AA2483" w:rsidRDefault="00AA2483" w:rsidP="00AA2483">
            <w:pPr>
              <w:spacing w:before="20" w:after="20"/>
              <w:ind w:right="602"/>
              <w:jc w:val="right"/>
              <w:rPr>
                <w:szCs w:val="17"/>
                <w:lang w:eastAsia="en-AU"/>
              </w:rPr>
            </w:pPr>
            <w:r w:rsidRPr="00AA2483">
              <w:rPr>
                <w:szCs w:val="17"/>
                <w:lang w:eastAsia="en-AU"/>
              </w:rPr>
              <w:t>168</w:t>
            </w:r>
          </w:p>
        </w:tc>
        <w:tc>
          <w:tcPr>
            <w:tcW w:w="1701" w:type="dxa"/>
            <w:noWrap/>
            <w:hideMark/>
          </w:tcPr>
          <w:p w14:paraId="051AAB25" w14:textId="77777777" w:rsidR="00AA2483" w:rsidRPr="00AA2483" w:rsidRDefault="00AA2483" w:rsidP="00AA2483">
            <w:pPr>
              <w:spacing w:before="20" w:after="20"/>
              <w:jc w:val="center"/>
              <w:rPr>
                <w:szCs w:val="17"/>
                <w:lang w:eastAsia="en-AU"/>
              </w:rPr>
            </w:pPr>
          </w:p>
        </w:tc>
      </w:tr>
      <w:tr w:rsidR="00AA2483" w:rsidRPr="00AA2483" w14:paraId="5E2D88BD" w14:textId="77777777" w:rsidTr="003061C9">
        <w:tc>
          <w:tcPr>
            <w:tcW w:w="3118" w:type="dxa"/>
            <w:noWrap/>
            <w:hideMark/>
          </w:tcPr>
          <w:p w14:paraId="6B456849" w14:textId="77777777" w:rsidR="00AA2483" w:rsidRPr="00AA2483" w:rsidRDefault="00AA2483" w:rsidP="00AA2483">
            <w:pPr>
              <w:spacing w:before="20" w:after="20"/>
              <w:rPr>
                <w:szCs w:val="17"/>
                <w:lang w:eastAsia="en-AU"/>
              </w:rPr>
            </w:pPr>
            <w:r w:rsidRPr="00AA2483">
              <w:rPr>
                <w:szCs w:val="17"/>
              </w:rPr>
              <w:t>WARDROP, Colin</w:t>
            </w:r>
          </w:p>
        </w:tc>
        <w:tc>
          <w:tcPr>
            <w:tcW w:w="1843" w:type="dxa"/>
            <w:noWrap/>
            <w:hideMark/>
          </w:tcPr>
          <w:p w14:paraId="60BEA457" w14:textId="77777777" w:rsidR="00AA2483" w:rsidRPr="00AA2483" w:rsidRDefault="00AA2483" w:rsidP="00AA2483">
            <w:pPr>
              <w:spacing w:before="20" w:after="20"/>
              <w:ind w:right="602"/>
              <w:jc w:val="right"/>
              <w:rPr>
                <w:szCs w:val="17"/>
                <w:lang w:eastAsia="en-AU"/>
              </w:rPr>
            </w:pPr>
            <w:r w:rsidRPr="00AA2483">
              <w:rPr>
                <w:szCs w:val="17"/>
                <w:lang w:eastAsia="en-AU"/>
              </w:rPr>
              <w:t>33</w:t>
            </w:r>
          </w:p>
        </w:tc>
        <w:tc>
          <w:tcPr>
            <w:tcW w:w="1701" w:type="dxa"/>
            <w:noWrap/>
            <w:hideMark/>
          </w:tcPr>
          <w:p w14:paraId="0CB38622" w14:textId="77777777" w:rsidR="00AA2483" w:rsidRPr="00AA2483" w:rsidRDefault="00AA2483" w:rsidP="00AA2483">
            <w:pPr>
              <w:spacing w:before="20" w:after="20"/>
              <w:jc w:val="center"/>
              <w:rPr>
                <w:szCs w:val="17"/>
                <w:lang w:eastAsia="en-AU"/>
              </w:rPr>
            </w:pPr>
          </w:p>
        </w:tc>
      </w:tr>
      <w:tr w:rsidR="00AA2483" w:rsidRPr="00AA2483" w14:paraId="7B007B34" w14:textId="77777777" w:rsidTr="003061C9">
        <w:tc>
          <w:tcPr>
            <w:tcW w:w="3118" w:type="dxa"/>
            <w:noWrap/>
            <w:hideMark/>
          </w:tcPr>
          <w:p w14:paraId="13E391F4" w14:textId="77777777" w:rsidR="00AA2483" w:rsidRPr="00AA2483" w:rsidRDefault="00AA2483" w:rsidP="00AA2483">
            <w:pPr>
              <w:spacing w:before="20" w:after="20"/>
              <w:rPr>
                <w:szCs w:val="17"/>
                <w:lang w:eastAsia="en-AU"/>
              </w:rPr>
            </w:pPr>
            <w:r w:rsidRPr="00AA2483">
              <w:rPr>
                <w:szCs w:val="17"/>
              </w:rPr>
              <w:t>WRIGHT, Kellie</w:t>
            </w:r>
          </w:p>
        </w:tc>
        <w:tc>
          <w:tcPr>
            <w:tcW w:w="1843" w:type="dxa"/>
            <w:noWrap/>
            <w:hideMark/>
          </w:tcPr>
          <w:p w14:paraId="1C630892" w14:textId="77777777" w:rsidR="00AA2483" w:rsidRPr="00AA2483" w:rsidRDefault="00AA2483" w:rsidP="00AA2483">
            <w:pPr>
              <w:spacing w:before="20" w:after="20"/>
              <w:ind w:right="602"/>
              <w:jc w:val="right"/>
              <w:rPr>
                <w:szCs w:val="17"/>
                <w:lang w:eastAsia="en-AU"/>
              </w:rPr>
            </w:pPr>
            <w:r w:rsidRPr="00AA2483">
              <w:rPr>
                <w:szCs w:val="17"/>
                <w:lang w:eastAsia="en-AU"/>
              </w:rPr>
              <w:t>111</w:t>
            </w:r>
          </w:p>
        </w:tc>
        <w:tc>
          <w:tcPr>
            <w:tcW w:w="1701" w:type="dxa"/>
            <w:noWrap/>
            <w:hideMark/>
          </w:tcPr>
          <w:p w14:paraId="1E4C9518" w14:textId="77777777" w:rsidR="00AA2483" w:rsidRPr="00AA2483" w:rsidRDefault="00AA2483" w:rsidP="00AA2483">
            <w:pPr>
              <w:spacing w:before="20" w:after="20"/>
              <w:jc w:val="center"/>
              <w:rPr>
                <w:szCs w:val="17"/>
                <w:lang w:eastAsia="en-AU"/>
              </w:rPr>
            </w:pPr>
          </w:p>
        </w:tc>
      </w:tr>
      <w:tr w:rsidR="00AA2483" w:rsidRPr="00AA2483" w14:paraId="6CA04E69" w14:textId="77777777" w:rsidTr="003061C9">
        <w:tc>
          <w:tcPr>
            <w:tcW w:w="3118" w:type="dxa"/>
            <w:noWrap/>
            <w:hideMark/>
          </w:tcPr>
          <w:p w14:paraId="5C8370A7" w14:textId="77777777" w:rsidR="00AA2483" w:rsidRPr="00AA2483" w:rsidRDefault="00AA2483" w:rsidP="00AA2483">
            <w:pPr>
              <w:spacing w:before="20" w:after="20"/>
              <w:rPr>
                <w:szCs w:val="17"/>
                <w:lang w:eastAsia="en-AU"/>
              </w:rPr>
            </w:pPr>
            <w:r w:rsidRPr="00AA2483">
              <w:rPr>
                <w:szCs w:val="17"/>
              </w:rPr>
              <w:t>VALLELONGA, Jim</w:t>
            </w:r>
          </w:p>
        </w:tc>
        <w:tc>
          <w:tcPr>
            <w:tcW w:w="1843" w:type="dxa"/>
            <w:noWrap/>
            <w:hideMark/>
          </w:tcPr>
          <w:p w14:paraId="39858CC3" w14:textId="77777777" w:rsidR="00AA2483" w:rsidRPr="00AA2483" w:rsidRDefault="00AA2483" w:rsidP="00AA2483">
            <w:pPr>
              <w:spacing w:before="20" w:after="20"/>
              <w:ind w:right="602"/>
              <w:jc w:val="right"/>
              <w:rPr>
                <w:szCs w:val="17"/>
                <w:lang w:eastAsia="en-AU"/>
              </w:rPr>
            </w:pPr>
            <w:r w:rsidRPr="00AA2483">
              <w:rPr>
                <w:szCs w:val="17"/>
                <w:lang w:eastAsia="en-AU"/>
              </w:rPr>
              <w:t>243</w:t>
            </w:r>
          </w:p>
        </w:tc>
        <w:tc>
          <w:tcPr>
            <w:tcW w:w="1701" w:type="dxa"/>
            <w:noWrap/>
            <w:hideMark/>
          </w:tcPr>
          <w:p w14:paraId="5375E35D" w14:textId="77777777" w:rsidR="00AA2483" w:rsidRPr="00AA2483" w:rsidRDefault="00AA2483" w:rsidP="00AA2483">
            <w:pPr>
              <w:spacing w:before="20" w:after="20"/>
              <w:jc w:val="center"/>
              <w:rPr>
                <w:szCs w:val="17"/>
                <w:lang w:eastAsia="en-AU"/>
              </w:rPr>
            </w:pPr>
            <w:r w:rsidRPr="00AA2483">
              <w:rPr>
                <w:szCs w:val="17"/>
                <w:lang w:eastAsia="en-AU"/>
              </w:rPr>
              <w:t>Elected 10</w:t>
            </w:r>
          </w:p>
        </w:tc>
      </w:tr>
      <w:tr w:rsidR="00AA2483" w:rsidRPr="00AA2483" w14:paraId="4D511100" w14:textId="77777777" w:rsidTr="003061C9">
        <w:tc>
          <w:tcPr>
            <w:tcW w:w="3118" w:type="dxa"/>
            <w:noWrap/>
            <w:hideMark/>
          </w:tcPr>
          <w:p w14:paraId="5CECF400" w14:textId="77777777" w:rsidR="00AA2483" w:rsidRPr="00AA2483" w:rsidRDefault="00AA2483" w:rsidP="00AA2483">
            <w:pPr>
              <w:spacing w:before="20" w:after="20"/>
              <w:rPr>
                <w:szCs w:val="17"/>
                <w:lang w:eastAsia="en-AU"/>
              </w:rPr>
            </w:pPr>
            <w:r w:rsidRPr="00AA2483">
              <w:rPr>
                <w:szCs w:val="17"/>
              </w:rPr>
              <w:t>FISCHER, Wayne</w:t>
            </w:r>
          </w:p>
        </w:tc>
        <w:tc>
          <w:tcPr>
            <w:tcW w:w="1843" w:type="dxa"/>
            <w:noWrap/>
            <w:hideMark/>
          </w:tcPr>
          <w:p w14:paraId="09598689" w14:textId="77777777" w:rsidR="00AA2483" w:rsidRPr="00AA2483" w:rsidRDefault="00AA2483" w:rsidP="00AA2483">
            <w:pPr>
              <w:spacing w:before="20" w:after="20"/>
              <w:ind w:right="602"/>
              <w:jc w:val="right"/>
              <w:rPr>
                <w:szCs w:val="17"/>
                <w:lang w:eastAsia="en-AU"/>
              </w:rPr>
            </w:pPr>
            <w:r w:rsidRPr="00AA2483">
              <w:rPr>
                <w:szCs w:val="17"/>
                <w:lang w:eastAsia="en-AU"/>
              </w:rPr>
              <w:t>128</w:t>
            </w:r>
          </w:p>
        </w:tc>
        <w:tc>
          <w:tcPr>
            <w:tcW w:w="1701" w:type="dxa"/>
            <w:noWrap/>
            <w:hideMark/>
          </w:tcPr>
          <w:p w14:paraId="4A8AE3C6" w14:textId="77777777" w:rsidR="00AA2483" w:rsidRPr="00AA2483" w:rsidRDefault="00AA2483" w:rsidP="00AA2483">
            <w:pPr>
              <w:spacing w:before="20" w:after="20"/>
              <w:jc w:val="center"/>
              <w:rPr>
                <w:szCs w:val="17"/>
                <w:lang w:eastAsia="en-AU"/>
              </w:rPr>
            </w:pPr>
          </w:p>
        </w:tc>
      </w:tr>
      <w:tr w:rsidR="00AA2483" w:rsidRPr="00AA2483" w14:paraId="45E91429" w14:textId="77777777" w:rsidTr="003061C9">
        <w:tc>
          <w:tcPr>
            <w:tcW w:w="3118" w:type="dxa"/>
            <w:noWrap/>
            <w:hideMark/>
          </w:tcPr>
          <w:p w14:paraId="3A060052" w14:textId="77777777" w:rsidR="00AA2483" w:rsidRPr="00AA2483" w:rsidRDefault="00AA2483" w:rsidP="00AA2483">
            <w:pPr>
              <w:spacing w:before="20" w:after="20"/>
              <w:rPr>
                <w:szCs w:val="17"/>
                <w:lang w:eastAsia="en-AU"/>
              </w:rPr>
            </w:pPr>
            <w:r w:rsidRPr="00AA2483">
              <w:rPr>
                <w:szCs w:val="17"/>
              </w:rPr>
              <w:t>SHETLER, Sam</w:t>
            </w:r>
          </w:p>
        </w:tc>
        <w:tc>
          <w:tcPr>
            <w:tcW w:w="1843" w:type="dxa"/>
            <w:noWrap/>
            <w:hideMark/>
          </w:tcPr>
          <w:p w14:paraId="13472308" w14:textId="77777777" w:rsidR="00AA2483" w:rsidRPr="00AA2483" w:rsidRDefault="00AA2483" w:rsidP="00AA2483">
            <w:pPr>
              <w:spacing w:before="20" w:after="20"/>
              <w:ind w:right="602"/>
              <w:jc w:val="right"/>
              <w:rPr>
                <w:szCs w:val="17"/>
                <w:lang w:eastAsia="en-AU"/>
              </w:rPr>
            </w:pPr>
            <w:r w:rsidRPr="00AA2483">
              <w:rPr>
                <w:szCs w:val="17"/>
                <w:lang w:eastAsia="en-AU"/>
              </w:rPr>
              <w:t>153</w:t>
            </w:r>
          </w:p>
        </w:tc>
        <w:tc>
          <w:tcPr>
            <w:tcW w:w="1701" w:type="dxa"/>
            <w:noWrap/>
            <w:hideMark/>
          </w:tcPr>
          <w:p w14:paraId="2B17AA32" w14:textId="77777777" w:rsidR="00AA2483" w:rsidRPr="00AA2483" w:rsidRDefault="00AA2483" w:rsidP="00AA2483">
            <w:pPr>
              <w:spacing w:before="20" w:after="20"/>
              <w:jc w:val="center"/>
              <w:rPr>
                <w:szCs w:val="17"/>
                <w:lang w:eastAsia="en-AU"/>
              </w:rPr>
            </w:pPr>
          </w:p>
        </w:tc>
      </w:tr>
      <w:tr w:rsidR="00AA2483" w:rsidRPr="00AA2483" w14:paraId="50B751BB" w14:textId="77777777" w:rsidTr="003061C9">
        <w:tc>
          <w:tcPr>
            <w:tcW w:w="3118" w:type="dxa"/>
            <w:noWrap/>
            <w:hideMark/>
          </w:tcPr>
          <w:p w14:paraId="19B73420" w14:textId="77777777" w:rsidR="00AA2483" w:rsidRPr="00AA2483" w:rsidRDefault="00AA2483" w:rsidP="00AA2483">
            <w:pPr>
              <w:spacing w:before="20" w:after="40"/>
              <w:rPr>
                <w:szCs w:val="17"/>
                <w:lang w:eastAsia="en-AU"/>
              </w:rPr>
            </w:pPr>
            <w:r w:rsidRPr="00AA2483">
              <w:rPr>
                <w:szCs w:val="17"/>
              </w:rPr>
              <w:t>SHANKS, Nathan</w:t>
            </w:r>
          </w:p>
        </w:tc>
        <w:tc>
          <w:tcPr>
            <w:tcW w:w="1843" w:type="dxa"/>
            <w:noWrap/>
            <w:hideMark/>
          </w:tcPr>
          <w:p w14:paraId="24577130" w14:textId="77777777" w:rsidR="00AA2483" w:rsidRPr="00AA2483" w:rsidRDefault="00AA2483" w:rsidP="00AA2483">
            <w:pPr>
              <w:spacing w:before="20" w:after="20"/>
              <w:ind w:right="602"/>
              <w:jc w:val="right"/>
              <w:rPr>
                <w:szCs w:val="17"/>
                <w:lang w:eastAsia="en-AU"/>
              </w:rPr>
            </w:pPr>
            <w:r w:rsidRPr="00AA2483">
              <w:rPr>
                <w:szCs w:val="17"/>
                <w:lang w:eastAsia="en-AU"/>
              </w:rPr>
              <w:t>615</w:t>
            </w:r>
          </w:p>
        </w:tc>
        <w:tc>
          <w:tcPr>
            <w:tcW w:w="1701" w:type="dxa"/>
            <w:noWrap/>
            <w:hideMark/>
          </w:tcPr>
          <w:p w14:paraId="499E15CE"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23C7613B" w14:textId="77777777" w:rsidR="00AA2483" w:rsidRPr="00AA2483" w:rsidRDefault="00AA2483" w:rsidP="00AA2483">
      <w:pPr>
        <w:spacing w:before="120" w:after="120"/>
        <w:jc w:val="center"/>
        <w:rPr>
          <w:b/>
          <w:bCs/>
          <w:szCs w:val="17"/>
          <w:lang w:val="en-US"/>
        </w:rPr>
      </w:pPr>
      <w:r w:rsidRPr="00AA2483">
        <w:rPr>
          <w:b/>
          <w:bCs/>
          <w:szCs w:val="17"/>
          <w:lang w:val="en-US"/>
        </w:rPr>
        <w:t xml:space="preserve">Regional </w:t>
      </w:r>
      <w:r w:rsidRPr="00AA2483">
        <w:rPr>
          <w:b/>
          <w:bCs/>
          <w:szCs w:val="17"/>
        </w:rPr>
        <w:t>Council</w:t>
      </w:r>
      <w:r w:rsidRPr="00AA2483">
        <w:rPr>
          <w:b/>
          <w:bCs/>
          <w:szCs w:val="17"/>
          <w:lang w:val="en-US"/>
        </w:rPr>
        <w:t xml:space="preserve"> of Goyder</w:t>
      </w:r>
    </w:p>
    <w:p w14:paraId="32E9D64C" w14:textId="77777777" w:rsidR="00AA2483" w:rsidRPr="00AA2483" w:rsidRDefault="00AA2483" w:rsidP="00AA2483">
      <w:pPr>
        <w:spacing w:before="80"/>
        <w:rPr>
          <w:b/>
          <w:bCs/>
          <w:szCs w:val="17"/>
          <w:lang w:val="en-US"/>
        </w:rPr>
      </w:pPr>
      <w:r w:rsidRPr="00AA2483">
        <w:rPr>
          <w:b/>
          <w:bCs/>
          <w:szCs w:val="17"/>
          <w:lang w:val="en-US"/>
        </w:rPr>
        <w:t xml:space="preserve">Hallett Ward </w:t>
      </w:r>
      <w:proofErr w:type="spellStart"/>
      <w:r w:rsidRPr="00AA2483">
        <w:rPr>
          <w:b/>
          <w:bCs/>
          <w:szCs w:val="17"/>
          <w:lang w:val="en-US"/>
        </w:rPr>
        <w:t>councillor</w:t>
      </w:r>
      <w:proofErr w:type="spellEnd"/>
      <w:r w:rsidRPr="00AA2483">
        <w:rPr>
          <w:b/>
          <w:bCs/>
          <w:szCs w:val="17"/>
          <w:lang w:val="en-US"/>
        </w:rPr>
        <w:t>, 1 vacancy</w:t>
      </w:r>
    </w:p>
    <w:p w14:paraId="4FCEEE7C" w14:textId="77777777" w:rsidR="00AA2483" w:rsidRPr="00AA2483" w:rsidRDefault="00AA2483" w:rsidP="00AA2483">
      <w:pPr>
        <w:spacing w:after="0"/>
        <w:rPr>
          <w:szCs w:val="17"/>
          <w:lang w:val="en-US"/>
        </w:rPr>
      </w:pPr>
      <w:r w:rsidRPr="00AA2483">
        <w:rPr>
          <w:szCs w:val="17"/>
          <w:lang w:val="en-US"/>
        </w:rPr>
        <w:t>Formal Ballot Papers: 277</w:t>
      </w:r>
    </w:p>
    <w:p w14:paraId="509FF2D2" w14:textId="77777777" w:rsidR="00AA2483" w:rsidRPr="00AA2483" w:rsidRDefault="00AA2483" w:rsidP="00AA2483">
      <w:pPr>
        <w:spacing w:after="0"/>
        <w:rPr>
          <w:szCs w:val="17"/>
          <w:lang w:val="en-US"/>
        </w:rPr>
      </w:pPr>
      <w:r w:rsidRPr="00AA2483">
        <w:rPr>
          <w:szCs w:val="17"/>
          <w:lang w:val="en-US"/>
        </w:rPr>
        <w:t>Informal Ballot Papers: 1</w:t>
      </w:r>
    </w:p>
    <w:p w14:paraId="23335216" w14:textId="77777777" w:rsidR="00AA2483" w:rsidRPr="00AA2483" w:rsidRDefault="00AA2483" w:rsidP="00AA2483">
      <w:pPr>
        <w:rPr>
          <w:szCs w:val="17"/>
          <w:lang w:val="en-US"/>
        </w:rPr>
      </w:pPr>
      <w:r w:rsidRPr="00AA2483">
        <w:rPr>
          <w:szCs w:val="17"/>
          <w:lang w:val="en-US"/>
        </w:rPr>
        <w:t>Quota: 139</w:t>
      </w:r>
    </w:p>
    <w:tbl>
      <w:tblPr>
        <w:tblStyle w:val="Gazettetable"/>
        <w:tblW w:w="6662" w:type="dxa"/>
        <w:tblLook w:val="04A0" w:firstRow="1" w:lastRow="0" w:firstColumn="1" w:lastColumn="0" w:noHBand="0" w:noVBand="1"/>
      </w:tblPr>
      <w:tblGrid>
        <w:gridCol w:w="3118"/>
        <w:gridCol w:w="1843"/>
        <w:gridCol w:w="1701"/>
      </w:tblGrid>
      <w:tr w:rsidR="00AA2483" w:rsidRPr="00AA2483" w14:paraId="3D1042C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2E0C9C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4A951C1"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EB1FBA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8E94D6E" w14:textId="77777777" w:rsidTr="003061C9">
        <w:tc>
          <w:tcPr>
            <w:tcW w:w="3118" w:type="dxa"/>
            <w:noWrap/>
            <w:hideMark/>
          </w:tcPr>
          <w:p w14:paraId="33DD8B81" w14:textId="77777777" w:rsidR="00AA2483" w:rsidRPr="00AA2483" w:rsidRDefault="00AA2483" w:rsidP="00AA2483">
            <w:pPr>
              <w:spacing w:before="20" w:after="20"/>
              <w:rPr>
                <w:szCs w:val="17"/>
                <w:lang w:eastAsia="en-AU"/>
              </w:rPr>
            </w:pPr>
            <w:r w:rsidRPr="00AA2483">
              <w:rPr>
                <w:szCs w:val="17"/>
              </w:rPr>
              <w:t>PERREN, David</w:t>
            </w:r>
          </w:p>
        </w:tc>
        <w:tc>
          <w:tcPr>
            <w:tcW w:w="1843" w:type="dxa"/>
            <w:noWrap/>
            <w:hideMark/>
          </w:tcPr>
          <w:p w14:paraId="553D9FD7" w14:textId="77777777" w:rsidR="00AA2483" w:rsidRPr="00AA2483" w:rsidRDefault="00AA2483" w:rsidP="00AA2483">
            <w:pPr>
              <w:spacing w:before="20" w:after="20"/>
              <w:ind w:right="602"/>
              <w:jc w:val="right"/>
              <w:rPr>
                <w:szCs w:val="17"/>
                <w:lang w:eastAsia="en-AU"/>
              </w:rPr>
            </w:pPr>
            <w:r w:rsidRPr="00AA2483">
              <w:rPr>
                <w:szCs w:val="17"/>
                <w:lang w:eastAsia="en-AU"/>
              </w:rPr>
              <w:t>35</w:t>
            </w:r>
          </w:p>
        </w:tc>
        <w:tc>
          <w:tcPr>
            <w:tcW w:w="1701" w:type="dxa"/>
            <w:noWrap/>
            <w:hideMark/>
          </w:tcPr>
          <w:p w14:paraId="3829DBFD" w14:textId="77777777" w:rsidR="00AA2483" w:rsidRPr="00AA2483" w:rsidRDefault="00AA2483" w:rsidP="00AA2483">
            <w:pPr>
              <w:spacing w:before="20" w:after="20"/>
              <w:jc w:val="center"/>
              <w:rPr>
                <w:szCs w:val="17"/>
                <w:lang w:eastAsia="en-AU"/>
              </w:rPr>
            </w:pPr>
          </w:p>
        </w:tc>
      </w:tr>
      <w:tr w:rsidR="00AA2483" w:rsidRPr="00AA2483" w14:paraId="5880623F" w14:textId="77777777" w:rsidTr="003061C9">
        <w:tc>
          <w:tcPr>
            <w:tcW w:w="3118" w:type="dxa"/>
            <w:noWrap/>
            <w:hideMark/>
          </w:tcPr>
          <w:p w14:paraId="694C4A9A" w14:textId="77777777" w:rsidR="00AA2483" w:rsidRPr="00AA2483" w:rsidRDefault="00AA2483" w:rsidP="00AA2483">
            <w:pPr>
              <w:spacing w:before="20" w:after="20"/>
              <w:rPr>
                <w:szCs w:val="17"/>
                <w:lang w:eastAsia="en-AU"/>
              </w:rPr>
            </w:pPr>
            <w:r w:rsidRPr="00AA2483">
              <w:rPr>
                <w:szCs w:val="17"/>
              </w:rPr>
              <w:t>MARTIN, Felicity Judith</w:t>
            </w:r>
          </w:p>
        </w:tc>
        <w:tc>
          <w:tcPr>
            <w:tcW w:w="1843" w:type="dxa"/>
            <w:noWrap/>
            <w:hideMark/>
          </w:tcPr>
          <w:p w14:paraId="2ED6E763" w14:textId="77777777" w:rsidR="00AA2483" w:rsidRPr="00AA2483" w:rsidRDefault="00AA2483" w:rsidP="00AA2483">
            <w:pPr>
              <w:spacing w:before="20" w:after="20"/>
              <w:ind w:right="602"/>
              <w:jc w:val="right"/>
              <w:rPr>
                <w:szCs w:val="17"/>
                <w:lang w:eastAsia="en-AU"/>
              </w:rPr>
            </w:pPr>
            <w:r w:rsidRPr="00AA2483">
              <w:rPr>
                <w:szCs w:val="17"/>
                <w:lang w:eastAsia="en-AU"/>
              </w:rPr>
              <w:t>70</w:t>
            </w:r>
          </w:p>
        </w:tc>
        <w:tc>
          <w:tcPr>
            <w:tcW w:w="1701" w:type="dxa"/>
            <w:noWrap/>
            <w:hideMark/>
          </w:tcPr>
          <w:p w14:paraId="05779AF5" w14:textId="77777777" w:rsidR="00AA2483" w:rsidRPr="00AA2483" w:rsidRDefault="00AA2483" w:rsidP="00AA2483">
            <w:pPr>
              <w:spacing w:before="20" w:after="20"/>
              <w:jc w:val="center"/>
              <w:rPr>
                <w:szCs w:val="17"/>
                <w:lang w:eastAsia="en-AU"/>
              </w:rPr>
            </w:pPr>
          </w:p>
        </w:tc>
      </w:tr>
      <w:tr w:rsidR="00AA2483" w:rsidRPr="00AA2483" w14:paraId="59961387" w14:textId="77777777" w:rsidTr="003061C9">
        <w:tc>
          <w:tcPr>
            <w:tcW w:w="3118" w:type="dxa"/>
            <w:noWrap/>
            <w:hideMark/>
          </w:tcPr>
          <w:p w14:paraId="50460266" w14:textId="77777777" w:rsidR="00AA2483" w:rsidRPr="00AA2483" w:rsidRDefault="00AA2483" w:rsidP="00AA2483">
            <w:pPr>
              <w:spacing w:before="20" w:after="40"/>
              <w:rPr>
                <w:szCs w:val="17"/>
                <w:lang w:eastAsia="en-AU"/>
              </w:rPr>
            </w:pPr>
            <w:r w:rsidRPr="00AA2483">
              <w:rPr>
                <w:szCs w:val="17"/>
              </w:rPr>
              <w:t>BROOKS, Anthony (Tony)</w:t>
            </w:r>
          </w:p>
        </w:tc>
        <w:tc>
          <w:tcPr>
            <w:tcW w:w="1843" w:type="dxa"/>
            <w:noWrap/>
            <w:hideMark/>
          </w:tcPr>
          <w:p w14:paraId="28D6D208" w14:textId="77777777" w:rsidR="00AA2483" w:rsidRPr="00AA2483" w:rsidRDefault="00AA2483" w:rsidP="00AA2483">
            <w:pPr>
              <w:spacing w:before="20" w:after="20"/>
              <w:ind w:right="602"/>
              <w:jc w:val="right"/>
              <w:rPr>
                <w:szCs w:val="17"/>
                <w:lang w:eastAsia="en-AU"/>
              </w:rPr>
            </w:pPr>
            <w:r w:rsidRPr="00AA2483">
              <w:rPr>
                <w:szCs w:val="17"/>
                <w:lang w:eastAsia="en-AU"/>
              </w:rPr>
              <w:t>172</w:t>
            </w:r>
          </w:p>
        </w:tc>
        <w:tc>
          <w:tcPr>
            <w:tcW w:w="1701" w:type="dxa"/>
            <w:noWrap/>
            <w:hideMark/>
          </w:tcPr>
          <w:p w14:paraId="5444419D"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6D7806AB" w14:textId="77777777" w:rsidR="00AA2483" w:rsidRPr="00AA2483" w:rsidRDefault="00AA2483" w:rsidP="00AA2483">
      <w:pPr>
        <w:spacing w:before="80"/>
        <w:rPr>
          <w:b/>
          <w:bCs/>
          <w:szCs w:val="17"/>
          <w:lang w:val="en-US"/>
        </w:rPr>
      </w:pPr>
      <w:r w:rsidRPr="00AA2483">
        <w:rPr>
          <w:b/>
          <w:bCs/>
          <w:szCs w:val="17"/>
          <w:lang w:val="en-US"/>
        </w:rPr>
        <w:t xml:space="preserve">Burra Ward </w:t>
      </w:r>
      <w:proofErr w:type="spellStart"/>
      <w:r w:rsidRPr="00AA2483">
        <w:rPr>
          <w:b/>
          <w:bCs/>
          <w:szCs w:val="17"/>
          <w:lang w:val="en-US"/>
        </w:rPr>
        <w:t>councillor</w:t>
      </w:r>
      <w:proofErr w:type="spellEnd"/>
      <w:r w:rsidRPr="00AA2483">
        <w:rPr>
          <w:b/>
          <w:bCs/>
          <w:szCs w:val="17"/>
          <w:lang w:val="en-US"/>
        </w:rPr>
        <w:t>, 3 vacancies</w:t>
      </w:r>
    </w:p>
    <w:p w14:paraId="30A4CC27" w14:textId="77777777" w:rsidR="00AA2483" w:rsidRPr="00AA2483" w:rsidRDefault="00AA2483" w:rsidP="00AA2483">
      <w:pPr>
        <w:spacing w:after="0"/>
        <w:rPr>
          <w:szCs w:val="17"/>
          <w:lang w:val="en-US"/>
        </w:rPr>
      </w:pPr>
      <w:r w:rsidRPr="00AA2483">
        <w:rPr>
          <w:szCs w:val="17"/>
          <w:lang w:val="en-US"/>
        </w:rPr>
        <w:t>Formal Ballot Papers: 734</w:t>
      </w:r>
    </w:p>
    <w:p w14:paraId="3D38BBBA" w14:textId="77777777" w:rsidR="00AA2483" w:rsidRPr="00AA2483" w:rsidRDefault="00AA2483" w:rsidP="00AA2483">
      <w:pPr>
        <w:spacing w:after="0"/>
        <w:rPr>
          <w:szCs w:val="17"/>
          <w:lang w:val="en-US"/>
        </w:rPr>
      </w:pPr>
      <w:r w:rsidRPr="00AA2483">
        <w:rPr>
          <w:szCs w:val="17"/>
          <w:lang w:val="en-US"/>
        </w:rPr>
        <w:t>Informal Ballot Papers: 5</w:t>
      </w:r>
    </w:p>
    <w:p w14:paraId="448693F4" w14:textId="77777777" w:rsidR="00AA2483" w:rsidRPr="00AA2483" w:rsidRDefault="00AA2483" w:rsidP="00AA2483">
      <w:pPr>
        <w:rPr>
          <w:szCs w:val="17"/>
          <w:lang w:val="en-US"/>
        </w:rPr>
      </w:pPr>
      <w:r w:rsidRPr="00AA2483">
        <w:rPr>
          <w:szCs w:val="17"/>
          <w:lang w:val="en-US"/>
        </w:rPr>
        <w:t>Quota: 184</w:t>
      </w:r>
    </w:p>
    <w:tbl>
      <w:tblPr>
        <w:tblStyle w:val="Gazettetable"/>
        <w:tblW w:w="6662" w:type="dxa"/>
        <w:tblLook w:val="04A0" w:firstRow="1" w:lastRow="0" w:firstColumn="1" w:lastColumn="0" w:noHBand="0" w:noVBand="1"/>
      </w:tblPr>
      <w:tblGrid>
        <w:gridCol w:w="3118"/>
        <w:gridCol w:w="1843"/>
        <w:gridCol w:w="1701"/>
      </w:tblGrid>
      <w:tr w:rsidR="00AA2483" w:rsidRPr="00AA2483" w14:paraId="48205FA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9E6D91E"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824602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68A064C"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D4337A6" w14:textId="77777777" w:rsidTr="003061C9">
        <w:tc>
          <w:tcPr>
            <w:tcW w:w="3118" w:type="dxa"/>
            <w:noWrap/>
            <w:hideMark/>
          </w:tcPr>
          <w:p w14:paraId="1D03A0C1" w14:textId="77777777" w:rsidR="00AA2483" w:rsidRPr="00AA2483" w:rsidRDefault="00AA2483" w:rsidP="00AA2483">
            <w:pPr>
              <w:spacing w:before="20" w:after="20"/>
              <w:rPr>
                <w:szCs w:val="17"/>
                <w:lang w:eastAsia="en-AU"/>
              </w:rPr>
            </w:pPr>
            <w:r w:rsidRPr="00AA2483">
              <w:rPr>
                <w:szCs w:val="17"/>
              </w:rPr>
              <w:t>HIRSCHAUSEN, Jeffrey Michael</w:t>
            </w:r>
          </w:p>
        </w:tc>
        <w:tc>
          <w:tcPr>
            <w:tcW w:w="1843" w:type="dxa"/>
            <w:noWrap/>
            <w:hideMark/>
          </w:tcPr>
          <w:p w14:paraId="2F3AE056" w14:textId="77777777" w:rsidR="00AA2483" w:rsidRPr="00AA2483" w:rsidRDefault="00AA2483" w:rsidP="00AA2483">
            <w:pPr>
              <w:spacing w:before="20" w:after="20"/>
              <w:ind w:right="602"/>
              <w:jc w:val="right"/>
              <w:rPr>
                <w:szCs w:val="17"/>
                <w:lang w:eastAsia="en-AU"/>
              </w:rPr>
            </w:pPr>
            <w:r w:rsidRPr="00AA2483">
              <w:rPr>
                <w:szCs w:val="17"/>
                <w:lang w:eastAsia="en-AU"/>
              </w:rPr>
              <w:t>23</w:t>
            </w:r>
          </w:p>
        </w:tc>
        <w:tc>
          <w:tcPr>
            <w:tcW w:w="1701" w:type="dxa"/>
            <w:noWrap/>
            <w:hideMark/>
          </w:tcPr>
          <w:p w14:paraId="00BCFD04" w14:textId="77777777" w:rsidR="00AA2483" w:rsidRPr="00AA2483" w:rsidRDefault="00AA2483" w:rsidP="00AA2483">
            <w:pPr>
              <w:spacing w:before="20" w:after="20"/>
              <w:jc w:val="center"/>
              <w:rPr>
                <w:szCs w:val="17"/>
                <w:lang w:eastAsia="en-AU"/>
              </w:rPr>
            </w:pPr>
          </w:p>
        </w:tc>
      </w:tr>
      <w:tr w:rsidR="00AA2483" w:rsidRPr="00AA2483" w14:paraId="40BB8E8B" w14:textId="77777777" w:rsidTr="003061C9">
        <w:tc>
          <w:tcPr>
            <w:tcW w:w="3118" w:type="dxa"/>
            <w:noWrap/>
            <w:hideMark/>
          </w:tcPr>
          <w:p w14:paraId="46BADA29" w14:textId="77777777" w:rsidR="00AA2483" w:rsidRPr="00AA2483" w:rsidRDefault="00AA2483" w:rsidP="00AA2483">
            <w:pPr>
              <w:spacing w:before="20" w:after="20"/>
              <w:rPr>
                <w:szCs w:val="17"/>
                <w:lang w:eastAsia="en-AU"/>
              </w:rPr>
            </w:pPr>
            <w:r w:rsidRPr="00AA2483">
              <w:rPr>
                <w:szCs w:val="17"/>
              </w:rPr>
              <w:t>HILL, Jane</w:t>
            </w:r>
          </w:p>
        </w:tc>
        <w:tc>
          <w:tcPr>
            <w:tcW w:w="1843" w:type="dxa"/>
            <w:noWrap/>
            <w:hideMark/>
          </w:tcPr>
          <w:p w14:paraId="095029D8" w14:textId="77777777" w:rsidR="00AA2483" w:rsidRPr="00AA2483" w:rsidRDefault="00AA2483" w:rsidP="00AA2483">
            <w:pPr>
              <w:spacing w:before="20" w:after="20"/>
              <w:ind w:right="602"/>
              <w:jc w:val="right"/>
              <w:rPr>
                <w:szCs w:val="17"/>
                <w:lang w:eastAsia="en-AU"/>
              </w:rPr>
            </w:pPr>
            <w:r w:rsidRPr="00AA2483">
              <w:rPr>
                <w:szCs w:val="17"/>
                <w:lang w:eastAsia="en-AU"/>
              </w:rPr>
              <w:t>156</w:t>
            </w:r>
          </w:p>
        </w:tc>
        <w:tc>
          <w:tcPr>
            <w:tcW w:w="1701" w:type="dxa"/>
            <w:noWrap/>
            <w:hideMark/>
          </w:tcPr>
          <w:p w14:paraId="6361F9DD"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27A5C45" w14:textId="77777777" w:rsidTr="003061C9">
        <w:tc>
          <w:tcPr>
            <w:tcW w:w="3118" w:type="dxa"/>
            <w:noWrap/>
            <w:hideMark/>
          </w:tcPr>
          <w:p w14:paraId="76583C9D" w14:textId="77777777" w:rsidR="00AA2483" w:rsidRPr="00AA2483" w:rsidRDefault="00AA2483" w:rsidP="00AA2483">
            <w:pPr>
              <w:spacing w:before="20" w:after="20"/>
              <w:rPr>
                <w:szCs w:val="17"/>
                <w:lang w:eastAsia="en-AU"/>
              </w:rPr>
            </w:pPr>
            <w:r w:rsidRPr="00AA2483">
              <w:rPr>
                <w:szCs w:val="17"/>
              </w:rPr>
              <w:t>SELWAY, Deb</w:t>
            </w:r>
          </w:p>
        </w:tc>
        <w:tc>
          <w:tcPr>
            <w:tcW w:w="1843" w:type="dxa"/>
            <w:noWrap/>
            <w:hideMark/>
          </w:tcPr>
          <w:p w14:paraId="321A563C" w14:textId="77777777" w:rsidR="00AA2483" w:rsidRPr="00AA2483" w:rsidRDefault="00AA2483" w:rsidP="00AA2483">
            <w:pPr>
              <w:spacing w:before="20" w:after="20"/>
              <w:ind w:right="602"/>
              <w:jc w:val="right"/>
              <w:rPr>
                <w:szCs w:val="17"/>
                <w:lang w:eastAsia="en-AU"/>
              </w:rPr>
            </w:pPr>
            <w:r w:rsidRPr="00AA2483">
              <w:rPr>
                <w:szCs w:val="17"/>
                <w:lang w:eastAsia="en-AU"/>
              </w:rPr>
              <w:t>109</w:t>
            </w:r>
          </w:p>
        </w:tc>
        <w:tc>
          <w:tcPr>
            <w:tcW w:w="1701" w:type="dxa"/>
            <w:noWrap/>
            <w:hideMark/>
          </w:tcPr>
          <w:p w14:paraId="376B17BC" w14:textId="77777777" w:rsidR="00AA2483" w:rsidRPr="00AA2483" w:rsidRDefault="00AA2483" w:rsidP="00AA2483">
            <w:pPr>
              <w:spacing w:before="20" w:after="20"/>
              <w:jc w:val="center"/>
              <w:rPr>
                <w:szCs w:val="17"/>
                <w:lang w:eastAsia="en-AU"/>
              </w:rPr>
            </w:pPr>
          </w:p>
        </w:tc>
      </w:tr>
      <w:tr w:rsidR="00AA2483" w:rsidRPr="00AA2483" w14:paraId="525C0249" w14:textId="77777777" w:rsidTr="003061C9">
        <w:tc>
          <w:tcPr>
            <w:tcW w:w="3118" w:type="dxa"/>
            <w:noWrap/>
            <w:hideMark/>
          </w:tcPr>
          <w:p w14:paraId="4B3275CB" w14:textId="77777777" w:rsidR="00AA2483" w:rsidRPr="00AA2483" w:rsidRDefault="00AA2483" w:rsidP="00AA2483">
            <w:pPr>
              <w:spacing w:before="20" w:after="20"/>
              <w:rPr>
                <w:szCs w:val="17"/>
                <w:lang w:eastAsia="en-AU"/>
              </w:rPr>
            </w:pPr>
            <w:r w:rsidRPr="00AA2483">
              <w:rPr>
                <w:szCs w:val="17"/>
              </w:rPr>
              <w:t>GEBHARDT, Bill</w:t>
            </w:r>
          </w:p>
        </w:tc>
        <w:tc>
          <w:tcPr>
            <w:tcW w:w="1843" w:type="dxa"/>
            <w:noWrap/>
            <w:hideMark/>
          </w:tcPr>
          <w:p w14:paraId="69DDC575" w14:textId="77777777" w:rsidR="00AA2483" w:rsidRPr="00AA2483" w:rsidRDefault="00AA2483" w:rsidP="00AA2483">
            <w:pPr>
              <w:spacing w:before="20" w:after="20"/>
              <w:ind w:right="602"/>
              <w:jc w:val="right"/>
              <w:rPr>
                <w:szCs w:val="17"/>
                <w:lang w:eastAsia="en-AU"/>
              </w:rPr>
            </w:pPr>
            <w:r w:rsidRPr="00AA2483">
              <w:rPr>
                <w:szCs w:val="17"/>
                <w:lang w:eastAsia="en-AU"/>
              </w:rPr>
              <w:t>245</w:t>
            </w:r>
          </w:p>
        </w:tc>
        <w:tc>
          <w:tcPr>
            <w:tcW w:w="1701" w:type="dxa"/>
            <w:noWrap/>
            <w:hideMark/>
          </w:tcPr>
          <w:p w14:paraId="7BED1C1A"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824AAFC" w14:textId="77777777" w:rsidTr="003061C9">
        <w:tc>
          <w:tcPr>
            <w:tcW w:w="3118" w:type="dxa"/>
            <w:noWrap/>
            <w:hideMark/>
          </w:tcPr>
          <w:p w14:paraId="2ED099A4" w14:textId="77777777" w:rsidR="00AA2483" w:rsidRPr="00AA2483" w:rsidRDefault="00AA2483" w:rsidP="00AA2483">
            <w:pPr>
              <w:spacing w:before="20" w:after="20"/>
              <w:rPr>
                <w:szCs w:val="17"/>
                <w:lang w:eastAsia="en-AU"/>
              </w:rPr>
            </w:pPr>
            <w:r w:rsidRPr="00AA2483">
              <w:rPr>
                <w:szCs w:val="17"/>
              </w:rPr>
              <w:t>SKINNER, Russell John</w:t>
            </w:r>
          </w:p>
        </w:tc>
        <w:tc>
          <w:tcPr>
            <w:tcW w:w="1843" w:type="dxa"/>
            <w:noWrap/>
            <w:hideMark/>
          </w:tcPr>
          <w:p w14:paraId="13A2EA5E" w14:textId="77777777" w:rsidR="00AA2483" w:rsidRPr="00AA2483" w:rsidRDefault="00AA2483" w:rsidP="00AA2483">
            <w:pPr>
              <w:spacing w:before="20" w:after="20"/>
              <w:ind w:right="602"/>
              <w:jc w:val="right"/>
              <w:rPr>
                <w:szCs w:val="17"/>
                <w:lang w:eastAsia="en-AU"/>
              </w:rPr>
            </w:pPr>
            <w:r w:rsidRPr="00AA2483">
              <w:rPr>
                <w:szCs w:val="17"/>
                <w:lang w:eastAsia="en-AU"/>
              </w:rPr>
              <w:t>31</w:t>
            </w:r>
          </w:p>
        </w:tc>
        <w:tc>
          <w:tcPr>
            <w:tcW w:w="1701" w:type="dxa"/>
            <w:noWrap/>
            <w:hideMark/>
          </w:tcPr>
          <w:p w14:paraId="6C05DE0E" w14:textId="77777777" w:rsidR="00AA2483" w:rsidRPr="00AA2483" w:rsidRDefault="00AA2483" w:rsidP="00AA2483">
            <w:pPr>
              <w:spacing w:before="20" w:after="20"/>
              <w:jc w:val="center"/>
              <w:rPr>
                <w:szCs w:val="17"/>
                <w:lang w:eastAsia="en-AU"/>
              </w:rPr>
            </w:pPr>
          </w:p>
        </w:tc>
      </w:tr>
      <w:tr w:rsidR="00AA2483" w:rsidRPr="00AA2483" w14:paraId="394D02EE" w14:textId="77777777" w:rsidTr="003061C9">
        <w:tc>
          <w:tcPr>
            <w:tcW w:w="3118" w:type="dxa"/>
            <w:noWrap/>
            <w:hideMark/>
          </w:tcPr>
          <w:p w14:paraId="71C04E99" w14:textId="77777777" w:rsidR="00AA2483" w:rsidRPr="00AA2483" w:rsidRDefault="00AA2483" w:rsidP="00AA2483">
            <w:pPr>
              <w:spacing w:before="20" w:after="20"/>
              <w:rPr>
                <w:szCs w:val="17"/>
                <w:lang w:eastAsia="en-AU"/>
              </w:rPr>
            </w:pPr>
            <w:r w:rsidRPr="00AA2483">
              <w:rPr>
                <w:szCs w:val="17"/>
              </w:rPr>
              <w:t>OATES, John</w:t>
            </w:r>
          </w:p>
        </w:tc>
        <w:tc>
          <w:tcPr>
            <w:tcW w:w="1843" w:type="dxa"/>
            <w:noWrap/>
            <w:hideMark/>
          </w:tcPr>
          <w:p w14:paraId="7994479A" w14:textId="77777777" w:rsidR="00AA2483" w:rsidRPr="00AA2483" w:rsidRDefault="00AA2483" w:rsidP="00AA2483">
            <w:pPr>
              <w:spacing w:before="20" w:after="20"/>
              <w:ind w:right="602"/>
              <w:jc w:val="right"/>
              <w:rPr>
                <w:szCs w:val="17"/>
                <w:lang w:eastAsia="en-AU"/>
              </w:rPr>
            </w:pPr>
            <w:r w:rsidRPr="00AA2483">
              <w:rPr>
                <w:szCs w:val="17"/>
                <w:lang w:eastAsia="en-AU"/>
              </w:rPr>
              <w:t>124</w:t>
            </w:r>
          </w:p>
        </w:tc>
        <w:tc>
          <w:tcPr>
            <w:tcW w:w="1701" w:type="dxa"/>
            <w:noWrap/>
            <w:hideMark/>
          </w:tcPr>
          <w:p w14:paraId="488BE13F"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025D9BF0" w14:textId="77777777" w:rsidTr="003061C9">
        <w:tc>
          <w:tcPr>
            <w:tcW w:w="3118" w:type="dxa"/>
            <w:noWrap/>
            <w:hideMark/>
          </w:tcPr>
          <w:p w14:paraId="5A764485" w14:textId="77777777" w:rsidR="00AA2483" w:rsidRPr="00AA2483" w:rsidRDefault="00AA2483" w:rsidP="00AA2483">
            <w:pPr>
              <w:spacing w:before="20" w:after="40"/>
              <w:rPr>
                <w:szCs w:val="17"/>
                <w:lang w:eastAsia="en-AU"/>
              </w:rPr>
            </w:pPr>
            <w:r w:rsidRPr="00AA2483">
              <w:rPr>
                <w:szCs w:val="17"/>
              </w:rPr>
              <w:t>LOFTES, Jenny</w:t>
            </w:r>
          </w:p>
        </w:tc>
        <w:tc>
          <w:tcPr>
            <w:tcW w:w="1843" w:type="dxa"/>
            <w:noWrap/>
            <w:hideMark/>
          </w:tcPr>
          <w:p w14:paraId="062F76EA" w14:textId="77777777" w:rsidR="00AA2483" w:rsidRPr="00AA2483" w:rsidRDefault="00AA2483" w:rsidP="00AA2483">
            <w:pPr>
              <w:spacing w:before="20" w:after="20"/>
              <w:ind w:right="602"/>
              <w:jc w:val="right"/>
              <w:rPr>
                <w:szCs w:val="17"/>
                <w:lang w:eastAsia="en-AU"/>
              </w:rPr>
            </w:pPr>
            <w:r w:rsidRPr="00AA2483">
              <w:rPr>
                <w:szCs w:val="17"/>
                <w:lang w:eastAsia="en-AU"/>
              </w:rPr>
              <w:t>46</w:t>
            </w:r>
          </w:p>
        </w:tc>
        <w:tc>
          <w:tcPr>
            <w:tcW w:w="1701" w:type="dxa"/>
            <w:noWrap/>
            <w:hideMark/>
          </w:tcPr>
          <w:p w14:paraId="65F1A541" w14:textId="77777777" w:rsidR="00AA2483" w:rsidRPr="00AA2483" w:rsidRDefault="00AA2483" w:rsidP="00AA2483">
            <w:pPr>
              <w:spacing w:before="20" w:after="20"/>
              <w:jc w:val="center"/>
              <w:rPr>
                <w:szCs w:val="17"/>
                <w:lang w:eastAsia="en-AU"/>
              </w:rPr>
            </w:pPr>
          </w:p>
        </w:tc>
      </w:tr>
    </w:tbl>
    <w:p w14:paraId="5C33FA30" w14:textId="77777777" w:rsidR="00AA2483" w:rsidRPr="00AA2483" w:rsidRDefault="00AA2483" w:rsidP="00AA2483">
      <w:pPr>
        <w:spacing w:before="80"/>
        <w:rPr>
          <w:b/>
          <w:bCs/>
          <w:szCs w:val="17"/>
          <w:lang w:val="en-US"/>
        </w:rPr>
      </w:pPr>
      <w:proofErr w:type="spellStart"/>
      <w:r w:rsidRPr="00AA2483">
        <w:rPr>
          <w:b/>
          <w:bCs/>
          <w:szCs w:val="17"/>
          <w:lang w:val="en-US"/>
        </w:rPr>
        <w:t>Eudunda</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5111DF87" w14:textId="77777777" w:rsidR="00AA2483" w:rsidRPr="00AA2483" w:rsidRDefault="00AA2483" w:rsidP="00AA2483">
      <w:pPr>
        <w:spacing w:after="0"/>
        <w:rPr>
          <w:szCs w:val="17"/>
          <w:lang w:val="en-US"/>
        </w:rPr>
      </w:pPr>
      <w:r w:rsidRPr="00AA2483">
        <w:rPr>
          <w:szCs w:val="17"/>
          <w:lang w:val="en-US"/>
        </w:rPr>
        <w:t>Formal Ballot Papers: 531</w:t>
      </w:r>
    </w:p>
    <w:p w14:paraId="35B91197" w14:textId="77777777" w:rsidR="00AA2483" w:rsidRPr="00AA2483" w:rsidRDefault="00AA2483" w:rsidP="00AA2483">
      <w:pPr>
        <w:spacing w:after="0"/>
        <w:rPr>
          <w:szCs w:val="17"/>
          <w:lang w:val="en-US"/>
        </w:rPr>
      </w:pPr>
      <w:r w:rsidRPr="00AA2483">
        <w:rPr>
          <w:szCs w:val="17"/>
          <w:lang w:val="en-US"/>
        </w:rPr>
        <w:t>Informal Ballot Papers: 6</w:t>
      </w:r>
    </w:p>
    <w:p w14:paraId="17E495A4" w14:textId="77777777" w:rsidR="00AA2483" w:rsidRPr="00AA2483" w:rsidRDefault="00AA2483" w:rsidP="00AA2483">
      <w:pPr>
        <w:rPr>
          <w:szCs w:val="17"/>
          <w:lang w:val="en-US"/>
        </w:rPr>
      </w:pPr>
      <w:r w:rsidRPr="00AA2483">
        <w:rPr>
          <w:szCs w:val="17"/>
          <w:lang w:val="en-US"/>
        </w:rPr>
        <w:t>Quota: 178</w:t>
      </w:r>
    </w:p>
    <w:tbl>
      <w:tblPr>
        <w:tblStyle w:val="Gazettetable"/>
        <w:tblW w:w="6662" w:type="dxa"/>
        <w:tblLook w:val="04A0" w:firstRow="1" w:lastRow="0" w:firstColumn="1" w:lastColumn="0" w:noHBand="0" w:noVBand="1"/>
      </w:tblPr>
      <w:tblGrid>
        <w:gridCol w:w="3118"/>
        <w:gridCol w:w="1843"/>
        <w:gridCol w:w="1701"/>
      </w:tblGrid>
      <w:tr w:rsidR="00AA2483" w:rsidRPr="00AA2483" w14:paraId="634F151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74D688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FAEF1F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586113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DC41618" w14:textId="77777777" w:rsidTr="003061C9">
        <w:tc>
          <w:tcPr>
            <w:tcW w:w="3118" w:type="dxa"/>
            <w:noWrap/>
            <w:hideMark/>
          </w:tcPr>
          <w:p w14:paraId="6BE8F057" w14:textId="77777777" w:rsidR="00AA2483" w:rsidRPr="00AA2483" w:rsidRDefault="00AA2483" w:rsidP="00AA2483">
            <w:pPr>
              <w:spacing w:before="20" w:after="20"/>
              <w:rPr>
                <w:szCs w:val="17"/>
                <w:lang w:eastAsia="en-AU"/>
              </w:rPr>
            </w:pPr>
            <w:r w:rsidRPr="00AA2483">
              <w:rPr>
                <w:szCs w:val="17"/>
              </w:rPr>
              <w:t>SCHILLER, Peter Milton</w:t>
            </w:r>
          </w:p>
        </w:tc>
        <w:tc>
          <w:tcPr>
            <w:tcW w:w="1843" w:type="dxa"/>
            <w:noWrap/>
            <w:hideMark/>
          </w:tcPr>
          <w:p w14:paraId="62592367" w14:textId="77777777" w:rsidR="00AA2483" w:rsidRPr="00AA2483" w:rsidRDefault="00AA2483" w:rsidP="00AA2483">
            <w:pPr>
              <w:spacing w:before="20" w:after="20"/>
              <w:ind w:right="602"/>
              <w:jc w:val="right"/>
              <w:rPr>
                <w:szCs w:val="17"/>
                <w:lang w:eastAsia="en-AU"/>
              </w:rPr>
            </w:pPr>
            <w:r w:rsidRPr="00AA2483">
              <w:rPr>
                <w:szCs w:val="17"/>
                <w:lang w:eastAsia="en-AU"/>
              </w:rPr>
              <w:t>131</w:t>
            </w:r>
          </w:p>
        </w:tc>
        <w:tc>
          <w:tcPr>
            <w:tcW w:w="1701" w:type="dxa"/>
            <w:noWrap/>
            <w:hideMark/>
          </w:tcPr>
          <w:p w14:paraId="10B0128B" w14:textId="77777777" w:rsidR="00AA2483" w:rsidRPr="00AA2483" w:rsidRDefault="00AA2483" w:rsidP="00AA2483">
            <w:pPr>
              <w:spacing w:before="20" w:after="20"/>
              <w:jc w:val="center"/>
              <w:rPr>
                <w:szCs w:val="17"/>
                <w:lang w:eastAsia="en-AU"/>
              </w:rPr>
            </w:pPr>
          </w:p>
        </w:tc>
      </w:tr>
      <w:tr w:rsidR="00AA2483" w:rsidRPr="00AA2483" w14:paraId="00D06F48" w14:textId="77777777" w:rsidTr="003061C9">
        <w:tc>
          <w:tcPr>
            <w:tcW w:w="3118" w:type="dxa"/>
            <w:noWrap/>
            <w:hideMark/>
          </w:tcPr>
          <w:p w14:paraId="76906803" w14:textId="77777777" w:rsidR="00AA2483" w:rsidRPr="00AA2483" w:rsidRDefault="00AA2483" w:rsidP="00AA2483">
            <w:pPr>
              <w:spacing w:before="20" w:after="20"/>
              <w:rPr>
                <w:szCs w:val="17"/>
                <w:lang w:eastAsia="en-AU"/>
              </w:rPr>
            </w:pPr>
            <w:r w:rsidRPr="00AA2483">
              <w:rPr>
                <w:szCs w:val="17"/>
              </w:rPr>
              <w:t>BUDDLE, Emily</w:t>
            </w:r>
          </w:p>
        </w:tc>
        <w:tc>
          <w:tcPr>
            <w:tcW w:w="1843" w:type="dxa"/>
            <w:noWrap/>
            <w:hideMark/>
          </w:tcPr>
          <w:p w14:paraId="1CF33E5E" w14:textId="77777777" w:rsidR="00AA2483" w:rsidRPr="00AA2483" w:rsidRDefault="00AA2483" w:rsidP="00AA2483">
            <w:pPr>
              <w:spacing w:before="20" w:after="20"/>
              <w:ind w:right="602"/>
              <w:jc w:val="right"/>
              <w:rPr>
                <w:szCs w:val="17"/>
                <w:lang w:eastAsia="en-AU"/>
              </w:rPr>
            </w:pPr>
            <w:r w:rsidRPr="00AA2483">
              <w:rPr>
                <w:szCs w:val="17"/>
                <w:lang w:eastAsia="en-AU"/>
              </w:rPr>
              <w:t>60</w:t>
            </w:r>
          </w:p>
        </w:tc>
        <w:tc>
          <w:tcPr>
            <w:tcW w:w="1701" w:type="dxa"/>
            <w:noWrap/>
            <w:hideMark/>
          </w:tcPr>
          <w:p w14:paraId="3AAC589E" w14:textId="77777777" w:rsidR="00AA2483" w:rsidRPr="00AA2483" w:rsidRDefault="00AA2483" w:rsidP="00AA2483">
            <w:pPr>
              <w:spacing w:before="20" w:after="20"/>
              <w:jc w:val="center"/>
              <w:rPr>
                <w:szCs w:val="17"/>
                <w:lang w:eastAsia="en-AU"/>
              </w:rPr>
            </w:pPr>
          </w:p>
        </w:tc>
      </w:tr>
      <w:tr w:rsidR="00AA2483" w:rsidRPr="00AA2483" w14:paraId="69C2551D" w14:textId="77777777" w:rsidTr="003061C9">
        <w:tc>
          <w:tcPr>
            <w:tcW w:w="3118" w:type="dxa"/>
            <w:noWrap/>
            <w:hideMark/>
          </w:tcPr>
          <w:p w14:paraId="5749D461" w14:textId="77777777" w:rsidR="00AA2483" w:rsidRPr="00AA2483" w:rsidRDefault="00AA2483" w:rsidP="00AA2483">
            <w:pPr>
              <w:spacing w:before="20" w:after="20"/>
              <w:rPr>
                <w:szCs w:val="17"/>
                <w:lang w:eastAsia="en-AU"/>
              </w:rPr>
            </w:pPr>
            <w:r w:rsidRPr="00AA2483">
              <w:rPr>
                <w:szCs w:val="17"/>
              </w:rPr>
              <w:t>HIBBERT, Debbie</w:t>
            </w:r>
          </w:p>
        </w:tc>
        <w:tc>
          <w:tcPr>
            <w:tcW w:w="1843" w:type="dxa"/>
            <w:noWrap/>
            <w:hideMark/>
          </w:tcPr>
          <w:p w14:paraId="4665620F" w14:textId="77777777" w:rsidR="00AA2483" w:rsidRPr="00AA2483" w:rsidRDefault="00AA2483" w:rsidP="00AA2483">
            <w:pPr>
              <w:spacing w:before="20" w:after="20"/>
              <w:ind w:right="602"/>
              <w:jc w:val="right"/>
              <w:rPr>
                <w:szCs w:val="17"/>
                <w:lang w:eastAsia="en-AU"/>
              </w:rPr>
            </w:pPr>
            <w:r w:rsidRPr="00AA2483">
              <w:rPr>
                <w:szCs w:val="17"/>
                <w:lang w:eastAsia="en-AU"/>
              </w:rPr>
              <w:t>131</w:t>
            </w:r>
          </w:p>
        </w:tc>
        <w:tc>
          <w:tcPr>
            <w:tcW w:w="1701" w:type="dxa"/>
            <w:noWrap/>
            <w:hideMark/>
          </w:tcPr>
          <w:p w14:paraId="3A6FB011"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B8E0B88" w14:textId="77777777" w:rsidTr="003061C9">
        <w:tc>
          <w:tcPr>
            <w:tcW w:w="3118" w:type="dxa"/>
            <w:noWrap/>
            <w:hideMark/>
          </w:tcPr>
          <w:p w14:paraId="5F482AAD" w14:textId="77777777" w:rsidR="00AA2483" w:rsidRPr="00AA2483" w:rsidRDefault="00AA2483" w:rsidP="00AA2483">
            <w:pPr>
              <w:spacing w:before="20" w:after="20"/>
              <w:rPr>
                <w:szCs w:val="17"/>
                <w:lang w:eastAsia="en-AU"/>
              </w:rPr>
            </w:pPr>
            <w:r w:rsidRPr="00AA2483">
              <w:rPr>
                <w:szCs w:val="17"/>
              </w:rPr>
              <w:t>DABROWSKI, Bob</w:t>
            </w:r>
          </w:p>
        </w:tc>
        <w:tc>
          <w:tcPr>
            <w:tcW w:w="1843" w:type="dxa"/>
            <w:noWrap/>
            <w:hideMark/>
          </w:tcPr>
          <w:p w14:paraId="6E9A1353" w14:textId="77777777" w:rsidR="00AA2483" w:rsidRPr="00AA2483" w:rsidRDefault="00AA2483" w:rsidP="00AA2483">
            <w:pPr>
              <w:spacing w:before="20" w:after="20"/>
              <w:ind w:right="602"/>
              <w:jc w:val="right"/>
              <w:rPr>
                <w:szCs w:val="17"/>
                <w:lang w:eastAsia="en-AU"/>
              </w:rPr>
            </w:pPr>
            <w:r w:rsidRPr="00AA2483">
              <w:rPr>
                <w:szCs w:val="17"/>
                <w:lang w:eastAsia="en-AU"/>
              </w:rPr>
              <w:t>37</w:t>
            </w:r>
          </w:p>
        </w:tc>
        <w:tc>
          <w:tcPr>
            <w:tcW w:w="1701" w:type="dxa"/>
            <w:noWrap/>
            <w:hideMark/>
          </w:tcPr>
          <w:p w14:paraId="27E4473F" w14:textId="77777777" w:rsidR="00AA2483" w:rsidRPr="00AA2483" w:rsidRDefault="00AA2483" w:rsidP="00AA2483">
            <w:pPr>
              <w:spacing w:before="20" w:after="20"/>
              <w:jc w:val="center"/>
              <w:rPr>
                <w:szCs w:val="17"/>
                <w:lang w:eastAsia="en-AU"/>
              </w:rPr>
            </w:pPr>
          </w:p>
        </w:tc>
      </w:tr>
      <w:tr w:rsidR="00AA2483" w:rsidRPr="00AA2483" w14:paraId="056C4B27" w14:textId="77777777" w:rsidTr="003061C9">
        <w:tc>
          <w:tcPr>
            <w:tcW w:w="3118" w:type="dxa"/>
            <w:noWrap/>
            <w:hideMark/>
          </w:tcPr>
          <w:p w14:paraId="135D63D5" w14:textId="77777777" w:rsidR="00AA2483" w:rsidRPr="00AA2483" w:rsidRDefault="00AA2483" w:rsidP="00AA2483">
            <w:pPr>
              <w:spacing w:before="20" w:after="20"/>
              <w:rPr>
                <w:szCs w:val="17"/>
                <w:lang w:eastAsia="en-AU"/>
              </w:rPr>
            </w:pPr>
            <w:r w:rsidRPr="00AA2483">
              <w:rPr>
                <w:szCs w:val="17"/>
              </w:rPr>
              <w:t>ROBERTS, Marilyn</w:t>
            </w:r>
          </w:p>
        </w:tc>
        <w:tc>
          <w:tcPr>
            <w:tcW w:w="1843" w:type="dxa"/>
            <w:noWrap/>
            <w:hideMark/>
          </w:tcPr>
          <w:p w14:paraId="00CBACF0" w14:textId="77777777" w:rsidR="00AA2483" w:rsidRPr="00AA2483" w:rsidRDefault="00AA2483" w:rsidP="00AA2483">
            <w:pPr>
              <w:spacing w:before="20" w:after="20"/>
              <w:ind w:right="602"/>
              <w:jc w:val="right"/>
              <w:rPr>
                <w:szCs w:val="17"/>
                <w:lang w:eastAsia="en-AU"/>
              </w:rPr>
            </w:pPr>
            <w:r w:rsidRPr="00AA2483">
              <w:rPr>
                <w:szCs w:val="17"/>
                <w:lang w:eastAsia="en-AU"/>
              </w:rPr>
              <w:t>17</w:t>
            </w:r>
          </w:p>
        </w:tc>
        <w:tc>
          <w:tcPr>
            <w:tcW w:w="1701" w:type="dxa"/>
            <w:noWrap/>
            <w:hideMark/>
          </w:tcPr>
          <w:p w14:paraId="20B61C66" w14:textId="77777777" w:rsidR="00AA2483" w:rsidRPr="00AA2483" w:rsidRDefault="00AA2483" w:rsidP="00AA2483">
            <w:pPr>
              <w:spacing w:before="20" w:after="20"/>
              <w:jc w:val="center"/>
              <w:rPr>
                <w:szCs w:val="17"/>
                <w:lang w:eastAsia="en-AU"/>
              </w:rPr>
            </w:pPr>
          </w:p>
        </w:tc>
      </w:tr>
      <w:tr w:rsidR="00AA2483" w:rsidRPr="00AA2483" w14:paraId="5776E14B" w14:textId="77777777" w:rsidTr="003061C9">
        <w:tc>
          <w:tcPr>
            <w:tcW w:w="3118" w:type="dxa"/>
            <w:noWrap/>
            <w:hideMark/>
          </w:tcPr>
          <w:p w14:paraId="268BCAD5" w14:textId="77777777" w:rsidR="00AA2483" w:rsidRPr="00AA2483" w:rsidRDefault="00AA2483" w:rsidP="00AA2483">
            <w:pPr>
              <w:spacing w:before="20" w:after="40"/>
              <w:rPr>
                <w:szCs w:val="17"/>
                <w:lang w:eastAsia="en-AU"/>
              </w:rPr>
            </w:pPr>
            <w:r w:rsidRPr="00AA2483">
              <w:rPr>
                <w:szCs w:val="17"/>
              </w:rPr>
              <w:t>PARTINGTON, Judy</w:t>
            </w:r>
          </w:p>
        </w:tc>
        <w:tc>
          <w:tcPr>
            <w:tcW w:w="1843" w:type="dxa"/>
            <w:noWrap/>
            <w:hideMark/>
          </w:tcPr>
          <w:p w14:paraId="5BF11D4A" w14:textId="77777777" w:rsidR="00AA2483" w:rsidRPr="00AA2483" w:rsidRDefault="00AA2483" w:rsidP="00AA2483">
            <w:pPr>
              <w:spacing w:before="20" w:after="20"/>
              <w:ind w:right="602"/>
              <w:jc w:val="right"/>
              <w:rPr>
                <w:szCs w:val="17"/>
                <w:lang w:eastAsia="en-AU"/>
              </w:rPr>
            </w:pPr>
            <w:r w:rsidRPr="00AA2483">
              <w:rPr>
                <w:szCs w:val="17"/>
                <w:lang w:eastAsia="en-AU"/>
              </w:rPr>
              <w:t>155</w:t>
            </w:r>
          </w:p>
        </w:tc>
        <w:tc>
          <w:tcPr>
            <w:tcW w:w="1701" w:type="dxa"/>
            <w:noWrap/>
            <w:hideMark/>
          </w:tcPr>
          <w:p w14:paraId="4BFD8227"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06ADCCE5" w14:textId="77777777" w:rsidR="00AA2483" w:rsidRPr="00AA2483" w:rsidRDefault="00AA2483" w:rsidP="00AA2483">
      <w:pPr>
        <w:spacing w:before="80"/>
        <w:rPr>
          <w:b/>
          <w:bCs/>
          <w:szCs w:val="17"/>
          <w:lang w:val="en-US"/>
        </w:rPr>
      </w:pPr>
      <w:r w:rsidRPr="00AA2483">
        <w:rPr>
          <w:b/>
          <w:bCs/>
          <w:szCs w:val="17"/>
          <w:lang w:val="en-US"/>
        </w:rPr>
        <w:t xml:space="preserve">Robertstown Ward </w:t>
      </w:r>
      <w:proofErr w:type="spellStart"/>
      <w:r w:rsidRPr="00AA2483">
        <w:rPr>
          <w:b/>
          <w:bCs/>
          <w:szCs w:val="17"/>
          <w:lang w:val="en-US"/>
        </w:rPr>
        <w:t>councillor</w:t>
      </w:r>
      <w:proofErr w:type="spellEnd"/>
      <w:r w:rsidRPr="00AA2483">
        <w:rPr>
          <w:b/>
          <w:bCs/>
          <w:szCs w:val="17"/>
          <w:lang w:val="en-US"/>
        </w:rPr>
        <w:t>,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26028B3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49A2E1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9E69AA5"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EC77C9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F1F89AC" w14:textId="77777777" w:rsidTr="003061C9">
        <w:tc>
          <w:tcPr>
            <w:tcW w:w="3118" w:type="dxa"/>
            <w:noWrap/>
            <w:hideMark/>
          </w:tcPr>
          <w:p w14:paraId="4AA45E5A" w14:textId="77777777" w:rsidR="00AA2483" w:rsidRPr="00AA2483" w:rsidRDefault="00AA2483" w:rsidP="00AA2483">
            <w:pPr>
              <w:spacing w:before="40" w:after="40"/>
              <w:rPr>
                <w:szCs w:val="17"/>
                <w:lang w:eastAsia="en-AU"/>
              </w:rPr>
            </w:pPr>
            <w:r w:rsidRPr="00AA2483">
              <w:rPr>
                <w:szCs w:val="17"/>
                <w:lang w:eastAsia="en-AU"/>
              </w:rPr>
              <w:t>NEAL, John Harvey</w:t>
            </w:r>
          </w:p>
        </w:tc>
        <w:tc>
          <w:tcPr>
            <w:tcW w:w="1843" w:type="dxa"/>
            <w:noWrap/>
            <w:hideMark/>
          </w:tcPr>
          <w:p w14:paraId="1EC48F92" w14:textId="77777777" w:rsidR="00AA2483" w:rsidRPr="00AA2483" w:rsidRDefault="00AA2483" w:rsidP="00AA2483">
            <w:pPr>
              <w:spacing w:before="40" w:after="20"/>
              <w:jc w:val="center"/>
              <w:rPr>
                <w:szCs w:val="17"/>
                <w:lang w:eastAsia="en-AU"/>
              </w:rPr>
            </w:pPr>
            <w:r w:rsidRPr="00AA2483">
              <w:rPr>
                <w:szCs w:val="17"/>
                <w:lang w:eastAsia="en-AU"/>
              </w:rPr>
              <w:t>n/a</w:t>
            </w:r>
          </w:p>
        </w:tc>
        <w:tc>
          <w:tcPr>
            <w:tcW w:w="1701" w:type="dxa"/>
            <w:noWrap/>
            <w:hideMark/>
          </w:tcPr>
          <w:p w14:paraId="75C48497" w14:textId="77777777" w:rsidR="00AA2483" w:rsidRPr="00AA2483" w:rsidRDefault="00AA2483" w:rsidP="00AA2483">
            <w:pPr>
              <w:spacing w:before="40" w:after="20"/>
              <w:jc w:val="center"/>
              <w:rPr>
                <w:szCs w:val="17"/>
                <w:lang w:eastAsia="en-AU"/>
              </w:rPr>
            </w:pPr>
            <w:r w:rsidRPr="00AA2483">
              <w:rPr>
                <w:szCs w:val="17"/>
                <w:lang w:eastAsia="en-AU"/>
              </w:rPr>
              <w:t>Elected Unopposed</w:t>
            </w:r>
          </w:p>
        </w:tc>
      </w:tr>
    </w:tbl>
    <w:p w14:paraId="47F145DA" w14:textId="77777777" w:rsidR="00AA2483" w:rsidRPr="00AA2483" w:rsidRDefault="00AA2483" w:rsidP="00AA2483">
      <w:pPr>
        <w:spacing w:before="120" w:after="120"/>
        <w:jc w:val="center"/>
        <w:rPr>
          <w:b/>
          <w:bCs/>
          <w:szCs w:val="17"/>
          <w:lang w:val="en-US"/>
        </w:rPr>
      </w:pPr>
      <w:r w:rsidRPr="00AA2483">
        <w:rPr>
          <w:b/>
          <w:bCs/>
          <w:szCs w:val="17"/>
          <w:lang w:val="en-US"/>
        </w:rPr>
        <w:t xml:space="preserve">District </w:t>
      </w:r>
      <w:r w:rsidRPr="00AA2483">
        <w:rPr>
          <w:b/>
          <w:bCs/>
          <w:szCs w:val="17"/>
        </w:rPr>
        <w:t>Council</w:t>
      </w:r>
      <w:r w:rsidRPr="00AA2483">
        <w:rPr>
          <w:b/>
          <w:bCs/>
          <w:szCs w:val="17"/>
          <w:lang w:val="en-US"/>
        </w:rPr>
        <w:t xml:space="preserve"> of Grant</w:t>
      </w:r>
    </w:p>
    <w:p w14:paraId="0E11A925" w14:textId="77777777" w:rsidR="00AA2483" w:rsidRPr="00AA2483" w:rsidRDefault="00AA2483" w:rsidP="00AA2483">
      <w:pPr>
        <w:spacing w:before="80"/>
        <w:rPr>
          <w:b/>
          <w:bCs/>
          <w:szCs w:val="17"/>
          <w:lang w:val="en-US"/>
        </w:rPr>
      </w:pPr>
      <w:r w:rsidRPr="00AA2483">
        <w:rPr>
          <w:b/>
          <w:bCs/>
          <w:szCs w:val="17"/>
          <w:lang w:val="en-US"/>
        </w:rPr>
        <w:t>Mayor, 1 vacancy</w:t>
      </w:r>
    </w:p>
    <w:p w14:paraId="5692A7F6" w14:textId="77777777" w:rsidR="00AA2483" w:rsidRPr="00AA2483" w:rsidRDefault="00AA2483" w:rsidP="00AA2483">
      <w:pPr>
        <w:spacing w:after="0"/>
        <w:rPr>
          <w:szCs w:val="17"/>
          <w:lang w:val="en-US"/>
        </w:rPr>
      </w:pPr>
      <w:r w:rsidRPr="00AA2483">
        <w:rPr>
          <w:szCs w:val="17"/>
          <w:lang w:val="en-US"/>
        </w:rPr>
        <w:t>Formal Ballot Papers: 3,452</w:t>
      </w:r>
    </w:p>
    <w:p w14:paraId="5342790F" w14:textId="77777777" w:rsidR="00AA2483" w:rsidRPr="00AA2483" w:rsidRDefault="00AA2483" w:rsidP="00AA2483">
      <w:pPr>
        <w:spacing w:after="0"/>
        <w:rPr>
          <w:szCs w:val="17"/>
          <w:lang w:val="en-US"/>
        </w:rPr>
      </w:pPr>
      <w:r w:rsidRPr="00AA2483">
        <w:rPr>
          <w:szCs w:val="17"/>
          <w:lang w:val="en-US"/>
        </w:rPr>
        <w:t>Informal Ballot Papers: 39</w:t>
      </w:r>
    </w:p>
    <w:p w14:paraId="382B157B" w14:textId="77777777" w:rsidR="00AA2483" w:rsidRPr="00AA2483" w:rsidRDefault="00AA2483" w:rsidP="00AA2483">
      <w:pPr>
        <w:rPr>
          <w:szCs w:val="17"/>
          <w:lang w:val="en-US"/>
        </w:rPr>
      </w:pPr>
      <w:r w:rsidRPr="00AA2483">
        <w:rPr>
          <w:szCs w:val="17"/>
          <w:lang w:val="en-US"/>
        </w:rPr>
        <w:t>Quota: 1,727</w:t>
      </w:r>
    </w:p>
    <w:tbl>
      <w:tblPr>
        <w:tblStyle w:val="Gazettetable"/>
        <w:tblW w:w="6662" w:type="dxa"/>
        <w:tblLook w:val="04A0" w:firstRow="1" w:lastRow="0" w:firstColumn="1" w:lastColumn="0" w:noHBand="0" w:noVBand="1"/>
      </w:tblPr>
      <w:tblGrid>
        <w:gridCol w:w="3118"/>
        <w:gridCol w:w="1843"/>
        <w:gridCol w:w="1701"/>
      </w:tblGrid>
      <w:tr w:rsidR="00AA2483" w:rsidRPr="00AA2483" w14:paraId="28CB828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7E3F22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ECD1C7B"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DCA668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5BD5D8F" w14:textId="77777777" w:rsidTr="003061C9">
        <w:tc>
          <w:tcPr>
            <w:tcW w:w="3118" w:type="dxa"/>
            <w:noWrap/>
            <w:hideMark/>
          </w:tcPr>
          <w:p w14:paraId="225B9E88" w14:textId="77777777" w:rsidR="00AA2483" w:rsidRPr="00AA2483" w:rsidRDefault="00AA2483" w:rsidP="00AA2483">
            <w:pPr>
              <w:spacing w:before="20" w:after="20"/>
              <w:rPr>
                <w:szCs w:val="17"/>
                <w:lang w:eastAsia="en-AU"/>
              </w:rPr>
            </w:pPr>
            <w:r w:rsidRPr="00AA2483">
              <w:rPr>
                <w:szCs w:val="17"/>
                <w:lang w:eastAsia="en-AU"/>
              </w:rPr>
              <w:t>SAGE, Richard</w:t>
            </w:r>
          </w:p>
        </w:tc>
        <w:tc>
          <w:tcPr>
            <w:tcW w:w="1843" w:type="dxa"/>
            <w:noWrap/>
            <w:hideMark/>
          </w:tcPr>
          <w:p w14:paraId="2FDD9C4D" w14:textId="77777777" w:rsidR="00AA2483" w:rsidRPr="00AA2483" w:rsidRDefault="00AA2483" w:rsidP="00AA2483">
            <w:pPr>
              <w:spacing w:before="20" w:after="20"/>
              <w:ind w:right="602"/>
              <w:jc w:val="right"/>
              <w:rPr>
                <w:szCs w:val="17"/>
                <w:lang w:eastAsia="en-AU"/>
              </w:rPr>
            </w:pPr>
            <w:r w:rsidRPr="00AA2483">
              <w:rPr>
                <w:szCs w:val="17"/>
                <w:lang w:eastAsia="en-AU"/>
              </w:rPr>
              <w:t>1,284</w:t>
            </w:r>
          </w:p>
        </w:tc>
        <w:tc>
          <w:tcPr>
            <w:tcW w:w="1701" w:type="dxa"/>
            <w:noWrap/>
            <w:hideMark/>
          </w:tcPr>
          <w:p w14:paraId="63C20818" w14:textId="77777777" w:rsidR="00AA2483" w:rsidRPr="00AA2483" w:rsidRDefault="00AA2483" w:rsidP="00AA2483">
            <w:pPr>
              <w:spacing w:before="20" w:after="20"/>
              <w:jc w:val="center"/>
              <w:rPr>
                <w:szCs w:val="17"/>
                <w:lang w:eastAsia="en-AU"/>
              </w:rPr>
            </w:pPr>
          </w:p>
        </w:tc>
      </w:tr>
      <w:tr w:rsidR="00AA2483" w:rsidRPr="00AA2483" w14:paraId="29DF4D13" w14:textId="77777777" w:rsidTr="003061C9">
        <w:tc>
          <w:tcPr>
            <w:tcW w:w="3118" w:type="dxa"/>
            <w:noWrap/>
            <w:hideMark/>
          </w:tcPr>
          <w:p w14:paraId="6CBAEC72" w14:textId="77777777" w:rsidR="00AA2483" w:rsidRPr="00AA2483" w:rsidRDefault="00AA2483" w:rsidP="00AA2483">
            <w:pPr>
              <w:spacing w:before="20" w:after="40"/>
              <w:rPr>
                <w:szCs w:val="17"/>
                <w:lang w:eastAsia="en-AU"/>
              </w:rPr>
            </w:pPr>
            <w:r w:rsidRPr="00AA2483">
              <w:rPr>
                <w:szCs w:val="17"/>
                <w:lang w:eastAsia="en-AU"/>
              </w:rPr>
              <w:t>BOSTON, Kylie</w:t>
            </w:r>
          </w:p>
        </w:tc>
        <w:tc>
          <w:tcPr>
            <w:tcW w:w="1843" w:type="dxa"/>
            <w:noWrap/>
            <w:hideMark/>
          </w:tcPr>
          <w:p w14:paraId="5A0DC5C7" w14:textId="77777777" w:rsidR="00AA2483" w:rsidRPr="00AA2483" w:rsidRDefault="00AA2483" w:rsidP="00AA2483">
            <w:pPr>
              <w:spacing w:before="20" w:after="20"/>
              <w:ind w:right="602"/>
              <w:jc w:val="right"/>
              <w:rPr>
                <w:szCs w:val="17"/>
                <w:lang w:eastAsia="en-AU"/>
              </w:rPr>
            </w:pPr>
            <w:r w:rsidRPr="00AA2483">
              <w:rPr>
                <w:szCs w:val="17"/>
                <w:lang w:eastAsia="en-AU"/>
              </w:rPr>
              <w:t>2,168</w:t>
            </w:r>
          </w:p>
        </w:tc>
        <w:tc>
          <w:tcPr>
            <w:tcW w:w="1701" w:type="dxa"/>
            <w:noWrap/>
            <w:hideMark/>
          </w:tcPr>
          <w:p w14:paraId="5D694094"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769CAD89" w14:textId="77777777" w:rsidR="00AA2483" w:rsidRPr="00AA2483" w:rsidRDefault="00AA2483" w:rsidP="00AA2483">
      <w:pPr>
        <w:spacing w:before="80"/>
        <w:rPr>
          <w:b/>
          <w:bCs/>
          <w:szCs w:val="17"/>
          <w:lang w:val="en-US"/>
        </w:rPr>
      </w:pPr>
      <w:r w:rsidRPr="00AA2483">
        <w:rPr>
          <w:b/>
          <w:bCs/>
          <w:szCs w:val="17"/>
          <w:lang w:val="en-US"/>
        </w:rPr>
        <w:t xml:space="preserve">Central Ward </w:t>
      </w:r>
      <w:proofErr w:type="spellStart"/>
      <w:r w:rsidRPr="00AA2483">
        <w:rPr>
          <w:b/>
          <w:bCs/>
          <w:szCs w:val="17"/>
          <w:lang w:val="en-US"/>
        </w:rPr>
        <w:t>councillor</w:t>
      </w:r>
      <w:proofErr w:type="spellEnd"/>
      <w:r w:rsidRPr="00AA2483">
        <w:rPr>
          <w:b/>
          <w:bCs/>
          <w:szCs w:val="17"/>
          <w:lang w:val="en-US"/>
        </w:rPr>
        <w:t>, 7 vacancies</w:t>
      </w:r>
    </w:p>
    <w:p w14:paraId="73BA6697" w14:textId="77777777" w:rsidR="00AA2483" w:rsidRPr="00AA2483" w:rsidRDefault="00AA2483" w:rsidP="00AA2483">
      <w:pPr>
        <w:spacing w:after="0"/>
        <w:rPr>
          <w:szCs w:val="17"/>
          <w:lang w:val="en-US"/>
        </w:rPr>
      </w:pPr>
      <w:r w:rsidRPr="00AA2483">
        <w:rPr>
          <w:szCs w:val="17"/>
          <w:lang w:val="en-US"/>
        </w:rPr>
        <w:t>Formal Ballot Papers: 2,587</w:t>
      </w:r>
    </w:p>
    <w:p w14:paraId="50FE9894" w14:textId="77777777" w:rsidR="00AA2483" w:rsidRPr="00AA2483" w:rsidRDefault="00AA2483" w:rsidP="00AA2483">
      <w:pPr>
        <w:spacing w:after="0"/>
        <w:rPr>
          <w:szCs w:val="17"/>
          <w:lang w:val="en-US"/>
        </w:rPr>
      </w:pPr>
      <w:r w:rsidRPr="00AA2483">
        <w:rPr>
          <w:szCs w:val="17"/>
          <w:lang w:val="en-US"/>
        </w:rPr>
        <w:t>Informal Ballot Papers: 75</w:t>
      </w:r>
    </w:p>
    <w:p w14:paraId="52304AFE" w14:textId="7238A1DD" w:rsidR="00AA2483" w:rsidRDefault="00AA2483" w:rsidP="00AA2483">
      <w:pPr>
        <w:rPr>
          <w:szCs w:val="17"/>
          <w:lang w:val="en-US"/>
        </w:rPr>
      </w:pPr>
      <w:r w:rsidRPr="00AA2483">
        <w:rPr>
          <w:szCs w:val="17"/>
          <w:lang w:val="en-US"/>
        </w:rPr>
        <w:t>Quota: 324</w:t>
      </w:r>
    </w:p>
    <w:p w14:paraId="01A69F50" w14:textId="77777777" w:rsidR="00AA2483" w:rsidRDefault="00AA2483">
      <w:pPr>
        <w:spacing w:after="0" w:line="240" w:lineRule="auto"/>
        <w:jc w:val="left"/>
        <w:rPr>
          <w:szCs w:val="17"/>
          <w:lang w:val="en-US"/>
        </w:rPr>
      </w:pPr>
      <w:r>
        <w:rPr>
          <w:szCs w:val="17"/>
          <w:lang w:val="en-US"/>
        </w:rPr>
        <w:br w:type="page"/>
      </w:r>
    </w:p>
    <w:tbl>
      <w:tblPr>
        <w:tblStyle w:val="Gazettetable"/>
        <w:tblW w:w="6662" w:type="dxa"/>
        <w:tblLook w:val="04A0" w:firstRow="1" w:lastRow="0" w:firstColumn="1" w:lastColumn="0" w:noHBand="0" w:noVBand="1"/>
      </w:tblPr>
      <w:tblGrid>
        <w:gridCol w:w="3118"/>
        <w:gridCol w:w="1843"/>
        <w:gridCol w:w="1701"/>
      </w:tblGrid>
      <w:tr w:rsidR="00AA2483" w:rsidRPr="00AA2483" w14:paraId="5BAF795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1B9DB5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21FCBF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8E0307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D1BDE0C" w14:textId="77777777" w:rsidTr="003061C9">
        <w:tc>
          <w:tcPr>
            <w:tcW w:w="3118" w:type="dxa"/>
            <w:noWrap/>
            <w:hideMark/>
          </w:tcPr>
          <w:p w14:paraId="75CE6547" w14:textId="77777777" w:rsidR="00AA2483" w:rsidRPr="00AA2483" w:rsidRDefault="00AA2483" w:rsidP="00AA2483">
            <w:pPr>
              <w:spacing w:before="20" w:after="20"/>
              <w:rPr>
                <w:szCs w:val="17"/>
                <w:lang w:eastAsia="en-AU"/>
              </w:rPr>
            </w:pPr>
            <w:r w:rsidRPr="00AA2483">
              <w:rPr>
                <w:szCs w:val="17"/>
              </w:rPr>
              <w:t>BAXENDALE, Greg</w:t>
            </w:r>
          </w:p>
        </w:tc>
        <w:tc>
          <w:tcPr>
            <w:tcW w:w="1843" w:type="dxa"/>
            <w:noWrap/>
            <w:hideMark/>
          </w:tcPr>
          <w:p w14:paraId="0A1045DD" w14:textId="77777777" w:rsidR="00AA2483" w:rsidRPr="00AA2483" w:rsidRDefault="00AA2483" w:rsidP="00AA2483">
            <w:pPr>
              <w:spacing w:before="20" w:after="20"/>
              <w:ind w:right="602"/>
              <w:jc w:val="right"/>
              <w:rPr>
                <w:szCs w:val="17"/>
                <w:lang w:eastAsia="en-AU"/>
              </w:rPr>
            </w:pPr>
            <w:r w:rsidRPr="00AA2483">
              <w:rPr>
                <w:szCs w:val="17"/>
                <w:lang w:eastAsia="en-AU"/>
              </w:rPr>
              <w:t>108</w:t>
            </w:r>
          </w:p>
        </w:tc>
        <w:tc>
          <w:tcPr>
            <w:tcW w:w="1701" w:type="dxa"/>
            <w:noWrap/>
            <w:hideMark/>
          </w:tcPr>
          <w:p w14:paraId="2D54E682" w14:textId="77777777" w:rsidR="00AA2483" w:rsidRPr="00AA2483" w:rsidRDefault="00AA2483" w:rsidP="00AA2483">
            <w:pPr>
              <w:spacing w:before="20" w:after="20"/>
              <w:jc w:val="center"/>
              <w:rPr>
                <w:szCs w:val="17"/>
                <w:lang w:eastAsia="en-AU"/>
              </w:rPr>
            </w:pPr>
          </w:p>
        </w:tc>
      </w:tr>
      <w:tr w:rsidR="00AA2483" w:rsidRPr="00AA2483" w14:paraId="72FC28DA" w14:textId="77777777" w:rsidTr="003061C9">
        <w:tc>
          <w:tcPr>
            <w:tcW w:w="3118" w:type="dxa"/>
            <w:noWrap/>
            <w:hideMark/>
          </w:tcPr>
          <w:p w14:paraId="21223D84" w14:textId="77777777" w:rsidR="00AA2483" w:rsidRPr="00AA2483" w:rsidRDefault="00AA2483" w:rsidP="00AA2483">
            <w:pPr>
              <w:spacing w:before="20" w:after="20"/>
              <w:rPr>
                <w:szCs w:val="17"/>
                <w:lang w:eastAsia="en-AU"/>
              </w:rPr>
            </w:pPr>
            <w:r w:rsidRPr="00AA2483">
              <w:rPr>
                <w:szCs w:val="17"/>
              </w:rPr>
              <w:t>DUKALSKIS, Megan Jane</w:t>
            </w:r>
          </w:p>
        </w:tc>
        <w:tc>
          <w:tcPr>
            <w:tcW w:w="1843" w:type="dxa"/>
            <w:noWrap/>
            <w:hideMark/>
          </w:tcPr>
          <w:p w14:paraId="399EAB8C" w14:textId="77777777" w:rsidR="00AA2483" w:rsidRPr="00AA2483" w:rsidRDefault="00AA2483" w:rsidP="00AA2483">
            <w:pPr>
              <w:spacing w:before="20" w:after="20"/>
              <w:ind w:right="602"/>
              <w:jc w:val="right"/>
              <w:rPr>
                <w:szCs w:val="17"/>
                <w:lang w:eastAsia="en-AU"/>
              </w:rPr>
            </w:pPr>
            <w:r w:rsidRPr="00AA2483">
              <w:rPr>
                <w:szCs w:val="17"/>
                <w:lang w:eastAsia="en-AU"/>
              </w:rPr>
              <w:t>546</w:t>
            </w:r>
          </w:p>
        </w:tc>
        <w:tc>
          <w:tcPr>
            <w:tcW w:w="1701" w:type="dxa"/>
            <w:noWrap/>
            <w:hideMark/>
          </w:tcPr>
          <w:p w14:paraId="1727F55A"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20A2F8D" w14:textId="77777777" w:rsidTr="003061C9">
        <w:tc>
          <w:tcPr>
            <w:tcW w:w="3118" w:type="dxa"/>
            <w:noWrap/>
            <w:hideMark/>
          </w:tcPr>
          <w:p w14:paraId="4EB82503" w14:textId="77777777" w:rsidR="00AA2483" w:rsidRPr="00AA2483" w:rsidRDefault="00AA2483" w:rsidP="00AA2483">
            <w:pPr>
              <w:spacing w:before="20" w:after="20"/>
              <w:rPr>
                <w:szCs w:val="17"/>
                <w:lang w:eastAsia="en-AU"/>
              </w:rPr>
            </w:pPr>
            <w:r w:rsidRPr="00AA2483">
              <w:rPr>
                <w:szCs w:val="17"/>
              </w:rPr>
              <w:t>KUHL, Barry Ross</w:t>
            </w:r>
          </w:p>
        </w:tc>
        <w:tc>
          <w:tcPr>
            <w:tcW w:w="1843" w:type="dxa"/>
            <w:noWrap/>
            <w:hideMark/>
          </w:tcPr>
          <w:p w14:paraId="0970BAA3" w14:textId="77777777" w:rsidR="00AA2483" w:rsidRPr="00AA2483" w:rsidRDefault="00AA2483" w:rsidP="00AA2483">
            <w:pPr>
              <w:spacing w:before="20" w:after="20"/>
              <w:ind w:right="602"/>
              <w:jc w:val="right"/>
              <w:rPr>
                <w:szCs w:val="17"/>
                <w:lang w:eastAsia="en-AU"/>
              </w:rPr>
            </w:pPr>
            <w:r w:rsidRPr="00AA2483">
              <w:rPr>
                <w:szCs w:val="17"/>
                <w:lang w:eastAsia="en-AU"/>
              </w:rPr>
              <w:t>392</w:t>
            </w:r>
          </w:p>
        </w:tc>
        <w:tc>
          <w:tcPr>
            <w:tcW w:w="1701" w:type="dxa"/>
            <w:noWrap/>
            <w:hideMark/>
          </w:tcPr>
          <w:p w14:paraId="44B4AAD3"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5F3BEDB1" w14:textId="77777777" w:rsidTr="003061C9">
        <w:tc>
          <w:tcPr>
            <w:tcW w:w="3118" w:type="dxa"/>
            <w:noWrap/>
            <w:hideMark/>
          </w:tcPr>
          <w:p w14:paraId="3BCF1854" w14:textId="77777777" w:rsidR="00AA2483" w:rsidRPr="00AA2483" w:rsidRDefault="00AA2483" w:rsidP="00AA2483">
            <w:pPr>
              <w:spacing w:before="20" w:after="20"/>
              <w:rPr>
                <w:szCs w:val="17"/>
                <w:lang w:eastAsia="en-AU"/>
              </w:rPr>
            </w:pPr>
            <w:r w:rsidRPr="00AA2483">
              <w:rPr>
                <w:szCs w:val="17"/>
              </w:rPr>
              <w:t>MANN, Brad</w:t>
            </w:r>
          </w:p>
        </w:tc>
        <w:tc>
          <w:tcPr>
            <w:tcW w:w="1843" w:type="dxa"/>
            <w:noWrap/>
            <w:hideMark/>
          </w:tcPr>
          <w:p w14:paraId="12E51BC5" w14:textId="77777777" w:rsidR="00AA2483" w:rsidRPr="00AA2483" w:rsidRDefault="00AA2483" w:rsidP="00AA2483">
            <w:pPr>
              <w:spacing w:before="20" w:after="20"/>
              <w:ind w:right="602"/>
              <w:jc w:val="right"/>
              <w:rPr>
                <w:szCs w:val="17"/>
                <w:lang w:eastAsia="en-AU"/>
              </w:rPr>
            </w:pPr>
            <w:r w:rsidRPr="00AA2483">
              <w:rPr>
                <w:szCs w:val="17"/>
                <w:lang w:eastAsia="en-AU"/>
              </w:rPr>
              <w:t>278</w:t>
            </w:r>
          </w:p>
        </w:tc>
        <w:tc>
          <w:tcPr>
            <w:tcW w:w="1701" w:type="dxa"/>
            <w:noWrap/>
            <w:hideMark/>
          </w:tcPr>
          <w:p w14:paraId="7A671274"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6DF31F62" w14:textId="77777777" w:rsidTr="003061C9">
        <w:tc>
          <w:tcPr>
            <w:tcW w:w="3118" w:type="dxa"/>
            <w:noWrap/>
            <w:hideMark/>
          </w:tcPr>
          <w:p w14:paraId="191A7B64" w14:textId="77777777" w:rsidR="00AA2483" w:rsidRPr="00AA2483" w:rsidRDefault="00AA2483" w:rsidP="00AA2483">
            <w:pPr>
              <w:spacing w:before="20" w:after="20"/>
              <w:rPr>
                <w:szCs w:val="17"/>
                <w:lang w:eastAsia="en-AU"/>
              </w:rPr>
            </w:pPr>
            <w:r w:rsidRPr="00AA2483">
              <w:rPr>
                <w:szCs w:val="17"/>
              </w:rPr>
              <w:t>GREENE, Katherine</w:t>
            </w:r>
          </w:p>
        </w:tc>
        <w:tc>
          <w:tcPr>
            <w:tcW w:w="1843" w:type="dxa"/>
            <w:noWrap/>
            <w:hideMark/>
          </w:tcPr>
          <w:p w14:paraId="27FC67DF" w14:textId="77777777" w:rsidR="00AA2483" w:rsidRPr="00AA2483" w:rsidRDefault="00AA2483" w:rsidP="00AA2483">
            <w:pPr>
              <w:spacing w:before="20" w:after="20"/>
              <w:ind w:right="602"/>
              <w:jc w:val="right"/>
              <w:rPr>
                <w:szCs w:val="17"/>
                <w:lang w:eastAsia="en-AU"/>
              </w:rPr>
            </w:pPr>
            <w:r w:rsidRPr="00AA2483">
              <w:rPr>
                <w:szCs w:val="17"/>
                <w:lang w:eastAsia="en-AU"/>
              </w:rPr>
              <w:t>267</w:t>
            </w:r>
          </w:p>
        </w:tc>
        <w:tc>
          <w:tcPr>
            <w:tcW w:w="1701" w:type="dxa"/>
            <w:noWrap/>
            <w:hideMark/>
          </w:tcPr>
          <w:p w14:paraId="1929A6DD"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249AE6F2" w14:textId="77777777" w:rsidTr="003061C9">
        <w:tc>
          <w:tcPr>
            <w:tcW w:w="3118" w:type="dxa"/>
            <w:noWrap/>
            <w:hideMark/>
          </w:tcPr>
          <w:p w14:paraId="2307EE29" w14:textId="77777777" w:rsidR="00AA2483" w:rsidRPr="00AA2483" w:rsidRDefault="00AA2483" w:rsidP="00AA2483">
            <w:pPr>
              <w:spacing w:before="20" w:after="20"/>
              <w:rPr>
                <w:szCs w:val="17"/>
                <w:lang w:eastAsia="en-AU"/>
              </w:rPr>
            </w:pPr>
            <w:r w:rsidRPr="00AA2483">
              <w:rPr>
                <w:szCs w:val="17"/>
              </w:rPr>
              <w:t>BAIN, Bruce James</w:t>
            </w:r>
          </w:p>
        </w:tc>
        <w:tc>
          <w:tcPr>
            <w:tcW w:w="1843" w:type="dxa"/>
            <w:noWrap/>
            <w:hideMark/>
          </w:tcPr>
          <w:p w14:paraId="0248629B" w14:textId="77777777" w:rsidR="00AA2483" w:rsidRPr="00AA2483" w:rsidRDefault="00AA2483" w:rsidP="00AA2483">
            <w:pPr>
              <w:spacing w:before="20" w:after="20"/>
              <w:ind w:right="602"/>
              <w:jc w:val="right"/>
              <w:rPr>
                <w:szCs w:val="17"/>
                <w:lang w:eastAsia="en-AU"/>
              </w:rPr>
            </w:pPr>
            <w:r w:rsidRPr="00AA2483">
              <w:rPr>
                <w:szCs w:val="17"/>
                <w:lang w:eastAsia="en-AU"/>
              </w:rPr>
              <w:t>418</w:t>
            </w:r>
          </w:p>
        </w:tc>
        <w:tc>
          <w:tcPr>
            <w:tcW w:w="1701" w:type="dxa"/>
            <w:noWrap/>
            <w:hideMark/>
          </w:tcPr>
          <w:p w14:paraId="2DFB814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451B78D" w14:textId="77777777" w:rsidTr="003061C9">
        <w:tc>
          <w:tcPr>
            <w:tcW w:w="3118" w:type="dxa"/>
            <w:noWrap/>
            <w:hideMark/>
          </w:tcPr>
          <w:p w14:paraId="659AA934" w14:textId="77777777" w:rsidR="00AA2483" w:rsidRPr="00AA2483" w:rsidRDefault="00AA2483" w:rsidP="00AA2483">
            <w:pPr>
              <w:spacing w:before="20" w:after="20"/>
              <w:rPr>
                <w:szCs w:val="17"/>
                <w:lang w:eastAsia="en-AU"/>
              </w:rPr>
            </w:pPr>
            <w:r w:rsidRPr="00AA2483">
              <w:rPr>
                <w:szCs w:val="17"/>
              </w:rPr>
              <w:t>CLARKE, Gavin</w:t>
            </w:r>
          </w:p>
        </w:tc>
        <w:tc>
          <w:tcPr>
            <w:tcW w:w="1843" w:type="dxa"/>
            <w:noWrap/>
            <w:hideMark/>
          </w:tcPr>
          <w:p w14:paraId="795A212E" w14:textId="77777777" w:rsidR="00AA2483" w:rsidRPr="00AA2483" w:rsidRDefault="00AA2483" w:rsidP="00AA2483">
            <w:pPr>
              <w:spacing w:before="20" w:after="20"/>
              <w:ind w:right="602"/>
              <w:jc w:val="right"/>
              <w:rPr>
                <w:szCs w:val="17"/>
                <w:lang w:eastAsia="en-AU"/>
              </w:rPr>
            </w:pPr>
            <w:r w:rsidRPr="00AA2483">
              <w:rPr>
                <w:szCs w:val="17"/>
                <w:lang w:eastAsia="en-AU"/>
              </w:rPr>
              <w:t>249</w:t>
            </w:r>
          </w:p>
        </w:tc>
        <w:tc>
          <w:tcPr>
            <w:tcW w:w="1701" w:type="dxa"/>
            <w:noWrap/>
            <w:hideMark/>
          </w:tcPr>
          <w:p w14:paraId="11B7D421"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42ACB339" w14:textId="77777777" w:rsidTr="003061C9">
        <w:tc>
          <w:tcPr>
            <w:tcW w:w="3118" w:type="dxa"/>
            <w:noWrap/>
            <w:hideMark/>
          </w:tcPr>
          <w:p w14:paraId="5DFB7396" w14:textId="77777777" w:rsidR="00AA2483" w:rsidRPr="00AA2483" w:rsidRDefault="00AA2483" w:rsidP="00AA2483">
            <w:pPr>
              <w:spacing w:before="20" w:after="20"/>
              <w:rPr>
                <w:szCs w:val="17"/>
                <w:lang w:eastAsia="en-AU"/>
              </w:rPr>
            </w:pPr>
            <w:r w:rsidRPr="00AA2483">
              <w:rPr>
                <w:szCs w:val="17"/>
              </w:rPr>
              <w:t>DUNCAN, Peter</w:t>
            </w:r>
          </w:p>
        </w:tc>
        <w:tc>
          <w:tcPr>
            <w:tcW w:w="1843" w:type="dxa"/>
            <w:noWrap/>
            <w:hideMark/>
          </w:tcPr>
          <w:p w14:paraId="128E39C1" w14:textId="77777777" w:rsidR="00AA2483" w:rsidRPr="00AA2483" w:rsidRDefault="00AA2483" w:rsidP="00AA2483">
            <w:pPr>
              <w:spacing w:before="20" w:after="20"/>
              <w:ind w:right="602"/>
              <w:jc w:val="right"/>
              <w:rPr>
                <w:szCs w:val="17"/>
                <w:lang w:eastAsia="en-AU"/>
              </w:rPr>
            </w:pPr>
            <w:r w:rsidRPr="00AA2483">
              <w:rPr>
                <w:szCs w:val="17"/>
                <w:lang w:eastAsia="en-AU"/>
              </w:rPr>
              <w:t>167</w:t>
            </w:r>
          </w:p>
        </w:tc>
        <w:tc>
          <w:tcPr>
            <w:tcW w:w="1701" w:type="dxa"/>
            <w:noWrap/>
            <w:hideMark/>
          </w:tcPr>
          <w:p w14:paraId="754A690B"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174C9234" w14:textId="77777777" w:rsidTr="003061C9">
        <w:tc>
          <w:tcPr>
            <w:tcW w:w="3118" w:type="dxa"/>
            <w:noWrap/>
            <w:hideMark/>
          </w:tcPr>
          <w:p w14:paraId="76645EA8" w14:textId="77777777" w:rsidR="00AA2483" w:rsidRPr="00AA2483" w:rsidRDefault="00AA2483" w:rsidP="00AA2483">
            <w:pPr>
              <w:spacing w:before="20" w:after="20"/>
              <w:rPr>
                <w:szCs w:val="17"/>
                <w:lang w:eastAsia="en-AU"/>
              </w:rPr>
            </w:pPr>
            <w:r w:rsidRPr="00AA2483">
              <w:rPr>
                <w:szCs w:val="17"/>
              </w:rPr>
              <w:t>SWIGGS, David</w:t>
            </w:r>
          </w:p>
        </w:tc>
        <w:tc>
          <w:tcPr>
            <w:tcW w:w="1843" w:type="dxa"/>
            <w:noWrap/>
            <w:hideMark/>
          </w:tcPr>
          <w:p w14:paraId="039041C7" w14:textId="77777777" w:rsidR="00AA2483" w:rsidRPr="00AA2483" w:rsidRDefault="00AA2483" w:rsidP="00AA2483">
            <w:pPr>
              <w:spacing w:before="20" w:after="20"/>
              <w:ind w:right="602"/>
              <w:jc w:val="right"/>
              <w:rPr>
                <w:szCs w:val="17"/>
                <w:lang w:eastAsia="en-AU"/>
              </w:rPr>
            </w:pPr>
            <w:r w:rsidRPr="00AA2483">
              <w:rPr>
                <w:szCs w:val="17"/>
                <w:lang w:eastAsia="en-AU"/>
              </w:rPr>
              <w:t>88</w:t>
            </w:r>
          </w:p>
        </w:tc>
        <w:tc>
          <w:tcPr>
            <w:tcW w:w="1701" w:type="dxa"/>
            <w:noWrap/>
            <w:hideMark/>
          </w:tcPr>
          <w:p w14:paraId="503834C0" w14:textId="77777777" w:rsidR="00AA2483" w:rsidRPr="00AA2483" w:rsidRDefault="00AA2483" w:rsidP="00AA2483">
            <w:pPr>
              <w:spacing w:before="20" w:after="20"/>
              <w:jc w:val="center"/>
              <w:rPr>
                <w:szCs w:val="17"/>
                <w:lang w:eastAsia="en-AU"/>
              </w:rPr>
            </w:pPr>
          </w:p>
        </w:tc>
      </w:tr>
      <w:tr w:rsidR="00AA2483" w:rsidRPr="00AA2483" w14:paraId="61A18AED" w14:textId="77777777" w:rsidTr="003061C9">
        <w:tc>
          <w:tcPr>
            <w:tcW w:w="3118" w:type="dxa"/>
            <w:noWrap/>
            <w:hideMark/>
          </w:tcPr>
          <w:p w14:paraId="6F91904E" w14:textId="77777777" w:rsidR="00AA2483" w:rsidRPr="00AA2483" w:rsidRDefault="00AA2483" w:rsidP="00AA2483">
            <w:pPr>
              <w:spacing w:before="20" w:after="40"/>
              <w:rPr>
                <w:szCs w:val="17"/>
                <w:lang w:eastAsia="en-AU"/>
              </w:rPr>
            </w:pPr>
            <w:r w:rsidRPr="00AA2483">
              <w:rPr>
                <w:szCs w:val="17"/>
              </w:rPr>
              <w:t>SMITH, Terry</w:t>
            </w:r>
          </w:p>
        </w:tc>
        <w:tc>
          <w:tcPr>
            <w:tcW w:w="1843" w:type="dxa"/>
            <w:noWrap/>
            <w:hideMark/>
          </w:tcPr>
          <w:p w14:paraId="3E5A021D" w14:textId="77777777" w:rsidR="00AA2483" w:rsidRPr="00AA2483" w:rsidRDefault="00AA2483" w:rsidP="00AA2483">
            <w:pPr>
              <w:spacing w:before="20" w:after="20"/>
              <w:ind w:right="602"/>
              <w:jc w:val="right"/>
              <w:rPr>
                <w:szCs w:val="17"/>
                <w:lang w:eastAsia="en-AU"/>
              </w:rPr>
            </w:pPr>
            <w:r w:rsidRPr="00AA2483">
              <w:rPr>
                <w:szCs w:val="17"/>
                <w:lang w:eastAsia="en-AU"/>
              </w:rPr>
              <w:t>74</w:t>
            </w:r>
          </w:p>
        </w:tc>
        <w:tc>
          <w:tcPr>
            <w:tcW w:w="1701" w:type="dxa"/>
            <w:noWrap/>
            <w:hideMark/>
          </w:tcPr>
          <w:p w14:paraId="1E0FDD17" w14:textId="77777777" w:rsidR="00AA2483" w:rsidRPr="00AA2483" w:rsidRDefault="00AA2483" w:rsidP="00AA2483">
            <w:pPr>
              <w:spacing w:before="20" w:after="20"/>
              <w:jc w:val="center"/>
              <w:rPr>
                <w:szCs w:val="17"/>
                <w:lang w:eastAsia="en-AU"/>
              </w:rPr>
            </w:pPr>
          </w:p>
        </w:tc>
      </w:tr>
    </w:tbl>
    <w:p w14:paraId="0D5BA28F" w14:textId="77777777" w:rsidR="00AA2483" w:rsidRPr="00AA2483" w:rsidRDefault="00AA2483" w:rsidP="00AA2483">
      <w:pPr>
        <w:spacing w:before="80"/>
        <w:rPr>
          <w:b/>
          <w:bCs/>
          <w:szCs w:val="17"/>
          <w:lang w:val="en-US"/>
        </w:rPr>
      </w:pPr>
      <w:proofErr w:type="spellStart"/>
      <w:r w:rsidRPr="00AA2483">
        <w:rPr>
          <w:b/>
          <w:bCs/>
          <w:szCs w:val="17"/>
          <w:lang w:val="en-US"/>
        </w:rPr>
        <w:t>Tarpeena</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1 vacancy</w:t>
      </w:r>
    </w:p>
    <w:p w14:paraId="0F77F01D" w14:textId="77777777" w:rsidR="00AA2483" w:rsidRPr="00AA2483" w:rsidRDefault="00AA2483" w:rsidP="00AA2483">
      <w:pPr>
        <w:spacing w:after="0"/>
        <w:rPr>
          <w:szCs w:val="17"/>
          <w:lang w:val="en-US"/>
        </w:rPr>
      </w:pPr>
      <w:r w:rsidRPr="00AA2483">
        <w:rPr>
          <w:szCs w:val="17"/>
          <w:lang w:val="en-US"/>
        </w:rPr>
        <w:t>Formal Ballot Papers: 371</w:t>
      </w:r>
    </w:p>
    <w:p w14:paraId="074349CD" w14:textId="77777777" w:rsidR="00AA2483" w:rsidRPr="00AA2483" w:rsidRDefault="00AA2483" w:rsidP="00AA2483">
      <w:pPr>
        <w:spacing w:after="0"/>
        <w:rPr>
          <w:szCs w:val="17"/>
          <w:lang w:val="en-US"/>
        </w:rPr>
      </w:pPr>
      <w:r w:rsidRPr="00AA2483">
        <w:rPr>
          <w:szCs w:val="17"/>
          <w:lang w:val="en-US"/>
        </w:rPr>
        <w:t>Informal Ballot Papers: 0</w:t>
      </w:r>
    </w:p>
    <w:p w14:paraId="3B72F8F7" w14:textId="77777777" w:rsidR="00AA2483" w:rsidRPr="00AA2483" w:rsidRDefault="00AA2483" w:rsidP="00AA2483">
      <w:pPr>
        <w:rPr>
          <w:szCs w:val="17"/>
          <w:lang w:val="en-US"/>
        </w:rPr>
      </w:pPr>
      <w:r w:rsidRPr="00AA2483">
        <w:rPr>
          <w:szCs w:val="17"/>
          <w:lang w:val="en-US"/>
        </w:rPr>
        <w:t>Quota: 186</w:t>
      </w:r>
    </w:p>
    <w:tbl>
      <w:tblPr>
        <w:tblStyle w:val="Gazettetable"/>
        <w:tblW w:w="6662" w:type="dxa"/>
        <w:tblLook w:val="04A0" w:firstRow="1" w:lastRow="0" w:firstColumn="1" w:lastColumn="0" w:noHBand="0" w:noVBand="1"/>
      </w:tblPr>
      <w:tblGrid>
        <w:gridCol w:w="3118"/>
        <w:gridCol w:w="1843"/>
        <w:gridCol w:w="1701"/>
      </w:tblGrid>
      <w:tr w:rsidR="00AA2483" w:rsidRPr="00AA2483" w14:paraId="0D36CEA5"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4C5FE1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AB264F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8D84E0B"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39138FC" w14:textId="77777777" w:rsidTr="003061C9">
        <w:tc>
          <w:tcPr>
            <w:tcW w:w="3118" w:type="dxa"/>
            <w:noWrap/>
            <w:hideMark/>
          </w:tcPr>
          <w:p w14:paraId="0AA250D5" w14:textId="77777777" w:rsidR="00AA2483" w:rsidRPr="00AA2483" w:rsidRDefault="00AA2483" w:rsidP="00AA2483">
            <w:pPr>
              <w:spacing w:before="20" w:after="20"/>
              <w:rPr>
                <w:szCs w:val="17"/>
                <w:lang w:eastAsia="en-AU"/>
              </w:rPr>
            </w:pPr>
            <w:r w:rsidRPr="00AA2483">
              <w:rPr>
                <w:szCs w:val="17"/>
              </w:rPr>
              <w:t xml:space="preserve">PHILLIPS, </w:t>
            </w:r>
            <w:proofErr w:type="spellStart"/>
            <w:r w:rsidRPr="00AA2483">
              <w:rPr>
                <w:szCs w:val="17"/>
              </w:rPr>
              <w:t>Valma</w:t>
            </w:r>
            <w:proofErr w:type="spellEnd"/>
          </w:p>
        </w:tc>
        <w:tc>
          <w:tcPr>
            <w:tcW w:w="1843" w:type="dxa"/>
            <w:noWrap/>
            <w:hideMark/>
          </w:tcPr>
          <w:p w14:paraId="1003BA66" w14:textId="77777777" w:rsidR="00AA2483" w:rsidRPr="00AA2483" w:rsidRDefault="00AA2483" w:rsidP="00AA2483">
            <w:pPr>
              <w:spacing w:before="20" w:after="20"/>
              <w:ind w:right="602"/>
              <w:jc w:val="right"/>
              <w:rPr>
                <w:szCs w:val="17"/>
                <w:lang w:eastAsia="en-AU"/>
              </w:rPr>
            </w:pPr>
            <w:r w:rsidRPr="00AA2483">
              <w:rPr>
                <w:szCs w:val="17"/>
                <w:lang w:eastAsia="en-AU"/>
              </w:rPr>
              <w:t>174</w:t>
            </w:r>
          </w:p>
        </w:tc>
        <w:tc>
          <w:tcPr>
            <w:tcW w:w="1701" w:type="dxa"/>
            <w:noWrap/>
            <w:hideMark/>
          </w:tcPr>
          <w:p w14:paraId="7A128550" w14:textId="77777777" w:rsidR="00AA2483" w:rsidRPr="00AA2483" w:rsidRDefault="00AA2483" w:rsidP="00AA2483">
            <w:pPr>
              <w:spacing w:before="20" w:after="20"/>
              <w:jc w:val="center"/>
              <w:rPr>
                <w:szCs w:val="17"/>
                <w:lang w:eastAsia="en-AU"/>
              </w:rPr>
            </w:pPr>
          </w:p>
        </w:tc>
      </w:tr>
      <w:tr w:rsidR="00AA2483" w:rsidRPr="00AA2483" w14:paraId="23CFF3B3" w14:textId="77777777" w:rsidTr="003061C9">
        <w:tc>
          <w:tcPr>
            <w:tcW w:w="3118" w:type="dxa"/>
            <w:noWrap/>
            <w:hideMark/>
          </w:tcPr>
          <w:p w14:paraId="6543FD2D" w14:textId="77777777" w:rsidR="00AA2483" w:rsidRPr="00AA2483" w:rsidRDefault="00AA2483" w:rsidP="00AA2483">
            <w:pPr>
              <w:spacing w:before="20" w:after="40"/>
              <w:rPr>
                <w:szCs w:val="17"/>
                <w:lang w:eastAsia="en-AU"/>
              </w:rPr>
            </w:pPr>
            <w:r w:rsidRPr="00AA2483">
              <w:rPr>
                <w:szCs w:val="17"/>
              </w:rPr>
              <w:t>TURNBULL, Karen</w:t>
            </w:r>
          </w:p>
        </w:tc>
        <w:tc>
          <w:tcPr>
            <w:tcW w:w="1843" w:type="dxa"/>
            <w:noWrap/>
            <w:hideMark/>
          </w:tcPr>
          <w:p w14:paraId="7C549B2F" w14:textId="77777777" w:rsidR="00AA2483" w:rsidRPr="00AA2483" w:rsidRDefault="00AA2483" w:rsidP="00AA2483">
            <w:pPr>
              <w:spacing w:before="20" w:after="20"/>
              <w:ind w:right="602"/>
              <w:jc w:val="right"/>
              <w:rPr>
                <w:szCs w:val="17"/>
                <w:lang w:eastAsia="en-AU"/>
              </w:rPr>
            </w:pPr>
            <w:r w:rsidRPr="00AA2483">
              <w:rPr>
                <w:szCs w:val="17"/>
                <w:lang w:eastAsia="en-AU"/>
              </w:rPr>
              <w:t>197</w:t>
            </w:r>
          </w:p>
        </w:tc>
        <w:tc>
          <w:tcPr>
            <w:tcW w:w="1701" w:type="dxa"/>
            <w:noWrap/>
            <w:hideMark/>
          </w:tcPr>
          <w:p w14:paraId="54D2533B"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7BC4D7C4" w14:textId="77777777" w:rsidR="00AA2483" w:rsidRPr="00AA2483" w:rsidRDefault="00AA2483" w:rsidP="00AA2483">
      <w:pPr>
        <w:spacing w:before="80"/>
        <w:rPr>
          <w:b/>
          <w:bCs/>
          <w:szCs w:val="17"/>
          <w:lang w:val="en-US"/>
        </w:rPr>
      </w:pPr>
      <w:r w:rsidRPr="00AA2483">
        <w:rPr>
          <w:b/>
          <w:bCs/>
          <w:szCs w:val="17"/>
          <w:lang w:val="en-US"/>
        </w:rPr>
        <w:t xml:space="preserve">Port MacDonnell Ward </w:t>
      </w:r>
      <w:proofErr w:type="spellStart"/>
      <w:r w:rsidRPr="00AA2483">
        <w:rPr>
          <w:b/>
          <w:bCs/>
          <w:szCs w:val="17"/>
          <w:lang w:val="en-US"/>
        </w:rPr>
        <w:t>councillor</w:t>
      </w:r>
      <w:proofErr w:type="spellEnd"/>
      <w:r w:rsidRPr="00AA2483">
        <w:rPr>
          <w:b/>
          <w:bCs/>
          <w:szCs w:val="17"/>
          <w:lang w:val="en-US"/>
        </w:rPr>
        <w:t>, 1 vacancy</w:t>
      </w:r>
    </w:p>
    <w:p w14:paraId="49966DD1" w14:textId="77777777" w:rsidR="00AA2483" w:rsidRPr="00AA2483" w:rsidRDefault="00AA2483" w:rsidP="00AA2483">
      <w:pPr>
        <w:spacing w:after="0"/>
        <w:rPr>
          <w:szCs w:val="17"/>
          <w:lang w:val="en-US"/>
        </w:rPr>
      </w:pPr>
      <w:r w:rsidRPr="00AA2483">
        <w:rPr>
          <w:szCs w:val="17"/>
          <w:lang w:val="en-US"/>
        </w:rPr>
        <w:t>Formal Ballot Papers: 429</w:t>
      </w:r>
    </w:p>
    <w:p w14:paraId="2AFFCF42" w14:textId="77777777" w:rsidR="00AA2483" w:rsidRPr="00AA2483" w:rsidRDefault="00AA2483" w:rsidP="00AA2483">
      <w:pPr>
        <w:spacing w:after="0"/>
        <w:rPr>
          <w:szCs w:val="17"/>
          <w:lang w:val="en-US"/>
        </w:rPr>
      </w:pPr>
      <w:r w:rsidRPr="00AA2483">
        <w:rPr>
          <w:szCs w:val="17"/>
          <w:lang w:val="en-US"/>
        </w:rPr>
        <w:t>Informal Ballot Papers: 2</w:t>
      </w:r>
    </w:p>
    <w:p w14:paraId="32BED2C5" w14:textId="77777777" w:rsidR="00AA2483" w:rsidRPr="00AA2483" w:rsidRDefault="00AA2483" w:rsidP="00AA2483">
      <w:pPr>
        <w:rPr>
          <w:szCs w:val="17"/>
          <w:lang w:val="en-US"/>
        </w:rPr>
      </w:pPr>
      <w:r w:rsidRPr="00AA2483">
        <w:rPr>
          <w:szCs w:val="17"/>
          <w:lang w:val="en-US"/>
        </w:rPr>
        <w:t>Quota: 215</w:t>
      </w:r>
    </w:p>
    <w:tbl>
      <w:tblPr>
        <w:tblStyle w:val="Gazettetable"/>
        <w:tblW w:w="6662" w:type="dxa"/>
        <w:tblLook w:val="04A0" w:firstRow="1" w:lastRow="0" w:firstColumn="1" w:lastColumn="0" w:noHBand="0" w:noVBand="1"/>
      </w:tblPr>
      <w:tblGrid>
        <w:gridCol w:w="3118"/>
        <w:gridCol w:w="1843"/>
        <w:gridCol w:w="1701"/>
      </w:tblGrid>
      <w:tr w:rsidR="00AA2483" w:rsidRPr="00AA2483" w14:paraId="19C9A55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DA8A77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A2D0FD1"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DC4966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1759AF0" w14:textId="77777777" w:rsidTr="003061C9">
        <w:tc>
          <w:tcPr>
            <w:tcW w:w="3118" w:type="dxa"/>
            <w:noWrap/>
            <w:hideMark/>
          </w:tcPr>
          <w:p w14:paraId="67D99502" w14:textId="77777777" w:rsidR="00AA2483" w:rsidRPr="00AA2483" w:rsidRDefault="00AA2483" w:rsidP="00AA2483">
            <w:pPr>
              <w:spacing w:before="20" w:after="20"/>
              <w:rPr>
                <w:szCs w:val="17"/>
                <w:lang w:eastAsia="en-AU"/>
              </w:rPr>
            </w:pPr>
            <w:r w:rsidRPr="00AA2483">
              <w:rPr>
                <w:szCs w:val="17"/>
              </w:rPr>
              <w:t>CLAYFIELD, Gill</w:t>
            </w:r>
          </w:p>
        </w:tc>
        <w:tc>
          <w:tcPr>
            <w:tcW w:w="1843" w:type="dxa"/>
            <w:noWrap/>
            <w:hideMark/>
          </w:tcPr>
          <w:p w14:paraId="21365EB8" w14:textId="77777777" w:rsidR="00AA2483" w:rsidRPr="00AA2483" w:rsidRDefault="00AA2483" w:rsidP="00AA2483">
            <w:pPr>
              <w:spacing w:before="20" w:after="20"/>
              <w:ind w:right="602"/>
              <w:jc w:val="right"/>
              <w:rPr>
                <w:szCs w:val="17"/>
                <w:lang w:eastAsia="en-AU"/>
              </w:rPr>
            </w:pPr>
            <w:r w:rsidRPr="00AA2483">
              <w:rPr>
                <w:szCs w:val="17"/>
                <w:lang w:eastAsia="en-AU"/>
              </w:rPr>
              <w:t>179</w:t>
            </w:r>
          </w:p>
        </w:tc>
        <w:tc>
          <w:tcPr>
            <w:tcW w:w="1701" w:type="dxa"/>
            <w:noWrap/>
            <w:hideMark/>
          </w:tcPr>
          <w:p w14:paraId="3DDC8F63" w14:textId="77777777" w:rsidR="00AA2483" w:rsidRPr="00AA2483" w:rsidRDefault="00AA2483" w:rsidP="00AA2483">
            <w:pPr>
              <w:spacing w:before="20" w:after="20"/>
              <w:jc w:val="center"/>
              <w:rPr>
                <w:szCs w:val="17"/>
                <w:lang w:eastAsia="en-AU"/>
              </w:rPr>
            </w:pPr>
          </w:p>
        </w:tc>
      </w:tr>
      <w:tr w:rsidR="00AA2483" w:rsidRPr="00AA2483" w14:paraId="4EA6C522" w14:textId="77777777" w:rsidTr="003061C9">
        <w:tc>
          <w:tcPr>
            <w:tcW w:w="3118" w:type="dxa"/>
            <w:noWrap/>
            <w:hideMark/>
          </w:tcPr>
          <w:p w14:paraId="27C5B817" w14:textId="77777777" w:rsidR="00AA2483" w:rsidRPr="00AA2483" w:rsidRDefault="00AA2483" w:rsidP="00AA2483">
            <w:pPr>
              <w:spacing w:before="20" w:after="20"/>
              <w:rPr>
                <w:szCs w:val="17"/>
                <w:lang w:eastAsia="en-AU"/>
              </w:rPr>
            </w:pPr>
            <w:r w:rsidRPr="00AA2483">
              <w:rPr>
                <w:szCs w:val="17"/>
              </w:rPr>
              <w:t>VIRGO, Rodney James</w:t>
            </w:r>
          </w:p>
        </w:tc>
        <w:tc>
          <w:tcPr>
            <w:tcW w:w="1843" w:type="dxa"/>
            <w:noWrap/>
            <w:hideMark/>
          </w:tcPr>
          <w:p w14:paraId="67340818" w14:textId="77777777" w:rsidR="00AA2483" w:rsidRPr="00AA2483" w:rsidRDefault="00AA2483" w:rsidP="00AA2483">
            <w:pPr>
              <w:spacing w:before="20" w:after="20"/>
              <w:ind w:right="602"/>
              <w:jc w:val="right"/>
              <w:rPr>
                <w:szCs w:val="17"/>
                <w:lang w:eastAsia="en-AU"/>
              </w:rPr>
            </w:pPr>
            <w:r w:rsidRPr="00AA2483">
              <w:rPr>
                <w:szCs w:val="17"/>
                <w:lang w:eastAsia="en-AU"/>
              </w:rPr>
              <w:t>222</w:t>
            </w:r>
          </w:p>
        </w:tc>
        <w:tc>
          <w:tcPr>
            <w:tcW w:w="1701" w:type="dxa"/>
            <w:noWrap/>
            <w:hideMark/>
          </w:tcPr>
          <w:p w14:paraId="52277455"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7E7B747" w14:textId="77777777" w:rsidTr="003061C9">
        <w:tc>
          <w:tcPr>
            <w:tcW w:w="3118" w:type="dxa"/>
            <w:noWrap/>
            <w:hideMark/>
          </w:tcPr>
          <w:p w14:paraId="6EE58489" w14:textId="77777777" w:rsidR="00AA2483" w:rsidRPr="00AA2483" w:rsidRDefault="00AA2483" w:rsidP="00AA2483">
            <w:pPr>
              <w:spacing w:before="20" w:after="40"/>
              <w:rPr>
                <w:szCs w:val="17"/>
                <w:lang w:eastAsia="en-AU"/>
              </w:rPr>
            </w:pPr>
            <w:r w:rsidRPr="00AA2483">
              <w:rPr>
                <w:szCs w:val="17"/>
              </w:rPr>
              <w:t xml:space="preserve">ROGERS, </w:t>
            </w:r>
            <w:proofErr w:type="spellStart"/>
            <w:r w:rsidRPr="00AA2483">
              <w:rPr>
                <w:szCs w:val="17"/>
              </w:rPr>
              <w:t>Kaydee</w:t>
            </w:r>
            <w:proofErr w:type="spellEnd"/>
          </w:p>
        </w:tc>
        <w:tc>
          <w:tcPr>
            <w:tcW w:w="1843" w:type="dxa"/>
            <w:noWrap/>
            <w:hideMark/>
          </w:tcPr>
          <w:p w14:paraId="761A7E24" w14:textId="77777777" w:rsidR="00AA2483" w:rsidRPr="00AA2483" w:rsidRDefault="00AA2483" w:rsidP="00AA2483">
            <w:pPr>
              <w:spacing w:before="20" w:after="20"/>
              <w:ind w:right="602"/>
              <w:jc w:val="right"/>
              <w:rPr>
                <w:szCs w:val="17"/>
                <w:lang w:eastAsia="en-AU"/>
              </w:rPr>
            </w:pPr>
            <w:r w:rsidRPr="00AA2483">
              <w:rPr>
                <w:szCs w:val="17"/>
                <w:lang w:eastAsia="en-AU"/>
              </w:rPr>
              <w:t>28</w:t>
            </w:r>
          </w:p>
        </w:tc>
        <w:tc>
          <w:tcPr>
            <w:tcW w:w="1701" w:type="dxa"/>
            <w:noWrap/>
            <w:hideMark/>
          </w:tcPr>
          <w:p w14:paraId="71662D60" w14:textId="77777777" w:rsidR="00AA2483" w:rsidRPr="00AA2483" w:rsidRDefault="00AA2483" w:rsidP="00AA2483">
            <w:pPr>
              <w:spacing w:before="20" w:after="20"/>
              <w:jc w:val="center"/>
              <w:rPr>
                <w:szCs w:val="17"/>
                <w:lang w:eastAsia="en-AU"/>
              </w:rPr>
            </w:pPr>
          </w:p>
        </w:tc>
      </w:tr>
    </w:tbl>
    <w:p w14:paraId="0F6F254B" w14:textId="77777777" w:rsidR="00AA2483" w:rsidRPr="00AA2483" w:rsidRDefault="00AA2483" w:rsidP="00AA2483">
      <w:pPr>
        <w:spacing w:before="120" w:after="120"/>
        <w:jc w:val="center"/>
        <w:rPr>
          <w:b/>
          <w:bCs/>
          <w:szCs w:val="17"/>
          <w:lang w:val="en-US"/>
        </w:rPr>
      </w:pPr>
      <w:r w:rsidRPr="00AA2483">
        <w:rPr>
          <w:b/>
          <w:bCs/>
          <w:szCs w:val="17"/>
          <w:lang w:val="en-US"/>
        </w:rPr>
        <w:t xml:space="preserve">City of </w:t>
      </w:r>
      <w:r w:rsidRPr="00AA2483">
        <w:rPr>
          <w:b/>
          <w:bCs/>
          <w:szCs w:val="17"/>
        </w:rPr>
        <w:t>Holdfast</w:t>
      </w:r>
      <w:r w:rsidRPr="00AA2483">
        <w:rPr>
          <w:b/>
          <w:bCs/>
          <w:szCs w:val="17"/>
          <w:lang w:val="en-US"/>
        </w:rPr>
        <w:t xml:space="preserve"> Bay</w:t>
      </w:r>
    </w:p>
    <w:p w14:paraId="35F66385" w14:textId="77777777" w:rsidR="00AA2483" w:rsidRPr="00AA2483" w:rsidRDefault="00AA2483" w:rsidP="00AA2483">
      <w:pPr>
        <w:spacing w:before="80"/>
        <w:rPr>
          <w:b/>
          <w:bCs/>
          <w:szCs w:val="17"/>
          <w:lang w:val="en-US"/>
        </w:rPr>
      </w:pPr>
      <w:r w:rsidRPr="00AA2483">
        <w:rPr>
          <w:b/>
          <w:bCs/>
          <w:szCs w:val="17"/>
          <w:lang w:val="en-US"/>
        </w:rPr>
        <w:t>Mayor, 1 vacancy</w:t>
      </w:r>
    </w:p>
    <w:p w14:paraId="4854C4C6" w14:textId="77777777" w:rsidR="00AA2483" w:rsidRPr="00AA2483" w:rsidRDefault="00AA2483" w:rsidP="00AA2483">
      <w:pPr>
        <w:spacing w:after="0"/>
        <w:rPr>
          <w:szCs w:val="17"/>
          <w:lang w:val="en-US"/>
        </w:rPr>
      </w:pPr>
      <w:r w:rsidRPr="00AA2483">
        <w:rPr>
          <w:szCs w:val="17"/>
          <w:lang w:val="en-US"/>
        </w:rPr>
        <w:t>Formal Ballot Papers: 8,792</w:t>
      </w:r>
    </w:p>
    <w:p w14:paraId="770DC980" w14:textId="77777777" w:rsidR="00AA2483" w:rsidRPr="00AA2483" w:rsidRDefault="00AA2483" w:rsidP="00AA2483">
      <w:pPr>
        <w:spacing w:after="0"/>
        <w:rPr>
          <w:szCs w:val="17"/>
          <w:lang w:val="en-US"/>
        </w:rPr>
      </w:pPr>
      <w:r w:rsidRPr="00AA2483">
        <w:rPr>
          <w:szCs w:val="17"/>
          <w:lang w:val="en-US"/>
        </w:rPr>
        <w:t>Informal Ballot Papers: 198</w:t>
      </w:r>
    </w:p>
    <w:p w14:paraId="66F83114" w14:textId="77777777" w:rsidR="00AA2483" w:rsidRPr="00AA2483" w:rsidRDefault="00AA2483" w:rsidP="00AA2483">
      <w:pPr>
        <w:rPr>
          <w:szCs w:val="17"/>
          <w:lang w:val="en-US"/>
        </w:rPr>
      </w:pPr>
      <w:r w:rsidRPr="00AA2483">
        <w:rPr>
          <w:szCs w:val="17"/>
          <w:lang w:val="en-US"/>
        </w:rPr>
        <w:t>Quota: 4,397</w:t>
      </w:r>
    </w:p>
    <w:tbl>
      <w:tblPr>
        <w:tblStyle w:val="Gazettetable"/>
        <w:tblW w:w="6662" w:type="dxa"/>
        <w:tblLook w:val="04A0" w:firstRow="1" w:lastRow="0" w:firstColumn="1" w:lastColumn="0" w:noHBand="0" w:noVBand="1"/>
      </w:tblPr>
      <w:tblGrid>
        <w:gridCol w:w="3118"/>
        <w:gridCol w:w="1843"/>
        <w:gridCol w:w="1701"/>
      </w:tblGrid>
      <w:tr w:rsidR="00AA2483" w:rsidRPr="00AA2483" w14:paraId="56467EC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A7FB69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08C8F0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B57E70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3449513" w14:textId="77777777" w:rsidTr="003061C9">
        <w:tc>
          <w:tcPr>
            <w:tcW w:w="3118" w:type="dxa"/>
            <w:noWrap/>
            <w:hideMark/>
          </w:tcPr>
          <w:p w14:paraId="697BBCCA" w14:textId="77777777" w:rsidR="00AA2483" w:rsidRPr="00AA2483" w:rsidRDefault="00AA2483" w:rsidP="00AA2483">
            <w:pPr>
              <w:spacing w:before="20" w:after="20"/>
              <w:rPr>
                <w:szCs w:val="17"/>
                <w:lang w:eastAsia="en-AU"/>
              </w:rPr>
            </w:pPr>
            <w:r w:rsidRPr="00AA2483">
              <w:rPr>
                <w:szCs w:val="17"/>
              </w:rPr>
              <w:t>WILSON, Amanda Lucy</w:t>
            </w:r>
          </w:p>
        </w:tc>
        <w:tc>
          <w:tcPr>
            <w:tcW w:w="1843" w:type="dxa"/>
            <w:noWrap/>
            <w:hideMark/>
          </w:tcPr>
          <w:p w14:paraId="4B06794F" w14:textId="77777777" w:rsidR="00AA2483" w:rsidRPr="00AA2483" w:rsidRDefault="00AA2483" w:rsidP="00AA2483">
            <w:pPr>
              <w:spacing w:before="20" w:after="20"/>
              <w:ind w:right="602"/>
              <w:jc w:val="right"/>
              <w:rPr>
                <w:szCs w:val="17"/>
                <w:lang w:eastAsia="en-AU"/>
              </w:rPr>
            </w:pPr>
            <w:r w:rsidRPr="00AA2483">
              <w:rPr>
                <w:szCs w:val="17"/>
                <w:lang w:eastAsia="en-AU"/>
              </w:rPr>
              <w:t>8,033</w:t>
            </w:r>
          </w:p>
        </w:tc>
        <w:tc>
          <w:tcPr>
            <w:tcW w:w="1701" w:type="dxa"/>
            <w:noWrap/>
            <w:hideMark/>
          </w:tcPr>
          <w:p w14:paraId="5268A31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A6BEDDA" w14:textId="77777777" w:rsidTr="003061C9">
        <w:tc>
          <w:tcPr>
            <w:tcW w:w="3118" w:type="dxa"/>
            <w:noWrap/>
            <w:hideMark/>
          </w:tcPr>
          <w:p w14:paraId="4917C1D5" w14:textId="77777777" w:rsidR="00AA2483" w:rsidRPr="00AA2483" w:rsidRDefault="00AA2483" w:rsidP="00AA2483">
            <w:pPr>
              <w:spacing w:before="20" w:after="40"/>
              <w:rPr>
                <w:szCs w:val="17"/>
                <w:lang w:eastAsia="en-AU"/>
              </w:rPr>
            </w:pPr>
            <w:r w:rsidRPr="00AA2483">
              <w:rPr>
                <w:szCs w:val="17"/>
              </w:rPr>
              <w:t>FERDINANDS, Kingsley</w:t>
            </w:r>
          </w:p>
        </w:tc>
        <w:tc>
          <w:tcPr>
            <w:tcW w:w="1843" w:type="dxa"/>
            <w:noWrap/>
            <w:hideMark/>
          </w:tcPr>
          <w:p w14:paraId="2F73F09B" w14:textId="77777777" w:rsidR="00AA2483" w:rsidRPr="00AA2483" w:rsidRDefault="00AA2483" w:rsidP="00AA2483">
            <w:pPr>
              <w:spacing w:before="20" w:after="20"/>
              <w:ind w:right="602"/>
              <w:jc w:val="right"/>
              <w:rPr>
                <w:szCs w:val="17"/>
                <w:lang w:eastAsia="en-AU"/>
              </w:rPr>
            </w:pPr>
            <w:r w:rsidRPr="00AA2483">
              <w:rPr>
                <w:szCs w:val="17"/>
                <w:lang w:eastAsia="en-AU"/>
              </w:rPr>
              <w:t>759</w:t>
            </w:r>
          </w:p>
        </w:tc>
        <w:tc>
          <w:tcPr>
            <w:tcW w:w="1701" w:type="dxa"/>
            <w:noWrap/>
            <w:hideMark/>
          </w:tcPr>
          <w:p w14:paraId="0DE23730" w14:textId="77777777" w:rsidR="00AA2483" w:rsidRPr="00AA2483" w:rsidRDefault="00AA2483" w:rsidP="00AA2483">
            <w:pPr>
              <w:spacing w:before="20" w:after="20"/>
              <w:jc w:val="center"/>
              <w:rPr>
                <w:szCs w:val="17"/>
                <w:lang w:eastAsia="en-AU"/>
              </w:rPr>
            </w:pPr>
          </w:p>
        </w:tc>
      </w:tr>
    </w:tbl>
    <w:p w14:paraId="59908DA0" w14:textId="77777777" w:rsidR="00AA2483" w:rsidRPr="00AA2483" w:rsidRDefault="00AA2483" w:rsidP="00AA2483">
      <w:pPr>
        <w:spacing w:before="80"/>
        <w:rPr>
          <w:b/>
          <w:bCs/>
          <w:szCs w:val="17"/>
          <w:lang w:val="en-US"/>
        </w:rPr>
      </w:pPr>
      <w:r w:rsidRPr="00AA2483">
        <w:rPr>
          <w:b/>
          <w:bCs/>
          <w:szCs w:val="17"/>
          <w:lang w:val="en-US"/>
        </w:rPr>
        <w:t xml:space="preserve">Glenelg Ward </w:t>
      </w:r>
      <w:proofErr w:type="spellStart"/>
      <w:r w:rsidRPr="00AA2483">
        <w:rPr>
          <w:b/>
          <w:bCs/>
          <w:szCs w:val="17"/>
          <w:lang w:val="en-US"/>
        </w:rPr>
        <w:t>councillor</w:t>
      </w:r>
      <w:proofErr w:type="spellEnd"/>
      <w:r w:rsidRPr="00AA2483">
        <w:rPr>
          <w:b/>
          <w:bCs/>
          <w:szCs w:val="17"/>
          <w:lang w:val="en-US"/>
        </w:rPr>
        <w:t>, 3 vacancies</w:t>
      </w:r>
    </w:p>
    <w:p w14:paraId="19960D44" w14:textId="77777777" w:rsidR="00AA2483" w:rsidRPr="00AA2483" w:rsidRDefault="00AA2483" w:rsidP="00AA2483">
      <w:pPr>
        <w:spacing w:after="0"/>
        <w:rPr>
          <w:szCs w:val="17"/>
          <w:lang w:val="en-US"/>
        </w:rPr>
      </w:pPr>
      <w:r w:rsidRPr="00AA2483">
        <w:rPr>
          <w:szCs w:val="17"/>
          <w:lang w:val="en-US"/>
        </w:rPr>
        <w:t>Formal Ballot Papers: 2,095</w:t>
      </w:r>
    </w:p>
    <w:p w14:paraId="2C87B0E3" w14:textId="77777777" w:rsidR="00AA2483" w:rsidRPr="00AA2483" w:rsidRDefault="00AA2483" w:rsidP="00AA2483">
      <w:pPr>
        <w:spacing w:after="0"/>
        <w:rPr>
          <w:szCs w:val="17"/>
          <w:lang w:val="en-US"/>
        </w:rPr>
      </w:pPr>
      <w:r w:rsidRPr="00AA2483">
        <w:rPr>
          <w:szCs w:val="17"/>
          <w:lang w:val="en-US"/>
        </w:rPr>
        <w:t>Informal Ballot Papers: 44</w:t>
      </w:r>
    </w:p>
    <w:p w14:paraId="6C99BD5E" w14:textId="77777777" w:rsidR="00AA2483" w:rsidRPr="00AA2483" w:rsidRDefault="00AA2483" w:rsidP="00AA2483">
      <w:pPr>
        <w:rPr>
          <w:szCs w:val="17"/>
          <w:lang w:val="en-US"/>
        </w:rPr>
      </w:pPr>
      <w:r w:rsidRPr="00AA2483">
        <w:rPr>
          <w:szCs w:val="17"/>
          <w:lang w:val="en-US"/>
        </w:rPr>
        <w:t>Quota: 524</w:t>
      </w:r>
    </w:p>
    <w:tbl>
      <w:tblPr>
        <w:tblStyle w:val="Gazettetable"/>
        <w:tblW w:w="6662" w:type="dxa"/>
        <w:tblLook w:val="04A0" w:firstRow="1" w:lastRow="0" w:firstColumn="1" w:lastColumn="0" w:noHBand="0" w:noVBand="1"/>
      </w:tblPr>
      <w:tblGrid>
        <w:gridCol w:w="3118"/>
        <w:gridCol w:w="1843"/>
        <w:gridCol w:w="1701"/>
      </w:tblGrid>
      <w:tr w:rsidR="00AA2483" w:rsidRPr="00AA2483" w14:paraId="12A8FCF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102B53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FEFA2D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746654C"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9F5551E" w14:textId="77777777" w:rsidTr="003061C9">
        <w:tc>
          <w:tcPr>
            <w:tcW w:w="3118" w:type="dxa"/>
            <w:noWrap/>
            <w:hideMark/>
          </w:tcPr>
          <w:p w14:paraId="77FE2A5B" w14:textId="77777777" w:rsidR="00AA2483" w:rsidRPr="00AA2483" w:rsidRDefault="00AA2483" w:rsidP="00AA2483">
            <w:pPr>
              <w:spacing w:before="20" w:after="20"/>
              <w:rPr>
                <w:szCs w:val="17"/>
                <w:lang w:eastAsia="en-AU"/>
              </w:rPr>
            </w:pPr>
            <w:r w:rsidRPr="00AA2483">
              <w:rPr>
                <w:szCs w:val="17"/>
              </w:rPr>
              <w:t>REIMER , Andrew Michael</w:t>
            </w:r>
          </w:p>
        </w:tc>
        <w:tc>
          <w:tcPr>
            <w:tcW w:w="1843" w:type="dxa"/>
            <w:noWrap/>
            <w:hideMark/>
          </w:tcPr>
          <w:p w14:paraId="6CABEAF4" w14:textId="77777777" w:rsidR="00AA2483" w:rsidRPr="00AA2483" w:rsidRDefault="00AA2483" w:rsidP="00AA2483">
            <w:pPr>
              <w:spacing w:before="20" w:after="20"/>
              <w:ind w:right="602"/>
              <w:jc w:val="right"/>
              <w:rPr>
                <w:szCs w:val="17"/>
                <w:lang w:eastAsia="en-AU"/>
              </w:rPr>
            </w:pPr>
            <w:r w:rsidRPr="00AA2483">
              <w:rPr>
                <w:szCs w:val="17"/>
                <w:lang w:eastAsia="en-AU"/>
              </w:rPr>
              <w:t>208</w:t>
            </w:r>
          </w:p>
        </w:tc>
        <w:tc>
          <w:tcPr>
            <w:tcW w:w="1701" w:type="dxa"/>
            <w:noWrap/>
            <w:hideMark/>
          </w:tcPr>
          <w:p w14:paraId="1A618343" w14:textId="77777777" w:rsidR="00AA2483" w:rsidRPr="00AA2483" w:rsidRDefault="00AA2483" w:rsidP="00AA2483">
            <w:pPr>
              <w:spacing w:before="20" w:after="20"/>
              <w:jc w:val="center"/>
              <w:rPr>
                <w:szCs w:val="17"/>
                <w:lang w:eastAsia="en-AU"/>
              </w:rPr>
            </w:pPr>
          </w:p>
        </w:tc>
      </w:tr>
      <w:tr w:rsidR="00AA2483" w:rsidRPr="00AA2483" w14:paraId="4BE201CD" w14:textId="77777777" w:rsidTr="003061C9">
        <w:tc>
          <w:tcPr>
            <w:tcW w:w="3118" w:type="dxa"/>
            <w:noWrap/>
            <w:hideMark/>
          </w:tcPr>
          <w:p w14:paraId="43CF2715" w14:textId="77777777" w:rsidR="00AA2483" w:rsidRPr="00AA2483" w:rsidRDefault="00AA2483" w:rsidP="00AA2483">
            <w:pPr>
              <w:spacing w:before="20" w:after="20"/>
              <w:rPr>
                <w:szCs w:val="17"/>
                <w:lang w:eastAsia="en-AU"/>
              </w:rPr>
            </w:pPr>
            <w:r w:rsidRPr="00AA2483">
              <w:rPr>
                <w:szCs w:val="17"/>
              </w:rPr>
              <w:t>ABLEY, Rebecca</w:t>
            </w:r>
          </w:p>
        </w:tc>
        <w:tc>
          <w:tcPr>
            <w:tcW w:w="1843" w:type="dxa"/>
            <w:noWrap/>
            <w:hideMark/>
          </w:tcPr>
          <w:p w14:paraId="7D1B1988" w14:textId="77777777" w:rsidR="00AA2483" w:rsidRPr="00AA2483" w:rsidRDefault="00AA2483" w:rsidP="00AA2483">
            <w:pPr>
              <w:spacing w:before="20" w:after="20"/>
              <w:ind w:right="602"/>
              <w:jc w:val="right"/>
              <w:rPr>
                <w:szCs w:val="17"/>
                <w:lang w:eastAsia="en-AU"/>
              </w:rPr>
            </w:pPr>
            <w:r w:rsidRPr="00AA2483">
              <w:rPr>
                <w:szCs w:val="17"/>
                <w:lang w:eastAsia="en-AU"/>
              </w:rPr>
              <w:t>556</w:t>
            </w:r>
          </w:p>
        </w:tc>
        <w:tc>
          <w:tcPr>
            <w:tcW w:w="1701" w:type="dxa"/>
            <w:noWrap/>
            <w:hideMark/>
          </w:tcPr>
          <w:p w14:paraId="13AF6C7F"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E020B0E" w14:textId="77777777" w:rsidTr="003061C9">
        <w:tc>
          <w:tcPr>
            <w:tcW w:w="3118" w:type="dxa"/>
            <w:noWrap/>
            <w:hideMark/>
          </w:tcPr>
          <w:p w14:paraId="386C021F" w14:textId="77777777" w:rsidR="00AA2483" w:rsidRPr="00AA2483" w:rsidRDefault="00AA2483" w:rsidP="00AA2483">
            <w:pPr>
              <w:spacing w:before="20" w:after="20"/>
              <w:rPr>
                <w:szCs w:val="17"/>
                <w:lang w:eastAsia="en-AU"/>
              </w:rPr>
            </w:pPr>
            <w:r w:rsidRPr="00AA2483">
              <w:rPr>
                <w:szCs w:val="17"/>
              </w:rPr>
              <w:t>PUTRIC, Justin</w:t>
            </w:r>
          </w:p>
        </w:tc>
        <w:tc>
          <w:tcPr>
            <w:tcW w:w="1843" w:type="dxa"/>
            <w:noWrap/>
            <w:hideMark/>
          </w:tcPr>
          <w:p w14:paraId="229A2147" w14:textId="77777777" w:rsidR="00AA2483" w:rsidRPr="00AA2483" w:rsidRDefault="00AA2483" w:rsidP="00AA2483">
            <w:pPr>
              <w:spacing w:before="20" w:after="20"/>
              <w:ind w:right="602"/>
              <w:jc w:val="right"/>
              <w:rPr>
                <w:szCs w:val="17"/>
                <w:lang w:eastAsia="en-AU"/>
              </w:rPr>
            </w:pPr>
            <w:r w:rsidRPr="00AA2483">
              <w:rPr>
                <w:szCs w:val="17"/>
                <w:lang w:eastAsia="en-AU"/>
              </w:rPr>
              <w:t>246</w:t>
            </w:r>
          </w:p>
        </w:tc>
        <w:tc>
          <w:tcPr>
            <w:tcW w:w="1701" w:type="dxa"/>
            <w:noWrap/>
            <w:hideMark/>
          </w:tcPr>
          <w:p w14:paraId="0DFB553F" w14:textId="77777777" w:rsidR="00AA2483" w:rsidRPr="00AA2483" w:rsidRDefault="00AA2483" w:rsidP="00AA2483">
            <w:pPr>
              <w:spacing w:before="20" w:after="20"/>
              <w:jc w:val="center"/>
              <w:rPr>
                <w:szCs w:val="17"/>
                <w:lang w:eastAsia="en-AU"/>
              </w:rPr>
            </w:pPr>
          </w:p>
        </w:tc>
      </w:tr>
      <w:tr w:rsidR="00AA2483" w:rsidRPr="00AA2483" w14:paraId="368FDE73" w14:textId="77777777" w:rsidTr="003061C9">
        <w:tc>
          <w:tcPr>
            <w:tcW w:w="3118" w:type="dxa"/>
            <w:noWrap/>
            <w:hideMark/>
          </w:tcPr>
          <w:p w14:paraId="2F6F08A1" w14:textId="77777777" w:rsidR="00AA2483" w:rsidRPr="00AA2483" w:rsidRDefault="00AA2483" w:rsidP="00AA2483">
            <w:pPr>
              <w:spacing w:before="20" w:after="20"/>
              <w:rPr>
                <w:szCs w:val="17"/>
                <w:lang w:eastAsia="en-AU"/>
              </w:rPr>
            </w:pPr>
            <w:r w:rsidRPr="00AA2483">
              <w:rPr>
                <w:szCs w:val="17"/>
              </w:rPr>
              <w:t>KANE, Allison</w:t>
            </w:r>
          </w:p>
        </w:tc>
        <w:tc>
          <w:tcPr>
            <w:tcW w:w="1843" w:type="dxa"/>
            <w:noWrap/>
            <w:hideMark/>
          </w:tcPr>
          <w:p w14:paraId="51AADBBC" w14:textId="77777777" w:rsidR="00AA2483" w:rsidRPr="00AA2483" w:rsidRDefault="00AA2483" w:rsidP="00AA2483">
            <w:pPr>
              <w:spacing w:before="20" w:after="20"/>
              <w:ind w:right="602"/>
              <w:jc w:val="right"/>
              <w:rPr>
                <w:szCs w:val="17"/>
                <w:lang w:eastAsia="en-AU"/>
              </w:rPr>
            </w:pPr>
            <w:r w:rsidRPr="00AA2483">
              <w:rPr>
                <w:szCs w:val="17"/>
                <w:lang w:eastAsia="en-AU"/>
              </w:rPr>
              <w:t>246</w:t>
            </w:r>
          </w:p>
        </w:tc>
        <w:tc>
          <w:tcPr>
            <w:tcW w:w="1701" w:type="dxa"/>
            <w:noWrap/>
            <w:hideMark/>
          </w:tcPr>
          <w:p w14:paraId="22BC8D92"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33E954DC" w14:textId="77777777" w:rsidTr="003061C9">
        <w:tc>
          <w:tcPr>
            <w:tcW w:w="3118" w:type="dxa"/>
            <w:noWrap/>
            <w:hideMark/>
          </w:tcPr>
          <w:p w14:paraId="4855B566" w14:textId="77777777" w:rsidR="00AA2483" w:rsidRPr="00AA2483" w:rsidRDefault="00AA2483" w:rsidP="00AA2483">
            <w:pPr>
              <w:spacing w:before="20" w:after="20"/>
              <w:rPr>
                <w:szCs w:val="17"/>
                <w:lang w:eastAsia="en-AU"/>
              </w:rPr>
            </w:pPr>
            <w:r w:rsidRPr="00AA2483">
              <w:rPr>
                <w:szCs w:val="17"/>
              </w:rPr>
              <w:t>NEWMAN, Tracey</w:t>
            </w:r>
          </w:p>
        </w:tc>
        <w:tc>
          <w:tcPr>
            <w:tcW w:w="1843" w:type="dxa"/>
            <w:noWrap/>
            <w:hideMark/>
          </w:tcPr>
          <w:p w14:paraId="1B1CD8CF" w14:textId="77777777" w:rsidR="00AA2483" w:rsidRPr="00AA2483" w:rsidRDefault="00AA2483" w:rsidP="00AA2483">
            <w:pPr>
              <w:spacing w:before="20" w:after="20"/>
              <w:ind w:right="602"/>
              <w:jc w:val="right"/>
              <w:rPr>
                <w:szCs w:val="17"/>
                <w:lang w:eastAsia="en-AU"/>
              </w:rPr>
            </w:pPr>
            <w:r w:rsidRPr="00AA2483">
              <w:rPr>
                <w:szCs w:val="17"/>
                <w:lang w:eastAsia="en-AU"/>
              </w:rPr>
              <w:t>121</w:t>
            </w:r>
          </w:p>
        </w:tc>
        <w:tc>
          <w:tcPr>
            <w:tcW w:w="1701" w:type="dxa"/>
            <w:noWrap/>
            <w:hideMark/>
          </w:tcPr>
          <w:p w14:paraId="3CB62D01" w14:textId="77777777" w:rsidR="00AA2483" w:rsidRPr="00AA2483" w:rsidRDefault="00AA2483" w:rsidP="00AA2483">
            <w:pPr>
              <w:spacing w:before="20" w:after="20"/>
              <w:jc w:val="center"/>
              <w:rPr>
                <w:szCs w:val="17"/>
                <w:lang w:eastAsia="en-AU"/>
              </w:rPr>
            </w:pPr>
          </w:p>
        </w:tc>
      </w:tr>
      <w:tr w:rsidR="00AA2483" w:rsidRPr="00AA2483" w14:paraId="04C942E7" w14:textId="77777777" w:rsidTr="003061C9">
        <w:tc>
          <w:tcPr>
            <w:tcW w:w="3118" w:type="dxa"/>
            <w:noWrap/>
            <w:hideMark/>
          </w:tcPr>
          <w:p w14:paraId="19693911" w14:textId="77777777" w:rsidR="00AA2483" w:rsidRPr="00AA2483" w:rsidRDefault="00AA2483" w:rsidP="00AA2483">
            <w:pPr>
              <w:spacing w:before="20" w:after="20"/>
              <w:rPr>
                <w:szCs w:val="17"/>
                <w:lang w:eastAsia="en-AU"/>
              </w:rPr>
            </w:pPr>
            <w:r w:rsidRPr="00AA2483">
              <w:rPr>
                <w:szCs w:val="17"/>
              </w:rPr>
              <w:t>HOL, James</w:t>
            </w:r>
          </w:p>
        </w:tc>
        <w:tc>
          <w:tcPr>
            <w:tcW w:w="1843" w:type="dxa"/>
            <w:noWrap/>
            <w:hideMark/>
          </w:tcPr>
          <w:p w14:paraId="74BEFD0A" w14:textId="77777777" w:rsidR="00AA2483" w:rsidRPr="00AA2483" w:rsidRDefault="00AA2483" w:rsidP="00AA2483">
            <w:pPr>
              <w:spacing w:before="20" w:after="20"/>
              <w:ind w:right="602"/>
              <w:jc w:val="right"/>
              <w:rPr>
                <w:szCs w:val="17"/>
                <w:lang w:eastAsia="en-AU"/>
              </w:rPr>
            </w:pPr>
            <w:r w:rsidRPr="00AA2483">
              <w:rPr>
                <w:szCs w:val="17"/>
                <w:lang w:eastAsia="en-AU"/>
              </w:rPr>
              <w:t>102</w:t>
            </w:r>
          </w:p>
        </w:tc>
        <w:tc>
          <w:tcPr>
            <w:tcW w:w="1701" w:type="dxa"/>
            <w:noWrap/>
            <w:hideMark/>
          </w:tcPr>
          <w:p w14:paraId="5DFE6DDB" w14:textId="77777777" w:rsidR="00AA2483" w:rsidRPr="00AA2483" w:rsidRDefault="00AA2483" w:rsidP="00AA2483">
            <w:pPr>
              <w:spacing w:before="20" w:after="20"/>
              <w:jc w:val="center"/>
              <w:rPr>
                <w:szCs w:val="17"/>
                <w:lang w:eastAsia="en-AU"/>
              </w:rPr>
            </w:pPr>
          </w:p>
        </w:tc>
      </w:tr>
      <w:tr w:rsidR="00AA2483" w:rsidRPr="00AA2483" w14:paraId="4E595C97" w14:textId="77777777" w:rsidTr="003061C9">
        <w:tc>
          <w:tcPr>
            <w:tcW w:w="3118" w:type="dxa"/>
            <w:noWrap/>
            <w:hideMark/>
          </w:tcPr>
          <w:p w14:paraId="38185150" w14:textId="77777777" w:rsidR="00AA2483" w:rsidRPr="00AA2483" w:rsidRDefault="00AA2483" w:rsidP="00AA2483">
            <w:pPr>
              <w:spacing w:before="20" w:after="20"/>
              <w:rPr>
                <w:szCs w:val="17"/>
                <w:lang w:eastAsia="en-AU"/>
              </w:rPr>
            </w:pPr>
            <w:r w:rsidRPr="00AA2483">
              <w:rPr>
                <w:szCs w:val="17"/>
              </w:rPr>
              <w:t>CAMPBELL, Tom</w:t>
            </w:r>
          </w:p>
        </w:tc>
        <w:tc>
          <w:tcPr>
            <w:tcW w:w="1843" w:type="dxa"/>
            <w:noWrap/>
            <w:hideMark/>
          </w:tcPr>
          <w:p w14:paraId="17F44926" w14:textId="77777777" w:rsidR="00AA2483" w:rsidRPr="00AA2483" w:rsidRDefault="00AA2483" w:rsidP="00AA2483">
            <w:pPr>
              <w:spacing w:before="20" w:after="20"/>
              <w:ind w:right="602"/>
              <w:jc w:val="right"/>
              <w:rPr>
                <w:szCs w:val="17"/>
                <w:lang w:eastAsia="en-AU"/>
              </w:rPr>
            </w:pPr>
            <w:r w:rsidRPr="00AA2483">
              <w:rPr>
                <w:szCs w:val="17"/>
                <w:lang w:eastAsia="en-AU"/>
              </w:rPr>
              <w:t>207</w:t>
            </w:r>
          </w:p>
        </w:tc>
        <w:tc>
          <w:tcPr>
            <w:tcW w:w="1701" w:type="dxa"/>
            <w:noWrap/>
            <w:hideMark/>
          </w:tcPr>
          <w:p w14:paraId="11A6FD8A" w14:textId="77777777" w:rsidR="00AA2483" w:rsidRPr="00AA2483" w:rsidRDefault="00AA2483" w:rsidP="00AA2483">
            <w:pPr>
              <w:spacing w:before="20" w:after="20"/>
              <w:jc w:val="center"/>
              <w:rPr>
                <w:szCs w:val="17"/>
                <w:lang w:eastAsia="en-AU"/>
              </w:rPr>
            </w:pPr>
          </w:p>
        </w:tc>
      </w:tr>
      <w:tr w:rsidR="00AA2483" w:rsidRPr="00AA2483" w14:paraId="7C88E49D" w14:textId="77777777" w:rsidTr="003061C9">
        <w:tc>
          <w:tcPr>
            <w:tcW w:w="3118" w:type="dxa"/>
            <w:noWrap/>
            <w:hideMark/>
          </w:tcPr>
          <w:p w14:paraId="5541F54E" w14:textId="77777777" w:rsidR="00AA2483" w:rsidRPr="00AA2483" w:rsidRDefault="00AA2483" w:rsidP="00AA2483">
            <w:pPr>
              <w:spacing w:before="20" w:after="40"/>
              <w:rPr>
                <w:szCs w:val="17"/>
                <w:lang w:eastAsia="en-AU"/>
              </w:rPr>
            </w:pPr>
            <w:r w:rsidRPr="00AA2483">
              <w:rPr>
                <w:szCs w:val="17"/>
              </w:rPr>
              <w:t>PATTON, Bob</w:t>
            </w:r>
          </w:p>
        </w:tc>
        <w:tc>
          <w:tcPr>
            <w:tcW w:w="1843" w:type="dxa"/>
            <w:noWrap/>
            <w:hideMark/>
          </w:tcPr>
          <w:p w14:paraId="5E6C931E" w14:textId="77777777" w:rsidR="00AA2483" w:rsidRPr="00AA2483" w:rsidRDefault="00AA2483" w:rsidP="00AA2483">
            <w:pPr>
              <w:spacing w:before="20" w:after="20"/>
              <w:ind w:right="602"/>
              <w:jc w:val="right"/>
              <w:rPr>
                <w:szCs w:val="17"/>
                <w:lang w:eastAsia="en-AU"/>
              </w:rPr>
            </w:pPr>
            <w:r w:rsidRPr="00AA2483">
              <w:rPr>
                <w:szCs w:val="17"/>
                <w:lang w:eastAsia="en-AU"/>
              </w:rPr>
              <w:t>409</w:t>
            </w:r>
          </w:p>
        </w:tc>
        <w:tc>
          <w:tcPr>
            <w:tcW w:w="1701" w:type="dxa"/>
            <w:noWrap/>
            <w:hideMark/>
          </w:tcPr>
          <w:p w14:paraId="0654C151"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2AB750F9" w14:textId="77777777" w:rsidR="00AA2483" w:rsidRPr="00AA2483" w:rsidRDefault="00AA2483" w:rsidP="00AA2483">
      <w:pPr>
        <w:spacing w:before="80"/>
        <w:rPr>
          <w:b/>
          <w:bCs/>
          <w:szCs w:val="17"/>
          <w:lang w:val="en-US"/>
        </w:rPr>
      </w:pPr>
      <w:r w:rsidRPr="00AA2483">
        <w:rPr>
          <w:b/>
          <w:bCs/>
          <w:szCs w:val="17"/>
          <w:lang w:val="en-US"/>
        </w:rPr>
        <w:t xml:space="preserve">Somerton Ward </w:t>
      </w:r>
      <w:proofErr w:type="spellStart"/>
      <w:r w:rsidRPr="00AA2483">
        <w:rPr>
          <w:b/>
          <w:bCs/>
          <w:szCs w:val="17"/>
          <w:lang w:val="en-US"/>
        </w:rPr>
        <w:t>councillor</w:t>
      </w:r>
      <w:proofErr w:type="spellEnd"/>
      <w:r w:rsidRPr="00AA2483">
        <w:rPr>
          <w:b/>
          <w:bCs/>
          <w:szCs w:val="17"/>
          <w:lang w:val="en-US"/>
        </w:rPr>
        <w:t>, 3 vacancies</w:t>
      </w:r>
    </w:p>
    <w:p w14:paraId="55AA36B3" w14:textId="77777777" w:rsidR="00AA2483" w:rsidRPr="00AA2483" w:rsidRDefault="00AA2483" w:rsidP="00AA2483">
      <w:pPr>
        <w:spacing w:after="0"/>
        <w:rPr>
          <w:szCs w:val="17"/>
          <w:lang w:val="en-US"/>
        </w:rPr>
      </w:pPr>
      <w:r w:rsidRPr="00AA2483">
        <w:rPr>
          <w:szCs w:val="17"/>
          <w:lang w:val="en-US"/>
        </w:rPr>
        <w:t>Formal Ballot Papers: 2,279</w:t>
      </w:r>
    </w:p>
    <w:p w14:paraId="7E014D7C" w14:textId="77777777" w:rsidR="00AA2483" w:rsidRPr="00AA2483" w:rsidRDefault="00AA2483" w:rsidP="00AA2483">
      <w:pPr>
        <w:spacing w:after="0"/>
        <w:rPr>
          <w:szCs w:val="17"/>
          <w:lang w:val="en-US"/>
        </w:rPr>
      </w:pPr>
      <w:r w:rsidRPr="00AA2483">
        <w:rPr>
          <w:szCs w:val="17"/>
          <w:lang w:val="en-US"/>
        </w:rPr>
        <w:t>Informal Ballot Papers: 39</w:t>
      </w:r>
    </w:p>
    <w:p w14:paraId="130693CC" w14:textId="77777777" w:rsidR="00AA2483" w:rsidRPr="00AA2483" w:rsidRDefault="00AA2483" w:rsidP="00AA2483">
      <w:pPr>
        <w:rPr>
          <w:szCs w:val="17"/>
          <w:lang w:val="en-US"/>
        </w:rPr>
      </w:pPr>
      <w:r w:rsidRPr="00AA2483">
        <w:rPr>
          <w:szCs w:val="17"/>
          <w:lang w:val="en-US"/>
        </w:rPr>
        <w:t>Quota: 570</w:t>
      </w:r>
    </w:p>
    <w:tbl>
      <w:tblPr>
        <w:tblStyle w:val="Gazettetable"/>
        <w:tblW w:w="6662" w:type="dxa"/>
        <w:tblLook w:val="04A0" w:firstRow="1" w:lastRow="0" w:firstColumn="1" w:lastColumn="0" w:noHBand="0" w:noVBand="1"/>
      </w:tblPr>
      <w:tblGrid>
        <w:gridCol w:w="3118"/>
        <w:gridCol w:w="1843"/>
        <w:gridCol w:w="1701"/>
      </w:tblGrid>
      <w:tr w:rsidR="00AA2483" w:rsidRPr="00AA2483" w14:paraId="21B4C275"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E60B56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F1CF8E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5859BB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DF2F50A" w14:textId="77777777" w:rsidTr="003061C9">
        <w:tc>
          <w:tcPr>
            <w:tcW w:w="3118" w:type="dxa"/>
            <w:noWrap/>
            <w:hideMark/>
          </w:tcPr>
          <w:p w14:paraId="2E94D4DA" w14:textId="77777777" w:rsidR="00AA2483" w:rsidRPr="00AA2483" w:rsidRDefault="00AA2483" w:rsidP="00AA2483">
            <w:pPr>
              <w:spacing w:before="20" w:after="20"/>
              <w:rPr>
                <w:szCs w:val="17"/>
                <w:lang w:eastAsia="en-AU"/>
              </w:rPr>
            </w:pPr>
            <w:r w:rsidRPr="00AA2483">
              <w:rPr>
                <w:szCs w:val="17"/>
              </w:rPr>
              <w:t>HARROP, Rob</w:t>
            </w:r>
          </w:p>
        </w:tc>
        <w:tc>
          <w:tcPr>
            <w:tcW w:w="1843" w:type="dxa"/>
            <w:noWrap/>
            <w:hideMark/>
          </w:tcPr>
          <w:p w14:paraId="1EB67A93" w14:textId="77777777" w:rsidR="00AA2483" w:rsidRPr="00AA2483" w:rsidRDefault="00AA2483" w:rsidP="00AA2483">
            <w:pPr>
              <w:spacing w:before="20" w:after="20"/>
              <w:ind w:right="602"/>
              <w:jc w:val="right"/>
              <w:rPr>
                <w:szCs w:val="17"/>
                <w:lang w:eastAsia="en-AU"/>
              </w:rPr>
            </w:pPr>
            <w:r w:rsidRPr="00AA2483">
              <w:rPr>
                <w:szCs w:val="17"/>
                <w:lang w:eastAsia="en-AU"/>
              </w:rPr>
              <w:t>90</w:t>
            </w:r>
          </w:p>
        </w:tc>
        <w:tc>
          <w:tcPr>
            <w:tcW w:w="1701" w:type="dxa"/>
            <w:noWrap/>
            <w:hideMark/>
          </w:tcPr>
          <w:p w14:paraId="598928E6" w14:textId="77777777" w:rsidR="00AA2483" w:rsidRPr="00AA2483" w:rsidRDefault="00AA2483" w:rsidP="00AA2483">
            <w:pPr>
              <w:spacing w:before="20" w:after="20"/>
              <w:jc w:val="center"/>
              <w:rPr>
                <w:szCs w:val="17"/>
                <w:lang w:eastAsia="en-AU"/>
              </w:rPr>
            </w:pPr>
          </w:p>
        </w:tc>
      </w:tr>
      <w:tr w:rsidR="00AA2483" w:rsidRPr="00AA2483" w14:paraId="7C4F2612" w14:textId="77777777" w:rsidTr="003061C9">
        <w:tc>
          <w:tcPr>
            <w:tcW w:w="3118" w:type="dxa"/>
            <w:noWrap/>
            <w:hideMark/>
          </w:tcPr>
          <w:p w14:paraId="6CAF79A4" w14:textId="77777777" w:rsidR="00AA2483" w:rsidRPr="00AA2483" w:rsidRDefault="00AA2483" w:rsidP="00AA2483">
            <w:pPr>
              <w:spacing w:before="20" w:after="20"/>
              <w:rPr>
                <w:szCs w:val="17"/>
                <w:lang w:eastAsia="en-AU"/>
              </w:rPr>
            </w:pPr>
            <w:r w:rsidRPr="00AA2483">
              <w:rPr>
                <w:szCs w:val="17"/>
              </w:rPr>
              <w:t>LOOKER, Tim</w:t>
            </w:r>
          </w:p>
        </w:tc>
        <w:tc>
          <w:tcPr>
            <w:tcW w:w="1843" w:type="dxa"/>
            <w:noWrap/>
            <w:hideMark/>
          </w:tcPr>
          <w:p w14:paraId="22DA6FE8" w14:textId="77777777" w:rsidR="00AA2483" w:rsidRPr="00AA2483" w:rsidRDefault="00AA2483" w:rsidP="00AA2483">
            <w:pPr>
              <w:spacing w:before="20" w:after="20"/>
              <w:ind w:right="602"/>
              <w:jc w:val="right"/>
              <w:rPr>
                <w:szCs w:val="17"/>
                <w:lang w:eastAsia="en-AU"/>
              </w:rPr>
            </w:pPr>
            <w:r w:rsidRPr="00AA2483">
              <w:rPr>
                <w:szCs w:val="17"/>
                <w:lang w:eastAsia="en-AU"/>
              </w:rPr>
              <w:t>344</w:t>
            </w:r>
          </w:p>
        </w:tc>
        <w:tc>
          <w:tcPr>
            <w:tcW w:w="1701" w:type="dxa"/>
            <w:noWrap/>
            <w:hideMark/>
          </w:tcPr>
          <w:p w14:paraId="3103DD57" w14:textId="77777777" w:rsidR="00AA2483" w:rsidRPr="00AA2483" w:rsidRDefault="00AA2483" w:rsidP="00AA2483">
            <w:pPr>
              <w:spacing w:before="20" w:after="20"/>
              <w:jc w:val="center"/>
              <w:rPr>
                <w:szCs w:val="17"/>
                <w:lang w:eastAsia="en-AU"/>
              </w:rPr>
            </w:pPr>
          </w:p>
        </w:tc>
      </w:tr>
      <w:tr w:rsidR="00AA2483" w:rsidRPr="00AA2483" w14:paraId="29F85D4C" w14:textId="77777777" w:rsidTr="003061C9">
        <w:tc>
          <w:tcPr>
            <w:tcW w:w="3118" w:type="dxa"/>
            <w:noWrap/>
            <w:hideMark/>
          </w:tcPr>
          <w:p w14:paraId="03748E15" w14:textId="77777777" w:rsidR="00AA2483" w:rsidRPr="00AA2483" w:rsidRDefault="00AA2483" w:rsidP="00AA2483">
            <w:pPr>
              <w:spacing w:before="20" w:after="20"/>
              <w:rPr>
                <w:szCs w:val="17"/>
                <w:lang w:eastAsia="en-AU"/>
              </w:rPr>
            </w:pPr>
            <w:r w:rsidRPr="00AA2483">
              <w:rPr>
                <w:szCs w:val="17"/>
              </w:rPr>
              <w:t>MILLER, William</w:t>
            </w:r>
          </w:p>
        </w:tc>
        <w:tc>
          <w:tcPr>
            <w:tcW w:w="1843" w:type="dxa"/>
            <w:noWrap/>
            <w:hideMark/>
          </w:tcPr>
          <w:p w14:paraId="297B73C0" w14:textId="77777777" w:rsidR="00AA2483" w:rsidRPr="00AA2483" w:rsidRDefault="00AA2483" w:rsidP="00AA2483">
            <w:pPr>
              <w:spacing w:before="20" w:after="20"/>
              <w:ind w:right="602"/>
              <w:jc w:val="right"/>
              <w:rPr>
                <w:szCs w:val="17"/>
                <w:lang w:eastAsia="en-AU"/>
              </w:rPr>
            </w:pPr>
            <w:r w:rsidRPr="00AA2483">
              <w:rPr>
                <w:szCs w:val="17"/>
                <w:lang w:eastAsia="en-AU"/>
              </w:rPr>
              <w:t>760</w:t>
            </w:r>
          </w:p>
        </w:tc>
        <w:tc>
          <w:tcPr>
            <w:tcW w:w="1701" w:type="dxa"/>
            <w:noWrap/>
            <w:hideMark/>
          </w:tcPr>
          <w:p w14:paraId="00146877"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543A38E" w14:textId="77777777" w:rsidTr="003061C9">
        <w:tc>
          <w:tcPr>
            <w:tcW w:w="3118" w:type="dxa"/>
            <w:noWrap/>
            <w:hideMark/>
          </w:tcPr>
          <w:p w14:paraId="381FEBB4" w14:textId="77777777" w:rsidR="00AA2483" w:rsidRPr="00AA2483" w:rsidRDefault="00AA2483" w:rsidP="00AA2483">
            <w:pPr>
              <w:spacing w:before="20" w:after="20"/>
              <w:rPr>
                <w:szCs w:val="17"/>
                <w:lang w:eastAsia="en-AU"/>
              </w:rPr>
            </w:pPr>
            <w:r w:rsidRPr="00AA2483">
              <w:rPr>
                <w:szCs w:val="17"/>
              </w:rPr>
              <w:t>FLETCHER, Janet</w:t>
            </w:r>
          </w:p>
        </w:tc>
        <w:tc>
          <w:tcPr>
            <w:tcW w:w="1843" w:type="dxa"/>
            <w:noWrap/>
            <w:hideMark/>
          </w:tcPr>
          <w:p w14:paraId="3BA21742" w14:textId="77777777" w:rsidR="00AA2483" w:rsidRPr="00AA2483" w:rsidRDefault="00AA2483" w:rsidP="00AA2483">
            <w:pPr>
              <w:spacing w:before="20" w:after="20"/>
              <w:ind w:right="602"/>
              <w:jc w:val="right"/>
              <w:rPr>
                <w:szCs w:val="17"/>
                <w:lang w:eastAsia="en-AU"/>
              </w:rPr>
            </w:pPr>
            <w:r w:rsidRPr="00AA2483">
              <w:rPr>
                <w:szCs w:val="17"/>
                <w:lang w:eastAsia="en-AU"/>
              </w:rPr>
              <w:t>199</w:t>
            </w:r>
          </w:p>
        </w:tc>
        <w:tc>
          <w:tcPr>
            <w:tcW w:w="1701" w:type="dxa"/>
            <w:noWrap/>
            <w:hideMark/>
          </w:tcPr>
          <w:p w14:paraId="546301A9" w14:textId="77777777" w:rsidR="00AA2483" w:rsidRPr="00AA2483" w:rsidRDefault="00AA2483" w:rsidP="00AA2483">
            <w:pPr>
              <w:spacing w:before="20" w:after="20"/>
              <w:jc w:val="center"/>
              <w:rPr>
                <w:szCs w:val="17"/>
                <w:lang w:eastAsia="en-AU"/>
              </w:rPr>
            </w:pPr>
          </w:p>
        </w:tc>
      </w:tr>
      <w:tr w:rsidR="00AA2483" w:rsidRPr="00AA2483" w14:paraId="4EF2A867" w14:textId="77777777" w:rsidTr="003061C9">
        <w:tc>
          <w:tcPr>
            <w:tcW w:w="3118" w:type="dxa"/>
            <w:noWrap/>
            <w:hideMark/>
          </w:tcPr>
          <w:p w14:paraId="3EE685C2" w14:textId="77777777" w:rsidR="00AA2483" w:rsidRPr="00AA2483" w:rsidRDefault="00AA2483" w:rsidP="00AA2483">
            <w:pPr>
              <w:spacing w:before="20" w:after="20"/>
              <w:rPr>
                <w:szCs w:val="17"/>
                <w:lang w:eastAsia="en-AU"/>
              </w:rPr>
            </w:pPr>
            <w:r w:rsidRPr="00AA2483">
              <w:rPr>
                <w:szCs w:val="17"/>
              </w:rPr>
              <w:t>O’DONOHUE, Monique</w:t>
            </w:r>
          </w:p>
        </w:tc>
        <w:tc>
          <w:tcPr>
            <w:tcW w:w="1843" w:type="dxa"/>
            <w:noWrap/>
            <w:hideMark/>
          </w:tcPr>
          <w:p w14:paraId="2CA63107" w14:textId="77777777" w:rsidR="00AA2483" w:rsidRPr="00AA2483" w:rsidRDefault="00AA2483" w:rsidP="00AA2483">
            <w:pPr>
              <w:spacing w:before="20" w:after="20"/>
              <w:ind w:right="602"/>
              <w:jc w:val="right"/>
              <w:rPr>
                <w:szCs w:val="17"/>
                <w:lang w:eastAsia="en-AU"/>
              </w:rPr>
            </w:pPr>
            <w:r w:rsidRPr="00AA2483">
              <w:rPr>
                <w:szCs w:val="17"/>
                <w:lang w:eastAsia="en-AU"/>
              </w:rPr>
              <w:t>407</w:t>
            </w:r>
          </w:p>
        </w:tc>
        <w:tc>
          <w:tcPr>
            <w:tcW w:w="1701" w:type="dxa"/>
            <w:noWrap/>
            <w:hideMark/>
          </w:tcPr>
          <w:p w14:paraId="7EB3B34E"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2AF70C07" w14:textId="77777777" w:rsidTr="003061C9">
        <w:tc>
          <w:tcPr>
            <w:tcW w:w="3118" w:type="dxa"/>
            <w:noWrap/>
            <w:hideMark/>
          </w:tcPr>
          <w:p w14:paraId="4E335501" w14:textId="77777777" w:rsidR="00AA2483" w:rsidRPr="00AA2483" w:rsidRDefault="00AA2483" w:rsidP="00AA2483">
            <w:pPr>
              <w:spacing w:before="20" w:after="40"/>
              <w:rPr>
                <w:szCs w:val="17"/>
                <w:lang w:eastAsia="en-AU"/>
              </w:rPr>
            </w:pPr>
            <w:r w:rsidRPr="00AA2483">
              <w:rPr>
                <w:szCs w:val="17"/>
              </w:rPr>
              <w:t>SMEDLEY, John Michael</w:t>
            </w:r>
          </w:p>
        </w:tc>
        <w:tc>
          <w:tcPr>
            <w:tcW w:w="1843" w:type="dxa"/>
            <w:noWrap/>
            <w:hideMark/>
          </w:tcPr>
          <w:p w14:paraId="2250DC2F" w14:textId="77777777" w:rsidR="00AA2483" w:rsidRPr="00AA2483" w:rsidRDefault="00AA2483" w:rsidP="00AA2483">
            <w:pPr>
              <w:spacing w:before="20" w:after="20"/>
              <w:ind w:right="602"/>
              <w:jc w:val="right"/>
              <w:rPr>
                <w:szCs w:val="17"/>
                <w:lang w:eastAsia="en-AU"/>
              </w:rPr>
            </w:pPr>
            <w:r w:rsidRPr="00AA2483">
              <w:rPr>
                <w:szCs w:val="17"/>
                <w:lang w:eastAsia="en-AU"/>
              </w:rPr>
              <w:t>479</w:t>
            </w:r>
          </w:p>
        </w:tc>
        <w:tc>
          <w:tcPr>
            <w:tcW w:w="1701" w:type="dxa"/>
            <w:noWrap/>
            <w:hideMark/>
          </w:tcPr>
          <w:p w14:paraId="131BC23B"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4266BF0F" w14:textId="77777777" w:rsidR="00AA2483" w:rsidRDefault="00AA2483">
      <w:pPr>
        <w:spacing w:after="0" w:line="240" w:lineRule="auto"/>
        <w:jc w:val="left"/>
        <w:rPr>
          <w:b/>
          <w:bCs/>
          <w:szCs w:val="17"/>
          <w:lang w:val="en-US"/>
        </w:rPr>
      </w:pPr>
      <w:r>
        <w:rPr>
          <w:b/>
          <w:bCs/>
          <w:szCs w:val="17"/>
          <w:lang w:val="en-US"/>
        </w:rPr>
        <w:br w:type="page"/>
      </w:r>
    </w:p>
    <w:p w14:paraId="62954407" w14:textId="10AFC6B5" w:rsidR="00AA2483" w:rsidRPr="00AA2483" w:rsidRDefault="00AA2483" w:rsidP="00AA2483">
      <w:pPr>
        <w:spacing w:before="80"/>
        <w:rPr>
          <w:b/>
          <w:bCs/>
          <w:szCs w:val="17"/>
          <w:lang w:val="en-US"/>
        </w:rPr>
      </w:pPr>
      <w:r w:rsidRPr="00AA2483">
        <w:rPr>
          <w:b/>
          <w:bCs/>
          <w:szCs w:val="17"/>
          <w:lang w:val="en-US"/>
        </w:rPr>
        <w:t xml:space="preserve">Brighton Ward </w:t>
      </w:r>
      <w:proofErr w:type="spellStart"/>
      <w:r w:rsidRPr="00AA2483">
        <w:rPr>
          <w:b/>
          <w:bCs/>
          <w:szCs w:val="17"/>
          <w:lang w:val="en-US"/>
        </w:rPr>
        <w:t>councillor</w:t>
      </w:r>
      <w:proofErr w:type="spellEnd"/>
      <w:r w:rsidRPr="00AA2483">
        <w:rPr>
          <w:b/>
          <w:bCs/>
          <w:szCs w:val="17"/>
          <w:lang w:val="en-US"/>
        </w:rPr>
        <w:t>, 3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68F770D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35FB86E"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A331F6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648FBF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B4643CF" w14:textId="77777777" w:rsidTr="003061C9">
        <w:tc>
          <w:tcPr>
            <w:tcW w:w="3118" w:type="dxa"/>
            <w:noWrap/>
            <w:hideMark/>
          </w:tcPr>
          <w:p w14:paraId="77B021BF" w14:textId="77777777" w:rsidR="00AA2483" w:rsidRPr="00AA2483" w:rsidRDefault="00AA2483" w:rsidP="00AA2483">
            <w:pPr>
              <w:spacing w:before="20" w:after="20"/>
              <w:rPr>
                <w:szCs w:val="17"/>
                <w:lang w:eastAsia="en-AU"/>
              </w:rPr>
            </w:pPr>
            <w:r w:rsidRPr="00AA2483">
              <w:rPr>
                <w:szCs w:val="17"/>
                <w:lang w:eastAsia="en-AU"/>
              </w:rPr>
              <w:t>FLEMING, Jane Mary</w:t>
            </w:r>
          </w:p>
        </w:tc>
        <w:tc>
          <w:tcPr>
            <w:tcW w:w="1843" w:type="dxa"/>
            <w:noWrap/>
            <w:hideMark/>
          </w:tcPr>
          <w:p w14:paraId="3B0B8716"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444A23A5"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7FA60C0D" w14:textId="77777777" w:rsidTr="003061C9">
        <w:tc>
          <w:tcPr>
            <w:tcW w:w="3118" w:type="dxa"/>
            <w:noWrap/>
            <w:hideMark/>
          </w:tcPr>
          <w:p w14:paraId="01A4585C" w14:textId="77777777" w:rsidR="00AA2483" w:rsidRPr="00AA2483" w:rsidRDefault="00AA2483" w:rsidP="00AA2483">
            <w:pPr>
              <w:spacing w:before="20" w:after="20"/>
              <w:rPr>
                <w:szCs w:val="17"/>
                <w:lang w:eastAsia="en-AU"/>
              </w:rPr>
            </w:pPr>
            <w:r w:rsidRPr="00AA2483">
              <w:rPr>
                <w:szCs w:val="17"/>
                <w:lang w:eastAsia="en-AU"/>
              </w:rPr>
              <w:t>SNEWIN, Bob</w:t>
            </w:r>
          </w:p>
        </w:tc>
        <w:tc>
          <w:tcPr>
            <w:tcW w:w="1843" w:type="dxa"/>
            <w:noWrap/>
            <w:hideMark/>
          </w:tcPr>
          <w:p w14:paraId="18DE7427"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291AAE86"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3DCA2966" w14:textId="77777777" w:rsidTr="003061C9">
        <w:tc>
          <w:tcPr>
            <w:tcW w:w="3118" w:type="dxa"/>
            <w:noWrap/>
            <w:hideMark/>
          </w:tcPr>
          <w:p w14:paraId="20294E37" w14:textId="77777777" w:rsidR="00AA2483" w:rsidRPr="00AA2483" w:rsidRDefault="00AA2483" w:rsidP="00AA2483">
            <w:pPr>
              <w:spacing w:before="20" w:after="20"/>
              <w:rPr>
                <w:szCs w:val="17"/>
                <w:lang w:eastAsia="en-AU"/>
              </w:rPr>
            </w:pPr>
            <w:r w:rsidRPr="00AA2483">
              <w:rPr>
                <w:szCs w:val="17"/>
                <w:lang w:eastAsia="en-AU"/>
              </w:rPr>
              <w:t>VENNING, Anthony John</w:t>
            </w:r>
          </w:p>
        </w:tc>
        <w:tc>
          <w:tcPr>
            <w:tcW w:w="1843" w:type="dxa"/>
            <w:noWrap/>
            <w:hideMark/>
          </w:tcPr>
          <w:p w14:paraId="6BAA5D09"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01BFFFEF"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0FA30307" w14:textId="77777777" w:rsidR="00AA2483" w:rsidRPr="00AA2483" w:rsidRDefault="00AA2483" w:rsidP="00AA2483">
      <w:pPr>
        <w:spacing w:before="80"/>
        <w:rPr>
          <w:b/>
          <w:bCs/>
          <w:szCs w:val="17"/>
          <w:lang w:val="en-US"/>
        </w:rPr>
      </w:pPr>
      <w:r w:rsidRPr="00AA2483">
        <w:rPr>
          <w:b/>
          <w:bCs/>
          <w:szCs w:val="17"/>
          <w:lang w:val="en-US"/>
        </w:rPr>
        <w:t xml:space="preserve">Seacliff Ward </w:t>
      </w:r>
      <w:proofErr w:type="spellStart"/>
      <w:r w:rsidRPr="00AA2483">
        <w:rPr>
          <w:b/>
          <w:bCs/>
          <w:szCs w:val="17"/>
          <w:lang w:val="en-US"/>
        </w:rPr>
        <w:t>councillor</w:t>
      </w:r>
      <w:proofErr w:type="spellEnd"/>
      <w:r w:rsidRPr="00AA2483">
        <w:rPr>
          <w:b/>
          <w:bCs/>
          <w:szCs w:val="17"/>
          <w:lang w:val="en-US"/>
        </w:rPr>
        <w:t>, 3 vacancies</w:t>
      </w:r>
    </w:p>
    <w:p w14:paraId="7BB7ED45" w14:textId="77777777" w:rsidR="00AA2483" w:rsidRPr="00AA2483" w:rsidRDefault="00AA2483" w:rsidP="00AA2483">
      <w:pPr>
        <w:spacing w:after="0"/>
        <w:rPr>
          <w:szCs w:val="17"/>
          <w:lang w:val="en-US"/>
        </w:rPr>
      </w:pPr>
      <w:r w:rsidRPr="00AA2483">
        <w:rPr>
          <w:szCs w:val="17"/>
          <w:lang w:val="en-US"/>
        </w:rPr>
        <w:t>Formal Ballot Papers: 2,263</w:t>
      </w:r>
    </w:p>
    <w:p w14:paraId="5A166614" w14:textId="77777777" w:rsidR="00AA2483" w:rsidRPr="00AA2483" w:rsidRDefault="00AA2483" w:rsidP="00AA2483">
      <w:pPr>
        <w:spacing w:after="0"/>
        <w:rPr>
          <w:szCs w:val="17"/>
          <w:lang w:val="en-US"/>
        </w:rPr>
      </w:pPr>
      <w:r w:rsidRPr="00AA2483">
        <w:rPr>
          <w:szCs w:val="17"/>
          <w:lang w:val="en-US"/>
        </w:rPr>
        <w:t>Informal Ballot Papers: 45</w:t>
      </w:r>
    </w:p>
    <w:p w14:paraId="2856EA67" w14:textId="77777777" w:rsidR="00AA2483" w:rsidRPr="00AA2483" w:rsidRDefault="00AA2483" w:rsidP="00AA2483">
      <w:pPr>
        <w:rPr>
          <w:szCs w:val="17"/>
          <w:lang w:val="en-US"/>
        </w:rPr>
      </w:pPr>
      <w:r w:rsidRPr="00AA2483">
        <w:rPr>
          <w:szCs w:val="17"/>
          <w:lang w:val="en-US"/>
        </w:rPr>
        <w:t>Quota: 566</w:t>
      </w:r>
    </w:p>
    <w:tbl>
      <w:tblPr>
        <w:tblStyle w:val="Gazettetable"/>
        <w:tblW w:w="6662" w:type="dxa"/>
        <w:tblLook w:val="04A0" w:firstRow="1" w:lastRow="0" w:firstColumn="1" w:lastColumn="0" w:noHBand="0" w:noVBand="1"/>
      </w:tblPr>
      <w:tblGrid>
        <w:gridCol w:w="3118"/>
        <w:gridCol w:w="1843"/>
        <w:gridCol w:w="1701"/>
      </w:tblGrid>
      <w:tr w:rsidR="00AA2483" w:rsidRPr="00AA2483" w14:paraId="22C7DCF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96B42CB"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2EE234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4CBA00C"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D0B6382" w14:textId="77777777" w:rsidTr="003061C9">
        <w:tc>
          <w:tcPr>
            <w:tcW w:w="3118" w:type="dxa"/>
            <w:noWrap/>
            <w:hideMark/>
          </w:tcPr>
          <w:p w14:paraId="68753CE2" w14:textId="77777777" w:rsidR="00AA2483" w:rsidRPr="00AA2483" w:rsidRDefault="00AA2483" w:rsidP="00AA2483">
            <w:pPr>
              <w:spacing w:before="20" w:after="20"/>
              <w:rPr>
                <w:szCs w:val="17"/>
                <w:lang w:eastAsia="en-AU"/>
              </w:rPr>
            </w:pPr>
            <w:r w:rsidRPr="00AA2483">
              <w:rPr>
                <w:szCs w:val="17"/>
              </w:rPr>
              <w:t>BRADSHAW, Annette</w:t>
            </w:r>
          </w:p>
        </w:tc>
        <w:tc>
          <w:tcPr>
            <w:tcW w:w="1843" w:type="dxa"/>
            <w:noWrap/>
            <w:hideMark/>
          </w:tcPr>
          <w:p w14:paraId="74AD90AD" w14:textId="77777777" w:rsidR="00AA2483" w:rsidRPr="00AA2483" w:rsidRDefault="00AA2483" w:rsidP="00AA2483">
            <w:pPr>
              <w:spacing w:before="20" w:after="20"/>
              <w:ind w:right="602"/>
              <w:jc w:val="right"/>
              <w:rPr>
                <w:szCs w:val="17"/>
                <w:lang w:eastAsia="en-AU"/>
              </w:rPr>
            </w:pPr>
            <w:r w:rsidRPr="00AA2483">
              <w:rPr>
                <w:szCs w:val="17"/>
                <w:lang w:eastAsia="en-AU"/>
              </w:rPr>
              <w:t>667</w:t>
            </w:r>
          </w:p>
        </w:tc>
        <w:tc>
          <w:tcPr>
            <w:tcW w:w="1701" w:type="dxa"/>
            <w:noWrap/>
            <w:hideMark/>
          </w:tcPr>
          <w:p w14:paraId="4194303D"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C8228D2" w14:textId="77777777" w:rsidTr="003061C9">
        <w:tc>
          <w:tcPr>
            <w:tcW w:w="3118" w:type="dxa"/>
            <w:noWrap/>
            <w:hideMark/>
          </w:tcPr>
          <w:p w14:paraId="68F559C6" w14:textId="77777777" w:rsidR="00AA2483" w:rsidRPr="00AA2483" w:rsidRDefault="00AA2483" w:rsidP="00AA2483">
            <w:pPr>
              <w:spacing w:before="20" w:after="20"/>
              <w:rPr>
                <w:szCs w:val="17"/>
                <w:lang w:eastAsia="en-AU"/>
              </w:rPr>
            </w:pPr>
            <w:r w:rsidRPr="00AA2483">
              <w:rPr>
                <w:szCs w:val="17"/>
              </w:rPr>
              <w:t>YATES, Lynda</w:t>
            </w:r>
          </w:p>
        </w:tc>
        <w:tc>
          <w:tcPr>
            <w:tcW w:w="1843" w:type="dxa"/>
            <w:noWrap/>
            <w:hideMark/>
          </w:tcPr>
          <w:p w14:paraId="27820255" w14:textId="77777777" w:rsidR="00AA2483" w:rsidRPr="00AA2483" w:rsidRDefault="00AA2483" w:rsidP="00AA2483">
            <w:pPr>
              <w:spacing w:before="20" w:after="20"/>
              <w:ind w:right="602"/>
              <w:jc w:val="right"/>
              <w:rPr>
                <w:szCs w:val="17"/>
                <w:lang w:eastAsia="en-AU"/>
              </w:rPr>
            </w:pPr>
            <w:r w:rsidRPr="00AA2483">
              <w:rPr>
                <w:szCs w:val="17"/>
                <w:lang w:eastAsia="en-AU"/>
              </w:rPr>
              <w:t>323</w:t>
            </w:r>
          </w:p>
        </w:tc>
        <w:tc>
          <w:tcPr>
            <w:tcW w:w="1701" w:type="dxa"/>
            <w:noWrap/>
            <w:hideMark/>
          </w:tcPr>
          <w:p w14:paraId="41A044F4" w14:textId="77777777" w:rsidR="00AA2483" w:rsidRPr="00AA2483" w:rsidRDefault="00AA2483" w:rsidP="00AA2483">
            <w:pPr>
              <w:spacing w:before="20" w:after="20"/>
              <w:jc w:val="center"/>
              <w:rPr>
                <w:szCs w:val="17"/>
                <w:lang w:eastAsia="en-AU"/>
              </w:rPr>
            </w:pPr>
          </w:p>
        </w:tc>
      </w:tr>
      <w:tr w:rsidR="00AA2483" w:rsidRPr="00AA2483" w14:paraId="0866C731" w14:textId="77777777" w:rsidTr="003061C9">
        <w:tc>
          <w:tcPr>
            <w:tcW w:w="3118" w:type="dxa"/>
            <w:noWrap/>
            <w:hideMark/>
          </w:tcPr>
          <w:p w14:paraId="6864D482" w14:textId="77777777" w:rsidR="00AA2483" w:rsidRPr="00AA2483" w:rsidRDefault="00AA2483" w:rsidP="00AA2483">
            <w:pPr>
              <w:spacing w:before="20" w:after="20"/>
              <w:rPr>
                <w:szCs w:val="17"/>
                <w:lang w:eastAsia="en-AU"/>
              </w:rPr>
            </w:pPr>
            <w:r w:rsidRPr="00AA2483">
              <w:rPr>
                <w:szCs w:val="17"/>
              </w:rPr>
              <w:t>LINDOP, Clare</w:t>
            </w:r>
          </w:p>
        </w:tc>
        <w:tc>
          <w:tcPr>
            <w:tcW w:w="1843" w:type="dxa"/>
            <w:noWrap/>
            <w:hideMark/>
          </w:tcPr>
          <w:p w14:paraId="7F395F5B" w14:textId="77777777" w:rsidR="00AA2483" w:rsidRPr="00AA2483" w:rsidRDefault="00AA2483" w:rsidP="00AA2483">
            <w:pPr>
              <w:spacing w:before="20" w:after="20"/>
              <w:ind w:right="602"/>
              <w:jc w:val="right"/>
              <w:rPr>
                <w:szCs w:val="17"/>
                <w:lang w:eastAsia="en-AU"/>
              </w:rPr>
            </w:pPr>
            <w:r w:rsidRPr="00AA2483">
              <w:rPr>
                <w:szCs w:val="17"/>
                <w:lang w:eastAsia="en-AU"/>
              </w:rPr>
              <w:t>726</w:t>
            </w:r>
          </w:p>
        </w:tc>
        <w:tc>
          <w:tcPr>
            <w:tcW w:w="1701" w:type="dxa"/>
            <w:noWrap/>
            <w:hideMark/>
          </w:tcPr>
          <w:p w14:paraId="570C27F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2B0469E" w14:textId="77777777" w:rsidTr="003061C9">
        <w:tc>
          <w:tcPr>
            <w:tcW w:w="3118" w:type="dxa"/>
            <w:noWrap/>
            <w:hideMark/>
          </w:tcPr>
          <w:p w14:paraId="69F451B4" w14:textId="77777777" w:rsidR="00AA2483" w:rsidRPr="00AA2483" w:rsidRDefault="00AA2483" w:rsidP="00AA2483">
            <w:pPr>
              <w:spacing w:before="20" w:after="20"/>
              <w:rPr>
                <w:szCs w:val="17"/>
                <w:lang w:eastAsia="en-AU"/>
              </w:rPr>
            </w:pPr>
            <w:r w:rsidRPr="00AA2483">
              <w:rPr>
                <w:szCs w:val="17"/>
              </w:rPr>
              <w:t>LONIE, Susan</w:t>
            </w:r>
          </w:p>
        </w:tc>
        <w:tc>
          <w:tcPr>
            <w:tcW w:w="1843" w:type="dxa"/>
            <w:noWrap/>
            <w:hideMark/>
          </w:tcPr>
          <w:p w14:paraId="5CEF5B5A" w14:textId="77777777" w:rsidR="00AA2483" w:rsidRPr="00AA2483" w:rsidRDefault="00AA2483" w:rsidP="00AA2483">
            <w:pPr>
              <w:spacing w:before="20" w:after="20"/>
              <w:ind w:right="602"/>
              <w:jc w:val="right"/>
              <w:rPr>
                <w:szCs w:val="17"/>
                <w:lang w:eastAsia="en-AU"/>
              </w:rPr>
            </w:pPr>
            <w:r w:rsidRPr="00AA2483">
              <w:rPr>
                <w:szCs w:val="17"/>
                <w:lang w:eastAsia="en-AU"/>
              </w:rPr>
              <w:t>383</w:t>
            </w:r>
          </w:p>
        </w:tc>
        <w:tc>
          <w:tcPr>
            <w:tcW w:w="1701" w:type="dxa"/>
            <w:noWrap/>
            <w:hideMark/>
          </w:tcPr>
          <w:p w14:paraId="65907A4A"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6DEEA992" w14:textId="77777777" w:rsidTr="003061C9">
        <w:tc>
          <w:tcPr>
            <w:tcW w:w="3118" w:type="dxa"/>
            <w:noWrap/>
            <w:hideMark/>
          </w:tcPr>
          <w:p w14:paraId="6F91FE27" w14:textId="77777777" w:rsidR="00AA2483" w:rsidRPr="00AA2483" w:rsidRDefault="00AA2483" w:rsidP="00AA2483">
            <w:pPr>
              <w:spacing w:before="20" w:after="40"/>
              <w:rPr>
                <w:szCs w:val="17"/>
                <w:lang w:eastAsia="en-AU"/>
              </w:rPr>
            </w:pPr>
            <w:r w:rsidRPr="00AA2483">
              <w:rPr>
                <w:szCs w:val="17"/>
              </w:rPr>
              <w:t xml:space="preserve">HOLTMAN, </w:t>
            </w:r>
            <w:proofErr w:type="spellStart"/>
            <w:r w:rsidRPr="00AA2483">
              <w:rPr>
                <w:szCs w:val="17"/>
              </w:rPr>
              <w:t>Aretta</w:t>
            </w:r>
            <w:proofErr w:type="spellEnd"/>
          </w:p>
        </w:tc>
        <w:tc>
          <w:tcPr>
            <w:tcW w:w="1843" w:type="dxa"/>
            <w:noWrap/>
            <w:hideMark/>
          </w:tcPr>
          <w:p w14:paraId="4ED00797" w14:textId="77777777" w:rsidR="00AA2483" w:rsidRPr="00AA2483" w:rsidRDefault="00AA2483" w:rsidP="00AA2483">
            <w:pPr>
              <w:spacing w:before="20" w:after="20"/>
              <w:ind w:right="602"/>
              <w:jc w:val="right"/>
              <w:rPr>
                <w:szCs w:val="17"/>
                <w:lang w:eastAsia="en-AU"/>
              </w:rPr>
            </w:pPr>
            <w:r w:rsidRPr="00AA2483">
              <w:rPr>
                <w:szCs w:val="17"/>
                <w:lang w:eastAsia="en-AU"/>
              </w:rPr>
              <w:t>164</w:t>
            </w:r>
          </w:p>
        </w:tc>
        <w:tc>
          <w:tcPr>
            <w:tcW w:w="1701" w:type="dxa"/>
            <w:noWrap/>
            <w:hideMark/>
          </w:tcPr>
          <w:p w14:paraId="1DC01B93" w14:textId="77777777" w:rsidR="00AA2483" w:rsidRPr="00AA2483" w:rsidRDefault="00AA2483" w:rsidP="00AA2483">
            <w:pPr>
              <w:spacing w:before="20" w:after="20"/>
              <w:jc w:val="center"/>
              <w:rPr>
                <w:szCs w:val="17"/>
                <w:lang w:eastAsia="en-AU"/>
              </w:rPr>
            </w:pPr>
          </w:p>
        </w:tc>
      </w:tr>
    </w:tbl>
    <w:p w14:paraId="77EC37B4" w14:textId="77777777" w:rsidR="00AA2483" w:rsidRPr="00AA2483" w:rsidRDefault="00AA2483" w:rsidP="00AA2483">
      <w:pPr>
        <w:spacing w:before="120" w:after="120"/>
        <w:jc w:val="center"/>
        <w:rPr>
          <w:b/>
          <w:bCs/>
          <w:szCs w:val="17"/>
          <w:lang w:val="en-US"/>
        </w:rPr>
      </w:pPr>
      <w:r w:rsidRPr="00AA2483">
        <w:rPr>
          <w:b/>
          <w:bCs/>
          <w:szCs w:val="17"/>
          <w:lang w:val="en-US"/>
        </w:rPr>
        <w:t xml:space="preserve">Kangaroo </w:t>
      </w:r>
      <w:r w:rsidRPr="00AA2483">
        <w:rPr>
          <w:b/>
          <w:bCs/>
          <w:szCs w:val="17"/>
        </w:rPr>
        <w:t>Island</w:t>
      </w:r>
      <w:r w:rsidRPr="00AA2483">
        <w:rPr>
          <w:b/>
          <w:bCs/>
          <w:szCs w:val="17"/>
          <w:lang w:val="en-US"/>
        </w:rPr>
        <w:t xml:space="preserve"> Council</w:t>
      </w:r>
    </w:p>
    <w:p w14:paraId="3C21E35C" w14:textId="77777777" w:rsidR="00AA2483" w:rsidRPr="00AA2483" w:rsidRDefault="00AA2483" w:rsidP="00AA2483">
      <w:pPr>
        <w:spacing w:before="80"/>
        <w:rPr>
          <w:b/>
          <w:bCs/>
          <w:szCs w:val="17"/>
          <w:lang w:val="en-US"/>
        </w:rPr>
      </w:pPr>
      <w:r w:rsidRPr="00AA2483">
        <w:rPr>
          <w:b/>
          <w:bCs/>
          <w:szCs w:val="17"/>
          <w:lang w:val="en-US"/>
        </w:rPr>
        <w:t>Mayor, 1 vacancy</w:t>
      </w:r>
    </w:p>
    <w:p w14:paraId="7B1C1AB5" w14:textId="77777777" w:rsidR="00AA2483" w:rsidRPr="00AA2483" w:rsidRDefault="00AA2483" w:rsidP="00AA2483">
      <w:pPr>
        <w:spacing w:after="0"/>
        <w:rPr>
          <w:szCs w:val="17"/>
          <w:lang w:val="en-US"/>
        </w:rPr>
      </w:pPr>
      <w:r w:rsidRPr="00AA2483">
        <w:rPr>
          <w:szCs w:val="17"/>
          <w:lang w:val="en-US"/>
        </w:rPr>
        <w:t>Formal Ballot Papers: 2,176</w:t>
      </w:r>
    </w:p>
    <w:p w14:paraId="00398D3D" w14:textId="77777777" w:rsidR="00AA2483" w:rsidRPr="00AA2483" w:rsidRDefault="00AA2483" w:rsidP="00AA2483">
      <w:pPr>
        <w:spacing w:after="0"/>
        <w:rPr>
          <w:szCs w:val="17"/>
          <w:lang w:val="en-US"/>
        </w:rPr>
      </w:pPr>
      <w:r w:rsidRPr="00AA2483">
        <w:rPr>
          <w:szCs w:val="17"/>
          <w:lang w:val="en-US"/>
        </w:rPr>
        <w:t>Informal Ballot Papers: 23</w:t>
      </w:r>
    </w:p>
    <w:p w14:paraId="3AEC1DD3" w14:textId="77777777" w:rsidR="00AA2483" w:rsidRPr="00AA2483" w:rsidRDefault="00AA2483" w:rsidP="00AA2483">
      <w:pPr>
        <w:rPr>
          <w:szCs w:val="17"/>
          <w:lang w:val="en-US"/>
        </w:rPr>
      </w:pPr>
      <w:r w:rsidRPr="00AA2483">
        <w:rPr>
          <w:szCs w:val="17"/>
          <w:lang w:val="en-US"/>
        </w:rPr>
        <w:t>Quota: 1,089</w:t>
      </w:r>
    </w:p>
    <w:tbl>
      <w:tblPr>
        <w:tblStyle w:val="Gazettetable"/>
        <w:tblW w:w="6662" w:type="dxa"/>
        <w:tblLook w:val="04A0" w:firstRow="1" w:lastRow="0" w:firstColumn="1" w:lastColumn="0" w:noHBand="0" w:noVBand="1"/>
      </w:tblPr>
      <w:tblGrid>
        <w:gridCol w:w="3118"/>
        <w:gridCol w:w="1843"/>
        <w:gridCol w:w="1701"/>
      </w:tblGrid>
      <w:tr w:rsidR="00AA2483" w:rsidRPr="00AA2483" w14:paraId="2702F4B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F40F82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A7BCEF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AC0F1A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FA3DD03" w14:textId="77777777" w:rsidTr="003061C9">
        <w:tc>
          <w:tcPr>
            <w:tcW w:w="3118" w:type="dxa"/>
            <w:noWrap/>
            <w:hideMark/>
          </w:tcPr>
          <w:p w14:paraId="3773365F" w14:textId="77777777" w:rsidR="00AA2483" w:rsidRPr="00AA2483" w:rsidRDefault="00AA2483" w:rsidP="00AA2483">
            <w:pPr>
              <w:spacing w:before="20" w:after="20"/>
              <w:rPr>
                <w:szCs w:val="17"/>
                <w:lang w:eastAsia="en-AU"/>
              </w:rPr>
            </w:pPr>
            <w:r w:rsidRPr="00AA2483">
              <w:rPr>
                <w:szCs w:val="17"/>
              </w:rPr>
              <w:t>NEWCOMER, James</w:t>
            </w:r>
          </w:p>
        </w:tc>
        <w:tc>
          <w:tcPr>
            <w:tcW w:w="1843" w:type="dxa"/>
            <w:noWrap/>
            <w:hideMark/>
          </w:tcPr>
          <w:p w14:paraId="59F9BA32" w14:textId="77777777" w:rsidR="00AA2483" w:rsidRPr="00AA2483" w:rsidRDefault="00AA2483" w:rsidP="00AA2483">
            <w:pPr>
              <w:spacing w:before="20" w:after="20"/>
              <w:ind w:right="602"/>
              <w:jc w:val="right"/>
              <w:rPr>
                <w:szCs w:val="17"/>
                <w:lang w:eastAsia="en-AU"/>
              </w:rPr>
            </w:pPr>
            <w:r w:rsidRPr="00AA2483">
              <w:rPr>
                <w:szCs w:val="17"/>
              </w:rPr>
              <w:t>830</w:t>
            </w:r>
          </w:p>
        </w:tc>
        <w:tc>
          <w:tcPr>
            <w:tcW w:w="1701" w:type="dxa"/>
            <w:noWrap/>
            <w:hideMark/>
          </w:tcPr>
          <w:p w14:paraId="5C68E847" w14:textId="77777777" w:rsidR="00AA2483" w:rsidRPr="00AA2483" w:rsidRDefault="00AA2483" w:rsidP="00AA2483">
            <w:pPr>
              <w:spacing w:before="20" w:after="20"/>
              <w:jc w:val="center"/>
              <w:rPr>
                <w:szCs w:val="17"/>
                <w:lang w:eastAsia="en-AU"/>
              </w:rPr>
            </w:pPr>
          </w:p>
        </w:tc>
      </w:tr>
      <w:tr w:rsidR="00AA2483" w:rsidRPr="00AA2483" w14:paraId="42D35115" w14:textId="77777777" w:rsidTr="003061C9">
        <w:tc>
          <w:tcPr>
            <w:tcW w:w="3118" w:type="dxa"/>
            <w:noWrap/>
            <w:hideMark/>
          </w:tcPr>
          <w:p w14:paraId="0C62812D" w14:textId="77777777" w:rsidR="00AA2483" w:rsidRPr="00AA2483" w:rsidRDefault="00AA2483" w:rsidP="00AA2483">
            <w:pPr>
              <w:spacing w:before="20" w:after="40"/>
              <w:rPr>
                <w:szCs w:val="17"/>
                <w:lang w:eastAsia="en-AU"/>
              </w:rPr>
            </w:pPr>
            <w:r w:rsidRPr="00AA2483">
              <w:rPr>
                <w:szCs w:val="17"/>
              </w:rPr>
              <w:t>PENGILLY, Michael</w:t>
            </w:r>
          </w:p>
        </w:tc>
        <w:tc>
          <w:tcPr>
            <w:tcW w:w="1843" w:type="dxa"/>
            <w:noWrap/>
            <w:hideMark/>
          </w:tcPr>
          <w:p w14:paraId="3A0260F5" w14:textId="77777777" w:rsidR="00AA2483" w:rsidRPr="00AA2483" w:rsidRDefault="00AA2483" w:rsidP="00AA2483">
            <w:pPr>
              <w:spacing w:before="20" w:after="20"/>
              <w:ind w:right="602"/>
              <w:jc w:val="right"/>
              <w:rPr>
                <w:szCs w:val="17"/>
                <w:lang w:eastAsia="en-AU"/>
              </w:rPr>
            </w:pPr>
            <w:r w:rsidRPr="00AA2483">
              <w:rPr>
                <w:szCs w:val="17"/>
                <w:lang w:eastAsia="en-AU"/>
              </w:rPr>
              <w:t>1346</w:t>
            </w:r>
          </w:p>
        </w:tc>
        <w:tc>
          <w:tcPr>
            <w:tcW w:w="1701" w:type="dxa"/>
            <w:noWrap/>
            <w:hideMark/>
          </w:tcPr>
          <w:p w14:paraId="084E6708"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3FDA6ECB"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p w14:paraId="39D92542" w14:textId="77777777" w:rsidR="00AA2483" w:rsidRPr="00AA2483" w:rsidRDefault="00AA2483" w:rsidP="00AA2483">
      <w:pPr>
        <w:spacing w:after="0"/>
        <w:rPr>
          <w:szCs w:val="17"/>
          <w:lang w:val="en-US"/>
        </w:rPr>
      </w:pPr>
      <w:r w:rsidRPr="00AA2483">
        <w:rPr>
          <w:szCs w:val="17"/>
          <w:lang w:val="en-US"/>
        </w:rPr>
        <w:t>Formal Ballot Papers: 2,123</w:t>
      </w:r>
    </w:p>
    <w:p w14:paraId="5A7721B4" w14:textId="77777777" w:rsidR="00AA2483" w:rsidRPr="00AA2483" w:rsidRDefault="00AA2483" w:rsidP="00AA2483">
      <w:pPr>
        <w:spacing w:after="0"/>
        <w:rPr>
          <w:szCs w:val="17"/>
          <w:lang w:val="en-US"/>
        </w:rPr>
      </w:pPr>
      <w:r w:rsidRPr="00AA2483">
        <w:rPr>
          <w:szCs w:val="17"/>
          <w:lang w:val="en-US"/>
        </w:rPr>
        <w:t>Informal Ballot Papers: 83</w:t>
      </w:r>
    </w:p>
    <w:p w14:paraId="2754D03B" w14:textId="77777777" w:rsidR="00AA2483" w:rsidRPr="00AA2483" w:rsidRDefault="00AA2483" w:rsidP="00AA2483">
      <w:pPr>
        <w:rPr>
          <w:szCs w:val="17"/>
          <w:lang w:val="en-US"/>
        </w:rPr>
      </w:pPr>
      <w:r w:rsidRPr="00AA2483">
        <w:rPr>
          <w:szCs w:val="17"/>
          <w:lang w:val="en-US"/>
        </w:rPr>
        <w:t>Quota: 213</w:t>
      </w:r>
    </w:p>
    <w:tbl>
      <w:tblPr>
        <w:tblStyle w:val="Gazettetable"/>
        <w:tblW w:w="6662" w:type="dxa"/>
        <w:tblLook w:val="04A0" w:firstRow="1" w:lastRow="0" w:firstColumn="1" w:lastColumn="0" w:noHBand="0" w:noVBand="1"/>
      </w:tblPr>
      <w:tblGrid>
        <w:gridCol w:w="3118"/>
        <w:gridCol w:w="1843"/>
        <w:gridCol w:w="1701"/>
      </w:tblGrid>
      <w:tr w:rsidR="00AA2483" w:rsidRPr="00AA2483" w14:paraId="093CEBB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BC5391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82C9A32"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22464D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BFCCFF1" w14:textId="77777777" w:rsidTr="003061C9">
        <w:tc>
          <w:tcPr>
            <w:tcW w:w="3118" w:type="dxa"/>
            <w:noWrap/>
            <w:hideMark/>
          </w:tcPr>
          <w:p w14:paraId="012C7985" w14:textId="77777777" w:rsidR="00AA2483" w:rsidRPr="00AA2483" w:rsidRDefault="00AA2483" w:rsidP="00AA2483">
            <w:pPr>
              <w:spacing w:before="20" w:after="20"/>
              <w:rPr>
                <w:szCs w:val="17"/>
                <w:lang w:eastAsia="en-AU"/>
              </w:rPr>
            </w:pPr>
            <w:r w:rsidRPr="00AA2483">
              <w:rPr>
                <w:szCs w:val="17"/>
              </w:rPr>
              <w:t>GELLARD, Jeanette</w:t>
            </w:r>
          </w:p>
        </w:tc>
        <w:tc>
          <w:tcPr>
            <w:tcW w:w="1843" w:type="dxa"/>
            <w:noWrap/>
            <w:hideMark/>
          </w:tcPr>
          <w:p w14:paraId="223E9E36" w14:textId="77777777" w:rsidR="00AA2483" w:rsidRPr="00AA2483" w:rsidRDefault="00AA2483" w:rsidP="00AA2483">
            <w:pPr>
              <w:spacing w:before="20" w:after="20"/>
              <w:ind w:right="602"/>
              <w:jc w:val="right"/>
              <w:rPr>
                <w:szCs w:val="17"/>
                <w:lang w:eastAsia="en-AU"/>
              </w:rPr>
            </w:pPr>
            <w:r w:rsidRPr="00AA2483">
              <w:rPr>
                <w:szCs w:val="17"/>
                <w:lang w:eastAsia="en-AU"/>
              </w:rPr>
              <w:t>439</w:t>
            </w:r>
          </w:p>
        </w:tc>
        <w:tc>
          <w:tcPr>
            <w:tcW w:w="1701" w:type="dxa"/>
            <w:noWrap/>
            <w:hideMark/>
          </w:tcPr>
          <w:p w14:paraId="57484E9D"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ABFDC45" w14:textId="77777777" w:rsidTr="003061C9">
        <w:tc>
          <w:tcPr>
            <w:tcW w:w="3118" w:type="dxa"/>
            <w:noWrap/>
            <w:hideMark/>
          </w:tcPr>
          <w:p w14:paraId="7CC205BF" w14:textId="77777777" w:rsidR="00AA2483" w:rsidRPr="00AA2483" w:rsidRDefault="00AA2483" w:rsidP="00AA2483">
            <w:pPr>
              <w:spacing w:before="20" w:after="20"/>
              <w:rPr>
                <w:szCs w:val="17"/>
                <w:lang w:eastAsia="en-AU"/>
              </w:rPr>
            </w:pPr>
            <w:r w:rsidRPr="00AA2483">
              <w:rPr>
                <w:szCs w:val="17"/>
              </w:rPr>
              <w:t>BATES, Veronica</w:t>
            </w:r>
          </w:p>
        </w:tc>
        <w:tc>
          <w:tcPr>
            <w:tcW w:w="1843" w:type="dxa"/>
            <w:noWrap/>
            <w:hideMark/>
          </w:tcPr>
          <w:p w14:paraId="3A636F3E" w14:textId="77777777" w:rsidR="00AA2483" w:rsidRPr="00AA2483" w:rsidRDefault="00AA2483" w:rsidP="00AA2483">
            <w:pPr>
              <w:spacing w:before="20" w:after="20"/>
              <w:ind w:right="602"/>
              <w:jc w:val="right"/>
              <w:rPr>
                <w:szCs w:val="17"/>
                <w:lang w:eastAsia="en-AU"/>
              </w:rPr>
            </w:pPr>
            <w:r w:rsidRPr="00AA2483">
              <w:rPr>
                <w:szCs w:val="17"/>
                <w:lang w:eastAsia="en-AU"/>
              </w:rPr>
              <w:t>159</w:t>
            </w:r>
          </w:p>
        </w:tc>
        <w:tc>
          <w:tcPr>
            <w:tcW w:w="1701" w:type="dxa"/>
            <w:noWrap/>
            <w:hideMark/>
          </w:tcPr>
          <w:p w14:paraId="13AF64EF"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1E67771F" w14:textId="77777777" w:rsidTr="003061C9">
        <w:tc>
          <w:tcPr>
            <w:tcW w:w="3118" w:type="dxa"/>
            <w:noWrap/>
            <w:hideMark/>
          </w:tcPr>
          <w:p w14:paraId="3D722CCA" w14:textId="77777777" w:rsidR="00AA2483" w:rsidRPr="00AA2483" w:rsidRDefault="00AA2483" w:rsidP="00AA2483">
            <w:pPr>
              <w:spacing w:before="20" w:after="20"/>
              <w:rPr>
                <w:szCs w:val="17"/>
                <w:lang w:eastAsia="en-AU"/>
              </w:rPr>
            </w:pPr>
            <w:r w:rsidRPr="00AA2483">
              <w:rPr>
                <w:szCs w:val="17"/>
              </w:rPr>
              <w:t>CHIRGWIN, Rosalie</w:t>
            </w:r>
          </w:p>
        </w:tc>
        <w:tc>
          <w:tcPr>
            <w:tcW w:w="1843" w:type="dxa"/>
            <w:noWrap/>
            <w:hideMark/>
          </w:tcPr>
          <w:p w14:paraId="602D2689" w14:textId="77777777" w:rsidR="00AA2483" w:rsidRPr="00AA2483" w:rsidRDefault="00AA2483" w:rsidP="00AA2483">
            <w:pPr>
              <w:spacing w:before="20" w:after="20"/>
              <w:ind w:right="602"/>
              <w:jc w:val="right"/>
              <w:rPr>
                <w:szCs w:val="17"/>
                <w:lang w:eastAsia="en-AU"/>
              </w:rPr>
            </w:pPr>
            <w:r w:rsidRPr="00AA2483">
              <w:rPr>
                <w:szCs w:val="17"/>
                <w:lang w:eastAsia="en-AU"/>
              </w:rPr>
              <w:t>62</w:t>
            </w:r>
          </w:p>
        </w:tc>
        <w:tc>
          <w:tcPr>
            <w:tcW w:w="1701" w:type="dxa"/>
            <w:noWrap/>
            <w:hideMark/>
          </w:tcPr>
          <w:p w14:paraId="3F2C37DA" w14:textId="77777777" w:rsidR="00AA2483" w:rsidRPr="00AA2483" w:rsidRDefault="00AA2483" w:rsidP="00AA2483">
            <w:pPr>
              <w:spacing w:before="20" w:after="20"/>
              <w:jc w:val="center"/>
              <w:rPr>
                <w:szCs w:val="17"/>
                <w:lang w:eastAsia="en-AU"/>
              </w:rPr>
            </w:pPr>
          </w:p>
        </w:tc>
      </w:tr>
      <w:tr w:rsidR="00AA2483" w:rsidRPr="00AA2483" w14:paraId="60336F23" w14:textId="77777777" w:rsidTr="003061C9">
        <w:tc>
          <w:tcPr>
            <w:tcW w:w="3118" w:type="dxa"/>
            <w:noWrap/>
            <w:hideMark/>
          </w:tcPr>
          <w:p w14:paraId="02519A56" w14:textId="77777777" w:rsidR="00AA2483" w:rsidRPr="00AA2483" w:rsidRDefault="00AA2483" w:rsidP="00AA2483">
            <w:pPr>
              <w:spacing w:before="20" w:after="20"/>
              <w:rPr>
                <w:szCs w:val="17"/>
                <w:lang w:eastAsia="en-AU"/>
              </w:rPr>
            </w:pPr>
            <w:r w:rsidRPr="00AA2483">
              <w:rPr>
                <w:szCs w:val="17"/>
              </w:rPr>
              <w:t>AUSTIN, Pat</w:t>
            </w:r>
          </w:p>
        </w:tc>
        <w:tc>
          <w:tcPr>
            <w:tcW w:w="1843" w:type="dxa"/>
            <w:noWrap/>
            <w:hideMark/>
          </w:tcPr>
          <w:p w14:paraId="0F9A7FF4" w14:textId="77777777" w:rsidR="00AA2483" w:rsidRPr="00AA2483" w:rsidRDefault="00AA2483" w:rsidP="00AA2483">
            <w:pPr>
              <w:spacing w:before="20" w:after="20"/>
              <w:ind w:right="602"/>
              <w:jc w:val="right"/>
              <w:rPr>
                <w:szCs w:val="17"/>
                <w:lang w:eastAsia="en-AU"/>
              </w:rPr>
            </w:pPr>
            <w:r w:rsidRPr="00AA2483">
              <w:rPr>
                <w:szCs w:val="17"/>
                <w:lang w:eastAsia="en-AU"/>
              </w:rPr>
              <w:t>163</w:t>
            </w:r>
          </w:p>
        </w:tc>
        <w:tc>
          <w:tcPr>
            <w:tcW w:w="1701" w:type="dxa"/>
            <w:noWrap/>
            <w:hideMark/>
          </w:tcPr>
          <w:p w14:paraId="352B7BA6"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1AFE566D" w14:textId="77777777" w:rsidTr="003061C9">
        <w:tc>
          <w:tcPr>
            <w:tcW w:w="3118" w:type="dxa"/>
            <w:noWrap/>
            <w:hideMark/>
          </w:tcPr>
          <w:p w14:paraId="303B77C5" w14:textId="77777777" w:rsidR="00AA2483" w:rsidRPr="00AA2483" w:rsidRDefault="00AA2483" w:rsidP="00AA2483">
            <w:pPr>
              <w:spacing w:before="20" w:after="20"/>
              <w:rPr>
                <w:szCs w:val="17"/>
                <w:lang w:eastAsia="en-AU"/>
              </w:rPr>
            </w:pPr>
            <w:r w:rsidRPr="00AA2483">
              <w:rPr>
                <w:szCs w:val="17"/>
              </w:rPr>
              <w:t>MUMFORD, Sam</w:t>
            </w:r>
          </w:p>
        </w:tc>
        <w:tc>
          <w:tcPr>
            <w:tcW w:w="1843" w:type="dxa"/>
            <w:noWrap/>
            <w:hideMark/>
          </w:tcPr>
          <w:p w14:paraId="746E832D" w14:textId="77777777" w:rsidR="00AA2483" w:rsidRPr="00AA2483" w:rsidRDefault="00AA2483" w:rsidP="00AA2483">
            <w:pPr>
              <w:spacing w:before="20" w:after="20"/>
              <w:ind w:right="602"/>
              <w:jc w:val="right"/>
              <w:rPr>
                <w:szCs w:val="17"/>
                <w:lang w:eastAsia="en-AU"/>
              </w:rPr>
            </w:pPr>
            <w:r w:rsidRPr="00AA2483">
              <w:rPr>
                <w:szCs w:val="17"/>
                <w:lang w:eastAsia="en-AU"/>
              </w:rPr>
              <w:t>454</w:t>
            </w:r>
          </w:p>
        </w:tc>
        <w:tc>
          <w:tcPr>
            <w:tcW w:w="1701" w:type="dxa"/>
            <w:noWrap/>
            <w:hideMark/>
          </w:tcPr>
          <w:p w14:paraId="4EAB418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4FBEC84" w14:textId="77777777" w:rsidTr="003061C9">
        <w:tc>
          <w:tcPr>
            <w:tcW w:w="3118" w:type="dxa"/>
            <w:noWrap/>
            <w:hideMark/>
          </w:tcPr>
          <w:p w14:paraId="2A4660C7" w14:textId="77777777" w:rsidR="00AA2483" w:rsidRPr="00AA2483" w:rsidRDefault="00AA2483" w:rsidP="00AA2483">
            <w:pPr>
              <w:spacing w:before="20" w:after="20"/>
              <w:rPr>
                <w:szCs w:val="17"/>
                <w:lang w:eastAsia="en-AU"/>
              </w:rPr>
            </w:pPr>
            <w:r w:rsidRPr="00AA2483">
              <w:rPr>
                <w:szCs w:val="17"/>
              </w:rPr>
              <w:t>LIU, Ken</w:t>
            </w:r>
          </w:p>
        </w:tc>
        <w:tc>
          <w:tcPr>
            <w:tcW w:w="1843" w:type="dxa"/>
            <w:noWrap/>
            <w:hideMark/>
          </w:tcPr>
          <w:p w14:paraId="68FB6937" w14:textId="77777777" w:rsidR="00AA2483" w:rsidRPr="00AA2483" w:rsidRDefault="00AA2483" w:rsidP="00AA2483">
            <w:pPr>
              <w:spacing w:before="20" w:after="20"/>
              <w:ind w:right="602"/>
              <w:jc w:val="right"/>
              <w:rPr>
                <w:szCs w:val="17"/>
                <w:lang w:eastAsia="en-AU"/>
              </w:rPr>
            </w:pPr>
            <w:r w:rsidRPr="00AA2483">
              <w:rPr>
                <w:szCs w:val="17"/>
                <w:lang w:eastAsia="en-AU"/>
              </w:rPr>
              <w:t>162</w:t>
            </w:r>
          </w:p>
        </w:tc>
        <w:tc>
          <w:tcPr>
            <w:tcW w:w="1701" w:type="dxa"/>
            <w:noWrap/>
            <w:hideMark/>
          </w:tcPr>
          <w:p w14:paraId="1000424B"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04B3433F" w14:textId="77777777" w:rsidTr="003061C9">
        <w:tc>
          <w:tcPr>
            <w:tcW w:w="3118" w:type="dxa"/>
            <w:noWrap/>
            <w:hideMark/>
          </w:tcPr>
          <w:p w14:paraId="7FAD89C6" w14:textId="77777777" w:rsidR="00AA2483" w:rsidRPr="00AA2483" w:rsidRDefault="00AA2483" w:rsidP="00AA2483">
            <w:pPr>
              <w:spacing w:before="20" w:after="20"/>
              <w:rPr>
                <w:szCs w:val="17"/>
                <w:lang w:eastAsia="en-AU"/>
              </w:rPr>
            </w:pPr>
            <w:r w:rsidRPr="00AA2483">
              <w:rPr>
                <w:szCs w:val="17"/>
              </w:rPr>
              <w:t>COTTERILL, Richard Thomas</w:t>
            </w:r>
          </w:p>
        </w:tc>
        <w:tc>
          <w:tcPr>
            <w:tcW w:w="1843" w:type="dxa"/>
            <w:noWrap/>
            <w:hideMark/>
          </w:tcPr>
          <w:p w14:paraId="3F8B5AA7" w14:textId="77777777" w:rsidR="00AA2483" w:rsidRPr="00AA2483" w:rsidRDefault="00AA2483" w:rsidP="00AA2483">
            <w:pPr>
              <w:spacing w:before="20" w:after="20"/>
              <w:ind w:right="602"/>
              <w:jc w:val="right"/>
              <w:rPr>
                <w:szCs w:val="17"/>
                <w:lang w:eastAsia="en-AU"/>
              </w:rPr>
            </w:pPr>
            <w:r w:rsidRPr="00AA2483">
              <w:rPr>
                <w:szCs w:val="17"/>
                <w:lang w:eastAsia="en-AU"/>
              </w:rPr>
              <w:t>105</w:t>
            </w:r>
          </w:p>
        </w:tc>
        <w:tc>
          <w:tcPr>
            <w:tcW w:w="1701" w:type="dxa"/>
            <w:noWrap/>
            <w:hideMark/>
          </w:tcPr>
          <w:p w14:paraId="60219DE5"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171BC923" w14:textId="77777777" w:rsidTr="003061C9">
        <w:tc>
          <w:tcPr>
            <w:tcW w:w="3118" w:type="dxa"/>
            <w:noWrap/>
            <w:hideMark/>
          </w:tcPr>
          <w:p w14:paraId="6C276E53" w14:textId="77777777" w:rsidR="00AA2483" w:rsidRPr="00AA2483" w:rsidRDefault="00AA2483" w:rsidP="00AA2483">
            <w:pPr>
              <w:spacing w:before="20" w:after="20"/>
              <w:rPr>
                <w:szCs w:val="17"/>
                <w:lang w:eastAsia="en-AU"/>
              </w:rPr>
            </w:pPr>
            <w:r w:rsidRPr="00AA2483">
              <w:rPr>
                <w:szCs w:val="17"/>
              </w:rPr>
              <w:t>MILLER, Gregory Paul</w:t>
            </w:r>
          </w:p>
        </w:tc>
        <w:tc>
          <w:tcPr>
            <w:tcW w:w="1843" w:type="dxa"/>
            <w:noWrap/>
            <w:hideMark/>
          </w:tcPr>
          <w:p w14:paraId="3FC046F6" w14:textId="77777777" w:rsidR="00AA2483" w:rsidRPr="00AA2483" w:rsidRDefault="00AA2483" w:rsidP="00AA2483">
            <w:pPr>
              <w:spacing w:before="20" w:after="20"/>
              <w:ind w:right="602"/>
              <w:jc w:val="right"/>
              <w:rPr>
                <w:szCs w:val="17"/>
                <w:lang w:eastAsia="en-AU"/>
              </w:rPr>
            </w:pPr>
            <w:r w:rsidRPr="00AA2483">
              <w:rPr>
                <w:szCs w:val="17"/>
                <w:lang w:eastAsia="en-AU"/>
              </w:rPr>
              <w:t>126</w:t>
            </w:r>
          </w:p>
        </w:tc>
        <w:tc>
          <w:tcPr>
            <w:tcW w:w="1701" w:type="dxa"/>
            <w:noWrap/>
            <w:hideMark/>
          </w:tcPr>
          <w:p w14:paraId="4E6F18EB"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77177669" w14:textId="77777777" w:rsidTr="003061C9">
        <w:tc>
          <w:tcPr>
            <w:tcW w:w="3118" w:type="dxa"/>
            <w:noWrap/>
            <w:hideMark/>
          </w:tcPr>
          <w:p w14:paraId="20000E6C" w14:textId="77777777" w:rsidR="00AA2483" w:rsidRPr="00AA2483" w:rsidRDefault="00AA2483" w:rsidP="00AA2483">
            <w:pPr>
              <w:spacing w:before="20" w:after="20"/>
              <w:rPr>
                <w:szCs w:val="17"/>
                <w:lang w:eastAsia="en-AU"/>
              </w:rPr>
            </w:pPr>
            <w:r w:rsidRPr="00AA2483">
              <w:rPr>
                <w:szCs w:val="17"/>
              </w:rPr>
              <w:t>PLEDGE, Shirley</w:t>
            </w:r>
          </w:p>
        </w:tc>
        <w:tc>
          <w:tcPr>
            <w:tcW w:w="1843" w:type="dxa"/>
            <w:noWrap/>
            <w:hideMark/>
          </w:tcPr>
          <w:p w14:paraId="3D35FC62" w14:textId="77777777" w:rsidR="00AA2483" w:rsidRPr="00AA2483" w:rsidRDefault="00AA2483" w:rsidP="00AA2483">
            <w:pPr>
              <w:spacing w:before="20" w:after="20"/>
              <w:ind w:right="602"/>
              <w:jc w:val="right"/>
              <w:rPr>
                <w:szCs w:val="17"/>
                <w:lang w:eastAsia="en-AU"/>
              </w:rPr>
            </w:pPr>
            <w:r w:rsidRPr="00AA2483">
              <w:rPr>
                <w:szCs w:val="17"/>
                <w:lang w:eastAsia="en-AU"/>
              </w:rPr>
              <w:t>168</w:t>
            </w:r>
          </w:p>
        </w:tc>
        <w:tc>
          <w:tcPr>
            <w:tcW w:w="1701" w:type="dxa"/>
            <w:noWrap/>
            <w:hideMark/>
          </w:tcPr>
          <w:p w14:paraId="5B200973"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3BF9637B" w14:textId="77777777" w:rsidTr="003061C9">
        <w:tc>
          <w:tcPr>
            <w:tcW w:w="3118" w:type="dxa"/>
            <w:noWrap/>
            <w:hideMark/>
          </w:tcPr>
          <w:p w14:paraId="5A26A117" w14:textId="77777777" w:rsidR="00AA2483" w:rsidRPr="00AA2483" w:rsidRDefault="00AA2483" w:rsidP="00AA2483">
            <w:pPr>
              <w:spacing w:before="20" w:after="20"/>
              <w:rPr>
                <w:szCs w:val="17"/>
                <w:lang w:eastAsia="en-AU"/>
              </w:rPr>
            </w:pPr>
            <w:r w:rsidRPr="00AA2483">
              <w:rPr>
                <w:szCs w:val="17"/>
              </w:rPr>
              <w:t>TEASDALE, Bob</w:t>
            </w:r>
          </w:p>
        </w:tc>
        <w:tc>
          <w:tcPr>
            <w:tcW w:w="1843" w:type="dxa"/>
            <w:noWrap/>
            <w:hideMark/>
          </w:tcPr>
          <w:p w14:paraId="16FECE71" w14:textId="77777777" w:rsidR="00AA2483" w:rsidRPr="00AA2483" w:rsidRDefault="00AA2483" w:rsidP="00AA2483">
            <w:pPr>
              <w:spacing w:before="20" w:after="20"/>
              <w:ind w:right="602"/>
              <w:jc w:val="right"/>
              <w:rPr>
                <w:szCs w:val="17"/>
                <w:lang w:eastAsia="en-AU"/>
              </w:rPr>
            </w:pPr>
            <w:r w:rsidRPr="00AA2483">
              <w:rPr>
                <w:szCs w:val="17"/>
                <w:lang w:eastAsia="en-AU"/>
              </w:rPr>
              <w:t>143</w:t>
            </w:r>
          </w:p>
        </w:tc>
        <w:tc>
          <w:tcPr>
            <w:tcW w:w="1701" w:type="dxa"/>
            <w:noWrap/>
            <w:hideMark/>
          </w:tcPr>
          <w:p w14:paraId="48428BC8"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74D3D8F0" w14:textId="77777777" w:rsidTr="003061C9">
        <w:tc>
          <w:tcPr>
            <w:tcW w:w="3118" w:type="dxa"/>
            <w:noWrap/>
            <w:hideMark/>
          </w:tcPr>
          <w:p w14:paraId="696A27C5" w14:textId="77777777" w:rsidR="00AA2483" w:rsidRPr="00AA2483" w:rsidRDefault="00AA2483" w:rsidP="00AA2483">
            <w:pPr>
              <w:spacing w:before="20" w:after="40"/>
              <w:rPr>
                <w:szCs w:val="17"/>
                <w:lang w:eastAsia="en-AU"/>
              </w:rPr>
            </w:pPr>
            <w:r w:rsidRPr="00AA2483">
              <w:rPr>
                <w:szCs w:val="17"/>
              </w:rPr>
              <w:t>HOLMES, John</w:t>
            </w:r>
          </w:p>
        </w:tc>
        <w:tc>
          <w:tcPr>
            <w:tcW w:w="1843" w:type="dxa"/>
            <w:noWrap/>
            <w:hideMark/>
          </w:tcPr>
          <w:p w14:paraId="28849259" w14:textId="77777777" w:rsidR="00AA2483" w:rsidRPr="00AA2483" w:rsidRDefault="00AA2483" w:rsidP="00AA2483">
            <w:pPr>
              <w:spacing w:before="20" w:after="20"/>
              <w:ind w:right="602"/>
              <w:jc w:val="right"/>
              <w:rPr>
                <w:szCs w:val="17"/>
                <w:lang w:eastAsia="en-AU"/>
              </w:rPr>
            </w:pPr>
            <w:r w:rsidRPr="00AA2483">
              <w:rPr>
                <w:szCs w:val="17"/>
                <w:lang w:eastAsia="en-AU"/>
              </w:rPr>
              <w:t>142</w:t>
            </w:r>
          </w:p>
        </w:tc>
        <w:tc>
          <w:tcPr>
            <w:tcW w:w="1701" w:type="dxa"/>
            <w:noWrap/>
            <w:hideMark/>
          </w:tcPr>
          <w:p w14:paraId="00EF3BC0" w14:textId="77777777" w:rsidR="00AA2483" w:rsidRPr="00AA2483" w:rsidRDefault="00AA2483" w:rsidP="00AA2483">
            <w:pPr>
              <w:spacing w:before="20" w:after="20"/>
              <w:jc w:val="center"/>
              <w:rPr>
                <w:szCs w:val="17"/>
                <w:lang w:eastAsia="en-AU"/>
              </w:rPr>
            </w:pPr>
          </w:p>
        </w:tc>
      </w:tr>
    </w:tbl>
    <w:p w14:paraId="7E36651F" w14:textId="77777777" w:rsidR="00AA2483" w:rsidRPr="00AA2483" w:rsidRDefault="00AA2483" w:rsidP="00AA2483">
      <w:pPr>
        <w:spacing w:before="120" w:after="120"/>
        <w:jc w:val="center"/>
        <w:rPr>
          <w:b/>
          <w:bCs/>
          <w:szCs w:val="17"/>
          <w:lang w:val="en-US"/>
        </w:rPr>
      </w:pPr>
      <w:r w:rsidRPr="00AA2483">
        <w:rPr>
          <w:b/>
          <w:bCs/>
          <w:szCs w:val="17"/>
          <w:lang w:val="en-US"/>
        </w:rPr>
        <w:t xml:space="preserve">District Council of </w:t>
      </w:r>
      <w:r w:rsidRPr="00AA2483">
        <w:rPr>
          <w:b/>
          <w:bCs/>
          <w:szCs w:val="17"/>
        </w:rPr>
        <w:t>Karoonda</w:t>
      </w:r>
      <w:r w:rsidRPr="00AA2483">
        <w:rPr>
          <w:b/>
          <w:bCs/>
          <w:szCs w:val="17"/>
          <w:lang w:val="en-US"/>
        </w:rPr>
        <w:t xml:space="preserve"> East Murray</w:t>
      </w:r>
    </w:p>
    <w:p w14:paraId="07D25E43" w14:textId="77777777" w:rsidR="00AA2483" w:rsidRPr="00AA2483" w:rsidRDefault="00AA2483" w:rsidP="00AA2483">
      <w:pPr>
        <w:spacing w:before="80"/>
        <w:rPr>
          <w:b/>
          <w:bCs/>
          <w:szCs w:val="17"/>
          <w:lang w:val="en-US"/>
        </w:rPr>
      </w:pPr>
      <w:r w:rsidRPr="00AA2483">
        <w:rPr>
          <w:b/>
          <w:bCs/>
          <w:szCs w:val="17"/>
          <w:lang w:val="en-US"/>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0ADA956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C76D787"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6372FC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E31E2E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B7954E6" w14:textId="77777777" w:rsidTr="003061C9">
        <w:tc>
          <w:tcPr>
            <w:tcW w:w="3118" w:type="dxa"/>
            <w:noWrap/>
            <w:hideMark/>
          </w:tcPr>
          <w:p w14:paraId="7EA36ACF" w14:textId="77777777" w:rsidR="00AA2483" w:rsidRPr="00AA2483" w:rsidRDefault="00AA2483" w:rsidP="00AA2483">
            <w:pPr>
              <w:spacing w:before="40" w:after="40"/>
              <w:rPr>
                <w:szCs w:val="17"/>
                <w:lang w:eastAsia="en-AU"/>
              </w:rPr>
            </w:pPr>
            <w:r w:rsidRPr="00AA2483">
              <w:rPr>
                <w:szCs w:val="17"/>
                <w:lang w:eastAsia="en-AU"/>
              </w:rPr>
              <w:t>PHILLIPS, Caroline Anne</w:t>
            </w:r>
          </w:p>
        </w:tc>
        <w:tc>
          <w:tcPr>
            <w:tcW w:w="1843" w:type="dxa"/>
            <w:noWrap/>
            <w:hideMark/>
          </w:tcPr>
          <w:p w14:paraId="5E457CD6" w14:textId="77777777" w:rsidR="00AA2483" w:rsidRPr="00AA2483" w:rsidRDefault="00AA2483" w:rsidP="00AA2483">
            <w:pPr>
              <w:spacing w:before="40" w:after="20"/>
              <w:jc w:val="center"/>
              <w:rPr>
                <w:szCs w:val="17"/>
                <w:lang w:eastAsia="en-AU"/>
              </w:rPr>
            </w:pPr>
            <w:r w:rsidRPr="00AA2483">
              <w:rPr>
                <w:szCs w:val="17"/>
                <w:lang w:eastAsia="en-AU"/>
              </w:rPr>
              <w:t>n/a</w:t>
            </w:r>
          </w:p>
        </w:tc>
        <w:tc>
          <w:tcPr>
            <w:tcW w:w="1701" w:type="dxa"/>
            <w:noWrap/>
            <w:hideMark/>
          </w:tcPr>
          <w:p w14:paraId="2AD2FE7A" w14:textId="77777777" w:rsidR="00AA2483" w:rsidRPr="00AA2483" w:rsidRDefault="00AA2483" w:rsidP="00AA2483">
            <w:pPr>
              <w:spacing w:before="40" w:after="20"/>
              <w:jc w:val="center"/>
              <w:rPr>
                <w:szCs w:val="17"/>
                <w:lang w:eastAsia="en-AU"/>
              </w:rPr>
            </w:pPr>
            <w:r w:rsidRPr="00AA2483">
              <w:rPr>
                <w:szCs w:val="17"/>
                <w:lang w:eastAsia="en-AU"/>
              </w:rPr>
              <w:t>Elected Unopposed</w:t>
            </w:r>
          </w:p>
        </w:tc>
      </w:tr>
    </w:tbl>
    <w:p w14:paraId="78BAFFCD"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6 vacancies</w:t>
      </w:r>
    </w:p>
    <w:p w14:paraId="38F44C3E" w14:textId="77777777" w:rsidR="00AA2483" w:rsidRPr="00AA2483" w:rsidRDefault="00AA2483" w:rsidP="00AA2483">
      <w:pPr>
        <w:spacing w:after="0"/>
        <w:rPr>
          <w:szCs w:val="17"/>
          <w:lang w:val="en-US"/>
        </w:rPr>
      </w:pPr>
      <w:r w:rsidRPr="00AA2483">
        <w:rPr>
          <w:szCs w:val="17"/>
          <w:lang w:val="en-US"/>
        </w:rPr>
        <w:t>Formal Ballot Papers: 462</w:t>
      </w:r>
    </w:p>
    <w:p w14:paraId="0F1DA83D" w14:textId="77777777" w:rsidR="00AA2483" w:rsidRPr="00AA2483" w:rsidRDefault="00AA2483" w:rsidP="00AA2483">
      <w:pPr>
        <w:spacing w:after="0"/>
        <w:rPr>
          <w:szCs w:val="17"/>
          <w:lang w:val="en-US"/>
        </w:rPr>
      </w:pPr>
      <w:r w:rsidRPr="00AA2483">
        <w:rPr>
          <w:szCs w:val="17"/>
          <w:lang w:val="en-US"/>
        </w:rPr>
        <w:t>Informal Ballot Papers: 3</w:t>
      </w:r>
    </w:p>
    <w:p w14:paraId="7FCBEB19" w14:textId="77777777" w:rsidR="00AA2483" w:rsidRPr="00AA2483" w:rsidRDefault="00AA2483" w:rsidP="00AA2483">
      <w:pPr>
        <w:rPr>
          <w:szCs w:val="17"/>
          <w:lang w:val="en-US"/>
        </w:rPr>
      </w:pPr>
      <w:r w:rsidRPr="00AA2483">
        <w:rPr>
          <w:szCs w:val="17"/>
          <w:lang w:val="en-US"/>
        </w:rPr>
        <w:t>Quota: 67</w:t>
      </w:r>
    </w:p>
    <w:tbl>
      <w:tblPr>
        <w:tblStyle w:val="Gazettetable"/>
        <w:tblW w:w="6662" w:type="dxa"/>
        <w:tblLook w:val="04A0" w:firstRow="1" w:lastRow="0" w:firstColumn="1" w:lastColumn="0" w:noHBand="0" w:noVBand="1"/>
      </w:tblPr>
      <w:tblGrid>
        <w:gridCol w:w="3118"/>
        <w:gridCol w:w="1843"/>
        <w:gridCol w:w="1701"/>
      </w:tblGrid>
      <w:tr w:rsidR="00AA2483" w:rsidRPr="00AA2483" w14:paraId="6F07991E"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D070E1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2B4C43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BD7C0A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939094F" w14:textId="77777777" w:rsidTr="003061C9">
        <w:tc>
          <w:tcPr>
            <w:tcW w:w="3118" w:type="dxa"/>
            <w:noWrap/>
            <w:hideMark/>
          </w:tcPr>
          <w:p w14:paraId="1189FFCC" w14:textId="77777777" w:rsidR="00AA2483" w:rsidRPr="00AA2483" w:rsidRDefault="00AA2483" w:rsidP="00AA2483">
            <w:pPr>
              <w:spacing w:before="20" w:after="20"/>
              <w:rPr>
                <w:szCs w:val="17"/>
                <w:lang w:eastAsia="en-AU"/>
              </w:rPr>
            </w:pPr>
            <w:r w:rsidRPr="00AA2483">
              <w:rPr>
                <w:szCs w:val="17"/>
              </w:rPr>
              <w:t>NORMAN, Russell</w:t>
            </w:r>
          </w:p>
        </w:tc>
        <w:tc>
          <w:tcPr>
            <w:tcW w:w="1843" w:type="dxa"/>
            <w:noWrap/>
            <w:hideMark/>
          </w:tcPr>
          <w:p w14:paraId="7626FE29" w14:textId="77777777" w:rsidR="00AA2483" w:rsidRPr="00AA2483" w:rsidRDefault="00AA2483" w:rsidP="00AA2483">
            <w:pPr>
              <w:spacing w:before="20" w:after="20"/>
              <w:ind w:right="602"/>
              <w:jc w:val="right"/>
              <w:rPr>
                <w:szCs w:val="17"/>
                <w:lang w:eastAsia="en-AU"/>
              </w:rPr>
            </w:pPr>
            <w:r w:rsidRPr="00AA2483">
              <w:rPr>
                <w:szCs w:val="17"/>
                <w:lang w:eastAsia="en-AU"/>
              </w:rPr>
              <w:t>51</w:t>
            </w:r>
          </w:p>
        </w:tc>
        <w:tc>
          <w:tcPr>
            <w:tcW w:w="1701" w:type="dxa"/>
            <w:noWrap/>
            <w:hideMark/>
          </w:tcPr>
          <w:p w14:paraId="50F16EEB"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35245A10" w14:textId="77777777" w:rsidTr="003061C9">
        <w:tc>
          <w:tcPr>
            <w:tcW w:w="3118" w:type="dxa"/>
            <w:noWrap/>
            <w:hideMark/>
          </w:tcPr>
          <w:p w14:paraId="7C26F0AA" w14:textId="77777777" w:rsidR="00AA2483" w:rsidRPr="00AA2483" w:rsidRDefault="00AA2483" w:rsidP="00AA2483">
            <w:pPr>
              <w:spacing w:before="20" w:after="20"/>
              <w:rPr>
                <w:szCs w:val="17"/>
                <w:lang w:eastAsia="en-AU"/>
              </w:rPr>
            </w:pPr>
            <w:r w:rsidRPr="00AA2483">
              <w:rPr>
                <w:szCs w:val="17"/>
              </w:rPr>
              <w:t>LOLLER, Hannah</w:t>
            </w:r>
          </w:p>
        </w:tc>
        <w:tc>
          <w:tcPr>
            <w:tcW w:w="1843" w:type="dxa"/>
            <w:noWrap/>
            <w:hideMark/>
          </w:tcPr>
          <w:p w14:paraId="7CEBA935" w14:textId="77777777" w:rsidR="00AA2483" w:rsidRPr="00AA2483" w:rsidRDefault="00AA2483" w:rsidP="00AA2483">
            <w:pPr>
              <w:spacing w:before="20" w:after="20"/>
              <w:ind w:right="602"/>
              <w:jc w:val="right"/>
              <w:rPr>
                <w:szCs w:val="17"/>
                <w:lang w:eastAsia="en-AU"/>
              </w:rPr>
            </w:pPr>
            <w:r w:rsidRPr="00AA2483">
              <w:rPr>
                <w:szCs w:val="17"/>
                <w:lang w:eastAsia="en-AU"/>
              </w:rPr>
              <w:t>102</w:t>
            </w:r>
          </w:p>
        </w:tc>
        <w:tc>
          <w:tcPr>
            <w:tcW w:w="1701" w:type="dxa"/>
            <w:noWrap/>
            <w:hideMark/>
          </w:tcPr>
          <w:p w14:paraId="77C75567"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1406A34" w14:textId="77777777" w:rsidTr="003061C9">
        <w:tc>
          <w:tcPr>
            <w:tcW w:w="3118" w:type="dxa"/>
            <w:noWrap/>
            <w:hideMark/>
          </w:tcPr>
          <w:p w14:paraId="4E9FE536" w14:textId="77777777" w:rsidR="00AA2483" w:rsidRPr="00AA2483" w:rsidRDefault="00AA2483" w:rsidP="00AA2483">
            <w:pPr>
              <w:spacing w:before="20" w:after="20"/>
              <w:rPr>
                <w:szCs w:val="17"/>
                <w:lang w:eastAsia="en-AU"/>
              </w:rPr>
            </w:pPr>
            <w:r w:rsidRPr="00AA2483">
              <w:rPr>
                <w:szCs w:val="17"/>
              </w:rPr>
              <w:t>SIECKER, Johanna Wilhelmina</w:t>
            </w:r>
          </w:p>
        </w:tc>
        <w:tc>
          <w:tcPr>
            <w:tcW w:w="1843" w:type="dxa"/>
            <w:noWrap/>
            <w:hideMark/>
          </w:tcPr>
          <w:p w14:paraId="67293ACE" w14:textId="77777777" w:rsidR="00AA2483" w:rsidRPr="00AA2483" w:rsidRDefault="00AA2483" w:rsidP="00AA2483">
            <w:pPr>
              <w:spacing w:before="20" w:after="20"/>
              <w:ind w:right="602"/>
              <w:jc w:val="right"/>
              <w:rPr>
                <w:szCs w:val="17"/>
                <w:lang w:eastAsia="en-AU"/>
              </w:rPr>
            </w:pPr>
            <w:r w:rsidRPr="00AA2483">
              <w:rPr>
                <w:szCs w:val="17"/>
                <w:lang w:eastAsia="en-AU"/>
              </w:rPr>
              <w:t>11</w:t>
            </w:r>
          </w:p>
        </w:tc>
        <w:tc>
          <w:tcPr>
            <w:tcW w:w="1701" w:type="dxa"/>
            <w:noWrap/>
            <w:hideMark/>
          </w:tcPr>
          <w:p w14:paraId="33C1EA25" w14:textId="77777777" w:rsidR="00AA2483" w:rsidRPr="00AA2483" w:rsidRDefault="00AA2483" w:rsidP="00AA2483">
            <w:pPr>
              <w:spacing w:before="20" w:after="20"/>
              <w:jc w:val="center"/>
              <w:rPr>
                <w:szCs w:val="17"/>
                <w:lang w:eastAsia="en-AU"/>
              </w:rPr>
            </w:pPr>
          </w:p>
        </w:tc>
      </w:tr>
      <w:tr w:rsidR="00AA2483" w:rsidRPr="00AA2483" w14:paraId="0EF767E0" w14:textId="77777777" w:rsidTr="003061C9">
        <w:tc>
          <w:tcPr>
            <w:tcW w:w="3118" w:type="dxa"/>
            <w:noWrap/>
            <w:hideMark/>
          </w:tcPr>
          <w:p w14:paraId="0F3721CA" w14:textId="77777777" w:rsidR="00AA2483" w:rsidRPr="00AA2483" w:rsidRDefault="00AA2483" w:rsidP="00AA2483">
            <w:pPr>
              <w:spacing w:before="20" w:after="20"/>
              <w:rPr>
                <w:szCs w:val="17"/>
                <w:lang w:eastAsia="en-AU"/>
              </w:rPr>
            </w:pPr>
            <w:r w:rsidRPr="00AA2483">
              <w:rPr>
                <w:szCs w:val="17"/>
              </w:rPr>
              <w:t>PAAY, Gerry</w:t>
            </w:r>
          </w:p>
        </w:tc>
        <w:tc>
          <w:tcPr>
            <w:tcW w:w="1843" w:type="dxa"/>
            <w:noWrap/>
            <w:hideMark/>
          </w:tcPr>
          <w:p w14:paraId="5117EE24" w14:textId="77777777" w:rsidR="00AA2483" w:rsidRPr="00AA2483" w:rsidRDefault="00AA2483" w:rsidP="00AA2483">
            <w:pPr>
              <w:spacing w:before="20" w:after="20"/>
              <w:ind w:right="602"/>
              <w:jc w:val="right"/>
              <w:rPr>
                <w:szCs w:val="17"/>
                <w:lang w:eastAsia="en-AU"/>
              </w:rPr>
            </w:pPr>
            <w:r w:rsidRPr="00AA2483">
              <w:rPr>
                <w:szCs w:val="17"/>
                <w:lang w:eastAsia="en-AU"/>
              </w:rPr>
              <w:t>27</w:t>
            </w:r>
          </w:p>
        </w:tc>
        <w:tc>
          <w:tcPr>
            <w:tcW w:w="1701" w:type="dxa"/>
            <w:noWrap/>
            <w:hideMark/>
          </w:tcPr>
          <w:p w14:paraId="1E17B7EB"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14DF7AD3" w14:textId="77777777" w:rsidTr="003061C9">
        <w:tc>
          <w:tcPr>
            <w:tcW w:w="3118" w:type="dxa"/>
            <w:noWrap/>
            <w:hideMark/>
          </w:tcPr>
          <w:p w14:paraId="4458A403" w14:textId="77777777" w:rsidR="00AA2483" w:rsidRPr="00AA2483" w:rsidRDefault="00AA2483" w:rsidP="00AA2483">
            <w:pPr>
              <w:spacing w:before="20" w:after="20"/>
              <w:rPr>
                <w:szCs w:val="17"/>
                <w:lang w:eastAsia="en-AU"/>
              </w:rPr>
            </w:pPr>
            <w:r w:rsidRPr="00AA2483">
              <w:rPr>
                <w:szCs w:val="17"/>
              </w:rPr>
              <w:t>GROSSER, Malcolm Paul</w:t>
            </w:r>
          </w:p>
        </w:tc>
        <w:tc>
          <w:tcPr>
            <w:tcW w:w="1843" w:type="dxa"/>
            <w:noWrap/>
            <w:hideMark/>
          </w:tcPr>
          <w:p w14:paraId="1798E44E" w14:textId="77777777" w:rsidR="00AA2483" w:rsidRPr="00AA2483" w:rsidRDefault="00AA2483" w:rsidP="00AA2483">
            <w:pPr>
              <w:spacing w:before="20" w:after="20"/>
              <w:ind w:right="602"/>
              <w:jc w:val="right"/>
              <w:rPr>
                <w:szCs w:val="17"/>
                <w:lang w:eastAsia="en-AU"/>
              </w:rPr>
            </w:pPr>
            <w:r w:rsidRPr="00AA2483">
              <w:rPr>
                <w:szCs w:val="17"/>
                <w:lang w:eastAsia="en-AU"/>
              </w:rPr>
              <w:t>16</w:t>
            </w:r>
          </w:p>
        </w:tc>
        <w:tc>
          <w:tcPr>
            <w:tcW w:w="1701" w:type="dxa"/>
            <w:noWrap/>
            <w:hideMark/>
          </w:tcPr>
          <w:p w14:paraId="5F7B3650" w14:textId="77777777" w:rsidR="00AA2483" w:rsidRPr="00AA2483" w:rsidRDefault="00AA2483" w:rsidP="00AA2483">
            <w:pPr>
              <w:spacing w:before="20" w:after="20"/>
              <w:jc w:val="center"/>
              <w:rPr>
                <w:szCs w:val="17"/>
                <w:lang w:eastAsia="en-AU"/>
              </w:rPr>
            </w:pPr>
          </w:p>
        </w:tc>
      </w:tr>
      <w:tr w:rsidR="00AA2483" w:rsidRPr="00AA2483" w14:paraId="56CE2683" w14:textId="77777777" w:rsidTr="003061C9">
        <w:tc>
          <w:tcPr>
            <w:tcW w:w="3118" w:type="dxa"/>
            <w:noWrap/>
            <w:hideMark/>
          </w:tcPr>
          <w:p w14:paraId="5C77A95F" w14:textId="77777777" w:rsidR="00AA2483" w:rsidRPr="00AA2483" w:rsidRDefault="00AA2483" w:rsidP="00AA2483">
            <w:pPr>
              <w:spacing w:before="20" w:after="20"/>
              <w:rPr>
                <w:szCs w:val="17"/>
                <w:lang w:eastAsia="en-AU"/>
              </w:rPr>
            </w:pPr>
            <w:r w:rsidRPr="00AA2483">
              <w:rPr>
                <w:szCs w:val="17"/>
              </w:rPr>
              <w:t>SMITH, Yvonne</w:t>
            </w:r>
          </w:p>
        </w:tc>
        <w:tc>
          <w:tcPr>
            <w:tcW w:w="1843" w:type="dxa"/>
            <w:noWrap/>
            <w:hideMark/>
          </w:tcPr>
          <w:p w14:paraId="75A98E9B" w14:textId="77777777" w:rsidR="00AA2483" w:rsidRPr="00AA2483" w:rsidRDefault="00AA2483" w:rsidP="00AA2483">
            <w:pPr>
              <w:spacing w:before="20" w:after="20"/>
              <w:ind w:right="602"/>
              <w:jc w:val="right"/>
              <w:rPr>
                <w:szCs w:val="17"/>
                <w:lang w:eastAsia="en-AU"/>
              </w:rPr>
            </w:pPr>
            <w:r w:rsidRPr="00AA2483">
              <w:rPr>
                <w:szCs w:val="17"/>
                <w:lang w:eastAsia="en-AU"/>
              </w:rPr>
              <w:t>11</w:t>
            </w:r>
          </w:p>
        </w:tc>
        <w:tc>
          <w:tcPr>
            <w:tcW w:w="1701" w:type="dxa"/>
            <w:noWrap/>
            <w:hideMark/>
          </w:tcPr>
          <w:p w14:paraId="04D0BC22" w14:textId="77777777" w:rsidR="00AA2483" w:rsidRPr="00AA2483" w:rsidRDefault="00AA2483" w:rsidP="00AA2483">
            <w:pPr>
              <w:spacing w:before="20" w:after="20"/>
              <w:jc w:val="center"/>
              <w:rPr>
                <w:szCs w:val="17"/>
                <w:lang w:eastAsia="en-AU"/>
              </w:rPr>
            </w:pPr>
          </w:p>
        </w:tc>
      </w:tr>
      <w:tr w:rsidR="00AA2483" w:rsidRPr="00AA2483" w14:paraId="41D0F319" w14:textId="77777777" w:rsidTr="003061C9">
        <w:tc>
          <w:tcPr>
            <w:tcW w:w="3118" w:type="dxa"/>
            <w:noWrap/>
            <w:hideMark/>
          </w:tcPr>
          <w:p w14:paraId="3DA85857" w14:textId="77777777" w:rsidR="00AA2483" w:rsidRPr="00AA2483" w:rsidRDefault="00AA2483" w:rsidP="00AA2483">
            <w:pPr>
              <w:spacing w:before="20" w:after="20"/>
              <w:rPr>
                <w:szCs w:val="17"/>
                <w:lang w:eastAsia="en-AU"/>
              </w:rPr>
            </w:pPr>
            <w:r w:rsidRPr="00AA2483">
              <w:rPr>
                <w:szCs w:val="17"/>
              </w:rPr>
              <w:t>TURNER, Greg</w:t>
            </w:r>
          </w:p>
        </w:tc>
        <w:tc>
          <w:tcPr>
            <w:tcW w:w="1843" w:type="dxa"/>
            <w:noWrap/>
            <w:hideMark/>
          </w:tcPr>
          <w:p w14:paraId="7E51D8E5" w14:textId="77777777" w:rsidR="00AA2483" w:rsidRPr="00AA2483" w:rsidRDefault="00AA2483" w:rsidP="00AA2483">
            <w:pPr>
              <w:spacing w:before="20" w:after="20"/>
              <w:ind w:right="602"/>
              <w:jc w:val="right"/>
              <w:rPr>
                <w:szCs w:val="17"/>
                <w:lang w:eastAsia="en-AU"/>
              </w:rPr>
            </w:pPr>
            <w:r w:rsidRPr="00AA2483">
              <w:rPr>
                <w:szCs w:val="17"/>
                <w:lang w:eastAsia="en-AU"/>
              </w:rPr>
              <w:t>36</w:t>
            </w:r>
          </w:p>
        </w:tc>
        <w:tc>
          <w:tcPr>
            <w:tcW w:w="1701" w:type="dxa"/>
            <w:noWrap/>
            <w:hideMark/>
          </w:tcPr>
          <w:p w14:paraId="24FABA7C"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05969121" w14:textId="77777777" w:rsidTr="003061C9">
        <w:tc>
          <w:tcPr>
            <w:tcW w:w="3118" w:type="dxa"/>
            <w:noWrap/>
            <w:hideMark/>
          </w:tcPr>
          <w:p w14:paraId="080AEDF0" w14:textId="77777777" w:rsidR="00AA2483" w:rsidRPr="00AA2483" w:rsidRDefault="00AA2483" w:rsidP="00AA2483">
            <w:pPr>
              <w:spacing w:before="20" w:after="20"/>
              <w:rPr>
                <w:szCs w:val="17"/>
                <w:lang w:eastAsia="en-AU"/>
              </w:rPr>
            </w:pPr>
            <w:r w:rsidRPr="00AA2483">
              <w:rPr>
                <w:szCs w:val="17"/>
              </w:rPr>
              <w:t>CARTER, Chris</w:t>
            </w:r>
          </w:p>
        </w:tc>
        <w:tc>
          <w:tcPr>
            <w:tcW w:w="1843" w:type="dxa"/>
            <w:noWrap/>
            <w:hideMark/>
          </w:tcPr>
          <w:p w14:paraId="2656BA39" w14:textId="77777777" w:rsidR="00AA2483" w:rsidRPr="00AA2483" w:rsidRDefault="00AA2483" w:rsidP="00AA2483">
            <w:pPr>
              <w:spacing w:before="20" w:after="20"/>
              <w:ind w:right="602"/>
              <w:jc w:val="right"/>
              <w:rPr>
                <w:szCs w:val="17"/>
                <w:lang w:eastAsia="en-AU"/>
              </w:rPr>
            </w:pPr>
            <w:r w:rsidRPr="00AA2483">
              <w:rPr>
                <w:szCs w:val="17"/>
                <w:lang w:eastAsia="en-AU"/>
              </w:rPr>
              <w:t>8</w:t>
            </w:r>
          </w:p>
        </w:tc>
        <w:tc>
          <w:tcPr>
            <w:tcW w:w="1701" w:type="dxa"/>
            <w:noWrap/>
            <w:hideMark/>
          </w:tcPr>
          <w:p w14:paraId="6832F2B9" w14:textId="77777777" w:rsidR="00AA2483" w:rsidRPr="00AA2483" w:rsidRDefault="00AA2483" w:rsidP="00AA2483">
            <w:pPr>
              <w:spacing w:before="20" w:after="20"/>
              <w:jc w:val="center"/>
              <w:rPr>
                <w:szCs w:val="17"/>
                <w:lang w:eastAsia="en-AU"/>
              </w:rPr>
            </w:pPr>
          </w:p>
        </w:tc>
      </w:tr>
      <w:tr w:rsidR="00AA2483" w:rsidRPr="00AA2483" w14:paraId="74649041" w14:textId="77777777" w:rsidTr="003061C9">
        <w:tc>
          <w:tcPr>
            <w:tcW w:w="3118" w:type="dxa"/>
            <w:noWrap/>
            <w:hideMark/>
          </w:tcPr>
          <w:p w14:paraId="7C4A645E" w14:textId="77777777" w:rsidR="00AA2483" w:rsidRPr="00AA2483" w:rsidRDefault="00AA2483" w:rsidP="00AA2483">
            <w:pPr>
              <w:spacing w:before="20" w:after="20"/>
              <w:rPr>
                <w:szCs w:val="17"/>
                <w:lang w:eastAsia="en-AU"/>
              </w:rPr>
            </w:pPr>
            <w:r w:rsidRPr="00AA2483">
              <w:rPr>
                <w:szCs w:val="17"/>
              </w:rPr>
              <w:t>ZADOW, Darren (Fred)</w:t>
            </w:r>
          </w:p>
        </w:tc>
        <w:tc>
          <w:tcPr>
            <w:tcW w:w="1843" w:type="dxa"/>
            <w:noWrap/>
            <w:hideMark/>
          </w:tcPr>
          <w:p w14:paraId="4CF971FE" w14:textId="77777777" w:rsidR="00AA2483" w:rsidRPr="00AA2483" w:rsidRDefault="00AA2483" w:rsidP="00AA2483">
            <w:pPr>
              <w:spacing w:before="20" w:after="20"/>
              <w:ind w:right="602"/>
              <w:jc w:val="right"/>
              <w:rPr>
                <w:szCs w:val="17"/>
                <w:lang w:eastAsia="en-AU"/>
              </w:rPr>
            </w:pPr>
            <w:r w:rsidRPr="00AA2483">
              <w:rPr>
                <w:szCs w:val="17"/>
                <w:lang w:eastAsia="en-AU"/>
              </w:rPr>
              <w:t>144</w:t>
            </w:r>
          </w:p>
        </w:tc>
        <w:tc>
          <w:tcPr>
            <w:tcW w:w="1701" w:type="dxa"/>
            <w:noWrap/>
            <w:hideMark/>
          </w:tcPr>
          <w:p w14:paraId="1897034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04AC797" w14:textId="77777777" w:rsidTr="003061C9">
        <w:tc>
          <w:tcPr>
            <w:tcW w:w="3118" w:type="dxa"/>
            <w:noWrap/>
            <w:hideMark/>
          </w:tcPr>
          <w:p w14:paraId="50FEFDEE" w14:textId="77777777" w:rsidR="00AA2483" w:rsidRPr="00AA2483" w:rsidRDefault="00AA2483" w:rsidP="00AA2483">
            <w:pPr>
              <w:spacing w:before="20" w:after="20"/>
              <w:rPr>
                <w:szCs w:val="17"/>
                <w:lang w:eastAsia="en-AU"/>
              </w:rPr>
            </w:pPr>
            <w:r w:rsidRPr="00AA2483">
              <w:rPr>
                <w:szCs w:val="17"/>
              </w:rPr>
              <w:t>KOCH, Natalie</w:t>
            </w:r>
          </w:p>
        </w:tc>
        <w:tc>
          <w:tcPr>
            <w:tcW w:w="1843" w:type="dxa"/>
            <w:noWrap/>
            <w:hideMark/>
          </w:tcPr>
          <w:p w14:paraId="61607817" w14:textId="77777777" w:rsidR="00AA2483" w:rsidRPr="00AA2483" w:rsidRDefault="00AA2483" w:rsidP="00AA2483">
            <w:pPr>
              <w:spacing w:before="20" w:after="20"/>
              <w:ind w:right="602"/>
              <w:jc w:val="right"/>
              <w:rPr>
                <w:szCs w:val="17"/>
                <w:lang w:eastAsia="en-AU"/>
              </w:rPr>
            </w:pPr>
            <w:r w:rsidRPr="00AA2483">
              <w:rPr>
                <w:szCs w:val="17"/>
                <w:lang w:eastAsia="en-AU"/>
              </w:rPr>
              <w:t>21</w:t>
            </w:r>
          </w:p>
        </w:tc>
        <w:tc>
          <w:tcPr>
            <w:tcW w:w="1701" w:type="dxa"/>
            <w:noWrap/>
            <w:hideMark/>
          </w:tcPr>
          <w:p w14:paraId="4CEBE205" w14:textId="77777777" w:rsidR="00AA2483" w:rsidRPr="00AA2483" w:rsidRDefault="00AA2483" w:rsidP="00AA2483">
            <w:pPr>
              <w:spacing w:before="20" w:after="20"/>
              <w:jc w:val="center"/>
              <w:rPr>
                <w:szCs w:val="17"/>
                <w:lang w:eastAsia="en-AU"/>
              </w:rPr>
            </w:pPr>
          </w:p>
        </w:tc>
      </w:tr>
      <w:tr w:rsidR="00AA2483" w:rsidRPr="00AA2483" w14:paraId="67B95B01" w14:textId="77777777" w:rsidTr="003061C9">
        <w:tc>
          <w:tcPr>
            <w:tcW w:w="3118" w:type="dxa"/>
            <w:noWrap/>
            <w:hideMark/>
          </w:tcPr>
          <w:p w14:paraId="1FD7A34E" w14:textId="77777777" w:rsidR="00AA2483" w:rsidRPr="00AA2483" w:rsidRDefault="00AA2483" w:rsidP="00AA2483">
            <w:pPr>
              <w:spacing w:before="20" w:after="40"/>
              <w:rPr>
                <w:szCs w:val="17"/>
                <w:lang w:eastAsia="en-AU"/>
              </w:rPr>
            </w:pPr>
            <w:r w:rsidRPr="00AA2483">
              <w:rPr>
                <w:szCs w:val="17"/>
              </w:rPr>
              <w:t>MARTIN, Simon</w:t>
            </w:r>
          </w:p>
        </w:tc>
        <w:tc>
          <w:tcPr>
            <w:tcW w:w="1843" w:type="dxa"/>
            <w:noWrap/>
            <w:hideMark/>
          </w:tcPr>
          <w:p w14:paraId="2EA0AAB3" w14:textId="77777777" w:rsidR="00AA2483" w:rsidRPr="00AA2483" w:rsidRDefault="00AA2483" w:rsidP="00AA2483">
            <w:pPr>
              <w:spacing w:before="20" w:after="20"/>
              <w:ind w:right="602"/>
              <w:jc w:val="right"/>
              <w:rPr>
                <w:szCs w:val="17"/>
                <w:lang w:eastAsia="en-AU"/>
              </w:rPr>
            </w:pPr>
            <w:r w:rsidRPr="00AA2483">
              <w:rPr>
                <w:szCs w:val="17"/>
                <w:lang w:eastAsia="en-AU"/>
              </w:rPr>
              <w:t>35</w:t>
            </w:r>
          </w:p>
        </w:tc>
        <w:tc>
          <w:tcPr>
            <w:tcW w:w="1701" w:type="dxa"/>
            <w:noWrap/>
            <w:hideMark/>
          </w:tcPr>
          <w:p w14:paraId="64C153D1" w14:textId="77777777" w:rsidR="00AA2483" w:rsidRPr="00AA2483" w:rsidRDefault="00AA2483" w:rsidP="00AA2483">
            <w:pPr>
              <w:spacing w:before="20" w:after="20"/>
              <w:jc w:val="center"/>
              <w:rPr>
                <w:szCs w:val="17"/>
                <w:lang w:eastAsia="en-AU"/>
              </w:rPr>
            </w:pPr>
            <w:r w:rsidRPr="00AA2483">
              <w:rPr>
                <w:szCs w:val="17"/>
                <w:lang w:eastAsia="en-AU"/>
              </w:rPr>
              <w:t>Elected 3</w:t>
            </w:r>
          </w:p>
        </w:tc>
      </w:tr>
    </w:tbl>
    <w:p w14:paraId="4CE52CA6" w14:textId="77777777" w:rsidR="00AA2483" w:rsidRPr="00AA2483" w:rsidRDefault="00AA2483" w:rsidP="00AA2483">
      <w:pPr>
        <w:spacing w:before="120" w:after="120"/>
        <w:jc w:val="center"/>
        <w:rPr>
          <w:b/>
          <w:bCs/>
          <w:szCs w:val="17"/>
          <w:lang w:val="en-US"/>
        </w:rPr>
      </w:pPr>
      <w:r w:rsidRPr="00AA2483">
        <w:rPr>
          <w:b/>
          <w:bCs/>
          <w:szCs w:val="17"/>
          <w:lang w:val="en-US"/>
        </w:rPr>
        <w:t xml:space="preserve">District Council of </w:t>
      </w:r>
      <w:r w:rsidRPr="00AA2483">
        <w:rPr>
          <w:b/>
          <w:bCs/>
          <w:szCs w:val="17"/>
        </w:rPr>
        <w:t>Kimba</w:t>
      </w:r>
    </w:p>
    <w:p w14:paraId="0EEEBCBE"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7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72ECCE3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7CB6FBB"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28A474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DDE443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0534BB2" w14:textId="77777777" w:rsidTr="003061C9">
        <w:tc>
          <w:tcPr>
            <w:tcW w:w="3118" w:type="dxa"/>
            <w:noWrap/>
            <w:hideMark/>
          </w:tcPr>
          <w:p w14:paraId="01B12AEC" w14:textId="77777777" w:rsidR="00AA2483" w:rsidRPr="00AA2483" w:rsidRDefault="00AA2483" w:rsidP="00AA2483">
            <w:pPr>
              <w:spacing w:before="20" w:after="20"/>
              <w:rPr>
                <w:szCs w:val="17"/>
                <w:lang w:eastAsia="en-AU"/>
              </w:rPr>
            </w:pPr>
            <w:r w:rsidRPr="00AA2483">
              <w:rPr>
                <w:szCs w:val="17"/>
                <w:lang w:eastAsia="en-AU"/>
              </w:rPr>
              <w:t>CANT, Brian Stuart</w:t>
            </w:r>
          </w:p>
        </w:tc>
        <w:tc>
          <w:tcPr>
            <w:tcW w:w="1843" w:type="dxa"/>
            <w:noWrap/>
            <w:hideMark/>
          </w:tcPr>
          <w:p w14:paraId="04C83FBC"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1141B1EB"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B7305AF" w14:textId="77777777" w:rsidTr="003061C9">
        <w:tc>
          <w:tcPr>
            <w:tcW w:w="3118" w:type="dxa"/>
            <w:noWrap/>
            <w:hideMark/>
          </w:tcPr>
          <w:p w14:paraId="368BB342" w14:textId="77777777" w:rsidR="00AA2483" w:rsidRPr="00AA2483" w:rsidRDefault="00AA2483" w:rsidP="00AA2483">
            <w:pPr>
              <w:spacing w:before="20" w:after="20"/>
              <w:rPr>
                <w:szCs w:val="17"/>
                <w:lang w:eastAsia="en-AU"/>
              </w:rPr>
            </w:pPr>
            <w:r w:rsidRPr="00AA2483">
              <w:rPr>
                <w:szCs w:val="17"/>
                <w:lang w:eastAsia="en-AU"/>
              </w:rPr>
              <w:t>HASKETT, Jim</w:t>
            </w:r>
          </w:p>
        </w:tc>
        <w:tc>
          <w:tcPr>
            <w:tcW w:w="1843" w:type="dxa"/>
            <w:noWrap/>
            <w:hideMark/>
          </w:tcPr>
          <w:p w14:paraId="2868C707"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56A823D2"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5DA456AA" w14:textId="77777777" w:rsidTr="003061C9">
        <w:tc>
          <w:tcPr>
            <w:tcW w:w="3118" w:type="dxa"/>
            <w:noWrap/>
            <w:hideMark/>
          </w:tcPr>
          <w:p w14:paraId="56ADCE9C" w14:textId="77777777" w:rsidR="00AA2483" w:rsidRPr="00AA2483" w:rsidRDefault="00AA2483" w:rsidP="00AA2483">
            <w:pPr>
              <w:spacing w:before="20" w:after="20"/>
              <w:rPr>
                <w:szCs w:val="17"/>
                <w:lang w:eastAsia="en-AU"/>
              </w:rPr>
            </w:pPr>
            <w:r w:rsidRPr="00AA2483">
              <w:rPr>
                <w:szCs w:val="17"/>
                <w:lang w:eastAsia="en-AU"/>
              </w:rPr>
              <w:t>JOHNSON, Dean</w:t>
            </w:r>
          </w:p>
        </w:tc>
        <w:tc>
          <w:tcPr>
            <w:tcW w:w="1843" w:type="dxa"/>
            <w:noWrap/>
            <w:hideMark/>
          </w:tcPr>
          <w:p w14:paraId="64DC0DD0"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690AC7EA"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7BDF0F7A" w14:textId="77777777" w:rsidTr="003061C9">
        <w:tc>
          <w:tcPr>
            <w:tcW w:w="3118" w:type="dxa"/>
            <w:noWrap/>
            <w:hideMark/>
          </w:tcPr>
          <w:p w14:paraId="049D9EDD" w14:textId="77777777" w:rsidR="00AA2483" w:rsidRPr="00AA2483" w:rsidRDefault="00AA2483" w:rsidP="00AA2483">
            <w:pPr>
              <w:spacing w:before="20" w:after="20"/>
              <w:rPr>
                <w:szCs w:val="17"/>
                <w:lang w:eastAsia="en-AU"/>
              </w:rPr>
            </w:pPr>
            <w:r w:rsidRPr="00AA2483">
              <w:rPr>
                <w:szCs w:val="17"/>
                <w:lang w:eastAsia="en-AU"/>
              </w:rPr>
              <w:t>LIENERT, (Alison) Megan</w:t>
            </w:r>
          </w:p>
        </w:tc>
        <w:tc>
          <w:tcPr>
            <w:tcW w:w="1843" w:type="dxa"/>
            <w:noWrap/>
            <w:hideMark/>
          </w:tcPr>
          <w:p w14:paraId="2DE4355D"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26E009A7"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E21E559" w14:textId="77777777" w:rsidTr="003061C9">
        <w:tc>
          <w:tcPr>
            <w:tcW w:w="3118" w:type="dxa"/>
            <w:noWrap/>
            <w:hideMark/>
          </w:tcPr>
          <w:p w14:paraId="3761A3EC" w14:textId="77777777" w:rsidR="00AA2483" w:rsidRPr="00AA2483" w:rsidRDefault="00AA2483" w:rsidP="00AA2483">
            <w:pPr>
              <w:spacing w:before="20" w:after="20"/>
              <w:rPr>
                <w:szCs w:val="17"/>
                <w:lang w:eastAsia="en-AU"/>
              </w:rPr>
            </w:pPr>
            <w:r w:rsidRPr="00AA2483">
              <w:rPr>
                <w:szCs w:val="17"/>
                <w:lang w:eastAsia="en-AU"/>
              </w:rPr>
              <w:t>RAYSON, Peter</w:t>
            </w:r>
          </w:p>
        </w:tc>
        <w:tc>
          <w:tcPr>
            <w:tcW w:w="1843" w:type="dxa"/>
            <w:noWrap/>
            <w:hideMark/>
          </w:tcPr>
          <w:p w14:paraId="37DA5E17"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4F586B86"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6A89229E" w14:textId="77777777" w:rsidTr="003061C9">
        <w:tc>
          <w:tcPr>
            <w:tcW w:w="3118" w:type="dxa"/>
            <w:noWrap/>
            <w:hideMark/>
          </w:tcPr>
          <w:p w14:paraId="45684FDD" w14:textId="77777777" w:rsidR="00AA2483" w:rsidRPr="00AA2483" w:rsidRDefault="00AA2483" w:rsidP="00AA2483">
            <w:pPr>
              <w:spacing w:before="20" w:after="40"/>
              <w:rPr>
                <w:szCs w:val="17"/>
                <w:lang w:eastAsia="en-AU"/>
              </w:rPr>
            </w:pPr>
            <w:r w:rsidRPr="00AA2483">
              <w:rPr>
                <w:szCs w:val="17"/>
                <w:lang w:eastAsia="en-AU"/>
              </w:rPr>
              <w:t xml:space="preserve">SCOTT, </w:t>
            </w:r>
            <w:r w:rsidRPr="00AA2483">
              <w:rPr>
                <w:szCs w:val="17"/>
              </w:rPr>
              <w:t>Anthony</w:t>
            </w:r>
            <w:r w:rsidRPr="00AA2483">
              <w:rPr>
                <w:szCs w:val="17"/>
                <w:lang w:eastAsia="en-AU"/>
              </w:rPr>
              <w:t xml:space="preserve"> Francis</w:t>
            </w:r>
          </w:p>
        </w:tc>
        <w:tc>
          <w:tcPr>
            <w:tcW w:w="1843" w:type="dxa"/>
            <w:noWrap/>
            <w:hideMark/>
          </w:tcPr>
          <w:p w14:paraId="4DCCA488"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3ED0C7AE"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2A020162" w14:textId="77777777" w:rsidR="00AA2483" w:rsidRPr="00AA2483" w:rsidRDefault="00AA2483" w:rsidP="00AA2483">
      <w:pPr>
        <w:spacing w:before="120" w:after="120"/>
        <w:jc w:val="center"/>
        <w:rPr>
          <w:b/>
          <w:bCs/>
          <w:szCs w:val="17"/>
          <w:lang w:val="en-US"/>
        </w:rPr>
      </w:pPr>
      <w:r w:rsidRPr="00AA2483">
        <w:rPr>
          <w:b/>
          <w:bCs/>
          <w:szCs w:val="17"/>
          <w:lang w:val="en-US"/>
        </w:rPr>
        <w:t xml:space="preserve">Kingston </w:t>
      </w:r>
      <w:r w:rsidRPr="00AA2483">
        <w:rPr>
          <w:b/>
          <w:bCs/>
          <w:szCs w:val="17"/>
        </w:rPr>
        <w:t>District</w:t>
      </w:r>
      <w:r w:rsidRPr="00AA2483">
        <w:rPr>
          <w:b/>
          <w:bCs/>
          <w:szCs w:val="17"/>
          <w:lang w:val="en-US"/>
        </w:rPr>
        <w:t xml:space="preserve"> Council</w:t>
      </w:r>
    </w:p>
    <w:p w14:paraId="29FBDB5A" w14:textId="77777777" w:rsidR="00AA2483" w:rsidRPr="00AA2483" w:rsidRDefault="00AA2483" w:rsidP="00AA2483">
      <w:pPr>
        <w:spacing w:before="80"/>
        <w:rPr>
          <w:b/>
          <w:bCs/>
          <w:szCs w:val="17"/>
          <w:lang w:val="en-US"/>
        </w:rPr>
      </w:pPr>
      <w:r w:rsidRPr="00AA2483">
        <w:rPr>
          <w:b/>
          <w:bCs/>
          <w:szCs w:val="17"/>
          <w:lang w:val="en-US"/>
        </w:rPr>
        <w:t>Mayor, 1 vacancy</w:t>
      </w:r>
    </w:p>
    <w:p w14:paraId="3E1AE1DD" w14:textId="77777777" w:rsidR="00AA2483" w:rsidRPr="00AA2483" w:rsidRDefault="00AA2483" w:rsidP="00AA2483">
      <w:pPr>
        <w:rPr>
          <w:szCs w:val="17"/>
          <w:lang w:val="en-US"/>
        </w:rPr>
      </w:pPr>
      <w:r w:rsidRPr="00AA2483">
        <w:rPr>
          <w:szCs w:val="17"/>
          <w:lang w:val="en-US"/>
        </w:rPr>
        <w:t>No nominations received.</w:t>
      </w:r>
    </w:p>
    <w:p w14:paraId="2857B0C8"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7 vacancies</w:t>
      </w:r>
    </w:p>
    <w:p w14:paraId="4725A5CC" w14:textId="77777777" w:rsidR="00AA2483" w:rsidRPr="00AA2483" w:rsidRDefault="00AA2483" w:rsidP="00AA2483">
      <w:pPr>
        <w:spacing w:after="0"/>
        <w:rPr>
          <w:szCs w:val="17"/>
          <w:lang w:val="en-US"/>
        </w:rPr>
      </w:pPr>
      <w:r w:rsidRPr="00AA2483">
        <w:rPr>
          <w:szCs w:val="17"/>
          <w:lang w:val="en-US"/>
        </w:rPr>
        <w:t>Formal Ballot Papers: 1,142</w:t>
      </w:r>
    </w:p>
    <w:p w14:paraId="0A566558" w14:textId="77777777" w:rsidR="00AA2483" w:rsidRPr="00AA2483" w:rsidRDefault="00AA2483" w:rsidP="00AA2483">
      <w:pPr>
        <w:spacing w:after="0"/>
        <w:rPr>
          <w:szCs w:val="17"/>
          <w:lang w:val="en-US"/>
        </w:rPr>
      </w:pPr>
      <w:r w:rsidRPr="00AA2483">
        <w:rPr>
          <w:szCs w:val="17"/>
          <w:lang w:val="en-US"/>
        </w:rPr>
        <w:t>Informal Ballot Papers: 18</w:t>
      </w:r>
    </w:p>
    <w:p w14:paraId="2F7A9977" w14:textId="77777777" w:rsidR="00AA2483" w:rsidRPr="00AA2483" w:rsidRDefault="00AA2483" w:rsidP="00AA2483">
      <w:pPr>
        <w:rPr>
          <w:szCs w:val="17"/>
          <w:lang w:val="en-US"/>
        </w:rPr>
      </w:pPr>
      <w:r w:rsidRPr="00AA2483">
        <w:rPr>
          <w:szCs w:val="17"/>
          <w:lang w:val="en-US"/>
        </w:rPr>
        <w:t>Quota: 143</w:t>
      </w:r>
    </w:p>
    <w:tbl>
      <w:tblPr>
        <w:tblStyle w:val="Gazettetable"/>
        <w:tblW w:w="6662" w:type="dxa"/>
        <w:tblLook w:val="04A0" w:firstRow="1" w:lastRow="0" w:firstColumn="1" w:lastColumn="0" w:noHBand="0" w:noVBand="1"/>
      </w:tblPr>
      <w:tblGrid>
        <w:gridCol w:w="3118"/>
        <w:gridCol w:w="1843"/>
        <w:gridCol w:w="1701"/>
      </w:tblGrid>
      <w:tr w:rsidR="00AA2483" w:rsidRPr="00AA2483" w14:paraId="6879BB9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D5E426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426FB0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67A2F6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7F54BF2" w14:textId="77777777" w:rsidTr="003061C9">
        <w:tc>
          <w:tcPr>
            <w:tcW w:w="3118" w:type="dxa"/>
            <w:noWrap/>
            <w:hideMark/>
          </w:tcPr>
          <w:p w14:paraId="211D7D26" w14:textId="77777777" w:rsidR="00AA2483" w:rsidRPr="00AA2483" w:rsidRDefault="00AA2483" w:rsidP="00AA2483">
            <w:pPr>
              <w:spacing w:before="20" w:after="20"/>
              <w:rPr>
                <w:szCs w:val="17"/>
                <w:lang w:eastAsia="en-AU"/>
              </w:rPr>
            </w:pPr>
            <w:r w:rsidRPr="00AA2483">
              <w:rPr>
                <w:szCs w:val="17"/>
              </w:rPr>
              <w:t>POPE, Jeff</w:t>
            </w:r>
          </w:p>
        </w:tc>
        <w:tc>
          <w:tcPr>
            <w:tcW w:w="1843" w:type="dxa"/>
            <w:noWrap/>
            <w:hideMark/>
          </w:tcPr>
          <w:p w14:paraId="0356DB9F" w14:textId="77777777" w:rsidR="00AA2483" w:rsidRPr="00AA2483" w:rsidRDefault="00AA2483" w:rsidP="00AA2483">
            <w:pPr>
              <w:spacing w:before="20" w:after="20"/>
              <w:ind w:right="602"/>
              <w:jc w:val="right"/>
              <w:rPr>
                <w:szCs w:val="17"/>
                <w:lang w:eastAsia="en-AU"/>
              </w:rPr>
            </w:pPr>
            <w:r w:rsidRPr="00AA2483">
              <w:rPr>
                <w:szCs w:val="17"/>
                <w:lang w:eastAsia="en-AU"/>
              </w:rPr>
              <w:t>172</w:t>
            </w:r>
          </w:p>
        </w:tc>
        <w:tc>
          <w:tcPr>
            <w:tcW w:w="1701" w:type="dxa"/>
            <w:noWrap/>
            <w:hideMark/>
          </w:tcPr>
          <w:p w14:paraId="36341AC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6BD48C6" w14:textId="77777777" w:rsidTr="003061C9">
        <w:tc>
          <w:tcPr>
            <w:tcW w:w="3118" w:type="dxa"/>
            <w:noWrap/>
            <w:hideMark/>
          </w:tcPr>
          <w:p w14:paraId="686F4719" w14:textId="77777777" w:rsidR="00AA2483" w:rsidRPr="00AA2483" w:rsidRDefault="00AA2483" w:rsidP="00AA2483">
            <w:pPr>
              <w:spacing w:before="20" w:after="20"/>
              <w:rPr>
                <w:szCs w:val="17"/>
                <w:lang w:eastAsia="en-AU"/>
              </w:rPr>
            </w:pPr>
            <w:r w:rsidRPr="00AA2483">
              <w:rPr>
                <w:szCs w:val="17"/>
              </w:rPr>
              <w:t>PARKINS, James</w:t>
            </w:r>
          </w:p>
        </w:tc>
        <w:tc>
          <w:tcPr>
            <w:tcW w:w="1843" w:type="dxa"/>
            <w:noWrap/>
            <w:hideMark/>
          </w:tcPr>
          <w:p w14:paraId="10076F2A" w14:textId="77777777" w:rsidR="00AA2483" w:rsidRPr="00AA2483" w:rsidRDefault="00AA2483" w:rsidP="00AA2483">
            <w:pPr>
              <w:spacing w:before="20" w:after="20"/>
              <w:ind w:right="602"/>
              <w:jc w:val="right"/>
              <w:rPr>
                <w:szCs w:val="17"/>
                <w:lang w:eastAsia="en-AU"/>
              </w:rPr>
            </w:pPr>
            <w:r w:rsidRPr="00AA2483">
              <w:rPr>
                <w:szCs w:val="17"/>
                <w:lang w:eastAsia="en-AU"/>
              </w:rPr>
              <w:t>72</w:t>
            </w:r>
          </w:p>
        </w:tc>
        <w:tc>
          <w:tcPr>
            <w:tcW w:w="1701" w:type="dxa"/>
            <w:noWrap/>
            <w:hideMark/>
          </w:tcPr>
          <w:p w14:paraId="08405303" w14:textId="77777777" w:rsidR="00AA2483" w:rsidRPr="00AA2483" w:rsidRDefault="00AA2483" w:rsidP="00AA2483">
            <w:pPr>
              <w:spacing w:before="20" w:after="20"/>
              <w:jc w:val="center"/>
              <w:rPr>
                <w:szCs w:val="17"/>
                <w:lang w:eastAsia="en-AU"/>
              </w:rPr>
            </w:pPr>
          </w:p>
        </w:tc>
      </w:tr>
      <w:tr w:rsidR="00AA2483" w:rsidRPr="00AA2483" w14:paraId="55802176" w14:textId="77777777" w:rsidTr="003061C9">
        <w:tc>
          <w:tcPr>
            <w:tcW w:w="3118" w:type="dxa"/>
            <w:noWrap/>
            <w:hideMark/>
          </w:tcPr>
          <w:p w14:paraId="469D8DA0" w14:textId="77777777" w:rsidR="00AA2483" w:rsidRPr="00AA2483" w:rsidRDefault="00AA2483" w:rsidP="00AA2483">
            <w:pPr>
              <w:spacing w:before="20" w:after="20"/>
              <w:rPr>
                <w:szCs w:val="17"/>
                <w:lang w:eastAsia="en-AU"/>
              </w:rPr>
            </w:pPr>
            <w:r w:rsidRPr="00AA2483">
              <w:rPr>
                <w:szCs w:val="17"/>
              </w:rPr>
              <w:t>STARLING, James</w:t>
            </w:r>
          </w:p>
        </w:tc>
        <w:tc>
          <w:tcPr>
            <w:tcW w:w="1843" w:type="dxa"/>
            <w:noWrap/>
            <w:hideMark/>
          </w:tcPr>
          <w:p w14:paraId="254F07B9" w14:textId="77777777" w:rsidR="00AA2483" w:rsidRPr="00AA2483" w:rsidRDefault="00AA2483" w:rsidP="00AA2483">
            <w:pPr>
              <w:spacing w:before="20" w:after="20"/>
              <w:ind w:right="602"/>
              <w:jc w:val="right"/>
              <w:rPr>
                <w:szCs w:val="17"/>
                <w:lang w:eastAsia="en-AU"/>
              </w:rPr>
            </w:pPr>
            <w:r w:rsidRPr="00AA2483">
              <w:rPr>
                <w:szCs w:val="17"/>
                <w:lang w:eastAsia="en-AU"/>
              </w:rPr>
              <w:t>159</w:t>
            </w:r>
          </w:p>
        </w:tc>
        <w:tc>
          <w:tcPr>
            <w:tcW w:w="1701" w:type="dxa"/>
            <w:noWrap/>
            <w:hideMark/>
          </w:tcPr>
          <w:p w14:paraId="63E7FA74"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73BA718D" w14:textId="77777777" w:rsidTr="003061C9">
        <w:tc>
          <w:tcPr>
            <w:tcW w:w="3118" w:type="dxa"/>
            <w:noWrap/>
            <w:hideMark/>
          </w:tcPr>
          <w:p w14:paraId="2F90863B" w14:textId="77777777" w:rsidR="00AA2483" w:rsidRPr="00AA2483" w:rsidRDefault="00AA2483" w:rsidP="00AA2483">
            <w:pPr>
              <w:spacing w:before="20" w:after="20"/>
              <w:rPr>
                <w:szCs w:val="17"/>
                <w:lang w:eastAsia="en-AU"/>
              </w:rPr>
            </w:pPr>
            <w:r w:rsidRPr="00AA2483">
              <w:rPr>
                <w:szCs w:val="17"/>
              </w:rPr>
              <w:t>KOCH, Carol L</w:t>
            </w:r>
          </w:p>
        </w:tc>
        <w:tc>
          <w:tcPr>
            <w:tcW w:w="1843" w:type="dxa"/>
            <w:noWrap/>
            <w:hideMark/>
          </w:tcPr>
          <w:p w14:paraId="567A6185" w14:textId="77777777" w:rsidR="00AA2483" w:rsidRPr="00AA2483" w:rsidRDefault="00AA2483" w:rsidP="00AA2483">
            <w:pPr>
              <w:spacing w:before="20" w:after="20"/>
              <w:ind w:right="602"/>
              <w:jc w:val="right"/>
              <w:rPr>
                <w:szCs w:val="17"/>
                <w:lang w:eastAsia="en-AU"/>
              </w:rPr>
            </w:pPr>
            <w:r w:rsidRPr="00AA2483">
              <w:rPr>
                <w:szCs w:val="17"/>
                <w:lang w:eastAsia="en-AU"/>
              </w:rPr>
              <w:t>121</w:t>
            </w:r>
          </w:p>
        </w:tc>
        <w:tc>
          <w:tcPr>
            <w:tcW w:w="1701" w:type="dxa"/>
            <w:noWrap/>
            <w:hideMark/>
          </w:tcPr>
          <w:p w14:paraId="2FFC0E39"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1B888E80" w14:textId="77777777" w:rsidTr="003061C9">
        <w:tc>
          <w:tcPr>
            <w:tcW w:w="3118" w:type="dxa"/>
            <w:noWrap/>
            <w:hideMark/>
          </w:tcPr>
          <w:p w14:paraId="52A32E0D" w14:textId="77777777" w:rsidR="00AA2483" w:rsidRPr="00AA2483" w:rsidRDefault="00AA2483" w:rsidP="00AA2483">
            <w:pPr>
              <w:spacing w:before="20" w:after="20"/>
              <w:rPr>
                <w:szCs w:val="17"/>
                <w:lang w:eastAsia="en-AU"/>
              </w:rPr>
            </w:pPr>
            <w:r w:rsidRPr="00AA2483">
              <w:rPr>
                <w:szCs w:val="17"/>
              </w:rPr>
              <w:t>CHARLTON, Christopher Donald</w:t>
            </w:r>
          </w:p>
        </w:tc>
        <w:tc>
          <w:tcPr>
            <w:tcW w:w="1843" w:type="dxa"/>
            <w:noWrap/>
            <w:hideMark/>
          </w:tcPr>
          <w:p w14:paraId="592A7E11" w14:textId="77777777" w:rsidR="00AA2483" w:rsidRPr="00AA2483" w:rsidRDefault="00AA2483" w:rsidP="00AA2483">
            <w:pPr>
              <w:spacing w:before="20" w:after="20"/>
              <w:ind w:right="602"/>
              <w:jc w:val="right"/>
              <w:rPr>
                <w:szCs w:val="17"/>
                <w:lang w:eastAsia="en-AU"/>
              </w:rPr>
            </w:pPr>
            <w:r w:rsidRPr="00AA2483">
              <w:rPr>
                <w:szCs w:val="17"/>
                <w:lang w:eastAsia="en-AU"/>
              </w:rPr>
              <w:t>33</w:t>
            </w:r>
          </w:p>
        </w:tc>
        <w:tc>
          <w:tcPr>
            <w:tcW w:w="1701" w:type="dxa"/>
            <w:noWrap/>
            <w:hideMark/>
          </w:tcPr>
          <w:p w14:paraId="4E3327BE" w14:textId="77777777" w:rsidR="00AA2483" w:rsidRPr="00AA2483" w:rsidRDefault="00AA2483" w:rsidP="00AA2483">
            <w:pPr>
              <w:spacing w:before="20" w:after="20"/>
              <w:jc w:val="center"/>
              <w:rPr>
                <w:szCs w:val="17"/>
                <w:lang w:eastAsia="en-AU"/>
              </w:rPr>
            </w:pPr>
          </w:p>
        </w:tc>
      </w:tr>
      <w:tr w:rsidR="00AA2483" w:rsidRPr="00AA2483" w14:paraId="2701BF0B" w14:textId="77777777" w:rsidTr="003061C9">
        <w:tc>
          <w:tcPr>
            <w:tcW w:w="3118" w:type="dxa"/>
            <w:noWrap/>
            <w:hideMark/>
          </w:tcPr>
          <w:p w14:paraId="60CF7C3F" w14:textId="77777777" w:rsidR="00AA2483" w:rsidRPr="00AA2483" w:rsidRDefault="00AA2483" w:rsidP="00AA2483">
            <w:pPr>
              <w:spacing w:before="20" w:after="20"/>
              <w:rPr>
                <w:szCs w:val="17"/>
                <w:lang w:eastAsia="en-AU"/>
              </w:rPr>
            </w:pPr>
            <w:r w:rsidRPr="00AA2483">
              <w:rPr>
                <w:szCs w:val="17"/>
              </w:rPr>
              <w:t>RASHEED, Fiona</w:t>
            </w:r>
          </w:p>
        </w:tc>
        <w:tc>
          <w:tcPr>
            <w:tcW w:w="1843" w:type="dxa"/>
            <w:noWrap/>
            <w:hideMark/>
          </w:tcPr>
          <w:p w14:paraId="12DE5C20" w14:textId="77777777" w:rsidR="00AA2483" w:rsidRPr="00AA2483" w:rsidRDefault="00AA2483" w:rsidP="00AA2483">
            <w:pPr>
              <w:spacing w:before="20" w:after="20"/>
              <w:ind w:right="602"/>
              <w:jc w:val="right"/>
              <w:rPr>
                <w:szCs w:val="17"/>
                <w:lang w:eastAsia="en-AU"/>
              </w:rPr>
            </w:pPr>
            <w:r w:rsidRPr="00AA2483">
              <w:rPr>
                <w:szCs w:val="17"/>
                <w:lang w:eastAsia="en-AU"/>
              </w:rPr>
              <w:t>240</w:t>
            </w:r>
          </w:p>
        </w:tc>
        <w:tc>
          <w:tcPr>
            <w:tcW w:w="1701" w:type="dxa"/>
            <w:noWrap/>
            <w:hideMark/>
          </w:tcPr>
          <w:p w14:paraId="7780E5ED"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1C4FBD0" w14:textId="77777777" w:rsidTr="003061C9">
        <w:tc>
          <w:tcPr>
            <w:tcW w:w="3118" w:type="dxa"/>
            <w:noWrap/>
            <w:hideMark/>
          </w:tcPr>
          <w:p w14:paraId="090ACBE9" w14:textId="77777777" w:rsidR="00AA2483" w:rsidRPr="00AA2483" w:rsidRDefault="00AA2483" w:rsidP="00AA2483">
            <w:pPr>
              <w:spacing w:before="20" w:after="20"/>
              <w:rPr>
                <w:szCs w:val="17"/>
                <w:lang w:eastAsia="en-AU"/>
              </w:rPr>
            </w:pPr>
            <w:r w:rsidRPr="00AA2483">
              <w:rPr>
                <w:szCs w:val="17"/>
              </w:rPr>
              <w:t>ARMFIELD, William</w:t>
            </w:r>
          </w:p>
        </w:tc>
        <w:tc>
          <w:tcPr>
            <w:tcW w:w="1843" w:type="dxa"/>
            <w:noWrap/>
            <w:hideMark/>
          </w:tcPr>
          <w:p w14:paraId="7E3D64FC" w14:textId="77777777" w:rsidR="00AA2483" w:rsidRPr="00AA2483" w:rsidRDefault="00AA2483" w:rsidP="00AA2483">
            <w:pPr>
              <w:spacing w:before="20" w:after="20"/>
              <w:ind w:right="602"/>
              <w:jc w:val="right"/>
              <w:rPr>
                <w:szCs w:val="17"/>
                <w:lang w:eastAsia="en-AU"/>
              </w:rPr>
            </w:pPr>
            <w:r w:rsidRPr="00AA2483">
              <w:rPr>
                <w:szCs w:val="17"/>
                <w:lang w:eastAsia="en-AU"/>
              </w:rPr>
              <w:t>169</w:t>
            </w:r>
          </w:p>
        </w:tc>
        <w:tc>
          <w:tcPr>
            <w:tcW w:w="1701" w:type="dxa"/>
            <w:noWrap/>
            <w:hideMark/>
          </w:tcPr>
          <w:p w14:paraId="1458125B"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72B8F7DB" w14:textId="77777777" w:rsidTr="003061C9">
        <w:tc>
          <w:tcPr>
            <w:tcW w:w="3118" w:type="dxa"/>
            <w:noWrap/>
            <w:hideMark/>
          </w:tcPr>
          <w:p w14:paraId="4CFD0A5E" w14:textId="77777777" w:rsidR="00AA2483" w:rsidRPr="00AA2483" w:rsidRDefault="00AA2483" w:rsidP="00AA2483">
            <w:pPr>
              <w:spacing w:before="20" w:after="20"/>
              <w:rPr>
                <w:szCs w:val="17"/>
                <w:lang w:eastAsia="en-AU"/>
              </w:rPr>
            </w:pPr>
            <w:r w:rsidRPr="00AA2483">
              <w:rPr>
                <w:szCs w:val="17"/>
              </w:rPr>
              <w:t>ENGLAND, Chris</w:t>
            </w:r>
          </w:p>
        </w:tc>
        <w:tc>
          <w:tcPr>
            <w:tcW w:w="1843" w:type="dxa"/>
            <w:noWrap/>
            <w:hideMark/>
          </w:tcPr>
          <w:p w14:paraId="22838DA5" w14:textId="77777777" w:rsidR="00AA2483" w:rsidRPr="00AA2483" w:rsidRDefault="00AA2483" w:rsidP="00AA2483">
            <w:pPr>
              <w:spacing w:before="20" w:after="20"/>
              <w:ind w:right="602"/>
              <w:jc w:val="right"/>
              <w:rPr>
                <w:szCs w:val="17"/>
                <w:lang w:eastAsia="en-AU"/>
              </w:rPr>
            </w:pPr>
            <w:r w:rsidRPr="00AA2483">
              <w:rPr>
                <w:szCs w:val="17"/>
                <w:lang w:eastAsia="en-AU"/>
              </w:rPr>
              <w:t>111</w:t>
            </w:r>
          </w:p>
        </w:tc>
        <w:tc>
          <w:tcPr>
            <w:tcW w:w="1701" w:type="dxa"/>
            <w:noWrap/>
            <w:hideMark/>
          </w:tcPr>
          <w:p w14:paraId="2BDDB016"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5F9424C6" w14:textId="77777777" w:rsidTr="003061C9">
        <w:tc>
          <w:tcPr>
            <w:tcW w:w="3118" w:type="dxa"/>
            <w:noWrap/>
            <w:hideMark/>
          </w:tcPr>
          <w:p w14:paraId="3D0991C8" w14:textId="77777777" w:rsidR="00AA2483" w:rsidRPr="00AA2483" w:rsidRDefault="00AA2483" w:rsidP="00AA2483">
            <w:pPr>
              <w:spacing w:before="20" w:after="40"/>
              <w:rPr>
                <w:szCs w:val="17"/>
                <w:lang w:eastAsia="en-AU"/>
              </w:rPr>
            </w:pPr>
            <w:r w:rsidRPr="00AA2483">
              <w:rPr>
                <w:szCs w:val="17"/>
              </w:rPr>
              <w:t>HARDING, Tim</w:t>
            </w:r>
          </w:p>
        </w:tc>
        <w:tc>
          <w:tcPr>
            <w:tcW w:w="1843" w:type="dxa"/>
            <w:noWrap/>
            <w:hideMark/>
          </w:tcPr>
          <w:p w14:paraId="332A7DFF" w14:textId="77777777" w:rsidR="00AA2483" w:rsidRPr="00AA2483" w:rsidRDefault="00AA2483" w:rsidP="00AA2483">
            <w:pPr>
              <w:spacing w:before="20" w:after="20"/>
              <w:ind w:right="602"/>
              <w:jc w:val="right"/>
              <w:rPr>
                <w:szCs w:val="17"/>
                <w:lang w:eastAsia="en-AU"/>
              </w:rPr>
            </w:pPr>
            <w:r w:rsidRPr="00AA2483">
              <w:rPr>
                <w:szCs w:val="17"/>
                <w:lang w:eastAsia="en-AU"/>
              </w:rPr>
              <w:t>65</w:t>
            </w:r>
          </w:p>
        </w:tc>
        <w:tc>
          <w:tcPr>
            <w:tcW w:w="1701" w:type="dxa"/>
            <w:noWrap/>
            <w:hideMark/>
          </w:tcPr>
          <w:p w14:paraId="00307F66" w14:textId="77777777" w:rsidR="00AA2483" w:rsidRPr="00AA2483" w:rsidRDefault="00AA2483" w:rsidP="00AA2483">
            <w:pPr>
              <w:spacing w:before="20" w:after="20"/>
              <w:jc w:val="center"/>
              <w:rPr>
                <w:szCs w:val="17"/>
                <w:lang w:eastAsia="en-AU"/>
              </w:rPr>
            </w:pPr>
            <w:r w:rsidRPr="00AA2483">
              <w:rPr>
                <w:szCs w:val="17"/>
                <w:lang w:eastAsia="en-AU"/>
              </w:rPr>
              <w:t>Elected 7</w:t>
            </w:r>
          </w:p>
        </w:tc>
      </w:tr>
    </w:tbl>
    <w:p w14:paraId="5153AD07" w14:textId="77777777" w:rsidR="00AA2483" w:rsidRPr="00AA2483" w:rsidRDefault="00AA2483" w:rsidP="00AA2483">
      <w:pPr>
        <w:spacing w:before="120" w:after="120"/>
        <w:jc w:val="center"/>
        <w:rPr>
          <w:b/>
          <w:bCs/>
          <w:szCs w:val="17"/>
          <w:lang w:val="en-US"/>
        </w:rPr>
      </w:pPr>
      <w:r w:rsidRPr="00AA2483">
        <w:rPr>
          <w:b/>
          <w:bCs/>
          <w:szCs w:val="17"/>
          <w:lang w:val="en-US"/>
        </w:rPr>
        <w:t xml:space="preserve">Light </w:t>
      </w:r>
      <w:r w:rsidRPr="00AA2483">
        <w:rPr>
          <w:b/>
          <w:bCs/>
          <w:szCs w:val="17"/>
        </w:rPr>
        <w:t>Regional</w:t>
      </w:r>
      <w:r w:rsidRPr="00AA2483">
        <w:rPr>
          <w:b/>
          <w:bCs/>
          <w:szCs w:val="17"/>
          <w:lang w:val="en-US"/>
        </w:rPr>
        <w:t xml:space="preserve"> Council</w:t>
      </w:r>
    </w:p>
    <w:p w14:paraId="1221B964" w14:textId="77777777" w:rsidR="00AA2483" w:rsidRPr="00AA2483" w:rsidRDefault="00AA2483" w:rsidP="00AA2483">
      <w:pPr>
        <w:spacing w:before="80"/>
        <w:rPr>
          <w:b/>
          <w:bCs/>
          <w:szCs w:val="17"/>
          <w:lang w:val="en-US"/>
        </w:rPr>
      </w:pPr>
      <w:r w:rsidRPr="00AA2483">
        <w:rPr>
          <w:b/>
          <w:bCs/>
          <w:szCs w:val="17"/>
          <w:lang w:val="en-US"/>
        </w:rPr>
        <w:t>Mayor, 1 vacancy</w:t>
      </w:r>
    </w:p>
    <w:p w14:paraId="32D1EE9F" w14:textId="77777777" w:rsidR="00AA2483" w:rsidRPr="00AA2483" w:rsidRDefault="00AA2483" w:rsidP="00AA2483">
      <w:pPr>
        <w:spacing w:after="0"/>
        <w:rPr>
          <w:szCs w:val="17"/>
          <w:lang w:val="en-US"/>
        </w:rPr>
      </w:pPr>
      <w:r w:rsidRPr="00AA2483">
        <w:rPr>
          <w:szCs w:val="17"/>
          <w:lang w:val="en-US"/>
        </w:rPr>
        <w:t>Formal Ballot Papers: 4,026</w:t>
      </w:r>
    </w:p>
    <w:p w14:paraId="3ABC1391" w14:textId="77777777" w:rsidR="00AA2483" w:rsidRPr="00AA2483" w:rsidRDefault="00AA2483" w:rsidP="00AA2483">
      <w:pPr>
        <w:spacing w:after="0"/>
        <w:rPr>
          <w:szCs w:val="17"/>
          <w:lang w:val="en-US"/>
        </w:rPr>
      </w:pPr>
      <w:r w:rsidRPr="00AA2483">
        <w:rPr>
          <w:szCs w:val="17"/>
          <w:lang w:val="en-US"/>
        </w:rPr>
        <w:t>Informal Ballot Papers: 62</w:t>
      </w:r>
    </w:p>
    <w:p w14:paraId="5C47784B" w14:textId="77777777" w:rsidR="00AA2483" w:rsidRPr="00AA2483" w:rsidRDefault="00AA2483" w:rsidP="00AA2483">
      <w:pPr>
        <w:rPr>
          <w:szCs w:val="17"/>
          <w:lang w:val="en-US"/>
        </w:rPr>
      </w:pPr>
      <w:r w:rsidRPr="00AA2483">
        <w:rPr>
          <w:szCs w:val="17"/>
          <w:lang w:val="en-US"/>
        </w:rPr>
        <w:t>Quota: 2,014</w:t>
      </w:r>
    </w:p>
    <w:tbl>
      <w:tblPr>
        <w:tblStyle w:val="Gazettetable"/>
        <w:tblW w:w="6662" w:type="dxa"/>
        <w:tblLook w:val="04A0" w:firstRow="1" w:lastRow="0" w:firstColumn="1" w:lastColumn="0" w:noHBand="0" w:noVBand="1"/>
      </w:tblPr>
      <w:tblGrid>
        <w:gridCol w:w="3118"/>
        <w:gridCol w:w="1843"/>
        <w:gridCol w:w="1701"/>
      </w:tblGrid>
      <w:tr w:rsidR="00AA2483" w:rsidRPr="00AA2483" w14:paraId="2EDE149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CDEAE3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5CD323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C0C4C7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C803936" w14:textId="77777777" w:rsidTr="003061C9">
        <w:tc>
          <w:tcPr>
            <w:tcW w:w="3118" w:type="dxa"/>
            <w:noWrap/>
            <w:hideMark/>
          </w:tcPr>
          <w:p w14:paraId="18C9013C" w14:textId="77777777" w:rsidR="00AA2483" w:rsidRPr="00AA2483" w:rsidRDefault="00AA2483" w:rsidP="00AA2483">
            <w:pPr>
              <w:spacing w:before="20" w:after="20"/>
              <w:rPr>
                <w:szCs w:val="17"/>
                <w:lang w:eastAsia="en-AU"/>
              </w:rPr>
            </w:pPr>
            <w:r w:rsidRPr="00AA2483">
              <w:rPr>
                <w:szCs w:val="17"/>
                <w:lang w:eastAsia="en-AU"/>
              </w:rPr>
              <w:t>CHAMPION, Linda</w:t>
            </w:r>
          </w:p>
        </w:tc>
        <w:tc>
          <w:tcPr>
            <w:tcW w:w="1843" w:type="dxa"/>
            <w:noWrap/>
            <w:hideMark/>
          </w:tcPr>
          <w:p w14:paraId="7241117E" w14:textId="77777777" w:rsidR="00AA2483" w:rsidRPr="00AA2483" w:rsidRDefault="00AA2483" w:rsidP="00AA2483">
            <w:pPr>
              <w:spacing w:before="20" w:after="20"/>
              <w:ind w:right="602"/>
              <w:jc w:val="right"/>
              <w:rPr>
                <w:szCs w:val="17"/>
                <w:lang w:eastAsia="en-AU"/>
              </w:rPr>
            </w:pPr>
            <w:r w:rsidRPr="00AA2483">
              <w:rPr>
                <w:szCs w:val="17"/>
                <w:lang w:eastAsia="en-AU"/>
              </w:rPr>
              <w:t>1,384</w:t>
            </w:r>
          </w:p>
        </w:tc>
        <w:tc>
          <w:tcPr>
            <w:tcW w:w="1701" w:type="dxa"/>
            <w:noWrap/>
            <w:hideMark/>
          </w:tcPr>
          <w:p w14:paraId="4548FF8A" w14:textId="77777777" w:rsidR="00AA2483" w:rsidRPr="00AA2483" w:rsidRDefault="00AA2483" w:rsidP="00AA2483">
            <w:pPr>
              <w:spacing w:before="20" w:after="20"/>
              <w:jc w:val="center"/>
              <w:rPr>
                <w:szCs w:val="17"/>
                <w:lang w:eastAsia="en-AU"/>
              </w:rPr>
            </w:pPr>
          </w:p>
        </w:tc>
      </w:tr>
      <w:tr w:rsidR="00AA2483" w:rsidRPr="00AA2483" w14:paraId="15444AF7" w14:textId="77777777" w:rsidTr="003061C9">
        <w:tc>
          <w:tcPr>
            <w:tcW w:w="3118" w:type="dxa"/>
            <w:noWrap/>
            <w:hideMark/>
          </w:tcPr>
          <w:p w14:paraId="7E1F8B8E" w14:textId="77777777" w:rsidR="00AA2483" w:rsidRPr="00AA2483" w:rsidRDefault="00AA2483" w:rsidP="00AA2483">
            <w:pPr>
              <w:spacing w:before="20" w:after="40"/>
              <w:rPr>
                <w:szCs w:val="17"/>
                <w:lang w:eastAsia="en-AU"/>
              </w:rPr>
            </w:pPr>
            <w:r w:rsidRPr="00AA2483">
              <w:rPr>
                <w:szCs w:val="17"/>
                <w:lang w:eastAsia="en-AU"/>
              </w:rPr>
              <w:t xml:space="preserve">O’BRIEN, </w:t>
            </w:r>
            <w:r w:rsidRPr="00AA2483">
              <w:rPr>
                <w:szCs w:val="17"/>
              </w:rPr>
              <w:t>Bill</w:t>
            </w:r>
          </w:p>
        </w:tc>
        <w:tc>
          <w:tcPr>
            <w:tcW w:w="1843" w:type="dxa"/>
            <w:noWrap/>
            <w:hideMark/>
          </w:tcPr>
          <w:p w14:paraId="1B39B69B" w14:textId="77777777" w:rsidR="00AA2483" w:rsidRPr="00AA2483" w:rsidRDefault="00AA2483" w:rsidP="00AA2483">
            <w:pPr>
              <w:spacing w:before="20" w:after="20"/>
              <w:ind w:right="602"/>
              <w:jc w:val="right"/>
              <w:rPr>
                <w:szCs w:val="17"/>
                <w:lang w:eastAsia="en-AU"/>
              </w:rPr>
            </w:pPr>
            <w:r w:rsidRPr="00AA2483">
              <w:rPr>
                <w:szCs w:val="17"/>
                <w:lang w:eastAsia="en-AU"/>
              </w:rPr>
              <w:t>2,642</w:t>
            </w:r>
          </w:p>
        </w:tc>
        <w:tc>
          <w:tcPr>
            <w:tcW w:w="1701" w:type="dxa"/>
            <w:noWrap/>
            <w:hideMark/>
          </w:tcPr>
          <w:p w14:paraId="101F2111"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77FCABA3" w14:textId="77777777" w:rsidR="00AA2483" w:rsidRPr="00AA2483" w:rsidRDefault="00AA2483" w:rsidP="00AA2483">
      <w:pPr>
        <w:spacing w:before="80"/>
        <w:rPr>
          <w:b/>
          <w:bCs/>
          <w:szCs w:val="17"/>
          <w:lang w:val="en-US"/>
        </w:rPr>
      </w:pPr>
      <w:r w:rsidRPr="00AA2483">
        <w:rPr>
          <w:b/>
          <w:bCs/>
          <w:szCs w:val="17"/>
          <w:lang w:val="en-US"/>
        </w:rPr>
        <w:t xml:space="preserve">Dutton Ward </w:t>
      </w:r>
      <w:proofErr w:type="spellStart"/>
      <w:r w:rsidRPr="00AA2483">
        <w:rPr>
          <w:b/>
          <w:bCs/>
          <w:szCs w:val="17"/>
          <w:lang w:val="en-US"/>
        </w:rPr>
        <w:t>councillor</w:t>
      </w:r>
      <w:proofErr w:type="spellEnd"/>
      <w:r w:rsidRPr="00AA2483">
        <w:rPr>
          <w:b/>
          <w:bCs/>
          <w:szCs w:val="17"/>
          <w:lang w:val="en-US"/>
        </w:rPr>
        <w:t>, 3 vacancies</w:t>
      </w:r>
    </w:p>
    <w:p w14:paraId="3351781D" w14:textId="77777777" w:rsidR="00AA2483" w:rsidRPr="00AA2483" w:rsidRDefault="00AA2483" w:rsidP="00AA2483">
      <w:pPr>
        <w:spacing w:after="0"/>
        <w:rPr>
          <w:szCs w:val="17"/>
          <w:lang w:val="en-US"/>
        </w:rPr>
      </w:pPr>
      <w:r w:rsidRPr="00AA2483">
        <w:rPr>
          <w:szCs w:val="17"/>
          <w:lang w:val="en-US"/>
        </w:rPr>
        <w:t>Formal Ballot Papers: 1,876</w:t>
      </w:r>
    </w:p>
    <w:p w14:paraId="5779B997" w14:textId="77777777" w:rsidR="00AA2483" w:rsidRPr="00AA2483" w:rsidRDefault="00AA2483" w:rsidP="00AA2483">
      <w:pPr>
        <w:spacing w:after="0"/>
        <w:rPr>
          <w:szCs w:val="17"/>
          <w:lang w:val="en-US"/>
        </w:rPr>
      </w:pPr>
      <w:r w:rsidRPr="00AA2483">
        <w:rPr>
          <w:szCs w:val="17"/>
          <w:lang w:val="en-US"/>
        </w:rPr>
        <w:t>Informal Ballot Papers: 32</w:t>
      </w:r>
    </w:p>
    <w:p w14:paraId="73D1B383" w14:textId="77777777" w:rsidR="00AA2483" w:rsidRPr="00AA2483" w:rsidRDefault="00AA2483" w:rsidP="00AA2483">
      <w:pPr>
        <w:rPr>
          <w:szCs w:val="17"/>
          <w:lang w:val="en-US"/>
        </w:rPr>
      </w:pPr>
      <w:r w:rsidRPr="00AA2483">
        <w:rPr>
          <w:szCs w:val="17"/>
          <w:lang w:val="en-US"/>
        </w:rPr>
        <w:t>Quota: 470</w:t>
      </w:r>
    </w:p>
    <w:tbl>
      <w:tblPr>
        <w:tblStyle w:val="Gazettetable"/>
        <w:tblW w:w="6662" w:type="dxa"/>
        <w:tblLook w:val="04A0" w:firstRow="1" w:lastRow="0" w:firstColumn="1" w:lastColumn="0" w:noHBand="0" w:noVBand="1"/>
      </w:tblPr>
      <w:tblGrid>
        <w:gridCol w:w="3118"/>
        <w:gridCol w:w="1843"/>
        <w:gridCol w:w="1701"/>
      </w:tblGrid>
      <w:tr w:rsidR="00AA2483" w:rsidRPr="00AA2483" w14:paraId="4BC6AEB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EE0AAB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C030222"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A75944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9A0FB37" w14:textId="77777777" w:rsidTr="003061C9">
        <w:tc>
          <w:tcPr>
            <w:tcW w:w="3118" w:type="dxa"/>
            <w:noWrap/>
            <w:hideMark/>
          </w:tcPr>
          <w:p w14:paraId="2029F93A" w14:textId="77777777" w:rsidR="00AA2483" w:rsidRPr="00AA2483" w:rsidRDefault="00AA2483" w:rsidP="00AA2483">
            <w:pPr>
              <w:spacing w:before="20" w:after="20"/>
              <w:rPr>
                <w:szCs w:val="17"/>
                <w:lang w:eastAsia="en-AU"/>
              </w:rPr>
            </w:pPr>
            <w:r w:rsidRPr="00AA2483">
              <w:rPr>
                <w:szCs w:val="17"/>
              </w:rPr>
              <w:t>GOLDFINCH, Linda</w:t>
            </w:r>
          </w:p>
        </w:tc>
        <w:tc>
          <w:tcPr>
            <w:tcW w:w="1843" w:type="dxa"/>
            <w:noWrap/>
            <w:hideMark/>
          </w:tcPr>
          <w:p w14:paraId="054AEFE1" w14:textId="77777777" w:rsidR="00AA2483" w:rsidRPr="00AA2483" w:rsidRDefault="00AA2483" w:rsidP="00AA2483">
            <w:pPr>
              <w:spacing w:before="20" w:after="20"/>
              <w:ind w:right="602"/>
              <w:jc w:val="right"/>
              <w:rPr>
                <w:szCs w:val="17"/>
                <w:lang w:eastAsia="en-AU"/>
              </w:rPr>
            </w:pPr>
            <w:r w:rsidRPr="00AA2483">
              <w:rPr>
                <w:szCs w:val="17"/>
              </w:rPr>
              <w:t>142</w:t>
            </w:r>
          </w:p>
        </w:tc>
        <w:tc>
          <w:tcPr>
            <w:tcW w:w="1701" w:type="dxa"/>
            <w:noWrap/>
            <w:hideMark/>
          </w:tcPr>
          <w:p w14:paraId="26E13AFE" w14:textId="77777777" w:rsidR="00AA2483" w:rsidRPr="00AA2483" w:rsidRDefault="00AA2483" w:rsidP="00AA2483">
            <w:pPr>
              <w:spacing w:before="20" w:after="20"/>
              <w:jc w:val="center"/>
              <w:rPr>
                <w:szCs w:val="17"/>
                <w:lang w:eastAsia="en-AU"/>
              </w:rPr>
            </w:pPr>
          </w:p>
        </w:tc>
      </w:tr>
      <w:tr w:rsidR="00AA2483" w:rsidRPr="00AA2483" w14:paraId="5CC7B4F2" w14:textId="77777777" w:rsidTr="003061C9">
        <w:tc>
          <w:tcPr>
            <w:tcW w:w="3118" w:type="dxa"/>
            <w:noWrap/>
            <w:hideMark/>
          </w:tcPr>
          <w:p w14:paraId="1FD237C3" w14:textId="77777777" w:rsidR="00AA2483" w:rsidRPr="00AA2483" w:rsidRDefault="00AA2483" w:rsidP="00AA2483">
            <w:pPr>
              <w:spacing w:before="20" w:after="20"/>
              <w:rPr>
                <w:szCs w:val="17"/>
                <w:lang w:eastAsia="en-AU"/>
              </w:rPr>
            </w:pPr>
            <w:r w:rsidRPr="00AA2483">
              <w:rPr>
                <w:szCs w:val="17"/>
              </w:rPr>
              <w:t>SHANNON, David Reginald</w:t>
            </w:r>
          </w:p>
        </w:tc>
        <w:tc>
          <w:tcPr>
            <w:tcW w:w="1843" w:type="dxa"/>
            <w:noWrap/>
            <w:hideMark/>
          </w:tcPr>
          <w:p w14:paraId="5EB1F1F4" w14:textId="77777777" w:rsidR="00AA2483" w:rsidRPr="00AA2483" w:rsidRDefault="00AA2483" w:rsidP="00AA2483">
            <w:pPr>
              <w:spacing w:before="20" w:after="20"/>
              <w:ind w:right="602"/>
              <w:jc w:val="right"/>
              <w:rPr>
                <w:szCs w:val="17"/>
                <w:lang w:eastAsia="en-AU"/>
              </w:rPr>
            </w:pPr>
            <w:r w:rsidRPr="00AA2483">
              <w:rPr>
                <w:szCs w:val="17"/>
                <w:lang w:eastAsia="en-AU"/>
              </w:rPr>
              <w:t>85</w:t>
            </w:r>
          </w:p>
        </w:tc>
        <w:tc>
          <w:tcPr>
            <w:tcW w:w="1701" w:type="dxa"/>
            <w:noWrap/>
            <w:hideMark/>
          </w:tcPr>
          <w:p w14:paraId="6B9C0DBB" w14:textId="77777777" w:rsidR="00AA2483" w:rsidRPr="00AA2483" w:rsidRDefault="00AA2483" w:rsidP="00AA2483">
            <w:pPr>
              <w:spacing w:before="20" w:after="20"/>
              <w:jc w:val="center"/>
              <w:rPr>
                <w:szCs w:val="17"/>
                <w:lang w:eastAsia="en-AU"/>
              </w:rPr>
            </w:pPr>
          </w:p>
        </w:tc>
      </w:tr>
      <w:tr w:rsidR="00AA2483" w:rsidRPr="00AA2483" w14:paraId="790E1508" w14:textId="77777777" w:rsidTr="003061C9">
        <w:tc>
          <w:tcPr>
            <w:tcW w:w="3118" w:type="dxa"/>
            <w:noWrap/>
            <w:hideMark/>
          </w:tcPr>
          <w:p w14:paraId="7475850C" w14:textId="77777777" w:rsidR="00AA2483" w:rsidRPr="00AA2483" w:rsidRDefault="00AA2483" w:rsidP="00AA2483">
            <w:pPr>
              <w:spacing w:before="20" w:after="20"/>
              <w:rPr>
                <w:szCs w:val="17"/>
                <w:lang w:eastAsia="en-AU"/>
              </w:rPr>
            </w:pPr>
            <w:r w:rsidRPr="00AA2483">
              <w:rPr>
                <w:szCs w:val="17"/>
              </w:rPr>
              <w:t>ANTONIOLI, Fabio</w:t>
            </w:r>
          </w:p>
        </w:tc>
        <w:tc>
          <w:tcPr>
            <w:tcW w:w="1843" w:type="dxa"/>
            <w:noWrap/>
            <w:hideMark/>
          </w:tcPr>
          <w:p w14:paraId="5B7E1518" w14:textId="77777777" w:rsidR="00AA2483" w:rsidRPr="00AA2483" w:rsidRDefault="00AA2483" w:rsidP="00AA2483">
            <w:pPr>
              <w:spacing w:before="20" w:after="20"/>
              <w:ind w:right="602"/>
              <w:jc w:val="right"/>
              <w:rPr>
                <w:szCs w:val="17"/>
                <w:lang w:eastAsia="en-AU"/>
              </w:rPr>
            </w:pPr>
            <w:r w:rsidRPr="00AA2483">
              <w:rPr>
                <w:szCs w:val="17"/>
                <w:lang w:eastAsia="en-AU"/>
              </w:rPr>
              <w:t>277</w:t>
            </w:r>
          </w:p>
        </w:tc>
        <w:tc>
          <w:tcPr>
            <w:tcW w:w="1701" w:type="dxa"/>
            <w:noWrap/>
            <w:hideMark/>
          </w:tcPr>
          <w:p w14:paraId="0EFC1DC0"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59E3098F" w14:textId="77777777" w:rsidTr="003061C9">
        <w:tc>
          <w:tcPr>
            <w:tcW w:w="3118" w:type="dxa"/>
            <w:noWrap/>
            <w:hideMark/>
          </w:tcPr>
          <w:p w14:paraId="2C49BC48" w14:textId="77777777" w:rsidR="00AA2483" w:rsidRPr="00AA2483" w:rsidRDefault="00AA2483" w:rsidP="00AA2483">
            <w:pPr>
              <w:spacing w:before="20" w:after="20"/>
              <w:rPr>
                <w:szCs w:val="17"/>
                <w:lang w:eastAsia="en-AU"/>
              </w:rPr>
            </w:pPr>
            <w:r w:rsidRPr="00AA2483">
              <w:rPr>
                <w:szCs w:val="17"/>
              </w:rPr>
              <w:t>HUNTER, Cate</w:t>
            </w:r>
          </w:p>
        </w:tc>
        <w:tc>
          <w:tcPr>
            <w:tcW w:w="1843" w:type="dxa"/>
            <w:noWrap/>
            <w:hideMark/>
          </w:tcPr>
          <w:p w14:paraId="23C8F10C" w14:textId="77777777" w:rsidR="00AA2483" w:rsidRPr="00AA2483" w:rsidRDefault="00AA2483" w:rsidP="00AA2483">
            <w:pPr>
              <w:spacing w:before="20" w:after="20"/>
              <w:ind w:right="602"/>
              <w:jc w:val="right"/>
              <w:rPr>
                <w:szCs w:val="17"/>
                <w:lang w:eastAsia="en-AU"/>
              </w:rPr>
            </w:pPr>
            <w:r w:rsidRPr="00AA2483">
              <w:rPr>
                <w:szCs w:val="17"/>
                <w:lang w:eastAsia="en-AU"/>
              </w:rPr>
              <w:t>178</w:t>
            </w:r>
          </w:p>
        </w:tc>
        <w:tc>
          <w:tcPr>
            <w:tcW w:w="1701" w:type="dxa"/>
            <w:noWrap/>
            <w:hideMark/>
          </w:tcPr>
          <w:p w14:paraId="6ED4197F" w14:textId="77777777" w:rsidR="00AA2483" w:rsidRPr="00AA2483" w:rsidRDefault="00AA2483" w:rsidP="00AA2483">
            <w:pPr>
              <w:spacing w:before="20" w:after="20"/>
              <w:jc w:val="center"/>
              <w:rPr>
                <w:szCs w:val="17"/>
                <w:lang w:eastAsia="en-AU"/>
              </w:rPr>
            </w:pPr>
          </w:p>
        </w:tc>
      </w:tr>
      <w:tr w:rsidR="00AA2483" w:rsidRPr="00AA2483" w14:paraId="0F613A55" w14:textId="77777777" w:rsidTr="003061C9">
        <w:tc>
          <w:tcPr>
            <w:tcW w:w="3118" w:type="dxa"/>
            <w:noWrap/>
            <w:hideMark/>
          </w:tcPr>
          <w:p w14:paraId="75F2867E" w14:textId="77777777" w:rsidR="00AA2483" w:rsidRPr="00AA2483" w:rsidRDefault="00AA2483" w:rsidP="00AA2483">
            <w:pPr>
              <w:spacing w:before="20" w:after="20"/>
              <w:rPr>
                <w:szCs w:val="17"/>
                <w:lang w:eastAsia="en-AU"/>
              </w:rPr>
            </w:pPr>
            <w:r w:rsidRPr="00AA2483">
              <w:rPr>
                <w:szCs w:val="17"/>
              </w:rPr>
              <w:t>MOSLEY, David Paul</w:t>
            </w:r>
          </w:p>
        </w:tc>
        <w:tc>
          <w:tcPr>
            <w:tcW w:w="1843" w:type="dxa"/>
            <w:noWrap/>
            <w:hideMark/>
          </w:tcPr>
          <w:p w14:paraId="741E7DEA" w14:textId="77777777" w:rsidR="00AA2483" w:rsidRPr="00AA2483" w:rsidRDefault="00AA2483" w:rsidP="00AA2483">
            <w:pPr>
              <w:spacing w:before="20" w:after="20"/>
              <w:ind w:right="602"/>
              <w:jc w:val="right"/>
              <w:rPr>
                <w:szCs w:val="17"/>
                <w:lang w:eastAsia="en-AU"/>
              </w:rPr>
            </w:pPr>
            <w:r w:rsidRPr="00AA2483">
              <w:rPr>
                <w:szCs w:val="17"/>
                <w:lang w:eastAsia="en-AU"/>
              </w:rPr>
              <w:t>184</w:t>
            </w:r>
          </w:p>
        </w:tc>
        <w:tc>
          <w:tcPr>
            <w:tcW w:w="1701" w:type="dxa"/>
            <w:noWrap/>
            <w:hideMark/>
          </w:tcPr>
          <w:p w14:paraId="50D17ACF" w14:textId="77777777" w:rsidR="00AA2483" w:rsidRPr="00AA2483" w:rsidRDefault="00AA2483" w:rsidP="00AA2483">
            <w:pPr>
              <w:spacing w:before="20" w:after="20"/>
              <w:jc w:val="center"/>
              <w:rPr>
                <w:szCs w:val="17"/>
                <w:lang w:eastAsia="en-AU"/>
              </w:rPr>
            </w:pPr>
          </w:p>
        </w:tc>
      </w:tr>
      <w:tr w:rsidR="00AA2483" w:rsidRPr="00AA2483" w14:paraId="1590AF9F" w14:textId="77777777" w:rsidTr="003061C9">
        <w:tc>
          <w:tcPr>
            <w:tcW w:w="3118" w:type="dxa"/>
            <w:noWrap/>
            <w:hideMark/>
          </w:tcPr>
          <w:p w14:paraId="20078E45" w14:textId="77777777" w:rsidR="00AA2483" w:rsidRPr="00AA2483" w:rsidRDefault="00AA2483" w:rsidP="00AA2483">
            <w:pPr>
              <w:spacing w:before="20" w:after="20"/>
              <w:rPr>
                <w:szCs w:val="17"/>
                <w:lang w:eastAsia="en-AU"/>
              </w:rPr>
            </w:pPr>
            <w:r w:rsidRPr="00AA2483">
              <w:rPr>
                <w:szCs w:val="17"/>
              </w:rPr>
              <w:t>GRAIN, Jason</w:t>
            </w:r>
          </w:p>
        </w:tc>
        <w:tc>
          <w:tcPr>
            <w:tcW w:w="1843" w:type="dxa"/>
            <w:noWrap/>
            <w:hideMark/>
          </w:tcPr>
          <w:p w14:paraId="5CE9BA2B" w14:textId="77777777" w:rsidR="00AA2483" w:rsidRPr="00AA2483" w:rsidRDefault="00AA2483" w:rsidP="00AA2483">
            <w:pPr>
              <w:spacing w:before="20" w:after="20"/>
              <w:ind w:right="602"/>
              <w:jc w:val="right"/>
              <w:rPr>
                <w:szCs w:val="17"/>
                <w:lang w:eastAsia="en-AU"/>
              </w:rPr>
            </w:pPr>
            <w:r w:rsidRPr="00AA2483">
              <w:rPr>
                <w:szCs w:val="17"/>
                <w:lang w:eastAsia="en-AU"/>
              </w:rPr>
              <w:t>140</w:t>
            </w:r>
          </w:p>
        </w:tc>
        <w:tc>
          <w:tcPr>
            <w:tcW w:w="1701" w:type="dxa"/>
            <w:noWrap/>
            <w:hideMark/>
          </w:tcPr>
          <w:p w14:paraId="0D97D9F1" w14:textId="77777777" w:rsidR="00AA2483" w:rsidRPr="00AA2483" w:rsidRDefault="00AA2483" w:rsidP="00AA2483">
            <w:pPr>
              <w:spacing w:before="20" w:after="20"/>
              <w:jc w:val="center"/>
              <w:rPr>
                <w:szCs w:val="17"/>
                <w:lang w:eastAsia="en-AU"/>
              </w:rPr>
            </w:pPr>
          </w:p>
        </w:tc>
      </w:tr>
      <w:tr w:rsidR="00AA2483" w:rsidRPr="00AA2483" w14:paraId="2B045AA5" w14:textId="77777777" w:rsidTr="003061C9">
        <w:tc>
          <w:tcPr>
            <w:tcW w:w="3118" w:type="dxa"/>
            <w:noWrap/>
            <w:hideMark/>
          </w:tcPr>
          <w:p w14:paraId="6AAE1BA9" w14:textId="77777777" w:rsidR="00AA2483" w:rsidRPr="00AA2483" w:rsidRDefault="00AA2483" w:rsidP="00AA2483">
            <w:pPr>
              <w:spacing w:before="20" w:after="20"/>
              <w:rPr>
                <w:szCs w:val="17"/>
                <w:lang w:eastAsia="en-AU"/>
              </w:rPr>
            </w:pPr>
            <w:r w:rsidRPr="00AA2483">
              <w:rPr>
                <w:szCs w:val="17"/>
              </w:rPr>
              <w:t>ROSS, Colin</w:t>
            </w:r>
          </w:p>
        </w:tc>
        <w:tc>
          <w:tcPr>
            <w:tcW w:w="1843" w:type="dxa"/>
            <w:noWrap/>
            <w:hideMark/>
          </w:tcPr>
          <w:p w14:paraId="34680560" w14:textId="77777777" w:rsidR="00AA2483" w:rsidRPr="00AA2483" w:rsidRDefault="00AA2483" w:rsidP="00AA2483">
            <w:pPr>
              <w:spacing w:before="20" w:after="20"/>
              <w:ind w:right="602"/>
              <w:jc w:val="right"/>
              <w:rPr>
                <w:szCs w:val="17"/>
                <w:lang w:eastAsia="en-AU"/>
              </w:rPr>
            </w:pPr>
            <w:r w:rsidRPr="00AA2483">
              <w:rPr>
                <w:szCs w:val="17"/>
                <w:lang w:eastAsia="en-AU"/>
              </w:rPr>
              <w:t>466</w:t>
            </w:r>
          </w:p>
        </w:tc>
        <w:tc>
          <w:tcPr>
            <w:tcW w:w="1701" w:type="dxa"/>
            <w:noWrap/>
            <w:hideMark/>
          </w:tcPr>
          <w:p w14:paraId="15A30BB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9FAFCF3" w14:textId="77777777" w:rsidTr="003061C9">
        <w:tc>
          <w:tcPr>
            <w:tcW w:w="3118" w:type="dxa"/>
            <w:noWrap/>
            <w:hideMark/>
          </w:tcPr>
          <w:p w14:paraId="61164182" w14:textId="77777777" w:rsidR="00AA2483" w:rsidRPr="00AA2483" w:rsidRDefault="00AA2483" w:rsidP="00AA2483">
            <w:pPr>
              <w:spacing w:before="20" w:after="40"/>
              <w:rPr>
                <w:szCs w:val="17"/>
                <w:lang w:eastAsia="en-AU"/>
              </w:rPr>
            </w:pPr>
            <w:r w:rsidRPr="00AA2483">
              <w:rPr>
                <w:szCs w:val="17"/>
              </w:rPr>
              <w:t>ROHRLACH, Deane</w:t>
            </w:r>
          </w:p>
        </w:tc>
        <w:tc>
          <w:tcPr>
            <w:tcW w:w="1843" w:type="dxa"/>
            <w:noWrap/>
            <w:hideMark/>
          </w:tcPr>
          <w:p w14:paraId="2DDC02B3" w14:textId="77777777" w:rsidR="00AA2483" w:rsidRPr="00AA2483" w:rsidRDefault="00AA2483" w:rsidP="00AA2483">
            <w:pPr>
              <w:spacing w:before="20" w:after="20"/>
              <w:ind w:right="602"/>
              <w:jc w:val="right"/>
              <w:rPr>
                <w:szCs w:val="17"/>
                <w:lang w:eastAsia="en-AU"/>
              </w:rPr>
            </w:pPr>
            <w:r w:rsidRPr="00AA2483">
              <w:rPr>
                <w:szCs w:val="17"/>
                <w:lang w:eastAsia="en-AU"/>
              </w:rPr>
              <w:t>404</w:t>
            </w:r>
          </w:p>
        </w:tc>
        <w:tc>
          <w:tcPr>
            <w:tcW w:w="1701" w:type="dxa"/>
            <w:noWrap/>
            <w:hideMark/>
          </w:tcPr>
          <w:p w14:paraId="6C606B23"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3CC6CB06" w14:textId="77777777" w:rsidR="00AA2483" w:rsidRPr="00AA2483" w:rsidRDefault="00AA2483" w:rsidP="00AA2483">
      <w:pPr>
        <w:spacing w:before="80"/>
        <w:rPr>
          <w:b/>
          <w:bCs/>
          <w:szCs w:val="17"/>
          <w:lang w:val="en-US"/>
        </w:rPr>
      </w:pPr>
      <w:r w:rsidRPr="00AA2483">
        <w:rPr>
          <w:b/>
          <w:bCs/>
          <w:szCs w:val="17"/>
          <w:lang w:val="en-US"/>
        </w:rPr>
        <w:t xml:space="preserve">Light Ward </w:t>
      </w:r>
      <w:proofErr w:type="spellStart"/>
      <w:r w:rsidRPr="00AA2483">
        <w:rPr>
          <w:b/>
          <w:bCs/>
          <w:szCs w:val="17"/>
          <w:lang w:val="en-US"/>
        </w:rPr>
        <w:t>councillor</w:t>
      </w:r>
      <w:proofErr w:type="spellEnd"/>
      <w:r w:rsidRPr="00AA2483">
        <w:rPr>
          <w:b/>
          <w:bCs/>
          <w:szCs w:val="17"/>
          <w:lang w:val="en-US"/>
        </w:rPr>
        <w:t>, 3 vacancies</w:t>
      </w:r>
    </w:p>
    <w:p w14:paraId="3167695E" w14:textId="77777777" w:rsidR="00AA2483" w:rsidRPr="00AA2483" w:rsidRDefault="00AA2483" w:rsidP="00AA2483">
      <w:pPr>
        <w:spacing w:after="0"/>
        <w:rPr>
          <w:szCs w:val="17"/>
          <w:lang w:val="en-US"/>
        </w:rPr>
      </w:pPr>
      <w:r w:rsidRPr="00AA2483">
        <w:rPr>
          <w:szCs w:val="17"/>
          <w:lang w:val="en-US"/>
        </w:rPr>
        <w:t>Formal Ballot Papers: 1,095</w:t>
      </w:r>
    </w:p>
    <w:p w14:paraId="6741F9DD" w14:textId="77777777" w:rsidR="00AA2483" w:rsidRPr="00AA2483" w:rsidRDefault="00AA2483" w:rsidP="00AA2483">
      <w:pPr>
        <w:spacing w:after="0"/>
        <w:rPr>
          <w:szCs w:val="17"/>
          <w:lang w:val="en-US"/>
        </w:rPr>
      </w:pPr>
      <w:r w:rsidRPr="00AA2483">
        <w:rPr>
          <w:szCs w:val="17"/>
          <w:lang w:val="en-US"/>
        </w:rPr>
        <w:t>Informal Ballot Papers: 22</w:t>
      </w:r>
    </w:p>
    <w:p w14:paraId="691B6E65" w14:textId="77777777" w:rsidR="00AA2483" w:rsidRPr="00AA2483" w:rsidRDefault="00AA2483" w:rsidP="00AA2483">
      <w:pPr>
        <w:rPr>
          <w:szCs w:val="17"/>
          <w:lang w:val="en-US"/>
        </w:rPr>
      </w:pPr>
      <w:r w:rsidRPr="00AA2483">
        <w:rPr>
          <w:szCs w:val="17"/>
          <w:lang w:val="en-US"/>
        </w:rPr>
        <w:t>Quota: 274</w:t>
      </w:r>
    </w:p>
    <w:tbl>
      <w:tblPr>
        <w:tblStyle w:val="Gazettetable"/>
        <w:tblW w:w="6662" w:type="dxa"/>
        <w:tblLook w:val="04A0" w:firstRow="1" w:lastRow="0" w:firstColumn="1" w:lastColumn="0" w:noHBand="0" w:noVBand="1"/>
      </w:tblPr>
      <w:tblGrid>
        <w:gridCol w:w="3118"/>
        <w:gridCol w:w="1843"/>
        <w:gridCol w:w="1701"/>
      </w:tblGrid>
      <w:tr w:rsidR="00AA2483" w:rsidRPr="00AA2483" w14:paraId="1D4E932C"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C67141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97AE32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A68B0AB"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495CFB0" w14:textId="77777777" w:rsidTr="003061C9">
        <w:tc>
          <w:tcPr>
            <w:tcW w:w="3118" w:type="dxa"/>
            <w:noWrap/>
            <w:hideMark/>
          </w:tcPr>
          <w:p w14:paraId="6A70CCFC" w14:textId="77777777" w:rsidR="00AA2483" w:rsidRPr="00AA2483" w:rsidRDefault="00AA2483" w:rsidP="00AA2483">
            <w:pPr>
              <w:spacing w:before="20" w:after="20"/>
              <w:rPr>
                <w:szCs w:val="17"/>
                <w:lang w:eastAsia="en-AU"/>
              </w:rPr>
            </w:pPr>
            <w:r w:rsidRPr="00AA2483">
              <w:rPr>
                <w:szCs w:val="17"/>
              </w:rPr>
              <w:t>REICHSTEIN, Lynette</w:t>
            </w:r>
          </w:p>
        </w:tc>
        <w:tc>
          <w:tcPr>
            <w:tcW w:w="1843" w:type="dxa"/>
            <w:noWrap/>
            <w:hideMark/>
          </w:tcPr>
          <w:p w14:paraId="0474BCC3" w14:textId="77777777" w:rsidR="00AA2483" w:rsidRPr="00AA2483" w:rsidRDefault="00AA2483" w:rsidP="00AA2483">
            <w:pPr>
              <w:spacing w:before="20" w:after="20"/>
              <w:ind w:right="602"/>
              <w:jc w:val="right"/>
              <w:rPr>
                <w:szCs w:val="17"/>
                <w:lang w:eastAsia="en-AU"/>
              </w:rPr>
            </w:pPr>
            <w:r w:rsidRPr="00AA2483">
              <w:rPr>
                <w:szCs w:val="17"/>
                <w:lang w:eastAsia="en-AU"/>
              </w:rPr>
              <w:t>445</w:t>
            </w:r>
          </w:p>
        </w:tc>
        <w:tc>
          <w:tcPr>
            <w:tcW w:w="1701" w:type="dxa"/>
            <w:noWrap/>
            <w:hideMark/>
          </w:tcPr>
          <w:p w14:paraId="0D7A36D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8EE59DD" w14:textId="77777777" w:rsidTr="003061C9">
        <w:tc>
          <w:tcPr>
            <w:tcW w:w="3118" w:type="dxa"/>
            <w:noWrap/>
            <w:hideMark/>
          </w:tcPr>
          <w:p w14:paraId="224D4BA9" w14:textId="77777777" w:rsidR="00AA2483" w:rsidRPr="00AA2483" w:rsidRDefault="00AA2483" w:rsidP="00AA2483">
            <w:pPr>
              <w:spacing w:before="20" w:after="20"/>
              <w:rPr>
                <w:szCs w:val="17"/>
                <w:lang w:eastAsia="en-AU"/>
              </w:rPr>
            </w:pPr>
            <w:r w:rsidRPr="00AA2483">
              <w:rPr>
                <w:szCs w:val="17"/>
              </w:rPr>
              <w:t>KENNELLY, Peter</w:t>
            </w:r>
          </w:p>
        </w:tc>
        <w:tc>
          <w:tcPr>
            <w:tcW w:w="1843" w:type="dxa"/>
            <w:noWrap/>
            <w:hideMark/>
          </w:tcPr>
          <w:p w14:paraId="0A5C5921" w14:textId="77777777" w:rsidR="00AA2483" w:rsidRPr="00AA2483" w:rsidRDefault="00AA2483" w:rsidP="00AA2483">
            <w:pPr>
              <w:spacing w:before="20" w:after="20"/>
              <w:ind w:right="602"/>
              <w:jc w:val="right"/>
              <w:rPr>
                <w:szCs w:val="17"/>
                <w:lang w:eastAsia="en-AU"/>
              </w:rPr>
            </w:pPr>
            <w:r w:rsidRPr="00AA2483">
              <w:rPr>
                <w:szCs w:val="17"/>
                <w:lang w:eastAsia="en-AU"/>
              </w:rPr>
              <w:t>173</w:t>
            </w:r>
          </w:p>
        </w:tc>
        <w:tc>
          <w:tcPr>
            <w:tcW w:w="1701" w:type="dxa"/>
            <w:noWrap/>
            <w:hideMark/>
          </w:tcPr>
          <w:p w14:paraId="13D40C73"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384AF2CB" w14:textId="77777777" w:rsidTr="003061C9">
        <w:tc>
          <w:tcPr>
            <w:tcW w:w="3118" w:type="dxa"/>
            <w:noWrap/>
            <w:hideMark/>
          </w:tcPr>
          <w:p w14:paraId="7AFA5510" w14:textId="77777777" w:rsidR="00AA2483" w:rsidRPr="00AA2483" w:rsidRDefault="00AA2483" w:rsidP="00AA2483">
            <w:pPr>
              <w:spacing w:before="20" w:after="20"/>
              <w:rPr>
                <w:szCs w:val="17"/>
                <w:lang w:eastAsia="en-AU"/>
              </w:rPr>
            </w:pPr>
            <w:r w:rsidRPr="00AA2483">
              <w:rPr>
                <w:szCs w:val="17"/>
              </w:rPr>
              <w:t>RYAN, Trevor</w:t>
            </w:r>
          </w:p>
        </w:tc>
        <w:tc>
          <w:tcPr>
            <w:tcW w:w="1843" w:type="dxa"/>
            <w:noWrap/>
            <w:hideMark/>
          </w:tcPr>
          <w:p w14:paraId="709E4896" w14:textId="77777777" w:rsidR="00AA2483" w:rsidRPr="00AA2483" w:rsidRDefault="00AA2483" w:rsidP="00AA2483">
            <w:pPr>
              <w:spacing w:before="20" w:after="20"/>
              <w:ind w:right="602"/>
              <w:jc w:val="right"/>
              <w:rPr>
                <w:szCs w:val="17"/>
                <w:lang w:eastAsia="en-AU"/>
              </w:rPr>
            </w:pPr>
            <w:r w:rsidRPr="00AA2483">
              <w:rPr>
                <w:szCs w:val="17"/>
                <w:lang w:eastAsia="en-AU"/>
              </w:rPr>
              <w:t>227</w:t>
            </w:r>
          </w:p>
        </w:tc>
        <w:tc>
          <w:tcPr>
            <w:tcW w:w="1701" w:type="dxa"/>
            <w:noWrap/>
            <w:hideMark/>
          </w:tcPr>
          <w:p w14:paraId="0353936A" w14:textId="77777777" w:rsidR="00AA2483" w:rsidRPr="00AA2483" w:rsidRDefault="00AA2483" w:rsidP="00AA2483">
            <w:pPr>
              <w:spacing w:before="20" w:after="20"/>
              <w:jc w:val="center"/>
              <w:rPr>
                <w:szCs w:val="17"/>
                <w:lang w:eastAsia="en-AU"/>
              </w:rPr>
            </w:pPr>
          </w:p>
        </w:tc>
      </w:tr>
      <w:tr w:rsidR="00AA2483" w:rsidRPr="00AA2483" w14:paraId="37D4CEC2" w14:textId="77777777" w:rsidTr="003061C9">
        <w:tc>
          <w:tcPr>
            <w:tcW w:w="3118" w:type="dxa"/>
            <w:noWrap/>
            <w:hideMark/>
          </w:tcPr>
          <w:p w14:paraId="2E5132D0" w14:textId="77777777" w:rsidR="00AA2483" w:rsidRPr="00AA2483" w:rsidRDefault="00AA2483" w:rsidP="00AA2483">
            <w:pPr>
              <w:spacing w:before="20" w:after="40"/>
              <w:rPr>
                <w:szCs w:val="17"/>
                <w:lang w:eastAsia="en-AU"/>
              </w:rPr>
            </w:pPr>
            <w:r w:rsidRPr="00AA2483">
              <w:rPr>
                <w:szCs w:val="17"/>
              </w:rPr>
              <w:t>ZELLER, Simon</w:t>
            </w:r>
          </w:p>
        </w:tc>
        <w:tc>
          <w:tcPr>
            <w:tcW w:w="1843" w:type="dxa"/>
            <w:noWrap/>
            <w:hideMark/>
          </w:tcPr>
          <w:p w14:paraId="7C17109A" w14:textId="77777777" w:rsidR="00AA2483" w:rsidRPr="00AA2483" w:rsidRDefault="00AA2483" w:rsidP="00AA2483">
            <w:pPr>
              <w:spacing w:before="20" w:after="20"/>
              <w:ind w:right="602"/>
              <w:jc w:val="right"/>
              <w:rPr>
                <w:szCs w:val="17"/>
                <w:lang w:eastAsia="en-AU"/>
              </w:rPr>
            </w:pPr>
            <w:r w:rsidRPr="00AA2483">
              <w:rPr>
                <w:szCs w:val="17"/>
                <w:lang w:eastAsia="en-AU"/>
              </w:rPr>
              <w:t>250</w:t>
            </w:r>
          </w:p>
        </w:tc>
        <w:tc>
          <w:tcPr>
            <w:tcW w:w="1701" w:type="dxa"/>
            <w:noWrap/>
            <w:hideMark/>
          </w:tcPr>
          <w:p w14:paraId="1BE4E93F"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7A0CBD24" w14:textId="77777777" w:rsidR="00AA2483" w:rsidRPr="00AA2483" w:rsidRDefault="00AA2483" w:rsidP="00AA2483">
      <w:pPr>
        <w:spacing w:before="80"/>
        <w:rPr>
          <w:b/>
          <w:bCs/>
          <w:szCs w:val="17"/>
          <w:lang w:val="en-US"/>
        </w:rPr>
      </w:pPr>
      <w:proofErr w:type="spellStart"/>
      <w:r w:rsidRPr="00AA2483">
        <w:rPr>
          <w:b/>
          <w:bCs/>
          <w:szCs w:val="17"/>
          <w:lang w:val="en-US"/>
        </w:rPr>
        <w:t>Mudla</w:t>
      </w:r>
      <w:proofErr w:type="spellEnd"/>
      <w:r w:rsidRPr="00AA2483">
        <w:rPr>
          <w:b/>
          <w:bCs/>
          <w:szCs w:val="17"/>
          <w:lang w:val="en-US"/>
        </w:rPr>
        <w:t xml:space="preserve"> Wirra Ward </w:t>
      </w:r>
      <w:proofErr w:type="spellStart"/>
      <w:r w:rsidRPr="00AA2483">
        <w:rPr>
          <w:b/>
          <w:bCs/>
          <w:szCs w:val="17"/>
          <w:lang w:val="en-US"/>
        </w:rPr>
        <w:t>councillor</w:t>
      </w:r>
      <w:proofErr w:type="spellEnd"/>
      <w:r w:rsidRPr="00AA2483">
        <w:rPr>
          <w:b/>
          <w:bCs/>
          <w:szCs w:val="17"/>
          <w:lang w:val="en-US"/>
        </w:rPr>
        <w:t>, 3 vacancies</w:t>
      </w:r>
    </w:p>
    <w:p w14:paraId="55C11805" w14:textId="77777777" w:rsidR="00AA2483" w:rsidRPr="00AA2483" w:rsidRDefault="00AA2483" w:rsidP="00AA2483">
      <w:pPr>
        <w:spacing w:after="0"/>
        <w:rPr>
          <w:szCs w:val="17"/>
          <w:lang w:val="en-US"/>
        </w:rPr>
      </w:pPr>
      <w:r w:rsidRPr="00AA2483">
        <w:rPr>
          <w:szCs w:val="17"/>
          <w:lang w:val="en-US"/>
        </w:rPr>
        <w:t>Formal Ballot Papers: 1,042</w:t>
      </w:r>
    </w:p>
    <w:p w14:paraId="6BC36117" w14:textId="77777777" w:rsidR="00AA2483" w:rsidRPr="00AA2483" w:rsidRDefault="00AA2483" w:rsidP="00AA2483">
      <w:pPr>
        <w:spacing w:after="0"/>
        <w:rPr>
          <w:szCs w:val="17"/>
          <w:lang w:val="en-US"/>
        </w:rPr>
      </w:pPr>
      <w:r w:rsidRPr="00AA2483">
        <w:rPr>
          <w:szCs w:val="17"/>
          <w:lang w:val="en-US"/>
        </w:rPr>
        <w:t>Informal Ballot Papers: 38</w:t>
      </w:r>
    </w:p>
    <w:p w14:paraId="41709110" w14:textId="77777777" w:rsidR="00AA2483" w:rsidRPr="00AA2483" w:rsidRDefault="00AA2483" w:rsidP="00AA2483">
      <w:pPr>
        <w:rPr>
          <w:szCs w:val="17"/>
          <w:lang w:val="en-US"/>
        </w:rPr>
      </w:pPr>
      <w:r w:rsidRPr="00AA2483">
        <w:rPr>
          <w:szCs w:val="17"/>
          <w:lang w:val="en-US"/>
        </w:rPr>
        <w:t>Quota: 261</w:t>
      </w:r>
    </w:p>
    <w:tbl>
      <w:tblPr>
        <w:tblStyle w:val="Gazettetable"/>
        <w:tblW w:w="6662" w:type="dxa"/>
        <w:tblLook w:val="04A0" w:firstRow="1" w:lastRow="0" w:firstColumn="1" w:lastColumn="0" w:noHBand="0" w:noVBand="1"/>
      </w:tblPr>
      <w:tblGrid>
        <w:gridCol w:w="3118"/>
        <w:gridCol w:w="1843"/>
        <w:gridCol w:w="1701"/>
      </w:tblGrid>
      <w:tr w:rsidR="00AA2483" w:rsidRPr="00AA2483" w14:paraId="7B9FC44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679E742"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DA99DA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F11DED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655E788" w14:textId="77777777" w:rsidTr="003061C9">
        <w:tc>
          <w:tcPr>
            <w:tcW w:w="3118" w:type="dxa"/>
            <w:noWrap/>
            <w:hideMark/>
          </w:tcPr>
          <w:p w14:paraId="3B392178" w14:textId="77777777" w:rsidR="00AA2483" w:rsidRPr="00AA2483" w:rsidRDefault="00AA2483" w:rsidP="00AA2483">
            <w:pPr>
              <w:spacing w:before="20" w:after="20"/>
              <w:rPr>
                <w:szCs w:val="17"/>
                <w:lang w:eastAsia="en-AU"/>
              </w:rPr>
            </w:pPr>
            <w:r w:rsidRPr="00AA2483">
              <w:rPr>
                <w:szCs w:val="17"/>
              </w:rPr>
              <w:t>EMERY, Alyson Nicola</w:t>
            </w:r>
          </w:p>
        </w:tc>
        <w:tc>
          <w:tcPr>
            <w:tcW w:w="1843" w:type="dxa"/>
            <w:noWrap/>
            <w:hideMark/>
          </w:tcPr>
          <w:p w14:paraId="19C5DE6D" w14:textId="77777777" w:rsidR="00AA2483" w:rsidRPr="00AA2483" w:rsidRDefault="00AA2483" w:rsidP="00AA2483">
            <w:pPr>
              <w:spacing w:before="20" w:after="20"/>
              <w:ind w:right="602"/>
              <w:jc w:val="right"/>
              <w:rPr>
                <w:szCs w:val="17"/>
                <w:lang w:eastAsia="en-AU"/>
              </w:rPr>
            </w:pPr>
            <w:r w:rsidRPr="00AA2483">
              <w:rPr>
                <w:szCs w:val="17"/>
                <w:lang w:eastAsia="en-AU"/>
              </w:rPr>
              <w:t>290</w:t>
            </w:r>
          </w:p>
        </w:tc>
        <w:tc>
          <w:tcPr>
            <w:tcW w:w="1701" w:type="dxa"/>
            <w:noWrap/>
            <w:hideMark/>
          </w:tcPr>
          <w:p w14:paraId="56F2A94E"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1FC1DDCD" w14:textId="77777777" w:rsidTr="003061C9">
        <w:tc>
          <w:tcPr>
            <w:tcW w:w="3118" w:type="dxa"/>
            <w:noWrap/>
            <w:hideMark/>
          </w:tcPr>
          <w:p w14:paraId="18A03037" w14:textId="77777777" w:rsidR="00AA2483" w:rsidRPr="00AA2483" w:rsidRDefault="00AA2483" w:rsidP="00AA2483">
            <w:pPr>
              <w:spacing w:before="20" w:after="20"/>
              <w:rPr>
                <w:szCs w:val="17"/>
                <w:lang w:eastAsia="en-AU"/>
              </w:rPr>
            </w:pPr>
            <w:r w:rsidRPr="00AA2483">
              <w:rPr>
                <w:szCs w:val="17"/>
              </w:rPr>
              <w:t>PHILLIPS-RYDER, Michael Arthur</w:t>
            </w:r>
          </w:p>
        </w:tc>
        <w:tc>
          <w:tcPr>
            <w:tcW w:w="1843" w:type="dxa"/>
            <w:noWrap/>
            <w:hideMark/>
          </w:tcPr>
          <w:p w14:paraId="54665F5B" w14:textId="77777777" w:rsidR="00AA2483" w:rsidRPr="00AA2483" w:rsidRDefault="00AA2483" w:rsidP="00AA2483">
            <w:pPr>
              <w:spacing w:before="20" w:after="20"/>
              <w:ind w:right="602"/>
              <w:jc w:val="right"/>
              <w:rPr>
                <w:szCs w:val="17"/>
                <w:lang w:eastAsia="en-AU"/>
              </w:rPr>
            </w:pPr>
            <w:r w:rsidRPr="00AA2483">
              <w:rPr>
                <w:szCs w:val="17"/>
                <w:lang w:eastAsia="en-AU"/>
              </w:rPr>
              <w:t>318</w:t>
            </w:r>
          </w:p>
        </w:tc>
        <w:tc>
          <w:tcPr>
            <w:tcW w:w="1701" w:type="dxa"/>
            <w:noWrap/>
            <w:hideMark/>
          </w:tcPr>
          <w:p w14:paraId="76651ACB"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03D1E88E" w14:textId="77777777" w:rsidTr="003061C9">
        <w:tc>
          <w:tcPr>
            <w:tcW w:w="3118" w:type="dxa"/>
            <w:noWrap/>
            <w:hideMark/>
          </w:tcPr>
          <w:p w14:paraId="6B66C548" w14:textId="77777777" w:rsidR="00AA2483" w:rsidRPr="00AA2483" w:rsidRDefault="00AA2483" w:rsidP="00AA2483">
            <w:pPr>
              <w:spacing w:before="20" w:after="20"/>
              <w:rPr>
                <w:szCs w:val="17"/>
                <w:lang w:eastAsia="en-AU"/>
              </w:rPr>
            </w:pPr>
            <w:r w:rsidRPr="00AA2483">
              <w:rPr>
                <w:szCs w:val="17"/>
              </w:rPr>
              <w:t>SMITH, Grant</w:t>
            </w:r>
          </w:p>
        </w:tc>
        <w:tc>
          <w:tcPr>
            <w:tcW w:w="1843" w:type="dxa"/>
            <w:noWrap/>
            <w:hideMark/>
          </w:tcPr>
          <w:p w14:paraId="60AB43C1" w14:textId="77777777" w:rsidR="00AA2483" w:rsidRPr="00AA2483" w:rsidRDefault="00AA2483" w:rsidP="00AA2483">
            <w:pPr>
              <w:spacing w:before="20" w:after="20"/>
              <w:ind w:right="602"/>
              <w:jc w:val="right"/>
              <w:rPr>
                <w:szCs w:val="17"/>
                <w:lang w:eastAsia="en-AU"/>
              </w:rPr>
            </w:pPr>
            <w:r w:rsidRPr="00AA2483">
              <w:rPr>
                <w:szCs w:val="17"/>
                <w:lang w:eastAsia="en-AU"/>
              </w:rPr>
              <w:t>105</w:t>
            </w:r>
          </w:p>
        </w:tc>
        <w:tc>
          <w:tcPr>
            <w:tcW w:w="1701" w:type="dxa"/>
            <w:noWrap/>
            <w:hideMark/>
          </w:tcPr>
          <w:p w14:paraId="255332D5" w14:textId="77777777" w:rsidR="00AA2483" w:rsidRPr="00AA2483" w:rsidRDefault="00AA2483" w:rsidP="00AA2483">
            <w:pPr>
              <w:spacing w:before="20" w:after="20"/>
              <w:jc w:val="center"/>
              <w:rPr>
                <w:szCs w:val="17"/>
                <w:lang w:eastAsia="en-AU"/>
              </w:rPr>
            </w:pPr>
          </w:p>
        </w:tc>
      </w:tr>
      <w:tr w:rsidR="00AA2483" w:rsidRPr="00AA2483" w14:paraId="2B0D4394" w14:textId="77777777" w:rsidTr="003061C9">
        <w:tc>
          <w:tcPr>
            <w:tcW w:w="3118" w:type="dxa"/>
            <w:noWrap/>
            <w:hideMark/>
          </w:tcPr>
          <w:p w14:paraId="26D33487" w14:textId="77777777" w:rsidR="00AA2483" w:rsidRPr="00AA2483" w:rsidRDefault="00AA2483" w:rsidP="00AA2483">
            <w:pPr>
              <w:spacing w:before="20" w:after="40"/>
              <w:rPr>
                <w:szCs w:val="17"/>
                <w:lang w:eastAsia="en-AU"/>
              </w:rPr>
            </w:pPr>
            <w:r w:rsidRPr="00AA2483">
              <w:rPr>
                <w:szCs w:val="17"/>
              </w:rPr>
              <w:t>CLOSE, Bill</w:t>
            </w:r>
          </w:p>
        </w:tc>
        <w:tc>
          <w:tcPr>
            <w:tcW w:w="1843" w:type="dxa"/>
            <w:noWrap/>
            <w:hideMark/>
          </w:tcPr>
          <w:p w14:paraId="0F92E794" w14:textId="77777777" w:rsidR="00AA2483" w:rsidRPr="00AA2483" w:rsidRDefault="00AA2483" w:rsidP="00AA2483">
            <w:pPr>
              <w:spacing w:before="20" w:after="20"/>
              <w:ind w:right="602"/>
              <w:jc w:val="right"/>
              <w:rPr>
                <w:szCs w:val="17"/>
                <w:lang w:eastAsia="en-AU"/>
              </w:rPr>
            </w:pPr>
            <w:r w:rsidRPr="00AA2483">
              <w:rPr>
                <w:szCs w:val="17"/>
                <w:lang w:eastAsia="en-AU"/>
              </w:rPr>
              <w:t>329</w:t>
            </w:r>
          </w:p>
        </w:tc>
        <w:tc>
          <w:tcPr>
            <w:tcW w:w="1701" w:type="dxa"/>
            <w:noWrap/>
            <w:hideMark/>
          </w:tcPr>
          <w:p w14:paraId="11CAC5A7"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36E6492D" w14:textId="77777777" w:rsidR="00AA2483" w:rsidRPr="00AA2483" w:rsidRDefault="00AA2483" w:rsidP="00AA2483">
      <w:pPr>
        <w:spacing w:before="120" w:after="120"/>
        <w:jc w:val="center"/>
        <w:rPr>
          <w:b/>
          <w:bCs/>
          <w:szCs w:val="17"/>
          <w:lang w:val="en-US"/>
        </w:rPr>
      </w:pPr>
      <w:r w:rsidRPr="00AA2483">
        <w:rPr>
          <w:b/>
          <w:bCs/>
          <w:szCs w:val="17"/>
          <w:lang w:val="en-US"/>
        </w:rPr>
        <w:t xml:space="preserve">District Council of </w:t>
      </w:r>
      <w:r w:rsidRPr="00AA2483">
        <w:rPr>
          <w:b/>
          <w:bCs/>
          <w:szCs w:val="17"/>
        </w:rPr>
        <w:t>Lower</w:t>
      </w:r>
      <w:r w:rsidRPr="00AA2483">
        <w:rPr>
          <w:b/>
          <w:bCs/>
          <w:szCs w:val="17"/>
          <w:lang w:val="en-US"/>
        </w:rPr>
        <w:t xml:space="preserve"> Eyre Peninsula</w:t>
      </w:r>
    </w:p>
    <w:p w14:paraId="3B9216F8"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7 vacancies</w:t>
      </w:r>
    </w:p>
    <w:p w14:paraId="6E87F6D7" w14:textId="77777777" w:rsidR="00AA2483" w:rsidRPr="00AA2483" w:rsidRDefault="00AA2483" w:rsidP="00AA2483">
      <w:pPr>
        <w:spacing w:after="0"/>
        <w:rPr>
          <w:szCs w:val="17"/>
          <w:lang w:val="en-US"/>
        </w:rPr>
      </w:pPr>
      <w:r w:rsidRPr="00AA2483">
        <w:rPr>
          <w:szCs w:val="17"/>
          <w:lang w:val="en-US"/>
        </w:rPr>
        <w:t>Formal Ballot Papers: 1,647</w:t>
      </w:r>
    </w:p>
    <w:p w14:paraId="711592A2" w14:textId="77777777" w:rsidR="00AA2483" w:rsidRPr="00AA2483" w:rsidRDefault="00AA2483" w:rsidP="00AA2483">
      <w:pPr>
        <w:spacing w:after="0"/>
        <w:rPr>
          <w:szCs w:val="17"/>
          <w:lang w:val="en-US"/>
        </w:rPr>
      </w:pPr>
      <w:r w:rsidRPr="00AA2483">
        <w:rPr>
          <w:szCs w:val="17"/>
          <w:lang w:val="en-US"/>
        </w:rPr>
        <w:t>Informal Ballot Papers: 46</w:t>
      </w:r>
    </w:p>
    <w:p w14:paraId="63A74CDB" w14:textId="77777777" w:rsidR="00AA2483" w:rsidRPr="00AA2483" w:rsidRDefault="00AA2483" w:rsidP="00AA2483">
      <w:pPr>
        <w:rPr>
          <w:szCs w:val="17"/>
          <w:lang w:val="en-US"/>
        </w:rPr>
      </w:pPr>
      <w:r w:rsidRPr="00AA2483">
        <w:rPr>
          <w:szCs w:val="17"/>
          <w:lang w:val="en-US"/>
        </w:rPr>
        <w:t>Quota: 206</w:t>
      </w:r>
    </w:p>
    <w:tbl>
      <w:tblPr>
        <w:tblStyle w:val="Gazettetable"/>
        <w:tblW w:w="6662" w:type="dxa"/>
        <w:tblLook w:val="04A0" w:firstRow="1" w:lastRow="0" w:firstColumn="1" w:lastColumn="0" w:noHBand="0" w:noVBand="1"/>
      </w:tblPr>
      <w:tblGrid>
        <w:gridCol w:w="3118"/>
        <w:gridCol w:w="1843"/>
        <w:gridCol w:w="1701"/>
      </w:tblGrid>
      <w:tr w:rsidR="00AA2483" w:rsidRPr="00AA2483" w14:paraId="566750A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43C5F1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B183CD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BE39F6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D43F68D" w14:textId="77777777" w:rsidTr="003061C9">
        <w:tc>
          <w:tcPr>
            <w:tcW w:w="3118" w:type="dxa"/>
            <w:noWrap/>
            <w:hideMark/>
          </w:tcPr>
          <w:p w14:paraId="548E7B93" w14:textId="77777777" w:rsidR="00AA2483" w:rsidRPr="00AA2483" w:rsidRDefault="00AA2483" w:rsidP="00AA2483">
            <w:pPr>
              <w:spacing w:before="20" w:after="20"/>
              <w:rPr>
                <w:szCs w:val="17"/>
                <w:lang w:eastAsia="en-AU"/>
              </w:rPr>
            </w:pPr>
            <w:r w:rsidRPr="00AA2483">
              <w:rPr>
                <w:szCs w:val="17"/>
              </w:rPr>
              <w:t>TAYLOR, Isaac</w:t>
            </w:r>
          </w:p>
        </w:tc>
        <w:tc>
          <w:tcPr>
            <w:tcW w:w="1843" w:type="dxa"/>
            <w:noWrap/>
            <w:hideMark/>
          </w:tcPr>
          <w:p w14:paraId="79278CDE" w14:textId="77777777" w:rsidR="00AA2483" w:rsidRPr="00AA2483" w:rsidRDefault="00AA2483" w:rsidP="00AA2483">
            <w:pPr>
              <w:spacing w:before="20" w:after="20"/>
              <w:ind w:right="602"/>
              <w:jc w:val="right"/>
              <w:rPr>
                <w:szCs w:val="17"/>
                <w:lang w:eastAsia="en-AU"/>
              </w:rPr>
            </w:pPr>
            <w:r w:rsidRPr="00AA2483">
              <w:rPr>
                <w:szCs w:val="17"/>
                <w:lang w:eastAsia="en-AU"/>
              </w:rPr>
              <w:t>265</w:t>
            </w:r>
          </w:p>
        </w:tc>
        <w:tc>
          <w:tcPr>
            <w:tcW w:w="1701" w:type="dxa"/>
            <w:noWrap/>
            <w:hideMark/>
          </w:tcPr>
          <w:p w14:paraId="7D54120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655FDEEB" w14:textId="77777777" w:rsidTr="003061C9">
        <w:tc>
          <w:tcPr>
            <w:tcW w:w="3118" w:type="dxa"/>
            <w:noWrap/>
            <w:hideMark/>
          </w:tcPr>
          <w:p w14:paraId="535643A2" w14:textId="77777777" w:rsidR="00AA2483" w:rsidRPr="00AA2483" w:rsidRDefault="00AA2483" w:rsidP="00AA2483">
            <w:pPr>
              <w:spacing w:before="20" w:after="20"/>
              <w:rPr>
                <w:szCs w:val="17"/>
                <w:lang w:eastAsia="en-AU"/>
              </w:rPr>
            </w:pPr>
            <w:r w:rsidRPr="00AA2483">
              <w:rPr>
                <w:szCs w:val="17"/>
              </w:rPr>
              <w:t>MITCHELL, Peter Laurence</w:t>
            </w:r>
          </w:p>
        </w:tc>
        <w:tc>
          <w:tcPr>
            <w:tcW w:w="1843" w:type="dxa"/>
            <w:noWrap/>
            <w:hideMark/>
          </w:tcPr>
          <w:p w14:paraId="2F6D7179" w14:textId="77777777" w:rsidR="00AA2483" w:rsidRPr="00AA2483" w:rsidRDefault="00AA2483" w:rsidP="00AA2483">
            <w:pPr>
              <w:spacing w:before="20" w:after="20"/>
              <w:ind w:right="602"/>
              <w:jc w:val="right"/>
              <w:rPr>
                <w:szCs w:val="17"/>
                <w:lang w:eastAsia="en-AU"/>
              </w:rPr>
            </w:pPr>
            <w:r w:rsidRPr="00AA2483">
              <w:rPr>
                <w:szCs w:val="17"/>
                <w:lang w:eastAsia="en-AU"/>
              </w:rPr>
              <w:t>150</w:t>
            </w:r>
          </w:p>
        </w:tc>
        <w:tc>
          <w:tcPr>
            <w:tcW w:w="1701" w:type="dxa"/>
            <w:noWrap/>
            <w:hideMark/>
          </w:tcPr>
          <w:p w14:paraId="14A6FDB6"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11FE3BB7" w14:textId="77777777" w:rsidTr="003061C9">
        <w:tc>
          <w:tcPr>
            <w:tcW w:w="3118" w:type="dxa"/>
            <w:noWrap/>
            <w:hideMark/>
          </w:tcPr>
          <w:p w14:paraId="29F7D93B" w14:textId="77777777" w:rsidR="00AA2483" w:rsidRPr="00AA2483" w:rsidRDefault="00AA2483" w:rsidP="00AA2483">
            <w:pPr>
              <w:spacing w:before="20" w:after="20"/>
              <w:rPr>
                <w:szCs w:val="17"/>
                <w:lang w:eastAsia="en-AU"/>
              </w:rPr>
            </w:pPr>
            <w:r w:rsidRPr="00AA2483">
              <w:rPr>
                <w:szCs w:val="17"/>
              </w:rPr>
              <w:t>FAHY, Margie</w:t>
            </w:r>
          </w:p>
        </w:tc>
        <w:tc>
          <w:tcPr>
            <w:tcW w:w="1843" w:type="dxa"/>
            <w:noWrap/>
            <w:hideMark/>
          </w:tcPr>
          <w:p w14:paraId="24556994" w14:textId="77777777" w:rsidR="00AA2483" w:rsidRPr="00AA2483" w:rsidRDefault="00AA2483" w:rsidP="00AA2483">
            <w:pPr>
              <w:spacing w:before="20" w:after="20"/>
              <w:ind w:right="602"/>
              <w:jc w:val="right"/>
              <w:rPr>
                <w:szCs w:val="17"/>
                <w:lang w:eastAsia="en-AU"/>
              </w:rPr>
            </w:pPr>
            <w:r w:rsidRPr="00AA2483">
              <w:rPr>
                <w:szCs w:val="17"/>
                <w:lang w:eastAsia="en-AU"/>
              </w:rPr>
              <w:t>165</w:t>
            </w:r>
          </w:p>
        </w:tc>
        <w:tc>
          <w:tcPr>
            <w:tcW w:w="1701" w:type="dxa"/>
            <w:noWrap/>
            <w:hideMark/>
          </w:tcPr>
          <w:p w14:paraId="7BC00EA1"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22312A55" w14:textId="77777777" w:rsidTr="003061C9">
        <w:tc>
          <w:tcPr>
            <w:tcW w:w="3118" w:type="dxa"/>
            <w:noWrap/>
            <w:hideMark/>
          </w:tcPr>
          <w:p w14:paraId="61458D75" w14:textId="77777777" w:rsidR="00AA2483" w:rsidRPr="00AA2483" w:rsidRDefault="00AA2483" w:rsidP="00AA2483">
            <w:pPr>
              <w:spacing w:before="20" w:after="20"/>
              <w:rPr>
                <w:szCs w:val="17"/>
                <w:lang w:eastAsia="en-AU"/>
              </w:rPr>
            </w:pPr>
            <w:r w:rsidRPr="00AA2483">
              <w:rPr>
                <w:szCs w:val="17"/>
              </w:rPr>
              <w:t>HOWELL, Brett</w:t>
            </w:r>
          </w:p>
        </w:tc>
        <w:tc>
          <w:tcPr>
            <w:tcW w:w="1843" w:type="dxa"/>
            <w:noWrap/>
            <w:hideMark/>
          </w:tcPr>
          <w:p w14:paraId="4450A143" w14:textId="77777777" w:rsidR="00AA2483" w:rsidRPr="00AA2483" w:rsidRDefault="00AA2483" w:rsidP="00AA2483">
            <w:pPr>
              <w:spacing w:before="20" w:after="20"/>
              <w:ind w:right="602"/>
              <w:jc w:val="right"/>
              <w:rPr>
                <w:szCs w:val="17"/>
                <w:lang w:eastAsia="en-AU"/>
              </w:rPr>
            </w:pPr>
            <w:r w:rsidRPr="00AA2483">
              <w:rPr>
                <w:szCs w:val="17"/>
                <w:lang w:eastAsia="en-AU"/>
              </w:rPr>
              <w:t>188</w:t>
            </w:r>
          </w:p>
        </w:tc>
        <w:tc>
          <w:tcPr>
            <w:tcW w:w="1701" w:type="dxa"/>
            <w:noWrap/>
            <w:hideMark/>
          </w:tcPr>
          <w:p w14:paraId="6447666C"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2609000B" w14:textId="77777777" w:rsidTr="003061C9">
        <w:tc>
          <w:tcPr>
            <w:tcW w:w="3118" w:type="dxa"/>
            <w:noWrap/>
            <w:hideMark/>
          </w:tcPr>
          <w:p w14:paraId="5331C456" w14:textId="77777777" w:rsidR="00AA2483" w:rsidRPr="00AA2483" w:rsidRDefault="00AA2483" w:rsidP="00AA2483">
            <w:pPr>
              <w:spacing w:before="20" w:after="20"/>
              <w:rPr>
                <w:szCs w:val="17"/>
                <w:lang w:eastAsia="en-AU"/>
              </w:rPr>
            </w:pPr>
            <w:r w:rsidRPr="00AA2483">
              <w:rPr>
                <w:szCs w:val="17"/>
              </w:rPr>
              <w:t>TREZISE, Neville</w:t>
            </w:r>
          </w:p>
        </w:tc>
        <w:tc>
          <w:tcPr>
            <w:tcW w:w="1843" w:type="dxa"/>
            <w:noWrap/>
            <w:hideMark/>
          </w:tcPr>
          <w:p w14:paraId="3745FFB1" w14:textId="77777777" w:rsidR="00AA2483" w:rsidRPr="00AA2483" w:rsidRDefault="00AA2483" w:rsidP="00AA2483">
            <w:pPr>
              <w:spacing w:before="20" w:after="20"/>
              <w:ind w:right="602"/>
              <w:jc w:val="right"/>
              <w:rPr>
                <w:szCs w:val="17"/>
                <w:lang w:eastAsia="en-AU"/>
              </w:rPr>
            </w:pPr>
            <w:r w:rsidRPr="00AA2483">
              <w:rPr>
                <w:szCs w:val="17"/>
                <w:lang w:eastAsia="en-AU"/>
              </w:rPr>
              <w:t>51</w:t>
            </w:r>
          </w:p>
        </w:tc>
        <w:tc>
          <w:tcPr>
            <w:tcW w:w="1701" w:type="dxa"/>
            <w:noWrap/>
            <w:hideMark/>
          </w:tcPr>
          <w:p w14:paraId="136F0B16"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2240016B" w14:textId="77777777" w:rsidTr="003061C9">
        <w:tc>
          <w:tcPr>
            <w:tcW w:w="3118" w:type="dxa"/>
            <w:noWrap/>
            <w:hideMark/>
          </w:tcPr>
          <w:p w14:paraId="4253708D" w14:textId="77777777" w:rsidR="00AA2483" w:rsidRPr="00AA2483" w:rsidRDefault="00AA2483" w:rsidP="00AA2483">
            <w:pPr>
              <w:spacing w:before="20" w:after="20"/>
              <w:rPr>
                <w:szCs w:val="17"/>
                <w:lang w:eastAsia="en-AU"/>
              </w:rPr>
            </w:pPr>
            <w:r w:rsidRPr="00AA2483">
              <w:rPr>
                <w:szCs w:val="17"/>
              </w:rPr>
              <w:t>QUIGLEY, Jo-Anne Therese</w:t>
            </w:r>
          </w:p>
        </w:tc>
        <w:tc>
          <w:tcPr>
            <w:tcW w:w="1843" w:type="dxa"/>
            <w:noWrap/>
            <w:hideMark/>
          </w:tcPr>
          <w:p w14:paraId="1611A0CD" w14:textId="77777777" w:rsidR="00AA2483" w:rsidRPr="00AA2483" w:rsidRDefault="00AA2483" w:rsidP="00AA2483">
            <w:pPr>
              <w:spacing w:before="20" w:after="20"/>
              <w:ind w:right="602"/>
              <w:jc w:val="right"/>
              <w:rPr>
                <w:szCs w:val="17"/>
                <w:lang w:eastAsia="en-AU"/>
              </w:rPr>
            </w:pPr>
            <w:r w:rsidRPr="00AA2483">
              <w:rPr>
                <w:szCs w:val="17"/>
                <w:lang w:eastAsia="en-AU"/>
              </w:rPr>
              <w:t>697</w:t>
            </w:r>
          </w:p>
        </w:tc>
        <w:tc>
          <w:tcPr>
            <w:tcW w:w="1701" w:type="dxa"/>
            <w:noWrap/>
            <w:hideMark/>
          </w:tcPr>
          <w:p w14:paraId="3D528834"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FBEE7A5" w14:textId="77777777" w:rsidTr="003061C9">
        <w:tc>
          <w:tcPr>
            <w:tcW w:w="3118" w:type="dxa"/>
            <w:noWrap/>
            <w:hideMark/>
          </w:tcPr>
          <w:p w14:paraId="0C832723" w14:textId="77777777" w:rsidR="00AA2483" w:rsidRPr="00AA2483" w:rsidRDefault="00AA2483" w:rsidP="00AA2483">
            <w:pPr>
              <w:spacing w:before="20" w:after="20"/>
              <w:rPr>
                <w:szCs w:val="17"/>
                <w:lang w:eastAsia="en-AU"/>
              </w:rPr>
            </w:pPr>
            <w:r w:rsidRPr="00AA2483">
              <w:rPr>
                <w:szCs w:val="17"/>
              </w:rPr>
              <w:t>WOOLLEY, Steve</w:t>
            </w:r>
          </w:p>
        </w:tc>
        <w:tc>
          <w:tcPr>
            <w:tcW w:w="1843" w:type="dxa"/>
            <w:noWrap/>
            <w:hideMark/>
          </w:tcPr>
          <w:p w14:paraId="1E812536" w14:textId="77777777" w:rsidR="00AA2483" w:rsidRPr="00AA2483" w:rsidRDefault="00AA2483" w:rsidP="00AA2483">
            <w:pPr>
              <w:spacing w:before="20" w:after="20"/>
              <w:ind w:right="602"/>
              <w:jc w:val="right"/>
              <w:rPr>
                <w:szCs w:val="17"/>
                <w:lang w:eastAsia="en-AU"/>
              </w:rPr>
            </w:pPr>
            <w:r w:rsidRPr="00AA2483">
              <w:rPr>
                <w:szCs w:val="17"/>
                <w:lang w:eastAsia="en-AU"/>
              </w:rPr>
              <w:t>89</w:t>
            </w:r>
          </w:p>
        </w:tc>
        <w:tc>
          <w:tcPr>
            <w:tcW w:w="1701" w:type="dxa"/>
            <w:noWrap/>
            <w:hideMark/>
          </w:tcPr>
          <w:p w14:paraId="5B7D44A2"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248E6C73" w14:textId="77777777" w:rsidTr="003061C9">
        <w:tc>
          <w:tcPr>
            <w:tcW w:w="3118" w:type="dxa"/>
            <w:noWrap/>
            <w:hideMark/>
          </w:tcPr>
          <w:p w14:paraId="09C99B42" w14:textId="77777777" w:rsidR="00AA2483" w:rsidRPr="00AA2483" w:rsidRDefault="00AA2483" w:rsidP="00AA2483">
            <w:pPr>
              <w:spacing w:before="20" w:after="40"/>
              <w:rPr>
                <w:szCs w:val="17"/>
                <w:lang w:eastAsia="en-AU"/>
              </w:rPr>
            </w:pPr>
            <w:r w:rsidRPr="00AA2483">
              <w:rPr>
                <w:szCs w:val="17"/>
              </w:rPr>
              <w:t>WEGENER, Susanne</w:t>
            </w:r>
          </w:p>
        </w:tc>
        <w:tc>
          <w:tcPr>
            <w:tcW w:w="1843" w:type="dxa"/>
            <w:noWrap/>
            <w:hideMark/>
          </w:tcPr>
          <w:p w14:paraId="1655DF43" w14:textId="77777777" w:rsidR="00AA2483" w:rsidRPr="00AA2483" w:rsidRDefault="00AA2483" w:rsidP="00AA2483">
            <w:pPr>
              <w:spacing w:before="20" w:after="20"/>
              <w:ind w:right="602"/>
              <w:jc w:val="right"/>
              <w:rPr>
                <w:szCs w:val="17"/>
                <w:lang w:eastAsia="en-AU"/>
              </w:rPr>
            </w:pPr>
            <w:r w:rsidRPr="00AA2483">
              <w:rPr>
                <w:szCs w:val="17"/>
                <w:lang w:eastAsia="en-AU"/>
              </w:rPr>
              <w:t>42</w:t>
            </w:r>
          </w:p>
        </w:tc>
        <w:tc>
          <w:tcPr>
            <w:tcW w:w="1701" w:type="dxa"/>
            <w:noWrap/>
            <w:hideMark/>
          </w:tcPr>
          <w:p w14:paraId="7762CE3A" w14:textId="77777777" w:rsidR="00AA2483" w:rsidRPr="00AA2483" w:rsidRDefault="00AA2483" w:rsidP="00AA2483">
            <w:pPr>
              <w:spacing w:before="20" w:after="20"/>
              <w:jc w:val="center"/>
              <w:rPr>
                <w:szCs w:val="17"/>
                <w:lang w:eastAsia="en-AU"/>
              </w:rPr>
            </w:pPr>
          </w:p>
        </w:tc>
      </w:tr>
    </w:tbl>
    <w:p w14:paraId="06E3487B" w14:textId="77777777" w:rsidR="00AA2483" w:rsidRPr="00AA2483" w:rsidRDefault="00AA2483" w:rsidP="00AA2483">
      <w:pPr>
        <w:spacing w:before="120" w:after="120"/>
        <w:jc w:val="center"/>
        <w:rPr>
          <w:b/>
          <w:bCs/>
          <w:szCs w:val="17"/>
        </w:rPr>
      </w:pPr>
      <w:r w:rsidRPr="00AA2483">
        <w:rPr>
          <w:b/>
          <w:bCs/>
          <w:szCs w:val="17"/>
        </w:rPr>
        <w:t>District Council of Loxton Waikerie</w:t>
      </w:r>
    </w:p>
    <w:p w14:paraId="58603BD9" w14:textId="77777777" w:rsidR="00AA2483" w:rsidRPr="00AA2483" w:rsidRDefault="00AA2483" w:rsidP="00AA2483">
      <w:pPr>
        <w:spacing w:before="80"/>
        <w:rPr>
          <w:b/>
          <w:bCs/>
          <w:szCs w:val="17"/>
          <w:lang w:val="en-US"/>
        </w:rPr>
      </w:pPr>
      <w:r w:rsidRPr="00AA2483">
        <w:rPr>
          <w:b/>
          <w:bCs/>
          <w:szCs w:val="17"/>
          <w:lang w:val="en-US"/>
        </w:rPr>
        <w:t>Mayor, 1 vacancy</w:t>
      </w:r>
    </w:p>
    <w:p w14:paraId="7EE4D144" w14:textId="77777777" w:rsidR="00AA2483" w:rsidRPr="00AA2483" w:rsidRDefault="00AA2483" w:rsidP="00AA2483">
      <w:pPr>
        <w:spacing w:after="0"/>
        <w:rPr>
          <w:szCs w:val="17"/>
        </w:rPr>
      </w:pPr>
      <w:r w:rsidRPr="00AA2483">
        <w:rPr>
          <w:szCs w:val="17"/>
        </w:rPr>
        <w:t>Formal Ballot Papers: 4,477</w:t>
      </w:r>
    </w:p>
    <w:p w14:paraId="2B3D0AF3" w14:textId="77777777" w:rsidR="00AA2483" w:rsidRPr="00AA2483" w:rsidRDefault="00AA2483" w:rsidP="00AA2483">
      <w:pPr>
        <w:spacing w:after="0"/>
        <w:rPr>
          <w:szCs w:val="17"/>
        </w:rPr>
      </w:pPr>
      <w:r w:rsidRPr="00AA2483">
        <w:rPr>
          <w:szCs w:val="17"/>
        </w:rPr>
        <w:t>Informal Ballot Papers: 12</w:t>
      </w:r>
    </w:p>
    <w:p w14:paraId="5FD9DFD2" w14:textId="77777777" w:rsidR="00AA2483" w:rsidRPr="00AA2483" w:rsidRDefault="00AA2483" w:rsidP="00AA2483">
      <w:pPr>
        <w:rPr>
          <w:szCs w:val="17"/>
        </w:rPr>
      </w:pPr>
      <w:r w:rsidRPr="00AA2483">
        <w:rPr>
          <w:szCs w:val="17"/>
        </w:rPr>
        <w:t>Quota: 2,239</w:t>
      </w:r>
    </w:p>
    <w:tbl>
      <w:tblPr>
        <w:tblStyle w:val="Gazettetable"/>
        <w:tblW w:w="6662" w:type="dxa"/>
        <w:tblLook w:val="04A0" w:firstRow="1" w:lastRow="0" w:firstColumn="1" w:lastColumn="0" w:noHBand="0" w:noVBand="1"/>
      </w:tblPr>
      <w:tblGrid>
        <w:gridCol w:w="3118"/>
        <w:gridCol w:w="1843"/>
        <w:gridCol w:w="1701"/>
      </w:tblGrid>
      <w:tr w:rsidR="00AA2483" w:rsidRPr="00AA2483" w14:paraId="02C8943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46C696F"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E15A19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EE5D92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AEF2EC6" w14:textId="77777777" w:rsidTr="003061C9">
        <w:tc>
          <w:tcPr>
            <w:tcW w:w="3118" w:type="dxa"/>
            <w:noWrap/>
            <w:hideMark/>
          </w:tcPr>
          <w:p w14:paraId="63EA12B6" w14:textId="77777777" w:rsidR="00AA2483" w:rsidRPr="00AA2483" w:rsidRDefault="00AA2483" w:rsidP="00AA2483">
            <w:pPr>
              <w:spacing w:before="20" w:after="20"/>
              <w:rPr>
                <w:szCs w:val="17"/>
                <w:lang w:eastAsia="en-AU"/>
              </w:rPr>
            </w:pPr>
            <w:r w:rsidRPr="00AA2483">
              <w:rPr>
                <w:szCs w:val="17"/>
                <w:lang w:eastAsia="en-AU"/>
              </w:rPr>
              <w:t>NORTON, Trevor (Nobby)</w:t>
            </w:r>
          </w:p>
        </w:tc>
        <w:tc>
          <w:tcPr>
            <w:tcW w:w="1843" w:type="dxa"/>
            <w:noWrap/>
            <w:hideMark/>
          </w:tcPr>
          <w:p w14:paraId="25DCB413" w14:textId="77777777" w:rsidR="00AA2483" w:rsidRPr="00AA2483" w:rsidRDefault="00AA2483" w:rsidP="00AA2483">
            <w:pPr>
              <w:spacing w:before="20" w:after="20"/>
              <w:ind w:right="602"/>
              <w:jc w:val="right"/>
              <w:rPr>
                <w:szCs w:val="17"/>
                <w:lang w:eastAsia="en-AU"/>
              </w:rPr>
            </w:pPr>
            <w:r w:rsidRPr="00AA2483">
              <w:rPr>
                <w:szCs w:val="17"/>
                <w:lang w:eastAsia="en-AU"/>
              </w:rPr>
              <w:t>2,686</w:t>
            </w:r>
          </w:p>
        </w:tc>
        <w:tc>
          <w:tcPr>
            <w:tcW w:w="1701" w:type="dxa"/>
            <w:noWrap/>
            <w:hideMark/>
          </w:tcPr>
          <w:p w14:paraId="1EF51339"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B53424C" w14:textId="77777777" w:rsidTr="003061C9">
        <w:tc>
          <w:tcPr>
            <w:tcW w:w="3118" w:type="dxa"/>
            <w:noWrap/>
            <w:hideMark/>
          </w:tcPr>
          <w:p w14:paraId="04E23D32" w14:textId="77777777" w:rsidR="00AA2483" w:rsidRPr="00AA2483" w:rsidRDefault="00AA2483" w:rsidP="00AA2483">
            <w:pPr>
              <w:spacing w:before="20" w:after="40"/>
              <w:rPr>
                <w:szCs w:val="17"/>
                <w:lang w:eastAsia="en-AU"/>
              </w:rPr>
            </w:pPr>
            <w:r w:rsidRPr="00AA2483">
              <w:rPr>
                <w:szCs w:val="17"/>
                <w:lang w:eastAsia="en-AU"/>
              </w:rPr>
              <w:t xml:space="preserve">NICHOLLS, </w:t>
            </w:r>
            <w:r w:rsidRPr="00AA2483">
              <w:rPr>
                <w:szCs w:val="17"/>
              </w:rPr>
              <w:t>Bob</w:t>
            </w:r>
          </w:p>
        </w:tc>
        <w:tc>
          <w:tcPr>
            <w:tcW w:w="1843" w:type="dxa"/>
            <w:noWrap/>
            <w:hideMark/>
          </w:tcPr>
          <w:p w14:paraId="765263C7" w14:textId="77777777" w:rsidR="00AA2483" w:rsidRPr="00AA2483" w:rsidRDefault="00AA2483" w:rsidP="00AA2483">
            <w:pPr>
              <w:spacing w:before="20" w:after="20"/>
              <w:ind w:right="602"/>
              <w:jc w:val="right"/>
              <w:rPr>
                <w:szCs w:val="17"/>
                <w:lang w:eastAsia="en-AU"/>
              </w:rPr>
            </w:pPr>
            <w:r w:rsidRPr="00AA2483">
              <w:rPr>
                <w:szCs w:val="17"/>
                <w:lang w:eastAsia="en-AU"/>
              </w:rPr>
              <w:t>1,791</w:t>
            </w:r>
          </w:p>
        </w:tc>
        <w:tc>
          <w:tcPr>
            <w:tcW w:w="1701" w:type="dxa"/>
            <w:noWrap/>
            <w:hideMark/>
          </w:tcPr>
          <w:p w14:paraId="51CAC779" w14:textId="77777777" w:rsidR="00AA2483" w:rsidRPr="00AA2483" w:rsidRDefault="00AA2483" w:rsidP="00AA2483">
            <w:pPr>
              <w:spacing w:before="20" w:after="20"/>
              <w:jc w:val="center"/>
              <w:rPr>
                <w:szCs w:val="17"/>
                <w:lang w:eastAsia="en-AU"/>
              </w:rPr>
            </w:pPr>
          </w:p>
        </w:tc>
      </w:tr>
    </w:tbl>
    <w:p w14:paraId="7423598A"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xml:space="preserve"> 10 vacancies</w:t>
      </w:r>
    </w:p>
    <w:p w14:paraId="0B2EEDC2" w14:textId="77777777" w:rsidR="00AA2483" w:rsidRPr="00AA2483" w:rsidRDefault="00AA2483" w:rsidP="00AA2483">
      <w:pPr>
        <w:spacing w:after="0"/>
        <w:rPr>
          <w:szCs w:val="17"/>
        </w:rPr>
      </w:pPr>
      <w:r w:rsidRPr="00AA2483">
        <w:rPr>
          <w:szCs w:val="17"/>
        </w:rPr>
        <w:t>Formal Ballot Papers: 4,310</w:t>
      </w:r>
    </w:p>
    <w:p w14:paraId="2263F13D" w14:textId="77777777" w:rsidR="00AA2483" w:rsidRPr="00AA2483" w:rsidRDefault="00AA2483" w:rsidP="00AA2483">
      <w:pPr>
        <w:spacing w:after="0"/>
        <w:rPr>
          <w:szCs w:val="17"/>
        </w:rPr>
      </w:pPr>
      <w:r w:rsidRPr="00AA2483">
        <w:rPr>
          <w:szCs w:val="17"/>
        </w:rPr>
        <w:t>Informal Ballot Papers: 211</w:t>
      </w:r>
    </w:p>
    <w:p w14:paraId="6F2A68C1" w14:textId="77777777" w:rsidR="00AA2483" w:rsidRPr="00AA2483" w:rsidRDefault="00AA2483" w:rsidP="00AA2483">
      <w:pPr>
        <w:rPr>
          <w:szCs w:val="17"/>
        </w:rPr>
      </w:pPr>
      <w:r w:rsidRPr="00AA2483">
        <w:rPr>
          <w:szCs w:val="17"/>
        </w:rPr>
        <w:t>Quota: 392</w:t>
      </w:r>
    </w:p>
    <w:tbl>
      <w:tblPr>
        <w:tblStyle w:val="Gazettetable"/>
        <w:tblW w:w="6662" w:type="dxa"/>
        <w:tblLook w:val="04A0" w:firstRow="1" w:lastRow="0" w:firstColumn="1" w:lastColumn="0" w:noHBand="0" w:noVBand="1"/>
      </w:tblPr>
      <w:tblGrid>
        <w:gridCol w:w="3118"/>
        <w:gridCol w:w="1843"/>
        <w:gridCol w:w="1701"/>
      </w:tblGrid>
      <w:tr w:rsidR="00AA2483" w:rsidRPr="00AA2483" w14:paraId="7922BBF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901ABC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027A7E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C61A5C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EE57010" w14:textId="77777777" w:rsidTr="003061C9">
        <w:tc>
          <w:tcPr>
            <w:tcW w:w="3118" w:type="dxa"/>
            <w:noWrap/>
            <w:hideMark/>
          </w:tcPr>
          <w:p w14:paraId="4491840A" w14:textId="77777777" w:rsidR="00AA2483" w:rsidRPr="00AA2483" w:rsidRDefault="00AA2483" w:rsidP="00AA2483">
            <w:pPr>
              <w:spacing w:before="20" w:after="20"/>
              <w:rPr>
                <w:szCs w:val="17"/>
                <w:lang w:eastAsia="en-AU"/>
              </w:rPr>
            </w:pPr>
            <w:r w:rsidRPr="00AA2483">
              <w:rPr>
                <w:szCs w:val="17"/>
              </w:rPr>
              <w:t>FERBER, Craig Francis</w:t>
            </w:r>
          </w:p>
        </w:tc>
        <w:tc>
          <w:tcPr>
            <w:tcW w:w="1843" w:type="dxa"/>
            <w:noWrap/>
            <w:hideMark/>
          </w:tcPr>
          <w:p w14:paraId="1D834BFA" w14:textId="77777777" w:rsidR="00AA2483" w:rsidRPr="00AA2483" w:rsidRDefault="00AA2483" w:rsidP="00AA2483">
            <w:pPr>
              <w:spacing w:before="20" w:after="20"/>
              <w:ind w:right="602"/>
              <w:jc w:val="right"/>
              <w:rPr>
                <w:szCs w:val="17"/>
                <w:lang w:eastAsia="en-AU"/>
              </w:rPr>
            </w:pPr>
            <w:r w:rsidRPr="00AA2483">
              <w:rPr>
                <w:szCs w:val="17"/>
                <w:lang w:eastAsia="en-AU"/>
              </w:rPr>
              <w:t>341</w:t>
            </w:r>
          </w:p>
        </w:tc>
        <w:tc>
          <w:tcPr>
            <w:tcW w:w="1701" w:type="dxa"/>
            <w:noWrap/>
            <w:hideMark/>
          </w:tcPr>
          <w:p w14:paraId="51066F37"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4AD5E5F9" w14:textId="77777777" w:rsidTr="003061C9">
        <w:tc>
          <w:tcPr>
            <w:tcW w:w="3118" w:type="dxa"/>
            <w:noWrap/>
            <w:hideMark/>
          </w:tcPr>
          <w:p w14:paraId="430902E9" w14:textId="77777777" w:rsidR="00AA2483" w:rsidRPr="00AA2483" w:rsidRDefault="00AA2483" w:rsidP="00AA2483">
            <w:pPr>
              <w:spacing w:before="20" w:after="20"/>
              <w:rPr>
                <w:szCs w:val="17"/>
                <w:lang w:eastAsia="en-AU"/>
              </w:rPr>
            </w:pPr>
            <w:r w:rsidRPr="00AA2483">
              <w:rPr>
                <w:szCs w:val="17"/>
              </w:rPr>
              <w:t>ALTSCHWAGER, Sonya</w:t>
            </w:r>
          </w:p>
        </w:tc>
        <w:tc>
          <w:tcPr>
            <w:tcW w:w="1843" w:type="dxa"/>
            <w:noWrap/>
            <w:hideMark/>
          </w:tcPr>
          <w:p w14:paraId="4BC16A1A" w14:textId="77777777" w:rsidR="00AA2483" w:rsidRPr="00AA2483" w:rsidRDefault="00AA2483" w:rsidP="00AA2483">
            <w:pPr>
              <w:spacing w:before="20" w:after="20"/>
              <w:ind w:right="602"/>
              <w:jc w:val="right"/>
              <w:rPr>
                <w:szCs w:val="17"/>
                <w:lang w:eastAsia="en-AU"/>
              </w:rPr>
            </w:pPr>
            <w:r w:rsidRPr="00AA2483">
              <w:rPr>
                <w:szCs w:val="17"/>
                <w:lang w:eastAsia="en-AU"/>
              </w:rPr>
              <w:t>565</w:t>
            </w:r>
          </w:p>
        </w:tc>
        <w:tc>
          <w:tcPr>
            <w:tcW w:w="1701" w:type="dxa"/>
            <w:noWrap/>
            <w:hideMark/>
          </w:tcPr>
          <w:p w14:paraId="56104FE5"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8DCF87F" w14:textId="77777777" w:rsidTr="003061C9">
        <w:tc>
          <w:tcPr>
            <w:tcW w:w="3118" w:type="dxa"/>
            <w:noWrap/>
            <w:hideMark/>
          </w:tcPr>
          <w:p w14:paraId="0AE45CE0" w14:textId="77777777" w:rsidR="00AA2483" w:rsidRPr="00AA2483" w:rsidRDefault="00AA2483" w:rsidP="00AA2483">
            <w:pPr>
              <w:spacing w:before="20" w:after="20"/>
              <w:rPr>
                <w:szCs w:val="17"/>
                <w:lang w:eastAsia="en-AU"/>
              </w:rPr>
            </w:pPr>
            <w:r w:rsidRPr="00AA2483">
              <w:rPr>
                <w:szCs w:val="17"/>
              </w:rPr>
              <w:t>LIGHT, Ian James</w:t>
            </w:r>
          </w:p>
        </w:tc>
        <w:tc>
          <w:tcPr>
            <w:tcW w:w="1843" w:type="dxa"/>
            <w:noWrap/>
            <w:hideMark/>
          </w:tcPr>
          <w:p w14:paraId="75CBA190" w14:textId="77777777" w:rsidR="00AA2483" w:rsidRPr="00AA2483" w:rsidRDefault="00AA2483" w:rsidP="00AA2483">
            <w:pPr>
              <w:spacing w:before="20" w:after="20"/>
              <w:ind w:right="602"/>
              <w:jc w:val="right"/>
              <w:rPr>
                <w:szCs w:val="17"/>
                <w:lang w:eastAsia="en-AU"/>
              </w:rPr>
            </w:pPr>
            <w:r w:rsidRPr="00AA2483">
              <w:rPr>
                <w:szCs w:val="17"/>
                <w:lang w:eastAsia="en-AU"/>
              </w:rPr>
              <w:t>346</w:t>
            </w:r>
          </w:p>
        </w:tc>
        <w:tc>
          <w:tcPr>
            <w:tcW w:w="1701" w:type="dxa"/>
            <w:noWrap/>
            <w:hideMark/>
          </w:tcPr>
          <w:p w14:paraId="20020740"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3E62FCC4" w14:textId="77777777" w:rsidTr="003061C9">
        <w:tc>
          <w:tcPr>
            <w:tcW w:w="3118" w:type="dxa"/>
            <w:noWrap/>
            <w:hideMark/>
          </w:tcPr>
          <w:p w14:paraId="2035D63D" w14:textId="77777777" w:rsidR="00AA2483" w:rsidRPr="00AA2483" w:rsidRDefault="00AA2483" w:rsidP="00AA2483">
            <w:pPr>
              <w:spacing w:before="20" w:after="20"/>
              <w:rPr>
                <w:szCs w:val="17"/>
                <w:lang w:eastAsia="en-AU"/>
              </w:rPr>
            </w:pPr>
            <w:r w:rsidRPr="00AA2483">
              <w:rPr>
                <w:szCs w:val="17"/>
              </w:rPr>
              <w:t>FOWLER, Sonia Jane</w:t>
            </w:r>
          </w:p>
        </w:tc>
        <w:tc>
          <w:tcPr>
            <w:tcW w:w="1843" w:type="dxa"/>
            <w:noWrap/>
            <w:hideMark/>
          </w:tcPr>
          <w:p w14:paraId="4C689B2E" w14:textId="77777777" w:rsidR="00AA2483" w:rsidRPr="00AA2483" w:rsidRDefault="00AA2483" w:rsidP="00AA2483">
            <w:pPr>
              <w:spacing w:before="20" w:after="20"/>
              <w:ind w:right="602"/>
              <w:jc w:val="right"/>
              <w:rPr>
                <w:szCs w:val="17"/>
                <w:lang w:eastAsia="en-AU"/>
              </w:rPr>
            </w:pPr>
            <w:r w:rsidRPr="00AA2483">
              <w:rPr>
                <w:szCs w:val="17"/>
                <w:lang w:eastAsia="en-AU"/>
              </w:rPr>
              <w:t>558</w:t>
            </w:r>
          </w:p>
        </w:tc>
        <w:tc>
          <w:tcPr>
            <w:tcW w:w="1701" w:type="dxa"/>
            <w:noWrap/>
            <w:hideMark/>
          </w:tcPr>
          <w:p w14:paraId="64161651"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14F8077" w14:textId="77777777" w:rsidTr="003061C9">
        <w:tc>
          <w:tcPr>
            <w:tcW w:w="3118" w:type="dxa"/>
            <w:noWrap/>
            <w:hideMark/>
          </w:tcPr>
          <w:p w14:paraId="7687AEC9" w14:textId="77777777" w:rsidR="00AA2483" w:rsidRPr="00AA2483" w:rsidRDefault="00AA2483" w:rsidP="00AA2483">
            <w:pPr>
              <w:spacing w:before="20" w:after="20"/>
              <w:rPr>
                <w:szCs w:val="17"/>
                <w:lang w:eastAsia="en-AU"/>
              </w:rPr>
            </w:pPr>
            <w:r w:rsidRPr="00AA2483">
              <w:rPr>
                <w:szCs w:val="17"/>
              </w:rPr>
              <w:t>PFEILER, Gary William</w:t>
            </w:r>
          </w:p>
        </w:tc>
        <w:tc>
          <w:tcPr>
            <w:tcW w:w="1843" w:type="dxa"/>
            <w:noWrap/>
            <w:hideMark/>
          </w:tcPr>
          <w:p w14:paraId="4E494F14" w14:textId="77777777" w:rsidR="00AA2483" w:rsidRPr="00AA2483" w:rsidRDefault="00AA2483" w:rsidP="00AA2483">
            <w:pPr>
              <w:spacing w:before="20" w:after="20"/>
              <w:ind w:right="602"/>
              <w:jc w:val="right"/>
              <w:rPr>
                <w:szCs w:val="17"/>
                <w:lang w:eastAsia="en-AU"/>
              </w:rPr>
            </w:pPr>
            <w:r w:rsidRPr="00AA2483">
              <w:rPr>
                <w:szCs w:val="17"/>
                <w:lang w:eastAsia="en-AU"/>
              </w:rPr>
              <w:t>436</w:t>
            </w:r>
          </w:p>
        </w:tc>
        <w:tc>
          <w:tcPr>
            <w:tcW w:w="1701" w:type="dxa"/>
            <w:noWrap/>
            <w:hideMark/>
          </w:tcPr>
          <w:p w14:paraId="6D6B880E"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749E20CB" w14:textId="77777777" w:rsidTr="003061C9">
        <w:tc>
          <w:tcPr>
            <w:tcW w:w="3118" w:type="dxa"/>
            <w:noWrap/>
            <w:hideMark/>
          </w:tcPr>
          <w:p w14:paraId="720026F9" w14:textId="77777777" w:rsidR="00AA2483" w:rsidRPr="00AA2483" w:rsidRDefault="00AA2483" w:rsidP="00AA2483">
            <w:pPr>
              <w:spacing w:before="20" w:after="20"/>
              <w:rPr>
                <w:szCs w:val="17"/>
                <w:lang w:eastAsia="en-AU"/>
              </w:rPr>
            </w:pPr>
            <w:r w:rsidRPr="00AA2483">
              <w:rPr>
                <w:szCs w:val="17"/>
              </w:rPr>
              <w:t>ANDREW, Kent</w:t>
            </w:r>
          </w:p>
        </w:tc>
        <w:tc>
          <w:tcPr>
            <w:tcW w:w="1843" w:type="dxa"/>
            <w:noWrap/>
            <w:hideMark/>
          </w:tcPr>
          <w:p w14:paraId="0AE4252F" w14:textId="77777777" w:rsidR="00AA2483" w:rsidRPr="00AA2483" w:rsidRDefault="00AA2483" w:rsidP="00AA2483">
            <w:pPr>
              <w:spacing w:before="20" w:after="20"/>
              <w:ind w:right="602"/>
              <w:jc w:val="right"/>
              <w:rPr>
                <w:szCs w:val="17"/>
                <w:lang w:eastAsia="en-AU"/>
              </w:rPr>
            </w:pPr>
            <w:r w:rsidRPr="00AA2483">
              <w:rPr>
                <w:szCs w:val="17"/>
                <w:lang w:eastAsia="en-AU"/>
              </w:rPr>
              <w:t>193</w:t>
            </w:r>
          </w:p>
        </w:tc>
        <w:tc>
          <w:tcPr>
            <w:tcW w:w="1701" w:type="dxa"/>
            <w:noWrap/>
            <w:hideMark/>
          </w:tcPr>
          <w:p w14:paraId="6D731FF6" w14:textId="77777777" w:rsidR="00AA2483" w:rsidRPr="00AA2483" w:rsidRDefault="00AA2483" w:rsidP="00AA2483">
            <w:pPr>
              <w:spacing w:before="20" w:after="20"/>
              <w:jc w:val="center"/>
              <w:rPr>
                <w:szCs w:val="17"/>
                <w:lang w:eastAsia="en-AU"/>
              </w:rPr>
            </w:pPr>
            <w:r w:rsidRPr="00AA2483">
              <w:rPr>
                <w:szCs w:val="17"/>
                <w:lang w:eastAsia="en-AU"/>
              </w:rPr>
              <w:t>Elected 10</w:t>
            </w:r>
          </w:p>
        </w:tc>
      </w:tr>
      <w:tr w:rsidR="00AA2483" w:rsidRPr="00AA2483" w14:paraId="088C142C" w14:textId="77777777" w:rsidTr="003061C9">
        <w:tc>
          <w:tcPr>
            <w:tcW w:w="3118" w:type="dxa"/>
            <w:noWrap/>
            <w:hideMark/>
          </w:tcPr>
          <w:p w14:paraId="715CF278" w14:textId="77777777" w:rsidR="00AA2483" w:rsidRPr="00AA2483" w:rsidRDefault="00AA2483" w:rsidP="00AA2483">
            <w:pPr>
              <w:spacing w:before="20" w:after="20"/>
              <w:rPr>
                <w:szCs w:val="17"/>
                <w:lang w:eastAsia="en-AU"/>
              </w:rPr>
            </w:pPr>
            <w:r w:rsidRPr="00AA2483">
              <w:rPr>
                <w:szCs w:val="17"/>
              </w:rPr>
              <w:t>MATTHEWS, Clive Andrew</w:t>
            </w:r>
          </w:p>
        </w:tc>
        <w:tc>
          <w:tcPr>
            <w:tcW w:w="1843" w:type="dxa"/>
            <w:noWrap/>
            <w:hideMark/>
          </w:tcPr>
          <w:p w14:paraId="15CEE6FF" w14:textId="77777777" w:rsidR="00AA2483" w:rsidRPr="00AA2483" w:rsidRDefault="00AA2483" w:rsidP="00AA2483">
            <w:pPr>
              <w:spacing w:before="20" w:after="20"/>
              <w:ind w:right="602"/>
              <w:jc w:val="right"/>
              <w:rPr>
                <w:szCs w:val="17"/>
                <w:lang w:eastAsia="en-AU"/>
              </w:rPr>
            </w:pPr>
            <w:r w:rsidRPr="00AA2483">
              <w:rPr>
                <w:szCs w:val="17"/>
                <w:lang w:eastAsia="en-AU"/>
              </w:rPr>
              <w:t>235</w:t>
            </w:r>
          </w:p>
        </w:tc>
        <w:tc>
          <w:tcPr>
            <w:tcW w:w="1701" w:type="dxa"/>
            <w:noWrap/>
            <w:hideMark/>
          </w:tcPr>
          <w:p w14:paraId="3D8092CA"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546B8A02" w14:textId="77777777" w:rsidTr="003061C9">
        <w:tc>
          <w:tcPr>
            <w:tcW w:w="3118" w:type="dxa"/>
            <w:noWrap/>
            <w:hideMark/>
          </w:tcPr>
          <w:p w14:paraId="00EE85B9" w14:textId="77777777" w:rsidR="00AA2483" w:rsidRPr="00AA2483" w:rsidRDefault="00AA2483" w:rsidP="00AA2483">
            <w:pPr>
              <w:spacing w:before="20" w:after="20"/>
              <w:rPr>
                <w:szCs w:val="17"/>
                <w:lang w:eastAsia="en-AU"/>
              </w:rPr>
            </w:pPr>
            <w:r w:rsidRPr="00AA2483">
              <w:rPr>
                <w:szCs w:val="17"/>
              </w:rPr>
              <w:t>FLAVEL, Jody</w:t>
            </w:r>
          </w:p>
        </w:tc>
        <w:tc>
          <w:tcPr>
            <w:tcW w:w="1843" w:type="dxa"/>
            <w:noWrap/>
            <w:hideMark/>
          </w:tcPr>
          <w:p w14:paraId="598CC45A" w14:textId="77777777" w:rsidR="00AA2483" w:rsidRPr="00AA2483" w:rsidRDefault="00AA2483" w:rsidP="00AA2483">
            <w:pPr>
              <w:spacing w:before="20" w:after="20"/>
              <w:ind w:right="602"/>
              <w:jc w:val="right"/>
              <w:rPr>
                <w:szCs w:val="17"/>
                <w:lang w:eastAsia="en-AU"/>
              </w:rPr>
            </w:pPr>
            <w:r w:rsidRPr="00AA2483">
              <w:rPr>
                <w:szCs w:val="17"/>
                <w:lang w:eastAsia="en-AU"/>
              </w:rPr>
              <w:t>288</w:t>
            </w:r>
          </w:p>
        </w:tc>
        <w:tc>
          <w:tcPr>
            <w:tcW w:w="1701" w:type="dxa"/>
            <w:noWrap/>
            <w:hideMark/>
          </w:tcPr>
          <w:p w14:paraId="085588BE"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04F2438B" w14:textId="77777777" w:rsidTr="003061C9">
        <w:tc>
          <w:tcPr>
            <w:tcW w:w="3118" w:type="dxa"/>
            <w:noWrap/>
            <w:hideMark/>
          </w:tcPr>
          <w:p w14:paraId="3C9A5647" w14:textId="77777777" w:rsidR="00AA2483" w:rsidRPr="00AA2483" w:rsidRDefault="00AA2483" w:rsidP="00AA2483">
            <w:pPr>
              <w:spacing w:before="20" w:after="20"/>
              <w:rPr>
                <w:szCs w:val="17"/>
                <w:lang w:eastAsia="en-AU"/>
              </w:rPr>
            </w:pPr>
            <w:r w:rsidRPr="00AA2483">
              <w:rPr>
                <w:szCs w:val="17"/>
              </w:rPr>
              <w:t>SIMES, Frances</w:t>
            </w:r>
          </w:p>
        </w:tc>
        <w:tc>
          <w:tcPr>
            <w:tcW w:w="1843" w:type="dxa"/>
            <w:noWrap/>
            <w:hideMark/>
          </w:tcPr>
          <w:p w14:paraId="07ECBCAF" w14:textId="77777777" w:rsidR="00AA2483" w:rsidRPr="00AA2483" w:rsidRDefault="00AA2483" w:rsidP="00AA2483">
            <w:pPr>
              <w:spacing w:before="20" w:after="20"/>
              <w:ind w:right="602"/>
              <w:jc w:val="right"/>
              <w:rPr>
                <w:szCs w:val="17"/>
                <w:lang w:eastAsia="en-AU"/>
              </w:rPr>
            </w:pPr>
            <w:r w:rsidRPr="00AA2483">
              <w:rPr>
                <w:szCs w:val="17"/>
                <w:lang w:eastAsia="en-AU"/>
              </w:rPr>
              <w:t>134</w:t>
            </w:r>
          </w:p>
        </w:tc>
        <w:tc>
          <w:tcPr>
            <w:tcW w:w="1701" w:type="dxa"/>
            <w:noWrap/>
            <w:hideMark/>
          </w:tcPr>
          <w:p w14:paraId="200F45B7" w14:textId="77777777" w:rsidR="00AA2483" w:rsidRPr="00AA2483" w:rsidRDefault="00AA2483" w:rsidP="00AA2483">
            <w:pPr>
              <w:spacing w:before="20" w:after="20"/>
              <w:jc w:val="center"/>
              <w:rPr>
                <w:szCs w:val="17"/>
                <w:lang w:eastAsia="en-AU"/>
              </w:rPr>
            </w:pPr>
          </w:p>
        </w:tc>
      </w:tr>
      <w:tr w:rsidR="00AA2483" w:rsidRPr="00AA2483" w14:paraId="18B17D3B" w14:textId="77777777" w:rsidTr="003061C9">
        <w:tc>
          <w:tcPr>
            <w:tcW w:w="3118" w:type="dxa"/>
            <w:noWrap/>
            <w:hideMark/>
          </w:tcPr>
          <w:p w14:paraId="5D15D89A" w14:textId="77777777" w:rsidR="00AA2483" w:rsidRPr="00AA2483" w:rsidRDefault="00AA2483" w:rsidP="00AA2483">
            <w:pPr>
              <w:spacing w:before="20" w:after="20"/>
              <w:rPr>
                <w:szCs w:val="17"/>
                <w:lang w:eastAsia="en-AU"/>
              </w:rPr>
            </w:pPr>
            <w:r w:rsidRPr="00AA2483">
              <w:rPr>
                <w:szCs w:val="17"/>
              </w:rPr>
              <w:t>HILL, Michelle</w:t>
            </w:r>
          </w:p>
        </w:tc>
        <w:tc>
          <w:tcPr>
            <w:tcW w:w="1843" w:type="dxa"/>
            <w:noWrap/>
            <w:hideMark/>
          </w:tcPr>
          <w:p w14:paraId="2A237320" w14:textId="77777777" w:rsidR="00AA2483" w:rsidRPr="00AA2483" w:rsidRDefault="00AA2483" w:rsidP="00AA2483">
            <w:pPr>
              <w:spacing w:before="20" w:after="20"/>
              <w:ind w:right="602"/>
              <w:jc w:val="right"/>
              <w:rPr>
                <w:szCs w:val="17"/>
                <w:lang w:eastAsia="en-AU"/>
              </w:rPr>
            </w:pPr>
            <w:r w:rsidRPr="00AA2483">
              <w:rPr>
                <w:szCs w:val="17"/>
                <w:lang w:eastAsia="en-AU"/>
              </w:rPr>
              <w:t>424</w:t>
            </w:r>
          </w:p>
        </w:tc>
        <w:tc>
          <w:tcPr>
            <w:tcW w:w="1701" w:type="dxa"/>
            <w:noWrap/>
            <w:hideMark/>
          </w:tcPr>
          <w:p w14:paraId="2D044AAC"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2DD8C43D" w14:textId="77777777" w:rsidTr="003061C9">
        <w:tc>
          <w:tcPr>
            <w:tcW w:w="3118" w:type="dxa"/>
            <w:noWrap/>
            <w:hideMark/>
          </w:tcPr>
          <w:p w14:paraId="6C1E049E" w14:textId="77777777" w:rsidR="00AA2483" w:rsidRPr="00AA2483" w:rsidRDefault="00AA2483" w:rsidP="00AA2483">
            <w:pPr>
              <w:spacing w:before="20" w:after="20"/>
              <w:rPr>
                <w:szCs w:val="17"/>
                <w:lang w:eastAsia="en-AU"/>
              </w:rPr>
            </w:pPr>
            <w:r w:rsidRPr="00AA2483">
              <w:rPr>
                <w:szCs w:val="17"/>
              </w:rPr>
              <w:t>WHEELDON, Terry Michael</w:t>
            </w:r>
          </w:p>
        </w:tc>
        <w:tc>
          <w:tcPr>
            <w:tcW w:w="1843" w:type="dxa"/>
            <w:noWrap/>
            <w:hideMark/>
          </w:tcPr>
          <w:p w14:paraId="56A4067A" w14:textId="77777777" w:rsidR="00AA2483" w:rsidRPr="00AA2483" w:rsidRDefault="00AA2483" w:rsidP="00AA2483">
            <w:pPr>
              <w:spacing w:before="20" w:after="20"/>
              <w:ind w:right="602"/>
              <w:jc w:val="right"/>
              <w:rPr>
                <w:szCs w:val="17"/>
                <w:lang w:eastAsia="en-AU"/>
              </w:rPr>
            </w:pPr>
            <w:r w:rsidRPr="00AA2483">
              <w:rPr>
                <w:szCs w:val="17"/>
                <w:lang w:eastAsia="en-AU"/>
              </w:rPr>
              <w:t>196</w:t>
            </w:r>
          </w:p>
        </w:tc>
        <w:tc>
          <w:tcPr>
            <w:tcW w:w="1701" w:type="dxa"/>
            <w:noWrap/>
            <w:hideMark/>
          </w:tcPr>
          <w:p w14:paraId="6D995181" w14:textId="77777777" w:rsidR="00AA2483" w:rsidRPr="00AA2483" w:rsidRDefault="00AA2483" w:rsidP="00AA2483">
            <w:pPr>
              <w:spacing w:before="20" w:after="20"/>
              <w:jc w:val="center"/>
              <w:rPr>
                <w:szCs w:val="17"/>
                <w:lang w:eastAsia="en-AU"/>
              </w:rPr>
            </w:pPr>
          </w:p>
        </w:tc>
      </w:tr>
      <w:tr w:rsidR="00AA2483" w:rsidRPr="00AA2483" w14:paraId="673DBB18" w14:textId="77777777" w:rsidTr="003061C9">
        <w:tc>
          <w:tcPr>
            <w:tcW w:w="3118" w:type="dxa"/>
            <w:noWrap/>
            <w:hideMark/>
          </w:tcPr>
          <w:p w14:paraId="6FED3418" w14:textId="77777777" w:rsidR="00AA2483" w:rsidRPr="00AA2483" w:rsidRDefault="00AA2483" w:rsidP="00AA2483">
            <w:pPr>
              <w:spacing w:before="20" w:after="20"/>
              <w:rPr>
                <w:szCs w:val="17"/>
                <w:lang w:eastAsia="en-AU"/>
              </w:rPr>
            </w:pPr>
            <w:r w:rsidRPr="00AA2483">
              <w:rPr>
                <w:szCs w:val="17"/>
              </w:rPr>
              <w:t>VOWLES, Michael John</w:t>
            </w:r>
          </w:p>
        </w:tc>
        <w:tc>
          <w:tcPr>
            <w:tcW w:w="1843" w:type="dxa"/>
            <w:noWrap/>
            <w:hideMark/>
          </w:tcPr>
          <w:p w14:paraId="79F4780C" w14:textId="77777777" w:rsidR="00AA2483" w:rsidRPr="00AA2483" w:rsidRDefault="00AA2483" w:rsidP="00AA2483">
            <w:pPr>
              <w:spacing w:before="20" w:after="20"/>
              <w:ind w:right="602"/>
              <w:jc w:val="right"/>
              <w:rPr>
                <w:szCs w:val="17"/>
                <w:lang w:eastAsia="en-AU"/>
              </w:rPr>
            </w:pPr>
            <w:r w:rsidRPr="00AA2483">
              <w:rPr>
                <w:szCs w:val="17"/>
                <w:lang w:eastAsia="en-AU"/>
              </w:rPr>
              <w:t>474</w:t>
            </w:r>
          </w:p>
        </w:tc>
        <w:tc>
          <w:tcPr>
            <w:tcW w:w="1701" w:type="dxa"/>
            <w:noWrap/>
            <w:hideMark/>
          </w:tcPr>
          <w:p w14:paraId="32AE63F7"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07F78E70" w14:textId="77777777" w:rsidTr="003061C9">
        <w:tc>
          <w:tcPr>
            <w:tcW w:w="3118" w:type="dxa"/>
            <w:noWrap/>
            <w:hideMark/>
          </w:tcPr>
          <w:p w14:paraId="463F62AF" w14:textId="77777777" w:rsidR="00AA2483" w:rsidRPr="00AA2483" w:rsidRDefault="00AA2483" w:rsidP="00AA2483">
            <w:pPr>
              <w:spacing w:before="20" w:after="40"/>
              <w:rPr>
                <w:szCs w:val="17"/>
                <w:lang w:eastAsia="en-AU"/>
              </w:rPr>
            </w:pPr>
            <w:r w:rsidRPr="00AA2483">
              <w:rPr>
                <w:szCs w:val="17"/>
              </w:rPr>
              <w:t>WEBBER, Kym</w:t>
            </w:r>
          </w:p>
        </w:tc>
        <w:tc>
          <w:tcPr>
            <w:tcW w:w="1843" w:type="dxa"/>
            <w:noWrap/>
            <w:hideMark/>
          </w:tcPr>
          <w:p w14:paraId="08B99AAF" w14:textId="77777777" w:rsidR="00AA2483" w:rsidRPr="00AA2483" w:rsidRDefault="00AA2483" w:rsidP="00AA2483">
            <w:pPr>
              <w:spacing w:before="20" w:after="20"/>
              <w:ind w:right="602"/>
              <w:jc w:val="right"/>
              <w:rPr>
                <w:szCs w:val="17"/>
                <w:lang w:eastAsia="en-AU"/>
              </w:rPr>
            </w:pPr>
            <w:r w:rsidRPr="00AA2483">
              <w:rPr>
                <w:szCs w:val="17"/>
                <w:lang w:eastAsia="en-AU"/>
              </w:rPr>
              <w:t>120</w:t>
            </w:r>
          </w:p>
        </w:tc>
        <w:tc>
          <w:tcPr>
            <w:tcW w:w="1701" w:type="dxa"/>
            <w:noWrap/>
            <w:hideMark/>
          </w:tcPr>
          <w:p w14:paraId="536FED83" w14:textId="77777777" w:rsidR="00AA2483" w:rsidRPr="00AA2483" w:rsidRDefault="00AA2483" w:rsidP="00AA2483">
            <w:pPr>
              <w:spacing w:before="20" w:after="20"/>
              <w:jc w:val="center"/>
              <w:rPr>
                <w:szCs w:val="17"/>
                <w:lang w:eastAsia="en-AU"/>
              </w:rPr>
            </w:pPr>
          </w:p>
        </w:tc>
      </w:tr>
    </w:tbl>
    <w:p w14:paraId="3F201BFB" w14:textId="77777777" w:rsidR="00AA2483" w:rsidRPr="00AA2483" w:rsidRDefault="00AA2483" w:rsidP="00AA2483">
      <w:pPr>
        <w:spacing w:before="120" w:after="120"/>
        <w:jc w:val="center"/>
        <w:rPr>
          <w:b/>
          <w:bCs/>
          <w:szCs w:val="17"/>
        </w:rPr>
      </w:pPr>
      <w:r w:rsidRPr="00AA2483">
        <w:rPr>
          <w:b/>
          <w:bCs/>
          <w:szCs w:val="17"/>
        </w:rPr>
        <w:t>City of Marion</w:t>
      </w:r>
    </w:p>
    <w:p w14:paraId="4DDE35FD" w14:textId="77777777" w:rsidR="00AA2483" w:rsidRPr="00AA2483" w:rsidRDefault="00AA2483" w:rsidP="00AA2483">
      <w:pPr>
        <w:spacing w:before="80"/>
        <w:rPr>
          <w:b/>
          <w:bCs/>
          <w:szCs w:val="17"/>
          <w:lang w:val="en-US"/>
        </w:rPr>
      </w:pPr>
      <w:r w:rsidRPr="00AA2483">
        <w:rPr>
          <w:b/>
          <w:bCs/>
          <w:szCs w:val="17"/>
          <w:lang w:val="en-US"/>
        </w:rPr>
        <w:t>Mayor, 1 vacancy</w:t>
      </w:r>
    </w:p>
    <w:p w14:paraId="60CA0187" w14:textId="77777777" w:rsidR="00AA2483" w:rsidRPr="00AA2483" w:rsidRDefault="00AA2483" w:rsidP="00AA2483">
      <w:pPr>
        <w:spacing w:after="0"/>
        <w:rPr>
          <w:szCs w:val="17"/>
        </w:rPr>
      </w:pPr>
      <w:r w:rsidRPr="00AA2483">
        <w:rPr>
          <w:szCs w:val="17"/>
        </w:rPr>
        <w:t>Formal Ballot Papers: 19,219</w:t>
      </w:r>
    </w:p>
    <w:p w14:paraId="40A970FC" w14:textId="77777777" w:rsidR="00AA2483" w:rsidRPr="00AA2483" w:rsidRDefault="00AA2483" w:rsidP="00AA2483">
      <w:pPr>
        <w:spacing w:after="0"/>
        <w:rPr>
          <w:szCs w:val="17"/>
        </w:rPr>
      </w:pPr>
      <w:r w:rsidRPr="00AA2483">
        <w:rPr>
          <w:szCs w:val="17"/>
        </w:rPr>
        <w:t>Informal Ballot Papers: 214</w:t>
      </w:r>
    </w:p>
    <w:p w14:paraId="3F603E53" w14:textId="77777777" w:rsidR="00AA2483" w:rsidRPr="00AA2483" w:rsidRDefault="00AA2483" w:rsidP="00AA2483">
      <w:pPr>
        <w:rPr>
          <w:szCs w:val="17"/>
        </w:rPr>
      </w:pPr>
      <w:r w:rsidRPr="00AA2483">
        <w:rPr>
          <w:szCs w:val="17"/>
        </w:rPr>
        <w:t>Quota: 9,610</w:t>
      </w:r>
    </w:p>
    <w:tbl>
      <w:tblPr>
        <w:tblStyle w:val="Gazettetable"/>
        <w:tblW w:w="6662" w:type="dxa"/>
        <w:tblLook w:val="04A0" w:firstRow="1" w:lastRow="0" w:firstColumn="1" w:lastColumn="0" w:noHBand="0" w:noVBand="1"/>
      </w:tblPr>
      <w:tblGrid>
        <w:gridCol w:w="3118"/>
        <w:gridCol w:w="1843"/>
        <w:gridCol w:w="1701"/>
      </w:tblGrid>
      <w:tr w:rsidR="00AA2483" w:rsidRPr="00AA2483" w14:paraId="0EAD385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A43DAA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8274295"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5321DC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E618A52" w14:textId="77777777" w:rsidTr="003061C9">
        <w:tc>
          <w:tcPr>
            <w:tcW w:w="3118" w:type="dxa"/>
            <w:noWrap/>
            <w:hideMark/>
          </w:tcPr>
          <w:p w14:paraId="2657C577" w14:textId="77777777" w:rsidR="00AA2483" w:rsidRPr="00AA2483" w:rsidRDefault="00AA2483" w:rsidP="00AA2483">
            <w:pPr>
              <w:spacing w:before="20" w:after="20"/>
              <w:rPr>
                <w:szCs w:val="17"/>
                <w:lang w:eastAsia="en-AU"/>
              </w:rPr>
            </w:pPr>
            <w:r w:rsidRPr="00AA2483">
              <w:rPr>
                <w:szCs w:val="17"/>
              </w:rPr>
              <w:t>HULL, Bruce William</w:t>
            </w:r>
          </w:p>
        </w:tc>
        <w:tc>
          <w:tcPr>
            <w:tcW w:w="1843" w:type="dxa"/>
            <w:noWrap/>
            <w:hideMark/>
          </w:tcPr>
          <w:p w14:paraId="103F27DF" w14:textId="77777777" w:rsidR="00AA2483" w:rsidRPr="00AA2483" w:rsidRDefault="00AA2483" w:rsidP="00AA2483">
            <w:pPr>
              <w:spacing w:before="20" w:after="20"/>
              <w:ind w:right="602"/>
              <w:jc w:val="right"/>
              <w:rPr>
                <w:szCs w:val="17"/>
                <w:lang w:eastAsia="en-AU"/>
              </w:rPr>
            </w:pPr>
            <w:r w:rsidRPr="00AA2483">
              <w:rPr>
                <w:szCs w:val="17"/>
                <w:lang w:eastAsia="en-AU"/>
              </w:rPr>
              <w:t>4,536</w:t>
            </w:r>
          </w:p>
        </w:tc>
        <w:tc>
          <w:tcPr>
            <w:tcW w:w="1701" w:type="dxa"/>
            <w:noWrap/>
            <w:hideMark/>
          </w:tcPr>
          <w:p w14:paraId="61E94DFB" w14:textId="77777777" w:rsidR="00AA2483" w:rsidRPr="00AA2483" w:rsidRDefault="00AA2483" w:rsidP="00AA2483">
            <w:pPr>
              <w:spacing w:before="20" w:after="20"/>
              <w:jc w:val="center"/>
              <w:rPr>
                <w:szCs w:val="17"/>
                <w:lang w:eastAsia="en-AU"/>
              </w:rPr>
            </w:pPr>
          </w:p>
        </w:tc>
      </w:tr>
      <w:tr w:rsidR="00AA2483" w:rsidRPr="00AA2483" w14:paraId="7C3A781C" w14:textId="77777777" w:rsidTr="003061C9">
        <w:tc>
          <w:tcPr>
            <w:tcW w:w="3118" w:type="dxa"/>
            <w:noWrap/>
            <w:hideMark/>
          </w:tcPr>
          <w:p w14:paraId="0F045A76" w14:textId="77777777" w:rsidR="00AA2483" w:rsidRPr="00AA2483" w:rsidRDefault="00AA2483" w:rsidP="00AA2483">
            <w:pPr>
              <w:spacing w:before="20" w:after="20"/>
              <w:rPr>
                <w:szCs w:val="17"/>
                <w:lang w:eastAsia="en-AU"/>
              </w:rPr>
            </w:pPr>
            <w:r w:rsidRPr="00AA2483">
              <w:rPr>
                <w:szCs w:val="17"/>
              </w:rPr>
              <w:t>MIDZI, Jaison</w:t>
            </w:r>
          </w:p>
        </w:tc>
        <w:tc>
          <w:tcPr>
            <w:tcW w:w="1843" w:type="dxa"/>
            <w:noWrap/>
            <w:hideMark/>
          </w:tcPr>
          <w:p w14:paraId="350F1F35" w14:textId="77777777" w:rsidR="00AA2483" w:rsidRPr="00AA2483" w:rsidRDefault="00AA2483" w:rsidP="00AA2483">
            <w:pPr>
              <w:spacing w:before="20" w:after="20"/>
              <w:ind w:right="602"/>
              <w:jc w:val="right"/>
              <w:rPr>
                <w:szCs w:val="17"/>
                <w:lang w:eastAsia="en-AU"/>
              </w:rPr>
            </w:pPr>
            <w:r w:rsidRPr="00AA2483">
              <w:rPr>
                <w:szCs w:val="17"/>
                <w:lang w:eastAsia="en-AU"/>
              </w:rPr>
              <w:t>2,695</w:t>
            </w:r>
          </w:p>
        </w:tc>
        <w:tc>
          <w:tcPr>
            <w:tcW w:w="1701" w:type="dxa"/>
            <w:noWrap/>
            <w:hideMark/>
          </w:tcPr>
          <w:p w14:paraId="202D12E4" w14:textId="77777777" w:rsidR="00AA2483" w:rsidRPr="00AA2483" w:rsidRDefault="00AA2483" w:rsidP="00AA2483">
            <w:pPr>
              <w:spacing w:before="20" w:after="20"/>
              <w:jc w:val="center"/>
              <w:rPr>
                <w:szCs w:val="17"/>
                <w:lang w:eastAsia="en-AU"/>
              </w:rPr>
            </w:pPr>
          </w:p>
        </w:tc>
      </w:tr>
      <w:tr w:rsidR="00AA2483" w:rsidRPr="00AA2483" w14:paraId="7192C520" w14:textId="77777777" w:rsidTr="003061C9">
        <w:tc>
          <w:tcPr>
            <w:tcW w:w="3118" w:type="dxa"/>
            <w:noWrap/>
            <w:hideMark/>
          </w:tcPr>
          <w:p w14:paraId="6A1ECEB8" w14:textId="77777777" w:rsidR="00AA2483" w:rsidRPr="00AA2483" w:rsidRDefault="00AA2483" w:rsidP="00AA2483">
            <w:pPr>
              <w:spacing w:before="20" w:after="40"/>
              <w:rPr>
                <w:szCs w:val="17"/>
                <w:lang w:eastAsia="en-AU"/>
              </w:rPr>
            </w:pPr>
            <w:r w:rsidRPr="00AA2483">
              <w:rPr>
                <w:szCs w:val="17"/>
              </w:rPr>
              <w:t>HANNA, Kris</w:t>
            </w:r>
          </w:p>
        </w:tc>
        <w:tc>
          <w:tcPr>
            <w:tcW w:w="1843" w:type="dxa"/>
            <w:noWrap/>
            <w:hideMark/>
          </w:tcPr>
          <w:p w14:paraId="3AED4F1F" w14:textId="77777777" w:rsidR="00AA2483" w:rsidRPr="00AA2483" w:rsidRDefault="00AA2483" w:rsidP="00AA2483">
            <w:pPr>
              <w:spacing w:before="20" w:after="20"/>
              <w:ind w:right="602"/>
              <w:jc w:val="right"/>
              <w:rPr>
                <w:szCs w:val="17"/>
                <w:lang w:eastAsia="en-AU"/>
              </w:rPr>
            </w:pPr>
            <w:r w:rsidRPr="00AA2483">
              <w:rPr>
                <w:szCs w:val="17"/>
                <w:lang w:eastAsia="en-AU"/>
              </w:rPr>
              <w:t>11,988</w:t>
            </w:r>
          </w:p>
        </w:tc>
        <w:tc>
          <w:tcPr>
            <w:tcW w:w="1701" w:type="dxa"/>
            <w:noWrap/>
            <w:hideMark/>
          </w:tcPr>
          <w:p w14:paraId="3D012FC7"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26A142AE" w14:textId="77777777" w:rsidR="00AA2483" w:rsidRPr="00AA2483" w:rsidRDefault="00AA2483" w:rsidP="00AA2483">
      <w:pPr>
        <w:spacing w:before="80"/>
        <w:rPr>
          <w:b/>
          <w:bCs/>
          <w:szCs w:val="17"/>
          <w:lang w:val="en-US"/>
        </w:rPr>
      </w:pPr>
      <w:proofErr w:type="spellStart"/>
      <w:r w:rsidRPr="00AA2483">
        <w:rPr>
          <w:b/>
          <w:bCs/>
          <w:szCs w:val="17"/>
          <w:lang w:val="en-US"/>
        </w:rPr>
        <w:t>Mullawirra</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1387CFFA"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3,116</w:t>
      </w:r>
    </w:p>
    <w:p w14:paraId="5C42573A"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205</w:t>
      </w:r>
    </w:p>
    <w:p w14:paraId="781928C1" w14:textId="69E88CB2" w:rsidR="00E71B28" w:rsidRDefault="00AA2483" w:rsidP="00AA2483">
      <w:pPr>
        <w:rPr>
          <w:rFonts w:eastAsia="Times New Roman"/>
          <w:szCs w:val="17"/>
          <w:lang w:eastAsia="en-AU"/>
        </w:rPr>
      </w:pPr>
      <w:r w:rsidRPr="00AA2483">
        <w:rPr>
          <w:rFonts w:eastAsia="Times New Roman"/>
          <w:szCs w:val="17"/>
          <w:lang w:eastAsia="en-AU"/>
        </w:rPr>
        <w:t>Quota: 1,039</w:t>
      </w:r>
    </w:p>
    <w:p w14:paraId="196A77EF" w14:textId="77777777" w:rsidR="00E71B28" w:rsidRDefault="00E71B28">
      <w:pPr>
        <w:spacing w:after="0" w:line="240" w:lineRule="auto"/>
        <w:jc w:val="left"/>
        <w:rPr>
          <w:rFonts w:eastAsia="Times New Roman"/>
          <w:szCs w:val="17"/>
          <w:lang w:eastAsia="en-AU"/>
        </w:rPr>
      </w:pPr>
      <w:r>
        <w:rPr>
          <w:rFonts w:eastAsia="Times New Roman"/>
          <w:szCs w:val="17"/>
          <w:lang w:eastAsia="en-AU"/>
        </w:rPr>
        <w:br w:type="page"/>
      </w:r>
    </w:p>
    <w:tbl>
      <w:tblPr>
        <w:tblStyle w:val="Gazettetable"/>
        <w:tblW w:w="6662" w:type="dxa"/>
        <w:tblLook w:val="04A0" w:firstRow="1" w:lastRow="0" w:firstColumn="1" w:lastColumn="0" w:noHBand="0" w:noVBand="1"/>
      </w:tblPr>
      <w:tblGrid>
        <w:gridCol w:w="3118"/>
        <w:gridCol w:w="1843"/>
        <w:gridCol w:w="1701"/>
      </w:tblGrid>
      <w:tr w:rsidR="00AA2483" w:rsidRPr="00AA2483" w14:paraId="509FD8D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83D686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6DB0DA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CA7E8E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FA233A9" w14:textId="77777777" w:rsidTr="003061C9">
        <w:tc>
          <w:tcPr>
            <w:tcW w:w="3118" w:type="dxa"/>
            <w:noWrap/>
            <w:hideMark/>
          </w:tcPr>
          <w:p w14:paraId="1F4D8233" w14:textId="77777777" w:rsidR="00AA2483" w:rsidRPr="00AA2483" w:rsidRDefault="00AA2483" w:rsidP="00AA2483">
            <w:pPr>
              <w:spacing w:before="20" w:after="20"/>
              <w:rPr>
                <w:szCs w:val="17"/>
                <w:lang w:eastAsia="en-AU"/>
              </w:rPr>
            </w:pPr>
            <w:r w:rsidRPr="00AA2483">
              <w:rPr>
                <w:szCs w:val="17"/>
              </w:rPr>
              <w:t>SINGH, Amar</w:t>
            </w:r>
          </w:p>
        </w:tc>
        <w:tc>
          <w:tcPr>
            <w:tcW w:w="1843" w:type="dxa"/>
            <w:noWrap/>
            <w:hideMark/>
          </w:tcPr>
          <w:p w14:paraId="7B88A1CF" w14:textId="77777777" w:rsidR="00AA2483" w:rsidRPr="00AA2483" w:rsidRDefault="00AA2483" w:rsidP="00AA2483">
            <w:pPr>
              <w:spacing w:before="20" w:after="20"/>
              <w:ind w:right="602"/>
              <w:jc w:val="right"/>
              <w:rPr>
                <w:szCs w:val="17"/>
                <w:lang w:eastAsia="en-AU"/>
              </w:rPr>
            </w:pPr>
            <w:r w:rsidRPr="00AA2483">
              <w:rPr>
                <w:szCs w:val="17"/>
                <w:lang w:eastAsia="en-AU"/>
              </w:rPr>
              <w:t>932</w:t>
            </w:r>
          </w:p>
        </w:tc>
        <w:tc>
          <w:tcPr>
            <w:tcW w:w="1701" w:type="dxa"/>
            <w:noWrap/>
            <w:hideMark/>
          </w:tcPr>
          <w:p w14:paraId="43B486B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20A524D" w14:textId="77777777" w:rsidTr="003061C9">
        <w:tc>
          <w:tcPr>
            <w:tcW w:w="3118" w:type="dxa"/>
            <w:noWrap/>
            <w:hideMark/>
          </w:tcPr>
          <w:p w14:paraId="0CA4D847" w14:textId="77777777" w:rsidR="00AA2483" w:rsidRPr="00AA2483" w:rsidRDefault="00AA2483" w:rsidP="00AA2483">
            <w:pPr>
              <w:spacing w:before="20" w:after="20"/>
              <w:rPr>
                <w:szCs w:val="17"/>
                <w:lang w:eastAsia="en-AU"/>
              </w:rPr>
            </w:pPr>
            <w:r w:rsidRPr="00AA2483">
              <w:rPr>
                <w:szCs w:val="17"/>
              </w:rPr>
              <w:t>VELISKOU, Jason</w:t>
            </w:r>
          </w:p>
        </w:tc>
        <w:tc>
          <w:tcPr>
            <w:tcW w:w="1843" w:type="dxa"/>
            <w:noWrap/>
            <w:hideMark/>
          </w:tcPr>
          <w:p w14:paraId="2B09D544" w14:textId="77777777" w:rsidR="00AA2483" w:rsidRPr="00AA2483" w:rsidRDefault="00AA2483" w:rsidP="00AA2483">
            <w:pPr>
              <w:spacing w:before="20" w:after="20"/>
              <w:ind w:right="602"/>
              <w:jc w:val="right"/>
              <w:rPr>
                <w:szCs w:val="17"/>
                <w:lang w:eastAsia="en-AU"/>
              </w:rPr>
            </w:pPr>
            <w:r w:rsidRPr="00AA2483">
              <w:rPr>
                <w:szCs w:val="17"/>
                <w:lang w:eastAsia="en-AU"/>
              </w:rPr>
              <w:t>1,625</w:t>
            </w:r>
          </w:p>
        </w:tc>
        <w:tc>
          <w:tcPr>
            <w:tcW w:w="1701" w:type="dxa"/>
            <w:noWrap/>
            <w:hideMark/>
          </w:tcPr>
          <w:p w14:paraId="33475165"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9884235" w14:textId="77777777" w:rsidTr="003061C9">
        <w:tc>
          <w:tcPr>
            <w:tcW w:w="3118" w:type="dxa"/>
            <w:noWrap/>
            <w:hideMark/>
          </w:tcPr>
          <w:p w14:paraId="7104402B" w14:textId="77777777" w:rsidR="00AA2483" w:rsidRPr="00AA2483" w:rsidRDefault="00AA2483" w:rsidP="00AA2483">
            <w:pPr>
              <w:spacing w:before="20" w:after="40"/>
              <w:rPr>
                <w:szCs w:val="17"/>
                <w:lang w:eastAsia="en-AU"/>
              </w:rPr>
            </w:pPr>
            <w:r w:rsidRPr="00AA2483">
              <w:rPr>
                <w:szCs w:val="17"/>
              </w:rPr>
              <w:t>GOLDING, Les</w:t>
            </w:r>
          </w:p>
        </w:tc>
        <w:tc>
          <w:tcPr>
            <w:tcW w:w="1843" w:type="dxa"/>
            <w:noWrap/>
            <w:hideMark/>
          </w:tcPr>
          <w:p w14:paraId="4B1E968D" w14:textId="77777777" w:rsidR="00AA2483" w:rsidRPr="00AA2483" w:rsidRDefault="00AA2483" w:rsidP="00AA2483">
            <w:pPr>
              <w:spacing w:before="20" w:after="20"/>
              <w:ind w:right="602"/>
              <w:jc w:val="right"/>
              <w:rPr>
                <w:szCs w:val="17"/>
                <w:lang w:eastAsia="en-AU"/>
              </w:rPr>
            </w:pPr>
            <w:r w:rsidRPr="00AA2483">
              <w:rPr>
                <w:szCs w:val="17"/>
                <w:lang w:eastAsia="en-AU"/>
              </w:rPr>
              <w:t>559</w:t>
            </w:r>
          </w:p>
        </w:tc>
        <w:tc>
          <w:tcPr>
            <w:tcW w:w="1701" w:type="dxa"/>
            <w:noWrap/>
            <w:hideMark/>
          </w:tcPr>
          <w:p w14:paraId="6F826C79" w14:textId="77777777" w:rsidR="00AA2483" w:rsidRPr="00AA2483" w:rsidRDefault="00AA2483" w:rsidP="00AA2483">
            <w:pPr>
              <w:spacing w:before="20" w:after="20"/>
              <w:jc w:val="center"/>
              <w:rPr>
                <w:szCs w:val="17"/>
                <w:lang w:eastAsia="en-AU"/>
              </w:rPr>
            </w:pPr>
          </w:p>
        </w:tc>
      </w:tr>
    </w:tbl>
    <w:p w14:paraId="7B60ECF4" w14:textId="77777777" w:rsidR="00AA2483" w:rsidRPr="00AA2483" w:rsidRDefault="00AA2483" w:rsidP="00AA2483">
      <w:pPr>
        <w:spacing w:before="80"/>
        <w:rPr>
          <w:b/>
          <w:bCs/>
          <w:szCs w:val="17"/>
          <w:lang w:val="en-US"/>
        </w:rPr>
      </w:pPr>
      <w:r w:rsidRPr="00AA2483">
        <w:rPr>
          <w:b/>
          <w:bCs/>
          <w:szCs w:val="17"/>
          <w:lang w:val="en-US"/>
        </w:rPr>
        <w:t xml:space="preserve">Woodlands Ward </w:t>
      </w:r>
      <w:proofErr w:type="spellStart"/>
      <w:r w:rsidRPr="00AA2483">
        <w:rPr>
          <w:b/>
          <w:bCs/>
          <w:szCs w:val="17"/>
          <w:lang w:val="en-US"/>
        </w:rPr>
        <w:t>councillor</w:t>
      </w:r>
      <w:proofErr w:type="spellEnd"/>
      <w:r w:rsidRPr="00AA2483">
        <w:rPr>
          <w:b/>
          <w:bCs/>
          <w:szCs w:val="17"/>
          <w:lang w:val="en-US"/>
        </w:rPr>
        <w:t>, 2 vacancies</w:t>
      </w:r>
    </w:p>
    <w:p w14:paraId="506F36AA"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3,292</w:t>
      </w:r>
    </w:p>
    <w:p w14:paraId="5590F27F"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87</w:t>
      </w:r>
    </w:p>
    <w:p w14:paraId="34B3CAB4" w14:textId="77777777" w:rsidR="00AA2483" w:rsidRPr="00AA2483" w:rsidRDefault="00AA2483" w:rsidP="00AA2483">
      <w:pPr>
        <w:rPr>
          <w:rFonts w:eastAsia="Times New Roman"/>
          <w:szCs w:val="17"/>
          <w:lang w:eastAsia="en-AU"/>
        </w:rPr>
      </w:pPr>
      <w:r w:rsidRPr="00AA2483">
        <w:rPr>
          <w:rFonts w:eastAsia="Times New Roman"/>
          <w:szCs w:val="17"/>
          <w:lang w:eastAsia="en-AU"/>
        </w:rPr>
        <w:t>Quota: 1,098</w:t>
      </w:r>
    </w:p>
    <w:tbl>
      <w:tblPr>
        <w:tblStyle w:val="Gazettetable"/>
        <w:tblW w:w="6662" w:type="dxa"/>
        <w:tblLook w:val="04A0" w:firstRow="1" w:lastRow="0" w:firstColumn="1" w:lastColumn="0" w:noHBand="0" w:noVBand="1"/>
      </w:tblPr>
      <w:tblGrid>
        <w:gridCol w:w="3118"/>
        <w:gridCol w:w="1843"/>
        <w:gridCol w:w="1701"/>
      </w:tblGrid>
      <w:tr w:rsidR="00AA2483" w:rsidRPr="00AA2483" w14:paraId="79C11E86"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07429B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3703E0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408340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DD6CFEC" w14:textId="77777777" w:rsidTr="003061C9">
        <w:tc>
          <w:tcPr>
            <w:tcW w:w="3118" w:type="dxa"/>
            <w:noWrap/>
            <w:hideMark/>
          </w:tcPr>
          <w:p w14:paraId="00BCF232" w14:textId="77777777" w:rsidR="00AA2483" w:rsidRPr="00AA2483" w:rsidRDefault="00AA2483" w:rsidP="00AA2483">
            <w:pPr>
              <w:spacing w:before="20" w:after="20"/>
              <w:rPr>
                <w:szCs w:val="17"/>
                <w:lang w:eastAsia="en-AU"/>
              </w:rPr>
            </w:pPr>
            <w:r w:rsidRPr="00AA2483">
              <w:rPr>
                <w:szCs w:val="17"/>
              </w:rPr>
              <w:t xml:space="preserve">KUMAR, </w:t>
            </w:r>
            <w:proofErr w:type="spellStart"/>
            <w:r w:rsidRPr="00AA2483">
              <w:rPr>
                <w:szCs w:val="17"/>
              </w:rPr>
              <w:t>Johar</w:t>
            </w:r>
            <w:proofErr w:type="spellEnd"/>
          </w:p>
        </w:tc>
        <w:tc>
          <w:tcPr>
            <w:tcW w:w="1843" w:type="dxa"/>
            <w:noWrap/>
            <w:hideMark/>
          </w:tcPr>
          <w:p w14:paraId="6BA410D9" w14:textId="77777777" w:rsidR="00AA2483" w:rsidRPr="00AA2483" w:rsidRDefault="00AA2483" w:rsidP="00AA2483">
            <w:pPr>
              <w:spacing w:before="20" w:after="20"/>
              <w:ind w:right="602"/>
              <w:jc w:val="right"/>
              <w:rPr>
                <w:szCs w:val="17"/>
                <w:lang w:eastAsia="en-AU"/>
              </w:rPr>
            </w:pPr>
            <w:r w:rsidRPr="00AA2483">
              <w:rPr>
                <w:szCs w:val="17"/>
                <w:lang w:eastAsia="en-AU"/>
              </w:rPr>
              <w:t>809</w:t>
            </w:r>
          </w:p>
        </w:tc>
        <w:tc>
          <w:tcPr>
            <w:tcW w:w="1701" w:type="dxa"/>
            <w:noWrap/>
            <w:hideMark/>
          </w:tcPr>
          <w:p w14:paraId="102746E1" w14:textId="77777777" w:rsidR="00AA2483" w:rsidRPr="00AA2483" w:rsidRDefault="00AA2483" w:rsidP="00AA2483">
            <w:pPr>
              <w:spacing w:before="20" w:after="20"/>
              <w:jc w:val="center"/>
              <w:rPr>
                <w:szCs w:val="17"/>
                <w:lang w:eastAsia="en-AU"/>
              </w:rPr>
            </w:pPr>
          </w:p>
        </w:tc>
      </w:tr>
      <w:tr w:rsidR="00AA2483" w:rsidRPr="00AA2483" w14:paraId="529873D8" w14:textId="77777777" w:rsidTr="003061C9">
        <w:tc>
          <w:tcPr>
            <w:tcW w:w="3118" w:type="dxa"/>
            <w:noWrap/>
            <w:hideMark/>
          </w:tcPr>
          <w:p w14:paraId="44F374B0" w14:textId="77777777" w:rsidR="00AA2483" w:rsidRPr="00AA2483" w:rsidRDefault="00AA2483" w:rsidP="00AA2483">
            <w:pPr>
              <w:spacing w:before="20" w:after="20"/>
              <w:rPr>
                <w:szCs w:val="17"/>
                <w:lang w:eastAsia="en-AU"/>
              </w:rPr>
            </w:pPr>
            <w:r w:rsidRPr="00AA2483">
              <w:rPr>
                <w:szCs w:val="17"/>
              </w:rPr>
              <w:t>THOMPSON, Julian</w:t>
            </w:r>
          </w:p>
        </w:tc>
        <w:tc>
          <w:tcPr>
            <w:tcW w:w="1843" w:type="dxa"/>
            <w:noWrap/>
            <w:hideMark/>
          </w:tcPr>
          <w:p w14:paraId="4AD0699D" w14:textId="77777777" w:rsidR="00AA2483" w:rsidRPr="00AA2483" w:rsidRDefault="00AA2483" w:rsidP="00AA2483">
            <w:pPr>
              <w:spacing w:before="20" w:after="20"/>
              <w:ind w:right="602"/>
              <w:jc w:val="right"/>
              <w:rPr>
                <w:szCs w:val="17"/>
                <w:lang w:eastAsia="en-AU"/>
              </w:rPr>
            </w:pPr>
            <w:r w:rsidRPr="00AA2483">
              <w:rPr>
                <w:szCs w:val="17"/>
                <w:lang w:eastAsia="en-AU"/>
              </w:rPr>
              <w:t>266</w:t>
            </w:r>
          </w:p>
        </w:tc>
        <w:tc>
          <w:tcPr>
            <w:tcW w:w="1701" w:type="dxa"/>
            <w:noWrap/>
            <w:hideMark/>
          </w:tcPr>
          <w:p w14:paraId="38709888" w14:textId="77777777" w:rsidR="00AA2483" w:rsidRPr="00AA2483" w:rsidRDefault="00AA2483" w:rsidP="00AA2483">
            <w:pPr>
              <w:spacing w:before="20" w:after="20"/>
              <w:jc w:val="center"/>
              <w:rPr>
                <w:szCs w:val="17"/>
                <w:lang w:eastAsia="en-AU"/>
              </w:rPr>
            </w:pPr>
          </w:p>
        </w:tc>
      </w:tr>
      <w:tr w:rsidR="00AA2483" w:rsidRPr="00AA2483" w14:paraId="098F7916" w14:textId="77777777" w:rsidTr="003061C9">
        <w:tc>
          <w:tcPr>
            <w:tcW w:w="3118" w:type="dxa"/>
            <w:noWrap/>
            <w:hideMark/>
          </w:tcPr>
          <w:p w14:paraId="3DA10886" w14:textId="77777777" w:rsidR="00AA2483" w:rsidRPr="00AA2483" w:rsidRDefault="00AA2483" w:rsidP="00AA2483">
            <w:pPr>
              <w:spacing w:before="20" w:after="20"/>
              <w:rPr>
                <w:szCs w:val="17"/>
                <w:lang w:eastAsia="en-AU"/>
              </w:rPr>
            </w:pPr>
            <w:r w:rsidRPr="00AA2483">
              <w:rPr>
                <w:szCs w:val="17"/>
              </w:rPr>
              <w:t>HOFFMANN, Jayne</w:t>
            </w:r>
          </w:p>
        </w:tc>
        <w:tc>
          <w:tcPr>
            <w:tcW w:w="1843" w:type="dxa"/>
            <w:noWrap/>
            <w:hideMark/>
          </w:tcPr>
          <w:p w14:paraId="65D0DB76" w14:textId="77777777" w:rsidR="00AA2483" w:rsidRPr="00AA2483" w:rsidRDefault="00AA2483" w:rsidP="00AA2483">
            <w:pPr>
              <w:spacing w:before="20" w:after="20"/>
              <w:ind w:right="602"/>
              <w:jc w:val="right"/>
              <w:rPr>
                <w:szCs w:val="17"/>
                <w:lang w:eastAsia="en-AU"/>
              </w:rPr>
            </w:pPr>
            <w:r w:rsidRPr="00AA2483">
              <w:rPr>
                <w:szCs w:val="17"/>
                <w:lang w:eastAsia="en-AU"/>
              </w:rPr>
              <w:t>669</w:t>
            </w:r>
          </w:p>
        </w:tc>
        <w:tc>
          <w:tcPr>
            <w:tcW w:w="1701" w:type="dxa"/>
            <w:noWrap/>
            <w:hideMark/>
          </w:tcPr>
          <w:p w14:paraId="18803575"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5F6956D" w14:textId="77777777" w:rsidTr="003061C9">
        <w:tc>
          <w:tcPr>
            <w:tcW w:w="3118" w:type="dxa"/>
            <w:noWrap/>
            <w:hideMark/>
          </w:tcPr>
          <w:p w14:paraId="60250194" w14:textId="77777777" w:rsidR="00AA2483" w:rsidRPr="00AA2483" w:rsidRDefault="00AA2483" w:rsidP="00AA2483">
            <w:pPr>
              <w:spacing w:before="20" w:after="20"/>
              <w:rPr>
                <w:szCs w:val="17"/>
                <w:lang w:eastAsia="en-AU"/>
              </w:rPr>
            </w:pPr>
            <w:r w:rsidRPr="00AA2483">
              <w:rPr>
                <w:szCs w:val="17"/>
              </w:rPr>
              <w:t>MORRISON, Emma</w:t>
            </w:r>
          </w:p>
        </w:tc>
        <w:tc>
          <w:tcPr>
            <w:tcW w:w="1843" w:type="dxa"/>
            <w:noWrap/>
            <w:hideMark/>
          </w:tcPr>
          <w:p w14:paraId="06BA7AA3" w14:textId="77777777" w:rsidR="00AA2483" w:rsidRPr="00AA2483" w:rsidRDefault="00AA2483" w:rsidP="00AA2483">
            <w:pPr>
              <w:spacing w:before="20" w:after="20"/>
              <w:ind w:right="602"/>
              <w:jc w:val="right"/>
              <w:rPr>
                <w:szCs w:val="17"/>
                <w:lang w:eastAsia="en-AU"/>
              </w:rPr>
            </w:pPr>
            <w:r w:rsidRPr="00AA2483">
              <w:rPr>
                <w:szCs w:val="17"/>
                <w:lang w:eastAsia="en-AU"/>
              </w:rPr>
              <w:t>157</w:t>
            </w:r>
          </w:p>
        </w:tc>
        <w:tc>
          <w:tcPr>
            <w:tcW w:w="1701" w:type="dxa"/>
            <w:noWrap/>
            <w:hideMark/>
          </w:tcPr>
          <w:p w14:paraId="3AFF79F6" w14:textId="77777777" w:rsidR="00AA2483" w:rsidRPr="00AA2483" w:rsidRDefault="00AA2483" w:rsidP="00AA2483">
            <w:pPr>
              <w:spacing w:before="20" w:after="20"/>
              <w:jc w:val="center"/>
              <w:rPr>
                <w:szCs w:val="17"/>
                <w:lang w:eastAsia="en-AU"/>
              </w:rPr>
            </w:pPr>
          </w:p>
        </w:tc>
      </w:tr>
      <w:tr w:rsidR="00AA2483" w:rsidRPr="00AA2483" w14:paraId="44AD4C93" w14:textId="77777777" w:rsidTr="003061C9">
        <w:tc>
          <w:tcPr>
            <w:tcW w:w="3118" w:type="dxa"/>
            <w:noWrap/>
            <w:hideMark/>
          </w:tcPr>
          <w:p w14:paraId="0FCF663E" w14:textId="77777777" w:rsidR="00AA2483" w:rsidRPr="00AA2483" w:rsidRDefault="00AA2483" w:rsidP="00AA2483">
            <w:pPr>
              <w:spacing w:before="20" w:after="20"/>
              <w:rPr>
                <w:szCs w:val="17"/>
                <w:lang w:eastAsia="en-AU"/>
              </w:rPr>
            </w:pPr>
            <w:r w:rsidRPr="00AA2483">
              <w:rPr>
                <w:szCs w:val="17"/>
              </w:rPr>
              <w:t>MASIKA, Joseph</w:t>
            </w:r>
          </w:p>
        </w:tc>
        <w:tc>
          <w:tcPr>
            <w:tcW w:w="1843" w:type="dxa"/>
            <w:noWrap/>
            <w:hideMark/>
          </w:tcPr>
          <w:p w14:paraId="229224E1" w14:textId="77777777" w:rsidR="00AA2483" w:rsidRPr="00AA2483" w:rsidRDefault="00AA2483" w:rsidP="00AA2483">
            <w:pPr>
              <w:spacing w:before="20" w:after="20"/>
              <w:ind w:right="602"/>
              <w:jc w:val="right"/>
              <w:rPr>
                <w:szCs w:val="17"/>
                <w:lang w:eastAsia="en-AU"/>
              </w:rPr>
            </w:pPr>
            <w:r w:rsidRPr="00AA2483">
              <w:rPr>
                <w:szCs w:val="17"/>
                <w:lang w:eastAsia="en-AU"/>
              </w:rPr>
              <w:t>850</w:t>
            </w:r>
          </w:p>
        </w:tc>
        <w:tc>
          <w:tcPr>
            <w:tcW w:w="1701" w:type="dxa"/>
            <w:noWrap/>
            <w:hideMark/>
          </w:tcPr>
          <w:p w14:paraId="5B9D82B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0BF6787" w14:textId="77777777" w:rsidTr="003061C9">
        <w:tc>
          <w:tcPr>
            <w:tcW w:w="3118" w:type="dxa"/>
            <w:noWrap/>
            <w:hideMark/>
          </w:tcPr>
          <w:p w14:paraId="475F7AEB" w14:textId="77777777" w:rsidR="00AA2483" w:rsidRPr="00AA2483" w:rsidRDefault="00AA2483" w:rsidP="00AA2483">
            <w:pPr>
              <w:spacing w:before="20" w:after="20"/>
              <w:rPr>
                <w:szCs w:val="17"/>
                <w:lang w:eastAsia="en-AU"/>
              </w:rPr>
            </w:pPr>
            <w:r w:rsidRPr="00AA2483">
              <w:rPr>
                <w:szCs w:val="17"/>
              </w:rPr>
              <w:t>LITHGOW, Kirsty Lyn</w:t>
            </w:r>
          </w:p>
        </w:tc>
        <w:tc>
          <w:tcPr>
            <w:tcW w:w="1843" w:type="dxa"/>
            <w:noWrap/>
            <w:hideMark/>
          </w:tcPr>
          <w:p w14:paraId="34FB6935" w14:textId="77777777" w:rsidR="00AA2483" w:rsidRPr="00AA2483" w:rsidRDefault="00AA2483" w:rsidP="00AA2483">
            <w:pPr>
              <w:spacing w:before="20" w:after="20"/>
              <w:ind w:right="602"/>
              <w:jc w:val="right"/>
              <w:rPr>
                <w:szCs w:val="17"/>
                <w:lang w:eastAsia="en-AU"/>
              </w:rPr>
            </w:pPr>
            <w:r w:rsidRPr="00AA2483">
              <w:rPr>
                <w:szCs w:val="17"/>
                <w:lang w:eastAsia="en-AU"/>
              </w:rPr>
              <w:t>260</w:t>
            </w:r>
          </w:p>
        </w:tc>
        <w:tc>
          <w:tcPr>
            <w:tcW w:w="1701" w:type="dxa"/>
            <w:noWrap/>
            <w:hideMark/>
          </w:tcPr>
          <w:p w14:paraId="2BFFD5F2" w14:textId="77777777" w:rsidR="00AA2483" w:rsidRPr="00AA2483" w:rsidRDefault="00AA2483" w:rsidP="00AA2483">
            <w:pPr>
              <w:spacing w:before="20" w:after="20"/>
              <w:jc w:val="center"/>
              <w:rPr>
                <w:szCs w:val="17"/>
                <w:lang w:eastAsia="en-AU"/>
              </w:rPr>
            </w:pPr>
          </w:p>
        </w:tc>
      </w:tr>
      <w:tr w:rsidR="00AA2483" w:rsidRPr="00AA2483" w14:paraId="2285A4E1" w14:textId="77777777" w:rsidTr="003061C9">
        <w:tc>
          <w:tcPr>
            <w:tcW w:w="3118" w:type="dxa"/>
            <w:noWrap/>
            <w:hideMark/>
          </w:tcPr>
          <w:p w14:paraId="19F36BE1" w14:textId="77777777" w:rsidR="00AA2483" w:rsidRPr="00AA2483" w:rsidRDefault="00AA2483" w:rsidP="00AA2483">
            <w:pPr>
              <w:spacing w:before="20" w:after="20"/>
              <w:rPr>
                <w:szCs w:val="17"/>
                <w:lang w:eastAsia="en-AU"/>
              </w:rPr>
            </w:pPr>
            <w:r w:rsidRPr="00AA2483">
              <w:rPr>
                <w:szCs w:val="17"/>
              </w:rPr>
              <w:t>STASINOWSKY, Andrew James</w:t>
            </w:r>
          </w:p>
        </w:tc>
        <w:tc>
          <w:tcPr>
            <w:tcW w:w="1843" w:type="dxa"/>
            <w:noWrap/>
            <w:hideMark/>
          </w:tcPr>
          <w:p w14:paraId="2A7E554E" w14:textId="77777777" w:rsidR="00AA2483" w:rsidRPr="00AA2483" w:rsidRDefault="00AA2483" w:rsidP="00AA2483">
            <w:pPr>
              <w:spacing w:before="20" w:after="20"/>
              <w:ind w:right="602"/>
              <w:jc w:val="right"/>
              <w:rPr>
                <w:szCs w:val="17"/>
                <w:lang w:eastAsia="en-AU"/>
              </w:rPr>
            </w:pPr>
            <w:r w:rsidRPr="00AA2483">
              <w:rPr>
                <w:szCs w:val="17"/>
                <w:lang w:eastAsia="en-AU"/>
              </w:rPr>
              <w:t>131</w:t>
            </w:r>
          </w:p>
        </w:tc>
        <w:tc>
          <w:tcPr>
            <w:tcW w:w="1701" w:type="dxa"/>
            <w:noWrap/>
            <w:hideMark/>
          </w:tcPr>
          <w:p w14:paraId="4B9B5E83" w14:textId="77777777" w:rsidR="00AA2483" w:rsidRPr="00AA2483" w:rsidRDefault="00AA2483" w:rsidP="00AA2483">
            <w:pPr>
              <w:spacing w:before="20" w:after="20"/>
              <w:jc w:val="center"/>
              <w:rPr>
                <w:szCs w:val="17"/>
                <w:lang w:eastAsia="en-AU"/>
              </w:rPr>
            </w:pPr>
          </w:p>
        </w:tc>
      </w:tr>
      <w:tr w:rsidR="00AA2483" w:rsidRPr="00AA2483" w14:paraId="7909EE58" w14:textId="77777777" w:rsidTr="003061C9">
        <w:tc>
          <w:tcPr>
            <w:tcW w:w="3118" w:type="dxa"/>
            <w:noWrap/>
            <w:hideMark/>
          </w:tcPr>
          <w:p w14:paraId="7C1304AE" w14:textId="77777777" w:rsidR="00AA2483" w:rsidRPr="00AA2483" w:rsidRDefault="00AA2483" w:rsidP="00AA2483">
            <w:pPr>
              <w:spacing w:before="20" w:after="20"/>
              <w:rPr>
                <w:szCs w:val="17"/>
                <w:lang w:eastAsia="en-AU"/>
              </w:rPr>
            </w:pPr>
            <w:r w:rsidRPr="00AA2483">
              <w:rPr>
                <w:szCs w:val="17"/>
              </w:rPr>
              <w:t>PERRY, Nick</w:t>
            </w:r>
          </w:p>
        </w:tc>
        <w:tc>
          <w:tcPr>
            <w:tcW w:w="1843" w:type="dxa"/>
            <w:noWrap/>
            <w:hideMark/>
          </w:tcPr>
          <w:p w14:paraId="00A78937" w14:textId="77777777" w:rsidR="00AA2483" w:rsidRPr="00AA2483" w:rsidRDefault="00AA2483" w:rsidP="00AA2483">
            <w:pPr>
              <w:spacing w:before="20" w:after="20"/>
              <w:ind w:right="602"/>
              <w:jc w:val="right"/>
              <w:rPr>
                <w:szCs w:val="17"/>
                <w:lang w:eastAsia="en-AU"/>
              </w:rPr>
            </w:pPr>
            <w:r w:rsidRPr="00AA2483">
              <w:rPr>
                <w:szCs w:val="17"/>
                <w:lang w:eastAsia="en-AU"/>
              </w:rPr>
              <w:t>97</w:t>
            </w:r>
          </w:p>
        </w:tc>
        <w:tc>
          <w:tcPr>
            <w:tcW w:w="1701" w:type="dxa"/>
            <w:noWrap/>
            <w:hideMark/>
          </w:tcPr>
          <w:p w14:paraId="3647BC27" w14:textId="77777777" w:rsidR="00AA2483" w:rsidRPr="00AA2483" w:rsidRDefault="00AA2483" w:rsidP="00AA2483">
            <w:pPr>
              <w:spacing w:before="20" w:after="20"/>
              <w:jc w:val="center"/>
              <w:rPr>
                <w:szCs w:val="17"/>
                <w:lang w:eastAsia="en-AU"/>
              </w:rPr>
            </w:pPr>
          </w:p>
        </w:tc>
      </w:tr>
      <w:tr w:rsidR="00AA2483" w:rsidRPr="00AA2483" w14:paraId="53C86B04" w14:textId="77777777" w:rsidTr="003061C9">
        <w:tc>
          <w:tcPr>
            <w:tcW w:w="3118" w:type="dxa"/>
            <w:noWrap/>
            <w:hideMark/>
          </w:tcPr>
          <w:p w14:paraId="0D09AAE5" w14:textId="77777777" w:rsidR="00AA2483" w:rsidRPr="00AA2483" w:rsidRDefault="00AA2483" w:rsidP="00AA2483">
            <w:pPr>
              <w:spacing w:before="20" w:after="40"/>
              <w:rPr>
                <w:szCs w:val="17"/>
                <w:lang w:eastAsia="en-AU"/>
              </w:rPr>
            </w:pPr>
            <w:r w:rsidRPr="00AA2483">
              <w:rPr>
                <w:szCs w:val="17"/>
              </w:rPr>
              <w:t>PHILLIPS, Warren John</w:t>
            </w:r>
          </w:p>
        </w:tc>
        <w:tc>
          <w:tcPr>
            <w:tcW w:w="1843" w:type="dxa"/>
            <w:noWrap/>
            <w:hideMark/>
          </w:tcPr>
          <w:p w14:paraId="46EDCFA9" w14:textId="77777777" w:rsidR="00AA2483" w:rsidRPr="00AA2483" w:rsidRDefault="00AA2483" w:rsidP="00AA2483">
            <w:pPr>
              <w:spacing w:before="20" w:after="20"/>
              <w:ind w:right="602"/>
              <w:jc w:val="right"/>
              <w:rPr>
                <w:szCs w:val="17"/>
                <w:lang w:eastAsia="en-AU"/>
              </w:rPr>
            </w:pPr>
            <w:r w:rsidRPr="00AA2483">
              <w:rPr>
                <w:szCs w:val="17"/>
                <w:lang w:eastAsia="en-AU"/>
              </w:rPr>
              <w:t>53</w:t>
            </w:r>
          </w:p>
        </w:tc>
        <w:tc>
          <w:tcPr>
            <w:tcW w:w="1701" w:type="dxa"/>
            <w:noWrap/>
            <w:hideMark/>
          </w:tcPr>
          <w:p w14:paraId="2C445046" w14:textId="77777777" w:rsidR="00AA2483" w:rsidRPr="00AA2483" w:rsidRDefault="00AA2483" w:rsidP="00AA2483">
            <w:pPr>
              <w:spacing w:before="20" w:after="20"/>
              <w:jc w:val="center"/>
              <w:rPr>
                <w:szCs w:val="17"/>
                <w:lang w:eastAsia="en-AU"/>
              </w:rPr>
            </w:pPr>
          </w:p>
        </w:tc>
      </w:tr>
    </w:tbl>
    <w:p w14:paraId="4ABE4D46" w14:textId="77777777" w:rsidR="00AA2483" w:rsidRPr="00AA2483" w:rsidRDefault="00AA2483" w:rsidP="00AA2483">
      <w:pPr>
        <w:spacing w:before="80"/>
        <w:rPr>
          <w:b/>
          <w:bCs/>
          <w:szCs w:val="17"/>
          <w:lang w:val="en-US"/>
        </w:rPr>
      </w:pPr>
      <w:proofErr w:type="spellStart"/>
      <w:r w:rsidRPr="00AA2483">
        <w:rPr>
          <w:b/>
          <w:bCs/>
          <w:szCs w:val="17"/>
          <w:lang w:val="en-US"/>
        </w:rPr>
        <w:t>Warracowie</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01A74196"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3,161</w:t>
      </w:r>
    </w:p>
    <w:p w14:paraId="088BD217"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118</w:t>
      </w:r>
    </w:p>
    <w:p w14:paraId="7707717A" w14:textId="77777777" w:rsidR="00AA2483" w:rsidRPr="00AA2483" w:rsidRDefault="00AA2483" w:rsidP="00AA2483">
      <w:pPr>
        <w:rPr>
          <w:rFonts w:eastAsia="Times New Roman"/>
          <w:szCs w:val="17"/>
          <w:lang w:eastAsia="en-AU"/>
        </w:rPr>
      </w:pPr>
      <w:r w:rsidRPr="00AA2483">
        <w:rPr>
          <w:rFonts w:eastAsia="Times New Roman"/>
          <w:szCs w:val="17"/>
          <w:lang w:eastAsia="en-AU"/>
        </w:rPr>
        <w:t>Quota: 1,054</w:t>
      </w:r>
    </w:p>
    <w:tbl>
      <w:tblPr>
        <w:tblStyle w:val="Gazettetable"/>
        <w:tblW w:w="6662" w:type="dxa"/>
        <w:tblLook w:val="04A0" w:firstRow="1" w:lastRow="0" w:firstColumn="1" w:lastColumn="0" w:noHBand="0" w:noVBand="1"/>
      </w:tblPr>
      <w:tblGrid>
        <w:gridCol w:w="3118"/>
        <w:gridCol w:w="1843"/>
        <w:gridCol w:w="1701"/>
      </w:tblGrid>
      <w:tr w:rsidR="00AA2483" w:rsidRPr="00AA2483" w14:paraId="2BBFFCA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39958B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CECF1E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908A57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BF3639E" w14:textId="77777777" w:rsidTr="003061C9">
        <w:tc>
          <w:tcPr>
            <w:tcW w:w="3118" w:type="dxa"/>
            <w:noWrap/>
            <w:hideMark/>
          </w:tcPr>
          <w:p w14:paraId="7F4C5E44" w14:textId="77777777" w:rsidR="00AA2483" w:rsidRPr="00AA2483" w:rsidRDefault="00AA2483" w:rsidP="00AA2483">
            <w:pPr>
              <w:spacing w:before="20" w:after="20"/>
              <w:rPr>
                <w:szCs w:val="17"/>
                <w:lang w:eastAsia="en-AU"/>
              </w:rPr>
            </w:pPr>
            <w:r w:rsidRPr="00AA2483">
              <w:rPr>
                <w:szCs w:val="17"/>
              </w:rPr>
              <w:t>BROAD, Bradley</w:t>
            </w:r>
          </w:p>
        </w:tc>
        <w:tc>
          <w:tcPr>
            <w:tcW w:w="1843" w:type="dxa"/>
            <w:noWrap/>
            <w:hideMark/>
          </w:tcPr>
          <w:p w14:paraId="2FC96179" w14:textId="77777777" w:rsidR="00AA2483" w:rsidRPr="00AA2483" w:rsidRDefault="00AA2483" w:rsidP="00AA2483">
            <w:pPr>
              <w:spacing w:before="20" w:after="20"/>
              <w:ind w:right="602"/>
              <w:jc w:val="right"/>
              <w:rPr>
                <w:szCs w:val="17"/>
                <w:lang w:eastAsia="en-AU"/>
              </w:rPr>
            </w:pPr>
            <w:r w:rsidRPr="00AA2483">
              <w:rPr>
                <w:szCs w:val="17"/>
                <w:lang w:eastAsia="en-AU"/>
              </w:rPr>
              <w:t>520</w:t>
            </w:r>
          </w:p>
        </w:tc>
        <w:tc>
          <w:tcPr>
            <w:tcW w:w="1701" w:type="dxa"/>
            <w:noWrap/>
            <w:hideMark/>
          </w:tcPr>
          <w:p w14:paraId="5BAD21B7" w14:textId="77777777" w:rsidR="00AA2483" w:rsidRPr="00AA2483" w:rsidRDefault="00AA2483" w:rsidP="00AA2483">
            <w:pPr>
              <w:spacing w:before="20" w:after="20"/>
              <w:jc w:val="center"/>
              <w:rPr>
                <w:szCs w:val="17"/>
                <w:lang w:eastAsia="en-AU"/>
              </w:rPr>
            </w:pPr>
          </w:p>
        </w:tc>
      </w:tr>
      <w:tr w:rsidR="00AA2483" w:rsidRPr="00AA2483" w14:paraId="3E0EDAAE" w14:textId="77777777" w:rsidTr="003061C9">
        <w:tc>
          <w:tcPr>
            <w:tcW w:w="3118" w:type="dxa"/>
            <w:noWrap/>
            <w:hideMark/>
          </w:tcPr>
          <w:p w14:paraId="63415AB8" w14:textId="77777777" w:rsidR="00AA2483" w:rsidRPr="00AA2483" w:rsidRDefault="00AA2483" w:rsidP="00AA2483">
            <w:pPr>
              <w:spacing w:before="20" w:after="20"/>
              <w:rPr>
                <w:szCs w:val="17"/>
                <w:lang w:eastAsia="en-AU"/>
              </w:rPr>
            </w:pPr>
            <w:r w:rsidRPr="00AA2483">
              <w:rPr>
                <w:szCs w:val="17"/>
              </w:rPr>
              <w:t>PRIOR, Nathan John</w:t>
            </w:r>
          </w:p>
        </w:tc>
        <w:tc>
          <w:tcPr>
            <w:tcW w:w="1843" w:type="dxa"/>
            <w:noWrap/>
            <w:hideMark/>
          </w:tcPr>
          <w:p w14:paraId="5D423922" w14:textId="77777777" w:rsidR="00AA2483" w:rsidRPr="00AA2483" w:rsidRDefault="00AA2483" w:rsidP="00AA2483">
            <w:pPr>
              <w:spacing w:before="20" w:after="20"/>
              <w:ind w:right="602"/>
              <w:jc w:val="right"/>
              <w:rPr>
                <w:szCs w:val="17"/>
                <w:lang w:eastAsia="en-AU"/>
              </w:rPr>
            </w:pPr>
            <w:r w:rsidRPr="00AA2483">
              <w:rPr>
                <w:szCs w:val="17"/>
                <w:lang w:eastAsia="en-AU"/>
              </w:rPr>
              <w:t>1,061</w:t>
            </w:r>
          </w:p>
        </w:tc>
        <w:tc>
          <w:tcPr>
            <w:tcW w:w="1701" w:type="dxa"/>
            <w:noWrap/>
            <w:hideMark/>
          </w:tcPr>
          <w:p w14:paraId="5096A398"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CBE2DDC" w14:textId="77777777" w:rsidTr="003061C9">
        <w:tc>
          <w:tcPr>
            <w:tcW w:w="3118" w:type="dxa"/>
            <w:noWrap/>
            <w:hideMark/>
          </w:tcPr>
          <w:p w14:paraId="5AE82498" w14:textId="77777777" w:rsidR="00AA2483" w:rsidRPr="00AA2483" w:rsidRDefault="00AA2483" w:rsidP="00AA2483">
            <w:pPr>
              <w:spacing w:before="20" w:after="20"/>
              <w:rPr>
                <w:szCs w:val="17"/>
                <w:lang w:eastAsia="en-AU"/>
              </w:rPr>
            </w:pPr>
            <w:r w:rsidRPr="00AA2483">
              <w:rPr>
                <w:szCs w:val="17"/>
              </w:rPr>
              <w:t>TAYLOR, Matt</w:t>
            </w:r>
          </w:p>
        </w:tc>
        <w:tc>
          <w:tcPr>
            <w:tcW w:w="1843" w:type="dxa"/>
            <w:noWrap/>
            <w:hideMark/>
          </w:tcPr>
          <w:p w14:paraId="16D0BDD4" w14:textId="77777777" w:rsidR="00AA2483" w:rsidRPr="00AA2483" w:rsidRDefault="00AA2483" w:rsidP="00AA2483">
            <w:pPr>
              <w:spacing w:before="20" w:after="20"/>
              <w:ind w:right="602"/>
              <w:jc w:val="right"/>
              <w:rPr>
                <w:szCs w:val="17"/>
                <w:lang w:eastAsia="en-AU"/>
              </w:rPr>
            </w:pPr>
            <w:r w:rsidRPr="00AA2483">
              <w:rPr>
                <w:szCs w:val="17"/>
                <w:lang w:eastAsia="en-AU"/>
              </w:rPr>
              <w:t>518</w:t>
            </w:r>
          </w:p>
        </w:tc>
        <w:tc>
          <w:tcPr>
            <w:tcW w:w="1701" w:type="dxa"/>
            <w:noWrap/>
            <w:hideMark/>
          </w:tcPr>
          <w:p w14:paraId="610F22FD"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E97B8C8" w14:textId="77777777" w:rsidTr="003061C9">
        <w:tc>
          <w:tcPr>
            <w:tcW w:w="3118" w:type="dxa"/>
            <w:noWrap/>
            <w:hideMark/>
          </w:tcPr>
          <w:p w14:paraId="46F2249E" w14:textId="77777777" w:rsidR="00AA2483" w:rsidRPr="00AA2483" w:rsidRDefault="00AA2483" w:rsidP="00AA2483">
            <w:pPr>
              <w:spacing w:before="20" w:after="20"/>
              <w:rPr>
                <w:szCs w:val="17"/>
                <w:lang w:eastAsia="en-AU"/>
              </w:rPr>
            </w:pPr>
            <w:r w:rsidRPr="00AA2483">
              <w:rPr>
                <w:szCs w:val="17"/>
              </w:rPr>
              <w:t xml:space="preserve">SETHI, </w:t>
            </w:r>
            <w:proofErr w:type="spellStart"/>
            <w:r w:rsidRPr="00AA2483">
              <w:rPr>
                <w:szCs w:val="17"/>
              </w:rPr>
              <w:t>Jagjit</w:t>
            </w:r>
            <w:proofErr w:type="spellEnd"/>
          </w:p>
        </w:tc>
        <w:tc>
          <w:tcPr>
            <w:tcW w:w="1843" w:type="dxa"/>
            <w:noWrap/>
            <w:hideMark/>
          </w:tcPr>
          <w:p w14:paraId="5273971E" w14:textId="77777777" w:rsidR="00AA2483" w:rsidRPr="00AA2483" w:rsidRDefault="00AA2483" w:rsidP="00AA2483">
            <w:pPr>
              <w:spacing w:before="20" w:after="20"/>
              <w:ind w:right="602"/>
              <w:jc w:val="right"/>
              <w:rPr>
                <w:szCs w:val="17"/>
                <w:lang w:eastAsia="en-AU"/>
              </w:rPr>
            </w:pPr>
            <w:r w:rsidRPr="00AA2483">
              <w:rPr>
                <w:szCs w:val="17"/>
                <w:lang w:eastAsia="en-AU"/>
              </w:rPr>
              <w:t>221</w:t>
            </w:r>
          </w:p>
        </w:tc>
        <w:tc>
          <w:tcPr>
            <w:tcW w:w="1701" w:type="dxa"/>
            <w:noWrap/>
            <w:hideMark/>
          </w:tcPr>
          <w:p w14:paraId="37792BF2" w14:textId="77777777" w:rsidR="00AA2483" w:rsidRPr="00AA2483" w:rsidRDefault="00AA2483" w:rsidP="00AA2483">
            <w:pPr>
              <w:spacing w:before="20" w:after="20"/>
              <w:jc w:val="center"/>
              <w:rPr>
                <w:szCs w:val="17"/>
                <w:lang w:eastAsia="en-AU"/>
              </w:rPr>
            </w:pPr>
          </w:p>
        </w:tc>
      </w:tr>
      <w:tr w:rsidR="00AA2483" w:rsidRPr="00AA2483" w14:paraId="787A78B4" w14:textId="77777777" w:rsidTr="003061C9">
        <w:tc>
          <w:tcPr>
            <w:tcW w:w="3118" w:type="dxa"/>
            <w:noWrap/>
            <w:hideMark/>
          </w:tcPr>
          <w:p w14:paraId="5D98B0A3" w14:textId="77777777" w:rsidR="00AA2483" w:rsidRPr="00AA2483" w:rsidRDefault="00AA2483" w:rsidP="00AA2483">
            <w:pPr>
              <w:spacing w:before="20" w:after="20"/>
              <w:rPr>
                <w:szCs w:val="17"/>
                <w:lang w:eastAsia="en-AU"/>
              </w:rPr>
            </w:pPr>
            <w:r w:rsidRPr="00AA2483">
              <w:rPr>
                <w:szCs w:val="17"/>
              </w:rPr>
              <w:t>METEVELIS, Chris</w:t>
            </w:r>
          </w:p>
        </w:tc>
        <w:tc>
          <w:tcPr>
            <w:tcW w:w="1843" w:type="dxa"/>
            <w:noWrap/>
            <w:hideMark/>
          </w:tcPr>
          <w:p w14:paraId="45BD5134" w14:textId="77777777" w:rsidR="00AA2483" w:rsidRPr="00AA2483" w:rsidRDefault="00AA2483" w:rsidP="00AA2483">
            <w:pPr>
              <w:spacing w:before="20" w:after="20"/>
              <w:ind w:right="602"/>
              <w:jc w:val="right"/>
              <w:rPr>
                <w:szCs w:val="17"/>
                <w:lang w:eastAsia="en-AU"/>
              </w:rPr>
            </w:pPr>
            <w:r w:rsidRPr="00AA2483">
              <w:rPr>
                <w:szCs w:val="17"/>
                <w:lang w:eastAsia="en-AU"/>
              </w:rPr>
              <w:t>183</w:t>
            </w:r>
          </w:p>
        </w:tc>
        <w:tc>
          <w:tcPr>
            <w:tcW w:w="1701" w:type="dxa"/>
            <w:noWrap/>
            <w:hideMark/>
          </w:tcPr>
          <w:p w14:paraId="0AE118A0" w14:textId="77777777" w:rsidR="00AA2483" w:rsidRPr="00AA2483" w:rsidRDefault="00AA2483" w:rsidP="00AA2483">
            <w:pPr>
              <w:spacing w:before="20" w:after="20"/>
              <w:jc w:val="center"/>
              <w:rPr>
                <w:szCs w:val="17"/>
                <w:lang w:eastAsia="en-AU"/>
              </w:rPr>
            </w:pPr>
          </w:p>
        </w:tc>
      </w:tr>
      <w:tr w:rsidR="00AA2483" w:rsidRPr="00AA2483" w14:paraId="33DF2869" w14:textId="77777777" w:rsidTr="003061C9">
        <w:tc>
          <w:tcPr>
            <w:tcW w:w="3118" w:type="dxa"/>
            <w:noWrap/>
            <w:hideMark/>
          </w:tcPr>
          <w:p w14:paraId="0D7595A4" w14:textId="77777777" w:rsidR="00AA2483" w:rsidRPr="00AA2483" w:rsidRDefault="00AA2483" w:rsidP="00AA2483">
            <w:pPr>
              <w:spacing w:before="20" w:after="20"/>
              <w:rPr>
                <w:szCs w:val="17"/>
                <w:lang w:eastAsia="en-AU"/>
              </w:rPr>
            </w:pPr>
            <w:r w:rsidRPr="00AA2483">
              <w:rPr>
                <w:szCs w:val="17"/>
              </w:rPr>
              <w:t>APPLEBY, Jerome David</w:t>
            </w:r>
          </w:p>
        </w:tc>
        <w:tc>
          <w:tcPr>
            <w:tcW w:w="1843" w:type="dxa"/>
            <w:noWrap/>
            <w:hideMark/>
          </w:tcPr>
          <w:p w14:paraId="72FA7EFB" w14:textId="77777777" w:rsidR="00AA2483" w:rsidRPr="00AA2483" w:rsidRDefault="00AA2483" w:rsidP="00AA2483">
            <w:pPr>
              <w:spacing w:before="20" w:after="20"/>
              <w:ind w:right="602"/>
              <w:jc w:val="right"/>
              <w:rPr>
                <w:szCs w:val="17"/>
                <w:lang w:eastAsia="en-AU"/>
              </w:rPr>
            </w:pPr>
            <w:r w:rsidRPr="00AA2483">
              <w:rPr>
                <w:szCs w:val="17"/>
                <w:lang w:eastAsia="en-AU"/>
              </w:rPr>
              <w:t>355</w:t>
            </w:r>
          </w:p>
        </w:tc>
        <w:tc>
          <w:tcPr>
            <w:tcW w:w="1701" w:type="dxa"/>
            <w:noWrap/>
            <w:hideMark/>
          </w:tcPr>
          <w:p w14:paraId="0EE64B30" w14:textId="77777777" w:rsidR="00AA2483" w:rsidRPr="00AA2483" w:rsidRDefault="00AA2483" w:rsidP="00AA2483">
            <w:pPr>
              <w:spacing w:before="20" w:after="20"/>
              <w:jc w:val="center"/>
              <w:rPr>
                <w:szCs w:val="17"/>
                <w:lang w:eastAsia="en-AU"/>
              </w:rPr>
            </w:pPr>
          </w:p>
        </w:tc>
      </w:tr>
      <w:tr w:rsidR="00AA2483" w:rsidRPr="00AA2483" w14:paraId="30E640E1" w14:textId="77777777" w:rsidTr="003061C9">
        <w:tc>
          <w:tcPr>
            <w:tcW w:w="3118" w:type="dxa"/>
            <w:noWrap/>
            <w:hideMark/>
          </w:tcPr>
          <w:p w14:paraId="131E11EC" w14:textId="77777777" w:rsidR="00AA2483" w:rsidRPr="00AA2483" w:rsidRDefault="00AA2483" w:rsidP="00AA2483">
            <w:pPr>
              <w:spacing w:before="20" w:after="20"/>
              <w:rPr>
                <w:szCs w:val="17"/>
                <w:lang w:eastAsia="en-AU"/>
              </w:rPr>
            </w:pPr>
            <w:r w:rsidRPr="00AA2483">
              <w:rPr>
                <w:szCs w:val="17"/>
              </w:rPr>
              <w:t>RAJE, Sanjay Madhukar</w:t>
            </w:r>
          </w:p>
        </w:tc>
        <w:tc>
          <w:tcPr>
            <w:tcW w:w="1843" w:type="dxa"/>
            <w:noWrap/>
            <w:hideMark/>
          </w:tcPr>
          <w:p w14:paraId="03A2530B" w14:textId="77777777" w:rsidR="00AA2483" w:rsidRPr="00AA2483" w:rsidRDefault="00AA2483" w:rsidP="00AA2483">
            <w:pPr>
              <w:spacing w:before="20" w:after="20"/>
              <w:ind w:right="602"/>
              <w:jc w:val="right"/>
              <w:rPr>
                <w:szCs w:val="17"/>
                <w:lang w:eastAsia="en-AU"/>
              </w:rPr>
            </w:pPr>
            <w:r w:rsidRPr="00AA2483">
              <w:rPr>
                <w:szCs w:val="17"/>
                <w:lang w:eastAsia="en-AU"/>
              </w:rPr>
              <w:t>122</w:t>
            </w:r>
          </w:p>
        </w:tc>
        <w:tc>
          <w:tcPr>
            <w:tcW w:w="1701" w:type="dxa"/>
            <w:noWrap/>
            <w:hideMark/>
          </w:tcPr>
          <w:p w14:paraId="05588B57" w14:textId="77777777" w:rsidR="00AA2483" w:rsidRPr="00AA2483" w:rsidRDefault="00AA2483" w:rsidP="00AA2483">
            <w:pPr>
              <w:spacing w:before="20" w:after="20"/>
              <w:jc w:val="center"/>
              <w:rPr>
                <w:szCs w:val="17"/>
                <w:lang w:eastAsia="en-AU"/>
              </w:rPr>
            </w:pPr>
          </w:p>
        </w:tc>
      </w:tr>
      <w:tr w:rsidR="00AA2483" w:rsidRPr="00AA2483" w14:paraId="5BCDA676" w14:textId="77777777" w:rsidTr="003061C9">
        <w:tc>
          <w:tcPr>
            <w:tcW w:w="3118" w:type="dxa"/>
            <w:noWrap/>
            <w:hideMark/>
          </w:tcPr>
          <w:p w14:paraId="0C53BB07" w14:textId="77777777" w:rsidR="00AA2483" w:rsidRPr="00AA2483" w:rsidRDefault="00AA2483" w:rsidP="00AA2483">
            <w:pPr>
              <w:spacing w:before="20" w:after="40"/>
              <w:rPr>
                <w:szCs w:val="17"/>
                <w:lang w:eastAsia="en-AU"/>
              </w:rPr>
            </w:pPr>
            <w:r w:rsidRPr="00AA2483">
              <w:rPr>
                <w:szCs w:val="17"/>
              </w:rPr>
              <w:t>THIPTHORP, Chris</w:t>
            </w:r>
          </w:p>
        </w:tc>
        <w:tc>
          <w:tcPr>
            <w:tcW w:w="1843" w:type="dxa"/>
            <w:noWrap/>
            <w:hideMark/>
          </w:tcPr>
          <w:p w14:paraId="033AB35E" w14:textId="77777777" w:rsidR="00AA2483" w:rsidRPr="00AA2483" w:rsidRDefault="00AA2483" w:rsidP="00AA2483">
            <w:pPr>
              <w:spacing w:before="20" w:after="20"/>
              <w:ind w:right="602"/>
              <w:jc w:val="right"/>
              <w:rPr>
                <w:szCs w:val="17"/>
                <w:lang w:eastAsia="en-AU"/>
              </w:rPr>
            </w:pPr>
            <w:r w:rsidRPr="00AA2483">
              <w:rPr>
                <w:szCs w:val="17"/>
                <w:lang w:eastAsia="en-AU"/>
              </w:rPr>
              <w:t>181</w:t>
            </w:r>
          </w:p>
        </w:tc>
        <w:tc>
          <w:tcPr>
            <w:tcW w:w="1701" w:type="dxa"/>
            <w:noWrap/>
            <w:hideMark/>
          </w:tcPr>
          <w:p w14:paraId="7DFFDCFC" w14:textId="77777777" w:rsidR="00AA2483" w:rsidRPr="00AA2483" w:rsidRDefault="00AA2483" w:rsidP="00AA2483">
            <w:pPr>
              <w:spacing w:before="20" w:after="20"/>
              <w:jc w:val="center"/>
              <w:rPr>
                <w:szCs w:val="17"/>
                <w:lang w:eastAsia="en-AU"/>
              </w:rPr>
            </w:pPr>
          </w:p>
        </w:tc>
      </w:tr>
    </w:tbl>
    <w:p w14:paraId="7B77D175" w14:textId="77777777" w:rsidR="00AA2483" w:rsidRPr="00AA2483" w:rsidRDefault="00AA2483" w:rsidP="00AA2483">
      <w:pPr>
        <w:spacing w:before="80"/>
        <w:rPr>
          <w:b/>
          <w:bCs/>
          <w:szCs w:val="17"/>
          <w:lang w:val="en-US"/>
        </w:rPr>
      </w:pPr>
      <w:proofErr w:type="spellStart"/>
      <w:r w:rsidRPr="00AA2483">
        <w:rPr>
          <w:b/>
          <w:bCs/>
          <w:szCs w:val="17"/>
          <w:lang w:val="en-US"/>
        </w:rPr>
        <w:t>Warriparinga</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3EAB787B" w14:textId="77777777" w:rsidR="00AA2483" w:rsidRPr="00AA2483" w:rsidRDefault="00AA2483" w:rsidP="00AA2483">
      <w:pPr>
        <w:spacing w:after="0"/>
        <w:rPr>
          <w:szCs w:val="17"/>
        </w:rPr>
      </w:pPr>
      <w:r w:rsidRPr="00AA2483">
        <w:rPr>
          <w:szCs w:val="17"/>
        </w:rPr>
        <w:t>Formal Ballot Papers: 3,210</w:t>
      </w:r>
    </w:p>
    <w:p w14:paraId="5339CDA4" w14:textId="77777777" w:rsidR="00AA2483" w:rsidRPr="00AA2483" w:rsidRDefault="00AA2483" w:rsidP="00AA2483">
      <w:pPr>
        <w:spacing w:after="0"/>
        <w:rPr>
          <w:szCs w:val="17"/>
        </w:rPr>
      </w:pPr>
      <w:r w:rsidRPr="00AA2483">
        <w:rPr>
          <w:szCs w:val="17"/>
        </w:rPr>
        <w:t>Informal Ballot Papers: 133</w:t>
      </w:r>
    </w:p>
    <w:p w14:paraId="6B92E6F0" w14:textId="77777777" w:rsidR="00AA2483" w:rsidRPr="00AA2483" w:rsidRDefault="00AA2483" w:rsidP="00AA2483">
      <w:pPr>
        <w:rPr>
          <w:szCs w:val="17"/>
        </w:rPr>
      </w:pPr>
      <w:r w:rsidRPr="00AA2483">
        <w:rPr>
          <w:szCs w:val="17"/>
        </w:rPr>
        <w:t>Quota: 1,071</w:t>
      </w:r>
    </w:p>
    <w:tbl>
      <w:tblPr>
        <w:tblStyle w:val="Gazettetable"/>
        <w:tblW w:w="6662" w:type="dxa"/>
        <w:tblLook w:val="04A0" w:firstRow="1" w:lastRow="0" w:firstColumn="1" w:lastColumn="0" w:noHBand="0" w:noVBand="1"/>
      </w:tblPr>
      <w:tblGrid>
        <w:gridCol w:w="3118"/>
        <w:gridCol w:w="1843"/>
        <w:gridCol w:w="1701"/>
      </w:tblGrid>
      <w:tr w:rsidR="00AA2483" w:rsidRPr="00AA2483" w14:paraId="3586A666"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DB287A2"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50A5B32"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959650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610415E" w14:textId="77777777" w:rsidTr="003061C9">
        <w:tc>
          <w:tcPr>
            <w:tcW w:w="3118" w:type="dxa"/>
            <w:noWrap/>
            <w:hideMark/>
          </w:tcPr>
          <w:p w14:paraId="09AA6881" w14:textId="77777777" w:rsidR="00AA2483" w:rsidRPr="00AA2483" w:rsidRDefault="00AA2483" w:rsidP="00AA2483">
            <w:pPr>
              <w:spacing w:before="20" w:after="20"/>
              <w:rPr>
                <w:szCs w:val="17"/>
                <w:lang w:eastAsia="en-AU"/>
              </w:rPr>
            </w:pPr>
            <w:r w:rsidRPr="00AA2483">
              <w:rPr>
                <w:szCs w:val="17"/>
              </w:rPr>
              <w:t>PORTWAY, Peter</w:t>
            </w:r>
          </w:p>
        </w:tc>
        <w:tc>
          <w:tcPr>
            <w:tcW w:w="1843" w:type="dxa"/>
            <w:noWrap/>
            <w:hideMark/>
          </w:tcPr>
          <w:p w14:paraId="6977E158" w14:textId="77777777" w:rsidR="00AA2483" w:rsidRPr="00AA2483" w:rsidRDefault="00AA2483" w:rsidP="00AA2483">
            <w:pPr>
              <w:spacing w:before="20" w:after="20"/>
              <w:ind w:right="602"/>
              <w:jc w:val="right"/>
              <w:rPr>
                <w:szCs w:val="17"/>
                <w:lang w:eastAsia="en-AU"/>
              </w:rPr>
            </w:pPr>
            <w:r w:rsidRPr="00AA2483">
              <w:rPr>
                <w:szCs w:val="17"/>
                <w:lang w:eastAsia="en-AU"/>
              </w:rPr>
              <w:t>489</w:t>
            </w:r>
          </w:p>
        </w:tc>
        <w:tc>
          <w:tcPr>
            <w:tcW w:w="1701" w:type="dxa"/>
            <w:noWrap/>
            <w:hideMark/>
          </w:tcPr>
          <w:p w14:paraId="370CEDEC" w14:textId="77777777" w:rsidR="00AA2483" w:rsidRPr="00AA2483" w:rsidRDefault="00AA2483" w:rsidP="00AA2483">
            <w:pPr>
              <w:spacing w:before="20" w:after="20"/>
              <w:jc w:val="center"/>
              <w:rPr>
                <w:szCs w:val="17"/>
                <w:lang w:eastAsia="en-AU"/>
              </w:rPr>
            </w:pPr>
          </w:p>
        </w:tc>
      </w:tr>
      <w:tr w:rsidR="00AA2483" w:rsidRPr="00AA2483" w14:paraId="066673CF" w14:textId="77777777" w:rsidTr="003061C9">
        <w:tc>
          <w:tcPr>
            <w:tcW w:w="3118" w:type="dxa"/>
            <w:noWrap/>
            <w:hideMark/>
          </w:tcPr>
          <w:p w14:paraId="38A86354" w14:textId="77777777" w:rsidR="00AA2483" w:rsidRPr="00AA2483" w:rsidRDefault="00AA2483" w:rsidP="00AA2483">
            <w:pPr>
              <w:spacing w:before="20" w:after="20"/>
              <w:rPr>
                <w:szCs w:val="17"/>
                <w:lang w:eastAsia="en-AU"/>
              </w:rPr>
            </w:pPr>
            <w:r w:rsidRPr="00AA2483">
              <w:rPr>
                <w:szCs w:val="17"/>
              </w:rPr>
              <w:t>LAMA, Renuka</w:t>
            </w:r>
          </w:p>
        </w:tc>
        <w:tc>
          <w:tcPr>
            <w:tcW w:w="1843" w:type="dxa"/>
            <w:noWrap/>
            <w:hideMark/>
          </w:tcPr>
          <w:p w14:paraId="2EF75F7D" w14:textId="77777777" w:rsidR="00AA2483" w:rsidRPr="00AA2483" w:rsidRDefault="00AA2483" w:rsidP="00AA2483">
            <w:pPr>
              <w:spacing w:before="20" w:after="20"/>
              <w:ind w:right="602"/>
              <w:jc w:val="right"/>
              <w:rPr>
                <w:szCs w:val="17"/>
                <w:lang w:eastAsia="en-AU"/>
              </w:rPr>
            </w:pPr>
            <w:r w:rsidRPr="00AA2483">
              <w:rPr>
                <w:szCs w:val="17"/>
                <w:lang w:eastAsia="en-AU"/>
              </w:rPr>
              <w:t>955</w:t>
            </w:r>
          </w:p>
        </w:tc>
        <w:tc>
          <w:tcPr>
            <w:tcW w:w="1701" w:type="dxa"/>
            <w:noWrap/>
            <w:hideMark/>
          </w:tcPr>
          <w:p w14:paraId="63170D4F"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0BA3FFE" w14:textId="77777777" w:rsidTr="003061C9">
        <w:tc>
          <w:tcPr>
            <w:tcW w:w="3118" w:type="dxa"/>
            <w:noWrap/>
            <w:hideMark/>
          </w:tcPr>
          <w:p w14:paraId="23757317" w14:textId="77777777" w:rsidR="00AA2483" w:rsidRPr="00AA2483" w:rsidRDefault="00AA2483" w:rsidP="00AA2483">
            <w:pPr>
              <w:spacing w:before="20" w:after="20"/>
              <w:rPr>
                <w:szCs w:val="17"/>
                <w:lang w:eastAsia="en-AU"/>
              </w:rPr>
            </w:pPr>
            <w:r w:rsidRPr="00AA2483">
              <w:rPr>
                <w:szCs w:val="17"/>
              </w:rPr>
              <w:t>RASMUSSEN, Erik</w:t>
            </w:r>
          </w:p>
        </w:tc>
        <w:tc>
          <w:tcPr>
            <w:tcW w:w="1843" w:type="dxa"/>
            <w:noWrap/>
            <w:hideMark/>
          </w:tcPr>
          <w:p w14:paraId="6BCCF73E" w14:textId="77777777" w:rsidR="00AA2483" w:rsidRPr="00AA2483" w:rsidRDefault="00AA2483" w:rsidP="00AA2483">
            <w:pPr>
              <w:spacing w:before="20" w:after="20"/>
              <w:ind w:right="602"/>
              <w:jc w:val="right"/>
              <w:rPr>
                <w:szCs w:val="17"/>
                <w:lang w:eastAsia="en-AU"/>
              </w:rPr>
            </w:pPr>
            <w:r w:rsidRPr="00AA2483">
              <w:rPr>
                <w:szCs w:val="17"/>
                <w:lang w:eastAsia="en-AU"/>
              </w:rPr>
              <w:t>553</w:t>
            </w:r>
          </w:p>
        </w:tc>
        <w:tc>
          <w:tcPr>
            <w:tcW w:w="1701" w:type="dxa"/>
            <w:noWrap/>
            <w:hideMark/>
          </w:tcPr>
          <w:p w14:paraId="31360713" w14:textId="77777777" w:rsidR="00AA2483" w:rsidRPr="00AA2483" w:rsidRDefault="00AA2483" w:rsidP="00AA2483">
            <w:pPr>
              <w:spacing w:before="20" w:after="20"/>
              <w:jc w:val="center"/>
              <w:rPr>
                <w:szCs w:val="17"/>
                <w:lang w:eastAsia="en-AU"/>
              </w:rPr>
            </w:pPr>
          </w:p>
        </w:tc>
      </w:tr>
      <w:tr w:rsidR="00AA2483" w:rsidRPr="00AA2483" w14:paraId="568A740C" w14:textId="77777777" w:rsidTr="003061C9">
        <w:tc>
          <w:tcPr>
            <w:tcW w:w="3118" w:type="dxa"/>
            <w:noWrap/>
            <w:hideMark/>
          </w:tcPr>
          <w:p w14:paraId="0435AFD2" w14:textId="77777777" w:rsidR="00AA2483" w:rsidRPr="00AA2483" w:rsidRDefault="00AA2483" w:rsidP="00AA2483">
            <w:pPr>
              <w:spacing w:before="20" w:after="20"/>
              <w:rPr>
                <w:szCs w:val="17"/>
                <w:lang w:eastAsia="en-AU"/>
              </w:rPr>
            </w:pPr>
            <w:r w:rsidRPr="00AA2483">
              <w:rPr>
                <w:szCs w:val="17"/>
              </w:rPr>
              <w:t>TELFER, Raelene</w:t>
            </w:r>
          </w:p>
        </w:tc>
        <w:tc>
          <w:tcPr>
            <w:tcW w:w="1843" w:type="dxa"/>
            <w:noWrap/>
            <w:hideMark/>
          </w:tcPr>
          <w:p w14:paraId="1AA6B5C7" w14:textId="77777777" w:rsidR="00AA2483" w:rsidRPr="00AA2483" w:rsidRDefault="00AA2483" w:rsidP="00AA2483">
            <w:pPr>
              <w:spacing w:before="20" w:after="20"/>
              <w:ind w:right="602"/>
              <w:jc w:val="right"/>
              <w:rPr>
                <w:szCs w:val="17"/>
                <w:lang w:eastAsia="en-AU"/>
              </w:rPr>
            </w:pPr>
            <w:r w:rsidRPr="00AA2483">
              <w:rPr>
                <w:szCs w:val="17"/>
                <w:lang w:eastAsia="en-AU"/>
              </w:rPr>
              <w:t>942</w:t>
            </w:r>
          </w:p>
        </w:tc>
        <w:tc>
          <w:tcPr>
            <w:tcW w:w="1701" w:type="dxa"/>
            <w:noWrap/>
            <w:hideMark/>
          </w:tcPr>
          <w:p w14:paraId="089851E5"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BFB38BE" w14:textId="77777777" w:rsidTr="003061C9">
        <w:tc>
          <w:tcPr>
            <w:tcW w:w="3118" w:type="dxa"/>
            <w:noWrap/>
            <w:hideMark/>
          </w:tcPr>
          <w:p w14:paraId="1892C2B1" w14:textId="77777777" w:rsidR="00AA2483" w:rsidRPr="00AA2483" w:rsidRDefault="00AA2483" w:rsidP="00AA2483">
            <w:pPr>
              <w:spacing w:before="20" w:after="40"/>
              <w:rPr>
                <w:szCs w:val="17"/>
                <w:lang w:eastAsia="en-AU"/>
              </w:rPr>
            </w:pPr>
            <w:r w:rsidRPr="00AA2483">
              <w:rPr>
                <w:szCs w:val="17"/>
              </w:rPr>
              <w:t>BARBARA, Anne</w:t>
            </w:r>
          </w:p>
        </w:tc>
        <w:tc>
          <w:tcPr>
            <w:tcW w:w="1843" w:type="dxa"/>
            <w:noWrap/>
            <w:hideMark/>
          </w:tcPr>
          <w:p w14:paraId="5143AD2F" w14:textId="77777777" w:rsidR="00AA2483" w:rsidRPr="00AA2483" w:rsidRDefault="00AA2483" w:rsidP="00AA2483">
            <w:pPr>
              <w:spacing w:before="20" w:after="20"/>
              <w:ind w:right="602"/>
              <w:jc w:val="right"/>
              <w:rPr>
                <w:szCs w:val="17"/>
                <w:lang w:eastAsia="en-AU"/>
              </w:rPr>
            </w:pPr>
            <w:r w:rsidRPr="00AA2483">
              <w:rPr>
                <w:szCs w:val="17"/>
                <w:lang w:eastAsia="en-AU"/>
              </w:rPr>
              <w:t>271</w:t>
            </w:r>
          </w:p>
        </w:tc>
        <w:tc>
          <w:tcPr>
            <w:tcW w:w="1701" w:type="dxa"/>
            <w:noWrap/>
            <w:hideMark/>
          </w:tcPr>
          <w:p w14:paraId="2C57B659" w14:textId="77777777" w:rsidR="00AA2483" w:rsidRPr="00AA2483" w:rsidRDefault="00AA2483" w:rsidP="00AA2483">
            <w:pPr>
              <w:spacing w:before="20" w:after="20"/>
              <w:jc w:val="center"/>
              <w:rPr>
                <w:szCs w:val="17"/>
                <w:lang w:eastAsia="en-AU"/>
              </w:rPr>
            </w:pPr>
          </w:p>
        </w:tc>
      </w:tr>
    </w:tbl>
    <w:p w14:paraId="2FBCA4A5" w14:textId="77777777" w:rsidR="00AA2483" w:rsidRPr="00AA2483" w:rsidRDefault="00AA2483" w:rsidP="00AA2483">
      <w:pPr>
        <w:spacing w:before="80"/>
        <w:rPr>
          <w:b/>
          <w:bCs/>
          <w:szCs w:val="17"/>
          <w:lang w:val="en-US"/>
        </w:rPr>
      </w:pPr>
      <w:r w:rsidRPr="00AA2483">
        <w:rPr>
          <w:b/>
          <w:bCs/>
          <w:szCs w:val="17"/>
          <w:lang w:val="en-US"/>
        </w:rPr>
        <w:t xml:space="preserve">Coastal Ward </w:t>
      </w:r>
      <w:proofErr w:type="spellStart"/>
      <w:r w:rsidRPr="00AA2483">
        <w:rPr>
          <w:b/>
          <w:bCs/>
          <w:szCs w:val="17"/>
          <w:lang w:val="en-US"/>
        </w:rPr>
        <w:t>councillor</w:t>
      </w:r>
      <w:proofErr w:type="spellEnd"/>
      <w:r w:rsidRPr="00AA2483">
        <w:rPr>
          <w:b/>
          <w:bCs/>
          <w:szCs w:val="17"/>
          <w:lang w:val="en-US"/>
        </w:rPr>
        <w:t>, 2 vacancies</w:t>
      </w:r>
    </w:p>
    <w:p w14:paraId="73051CB0"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3,278</w:t>
      </w:r>
    </w:p>
    <w:p w14:paraId="262A8878"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98</w:t>
      </w:r>
    </w:p>
    <w:p w14:paraId="48C2393D" w14:textId="77777777" w:rsidR="00AA2483" w:rsidRPr="00AA2483" w:rsidRDefault="00AA2483" w:rsidP="00AA2483">
      <w:pPr>
        <w:rPr>
          <w:rFonts w:eastAsia="Times New Roman"/>
          <w:szCs w:val="17"/>
          <w:lang w:eastAsia="en-AU"/>
        </w:rPr>
      </w:pPr>
      <w:r w:rsidRPr="00AA2483">
        <w:rPr>
          <w:rFonts w:eastAsia="Times New Roman"/>
          <w:szCs w:val="17"/>
          <w:lang w:eastAsia="en-AU"/>
        </w:rPr>
        <w:t>Quota: 1,093</w:t>
      </w:r>
    </w:p>
    <w:tbl>
      <w:tblPr>
        <w:tblStyle w:val="Gazettetable"/>
        <w:tblW w:w="6662" w:type="dxa"/>
        <w:tblLook w:val="04A0" w:firstRow="1" w:lastRow="0" w:firstColumn="1" w:lastColumn="0" w:noHBand="0" w:noVBand="1"/>
      </w:tblPr>
      <w:tblGrid>
        <w:gridCol w:w="3118"/>
        <w:gridCol w:w="1843"/>
        <w:gridCol w:w="1701"/>
      </w:tblGrid>
      <w:tr w:rsidR="00AA2483" w:rsidRPr="00AA2483" w14:paraId="07D102A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E1AA43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F1B922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FC29B6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C50AA6E" w14:textId="77777777" w:rsidTr="003061C9">
        <w:tc>
          <w:tcPr>
            <w:tcW w:w="3118" w:type="dxa"/>
            <w:noWrap/>
            <w:hideMark/>
          </w:tcPr>
          <w:p w14:paraId="785FB601" w14:textId="77777777" w:rsidR="00AA2483" w:rsidRPr="00AA2483" w:rsidRDefault="00AA2483" w:rsidP="00AA2483">
            <w:pPr>
              <w:spacing w:before="20" w:after="20"/>
              <w:rPr>
                <w:szCs w:val="17"/>
                <w:lang w:eastAsia="en-AU"/>
              </w:rPr>
            </w:pPr>
            <w:r w:rsidRPr="00AA2483">
              <w:rPr>
                <w:szCs w:val="17"/>
              </w:rPr>
              <w:t>LUSCOMBE, Sarah</w:t>
            </w:r>
          </w:p>
        </w:tc>
        <w:tc>
          <w:tcPr>
            <w:tcW w:w="1843" w:type="dxa"/>
            <w:noWrap/>
            <w:hideMark/>
          </w:tcPr>
          <w:p w14:paraId="0AD62F70" w14:textId="77777777" w:rsidR="00AA2483" w:rsidRPr="00AA2483" w:rsidRDefault="00AA2483" w:rsidP="00AA2483">
            <w:pPr>
              <w:spacing w:before="20" w:after="20"/>
              <w:ind w:right="602"/>
              <w:jc w:val="right"/>
              <w:rPr>
                <w:szCs w:val="17"/>
                <w:lang w:eastAsia="en-AU"/>
              </w:rPr>
            </w:pPr>
            <w:r w:rsidRPr="00AA2483">
              <w:rPr>
                <w:szCs w:val="17"/>
                <w:lang w:eastAsia="en-AU"/>
              </w:rPr>
              <w:t>934</w:t>
            </w:r>
          </w:p>
        </w:tc>
        <w:tc>
          <w:tcPr>
            <w:tcW w:w="1701" w:type="dxa"/>
            <w:noWrap/>
            <w:hideMark/>
          </w:tcPr>
          <w:p w14:paraId="55E6A4E4"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15521C2" w14:textId="77777777" w:rsidTr="003061C9">
        <w:tc>
          <w:tcPr>
            <w:tcW w:w="3118" w:type="dxa"/>
            <w:noWrap/>
            <w:hideMark/>
          </w:tcPr>
          <w:p w14:paraId="0DA6EB25" w14:textId="77777777" w:rsidR="00AA2483" w:rsidRPr="00AA2483" w:rsidRDefault="00AA2483" w:rsidP="00AA2483">
            <w:pPr>
              <w:spacing w:before="20" w:after="20"/>
              <w:rPr>
                <w:szCs w:val="17"/>
                <w:lang w:eastAsia="en-AU"/>
              </w:rPr>
            </w:pPr>
            <w:r w:rsidRPr="00AA2483">
              <w:rPr>
                <w:szCs w:val="17"/>
              </w:rPr>
              <w:t>LERWILL, Fleur</w:t>
            </w:r>
          </w:p>
        </w:tc>
        <w:tc>
          <w:tcPr>
            <w:tcW w:w="1843" w:type="dxa"/>
            <w:noWrap/>
            <w:hideMark/>
          </w:tcPr>
          <w:p w14:paraId="5797B239" w14:textId="77777777" w:rsidR="00AA2483" w:rsidRPr="00AA2483" w:rsidRDefault="00AA2483" w:rsidP="00AA2483">
            <w:pPr>
              <w:spacing w:before="20" w:after="20"/>
              <w:ind w:right="602"/>
              <w:jc w:val="right"/>
              <w:rPr>
                <w:szCs w:val="17"/>
                <w:lang w:eastAsia="en-AU"/>
              </w:rPr>
            </w:pPr>
            <w:r w:rsidRPr="00AA2483">
              <w:rPr>
                <w:szCs w:val="17"/>
                <w:lang w:eastAsia="en-AU"/>
              </w:rPr>
              <w:t>609</w:t>
            </w:r>
          </w:p>
        </w:tc>
        <w:tc>
          <w:tcPr>
            <w:tcW w:w="1701" w:type="dxa"/>
            <w:noWrap/>
            <w:hideMark/>
          </w:tcPr>
          <w:p w14:paraId="719D0EFE" w14:textId="77777777" w:rsidR="00AA2483" w:rsidRPr="00AA2483" w:rsidRDefault="00AA2483" w:rsidP="00AA2483">
            <w:pPr>
              <w:spacing w:before="20" w:after="20"/>
              <w:jc w:val="center"/>
              <w:rPr>
                <w:szCs w:val="17"/>
                <w:lang w:eastAsia="en-AU"/>
              </w:rPr>
            </w:pPr>
          </w:p>
        </w:tc>
      </w:tr>
      <w:tr w:rsidR="00AA2483" w:rsidRPr="00AA2483" w14:paraId="03FECE0F" w14:textId="77777777" w:rsidTr="003061C9">
        <w:tc>
          <w:tcPr>
            <w:tcW w:w="3118" w:type="dxa"/>
            <w:noWrap/>
            <w:hideMark/>
          </w:tcPr>
          <w:p w14:paraId="29FCD024" w14:textId="77777777" w:rsidR="00AA2483" w:rsidRPr="00AA2483" w:rsidRDefault="00AA2483" w:rsidP="00AA2483">
            <w:pPr>
              <w:spacing w:before="20" w:after="20"/>
              <w:rPr>
                <w:szCs w:val="17"/>
                <w:lang w:eastAsia="en-AU"/>
              </w:rPr>
            </w:pPr>
            <w:r w:rsidRPr="00AA2483">
              <w:rPr>
                <w:szCs w:val="17"/>
              </w:rPr>
              <w:t>CROSSLAND, Ian</w:t>
            </w:r>
          </w:p>
        </w:tc>
        <w:tc>
          <w:tcPr>
            <w:tcW w:w="1843" w:type="dxa"/>
            <w:noWrap/>
            <w:hideMark/>
          </w:tcPr>
          <w:p w14:paraId="62C9C58D" w14:textId="77777777" w:rsidR="00AA2483" w:rsidRPr="00AA2483" w:rsidRDefault="00AA2483" w:rsidP="00AA2483">
            <w:pPr>
              <w:spacing w:before="20" w:after="20"/>
              <w:ind w:right="602"/>
              <w:jc w:val="right"/>
              <w:rPr>
                <w:szCs w:val="17"/>
                <w:lang w:eastAsia="en-AU"/>
              </w:rPr>
            </w:pPr>
            <w:r w:rsidRPr="00AA2483">
              <w:rPr>
                <w:szCs w:val="17"/>
                <w:lang w:eastAsia="en-AU"/>
              </w:rPr>
              <w:t>841</w:t>
            </w:r>
          </w:p>
        </w:tc>
        <w:tc>
          <w:tcPr>
            <w:tcW w:w="1701" w:type="dxa"/>
            <w:noWrap/>
            <w:hideMark/>
          </w:tcPr>
          <w:p w14:paraId="71AC8F35"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49C59E2" w14:textId="77777777" w:rsidTr="003061C9">
        <w:tc>
          <w:tcPr>
            <w:tcW w:w="3118" w:type="dxa"/>
            <w:noWrap/>
            <w:hideMark/>
          </w:tcPr>
          <w:p w14:paraId="6133B4D8" w14:textId="77777777" w:rsidR="00AA2483" w:rsidRPr="00AA2483" w:rsidRDefault="00AA2483" w:rsidP="00AA2483">
            <w:pPr>
              <w:spacing w:before="20" w:after="20"/>
              <w:rPr>
                <w:szCs w:val="17"/>
                <w:lang w:eastAsia="en-AU"/>
              </w:rPr>
            </w:pPr>
            <w:r w:rsidRPr="00AA2483">
              <w:rPr>
                <w:szCs w:val="17"/>
              </w:rPr>
              <w:t>DERER, Blake</w:t>
            </w:r>
          </w:p>
        </w:tc>
        <w:tc>
          <w:tcPr>
            <w:tcW w:w="1843" w:type="dxa"/>
            <w:noWrap/>
            <w:hideMark/>
          </w:tcPr>
          <w:p w14:paraId="17ADA06E" w14:textId="77777777" w:rsidR="00AA2483" w:rsidRPr="00AA2483" w:rsidRDefault="00AA2483" w:rsidP="00AA2483">
            <w:pPr>
              <w:spacing w:before="20" w:after="20"/>
              <w:ind w:right="602"/>
              <w:jc w:val="right"/>
              <w:rPr>
                <w:szCs w:val="17"/>
                <w:lang w:eastAsia="en-AU"/>
              </w:rPr>
            </w:pPr>
            <w:r w:rsidRPr="00AA2483">
              <w:rPr>
                <w:szCs w:val="17"/>
                <w:lang w:eastAsia="en-AU"/>
              </w:rPr>
              <w:t>353</w:t>
            </w:r>
          </w:p>
        </w:tc>
        <w:tc>
          <w:tcPr>
            <w:tcW w:w="1701" w:type="dxa"/>
            <w:noWrap/>
            <w:hideMark/>
          </w:tcPr>
          <w:p w14:paraId="7AF06D41" w14:textId="77777777" w:rsidR="00AA2483" w:rsidRPr="00AA2483" w:rsidRDefault="00AA2483" w:rsidP="00AA2483">
            <w:pPr>
              <w:spacing w:before="20" w:after="20"/>
              <w:jc w:val="center"/>
              <w:rPr>
                <w:szCs w:val="17"/>
                <w:lang w:eastAsia="en-AU"/>
              </w:rPr>
            </w:pPr>
          </w:p>
        </w:tc>
      </w:tr>
      <w:tr w:rsidR="00AA2483" w:rsidRPr="00AA2483" w14:paraId="138E2E59" w14:textId="77777777" w:rsidTr="003061C9">
        <w:tc>
          <w:tcPr>
            <w:tcW w:w="3118" w:type="dxa"/>
            <w:noWrap/>
            <w:hideMark/>
          </w:tcPr>
          <w:p w14:paraId="2D313C4C" w14:textId="77777777" w:rsidR="00AA2483" w:rsidRPr="00AA2483" w:rsidRDefault="00AA2483" w:rsidP="00AA2483">
            <w:pPr>
              <w:spacing w:before="20" w:after="20"/>
              <w:rPr>
                <w:szCs w:val="17"/>
                <w:lang w:eastAsia="en-AU"/>
              </w:rPr>
            </w:pPr>
            <w:r w:rsidRPr="00AA2483">
              <w:rPr>
                <w:szCs w:val="17"/>
              </w:rPr>
              <w:t>DUNN, Peter</w:t>
            </w:r>
          </w:p>
        </w:tc>
        <w:tc>
          <w:tcPr>
            <w:tcW w:w="1843" w:type="dxa"/>
            <w:noWrap/>
            <w:hideMark/>
          </w:tcPr>
          <w:p w14:paraId="54E2F990" w14:textId="77777777" w:rsidR="00AA2483" w:rsidRPr="00AA2483" w:rsidRDefault="00AA2483" w:rsidP="00AA2483">
            <w:pPr>
              <w:spacing w:before="20" w:after="20"/>
              <w:ind w:right="602"/>
              <w:jc w:val="right"/>
              <w:rPr>
                <w:szCs w:val="17"/>
                <w:lang w:eastAsia="en-AU"/>
              </w:rPr>
            </w:pPr>
            <w:r w:rsidRPr="00AA2483">
              <w:rPr>
                <w:szCs w:val="17"/>
                <w:lang w:eastAsia="en-AU"/>
              </w:rPr>
              <w:t>173</w:t>
            </w:r>
          </w:p>
        </w:tc>
        <w:tc>
          <w:tcPr>
            <w:tcW w:w="1701" w:type="dxa"/>
            <w:noWrap/>
            <w:hideMark/>
          </w:tcPr>
          <w:p w14:paraId="228CEDDE" w14:textId="77777777" w:rsidR="00AA2483" w:rsidRPr="00AA2483" w:rsidRDefault="00AA2483" w:rsidP="00AA2483">
            <w:pPr>
              <w:spacing w:before="20" w:after="20"/>
              <w:jc w:val="center"/>
              <w:rPr>
                <w:szCs w:val="17"/>
                <w:lang w:eastAsia="en-AU"/>
              </w:rPr>
            </w:pPr>
          </w:p>
        </w:tc>
      </w:tr>
      <w:tr w:rsidR="00AA2483" w:rsidRPr="00AA2483" w14:paraId="0D3C43E2" w14:textId="77777777" w:rsidTr="003061C9">
        <w:tc>
          <w:tcPr>
            <w:tcW w:w="3118" w:type="dxa"/>
            <w:noWrap/>
            <w:hideMark/>
          </w:tcPr>
          <w:p w14:paraId="5094D7DC" w14:textId="77777777" w:rsidR="00AA2483" w:rsidRPr="00AA2483" w:rsidRDefault="00AA2483" w:rsidP="00AA2483">
            <w:pPr>
              <w:spacing w:before="20" w:after="40"/>
              <w:rPr>
                <w:szCs w:val="17"/>
                <w:lang w:eastAsia="en-AU"/>
              </w:rPr>
            </w:pPr>
            <w:r w:rsidRPr="00AA2483">
              <w:rPr>
                <w:szCs w:val="17"/>
              </w:rPr>
              <w:t>PARKIN, Jonathan</w:t>
            </w:r>
          </w:p>
        </w:tc>
        <w:tc>
          <w:tcPr>
            <w:tcW w:w="1843" w:type="dxa"/>
            <w:noWrap/>
            <w:hideMark/>
          </w:tcPr>
          <w:p w14:paraId="7929F05B" w14:textId="77777777" w:rsidR="00AA2483" w:rsidRPr="00AA2483" w:rsidRDefault="00AA2483" w:rsidP="00AA2483">
            <w:pPr>
              <w:spacing w:before="20" w:after="20"/>
              <w:ind w:right="602"/>
              <w:jc w:val="right"/>
              <w:rPr>
                <w:szCs w:val="17"/>
                <w:lang w:eastAsia="en-AU"/>
              </w:rPr>
            </w:pPr>
            <w:r w:rsidRPr="00AA2483">
              <w:rPr>
                <w:szCs w:val="17"/>
                <w:lang w:eastAsia="en-AU"/>
              </w:rPr>
              <w:t>368</w:t>
            </w:r>
          </w:p>
        </w:tc>
        <w:tc>
          <w:tcPr>
            <w:tcW w:w="1701" w:type="dxa"/>
            <w:noWrap/>
            <w:hideMark/>
          </w:tcPr>
          <w:p w14:paraId="58F6C04E" w14:textId="77777777" w:rsidR="00AA2483" w:rsidRPr="00AA2483" w:rsidRDefault="00AA2483" w:rsidP="00AA2483">
            <w:pPr>
              <w:spacing w:before="20" w:after="20"/>
              <w:jc w:val="center"/>
              <w:rPr>
                <w:szCs w:val="17"/>
                <w:lang w:eastAsia="en-AU"/>
              </w:rPr>
            </w:pPr>
          </w:p>
        </w:tc>
      </w:tr>
    </w:tbl>
    <w:p w14:paraId="5C04FCE2" w14:textId="77777777" w:rsidR="00AA2483" w:rsidRPr="00AA2483" w:rsidRDefault="00AA2483" w:rsidP="00AA2483">
      <w:pPr>
        <w:spacing w:before="80"/>
        <w:rPr>
          <w:b/>
          <w:bCs/>
          <w:szCs w:val="17"/>
          <w:lang w:val="en-US"/>
        </w:rPr>
      </w:pPr>
      <w:r w:rsidRPr="00AA2483">
        <w:rPr>
          <w:b/>
          <w:bCs/>
          <w:szCs w:val="17"/>
          <w:lang w:val="en-US"/>
        </w:rPr>
        <w:t xml:space="preserve">Southern Hills Ward </w:t>
      </w:r>
      <w:proofErr w:type="spellStart"/>
      <w:r w:rsidRPr="00AA2483">
        <w:rPr>
          <w:b/>
          <w:bCs/>
          <w:szCs w:val="17"/>
          <w:lang w:val="en-US"/>
        </w:rPr>
        <w:t>councillor</w:t>
      </w:r>
      <w:proofErr w:type="spellEnd"/>
      <w:r w:rsidRPr="00AA2483">
        <w:rPr>
          <w:b/>
          <w:bCs/>
          <w:szCs w:val="17"/>
          <w:lang w:val="en-US"/>
        </w:rPr>
        <w:t>, 2 vacancies</w:t>
      </w:r>
    </w:p>
    <w:p w14:paraId="46664464" w14:textId="77777777" w:rsidR="00AA2483" w:rsidRPr="00AA2483" w:rsidRDefault="00AA2483" w:rsidP="00AA2483">
      <w:pPr>
        <w:spacing w:after="0"/>
        <w:rPr>
          <w:szCs w:val="17"/>
        </w:rPr>
      </w:pPr>
      <w:r w:rsidRPr="00AA2483">
        <w:rPr>
          <w:szCs w:val="17"/>
        </w:rPr>
        <w:t>Formal Ballot Papers: 2,638</w:t>
      </w:r>
    </w:p>
    <w:p w14:paraId="5C5A8572" w14:textId="77777777" w:rsidR="00AA2483" w:rsidRPr="00AA2483" w:rsidRDefault="00AA2483" w:rsidP="00AA2483">
      <w:pPr>
        <w:spacing w:after="0"/>
        <w:rPr>
          <w:szCs w:val="17"/>
        </w:rPr>
      </w:pPr>
      <w:r w:rsidRPr="00AA2483">
        <w:rPr>
          <w:szCs w:val="17"/>
        </w:rPr>
        <w:t>Informal Ballot Papers: 109</w:t>
      </w:r>
    </w:p>
    <w:p w14:paraId="17BE4D71" w14:textId="77777777" w:rsidR="00AA2483" w:rsidRPr="00AA2483" w:rsidRDefault="00AA2483" w:rsidP="00AA2483">
      <w:pPr>
        <w:rPr>
          <w:szCs w:val="17"/>
        </w:rPr>
      </w:pPr>
      <w:r w:rsidRPr="00AA2483">
        <w:rPr>
          <w:szCs w:val="17"/>
        </w:rPr>
        <w:t>Quota: 880</w:t>
      </w:r>
    </w:p>
    <w:tbl>
      <w:tblPr>
        <w:tblStyle w:val="Gazettetable"/>
        <w:tblW w:w="6662" w:type="dxa"/>
        <w:tblLook w:val="04A0" w:firstRow="1" w:lastRow="0" w:firstColumn="1" w:lastColumn="0" w:noHBand="0" w:noVBand="1"/>
      </w:tblPr>
      <w:tblGrid>
        <w:gridCol w:w="3118"/>
        <w:gridCol w:w="1843"/>
        <w:gridCol w:w="1701"/>
      </w:tblGrid>
      <w:tr w:rsidR="00AA2483" w:rsidRPr="00AA2483" w14:paraId="5DB7DBA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AADB88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58CC9A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52168A2"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768FBDE" w14:textId="77777777" w:rsidTr="003061C9">
        <w:tc>
          <w:tcPr>
            <w:tcW w:w="3118" w:type="dxa"/>
            <w:noWrap/>
            <w:hideMark/>
          </w:tcPr>
          <w:p w14:paraId="71727679" w14:textId="77777777" w:rsidR="00AA2483" w:rsidRPr="00AA2483" w:rsidRDefault="00AA2483" w:rsidP="00AA2483">
            <w:pPr>
              <w:spacing w:before="20" w:after="20"/>
              <w:rPr>
                <w:szCs w:val="17"/>
                <w:lang w:eastAsia="en-AU"/>
              </w:rPr>
            </w:pPr>
            <w:r w:rsidRPr="00AA2483">
              <w:rPr>
                <w:szCs w:val="17"/>
              </w:rPr>
              <w:t>SHILLING, Matthew</w:t>
            </w:r>
          </w:p>
        </w:tc>
        <w:tc>
          <w:tcPr>
            <w:tcW w:w="1843" w:type="dxa"/>
            <w:noWrap/>
            <w:hideMark/>
          </w:tcPr>
          <w:p w14:paraId="4F37F3DF" w14:textId="77777777" w:rsidR="00AA2483" w:rsidRPr="00AA2483" w:rsidRDefault="00AA2483" w:rsidP="00AA2483">
            <w:pPr>
              <w:spacing w:before="20" w:after="20"/>
              <w:ind w:right="602"/>
              <w:jc w:val="right"/>
              <w:rPr>
                <w:szCs w:val="17"/>
                <w:lang w:eastAsia="en-AU"/>
              </w:rPr>
            </w:pPr>
            <w:r w:rsidRPr="00AA2483">
              <w:rPr>
                <w:szCs w:val="17"/>
                <w:lang w:eastAsia="en-AU"/>
              </w:rPr>
              <w:t>688</w:t>
            </w:r>
          </w:p>
        </w:tc>
        <w:tc>
          <w:tcPr>
            <w:tcW w:w="1701" w:type="dxa"/>
            <w:noWrap/>
            <w:hideMark/>
          </w:tcPr>
          <w:p w14:paraId="30938BDA" w14:textId="77777777" w:rsidR="00AA2483" w:rsidRPr="00AA2483" w:rsidRDefault="00AA2483" w:rsidP="00AA2483">
            <w:pPr>
              <w:spacing w:before="20" w:after="20"/>
              <w:jc w:val="center"/>
              <w:rPr>
                <w:szCs w:val="17"/>
                <w:lang w:eastAsia="en-AU"/>
              </w:rPr>
            </w:pPr>
          </w:p>
        </w:tc>
      </w:tr>
      <w:tr w:rsidR="00AA2483" w:rsidRPr="00AA2483" w14:paraId="18D49154" w14:textId="77777777" w:rsidTr="003061C9">
        <w:tc>
          <w:tcPr>
            <w:tcW w:w="3118" w:type="dxa"/>
            <w:noWrap/>
            <w:hideMark/>
          </w:tcPr>
          <w:p w14:paraId="01934D0B" w14:textId="77777777" w:rsidR="00AA2483" w:rsidRPr="00AA2483" w:rsidRDefault="00AA2483" w:rsidP="00AA2483">
            <w:pPr>
              <w:spacing w:before="20" w:after="20"/>
              <w:rPr>
                <w:szCs w:val="17"/>
                <w:lang w:eastAsia="en-AU"/>
              </w:rPr>
            </w:pPr>
            <w:r w:rsidRPr="00AA2483">
              <w:rPr>
                <w:szCs w:val="17"/>
              </w:rPr>
              <w:t>NAISMITH, Luke</w:t>
            </w:r>
          </w:p>
        </w:tc>
        <w:tc>
          <w:tcPr>
            <w:tcW w:w="1843" w:type="dxa"/>
            <w:noWrap/>
            <w:hideMark/>
          </w:tcPr>
          <w:p w14:paraId="0AFF46DD" w14:textId="77777777" w:rsidR="00AA2483" w:rsidRPr="00AA2483" w:rsidRDefault="00AA2483" w:rsidP="00AA2483">
            <w:pPr>
              <w:spacing w:before="20" w:after="20"/>
              <w:ind w:right="602"/>
              <w:jc w:val="right"/>
              <w:rPr>
                <w:szCs w:val="17"/>
                <w:lang w:eastAsia="en-AU"/>
              </w:rPr>
            </w:pPr>
            <w:r w:rsidRPr="00AA2483">
              <w:rPr>
                <w:szCs w:val="17"/>
                <w:lang w:eastAsia="en-AU"/>
              </w:rPr>
              <w:t>750</w:t>
            </w:r>
          </w:p>
        </w:tc>
        <w:tc>
          <w:tcPr>
            <w:tcW w:w="1701" w:type="dxa"/>
            <w:noWrap/>
            <w:hideMark/>
          </w:tcPr>
          <w:p w14:paraId="7E4E31A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2C28595D" w14:textId="77777777" w:rsidTr="003061C9">
        <w:tc>
          <w:tcPr>
            <w:tcW w:w="3118" w:type="dxa"/>
            <w:noWrap/>
            <w:hideMark/>
          </w:tcPr>
          <w:p w14:paraId="2DD80CB9" w14:textId="77777777" w:rsidR="00AA2483" w:rsidRPr="00AA2483" w:rsidRDefault="00AA2483" w:rsidP="00AA2483">
            <w:pPr>
              <w:spacing w:before="20" w:after="20"/>
              <w:rPr>
                <w:szCs w:val="17"/>
                <w:lang w:eastAsia="en-AU"/>
              </w:rPr>
            </w:pPr>
            <w:r w:rsidRPr="00AA2483">
              <w:rPr>
                <w:szCs w:val="17"/>
              </w:rPr>
              <w:t>MATES, Jana Ruth</w:t>
            </w:r>
          </w:p>
        </w:tc>
        <w:tc>
          <w:tcPr>
            <w:tcW w:w="1843" w:type="dxa"/>
            <w:noWrap/>
            <w:hideMark/>
          </w:tcPr>
          <w:p w14:paraId="546CDA71" w14:textId="77777777" w:rsidR="00AA2483" w:rsidRPr="00AA2483" w:rsidRDefault="00AA2483" w:rsidP="00AA2483">
            <w:pPr>
              <w:spacing w:before="20" w:after="20"/>
              <w:ind w:right="602"/>
              <w:jc w:val="right"/>
              <w:rPr>
                <w:szCs w:val="17"/>
                <w:lang w:eastAsia="en-AU"/>
              </w:rPr>
            </w:pPr>
            <w:r w:rsidRPr="00AA2483">
              <w:rPr>
                <w:szCs w:val="17"/>
                <w:lang w:eastAsia="en-AU"/>
              </w:rPr>
              <w:t>742</w:t>
            </w:r>
          </w:p>
        </w:tc>
        <w:tc>
          <w:tcPr>
            <w:tcW w:w="1701" w:type="dxa"/>
            <w:noWrap/>
            <w:hideMark/>
          </w:tcPr>
          <w:p w14:paraId="6F04F49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D3A5658" w14:textId="77777777" w:rsidTr="003061C9">
        <w:tc>
          <w:tcPr>
            <w:tcW w:w="3118" w:type="dxa"/>
            <w:noWrap/>
            <w:hideMark/>
          </w:tcPr>
          <w:p w14:paraId="22F91F3A" w14:textId="77777777" w:rsidR="00AA2483" w:rsidRPr="00AA2483" w:rsidRDefault="00AA2483" w:rsidP="00AA2483">
            <w:pPr>
              <w:spacing w:before="20" w:after="40"/>
              <w:rPr>
                <w:szCs w:val="17"/>
                <w:lang w:eastAsia="en-AU"/>
              </w:rPr>
            </w:pPr>
            <w:r w:rsidRPr="00AA2483">
              <w:rPr>
                <w:szCs w:val="17"/>
              </w:rPr>
              <w:t>DUNCAN, Maggie May</w:t>
            </w:r>
          </w:p>
        </w:tc>
        <w:tc>
          <w:tcPr>
            <w:tcW w:w="1843" w:type="dxa"/>
            <w:noWrap/>
            <w:hideMark/>
          </w:tcPr>
          <w:p w14:paraId="4A2FB0C3" w14:textId="77777777" w:rsidR="00AA2483" w:rsidRPr="00AA2483" w:rsidRDefault="00AA2483" w:rsidP="00AA2483">
            <w:pPr>
              <w:spacing w:before="20" w:after="20"/>
              <w:ind w:right="602"/>
              <w:jc w:val="right"/>
              <w:rPr>
                <w:szCs w:val="17"/>
                <w:lang w:eastAsia="en-AU"/>
              </w:rPr>
            </w:pPr>
            <w:r w:rsidRPr="00AA2483">
              <w:rPr>
                <w:szCs w:val="17"/>
                <w:lang w:eastAsia="en-AU"/>
              </w:rPr>
              <w:t>458</w:t>
            </w:r>
          </w:p>
        </w:tc>
        <w:tc>
          <w:tcPr>
            <w:tcW w:w="1701" w:type="dxa"/>
            <w:noWrap/>
            <w:hideMark/>
          </w:tcPr>
          <w:p w14:paraId="229D07A0" w14:textId="77777777" w:rsidR="00AA2483" w:rsidRPr="00AA2483" w:rsidRDefault="00AA2483" w:rsidP="00AA2483">
            <w:pPr>
              <w:spacing w:before="20" w:after="20"/>
              <w:jc w:val="center"/>
              <w:rPr>
                <w:szCs w:val="17"/>
                <w:lang w:eastAsia="en-AU"/>
              </w:rPr>
            </w:pPr>
          </w:p>
        </w:tc>
      </w:tr>
    </w:tbl>
    <w:p w14:paraId="420F6A46" w14:textId="77777777" w:rsidR="00AA2483" w:rsidRPr="00AA2483" w:rsidRDefault="00AA2483" w:rsidP="00AA2483">
      <w:pPr>
        <w:spacing w:before="120" w:after="120"/>
        <w:jc w:val="center"/>
        <w:rPr>
          <w:b/>
          <w:bCs/>
          <w:szCs w:val="17"/>
        </w:rPr>
      </w:pPr>
      <w:r w:rsidRPr="00AA2483">
        <w:rPr>
          <w:b/>
          <w:bCs/>
          <w:szCs w:val="17"/>
        </w:rPr>
        <w:t>Mid Murray Council</w:t>
      </w:r>
    </w:p>
    <w:p w14:paraId="646CE674" w14:textId="77777777" w:rsidR="00AA2483" w:rsidRPr="00AA2483" w:rsidRDefault="00AA2483" w:rsidP="00AA2483">
      <w:pPr>
        <w:spacing w:before="80"/>
        <w:rPr>
          <w:b/>
          <w:bCs/>
          <w:szCs w:val="17"/>
          <w:lang w:val="en-US"/>
        </w:rPr>
      </w:pPr>
      <w:r w:rsidRPr="00AA2483">
        <w:rPr>
          <w:b/>
          <w:bCs/>
          <w:szCs w:val="17"/>
          <w:lang w:val="en-US"/>
        </w:rPr>
        <w:t>Mayor, 1 vacancy</w:t>
      </w:r>
    </w:p>
    <w:p w14:paraId="40D1E6FA" w14:textId="77777777" w:rsidR="00AA2483" w:rsidRPr="00AA2483" w:rsidRDefault="00AA2483" w:rsidP="00AA2483">
      <w:pPr>
        <w:spacing w:after="0"/>
        <w:rPr>
          <w:szCs w:val="17"/>
        </w:rPr>
      </w:pPr>
      <w:r w:rsidRPr="00AA2483">
        <w:rPr>
          <w:szCs w:val="17"/>
        </w:rPr>
        <w:t>Formal Ballot Papers: 3,060</w:t>
      </w:r>
    </w:p>
    <w:p w14:paraId="4F96E1CE" w14:textId="77777777" w:rsidR="00AA2483" w:rsidRPr="00AA2483" w:rsidRDefault="00AA2483" w:rsidP="00AA2483">
      <w:pPr>
        <w:spacing w:after="0"/>
        <w:rPr>
          <w:szCs w:val="17"/>
        </w:rPr>
      </w:pPr>
      <w:r w:rsidRPr="00AA2483">
        <w:rPr>
          <w:szCs w:val="17"/>
        </w:rPr>
        <w:t>Informal Ballot Papers: 32</w:t>
      </w:r>
    </w:p>
    <w:p w14:paraId="6A6185A2" w14:textId="77777777" w:rsidR="00AA2483" w:rsidRPr="00AA2483" w:rsidRDefault="00AA2483" w:rsidP="00AA2483">
      <w:pPr>
        <w:rPr>
          <w:szCs w:val="17"/>
        </w:rPr>
      </w:pPr>
      <w:r w:rsidRPr="00AA2483">
        <w:rPr>
          <w:szCs w:val="17"/>
        </w:rPr>
        <w:t>Quota: 1,531</w:t>
      </w:r>
    </w:p>
    <w:tbl>
      <w:tblPr>
        <w:tblStyle w:val="Gazettetable"/>
        <w:tblW w:w="6662" w:type="dxa"/>
        <w:tblLook w:val="04A0" w:firstRow="1" w:lastRow="0" w:firstColumn="1" w:lastColumn="0" w:noHBand="0" w:noVBand="1"/>
      </w:tblPr>
      <w:tblGrid>
        <w:gridCol w:w="3118"/>
        <w:gridCol w:w="1843"/>
        <w:gridCol w:w="1701"/>
      </w:tblGrid>
      <w:tr w:rsidR="00AA2483" w:rsidRPr="00AA2483" w14:paraId="78312D8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A5083F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DE3C56B"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6196B2B"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0565B0E" w14:textId="77777777" w:rsidTr="003061C9">
        <w:tc>
          <w:tcPr>
            <w:tcW w:w="3118" w:type="dxa"/>
            <w:noWrap/>
            <w:hideMark/>
          </w:tcPr>
          <w:p w14:paraId="11AC9D3D" w14:textId="77777777" w:rsidR="00AA2483" w:rsidRPr="00AA2483" w:rsidRDefault="00AA2483" w:rsidP="00AA2483">
            <w:pPr>
              <w:spacing w:before="20" w:after="20"/>
              <w:rPr>
                <w:szCs w:val="17"/>
                <w:lang w:eastAsia="en-AU"/>
              </w:rPr>
            </w:pPr>
            <w:r w:rsidRPr="00AA2483">
              <w:rPr>
                <w:szCs w:val="17"/>
              </w:rPr>
              <w:t>BAILEY, Simone</w:t>
            </w:r>
          </w:p>
        </w:tc>
        <w:tc>
          <w:tcPr>
            <w:tcW w:w="1843" w:type="dxa"/>
            <w:noWrap/>
            <w:hideMark/>
          </w:tcPr>
          <w:p w14:paraId="2618F71E" w14:textId="77777777" w:rsidR="00AA2483" w:rsidRPr="00AA2483" w:rsidRDefault="00AA2483" w:rsidP="00AA2483">
            <w:pPr>
              <w:spacing w:before="20" w:after="20"/>
              <w:ind w:right="602"/>
              <w:jc w:val="right"/>
              <w:rPr>
                <w:szCs w:val="17"/>
                <w:lang w:eastAsia="en-AU"/>
              </w:rPr>
            </w:pPr>
            <w:r w:rsidRPr="00AA2483">
              <w:rPr>
                <w:szCs w:val="17"/>
                <w:lang w:eastAsia="en-AU"/>
              </w:rPr>
              <w:t>1,655</w:t>
            </w:r>
          </w:p>
        </w:tc>
        <w:tc>
          <w:tcPr>
            <w:tcW w:w="1701" w:type="dxa"/>
            <w:noWrap/>
            <w:hideMark/>
          </w:tcPr>
          <w:p w14:paraId="26CCF817"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FC59680" w14:textId="77777777" w:rsidTr="003061C9">
        <w:tc>
          <w:tcPr>
            <w:tcW w:w="3118" w:type="dxa"/>
            <w:noWrap/>
            <w:hideMark/>
          </w:tcPr>
          <w:p w14:paraId="2BEFF39D" w14:textId="77777777" w:rsidR="00AA2483" w:rsidRPr="00AA2483" w:rsidRDefault="00AA2483" w:rsidP="00AA2483">
            <w:pPr>
              <w:spacing w:before="20" w:after="20"/>
              <w:rPr>
                <w:szCs w:val="17"/>
                <w:lang w:eastAsia="en-AU"/>
              </w:rPr>
            </w:pPr>
            <w:r w:rsidRPr="00AA2483">
              <w:rPr>
                <w:szCs w:val="17"/>
              </w:rPr>
              <w:t>MYERS, Kevin Paul</w:t>
            </w:r>
          </w:p>
        </w:tc>
        <w:tc>
          <w:tcPr>
            <w:tcW w:w="1843" w:type="dxa"/>
            <w:noWrap/>
            <w:hideMark/>
          </w:tcPr>
          <w:p w14:paraId="2F61AB79" w14:textId="77777777" w:rsidR="00AA2483" w:rsidRPr="00AA2483" w:rsidRDefault="00AA2483" w:rsidP="00AA2483">
            <w:pPr>
              <w:spacing w:before="20" w:after="20"/>
              <w:ind w:right="602"/>
              <w:jc w:val="right"/>
              <w:rPr>
                <w:szCs w:val="17"/>
                <w:lang w:eastAsia="en-AU"/>
              </w:rPr>
            </w:pPr>
            <w:r w:rsidRPr="00AA2483">
              <w:rPr>
                <w:szCs w:val="17"/>
                <w:lang w:eastAsia="en-AU"/>
              </w:rPr>
              <w:t>471</w:t>
            </w:r>
          </w:p>
        </w:tc>
        <w:tc>
          <w:tcPr>
            <w:tcW w:w="1701" w:type="dxa"/>
            <w:noWrap/>
            <w:hideMark/>
          </w:tcPr>
          <w:p w14:paraId="50FC07D7" w14:textId="77777777" w:rsidR="00AA2483" w:rsidRPr="00AA2483" w:rsidRDefault="00AA2483" w:rsidP="00AA2483">
            <w:pPr>
              <w:spacing w:before="20" w:after="20"/>
              <w:jc w:val="center"/>
              <w:rPr>
                <w:szCs w:val="17"/>
                <w:lang w:eastAsia="en-AU"/>
              </w:rPr>
            </w:pPr>
          </w:p>
        </w:tc>
      </w:tr>
      <w:tr w:rsidR="00AA2483" w:rsidRPr="00AA2483" w14:paraId="70067488" w14:textId="77777777" w:rsidTr="003061C9">
        <w:tc>
          <w:tcPr>
            <w:tcW w:w="3118" w:type="dxa"/>
            <w:noWrap/>
            <w:hideMark/>
          </w:tcPr>
          <w:p w14:paraId="0A2B8CB6" w14:textId="77777777" w:rsidR="00AA2483" w:rsidRPr="00AA2483" w:rsidRDefault="00AA2483" w:rsidP="00AA2483">
            <w:pPr>
              <w:spacing w:before="20" w:after="40"/>
              <w:rPr>
                <w:szCs w:val="17"/>
                <w:lang w:eastAsia="en-AU"/>
              </w:rPr>
            </w:pPr>
            <w:r w:rsidRPr="00AA2483">
              <w:rPr>
                <w:szCs w:val="17"/>
              </w:rPr>
              <w:t>BURGESS, Dave</w:t>
            </w:r>
          </w:p>
        </w:tc>
        <w:tc>
          <w:tcPr>
            <w:tcW w:w="1843" w:type="dxa"/>
            <w:noWrap/>
            <w:hideMark/>
          </w:tcPr>
          <w:p w14:paraId="43C1DE49" w14:textId="77777777" w:rsidR="00AA2483" w:rsidRPr="00AA2483" w:rsidRDefault="00AA2483" w:rsidP="00AA2483">
            <w:pPr>
              <w:spacing w:before="20" w:after="20"/>
              <w:ind w:right="602"/>
              <w:jc w:val="right"/>
              <w:rPr>
                <w:szCs w:val="17"/>
                <w:lang w:eastAsia="en-AU"/>
              </w:rPr>
            </w:pPr>
            <w:r w:rsidRPr="00AA2483">
              <w:rPr>
                <w:szCs w:val="17"/>
                <w:lang w:eastAsia="en-AU"/>
              </w:rPr>
              <w:t>934</w:t>
            </w:r>
          </w:p>
        </w:tc>
        <w:tc>
          <w:tcPr>
            <w:tcW w:w="1701" w:type="dxa"/>
            <w:noWrap/>
            <w:hideMark/>
          </w:tcPr>
          <w:p w14:paraId="7F796AE3" w14:textId="77777777" w:rsidR="00AA2483" w:rsidRPr="00AA2483" w:rsidRDefault="00AA2483" w:rsidP="00AA2483">
            <w:pPr>
              <w:spacing w:before="20" w:after="20"/>
              <w:jc w:val="center"/>
              <w:rPr>
                <w:szCs w:val="17"/>
                <w:lang w:eastAsia="en-AU"/>
              </w:rPr>
            </w:pPr>
          </w:p>
        </w:tc>
      </w:tr>
    </w:tbl>
    <w:p w14:paraId="42B17F2A" w14:textId="77777777" w:rsidR="00AA2483" w:rsidRPr="00AA2483" w:rsidRDefault="00AA2483" w:rsidP="00AA2483">
      <w:pPr>
        <w:spacing w:before="80"/>
        <w:rPr>
          <w:b/>
          <w:bCs/>
          <w:szCs w:val="17"/>
          <w:lang w:val="en-US"/>
        </w:rPr>
      </w:pPr>
      <w:r w:rsidRPr="00AA2483">
        <w:rPr>
          <w:b/>
          <w:bCs/>
          <w:szCs w:val="17"/>
          <w:lang w:val="en-US"/>
        </w:rPr>
        <w:t xml:space="preserve">Eyre Ward </w:t>
      </w:r>
      <w:proofErr w:type="spellStart"/>
      <w:r w:rsidRPr="00AA2483">
        <w:rPr>
          <w:b/>
          <w:bCs/>
          <w:szCs w:val="17"/>
          <w:lang w:val="en-US"/>
        </w:rPr>
        <w:t>councillor</w:t>
      </w:r>
      <w:proofErr w:type="spellEnd"/>
      <w:r w:rsidRPr="00AA2483">
        <w:rPr>
          <w:b/>
          <w:bCs/>
          <w:szCs w:val="17"/>
          <w:lang w:val="en-US"/>
        </w:rPr>
        <w:t>, 2 vacancies</w:t>
      </w:r>
    </w:p>
    <w:p w14:paraId="2E684E8B" w14:textId="77777777" w:rsidR="00AA2483" w:rsidRPr="00AA2483" w:rsidRDefault="00AA2483" w:rsidP="00AA2483">
      <w:pPr>
        <w:spacing w:after="0"/>
        <w:rPr>
          <w:szCs w:val="17"/>
        </w:rPr>
      </w:pPr>
      <w:r w:rsidRPr="00AA2483">
        <w:rPr>
          <w:szCs w:val="17"/>
        </w:rPr>
        <w:t>Formal Ballot Papers: 705</w:t>
      </w:r>
    </w:p>
    <w:p w14:paraId="7299EDA1" w14:textId="77777777" w:rsidR="00AA2483" w:rsidRPr="00AA2483" w:rsidRDefault="00AA2483" w:rsidP="00AA2483">
      <w:pPr>
        <w:spacing w:after="0"/>
        <w:rPr>
          <w:szCs w:val="17"/>
        </w:rPr>
      </w:pPr>
      <w:r w:rsidRPr="00AA2483">
        <w:rPr>
          <w:szCs w:val="17"/>
        </w:rPr>
        <w:t>Informal Ballot Papers: 22</w:t>
      </w:r>
    </w:p>
    <w:p w14:paraId="163E301A" w14:textId="77777777" w:rsidR="00AA2483" w:rsidRPr="00AA2483" w:rsidRDefault="00AA2483" w:rsidP="00AA2483">
      <w:pPr>
        <w:rPr>
          <w:szCs w:val="17"/>
        </w:rPr>
      </w:pPr>
      <w:r w:rsidRPr="00AA2483">
        <w:rPr>
          <w:szCs w:val="17"/>
        </w:rPr>
        <w:t>Quota: 236</w:t>
      </w:r>
    </w:p>
    <w:tbl>
      <w:tblPr>
        <w:tblStyle w:val="Gazettetable"/>
        <w:tblW w:w="6662" w:type="dxa"/>
        <w:tblLook w:val="04A0" w:firstRow="1" w:lastRow="0" w:firstColumn="1" w:lastColumn="0" w:noHBand="0" w:noVBand="1"/>
      </w:tblPr>
      <w:tblGrid>
        <w:gridCol w:w="3118"/>
        <w:gridCol w:w="1843"/>
        <w:gridCol w:w="1701"/>
      </w:tblGrid>
      <w:tr w:rsidR="00AA2483" w:rsidRPr="00AA2483" w14:paraId="2BDDFFE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AC81D9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A2473B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377F42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6CCB15C" w14:textId="77777777" w:rsidTr="003061C9">
        <w:tc>
          <w:tcPr>
            <w:tcW w:w="3118" w:type="dxa"/>
            <w:noWrap/>
            <w:hideMark/>
          </w:tcPr>
          <w:p w14:paraId="7EAF90FE" w14:textId="77777777" w:rsidR="00AA2483" w:rsidRPr="00AA2483" w:rsidRDefault="00AA2483" w:rsidP="00AA2483">
            <w:pPr>
              <w:spacing w:before="20" w:after="20"/>
              <w:rPr>
                <w:szCs w:val="17"/>
                <w:lang w:eastAsia="en-AU"/>
              </w:rPr>
            </w:pPr>
            <w:r w:rsidRPr="00AA2483">
              <w:rPr>
                <w:szCs w:val="17"/>
              </w:rPr>
              <w:t>DAVIS, Jen</w:t>
            </w:r>
          </w:p>
        </w:tc>
        <w:tc>
          <w:tcPr>
            <w:tcW w:w="1843" w:type="dxa"/>
            <w:noWrap/>
            <w:hideMark/>
          </w:tcPr>
          <w:p w14:paraId="305A4A13" w14:textId="77777777" w:rsidR="00AA2483" w:rsidRPr="00AA2483" w:rsidRDefault="00AA2483" w:rsidP="00AA2483">
            <w:pPr>
              <w:spacing w:before="20" w:after="20"/>
              <w:ind w:right="602"/>
              <w:jc w:val="right"/>
              <w:rPr>
                <w:szCs w:val="17"/>
                <w:lang w:eastAsia="en-AU"/>
              </w:rPr>
            </w:pPr>
            <w:r w:rsidRPr="00AA2483">
              <w:rPr>
                <w:szCs w:val="17"/>
                <w:lang w:eastAsia="en-AU"/>
              </w:rPr>
              <w:t>206</w:t>
            </w:r>
          </w:p>
        </w:tc>
        <w:tc>
          <w:tcPr>
            <w:tcW w:w="1701" w:type="dxa"/>
            <w:noWrap/>
            <w:hideMark/>
          </w:tcPr>
          <w:p w14:paraId="12D880AA"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692F260D" w14:textId="77777777" w:rsidTr="003061C9">
        <w:tc>
          <w:tcPr>
            <w:tcW w:w="3118" w:type="dxa"/>
            <w:noWrap/>
            <w:hideMark/>
          </w:tcPr>
          <w:p w14:paraId="45BCC15B" w14:textId="77777777" w:rsidR="00AA2483" w:rsidRPr="00AA2483" w:rsidRDefault="00AA2483" w:rsidP="00AA2483">
            <w:pPr>
              <w:spacing w:before="20" w:after="20"/>
              <w:rPr>
                <w:szCs w:val="17"/>
                <w:lang w:eastAsia="en-AU"/>
              </w:rPr>
            </w:pPr>
            <w:r w:rsidRPr="00AA2483">
              <w:rPr>
                <w:szCs w:val="17"/>
              </w:rPr>
              <w:t>GAMERTSFELDER, Jakob</w:t>
            </w:r>
          </w:p>
        </w:tc>
        <w:tc>
          <w:tcPr>
            <w:tcW w:w="1843" w:type="dxa"/>
            <w:noWrap/>
            <w:hideMark/>
          </w:tcPr>
          <w:p w14:paraId="75529CF7" w14:textId="77777777" w:rsidR="00AA2483" w:rsidRPr="00AA2483" w:rsidRDefault="00AA2483" w:rsidP="00AA2483">
            <w:pPr>
              <w:spacing w:before="20" w:after="20"/>
              <w:ind w:right="602"/>
              <w:jc w:val="right"/>
              <w:rPr>
                <w:szCs w:val="17"/>
                <w:lang w:eastAsia="en-AU"/>
              </w:rPr>
            </w:pPr>
            <w:r w:rsidRPr="00AA2483">
              <w:rPr>
                <w:szCs w:val="17"/>
                <w:lang w:eastAsia="en-AU"/>
              </w:rPr>
              <w:t>134</w:t>
            </w:r>
          </w:p>
        </w:tc>
        <w:tc>
          <w:tcPr>
            <w:tcW w:w="1701" w:type="dxa"/>
            <w:noWrap/>
            <w:hideMark/>
          </w:tcPr>
          <w:p w14:paraId="7D5CB8EC" w14:textId="77777777" w:rsidR="00AA2483" w:rsidRPr="00AA2483" w:rsidRDefault="00AA2483" w:rsidP="00AA2483">
            <w:pPr>
              <w:spacing w:before="20" w:after="20"/>
              <w:jc w:val="center"/>
              <w:rPr>
                <w:szCs w:val="17"/>
                <w:lang w:eastAsia="en-AU"/>
              </w:rPr>
            </w:pPr>
          </w:p>
        </w:tc>
      </w:tr>
      <w:tr w:rsidR="00AA2483" w:rsidRPr="00AA2483" w14:paraId="3AACDD9D" w14:textId="77777777" w:rsidTr="003061C9">
        <w:tc>
          <w:tcPr>
            <w:tcW w:w="3118" w:type="dxa"/>
            <w:noWrap/>
            <w:hideMark/>
          </w:tcPr>
          <w:p w14:paraId="50D3A55A" w14:textId="77777777" w:rsidR="00AA2483" w:rsidRPr="00AA2483" w:rsidRDefault="00AA2483" w:rsidP="00AA2483">
            <w:pPr>
              <w:spacing w:before="20" w:after="20"/>
              <w:rPr>
                <w:szCs w:val="17"/>
                <w:lang w:eastAsia="en-AU"/>
              </w:rPr>
            </w:pPr>
            <w:r w:rsidRPr="00AA2483">
              <w:rPr>
                <w:szCs w:val="17"/>
              </w:rPr>
              <w:t>TREDREA, Wayne</w:t>
            </w:r>
          </w:p>
        </w:tc>
        <w:tc>
          <w:tcPr>
            <w:tcW w:w="1843" w:type="dxa"/>
            <w:noWrap/>
            <w:hideMark/>
          </w:tcPr>
          <w:p w14:paraId="627B455C" w14:textId="77777777" w:rsidR="00AA2483" w:rsidRPr="00AA2483" w:rsidRDefault="00AA2483" w:rsidP="00AA2483">
            <w:pPr>
              <w:spacing w:before="20" w:after="20"/>
              <w:ind w:right="602"/>
              <w:jc w:val="right"/>
              <w:rPr>
                <w:szCs w:val="17"/>
                <w:lang w:eastAsia="en-AU"/>
              </w:rPr>
            </w:pPr>
            <w:r w:rsidRPr="00AA2483">
              <w:rPr>
                <w:szCs w:val="17"/>
                <w:lang w:eastAsia="en-AU"/>
              </w:rPr>
              <w:t>168</w:t>
            </w:r>
          </w:p>
        </w:tc>
        <w:tc>
          <w:tcPr>
            <w:tcW w:w="1701" w:type="dxa"/>
            <w:noWrap/>
            <w:hideMark/>
          </w:tcPr>
          <w:p w14:paraId="2E20C831" w14:textId="77777777" w:rsidR="00AA2483" w:rsidRPr="00AA2483" w:rsidRDefault="00AA2483" w:rsidP="00AA2483">
            <w:pPr>
              <w:spacing w:before="20" w:after="20"/>
              <w:jc w:val="center"/>
              <w:rPr>
                <w:szCs w:val="17"/>
                <w:lang w:eastAsia="en-AU"/>
              </w:rPr>
            </w:pPr>
          </w:p>
        </w:tc>
      </w:tr>
      <w:tr w:rsidR="00AA2483" w:rsidRPr="00AA2483" w14:paraId="58CF9038" w14:textId="77777777" w:rsidTr="003061C9">
        <w:tc>
          <w:tcPr>
            <w:tcW w:w="3118" w:type="dxa"/>
            <w:noWrap/>
            <w:hideMark/>
          </w:tcPr>
          <w:p w14:paraId="14BE9366" w14:textId="77777777" w:rsidR="00AA2483" w:rsidRPr="00AA2483" w:rsidRDefault="00AA2483" w:rsidP="00AA2483">
            <w:pPr>
              <w:spacing w:before="20" w:after="40"/>
              <w:rPr>
                <w:szCs w:val="17"/>
                <w:lang w:eastAsia="en-AU"/>
              </w:rPr>
            </w:pPr>
            <w:r w:rsidRPr="00AA2483">
              <w:rPr>
                <w:szCs w:val="17"/>
              </w:rPr>
              <w:t>FORRESTER, Leonard Thomas John</w:t>
            </w:r>
          </w:p>
        </w:tc>
        <w:tc>
          <w:tcPr>
            <w:tcW w:w="1843" w:type="dxa"/>
            <w:noWrap/>
            <w:hideMark/>
          </w:tcPr>
          <w:p w14:paraId="6E296ED8" w14:textId="77777777" w:rsidR="00AA2483" w:rsidRPr="00AA2483" w:rsidRDefault="00AA2483" w:rsidP="00AA2483">
            <w:pPr>
              <w:spacing w:before="20" w:after="20"/>
              <w:ind w:right="602"/>
              <w:jc w:val="right"/>
              <w:rPr>
                <w:szCs w:val="17"/>
                <w:lang w:eastAsia="en-AU"/>
              </w:rPr>
            </w:pPr>
            <w:r w:rsidRPr="00AA2483">
              <w:rPr>
                <w:szCs w:val="17"/>
                <w:lang w:eastAsia="en-AU"/>
              </w:rPr>
              <w:t>197</w:t>
            </w:r>
          </w:p>
        </w:tc>
        <w:tc>
          <w:tcPr>
            <w:tcW w:w="1701" w:type="dxa"/>
            <w:noWrap/>
            <w:hideMark/>
          </w:tcPr>
          <w:p w14:paraId="468E368D"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2DDC9BBF" w14:textId="77777777" w:rsidR="00AA2483" w:rsidRPr="00AA2483" w:rsidRDefault="00AA2483" w:rsidP="00AA2483">
      <w:pPr>
        <w:spacing w:before="80"/>
        <w:rPr>
          <w:b/>
          <w:bCs/>
          <w:szCs w:val="17"/>
          <w:lang w:val="en-US"/>
        </w:rPr>
      </w:pPr>
      <w:r w:rsidRPr="00AA2483">
        <w:rPr>
          <w:b/>
          <w:bCs/>
          <w:szCs w:val="17"/>
          <w:lang w:val="en-US"/>
        </w:rPr>
        <w:t xml:space="preserve">Shearer Ward </w:t>
      </w:r>
      <w:proofErr w:type="spellStart"/>
      <w:r w:rsidRPr="00AA2483">
        <w:rPr>
          <w:b/>
          <w:bCs/>
          <w:szCs w:val="17"/>
          <w:lang w:val="en-US"/>
        </w:rPr>
        <w:t>councillor</w:t>
      </w:r>
      <w:proofErr w:type="spellEnd"/>
      <w:r w:rsidRPr="00AA2483">
        <w:rPr>
          <w:b/>
          <w:bCs/>
          <w:szCs w:val="17"/>
          <w:lang w:val="en-US"/>
        </w:rPr>
        <w:t>, 4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43B1A8DC"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34FBB5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4D2C0F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4426F3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99F97AC" w14:textId="77777777" w:rsidTr="003061C9">
        <w:tc>
          <w:tcPr>
            <w:tcW w:w="3118" w:type="dxa"/>
            <w:noWrap/>
            <w:hideMark/>
          </w:tcPr>
          <w:p w14:paraId="11A7E0E2" w14:textId="77777777" w:rsidR="00AA2483" w:rsidRPr="00AA2483" w:rsidRDefault="00AA2483" w:rsidP="00AA2483">
            <w:pPr>
              <w:spacing w:before="20" w:after="20"/>
              <w:rPr>
                <w:szCs w:val="17"/>
                <w:lang w:eastAsia="en-AU"/>
              </w:rPr>
            </w:pPr>
            <w:r w:rsidRPr="00AA2483">
              <w:rPr>
                <w:szCs w:val="17"/>
                <w:lang w:eastAsia="en-AU"/>
              </w:rPr>
              <w:t>GLADIGAU, Kelly</w:t>
            </w:r>
          </w:p>
        </w:tc>
        <w:tc>
          <w:tcPr>
            <w:tcW w:w="1843" w:type="dxa"/>
            <w:noWrap/>
            <w:hideMark/>
          </w:tcPr>
          <w:p w14:paraId="706AF339"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5201C997"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1039631A" w14:textId="77777777" w:rsidTr="003061C9">
        <w:tc>
          <w:tcPr>
            <w:tcW w:w="3118" w:type="dxa"/>
            <w:noWrap/>
            <w:hideMark/>
          </w:tcPr>
          <w:p w14:paraId="6A8A77F3" w14:textId="77777777" w:rsidR="00AA2483" w:rsidRPr="00AA2483" w:rsidRDefault="00AA2483" w:rsidP="00AA2483">
            <w:pPr>
              <w:spacing w:before="20" w:after="20"/>
              <w:rPr>
                <w:szCs w:val="17"/>
                <w:lang w:eastAsia="en-AU"/>
              </w:rPr>
            </w:pPr>
            <w:r w:rsidRPr="00AA2483">
              <w:rPr>
                <w:szCs w:val="17"/>
                <w:lang w:eastAsia="en-AU"/>
              </w:rPr>
              <w:t>HAMMOND, Victoria</w:t>
            </w:r>
          </w:p>
        </w:tc>
        <w:tc>
          <w:tcPr>
            <w:tcW w:w="1843" w:type="dxa"/>
            <w:noWrap/>
            <w:hideMark/>
          </w:tcPr>
          <w:p w14:paraId="5D2896A4"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9280AF5"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1965D2E1" w14:textId="77777777" w:rsidTr="003061C9">
        <w:tc>
          <w:tcPr>
            <w:tcW w:w="3118" w:type="dxa"/>
            <w:noWrap/>
            <w:hideMark/>
          </w:tcPr>
          <w:p w14:paraId="049B86EF" w14:textId="77777777" w:rsidR="00AA2483" w:rsidRPr="00AA2483" w:rsidRDefault="00AA2483" w:rsidP="00AA2483">
            <w:pPr>
              <w:spacing w:before="20" w:after="20"/>
              <w:rPr>
                <w:szCs w:val="17"/>
                <w:lang w:eastAsia="en-AU"/>
              </w:rPr>
            </w:pPr>
            <w:r w:rsidRPr="00AA2483">
              <w:rPr>
                <w:szCs w:val="17"/>
                <w:lang w:eastAsia="en-AU"/>
              </w:rPr>
              <w:t>MACGREGOR, Kirsty</w:t>
            </w:r>
          </w:p>
        </w:tc>
        <w:tc>
          <w:tcPr>
            <w:tcW w:w="1843" w:type="dxa"/>
            <w:noWrap/>
            <w:hideMark/>
          </w:tcPr>
          <w:p w14:paraId="5D9431ED"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194C264B"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4EC980BC" w14:textId="77777777" w:rsidTr="003061C9">
        <w:tc>
          <w:tcPr>
            <w:tcW w:w="3118" w:type="dxa"/>
            <w:noWrap/>
            <w:hideMark/>
          </w:tcPr>
          <w:p w14:paraId="7257CE16" w14:textId="77777777" w:rsidR="00AA2483" w:rsidRPr="00AA2483" w:rsidRDefault="00AA2483" w:rsidP="00AA2483">
            <w:pPr>
              <w:spacing w:before="20" w:after="40"/>
              <w:rPr>
                <w:szCs w:val="17"/>
                <w:lang w:eastAsia="en-AU"/>
              </w:rPr>
            </w:pPr>
            <w:r w:rsidRPr="00AA2483">
              <w:rPr>
                <w:szCs w:val="17"/>
                <w:lang w:eastAsia="en-AU"/>
              </w:rPr>
              <w:t xml:space="preserve">TOCZEK </w:t>
            </w:r>
            <w:r w:rsidRPr="00AA2483">
              <w:rPr>
                <w:szCs w:val="17"/>
              </w:rPr>
              <w:t>MCPEAKE</w:t>
            </w:r>
            <w:r w:rsidRPr="00AA2483">
              <w:rPr>
                <w:szCs w:val="17"/>
                <w:lang w:eastAsia="en-AU"/>
              </w:rPr>
              <w:t>, Mandy</w:t>
            </w:r>
          </w:p>
        </w:tc>
        <w:tc>
          <w:tcPr>
            <w:tcW w:w="1843" w:type="dxa"/>
            <w:noWrap/>
            <w:hideMark/>
          </w:tcPr>
          <w:p w14:paraId="2D8A25B8"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27D5C3E9"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235C83E4" w14:textId="77777777" w:rsidR="00AA2483" w:rsidRPr="00AA2483" w:rsidRDefault="00AA2483" w:rsidP="00AA2483">
      <w:pPr>
        <w:spacing w:before="80"/>
        <w:rPr>
          <w:b/>
          <w:bCs/>
          <w:szCs w:val="17"/>
          <w:lang w:val="en-US"/>
        </w:rPr>
      </w:pPr>
      <w:r w:rsidRPr="00AA2483">
        <w:rPr>
          <w:b/>
          <w:bCs/>
          <w:szCs w:val="17"/>
          <w:lang w:val="en-US"/>
        </w:rPr>
        <w:t xml:space="preserve">Murray Ward </w:t>
      </w:r>
      <w:proofErr w:type="spellStart"/>
      <w:r w:rsidRPr="00AA2483">
        <w:rPr>
          <w:b/>
          <w:bCs/>
          <w:szCs w:val="17"/>
          <w:lang w:val="en-US"/>
        </w:rPr>
        <w:t>councillor</w:t>
      </w:r>
      <w:proofErr w:type="spellEnd"/>
      <w:r w:rsidRPr="00AA2483">
        <w:rPr>
          <w:b/>
          <w:bCs/>
          <w:szCs w:val="17"/>
          <w:lang w:val="en-US"/>
        </w:rPr>
        <w:t>, 2 vacancies</w:t>
      </w:r>
    </w:p>
    <w:p w14:paraId="2F3C8245" w14:textId="77777777" w:rsidR="00AA2483" w:rsidRPr="00AA2483" w:rsidRDefault="00AA2483" w:rsidP="00AA2483">
      <w:pPr>
        <w:spacing w:after="0"/>
        <w:rPr>
          <w:szCs w:val="17"/>
        </w:rPr>
      </w:pPr>
      <w:r w:rsidRPr="00AA2483">
        <w:rPr>
          <w:szCs w:val="17"/>
        </w:rPr>
        <w:t>Formal Ballot Papers: 718</w:t>
      </w:r>
    </w:p>
    <w:p w14:paraId="3F5E4CA3" w14:textId="77777777" w:rsidR="00AA2483" w:rsidRPr="00AA2483" w:rsidRDefault="00AA2483" w:rsidP="00AA2483">
      <w:pPr>
        <w:spacing w:after="0"/>
        <w:rPr>
          <w:szCs w:val="17"/>
        </w:rPr>
      </w:pPr>
      <w:r w:rsidRPr="00AA2483">
        <w:rPr>
          <w:szCs w:val="17"/>
        </w:rPr>
        <w:t>Informal Ballot Papers: 15</w:t>
      </w:r>
    </w:p>
    <w:p w14:paraId="1FAECC34" w14:textId="77777777" w:rsidR="00AA2483" w:rsidRPr="00AA2483" w:rsidRDefault="00AA2483" w:rsidP="00AA2483">
      <w:pPr>
        <w:rPr>
          <w:szCs w:val="17"/>
        </w:rPr>
      </w:pPr>
      <w:r w:rsidRPr="00AA2483">
        <w:rPr>
          <w:szCs w:val="17"/>
        </w:rPr>
        <w:t>Quota: 240</w:t>
      </w:r>
    </w:p>
    <w:tbl>
      <w:tblPr>
        <w:tblStyle w:val="Gazettetable"/>
        <w:tblW w:w="6662" w:type="dxa"/>
        <w:tblLook w:val="04A0" w:firstRow="1" w:lastRow="0" w:firstColumn="1" w:lastColumn="0" w:noHBand="0" w:noVBand="1"/>
      </w:tblPr>
      <w:tblGrid>
        <w:gridCol w:w="3118"/>
        <w:gridCol w:w="1843"/>
        <w:gridCol w:w="1701"/>
      </w:tblGrid>
      <w:tr w:rsidR="00AA2483" w:rsidRPr="00AA2483" w14:paraId="2E95B796"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FDCA93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F54003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4990D0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C64384D" w14:textId="77777777" w:rsidTr="003061C9">
        <w:tc>
          <w:tcPr>
            <w:tcW w:w="3118" w:type="dxa"/>
            <w:noWrap/>
            <w:hideMark/>
          </w:tcPr>
          <w:p w14:paraId="40B0BAA7" w14:textId="77777777" w:rsidR="00AA2483" w:rsidRPr="00AA2483" w:rsidRDefault="00AA2483" w:rsidP="00AA2483">
            <w:pPr>
              <w:spacing w:before="20" w:after="20"/>
              <w:rPr>
                <w:szCs w:val="17"/>
                <w:lang w:eastAsia="en-AU"/>
              </w:rPr>
            </w:pPr>
            <w:r w:rsidRPr="00AA2483">
              <w:rPr>
                <w:szCs w:val="17"/>
              </w:rPr>
              <w:t>SIMS, Kristine</w:t>
            </w:r>
          </w:p>
        </w:tc>
        <w:tc>
          <w:tcPr>
            <w:tcW w:w="1843" w:type="dxa"/>
            <w:noWrap/>
            <w:hideMark/>
          </w:tcPr>
          <w:p w14:paraId="56F5653E" w14:textId="77777777" w:rsidR="00AA2483" w:rsidRPr="00AA2483" w:rsidRDefault="00AA2483" w:rsidP="00AA2483">
            <w:pPr>
              <w:spacing w:before="20" w:after="20"/>
              <w:ind w:right="602"/>
              <w:jc w:val="right"/>
              <w:rPr>
                <w:szCs w:val="17"/>
                <w:lang w:eastAsia="en-AU"/>
              </w:rPr>
            </w:pPr>
            <w:r w:rsidRPr="00AA2483">
              <w:rPr>
                <w:szCs w:val="17"/>
                <w:lang w:eastAsia="en-AU"/>
              </w:rPr>
              <w:t>64</w:t>
            </w:r>
          </w:p>
        </w:tc>
        <w:tc>
          <w:tcPr>
            <w:tcW w:w="1701" w:type="dxa"/>
            <w:noWrap/>
            <w:hideMark/>
          </w:tcPr>
          <w:p w14:paraId="1F39EDCB" w14:textId="77777777" w:rsidR="00AA2483" w:rsidRPr="00AA2483" w:rsidRDefault="00AA2483" w:rsidP="00AA2483">
            <w:pPr>
              <w:spacing w:before="20" w:after="20"/>
              <w:jc w:val="center"/>
              <w:rPr>
                <w:szCs w:val="17"/>
                <w:lang w:eastAsia="en-AU"/>
              </w:rPr>
            </w:pPr>
          </w:p>
        </w:tc>
      </w:tr>
      <w:tr w:rsidR="00AA2483" w:rsidRPr="00AA2483" w14:paraId="130BBB59" w14:textId="77777777" w:rsidTr="003061C9">
        <w:tc>
          <w:tcPr>
            <w:tcW w:w="3118" w:type="dxa"/>
            <w:noWrap/>
            <w:hideMark/>
          </w:tcPr>
          <w:p w14:paraId="7BD0943F" w14:textId="77777777" w:rsidR="00AA2483" w:rsidRPr="00AA2483" w:rsidRDefault="00AA2483" w:rsidP="00AA2483">
            <w:pPr>
              <w:spacing w:before="20" w:after="20"/>
              <w:rPr>
                <w:szCs w:val="17"/>
                <w:lang w:eastAsia="en-AU"/>
              </w:rPr>
            </w:pPr>
            <w:r w:rsidRPr="00AA2483">
              <w:rPr>
                <w:szCs w:val="17"/>
              </w:rPr>
              <w:t>BARBER, Geoff</w:t>
            </w:r>
          </w:p>
        </w:tc>
        <w:tc>
          <w:tcPr>
            <w:tcW w:w="1843" w:type="dxa"/>
            <w:noWrap/>
            <w:hideMark/>
          </w:tcPr>
          <w:p w14:paraId="0BD43086" w14:textId="77777777" w:rsidR="00AA2483" w:rsidRPr="00AA2483" w:rsidRDefault="00AA2483" w:rsidP="00AA2483">
            <w:pPr>
              <w:spacing w:before="20" w:after="20"/>
              <w:ind w:right="602"/>
              <w:jc w:val="right"/>
              <w:rPr>
                <w:szCs w:val="17"/>
                <w:lang w:eastAsia="en-AU"/>
              </w:rPr>
            </w:pPr>
            <w:r w:rsidRPr="00AA2483">
              <w:rPr>
                <w:szCs w:val="17"/>
                <w:lang w:eastAsia="en-AU"/>
              </w:rPr>
              <w:t>193</w:t>
            </w:r>
          </w:p>
        </w:tc>
        <w:tc>
          <w:tcPr>
            <w:tcW w:w="1701" w:type="dxa"/>
            <w:noWrap/>
            <w:hideMark/>
          </w:tcPr>
          <w:p w14:paraId="66562D10"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47CA3F5" w14:textId="77777777" w:rsidTr="003061C9">
        <w:tc>
          <w:tcPr>
            <w:tcW w:w="3118" w:type="dxa"/>
            <w:noWrap/>
            <w:hideMark/>
          </w:tcPr>
          <w:p w14:paraId="441EF476" w14:textId="77777777" w:rsidR="00AA2483" w:rsidRPr="00AA2483" w:rsidRDefault="00AA2483" w:rsidP="00AA2483">
            <w:pPr>
              <w:spacing w:before="20" w:after="20"/>
              <w:rPr>
                <w:szCs w:val="17"/>
                <w:lang w:eastAsia="en-AU"/>
              </w:rPr>
            </w:pPr>
            <w:r w:rsidRPr="00AA2483">
              <w:rPr>
                <w:szCs w:val="17"/>
              </w:rPr>
              <w:t>BARNES, Jayne</w:t>
            </w:r>
          </w:p>
        </w:tc>
        <w:tc>
          <w:tcPr>
            <w:tcW w:w="1843" w:type="dxa"/>
            <w:noWrap/>
            <w:hideMark/>
          </w:tcPr>
          <w:p w14:paraId="7295365F" w14:textId="77777777" w:rsidR="00AA2483" w:rsidRPr="00AA2483" w:rsidRDefault="00AA2483" w:rsidP="00AA2483">
            <w:pPr>
              <w:spacing w:before="20" w:after="20"/>
              <w:ind w:right="602"/>
              <w:jc w:val="right"/>
              <w:rPr>
                <w:szCs w:val="17"/>
                <w:lang w:eastAsia="en-AU"/>
              </w:rPr>
            </w:pPr>
            <w:r w:rsidRPr="00AA2483">
              <w:rPr>
                <w:szCs w:val="17"/>
                <w:lang w:eastAsia="en-AU"/>
              </w:rPr>
              <w:t>113</w:t>
            </w:r>
          </w:p>
        </w:tc>
        <w:tc>
          <w:tcPr>
            <w:tcW w:w="1701" w:type="dxa"/>
            <w:noWrap/>
            <w:hideMark/>
          </w:tcPr>
          <w:p w14:paraId="6153BCBE" w14:textId="77777777" w:rsidR="00AA2483" w:rsidRPr="00AA2483" w:rsidRDefault="00AA2483" w:rsidP="00AA2483">
            <w:pPr>
              <w:spacing w:before="20" w:after="20"/>
              <w:jc w:val="center"/>
              <w:rPr>
                <w:szCs w:val="17"/>
                <w:lang w:eastAsia="en-AU"/>
              </w:rPr>
            </w:pPr>
          </w:p>
        </w:tc>
      </w:tr>
      <w:tr w:rsidR="00AA2483" w:rsidRPr="00AA2483" w14:paraId="12D62138" w14:textId="77777777" w:rsidTr="003061C9">
        <w:tc>
          <w:tcPr>
            <w:tcW w:w="3118" w:type="dxa"/>
            <w:noWrap/>
            <w:hideMark/>
          </w:tcPr>
          <w:p w14:paraId="1CAACD2A" w14:textId="77777777" w:rsidR="00AA2483" w:rsidRPr="00AA2483" w:rsidRDefault="00AA2483" w:rsidP="00AA2483">
            <w:pPr>
              <w:spacing w:before="20" w:after="20"/>
              <w:rPr>
                <w:szCs w:val="17"/>
                <w:lang w:eastAsia="en-AU"/>
              </w:rPr>
            </w:pPr>
            <w:r w:rsidRPr="00AA2483">
              <w:rPr>
                <w:szCs w:val="17"/>
              </w:rPr>
              <w:t>SCHULTZ, Roslyn</w:t>
            </w:r>
          </w:p>
        </w:tc>
        <w:tc>
          <w:tcPr>
            <w:tcW w:w="1843" w:type="dxa"/>
            <w:noWrap/>
            <w:hideMark/>
          </w:tcPr>
          <w:p w14:paraId="5F8D91F5" w14:textId="77777777" w:rsidR="00AA2483" w:rsidRPr="00AA2483" w:rsidRDefault="00AA2483" w:rsidP="00AA2483">
            <w:pPr>
              <w:spacing w:before="20" w:after="20"/>
              <w:ind w:right="602"/>
              <w:jc w:val="right"/>
              <w:rPr>
                <w:szCs w:val="17"/>
                <w:lang w:eastAsia="en-AU"/>
              </w:rPr>
            </w:pPr>
            <w:r w:rsidRPr="00AA2483">
              <w:rPr>
                <w:szCs w:val="17"/>
                <w:lang w:eastAsia="en-AU"/>
              </w:rPr>
              <w:t>139</w:t>
            </w:r>
          </w:p>
        </w:tc>
        <w:tc>
          <w:tcPr>
            <w:tcW w:w="1701" w:type="dxa"/>
            <w:noWrap/>
            <w:hideMark/>
          </w:tcPr>
          <w:p w14:paraId="55254BB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CF72FAA" w14:textId="77777777" w:rsidTr="003061C9">
        <w:tc>
          <w:tcPr>
            <w:tcW w:w="3118" w:type="dxa"/>
            <w:noWrap/>
            <w:hideMark/>
          </w:tcPr>
          <w:p w14:paraId="3BC5193E" w14:textId="77777777" w:rsidR="00AA2483" w:rsidRPr="00AA2483" w:rsidRDefault="00AA2483" w:rsidP="00AA2483">
            <w:pPr>
              <w:spacing w:before="20" w:after="20"/>
              <w:rPr>
                <w:szCs w:val="17"/>
                <w:lang w:eastAsia="en-AU"/>
              </w:rPr>
            </w:pPr>
            <w:r w:rsidRPr="00AA2483">
              <w:rPr>
                <w:szCs w:val="17"/>
              </w:rPr>
              <w:t>MOSS, Jim</w:t>
            </w:r>
          </w:p>
        </w:tc>
        <w:tc>
          <w:tcPr>
            <w:tcW w:w="1843" w:type="dxa"/>
            <w:noWrap/>
            <w:hideMark/>
          </w:tcPr>
          <w:p w14:paraId="13662655" w14:textId="77777777" w:rsidR="00AA2483" w:rsidRPr="00AA2483" w:rsidRDefault="00AA2483" w:rsidP="00AA2483">
            <w:pPr>
              <w:spacing w:before="20" w:after="20"/>
              <w:ind w:right="602"/>
              <w:jc w:val="right"/>
              <w:rPr>
                <w:szCs w:val="17"/>
                <w:lang w:eastAsia="en-AU"/>
              </w:rPr>
            </w:pPr>
            <w:r w:rsidRPr="00AA2483">
              <w:rPr>
                <w:szCs w:val="17"/>
                <w:lang w:eastAsia="en-AU"/>
              </w:rPr>
              <w:t>122</w:t>
            </w:r>
          </w:p>
        </w:tc>
        <w:tc>
          <w:tcPr>
            <w:tcW w:w="1701" w:type="dxa"/>
            <w:noWrap/>
            <w:hideMark/>
          </w:tcPr>
          <w:p w14:paraId="50D9574E" w14:textId="77777777" w:rsidR="00AA2483" w:rsidRPr="00AA2483" w:rsidRDefault="00AA2483" w:rsidP="00AA2483">
            <w:pPr>
              <w:spacing w:before="20" w:after="20"/>
              <w:jc w:val="center"/>
              <w:rPr>
                <w:szCs w:val="17"/>
                <w:lang w:eastAsia="en-AU"/>
              </w:rPr>
            </w:pPr>
          </w:p>
        </w:tc>
      </w:tr>
      <w:tr w:rsidR="00AA2483" w:rsidRPr="00AA2483" w14:paraId="6A276AF7" w14:textId="77777777" w:rsidTr="003061C9">
        <w:tc>
          <w:tcPr>
            <w:tcW w:w="3118" w:type="dxa"/>
            <w:noWrap/>
            <w:hideMark/>
          </w:tcPr>
          <w:p w14:paraId="71EC6EE9" w14:textId="77777777" w:rsidR="00AA2483" w:rsidRPr="00AA2483" w:rsidRDefault="00AA2483" w:rsidP="00AA2483">
            <w:pPr>
              <w:spacing w:before="20" w:after="40"/>
              <w:rPr>
                <w:szCs w:val="17"/>
                <w:lang w:eastAsia="en-AU"/>
              </w:rPr>
            </w:pPr>
            <w:r w:rsidRPr="00AA2483">
              <w:rPr>
                <w:szCs w:val="17"/>
              </w:rPr>
              <w:t>SCHIANSKY, Kitty</w:t>
            </w:r>
          </w:p>
        </w:tc>
        <w:tc>
          <w:tcPr>
            <w:tcW w:w="1843" w:type="dxa"/>
            <w:noWrap/>
            <w:hideMark/>
          </w:tcPr>
          <w:p w14:paraId="1667DEE7" w14:textId="77777777" w:rsidR="00AA2483" w:rsidRPr="00AA2483" w:rsidRDefault="00AA2483" w:rsidP="00AA2483">
            <w:pPr>
              <w:spacing w:before="20" w:after="20"/>
              <w:ind w:right="602"/>
              <w:jc w:val="right"/>
              <w:rPr>
                <w:szCs w:val="17"/>
                <w:lang w:eastAsia="en-AU"/>
              </w:rPr>
            </w:pPr>
            <w:r w:rsidRPr="00AA2483">
              <w:rPr>
                <w:szCs w:val="17"/>
                <w:lang w:eastAsia="en-AU"/>
              </w:rPr>
              <w:t>87</w:t>
            </w:r>
          </w:p>
        </w:tc>
        <w:tc>
          <w:tcPr>
            <w:tcW w:w="1701" w:type="dxa"/>
            <w:noWrap/>
            <w:hideMark/>
          </w:tcPr>
          <w:p w14:paraId="29DEF9F1" w14:textId="77777777" w:rsidR="00AA2483" w:rsidRPr="00AA2483" w:rsidRDefault="00AA2483" w:rsidP="00AA2483">
            <w:pPr>
              <w:spacing w:before="20" w:after="20"/>
              <w:jc w:val="center"/>
              <w:rPr>
                <w:szCs w:val="17"/>
                <w:lang w:eastAsia="en-AU"/>
              </w:rPr>
            </w:pPr>
          </w:p>
        </w:tc>
      </w:tr>
    </w:tbl>
    <w:p w14:paraId="053F6C76" w14:textId="77777777" w:rsidR="00AA2483" w:rsidRPr="00AA2483" w:rsidRDefault="00AA2483" w:rsidP="00AA2483">
      <w:pPr>
        <w:spacing w:before="120" w:after="120"/>
        <w:jc w:val="center"/>
        <w:rPr>
          <w:b/>
          <w:bCs/>
          <w:szCs w:val="17"/>
        </w:rPr>
      </w:pPr>
      <w:r w:rsidRPr="00AA2483">
        <w:rPr>
          <w:b/>
          <w:bCs/>
          <w:szCs w:val="17"/>
        </w:rPr>
        <w:t>City of Mitcham</w:t>
      </w:r>
    </w:p>
    <w:p w14:paraId="6D309F77" w14:textId="77777777" w:rsidR="00AA2483" w:rsidRPr="00AA2483" w:rsidRDefault="00AA2483" w:rsidP="00AA2483">
      <w:pPr>
        <w:spacing w:before="80"/>
        <w:rPr>
          <w:b/>
          <w:bCs/>
          <w:szCs w:val="17"/>
          <w:lang w:val="en-US"/>
        </w:rPr>
      </w:pPr>
      <w:r w:rsidRPr="00AA2483">
        <w:rPr>
          <w:b/>
          <w:bCs/>
          <w:szCs w:val="17"/>
          <w:lang w:val="en-US"/>
        </w:rPr>
        <w:t>Mayor, 1 vacancy</w:t>
      </w:r>
    </w:p>
    <w:p w14:paraId="7D6285B3" w14:textId="77777777" w:rsidR="00AA2483" w:rsidRPr="00AA2483" w:rsidRDefault="00AA2483" w:rsidP="00AA2483">
      <w:pPr>
        <w:spacing w:after="0"/>
        <w:rPr>
          <w:szCs w:val="17"/>
        </w:rPr>
      </w:pPr>
      <w:r w:rsidRPr="00AA2483">
        <w:rPr>
          <w:szCs w:val="17"/>
        </w:rPr>
        <w:t>Formal Ballot Papers: 17,098</w:t>
      </w:r>
    </w:p>
    <w:p w14:paraId="47B00C67" w14:textId="77777777" w:rsidR="00AA2483" w:rsidRPr="00AA2483" w:rsidRDefault="00AA2483" w:rsidP="00AA2483">
      <w:pPr>
        <w:spacing w:after="0"/>
        <w:rPr>
          <w:szCs w:val="17"/>
        </w:rPr>
      </w:pPr>
      <w:r w:rsidRPr="00AA2483">
        <w:rPr>
          <w:szCs w:val="17"/>
        </w:rPr>
        <w:t>Informal Ballot Papers: 81</w:t>
      </w:r>
    </w:p>
    <w:p w14:paraId="47D8A64E" w14:textId="77777777" w:rsidR="00AA2483" w:rsidRPr="00AA2483" w:rsidRDefault="00AA2483" w:rsidP="00AA2483">
      <w:pPr>
        <w:rPr>
          <w:szCs w:val="17"/>
        </w:rPr>
      </w:pPr>
      <w:r w:rsidRPr="00AA2483">
        <w:rPr>
          <w:szCs w:val="17"/>
        </w:rPr>
        <w:t>Quota: 8,550</w:t>
      </w:r>
    </w:p>
    <w:tbl>
      <w:tblPr>
        <w:tblStyle w:val="Gazettetable"/>
        <w:tblW w:w="6662" w:type="dxa"/>
        <w:tblLook w:val="04A0" w:firstRow="1" w:lastRow="0" w:firstColumn="1" w:lastColumn="0" w:noHBand="0" w:noVBand="1"/>
      </w:tblPr>
      <w:tblGrid>
        <w:gridCol w:w="3118"/>
        <w:gridCol w:w="1843"/>
        <w:gridCol w:w="1701"/>
      </w:tblGrid>
      <w:tr w:rsidR="00AA2483" w:rsidRPr="00AA2483" w14:paraId="48BC8EB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D70E4D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F07D22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A1668B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30D444E" w14:textId="77777777" w:rsidTr="003061C9">
        <w:tc>
          <w:tcPr>
            <w:tcW w:w="3118" w:type="dxa"/>
            <w:noWrap/>
            <w:hideMark/>
          </w:tcPr>
          <w:p w14:paraId="04BD13E0" w14:textId="77777777" w:rsidR="00AA2483" w:rsidRPr="00AA2483" w:rsidRDefault="00AA2483" w:rsidP="00AA2483">
            <w:pPr>
              <w:spacing w:before="20" w:after="20"/>
              <w:rPr>
                <w:szCs w:val="17"/>
                <w:lang w:eastAsia="en-AU"/>
              </w:rPr>
            </w:pPr>
            <w:proofErr w:type="spellStart"/>
            <w:r w:rsidRPr="00AA2483">
              <w:rPr>
                <w:szCs w:val="17"/>
              </w:rPr>
              <w:t>McGHEE</w:t>
            </w:r>
            <w:proofErr w:type="spellEnd"/>
            <w:r w:rsidRPr="00AA2483">
              <w:rPr>
                <w:szCs w:val="17"/>
              </w:rPr>
              <w:t>, Ray</w:t>
            </w:r>
          </w:p>
        </w:tc>
        <w:tc>
          <w:tcPr>
            <w:tcW w:w="1843" w:type="dxa"/>
            <w:noWrap/>
            <w:hideMark/>
          </w:tcPr>
          <w:p w14:paraId="64B02DB9" w14:textId="77777777" w:rsidR="00AA2483" w:rsidRPr="00AA2483" w:rsidRDefault="00AA2483" w:rsidP="00AA2483">
            <w:pPr>
              <w:spacing w:before="20" w:after="20"/>
              <w:ind w:right="602"/>
              <w:jc w:val="right"/>
              <w:rPr>
                <w:szCs w:val="17"/>
                <w:lang w:eastAsia="en-AU"/>
              </w:rPr>
            </w:pPr>
            <w:r w:rsidRPr="00AA2483">
              <w:rPr>
                <w:szCs w:val="17"/>
                <w:lang w:eastAsia="en-AU"/>
              </w:rPr>
              <w:t>1,912</w:t>
            </w:r>
          </w:p>
        </w:tc>
        <w:tc>
          <w:tcPr>
            <w:tcW w:w="1701" w:type="dxa"/>
            <w:noWrap/>
            <w:hideMark/>
          </w:tcPr>
          <w:p w14:paraId="55D6F8A2" w14:textId="77777777" w:rsidR="00AA2483" w:rsidRPr="00AA2483" w:rsidRDefault="00AA2483" w:rsidP="00AA2483">
            <w:pPr>
              <w:spacing w:before="20" w:after="20"/>
              <w:jc w:val="center"/>
              <w:rPr>
                <w:szCs w:val="17"/>
                <w:lang w:eastAsia="en-AU"/>
              </w:rPr>
            </w:pPr>
          </w:p>
        </w:tc>
      </w:tr>
      <w:tr w:rsidR="00AA2483" w:rsidRPr="00AA2483" w14:paraId="29F13466" w14:textId="77777777" w:rsidTr="003061C9">
        <w:tc>
          <w:tcPr>
            <w:tcW w:w="3118" w:type="dxa"/>
            <w:noWrap/>
            <w:hideMark/>
          </w:tcPr>
          <w:p w14:paraId="1F023BEE" w14:textId="77777777" w:rsidR="00AA2483" w:rsidRPr="00AA2483" w:rsidRDefault="00AA2483" w:rsidP="00AA2483">
            <w:pPr>
              <w:spacing w:before="20" w:after="20"/>
              <w:rPr>
                <w:szCs w:val="17"/>
                <w:lang w:eastAsia="en-AU"/>
              </w:rPr>
            </w:pPr>
            <w:r w:rsidRPr="00AA2483">
              <w:rPr>
                <w:szCs w:val="17"/>
              </w:rPr>
              <w:t>SPEAR, Glenn</w:t>
            </w:r>
          </w:p>
        </w:tc>
        <w:tc>
          <w:tcPr>
            <w:tcW w:w="1843" w:type="dxa"/>
            <w:noWrap/>
            <w:hideMark/>
          </w:tcPr>
          <w:p w14:paraId="33C1D9E6" w14:textId="77777777" w:rsidR="00AA2483" w:rsidRPr="00AA2483" w:rsidRDefault="00AA2483" w:rsidP="00AA2483">
            <w:pPr>
              <w:spacing w:before="20" w:after="20"/>
              <w:ind w:right="602"/>
              <w:jc w:val="right"/>
              <w:rPr>
                <w:szCs w:val="17"/>
                <w:lang w:eastAsia="en-AU"/>
              </w:rPr>
            </w:pPr>
            <w:r w:rsidRPr="00AA2483">
              <w:rPr>
                <w:szCs w:val="17"/>
                <w:lang w:eastAsia="en-AU"/>
              </w:rPr>
              <w:t>6,882</w:t>
            </w:r>
          </w:p>
        </w:tc>
        <w:tc>
          <w:tcPr>
            <w:tcW w:w="1701" w:type="dxa"/>
            <w:noWrap/>
            <w:hideMark/>
          </w:tcPr>
          <w:p w14:paraId="2ED12E7D" w14:textId="77777777" w:rsidR="00AA2483" w:rsidRPr="00AA2483" w:rsidRDefault="00AA2483" w:rsidP="00AA2483">
            <w:pPr>
              <w:spacing w:before="20" w:after="20"/>
              <w:jc w:val="center"/>
              <w:rPr>
                <w:szCs w:val="17"/>
                <w:lang w:eastAsia="en-AU"/>
              </w:rPr>
            </w:pPr>
          </w:p>
        </w:tc>
      </w:tr>
      <w:tr w:rsidR="00AA2483" w:rsidRPr="00AA2483" w14:paraId="15F8E67B" w14:textId="77777777" w:rsidTr="003061C9">
        <w:tc>
          <w:tcPr>
            <w:tcW w:w="3118" w:type="dxa"/>
            <w:noWrap/>
            <w:hideMark/>
          </w:tcPr>
          <w:p w14:paraId="2573EF5E" w14:textId="77777777" w:rsidR="00AA2483" w:rsidRPr="00AA2483" w:rsidRDefault="00AA2483" w:rsidP="00AA2483">
            <w:pPr>
              <w:spacing w:before="20" w:after="40"/>
              <w:rPr>
                <w:szCs w:val="17"/>
                <w:lang w:eastAsia="en-AU"/>
              </w:rPr>
            </w:pPr>
            <w:r w:rsidRPr="00AA2483">
              <w:rPr>
                <w:szCs w:val="17"/>
              </w:rPr>
              <w:t>HOLMES-ROSS, Heather</w:t>
            </w:r>
          </w:p>
        </w:tc>
        <w:tc>
          <w:tcPr>
            <w:tcW w:w="1843" w:type="dxa"/>
            <w:noWrap/>
            <w:hideMark/>
          </w:tcPr>
          <w:p w14:paraId="6BB2B978" w14:textId="77777777" w:rsidR="00AA2483" w:rsidRPr="00AA2483" w:rsidRDefault="00AA2483" w:rsidP="00AA2483">
            <w:pPr>
              <w:spacing w:before="20" w:after="20"/>
              <w:ind w:right="602"/>
              <w:jc w:val="right"/>
              <w:rPr>
                <w:szCs w:val="17"/>
                <w:lang w:eastAsia="en-AU"/>
              </w:rPr>
            </w:pPr>
            <w:r w:rsidRPr="00AA2483">
              <w:rPr>
                <w:szCs w:val="17"/>
                <w:lang w:eastAsia="en-AU"/>
              </w:rPr>
              <w:t>8,304</w:t>
            </w:r>
          </w:p>
        </w:tc>
        <w:tc>
          <w:tcPr>
            <w:tcW w:w="1701" w:type="dxa"/>
            <w:noWrap/>
            <w:hideMark/>
          </w:tcPr>
          <w:p w14:paraId="42822602"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08AEC8AA" w14:textId="77777777" w:rsidR="00AA2483" w:rsidRPr="00AA2483" w:rsidRDefault="00AA2483" w:rsidP="00AA2483">
      <w:pPr>
        <w:spacing w:before="80"/>
        <w:rPr>
          <w:b/>
          <w:bCs/>
          <w:szCs w:val="17"/>
          <w:lang w:val="en-US"/>
        </w:rPr>
      </w:pPr>
      <w:r w:rsidRPr="00AA2483">
        <w:rPr>
          <w:b/>
          <w:bCs/>
          <w:szCs w:val="17"/>
          <w:lang w:val="en-US"/>
        </w:rPr>
        <w:t xml:space="preserve">Boorman Ward </w:t>
      </w:r>
      <w:proofErr w:type="spellStart"/>
      <w:r w:rsidRPr="00AA2483">
        <w:rPr>
          <w:b/>
          <w:bCs/>
          <w:szCs w:val="17"/>
          <w:lang w:val="en-US"/>
        </w:rPr>
        <w:t>councillor</w:t>
      </w:r>
      <w:proofErr w:type="spellEnd"/>
      <w:r w:rsidRPr="00AA2483">
        <w:rPr>
          <w:b/>
          <w:bCs/>
          <w:szCs w:val="17"/>
          <w:lang w:val="en-US"/>
        </w:rPr>
        <w:t>, 2 vacancies</w:t>
      </w:r>
    </w:p>
    <w:p w14:paraId="3454DC47"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2,802</w:t>
      </w:r>
    </w:p>
    <w:p w14:paraId="36936450"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60</w:t>
      </w:r>
    </w:p>
    <w:p w14:paraId="4F7C26B4" w14:textId="77777777" w:rsidR="00AA2483" w:rsidRPr="00AA2483" w:rsidRDefault="00AA2483" w:rsidP="00AA2483">
      <w:pPr>
        <w:rPr>
          <w:rFonts w:eastAsia="Times New Roman"/>
          <w:szCs w:val="17"/>
          <w:lang w:eastAsia="en-AU"/>
        </w:rPr>
      </w:pPr>
      <w:r w:rsidRPr="00AA2483">
        <w:rPr>
          <w:rFonts w:eastAsia="Times New Roman"/>
          <w:szCs w:val="17"/>
          <w:lang w:eastAsia="en-AU"/>
        </w:rPr>
        <w:t>Quota: 935</w:t>
      </w:r>
    </w:p>
    <w:tbl>
      <w:tblPr>
        <w:tblStyle w:val="Gazettetable"/>
        <w:tblW w:w="6662" w:type="dxa"/>
        <w:tblLook w:val="04A0" w:firstRow="1" w:lastRow="0" w:firstColumn="1" w:lastColumn="0" w:noHBand="0" w:noVBand="1"/>
      </w:tblPr>
      <w:tblGrid>
        <w:gridCol w:w="3118"/>
        <w:gridCol w:w="1843"/>
        <w:gridCol w:w="1701"/>
      </w:tblGrid>
      <w:tr w:rsidR="00AA2483" w:rsidRPr="00AA2483" w14:paraId="7F27299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8E5B8D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FF09D5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CD1FEC1"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ADE36CF" w14:textId="77777777" w:rsidTr="003061C9">
        <w:tc>
          <w:tcPr>
            <w:tcW w:w="3118" w:type="dxa"/>
            <w:noWrap/>
            <w:hideMark/>
          </w:tcPr>
          <w:p w14:paraId="1C74AE1A" w14:textId="77777777" w:rsidR="00AA2483" w:rsidRPr="00AA2483" w:rsidRDefault="00AA2483" w:rsidP="00AA2483">
            <w:pPr>
              <w:spacing w:before="20" w:after="20"/>
              <w:rPr>
                <w:szCs w:val="17"/>
                <w:lang w:eastAsia="en-AU"/>
              </w:rPr>
            </w:pPr>
            <w:r w:rsidRPr="00AA2483">
              <w:rPr>
                <w:szCs w:val="17"/>
              </w:rPr>
              <w:t>KOSMIDER, Robyn</w:t>
            </w:r>
          </w:p>
        </w:tc>
        <w:tc>
          <w:tcPr>
            <w:tcW w:w="1843" w:type="dxa"/>
            <w:noWrap/>
            <w:hideMark/>
          </w:tcPr>
          <w:p w14:paraId="4347E04E" w14:textId="77777777" w:rsidR="00AA2483" w:rsidRPr="00AA2483" w:rsidRDefault="00AA2483" w:rsidP="00AA2483">
            <w:pPr>
              <w:spacing w:before="20" w:after="20"/>
              <w:ind w:right="602"/>
              <w:jc w:val="right"/>
              <w:rPr>
                <w:szCs w:val="17"/>
                <w:lang w:eastAsia="en-AU"/>
              </w:rPr>
            </w:pPr>
            <w:r w:rsidRPr="00AA2483">
              <w:rPr>
                <w:szCs w:val="17"/>
                <w:lang w:eastAsia="en-AU"/>
              </w:rPr>
              <w:t>318</w:t>
            </w:r>
          </w:p>
        </w:tc>
        <w:tc>
          <w:tcPr>
            <w:tcW w:w="1701" w:type="dxa"/>
            <w:noWrap/>
            <w:hideMark/>
          </w:tcPr>
          <w:p w14:paraId="3774E767" w14:textId="77777777" w:rsidR="00AA2483" w:rsidRPr="00AA2483" w:rsidRDefault="00AA2483" w:rsidP="00AA2483">
            <w:pPr>
              <w:spacing w:before="20" w:after="20"/>
              <w:jc w:val="center"/>
              <w:rPr>
                <w:szCs w:val="17"/>
                <w:lang w:eastAsia="en-AU"/>
              </w:rPr>
            </w:pPr>
          </w:p>
        </w:tc>
      </w:tr>
      <w:tr w:rsidR="00AA2483" w:rsidRPr="00AA2483" w14:paraId="31602121" w14:textId="77777777" w:rsidTr="003061C9">
        <w:tc>
          <w:tcPr>
            <w:tcW w:w="3118" w:type="dxa"/>
            <w:noWrap/>
            <w:hideMark/>
          </w:tcPr>
          <w:p w14:paraId="59E95540" w14:textId="77777777" w:rsidR="00AA2483" w:rsidRPr="00AA2483" w:rsidRDefault="00AA2483" w:rsidP="00AA2483">
            <w:pPr>
              <w:spacing w:before="20" w:after="20"/>
              <w:rPr>
                <w:szCs w:val="17"/>
                <w:lang w:eastAsia="en-AU"/>
              </w:rPr>
            </w:pPr>
            <w:r w:rsidRPr="00AA2483">
              <w:rPr>
                <w:szCs w:val="17"/>
              </w:rPr>
              <w:t>WELLS, Joanna</w:t>
            </w:r>
          </w:p>
        </w:tc>
        <w:tc>
          <w:tcPr>
            <w:tcW w:w="1843" w:type="dxa"/>
            <w:noWrap/>
            <w:hideMark/>
          </w:tcPr>
          <w:p w14:paraId="67785EF9" w14:textId="77777777" w:rsidR="00AA2483" w:rsidRPr="00AA2483" w:rsidRDefault="00AA2483" w:rsidP="00AA2483">
            <w:pPr>
              <w:spacing w:before="20" w:after="20"/>
              <w:ind w:right="602"/>
              <w:jc w:val="right"/>
              <w:rPr>
                <w:szCs w:val="17"/>
                <w:lang w:eastAsia="en-AU"/>
              </w:rPr>
            </w:pPr>
            <w:r w:rsidRPr="00AA2483">
              <w:rPr>
                <w:szCs w:val="17"/>
                <w:lang w:eastAsia="en-AU"/>
              </w:rPr>
              <w:t>1,096</w:t>
            </w:r>
          </w:p>
        </w:tc>
        <w:tc>
          <w:tcPr>
            <w:tcW w:w="1701" w:type="dxa"/>
            <w:noWrap/>
            <w:hideMark/>
          </w:tcPr>
          <w:p w14:paraId="0FE077C9"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529D736" w14:textId="77777777" w:rsidTr="003061C9">
        <w:tc>
          <w:tcPr>
            <w:tcW w:w="3118" w:type="dxa"/>
            <w:noWrap/>
            <w:hideMark/>
          </w:tcPr>
          <w:p w14:paraId="4FE3B0ED" w14:textId="77777777" w:rsidR="00AA2483" w:rsidRPr="00AA2483" w:rsidRDefault="00AA2483" w:rsidP="00AA2483">
            <w:pPr>
              <w:spacing w:before="20" w:after="20"/>
              <w:rPr>
                <w:szCs w:val="17"/>
                <w:lang w:eastAsia="en-AU"/>
              </w:rPr>
            </w:pPr>
            <w:r w:rsidRPr="00AA2483">
              <w:rPr>
                <w:szCs w:val="17"/>
              </w:rPr>
              <w:t>CHRISTOPOULOS, Adriana</w:t>
            </w:r>
          </w:p>
        </w:tc>
        <w:tc>
          <w:tcPr>
            <w:tcW w:w="1843" w:type="dxa"/>
            <w:noWrap/>
            <w:hideMark/>
          </w:tcPr>
          <w:p w14:paraId="6D0747F1" w14:textId="77777777" w:rsidR="00AA2483" w:rsidRPr="00AA2483" w:rsidRDefault="00AA2483" w:rsidP="00AA2483">
            <w:pPr>
              <w:spacing w:before="20" w:after="20"/>
              <w:ind w:right="602"/>
              <w:jc w:val="right"/>
              <w:rPr>
                <w:szCs w:val="17"/>
                <w:lang w:eastAsia="en-AU"/>
              </w:rPr>
            </w:pPr>
            <w:r w:rsidRPr="00AA2483">
              <w:rPr>
                <w:szCs w:val="17"/>
                <w:lang w:eastAsia="en-AU"/>
              </w:rPr>
              <w:t>611</w:t>
            </w:r>
          </w:p>
        </w:tc>
        <w:tc>
          <w:tcPr>
            <w:tcW w:w="1701" w:type="dxa"/>
            <w:noWrap/>
            <w:hideMark/>
          </w:tcPr>
          <w:p w14:paraId="4B5FCC34" w14:textId="77777777" w:rsidR="00AA2483" w:rsidRPr="00AA2483" w:rsidRDefault="00AA2483" w:rsidP="00AA2483">
            <w:pPr>
              <w:spacing w:before="20" w:after="20"/>
              <w:jc w:val="center"/>
              <w:rPr>
                <w:szCs w:val="17"/>
                <w:lang w:eastAsia="en-AU"/>
              </w:rPr>
            </w:pPr>
          </w:p>
        </w:tc>
      </w:tr>
      <w:tr w:rsidR="00AA2483" w:rsidRPr="00AA2483" w14:paraId="15524711" w14:textId="77777777" w:rsidTr="003061C9">
        <w:tc>
          <w:tcPr>
            <w:tcW w:w="3118" w:type="dxa"/>
            <w:noWrap/>
            <w:hideMark/>
          </w:tcPr>
          <w:p w14:paraId="2131F0CF" w14:textId="77777777" w:rsidR="00AA2483" w:rsidRPr="00AA2483" w:rsidRDefault="00AA2483" w:rsidP="00AA2483">
            <w:pPr>
              <w:spacing w:before="20" w:after="40"/>
              <w:rPr>
                <w:szCs w:val="17"/>
                <w:lang w:eastAsia="en-AU"/>
              </w:rPr>
            </w:pPr>
            <w:r w:rsidRPr="00AA2483">
              <w:rPr>
                <w:szCs w:val="17"/>
              </w:rPr>
              <w:t>TILLEY, Andrew Playford</w:t>
            </w:r>
          </w:p>
        </w:tc>
        <w:tc>
          <w:tcPr>
            <w:tcW w:w="1843" w:type="dxa"/>
            <w:noWrap/>
            <w:hideMark/>
          </w:tcPr>
          <w:p w14:paraId="13F005E6" w14:textId="77777777" w:rsidR="00AA2483" w:rsidRPr="00AA2483" w:rsidRDefault="00AA2483" w:rsidP="00AA2483">
            <w:pPr>
              <w:spacing w:before="20" w:after="20"/>
              <w:ind w:right="602"/>
              <w:jc w:val="right"/>
              <w:rPr>
                <w:szCs w:val="17"/>
                <w:lang w:eastAsia="en-AU"/>
              </w:rPr>
            </w:pPr>
            <w:r w:rsidRPr="00AA2483">
              <w:rPr>
                <w:szCs w:val="17"/>
                <w:lang w:eastAsia="en-AU"/>
              </w:rPr>
              <w:t>777</w:t>
            </w:r>
          </w:p>
        </w:tc>
        <w:tc>
          <w:tcPr>
            <w:tcW w:w="1701" w:type="dxa"/>
            <w:noWrap/>
            <w:hideMark/>
          </w:tcPr>
          <w:p w14:paraId="7A1F1414"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107D1E23" w14:textId="77777777" w:rsidR="00AA2483" w:rsidRPr="00AA2483" w:rsidRDefault="00AA2483" w:rsidP="00AA2483">
      <w:pPr>
        <w:spacing w:before="80"/>
        <w:rPr>
          <w:b/>
          <w:bCs/>
          <w:szCs w:val="17"/>
          <w:lang w:val="en-US"/>
        </w:rPr>
      </w:pPr>
      <w:r w:rsidRPr="00AA2483">
        <w:rPr>
          <w:b/>
          <w:bCs/>
          <w:szCs w:val="17"/>
          <w:lang w:val="en-US"/>
        </w:rPr>
        <w:t xml:space="preserve">Gault Ward </w:t>
      </w:r>
      <w:proofErr w:type="spellStart"/>
      <w:r w:rsidRPr="00AA2483">
        <w:rPr>
          <w:b/>
          <w:bCs/>
          <w:szCs w:val="17"/>
          <w:lang w:val="en-US"/>
        </w:rPr>
        <w:t>councillor</w:t>
      </w:r>
      <w:proofErr w:type="spellEnd"/>
      <w:r w:rsidRPr="00AA2483">
        <w:rPr>
          <w:b/>
          <w:bCs/>
          <w:szCs w:val="17"/>
          <w:lang w:val="en-US"/>
        </w:rPr>
        <w:t>, 2 vacancies</w:t>
      </w:r>
    </w:p>
    <w:p w14:paraId="2AF9D8B7"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2,784</w:t>
      </w:r>
    </w:p>
    <w:p w14:paraId="4DFBC091"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33</w:t>
      </w:r>
    </w:p>
    <w:p w14:paraId="4E175D95" w14:textId="5DCA8A1C" w:rsidR="00E71B28" w:rsidRDefault="00AA2483" w:rsidP="00AA2483">
      <w:pPr>
        <w:rPr>
          <w:rFonts w:eastAsia="Times New Roman"/>
          <w:szCs w:val="17"/>
          <w:lang w:eastAsia="en-AU"/>
        </w:rPr>
      </w:pPr>
      <w:r w:rsidRPr="00AA2483">
        <w:rPr>
          <w:rFonts w:eastAsia="Times New Roman"/>
          <w:szCs w:val="17"/>
          <w:lang w:eastAsia="en-AU"/>
        </w:rPr>
        <w:t>Quota: 929</w:t>
      </w:r>
    </w:p>
    <w:p w14:paraId="3E213C8C" w14:textId="77777777" w:rsidR="00E71B28" w:rsidRDefault="00E71B28">
      <w:pPr>
        <w:spacing w:after="0" w:line="240" w:lineRule="auto"/>
        <w:jc w:val="left"/>
        <w:rPr>
          <w:rFonts w:eastAsia="Times New Roman"/>
          <w:szCs w:val="17"/>
          <w:lang w:eastAsia="en-AU"/>
        </w:rPr>
      </w:pPr>
      <w:r>
        <w:rPr>
          <w:rFonts w:eastAsia="Times New Roman"/>
          <w:szCs w:val="17"/>
          <w:lang w:eastAsia="en-AU"/>
        </w:rPr>
        <w:br w:type="page"/>
      </w:r>
    </w:p>
    <w:tbl>
      <w:tblPr>
        <w:tblStyle w:val="Gazettetable"/>
        <w:tblW w:w="6662" w:type="dxa"/>
        <w:tblLook w:val="04A0" w:firstRow="1" w:lastRow="0" w:firstColumn="1" w:lastColumn="0" w:noHBand="0" w:noVBand="1"/>
      </w:tblPr>
      <w:tblGrid>
        <w:gridCol w:w="3118"/>
        <w:gridCol w:w="1843"/>
        <w:gridCol w:w="1701"/>
      </w:tblGrid>
      <w:tr w:rsidR="00AA2483" w:rsidRPr="00AA2483" w14:paraId="18ECF5D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16DEDF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14F694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E86EADC"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3380F32" w14:textId="77777777" w:rsidTr="003061C9">
        <w:tc>
          <w:tcPr>
            <w:tcW w:w="3118" w:type="dxa"/>
            <w:noWrap/>
            <w:hideMark/>
          </w:tcPr>
          <w:p w14:paraId="55A096D1" w14:textId="77777777" w:rsidR="00AA2483" w:rsidRPr="00AA2483" w:rsidRDefault="00AA2483" w:rsidP="00AA2483">
            <w:pPr>
              <w:spacing w:before="20" w:after="20"/>
              <w:rPr>
                <w:szCs w:val="17"/>
                <w:lang w:eastAsia="en-AU"/>
              </w:rPr>
            </w:pPr>
            <w:r w:rsidRPr="00AA2483">
              <w:rPr>
                <w:szCs w:val="17"/>
              </w:rPr>
              <w:t>WESTBROOK, Ashley</w:t>
            </w:r>
          </w:p>
        </w:tc>
        <w:tc>
          <w:tcPr>
            <w:tcW w:w="1843" w:type="dxa"/>
            <w:noWrap/>
            <w:hideMark/>
          </w:tcPr>
          <w:p w14:paraId="0CC6BBFA" w14:textId="77777777" w:rsidR="00AA2483" w:rsidRPr="00AA2483" w:rsidRDefault="00AA2483" w:rsidP="00AA2483">
            <w:pPr>
              <w:spacing w:before="20" w:after="20"/>
              <w:ind w:right="602"/>
              <w:jc w:val="right"/>
              <w:rPr>
                <w:szCs w:val="17"/>
                <w:lang w:eastAsia="en-AU"/>
              </w:rPr>
            </w:pPr>
            <w:r w:rsidRPr="00AA2483">
              <w:rPr>
                <w:szCs w:val="17"/>
                <w:lang w:eastAsia="en-AU"/>
              </w:rPr>
              <w:t>448</w:t>
            </w:r>
          </w:p>
        </w:tc>
        <w:tc>
          <w:tcPr>
            <w:tcW w:w="1701" w:type="dxa"/>
            <w:noWrap/>
            <w:hideMark/>
          </w:tcPr>
          <w:p w14:paraId="3F261673" w14:textId="77777777" w:rsidR="00AA2483" w:rsidRPr="00AA2483" w:rsidRDefault="00AA2483" w:rsidP="00AA2483">
            <w:pPr>
              <w:spacing w:before="20" w:after="20"/>
              <w:jc w:val="center"/>
              <w:rPr>
                <w:szCs w:val="17"/>
                <w:lang w:eastAsia="en-AU"/>
              </w:rPr>
            </w:pPr>
          </w:p>
        </w:tc>
      </w:tr>
      <w:tr w:rsidR="00AA2483" w:rsidRPr="00AA2483" w14:paraId="0CAF41EC" w14:textId="77777777" w:rsidTr="003061C9">
        <w:tc>
          <w:tcPr>
            <w:tcW w:w="3118" w:type="dxa"/>
            <w:noWrap/>
            <w:hideMark/>
          </w:tcPr>
          <w:p w14:paraId="08ABCDB4" w14:textId="77777777" w:rsidR="00AA2483" w:rsidRPr="00AA2483" w:rsidRDefault="00AA2483" w:rsidP="00AA2483">
            <w:pPr>
              <w:spacing w:before="20" w:after="20"/>
              <w:rPr>
                <w:szCs w:val="17"/>
                <w:lang w:eastAsia="en-AU"/>
              </w:rPr>
            </w:pPr>
            <w:r w:rsidRPr="00AA2483">
              <w:rPr>
                <w:szCs w:val="17"/>
              </w:rPr>
              <w:t>GEORGE, Pia</w:t>
            </w:r>
          </w:p>
        </w:tc>
        <w:tc>
          <w:tcPr>
            <w:tcW w:w="1843" w:type="dxa"/>
            <w:noWrap/>
            <w:hideMark/>
          </w:tcPr>
          <w:p w14:paraId="41FF3261" w14:textId="77777777" w:rsidR="00AA2483" w:rsidRPr="00AA2483" w:rsidRDefault="00AA2483" w:rsidP="00AA2483">
            <w:pPr>
              <w:spacing w:before="20" w:after="20"/>
              <w:ind w:right="602"/>
              <w:jc w:val="right"/>
              <w:rPr>
                <w:szCs w:val="17"/>
                <w:lang w:eastAsia="en-AU"/>
              </w:rPr>
            </w:pPr>
            <w:r w:rsidRPr="00AA2483">
              <w:rPr>
                <w:szCs w:val="17"/>
                <w:lang w:eastAsia="en-AU"/>
              </w:rPr>
              <w:t>561</w:t>
            </w:r>
          </w:p>
        </w:tc>
        <w:tc>
          <w:tcPr>
            <w:tcW w:w="1701" w:type="dxa"/>
            <w:noWrap/>
            <w:hideMark/>
          </w:tcPr>
          <w:p w14:paraId="763C91B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B6174CB" w14:textId="77777777" w:rsidTr="003061C9">
        <w:tc>
          <w:tcPr>
            <w:tcW w:w="3118" w:type="dxa"/>
            <w:noWrap/>
            <w:hideMark/>
          </w:tcPr>
          <w:p w14:paraId="3A80BACC" w14:textId="77777777" w:rsidR="00AA2483" w:rsidRPr="00AA2483" w:rsidRDefault="00AA2483" w:rsidP="00AA2483">
            <w:pPr>
              <w:spacing w:before="20" w:after="20"/>
              <w:rPr>
                <w:szCs w:val="17"/>
                <w:lang w:eastAsia="en-AU"/>
              </w:rPr>
            </w:pPr>
            <w:r w:rsidRPr="00AA2483">
              <w:rPr>
                <w:szCs w:val="17"/>
              </w:rPr>
              <w:t>MOSS, Rod</w:t>
            </w:r>
          </w:p>
        </w:tc>
        <w:tc>
          <w:tcPr>
            <w:tcW w:w="1843" w:type="dxa"/>
            <w:noWrap/>
            <w:hideMark/>
          </w:tcPr>
          <w:p w14:paraId="778B098F" w14:textId="77777777" w:rsidR="00AA2483" w:rsidRPr="00AA2483" w:rsidRDefault="00AA2483" w:rsidP="00AA2483">
            <w:pPr>
              <w:spacing w:before="20" w:after="20"/>
              <w:ind w:right="602"/>
              <w:jc w:val="right"/>
              <w:rPr>
                <w:szCs w:val="17"/>
                <w:lang w:eastAsia="en-AU"/>
              </w:rPr>
            </w:pPr>
            <w:r w:rsidRPr="00AA2483">
              <w:rPr>
                <w:szCs w:val="17"/>
                <w:lang w:eastAsia="en-AU"/>
              </w:rPr>
              <w:t>681</w:t>
            </w:r>
          </w:p>
        </w:tc>
        <w:tc>
          <w:tcPr>
            <w:tcW w:w="1701" w:type="dxa"/>
            <w:noWrap/>
            <w:hideMark/>
          </w:tcPr>
          <w:p w14:paraId="2BFAB0E8"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62E5428" w14:textId="77777777" w:rsidTr="003061C9">
        <w:tc>
          <w:tcPr>
            <w:tcW w:w="3118" w:type="dxa"/>
            <w:noWrap/>
            <w:hideMark/>
          </w:tcPr>
          <w:p w14:paraId="74CA78A5" w14:textId="77777777" w:rsidR="00AA2483" w:rsidRPr="00AA2483" w:rsidRDefault="00AA2483" w:rsidP="00AA2483">
            <w:pPr>
              <w:spacing w:before="20" w:after="20"/>
              <w:rPr>
                <w:szCs w:val="17"/>
                <w:lang w:eastAsia="en-AU"/>
              </w:rPr>
            </w:pPr>
            <w:r w:rsidRPr="00AA2483">
              <w:rPr>
                <w:szCs w:val="17"/>
              </w:rPr>
              <w:t>DHALIWAL, Sim</w:t>
            </w:r>
          </w:p>
        </w:tc>
        <w:tc>
          <w:tcPr>
            <w:tcW w:w="1843" w:type="dxa"/>
            <w:noWrap/>
            <w:hideMark/>
          </w:tcPr>
          <w:p w14:paraId="1683372C" w14:textId="77777777" w:rsidR="00AA2483" w:rsidRPr="00AA2483" w:rsidRDefault="00AA2483" w:rsidP="00AA2483">
            <w:pPr>
              <w:spacing w:before="20" w:after="20"/>
              <w:ind w:right="602"/>
              <w:jc w:val="right"/>
              <w:rPr>
                <w:szCs w:val="17"/>
                <w:lang w:eastAsia="en-AU"/>
              </w:rPr>
            </w:pPr>
            <w:r w:rsidRPr="00AA2483">
              <w:rPr>
                <w:szCs w:val="17"/>
                <w:lang w:eastAsia="en-AU"/>
              </w:rPr>
              <w:t>444</w:t>
            </w:r>
          </w:p>
        </w:tc>
        <w:tc>
          <w:tcPr>
            <w:tcW w:w="1701" w:type="dxa"/>
            <w:noWrap/>
            <w:hideMark/>
          </w:tcPr>
          <w:p w14:paraId="42E855BF" w14:textId="77777777" w:rsidR="00AA2483" w:rsidRPr="00AA2483" w:rsidRDefault="00AA2483" w:rsidP="00AA2483">
            <w:pPr>
              <w:spacing w:before="20" w:after="20"/>
              <w:jc w:val="center"/>
              <w:rPr>
                <w:szCs w:val="17"/>
                <w:lang w:eastAsia="en-AU"/>
              </w:rPr>
            </w:pPr>
          </w:p>
        </w:tc>
      </w:tr>
      <w:tr w:rsidR="00AA2483" w:rsidRPr="00AA2483" w14:paraId="6DD52929" w14:textId="77777777" w:rsidTr="003061C9">
        <w:tc>
          <w:tcPr>
            <w:tcW w:w="3118" w:type="dxa"/>
            <w:noWrap/>
            <w:hideMark/>
          </w:tcPr>
          <w:p w14:paraId="1A5F5F38" w14:textId="77777777" w:rsidR="00AA2483" w:rsidRPr="00AA2483" w:rsidRDefault="00AA2483" w:rsidP="00AA2483">
            <w:pPr>
              <w:spacing w:before="20" w:after="20"/>
              <w:rPr>
                <w:szCs w:val="17"/>
                <w:lang w:eastAsia="en-AU"/>
              </w:rPr>
            </w:pPr>
            <w:r w:rsidRPr="00AA2483">
              <w:rPr>
                <w:szCs w:val="17"/>
              </w:rPr>
              <w:t>HUTCHINSON, Luke</w:t>
            </w:r>
          </w:p>
        </w:tc>
        <w:tc>
          <w:tcPr>
            <w:tcW w:w="1843" w:type="dxa"/>
            <w:noWrap/>
            <w:hideMark/>
          </w:tcPr>
          <w:p w14:paraId="57D4B545" w14:textId="77777777" w:rsidR="00AA2483" w:rsidRPr="00AA2483" w:rsidRDefault="00AA2483" w:rsidP="00AA2483">
            <w:pPr>
              <w:spacing w:before="20" w:after="20"/>
              <w:ind w:right="602"/>
              <w:jc w:val="right"/>
              <w:rPr>
                <w:szCs w:val="17"/>
                <w:lang w:eastAsia="en-AU"/>
              </w:rPr>
            </w:pPr>
            <w:r w:rsidRPr="00AA2483">
              <w:rPr>
                <w:szCs w:val="17"/>
                <w:lang w:eastAsia="en-AU"/>
              </w:rPr>
              <w:t>314</w:t>
            </w:r>
          </w:p>
        </w:tc>
        <w:tc>
          <w:tcPr>
            <w:tcW w:w="1701" w:type="dxa"/>
            <w:noWrap/>
            <w:hideMark/>
          </w:tcPr>
          <w:p w14:paraId="163AEE50" w14:textId="77777777" w:rsidR="00AA2483" w:rsidRPr="00AA2483" w:rsidRDefault="00AA2483" w:rsidP="00AA2483">
            <w:pPr>
              <w:spacing w:before="20" w:after="20"/>
              <w:jc w:val="center"/>
              <w:rPr>
                <w:szCs w:val="17"/>
                <w:lang w:eastAsia="en-AU"/>
              </w:rPr>
            </w:pPr>
          </w:p>
        </w:tc>
      </w:tr>
      <w:tr w:rsidR="00AA2483" w:rsidRPr="00AA2483" w14:paraId="6A5E272A" w14:textId="77777777" w:rsidTr="003061C9">
        <w:tc>
          <w:tcPr>
            <w:tcW w:w="3118" w:type="dxa"/>
            <w:noWrap/>
            <w:hideMark/>
          </w:tcPr>
          <w:p w14:paraId="2598E948" w14:textId="77777777" w:rsidR="00AA2483" w:rsidRPr="00AA2483" w:rsidRDefault="00AA2483" w:rsidP="00AA2483">
            <w:pPr>
              <w:spacing w:before="20" w:after="40"/>
              <w:rPr>
                <w:szCs w:val="17"/>
                <w:lang w:eastAsia="en-AU"/>
              </w:rPr>
            </w:pPr>
            <w:r w:rsidRPr="00AA2483">
              <w:rPr>
                <w:szCs w:val="17"/>
              </w:rPr>
              <w:t>HALLAHAN, James</w:t>
            </w:r>
          </w:p>
        </w:tc>
        <w:tc>
          <w:tcPr>
            <w:tcW w:w="1843" w:type="dxa"/>
            <w:noWrap/>
            <w:hideMark/>
          </w:tcPr>
          <w:p w14:paraId="763A2B78" w14:textId="77777777" w:rsidR="00AA2483" w:rsidRPr="00AA2483" w:rsidRDefault="00AA2483" w:rsidP="00AA2483">
            <w:pPr>
              <w:spacing w:before="20" w:after="20"/>
              <w:ind w:right="602"/>
              <w:jc w:val="right"/>
              <w:rPr>
                <w:szCs w:val="17"/>
                <w:lang w:eastAsia="en-AU"/>
              </w:rPr>
            </w:pPr>
            <w:r w:rsidRPr="00AA2483">
              <w:rPr>
                <w:szCs w:val="17"/>
                <w:lang w:eastAsia="en-AU"/>
              </w:rPr>
              <w:t>336</w:t>
            </w:r>
          </w:p>
        </w:tc>
        <w:tc>
          <w:tcPr>
            <w:tcW w:w="1701" w:type="dxa"/>
            <w:noWrap/>
            <w:hideMark/>
          </w:tcPr>
          <w:p w14:paraId="30A2A344" w14:textId="77777777" w:rsidR="00AA2483" w:rsidRPr="00AA2483" w:rsidRDefault="00AA2483" w:rsidP="00AA2483">
            <w:pPr>
              <w:spacing w:before="20" w:after="20"/>
              <w:jc w:val="center"/>
              <w:rPr>
                <w:szCs w:val="17"/>
                <w:lang w:eastAsia="en-AU"/>
              </w:rPr>
            </w:pPr>
          </w:p>
        </w:tc>
      </w:tr>
    </w:tbl>
    <w:p w14:paraId="391170B1" w14:textId="77777777" w:rsidR="00AA2483" w:rsidRPr="00AA2483" w:rsidRDefault="00AA2483" w:rsidP="00AA2483">
      <w:pPr>
        <w:spacing w:before="80"/>
        <w:rPr>
          <w:b/>
          <w:bCs/>
          <w:szCs w:val="17"/>
          <w:lang w:val="en-US"/>
        </w:rPr>
      </w:pPr>
      <w:r w:rsidRPr="00AA2483">
        <w:rPr>
          <w:b/>
          <w:bCs/>
          <w:szCs w:val="17"/>
          <w:lang w:val="en-US"/>
        </w:rPr>
        <w:t xml:space="preserve">Overton Ward </w:t>
      </w:r>
      <w:proofErr w:type="spellStart"/>
      <w:r w:rsidRPr="00AA2483">
        <w:rPr>
          <w:b/>
          <w:bCs/>
          <w:szCs w:val="17"/>
          <w:lang w:val="en-US"/>
        </w:rPr>
        <w:t>councillor</w:t>
      </w:r>
      <w:proofErr w:type="spellEnd"/>
      <w:r w:rsidRPr="00AA2483">
        <w:rPr>
          <w:b/>
          <w:bCs/>
          <w:szCs w:val="17"/>
          <w:lang w:val="en-US"/>
        </w:rPr>
        <w:t>, 2 vacancies</w:t>
      </w:r>
    </w:p>
    <w:p w14:paraId="6D1D087F"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2,219</w:t>
      </w:r>
    </w:p>
    <w:p w14:paraId="0DDBD3F2"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67</w:t>
      </w:r>
    </w:p>
    <w:p w14:paraId="455E9C4B" w14:textId="77777777" w:rsidR="00AA2483" w:rsidRPr="00AA2483" w:rsidRDefault="00AA2483" w:rsidP="00AA2483">
      <w:pPr>
        <w:rPr>
          <w:rFonts w:eastAsia="Times New Roman"/>
          <w:szCs w:val="17"/>
          <w:lang w:eastAsia="en-AU"/>
        </w:rPr>
      </w:pPr>
      <w:r w:rsidRPr="00AA2483">
        <w:rPr>
          <w:rFonts w:eastAsia="Times New Roman"/>
          <w:szCs w:val="17"/>
          <w:lang w:eastAsia="en-AU"/>
        </w:rPr>
        <w:t>Quota: 740</w:t>
      </w:r>
    </w:p>
    <w:tbl>
      <w:tblPr>
        <w:tblStyle w:val="Gazettetable"/>
        <w:tblW w:w="6662" w:type="dxa"/>
        <w:tblLook w:val="04A0" w:firstRow="1" w:lastRow="0" w:firstColumn="1" w:lastColumn="0" w:noHBand="0" w:noVBand="1"/>
      </w:tblPr>
      <w:tblGrid>
        <w:gridCol w:w="3118"/>
        <w:gridCol w:w="1843"/>
        <w:gridCol w:w="1701"/>
      </w:tblGrid>
      <w:tr w:rsidR="00AA2483" w:rsidRPr="00AA2483" w14:paraId="79364C0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99EB79F"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8F7287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CD7ADDF"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85E5911" w14:textId="77777777" w:rsidTr="003061C9">
        <w:tc>
          <w:tcPr>
            <w:tcW w:w="3118" w:type="dxa"/>
            <w:noWrap/>
            <w:hideMark/>
          </w:tcPr>
          <w:p w14:paraId="330EB647" w14:textId="77777777" w:rsidR="00AA2483" w:rsidRPr="00AA2483" w:rsidRDefault="00AA2483" w:rsidP="00AA2483">
            <w:pPr>
              <w:spacing w:before="20" w:after="20"/>
              <w:rPr>
                <w:szCs w:val="17"/>
                <w:lang w:eastAsia="en-AU"/>
              </w:rPr>
            </w:pPr>
            <w:r w:rsidRPr="00AA2483">
              <w:rPr>
                <w:szCs w:val="17"/>
              </w:rPr>
              <w:t>DENLAY, John</w:t>
            </w:r>
          </w:p>
        </w:tc>
        <w:tc>
          <w:tcPr>
            <w:tcW w:w="1843" w:type="dxa"/>
            <w:noWrap/>
            <w:hideMark/>
          </w:tcPr>
          <w:p w14:paraId="56739BA2" w14:textId="77777777" w:rsidR="00AA2483" w:rsidRPr="00AA2483" w:rsidRDefault="00AA2483" w:rsidP="00AA2483">
            <w:pPr>
              <w:spacing w:before="20" w:after="20"/>
              <w:ind w:right="602"/>
              <w:jc w:val="right"/>
              <w:rPr>
                <w:szCs w:val="17"/>
                <w:lang w:eastAsia="en-AU"/>
              </w:rPr>
            </w:pPr>
            <w:r w:rsidRPr="00AA2483">
              <w:rPr>
                <w:szCs w:val="17"/>
                <w:lang w:eastAsia="en-AU"/>
              </w:rPr>
              <w:t>280</w:t>
            </w:r>
          </w:p>
        </w:tc>
        <w:tc>
          <w:tcPr>
            <w:tcW w:w="1701" w:type="dxa"/>
            <w:noWrap/>
            <w:hideMark/>
          </w:tcPr>
          <w:p w14:paraId="2C266786" w14:textId="77777777" w:rsidR="00AA2483" w:rsidRPr="00AA2483" w:rsidRDefault="00AA2483" w:rsidP="00AA2483">
            <w:pPr>
              <w:spacing w:before="20" w:after="20"/>
              <w:jc w:val="center"/>
              <w:rPr>
                <w:szCs w:val="17"/>
                <w:lang w:eastAsia="en-AU"/>
              </w:rPr>
            </w:pPr>
          </w:p>
        </w:tc>
      </w:tr>
      <w:tr w:rsidR="00AA2483" w:rsidRPr="00AA2483" w14:paraId="7EBADB10" w14:textId="77777777" w:rsidTr="003061C9">
        <w:tc>
          <w:tcPr>
            <w:tcW w:w="3118" w:type="dxa"/>
            <w:noWrap/>
            <w:hideMark/>
          </w:tcPr>
          <w:p w14:paraId="368BD5C4" w14:textId="77777777" w:rsidR="00AA2483" w:rsidRPr="00AA2483" w:rsidRDefault="00AA2483" w:rsidP="00AA2483">
            <w:pPr>
              <w:spacing w:before="20" w:after="20"/>
              <w:rPr>
                <w:szCs w:val="17"/>
                <w:lang w:eastAsia="en-AU"/>
              </w:rPr>
            </w:pPr>
            <w:r w:rsidRPr="00AA2483">
              <w:rPr>
                <w:szCs w:val="17"/>
              </w:rPr>
              <w:t>STOJANI, Danielle</w:t>
            </w:r>
          </w:p>
        </w:tc>
        <w:tc>
          <w:tcPr>
            <w:tcW w:w="1843" w:type="dxa"/>
            <w:noWrap/>
            <w:hideMark/>
          </w:tcPr>
          <w:p w14:paraId="2D948BF5" w14:textId="77777777" w:rsidR="00AA2483" w:rsidRPr="00AA2483" w:rsidRDefault="00AA2483" w:rsidP="00AA2483">
            <w:pPr>
              <w:spacing w:before="20" w:after="20"/>
              <w:ind w:right="602"/>
              <w:jc w:val="right"/>
              <w:rPr>
                <w:szCs w:val="17"/>
                <w:lang w:eastAsia="en-AU"/>
              </w:rPr>
            </w:pPr>
            <w:r w:rsidRPr="00AA2483">
              <w:rPr>
                <w:szCs w:val="17"/>
                <w:lang w:eastAsia="en-AU"/>
              </w:rPr>
              <w:t>431</w:t>
            </w:r>
          </w:p>
        </w:tc>
        <w:tc>
          <w:tcPr>
            <w:tcW w:w="1701" w:type="dxa"/>
            <w:noWrap/>
            <w:hideMark/>
          </w:tcPr>
          <w:p w14:paraId="36CA01FB" w14:textId="77777777" w:rsidR="00AA2483" w:rsidRPr="00AA2483" w:rsidRDefault="00AA2483" w:rsidP="00AA2483">
            <w:pPr>
              <w:spacing w:before="20" w:after="20"/>
              <w:jc w:val="center"/>
              <w:rPr>
                <w:szCs w:val="17"/>
                <w:lang w:eastAsia="en-AU"/>
              </w:rPr>
            </w:pPr>
          </w:p>
        </w:tc>
      </w:tr>
      <w:tr w:rsidR="00AA2483" w:rsidRPr="00AA2483" w14:paraId="44F8E648" w14:textId="77777777" w:rsidTr="003061C9">
        <w:tc>
          <w:tcPr>
            <w:tcW w:w="3118" w:type="dxa"/>
            <w:noWrap/>
            <w:hideMark/>
          </w:tcPr>
          <w:p w14:paraId="6172EFB1" w14:textId="77777777" w:rsidR="00AA2483" w:rsidRPr="00AA2483" w:rsidRDefault="00AA2483" w:rsidP="00AA2483">
            <w:pPr>
              <w:spacing w:before="20" w:after="20"/>
              <w:rPr>
                <w:szCs w:val="17"/>
                <w:lang w:eastAsia="en-AU"/>
              </w:rPr>
            </w:pPr>
            <w:r w:rsidRPr="00AA2483">
              <w:rPr>
                <w:szCs w:val="17"/>
              </w:rPr>
              <w:t>MUNRO, Dave</w:t>
            </w:r>
          </w:p>
        </w:tc>
        <w:tc>
          <w:tcPr>
            <w:tcW w:w="1843" w:type="dxa"/>
            <w:noWrap/>
            <w:hideMark/>
          </w:tcPr>
          <w:p w14:paraId="1162554F" w14:textId="77777777" w:rsidR="00AA2483" w:rsidRPr="00AA2483" w:rsidRDefault="00AA2483" w:rsidP="00AA2483">
            <w:pPr>
              <w:spacing w:before="20" w:after="20"/>
              <w:ind w:right="602"/>
              <w:jc w:val="right"/>
              <w:rPr>
                <w:szCs w:val="17"/>
                <w:lang w:eastAsia="en-AU"/>
              </w:rPr>
            </w:pPr>
            <w:r w:rsidRPr="00AA2483">
              <w:rPr>
                <w:szCs w:val="17"/>
                <w:lang w:eastAsia="en-AU"/>
              </w:rPr>
              <w:t>121</w:t>
            </w:r>
          </w:p>
        </w:tc>
        <w:tc>
          <w:tcPr>
            <w:tcW w:w="1701" w:type="dxa"/>
            <w:noWrap/>
            <w:hideMark/>
          </w:tcPr>
          <w:p w14:paraId="046F82C8" w14:textId="77777777" w:rsidR="00AA2483" w:rsidRPr="00AA2483" w:rsidRDefault="00AA2483" w:rsidP="00AA2483">
            <w:pPr>
              <w:spacing w:before="20" w:after="20"/>
              <w:jc w:val="center"/>
              <w:rPr>
                <w:szCs w:val="17"/>
                <w:lang w:eastAsia="en-AU"/>
              </w:rPr>
            </w:pPr>
          </w:p>
        </w:tc>
      </w:tr>
      <w:tr w:rsidR="00AA2483" w:rsidRPr="00AA2483" w14:paraId="26A18D58" w14:textId="77777777" w:rsidTr="003061C9">
        <w:tc>
          <w:tcPr>
            <w:tcW w:w="3118" w:type="dxa"/>
            <w:noWrap/>
            <w:hideMark/>
          </w:tcPr>
          <w:p w14:paraId="1BA737C4" w14:textId="77777777" w:rsidR="00AA2483" w:rsidRPr="00AA2483" w:rsidRDefault="00AA2483" w:rsidP="00AA2483">
            <w:pPr>
              <w:spacing w:before="20" w:after="20"/>
              <w:rPr>
                <w:szCs w:val="17"/>
                <w:lang w:eastAsia="en-AU"/>
              </w:rPr>
            </w:pPr>
            <w:r w:rsidRPr="00AA2483">
              <w:rPr>
                <w:szCs w:val="17"/>
              </w:rPr>
              <w:t>BUOB, Jonathan</w:t>
            </w:r>
          </w:p>
        </w:tc>
        <w:tc>
          <w:tcPr>
            <w:tcW w:w="1843" w:type="dxa"/>
            <w:noWrap/>
            <w:hideMark/>
          </w:tcPr>
          <w:p w14:paraId="79132B59" w14:textId="77777777" w:rsidR="00AA2483" w:rsidRPr="00AA2483" w:rsidRDefault="00AA2483" w:rsidP="00AA2483">
            <w:pPr>
              <w:spacing w:before="20" w:after="20"/>
              <w:ind w:right="602"/>
              <w:jc w:val="right"/>
              <w:rPr>
                <w:szCs w:val="17"/>
                <w:lang w:eastAsia="en-AU"/>
              </w:rPr>
            </w:pPr>
            <w:r w:rsidRPr="00AA2483">
              <w:rPr>
                <w:szCs w:val="17"/>
                <w:lang w:eastAsia="en-AU"/>
              </w:rPr>
              <w:t>134</w:t>
            </w:r>
          </w:p>
        </w:tc>
        <w:tc>
          <w:tcPr>
            <w:tcW w:w="1701" w:type="dxa"/>
            <w:noWrap/>
            <w:hideMark/>
          </w:tcPr>
          <w:p w14:paraId="6F72EAAB" w14:textId="77777777" w:rsidR="00AA2483" w:rsidRPr="00AA2483" w:rsidRDefault="00AA2483" w:rsidP="00AA2483">
            <w:pPr>
              <w:spacing w:before="20" w:after="20"/>
              <w:jc w:val="center"/>
              <w:rPr>
                <w:szCs w:val="17"/>
                <w:lang w:eastAsia="en-AU"/>
              </w:rPr>
            </w:pPr>
          </w:p>
        </w:tc>
      </w:tr>
      <w:tr w:rsidR="00AA2483" w:rsidRPr="00AA2483" w14:paraId="31D9FA58" w14:textId="77777777" w:rsidTr="003061C9">
        <w:tc>
          <w:tcPr>
            <w:tcW w:w="3118" w:type="dxa"/>
            <w:noWrap/>
            <w:hideMark/>
          </w:tcPr>
          <w:p w14:paraId="1EB8401D" w14:textId="77777777" w:rsidR="00AA2483" w:rsidRPr="00AA2483" w:rsidRDefault="00AA2483" w:rsidP="00AA2483">
            <w:pPr>
              <w:spacing w:before="20" w:after="20"/>
              <w:rPr>
                <w:szCs w:val="17"/>
                <w:lang w:eastAsia="en-AU"/>
              </w:rPr>
            </w:pPr>
            <w:r w:rsidRPr="00AA2483">
              <w:rPr>
                <w:szCs w:val="17"/>
              </w:rPr>
              <w:t>BHAGAT, Kamal</w:t>
            </w:r>
          </w:p>
        </w:tc>
        <w:tc>
          <w:tcPr>
            <w:tcW w:w="1843" w:type="dxa"/>
            <w:noWrap/>
            <w:hideMark/>
          </w:tcPr>
          <w:p w14:paraId="1D805587" w14:textId="77777777" w:rsidR="00AA2483" w:rsidRPr="00AA2483" w:rsidRDefault="00AA2483" w:rsidP="00AA2483">
            <w:pPr>
              <w:spacing w:before="20" w:after="20"/>
              <w:ind w:right="602"/>
              <w:jc w:val="right"/>
              <w:rPr>
                <w:szCs w:val="17"/>
                <w:lang w:eastAsia="en-AU"/>
              </w:rPr>
            </w:pPr>
            <w:r w:rsidRPr="00AA2483">
              <w:rPr>
                <w:szCs w:val="17"/>
                <w:lang w:eastAsia="en-AU"/>
              </w:rPr>
              <w:t>692</w:t>
            </w:r>
          </w:p>
        </w:tc>
        <w:tc>
          <w:tcPr>
            <w:tcW w:w="1701" w:type="dxa"/>
            <w:noWrap/>
            <w:hideMark/>
          </w:tcPr>
          <w:p w14:paraId="5F5DF056"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BF73828" w14:textId="77777777" w:rsidTr="003061C9">
        <w:tc>
          <w:tcPr>
            <w:tcW w:w="3118" w:type="dxa"/>
            <w:noWrap/>
            <w:hideMark/>
          </w:tcPr>
          <w:p w14:paraId="1265D96A" w14:textId="77777777" w:rsidR="00AA2483" w:rsidRPr="00AA2483" w:rsidRDefault="00AA2483" w:rsidP="00AA2483">
            <w:pPr>
              <w:spacing w:before="20" w:after="40"/>
              <w:rPr>
                <w:szCs w:val="17"/>
                <w:lang w:eastAsia="en-AU"/>
              </w:rPr>
            </w:pPr>
            <w:r w:rsidRPr="00AA2483">
              <w:rPr>
                <w:szCs w:val="17"/>
              </w:rPr>
              <w:t>BANGE, Jane</w:t>
            </w:r>
          </w:p>
        </w:tc>
        <w:tc>
          <w:tcPr>
            <w:tcW w:w="1843" w:type="dxa"/>
            <w:noWrap/>
            <w:hideMark/>
          </w:tcPr>
          <w:p w14:paraId="68526A02" w14:textId="77777777" w:rsidR="00AA2483" w:rsidRPr="00AA2483" w:rsidRDefault="00AA2483" w:rsidP="00AA2483">
            <w:pPr>
              <w:spacing w:before="20" w:after="20"/>
              <w:ind w:right="602"/>
              <w:jc w:val="right"/>
              <w:rPr>
                <w:szCs w:val="17"/>
                <w:lang w:eastAsia="en-AU"/>
              </w:rPr>
            </w:pPr>
            <w:r w:rsidRPr="00AA2483">
              <w:rPr>
                <w:szCs w:val="17"/>
                <w:lang w:eastAsia="en-AU"/>
              </w:rPr>
              <w:t>561</w:t>
            </w:r>
          </w:p>
        </w:tc>
        <w:tc>
          <w:tcPr>
            <w:tcW w:w="1701" w:type="dxa"/>
            <w:noWrap/>
            <w:hideMark/>
          </w:tcPr>
          <w:p w14:paraId="3CB9B8E7"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16321FE4" w14:textId="77777777" w:rsidR="00AA2483" w:rsidRPr="00AA2483" w:rsidRDefault="00AA2483" w:rsidP="00AA2483">
      <w:pPr>
        <w:spacing w:before="80"/>
        <w:rPr>
          <w:b/>
          <w:bCs/>
          <w:szCs w:val="17"/>
          <w:lang w:val="en-US"/>
        </w:rPr>
      </w:pPr>
      <w:r w:rsidRPr="00AA2483">
        <w:rPr>
          <w:b/>
          <w:bCs/>
          <w:szCs w:val="17"/>
          <w:lang w:val="en-US"/>
        </w:rPr>
        <w:t xml:space="preserve">Babbage Ward </w:t>
      </w:r>
      <w:proofErr w:type="spellStart"/>
      <w:r w:rsidRPr="00AA2483">
        <w:rPr>
          <w:b/>
          <w:bCs/>
          <w:szCs w:val="17"/>
          <w:lang w:val="en-US"/>
        </w:rPr>
        <w:t>councillor</w:t>
      </w:r>
      <w:proofErr w:type="spellEnd"/>
      <w:r w:rsidRPr="00AA2483">
        <w:rPr>
          <w:b/>
          <w:bCs/>
          <w:szCs w:val="17"/>
          <w:lang w:val="en-US"/>
        </w:rPr>
        <w:t>, 2 vacancies</w:t>
      </w:r>
    </w:p>
    <w:p w14:paraId="1BFE1AA3"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2,647</w:t>
      </w:r>
    </w:p>
    <w:p w14:paraId="7E50AA84"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82</w:t>
      </w:r>
    </w:p>
    <w:p w14:paraId="77AA78D8" w14:textId="77777777" w:rsidR="00AA2483" w:rsidRPr="00AA2483" w:rsidRDefault="00AA2483" w:rsidP="00AA2483">
      <w:pPr>
        <w:rPr>
          <w:rFonts w:eastAsia="Times New Roman"/>
          <w:szCs w:val="17"/>
          <w:lang w:eastAsia="en-AU"/>
        </w:rPr>
      </w:pPr>
      <w:r w:rsidRPr="00AA2483">
        <w:rPr>
          <w:rFonts w:eastAsia="Times New Roman"/>
          <w:szCs w:val="17"/>
          <w:lang w:eastAsia="en-AU"/>
        </w:rPr>
        <w:t>Quota: 883</w:t>
      </w:r>
    </w:p>
    <w:tbl>
      <w:tblPr>
        <w:tblStyle w:val="Gazettetable"/>
        <w:tblW w:w="6662" w:type="dxa"/>
        <w:tblLook w:val="04A0" w:firstRow="1" w:lastRow="0" w:firstColumn="1" w:lastColumn="0" w:noHBand="0" w:noVBand="1"/>
      </w:tblPr>
      <w:tblGrid>
        <w:gridCol w:w="3118"/>
        <w:gridCol w:w="1843"/>
        <w:gridCol w:w="1701"/>
      </w:tblGrid>
      <w:tr w:rsidR="00AA2483" w:rsidRPr="00AA2483" w14:paraId="7C49450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1EAF01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D09019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D8FAF6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406CC6F" w14:textId="77777777" w:rsidTr="003061C9">
        <w:tc>
          <w:tcPr>
            <w:tcW w:w="3118" w:type="dxa"/>
            <w:noWrap/>
            <w:hideMark/>
          </w:tcPr>
          <w:p w14:paraId="21E92CDA" w14:textId="77777777" w:rsidR="00AA2483" w:rsidRPr="00AA2483" w:rsidRDefault="00AA2483" w:rsidP="00AA2483">
            <w:pPr>
              <w:spacing w:before="20" w:after="20"/>
              <w:rPr>
                <w:szCs w:val="17"/>
                <w:lang w:eastAsia="en-AU"/>
              </w:rPr>
            </w:pPr>
            <w:r w:rsidRPr="00AA2483">
              <w:rPr>
                <w:szCs w:val="17"/>
              </w:rPr>
              <w:t>AVERY, Ellen</w:t>
            </w:r>
          </w:p>
        </w:tc>
        <w:tc>
          <w:tcPr>
            <w:tcW w:w="1843" w:type="dxa"/>
            <w:noWrap/>
            <w:hideMark/>
          </w:tcPr>
          <w:p w14:paraId="096A79D8" w14:textId="77777777" w:rsidR="00AA2483" w:rsidRPr="00AA2483" w:rsidRDefault="00AA2483" w:rsidP="00AA2483">
            <w:pPr>
              <w:spacing w:before="20" w:after="20"/>
              <w:ind w:right="602"/>
              <w:jc w:val="right"/>
              <w:rPr>
                <w:szCs w:val="17"/>
                <w:lang w:eastAsia="en-AU"/>
              </w:rPr>
            </w:pPr>
            <w:r w:rsidRPr="00AA2483">
              <w:rPr>
                <w:szCs w:val="17"/>
                <w:lang w:eastAsia="en-AU"/>
              </w:rPr>
              <w:t>480</w:t>
            </w:r>
          </w:p>
        </w:tc>
        <w:tc>
          <w:tcPr>
            <w:tcW w:w="1701" w:type="dxa"/>
            <w:noWrap/>
            <w:hideMark/>
          </w:tcPr>
          <w:p w14:paraId="54D1145B" w14:textId="77777777" w:rsidR="00AA2483" w:rsidRPr="00AA2483" w:rsidRDefault="00AA2483" w:rsidP="00AA2483">
            <w:pPr>
              <w:spacing w:before="20" w:after="20"/>
              <w:jc w:val="center"/>
              <w:rPr>
                <w:szCs w:val="17"/>
                <w:lang w:eastAsia="en-AU"/>
              </w:rPr>
            </w:pPr>
          </w:p>
        </w:tc>
      </w:tr>
      <w:tr w:rsidR="00AA2483" w:rsidRPr="00AA2483" w14:paraId="2DF5E34C" w14:textId="77777777" w:rsidTr="003061C9">
        <w:tc>
          <w:tcPr>
            <w:tcW w:w="3118" w:type="dxa"/>
            <w:noWrap/>
            <w:hideMark/>
          </w:tcPr>
          <w:p w14:paraId="43DDB54F" w14:textId="77777777" w:rsidR="00AA2483" w:rsidRPr="00AA2483" w:rsidRDefault="00AA2483" w:rsidP="00AA2483">
            <w:pPr>
              <w:spacing w:before="20" w:after="20"/>
              <w:rPr>
                <w:szCs w:val="17"/>
                <w:lang w:eastAsia="en-AU"/>
              </w:rPr>
            </w:pPr>
            <w:r w:rsidRPr="00AA2483">
              <w:rPr>
                <w:szCs w:val="17"/>
              </w:rPr>
              <w:t xml:space="preserve">VIDYAM, </w:t>
            </w:r>
            <w:proofErr w:type="spellStart"/>
            <w:r w:rsidRPr="00AA2483">
              <w:rPr>
                <w:szCs w:val="17"/>
              </w:rPr>
              <w:t>Sesh</w:t>
            </w:r>
            <w:proofErr w:type="spellEnd"/>
          </w:p>
        </w:tc>
        <w:tc>
          <w:tcPr>
            <w:tcW w:w="1843" w:type="dxa"/>
            <w:noWrap/>
            <w:hideMark/>
          </w:tcPr>
          <w:p w14:paraId="2B8182A0" w14:textId="77777777" w:rsidR="00AA2483" w:rsidRPr="00AA2483" w:rsidRDefault="00AA2483" w:rsidP="00AA2483">
            <w:pPr>
              <w:spacing w:before="20" w:after="20"/>
              <w:ind w:right="602"/>
              <w:jc w:val="right"/>
              <w:rPr>
                <w:szCs w:val="17"/>
                <w:lang w:eastAsia="en-AU"/>
              </w:rPr>
            </w:pPr>
            <w:r w:rsidRPr="00AA2483">
              <w:rPr>
                <w:szCs w:val="17"/>
                <w:lang w:eastAsia="en-AU"/>
              </w:rPr>
              <w:t>591</w:t>
            </w:r>
          </w:p>
        </w:tc>
        <w:tc>
          <w:tcPr>
            <w:tcW w:w="1701" w:type="dxa"/>
            <w:noWrap/>
            <w:hideMark/>
          </w:tcPr>
          <w:p w14:paraId="227CEF52" w14:textId="77777777" w:rsidR="00AA2483" w:rsidRPr="00AA2483" w:rsidRDefault="00AA2483" w:rsidP="00AA2483">
            <w:pPr>
              <w:spacing w:before="20" w:after="20"/>
              <w:jc w:val="center"/>
              <w:rPr>
                <w:szCs w:val="17"/>
                <w:lang w:eastAsia="en-AU"/>
              </w:rPr>
            </w:pPr>
          </w:p>
        </w:tc>
      </w:tr>
      <w:tr w:rsidR="00AA2483" w:rsidRPr="00AA2483" w14:paraId="2AE461F1" w14:textId="77777777" w:rsidTr="003061C9">
        <w:tc>
          <w:tcPr>
            <w:tcW w:w="3118" w:type="dxa"/>
            <w:noWrap/>
            <w:hideMark/>
          </w:tcPr>
          <w:p w14:paraId="4D1DB187" w14:textId="77777777" w:rsidR="00AA2483" w:rsidRPr="00AA2483" w:rsidRDefault="00AA2483" w:rsidP="00AA2483">
            <w:pPr>
              <w:spacing w:before="20" w:after="20"/>
              <w:rPr>
                <w:szCs w:val="17"/>
                <w:lang w:eastAsia="en-AU"/>
              </w:rPr>
            </w:pPr>
            <w:r w:rsidRPr="00AA2483">
              <w:rPr>
                <w:szCs w:val="17"/>
              </w:rPr>
              <w:t>TODD, Yvonne</w:t>
            </w:r>
          </w:p>
        </w:tc>
        <w:tc>
          <w:tcPr>
            <w:tcW w:w="1843" w:type="dxa"/>
            <w:noWrap/>
            <w:hideMark/>
          </w:tcPr>
          <w:p w14:paraId="0730567F" w14:textId="77777777" w:rsidR="00AA2483" w:rsidRPr="00AA2483" w:rsidRDefault="00AA2483" w:rsidP="00AA2483">
            <w:pPr>
              <w:spacing w:before="20" w:after="20"/>
              <w:ind w:right="602"/>
              <w:jc w:val="right"/>
              <w:rPr>
                <w:szCs w:val="17"/>
                <w:lang w:eastAsia="en-AU"/>
              </w:rPr>
            </w:pPr>
            <w:r w:rsidRPr="00AA2483">
              <w:rPr>
                <w:szCs w:val="17"/>
                <w:lang w:eastAsia="en-AU"/>
              </w:rPr>
              <w:t>871</w:t>
            </w:r>
          </w:p>
        </w:tc>
        <w:tc>
          <w:tcPr>
            <w:tcW w:w="1701" w:type="dxa"/>
            <w:noWrap/>
            <w:hideMark/>
          </w:tcPr>
          <w:p w14:paraId="6473006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D2C1FD8" w14:textId="77777777" w:rsidTr="003061C9">
        <w:tc>
          <w:tcPr>
            <w:tcW w:w="3118" w:type="dxa"/>
            <w:noWrap/>
            <w:hideMark/>
          </w:tcPr>
          <w:p w14:paraId="168E1632" w14:textId="77777777" w:rsidR="00AA2483" w:rsidRPr="00AA2483" w:rsidRDefault="00AA2483" w:rsidP="00AA2483">
            <w:pPr>
              <w:spacing w:before="20" w:after="40"/>
              <w:rPr>
                <w:szCs w:val="17"/>
                <w:lang w:eastAsia="en-AU"/>
              </w:rPr>
            </w:pPr>
            <w:r w:rsidRPr="00AA2483">
              <w:rPr>
                <w:szCs w:val="17"/>
              </w:rPr>
              <w:t>GREENSHIELDS, Aidan</w:t>
            </w:r>
          </w:p>
        </w:tc>
        <w:tc>
          <w:tcPr>
            <w:tcW w:w="1843" w:type="dxa"/>
            <w:noWrap/>
            <w:hideMark/>
          </w:tcPr>
          <w:p w14:paraId="63F6461E" w14:textId="77777777" w:rsidR="00AA2483" w:rsidRPr="00AA2483" w:rsidRDefault="00AA2483" w:rsidP="00AA2483">
            <w:pPr>
              <w:spacing w:before="20" w:after="20"/>
              <w:ind w:right="602"/>
              <w:jc w:val="right"/>
              <w:rPr>
                <w:szCs w:val="17"/>
                <w:lang w:eastAsia="en-AU"/>
              </w:rPr>
            </w:pPr>
            <w:r w:rsidRPr="00AA2483">
              <w:rPr>
                <w:szCs w:val="17"/>
                <w:lang w:eastAsia="en-AU"/>
              </w:rPr>
              <w:t>705</w:t>
            </w:r>
          </w:p>
        </w:tc>
        <w:tc>
          <w:tcPr>
            <w:tcW w:w="1701" w:type="dxa"/>
            <w:noWrap/>
            <w:hideMark/>
          </w:tcPr>
          <w:p w14:paraId="79ECD173"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70CE46B5" w14:textId="77777777" w:rsidR="00AA2483" w:rsidRPr="00AA2483" w:rsidRDefault="00AA2483" w:rsidP="00AA2483">
      <w:pPr>
        <w:spacing w:before="80"/>
        <w:rPr>
          <w:b/>
          <w:bCs/>
          <w:szCs w:val="17"/>
          <w:lang w:val="en-US"/>
        </w:rPr>
      </w:pPr>
      <w:proofErr w:type="spellStart"/>
      <w:r w:rsidRPr="00AA2483">
        <w:rPr>
          <w:b/>
          <w:bCs/>
          <w:szCs w:val="17"/>
          <w:lang w:val="en-US"/>
        </w:rPr>
        <w:t>Craigburn</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347B7229"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3,042</w:t>
      </w:r>
    </w:p>
    <w:p w14:paraId="7ED751A7"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107</w:t>
      </w:r>
    </w:p>
    <w:p w14:paraId="25646DCE" w14:textId="77777777" w:rsidR="00AA2483" w:rsidRPr="00AA2483" w:rsidRDefault="00AA2483" w:rsidP="00AA2483">
      <w:pPr>
        <w:rPr>
          <w:rFonts w:eastAsia="Times New Roman"/>
          <w:szCs w:val="17"/>
          <w:lang w:eastAsia="en-AU"/>
        </w:rPr>
      </w:pPr>
      <w:r w:rsidRPr="00AA2483">
        <w:rPr>
          <w:rFonts w:eastAsia="Times New Roman"/>
          <w:szCs w:val="17"/>
          <w:lang w:eastAsia="en-AU"/>
        </w:rPr>
        <w:t>Quota: 1,015</w:t>
      </w:r>
    </w:p>
    <w:tbl>
      <w:tblPr>
        <w:tblStyle w:val="Gazettetable"/>
        <w:tblW w:w="6662" w:type="dxa"/>
        <w:tblLook w:val="04A0" w:firstRow="1" w:lastRow="0" w:firstColumn="1" w:lastColumn="0" w:noHBand="0" w:noVBand="1"/>
      </w:tblPr>
      <w:tblGrid>
        <w:gridCol w:w="3118"/>
        <w:gridCol w:w="1843"/>
        <w:gridCol w:w="1701"/>
      </w:tblGrid>
      <w:tr w:rsidR="00AA2483" w:rsidRPr="00AA2483" w14:paraId="530A1C46"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8D52E5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55E689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1DE2A5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E3D6FF7" w14:textId="77777777" w:rsidTr="003061C9">
        <w:tc>
          <w:tcPr>
            <w:tcW w:w="3118" w:type="dxa"/>
            <w:noWrap/>
            <w:hideMark/>
          </w:tcPr>
          <w:p w14:paraId="45EB81C5" w14:textId="77777777" w:rsidR="00AA2483" w:rsidRPr="00AA2483" w:rsidRDefault="00AA2483" w:rsidP="00AA2483">
            <w:pPr>
              <w:spacing w:before="20" w:after="20"/>
              <w:rPr>
                <w:szCs w:val="17"/>
                <w:lang w:eastAsia="en-AU"/>
              </w:rPr>
            </w:pPr>
            <w:r w:rsidRPr="00AA2483">
              <w:rPr>
                <w:szCs w:val="17"/>
              </w:rPr>
              <w:t>HOCKLEY, Karen</w:t>
            </w:r>
          </w:p>
        </w:tc>
        <w:tc>
          <w:tcPr>
            <w:tcW w:w="1843" w:type="dxa"/>
            <w:noWrap/>
            <w:hideMark/>
          </w:tcPr>
          <w:p w14:paraId="76DE4252" w14:textId="77777777" w:rsidR="00AA2483" w:rsidRPr="00AA2483" w:rsidRDefault="00AA2483" w:rsidP="00AA2483">
            <w:pPr>
              <w:spacing w:before="20" w:after="20"/>
              <w:ind w:right="602"/>
              <w:jc w:val="right"/>
              <w:rPr>
                <w:szCs w:val="17"/>
                <w:lang w:eastAsia="en-AU"/>
              </w:rPr>
            </w:pPr>
            <w:r w:rsidRPr="00AA2483">
              <w:rPr>
                <w:szCs w:val="17"/>
                <w:lang w:eastAsia="en-AU"/>
              </w:rPr>
              <w:t>1,991</w:t>
            </w:r>
          </w:p>
        </w:tc>
        <w:tc>
          <w:tcPr>
            <w:tcW w:w="1701" w:type="dxa"/>
            <w:noWrap/>
            <w:hideMark/>
          </w:tcPr>
          <w:p w14:paraId="47A3493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CAE71D9" w14:textId="77777777" w:rsidTr="003061C9">
        <w:tc>
          <w:tcPr>
            <w:tcW w:w="3118" w:type="dxa"/>
            <w:noWrap/>
            <w:hideMark/>
          </w:tcPr>
          <w:p w14:paraId="75FD4985" w14:textId="77777777" w:rsidR="00AA2483" w:rsidRPr="00AA2483" w:rsidRDefault="00AA2483" w:rsidP="00AA2483">
            <w:pPr>
              <w:spacing w:before="20" w:after="20"/>
              <w:rPr>
                <w:szCs w:val="17"/>
                <w:lang w:eastAsia="en-AU"/>
              </w:rPr>
            </w:pPr>
            <w:r w:rsidRPr="00AA2483">
              <w:rPr>
                <w:szCs w:val="17"/>
              </w:rPr>
              <w:t>KRUSE, Darren</w:t>
            </w:r>
          </w:p>
        </w:tc>
        <w:tc>
          <w:tcPr>
            <w:tcW w:w="1843" w:type="dxa"/>
            <w:noWrap/>
            <w:hideMark/>
          </w:tcPr>
          <w:p w14:paraId="10FA57A6" w14:textId="77777777" w:rsidR="00AA2483" w:rsidRPr="00AA2483" w:rsidRDefault="00AA2483" w:rsidP="00AA2483">
            <w:pPr>
              <w:spacing w:before="20" w:after="20"/>
              <w:ind w:right="602"/>
              <w:jc w:val="right"/>
              <w:rPr>
                <w:szCs w:val="17"/>
                <w:lang w:eastAsia="en-AU"/>
              </w:rPr>
            </w:pPr>
            <w:r w:rsidRPr="00AA2483">
              <w:rPr>
                <w:szCs w:val="17"/>
                <w:lang w:eastAsia="en-AU"/>
              </w:rPr>
              <w:t>423</w:t>
            </w:r>
          </w:p>
        </w:tc>
        <w:tc>
          <w:tcPr>
            <w:tcW w:w="1701" w:type="dxa"/>
            <w:noWrap/>
            <w:hideMark/>
          </w:tcPr>
          <w:p w14:paraId="6F01372B"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71AC9D4" w14:textId="77777777" w:rsidTr="003061C9">
        <w:tc>
          <w:tcPr>
            <w:tcW w:w="3118" w:type="dxa"/>
            <w:noWrap/>
            <w:hideMark/>
          </w:tcPr>
          <w:p w14:paraId="6B5243CF" w14:textId="77777777" w:rsidR="00AA2483" w:rsidRPr="00AA2483" w:rsidRDefault="00AA2483" w:rsidP="00AA2483">
            <w:pPr>
              <w:spacing w:before="20" w:after="20"/>
              <w:rPr>
                <w:szCs w:val="17"/>
                <w:lang w:eastAsia="en-AU"/>
              </w:rPr>
            </w:pPr>
            <w:r w:rsidRPr="00AA2483">
              <w:rPr>
                <w:szCs w:val="17"/>
              </w:rPr>
              <w:t>DIENES, David Jesse</w:t>
            </w:r>
          </w:p>
        </w:tc>
        <w:tc>
          <w:tcPr>
            <w:tcW w:w="1843" w:type="dxa"/>
            <w:noWrap/>
            <w:hideMark/>
          </w:tcPr>
          <w:p w14:paraId="4E003BF5" w14:textId="77777777" w:rsidR="00AA2483" w:rsidRPr="00AA2483" w:rsidRDefault="00AA2483" w:rsidP="00AA2483">
            <w:pPr>
              <w:spacing w:before="20" w:after="20"/>
              <w:ind w:right="602"/>
              <w:jc w:val="right"/>
              <w:rPr>
                <w:szCs w:val="17"/>
                <w:lang w:eastAsia="en-AU"/>
              </w:rPr>
            </w:pPr>
            <w:r w:rsidRPr="00AA2483">
              <w:rPr>
                <w:szCs w:val="17"/>
                <w:lang w:eastAsia="en-AU"/>
              </w:rPr>
              <w:t>484</w:t>
            </w:r>
          </w:p>
        </w:tc>
        <w:tc>
          <w:tcPr>
            <w:tcW w:w="1701" w:type="dxa"/>
            <w:noWrap/>
            <w:hideMark/>
          </w:tcPr>
          <w:p w14:paraId="7A09053C" w14:textId="77777777" w:rsidR="00AA2483" w:rsidRPr="00AA2483" w:rsidRDefault="00AA2483" w:rsidP="00AA2483">
            <w:pPr>
              <w:spacing w:before="20" w:after="20"/>
              <w:jc w:val="center"/>
              <w:rPr>
                <w:szCs w:val="17"/>
                <w:lang w:eastAsia="en-AU"/>
              </w:rPr>
            </w:pPr>
          </w:p>
        </w:tc>
      </w:tr>
      <w:tr w:rsidR="00AA2483" w:rsidRPr="00AA2483" w14:paraId="13BEE1A5" w14:textId="77777777" w:rsidTr="003061C9">
        <w:tc>
          <w:tcPr>
            <w:tcW w:w="3118" w:type="dxa"/>
            <w:noWrap/>
            <w:hideMark/>
          </w:tcPr>
          <w:p w14:paraId="69BDADBE" w14:textId="77777777" w:rsidR="00AA2483" w:rsidRPr="00AA2483" w:rsidRDefault="00AA2483" w:rsidP="00AA2483">
            <w:pPr>
              <w:spacing w:before="20" w:after="40"/>
              <w:rPr>
                <w:szCs w:val="17"/>
                <w:lang w:eastAsia="en-AU"/>
              </w:rPr>
            </w:pPr>
            <w:r w:rsidRPr="00AA2483">
              <w:rPr>
                <w:szCs w:val="17"/>
              </w:rPr>
              <w:t>ROUSE, Scott</w:t>
            </w:r>
          </w:p>
        </w:tc>
        <w:tc>
          <w:tcPr>
            <w:tcW w:w="1843" w:type="dxa"/>
            <w:noWrap/>
            <w:hideMark/>
          </w:tcPr>
          <w:p w14:paraId="2CBF4929" w14:textId="77777777" w:rsidR="00AA2483" w:rsidRPr="00AA2483" w:rsidRDefault="00AA2483" w:rsidP="00AA2483">
            <w:pPr>
              <w:spacing w:before="20" w:after="20"/>
              <w:ind w:right="602"/>
              <w:jc w:val="right"/>
              <w:rPr>
                <w:szCs w:val="17"/>
                <w:lang w:eastAsia="en-AU"/>
              </w:rPr>
            </w:pPr>
            <w:r w:rsidRPr="00AA2483">
              <w:rPr>
                <w:szCs w:val="17"/>
                <w:lang w:eastAsia="en-AU"/>
              </w:rPr>
              <w:t>144</w:t>
            </w:r>
          </w:p>
        </w:tc>
        <w:tc>
          <w:tcPr>
            <w:tcW w:w="1701" w:type="dxa"/>
            <w:noWrap/>
            <w:hideMark/>
          </w:tcPr>
          <w:p w14:paraId="41667C64" w14:textId="77777777" w:rsidR="00AA2483" w:rsidRPr="00AA2483" w:rsidRDefault="00AA2483" w:rsidP="00AA2483">
            <w:pPr>
              <w:spacing w:before="20" w:after="20"/>
              <w:jc w:val="center"/>
              <w:rPr>
                <w:szCs w:val="17"/>
                <w:lang w:eastAsia="en-AU"/>
              </w:rPr>
            </w:pPr>
          </w:p>
        </w:tc>
      </w:tr>
    </w:tbl>
    <w:p w14:paraId="1CE33E33" w14:textId="77777777" w:rsidR="00AA2483" w:rsidRPr="00AA2483" w:rsidRDefault="00AA2483" w:rsidP="00AA2483">
      <w:pPr>
        <w:spacing w:before="80"/>
        <w:rPr>
          <w:b/>
          <w:bCs/>
          <w:szCs w:val="17"/>
          <w:lang w:val="en-US"/>
        </w:rPr>
      </w:pPr>
      <w:r w:rsidRPr="00AA2483">
        <w:rPr>
          <w:b/>
          <w:bCs/>
          <w:szCs w:val="17"/>
          <w:lang w:val="en-US"/>
        </w:rPr>
        <w:t xml:space="preserve">The Park Ward </w:t>
      </w:r>
      <w:proofErr w:type="spellStart"/>
      <w:r w:rsidRPr="00AA2483">
        <w:rPr>
          <w:b/>
          <w:bCs/>
          <w:szCs w:val="17"/>
          <w:lang w:val="en-US"/>
        </w:rPr>
        <w:t>councillor</w:t>
      </w:r>
      <w:proofErr w:type="spellEnd"/>
      <w:r w:rsidRPr="00AA2483">
        <w:rPr>
          <w:b/>
          <w:bCs/>
          <w:szCs w:val="17"/>
          <w:lang w:val="en-US"/>
        </w:rPr>
        <w:t>, 2 vacancies</w:t>
      </w:r>
    </w:p>
    <w:p w14:paraId="54D5FA66"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3,129</w:t>
      </w:r>
    </w:p>
    <w:p w14:paraId="2FF40D06"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126</w:t>
      </w:r>
    </w:p>
    <w:p w14:paraId="40A45D38" w14:textId="77777777" w:rsidR="00AA2483" w:rsidRPr="00AA2483" w:rsidRDefault="00AA2483" w:rsidP="00AA2483">
      <w:pPr>
        <w:rPr>
          <w:rFonts w:eastAsia="Times New Roman"/>
          <w:szCs w:val="17"/>
          <w:lang w:eastAsia="en-AU"/>
        </w:rPr>
      </w:pPr>
      <w:r w:rsidRPr="00AA2483">
        <w:rPr>
          <w:rFonts w:eastAsia="Times New Roman"/>
          <w:szCs w:val="17"/>
          <w:lang w:eastAsia="en-AU"/>
        </w:rPr>
        <w:t>Quota: 1,044</w:t>
      </w:r>
    </w:p>
    <w:tbl>
      <w:tblPr>
        <w:tblStyle w:val="Gazettetable"/>
        <w:tblW w:w="6662" w:type="dxa"/>
        <w:tblLook w:val="04A0" w:firstRow="1" w:lastRow="0" w:firstColumn="1" w:lastColumn="0" w:noHBand="0" w:noVBand="1"/>
      </w:tblPr>
      <w:tblGrid>
        <w:gridCol w:w="3118"/>
        <w:gridCol w:w="1843"/>
        <w:gridCol w:w="1701"/>
      </w:tblGrid>
      <w:tr w:rsidR="00AA2483" w:rsidRPr="00AA2483" w14:paraId="1359C0A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C991677"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7FFCD5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B76459F"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B7F9763" w14:textId="77777777" w:rsidTr="003061C9">
        <w:tc>
          <w:tcPr>
            <w:tcW w:w="3118" w:type="dxa"/>
            <w:noWrap/>
            <w:hideMark/>
          </w:tcPr>
          <w:p w14:paraId="753F881F" w14:textId="77777777" w:rsidR="00AA2483" w:rsidRPr="00AA2483" w:rsidRDefault="00AA2483" w:rsidP="00AA2483">
            <w:pPr>
              <w:spacing w:before="20" w:after="20"/>
              <w:rPr>
                <w:szCs w:val="17"/>
                <w:lang w:eastAsia="en-AU"/>
              </w:rPr>
            </w:pPr>
            <w:proofErr w:type="spellStart"/>
            <w:r w:rsidRPr="00AA2483">
              <w:rPr>
                <w:szCs w:val="17"/>
              </w:rPr>
              <w:t>McCARTHY</w:t>
            </w:r>
            <w:proofErr w:type="spellEnd"/>
            <w:r w:rsidRPr="00AA2483">
              <w:rPr>
                <w:szCs w:val="17"/>
              </w:rPr>
              <w:t xml:space="preserve">, </w:t>
            </w:r>
            <w:proofErr w:type="spellStart"/>
            <w:r w:rsidRPr="00AA2483">
              <w:rPr>
                <w:szCs w:val="17"/>
              </w:rPr>
              <w:t>Corin</w:t>
            </w:r>
            <w:proofErr w:type="spellEnd"/>
          </w:p>
        </w:tc>
        <w:tc>
          <w:tcPr>
            <w:tcW w:w="1843" w:type="dxa"/>
            <w:noWrap/>
            <w:hideMark/>
          </w:tcPr>
          <w:p w14:paraId="215610D7" w14:textId="77777777" w:rsidR="00AA2483" w:rsidRPr="00AA2483" w:rsidRDefault="00AA2483" w:rsidP="00AA2483">
            <w:pPr>
              <w:spacing w:before="20" w:after="20"/>
              <w:ind w:right="602"/>
              <w:jc w:val="right"/>
              <w:rPr>
                <w:szCs w:val="17"/>
                <w:lang w:eastAsia="en-AU"/>
              </w:rPr>
            </w:pPr>
            <w:r w:rsidRPr="00AA2483">
              <w:rPr>
                <w:szCs w:val="17"/>
                <w:lang w:eastAsia="en-AU"/>
              </w:rPr>
              <w:t>685</w:t>
            </w:r>
          </w:p>
        </w:tc>
        <w:tc>
          <w:tcPr>
            <w:tcW w:w="1701" w:type="dxa"/>
            <w:noWrap/>
            <w:hideMark/>
          </w:tcPr>
          <w:p w14:paraId="7DD0BA1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4422FF7" w14:textId="77777777" w:rsidTr="003061C9">
        <w:tc>
          <w:tcPr>
            <w:tcW w:w="3118" w:type="dxa"/>
            <w:noWrap/>
            <w:hideMark/>
          </w:tcPr>
          <w:p w14:paraId="78DF9032" w14:textId="77777777" w:rsidR="00AA2483" w:rsidRPr="00AA2483" w:rsidRDefault="00AA2483" w:rsidP="00AA2483">
            <w:pPr>
              <w:spacing w:before="20" w:after="20"/>
              <w:rPr>
                <w:szCs w:val="17"/>
                <w:lang w:eastAsia="en-AU"/>
              </w:rPr>
            </w:pPr>
            <w:r w:rsidRPr="00AA2483">
              <w:rPr>
                <w:szCs w:val="17"/>
              </w:rPr>
              <w:t>STOCKER, Kellie</w:t>
            </w:r>
          </w:p>
        </w:tc>
        <w:tc>
          <w:tcPr>
            <w:tcW w:w="1843" w:type="dxa"/>
            <w:noWrap/>
            <w:hideMark/>
          </w:tcPr>
          <w:p w14:paraId="33ABC933" w14:textId="77777777" w:rsidR="00AA2483" w:rsidRPr="00AA2483" w:rsidRDefault="00AA2483" w:rsidP="00AA2483">
            <w:pPr>
              <w:spacing w:before="20" w:after="20"/>
              <w:ind w:right="602"/>
              <w:jc w:val="right"/>
              <w:rPr>
                <w:szCs w:val="17"/>
                <w:lang w:eastAsia="en-AU"/>
              </w:rPr>
            </w:pPr>
            <w:r w:rsidRPr="00AA2483">
              <w:rPr>
                <w:szCs w:val="17"/>
                <w:lang w:eastAsia="en-AU"/>
              </w:rPr>
              <w:t>593</w:t>
            </w:r>
          </w:p>
        </w:tc>
        <w:tc>
          <w:tcPr>
            <w:tcW w:w="1701" w:type="dxa"/>
            <w:noWrap/>
            <w:hideMark/>
          </w:tcPr>
          <w:p w14:paraId="605266E4" w14:textId="77777777" w:rsidR="00AA2483" w:rsidRPr="00AA2483" w:rsidRDefault="00AA2483" w:rsidP="00AA2483">
            <w:pPr>
              <w:spacing w:before="20" w:after="20"/>
              <w:jc w:val="center"/>
              <w:rPr>
                <w:szCs w:val="17"/>
                <w:lang w:eastAsia="en-AU"/>
              </w:rPr>
            </w:pPr>
          </w:p>
        </w:tc>
      </w:tr>
      <w:tr w:rsidR="00AA2483" w:rsidRPr="00AA2483" w14:paraId="52514AA8" w14:textId="77777777" w:rsidTr="003061C9">
        <w:tc>
          <w:tcPr>
            <w:tcW w:w="3118" w:type="dxa"/>
            <w:noWrap/>
            <w:hideMark/>
          </w:tcPr>
          <w:p w14:paraId="0A36E93B" w14:textId="77777777" w:rsidR="00AA2483" w:rsidRPr="00AA2483" w:rsidRDefault="00AA2483" w:rsidP="00AA2483">
            <w:pPr>
              <w:spacing w:before="20" w:after="40"/>
              <w:rPr>
                <w:szCs w:val="17"/>
                <w:lang w:eastAsia="en-AU"/>
              </w:rPr>
            </w:pPr>
            <w:r w:rsidRPr="00AA2483">
              <w:rPr>
                <w:szCs w:val="17"/>
              </w:rPr>
              <w:t>MORRISON, Tom</w:t>
            </w:r>
          </w:p>
        </w:tc>
        <w:tc>
          <w:tcPr>
            <w:tcW w:w="1843" w:type="dxa"/>
            <w:noWrap/>
            <w:hideMark/>
          </w:tcPr>
          <w:p w14:paraId="779E2F62" w14:textId="77777777" w:rsidR="00AA2483" w:rsidRPr="00AA2483" w:rsidRDefault="00AA2483" w:rsidP="00AA2483">
            <w:pPr>
              <w:spacing w:before="20" w:after="20"/>
              <w:ind w:right="602"/>
              <w:jc w:val="right"/>
              <w:rPr>
                <w:szCs w:val="17"/>
                <w:lang w:eastAsia="en-AU"/>
              </w:rPr>
            </w:pPr>
            <w:r w:rsidRPr="00AA2483">
              <w:rPr>
                <w:szCs w:val="17"/>
                <w:lang w:eastAsia="en-AU"/>
              </w:rPr>
              <w:t>1,851</w:t>
            </w:r>
          </w:p>
        </w:tc>
        <w:tc>
          <w:tcPr>
            <w:tcW w:w="1701" w:type="dxa"/>
            <w:noWrap/>
            <w:hideMark/>
          </w:tcPr>
          <w:p w14:paraId="0A8CB03A"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13A9E19B" w14:textId="77777777" w:rsidR="00AA2483" w:rsidRPr="00AA2483" w:rsidRDefault="00AA2483" w:rsidP="00AA2483">
      <w:pPr>
        <w:spacing w:before="120" w:after="120"/>
        <w:jc w:val="center"/>
        <w:rPr>
          <w:b/>
          <w:bCs/>
          <w:szCs w:val="17"/>
        </w:rPr>
      </w:pPr>
      <w:r w:rsidRPr="00AA2483">
        <w:rPr>
          <w:b/>
          <w:bCs/>
          <w:szCs w:val="17"/>
        </w:rPr>
        <w:t>Mount Barker District Council</w:t>
      </w:r>
    </w:p>
    <w:p w14:paraId="7740B13A" w14:textId="77777777" w:rsidR="00AA2483" w:rsidRPr="00AA2483" w:rsidRDefault="00AA2483" w:rsidP="00AA2483">
      <w:pPr>
        <w:spacing w:before="80"/>
        <w:rPr>
          <w:b/>
          <w:bCs/>
          <w:szCs w:val="17"/>
          <w:lang w:val="en-US"/>
        </w:rPr>
      </w:pPr>
      <w:r w:rsidRPr="00AA2483">
        <w:rPr>
          <w:b/>
          <w:bCs/>
          <w:szCs w:val="17"/>
          <w:lang w:val="en-US"/>
        </w:rPr>
        <w:t>Mayor, 1 vacancy</w:t>
      </w:r>
    </w:p>
    <w:p w14:paraId="07DBE793" w14:textId="77777777" w:rsidR="00AA2483" w:rsidRPr="00AA2483" w:rsidRDefault="00AA2483" w:rsidP="00AA2483">
      <w:pPr>
        <w:spacing w:after="0"/>
        <w:rPr>
          <w:szCs w:val="17"/>
        </w:rPr>
      </w:pPr>
      <w:r w:rsidRPr="00AA2483">
        <w:rPr>
          <w:szCs w:val="17"/>
        </w:rPr>
        <w:t>Formal Ballot Papers: 10,424</w:t>
      </w:r>
    </w:p>
    <w:p w14:paraId="1A4F9C4A" w14:textId="77777777" w:rsidR="00AA2483" w:rsidRPr="00AA2483" w:rsidRDefault="00AA2483" w:rsidP="00AA2483">
      <w:pPr>
        <w:spacing w:after="0"/>
        <w:rPr>
          <w:szCs w:val="17"/>
        </w:rPr>
      </w:pPr>
      <w:r w:rsidRPr="00AA2483">
        <w:rPr>
          <w:szCs w:val="17"/>
        </w:rPr>
        <w:t>Informal Ballot Papers: 132</w:t>
      </w:r>
    </w:p>
    <w:p w14:paraId="7B2B8AF6" w14:textId="77777777" w:rsidR="00AA2483" w:rsidRPr="00AA2483" w:rsidRDefault="00AA2483" w:rsidP="00AA2483">
      <w:pPr>
        <w:rPr>
          <w:szCs w:val="17"/>
        </w:rPr>
      </w:pPr>
      <w:r w:rsidRPr="00AA2483">
        <w:rPr>
          <w:szCs w:val="17"/>
        </w:rPr>
        <w:t>Quota: 5,213</w:t>
      </w:r>
    </w:p>
    <w:tbl>
      <w:tblPr>
        <w:tblStyle w:val="Gazettetable"/>
        <w:tblW w:w="6662" w:type="dxa"/>
        <w:tblLook w:val="04A0" w:firstRow="1" w:lastRow="0" w:firstColumn="1" w:lastColumn="0" w:noHBand="0" w:noVBand="1"/>
      </w:tblPr>
      <w:tblGrid>
        <w:gridCol w:w="3118"/>
        <w:gridCol w:w="1843"/>
        <w:gridCol w:w="1701"/>
      </w:tblGrid>
      <w:tr w:rsidR="00AA2483" w:rsidRPr="00AA2483" w14:paraId="51FCB82C"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07EF587"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19E271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B4F730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1196ED8" w14:textId="77777777" w:rsidTr="003061C9">
        <w:tc>
          <w:tcPr>
            <w:tcW w:w="3118" w:type="dxa"/>
            <w:noWrap/>
            <w:hideMark/>
          </w:tcPr>
          <w:p w14:paraId="673247A6" w14:textId="77777777" w:rsidR="00AA2483" w:rsidRPr="00AA2483" w:rsidRDefault="00AA2483" w:rsidP="00AA2483">
            <w:pPr>
              <w:spacing w:before="20" w:after="20"/>
              <w:rPr>
                <w:szCs w:val="17"/>
                <w:lang w:eastAsia="en-AU"/>
              </w:rPr>
            </w:pPr>
            <w:r w:rsidRPr="00AA2483">
              <w:rPr>
                <w:szCs w:val="17"/>
              </w:rPr>
              <w:t>LEACH, David</w:t>
            </w:r>
          </w:p>
        </w:tc>
        <w:tc>
          <w:tcPr>
            <w:tcW w:w="1843" w:type="dxa"/>
            <w:noWrap/>
            <w:hideMark/>
          </w:tcPr>
          <w:p w14:paraId="0EF39914" w14:textId="77777777" w:rsidR="00AA2483" w:rsidRPr="00AA2483" w:rsidRDefault="00AA2483" w:rsidP="00AA2483">
            <w:pPr>
              <w:spacing w:before="20" w:after="20"/>
              <w:ind w:right="602"/>
              <w:jc w:val="right"/>
              <w:rPr>
                <w:szCs w:val="17"/>
                <w:lang w:eastAsia="en-AU"/>
              </w:rPr>
            </w:pPr>
            <w:r w:rsidRPr="00AA2483">
              <w:rPr>
                <w:szCs w:val="17"/>
                <w:lang w:eastAsia="en-AU"/>
              </w:rPr>
              <w:t>5,787</w:t>
            </w:r>
          </w:p>
        </w:tc>
        <w:tc>
          <w:tcPr>
            <w:tcW w:w="1701" w:type="dxa"/>
            <w:noWrap/>
            <w:hideMark/>
          </w:tcPr>
          <w:p w14:paraId="32444BB7"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B498E29" w14:textId="77777777" w:rsidTr="003061C9">
        <w:tc>
          <w:tcPr>
            <w:tcW w:w="3118" w:type="dxa"/>
            <w:noWrap/>
            <w:hideMark/>
          </w:tcPr>
          <w:p w14:paraId="47BE1342" w14:textId="77777777" w:rsidR="00AA2483" w:rsidRPr="00AA2483" w:rsidRDefault="00AA2483" w:rsidP="00AA2483">
            <w:pPr>
              <w:spacing w:before="20" w:after="40"/>
              <w:rPr>
                <w:szCs w:val="17"/>
                <w:lang w:eastAsia="en-AU"/>
              </w:rPr>
            </w:pPr>
            <w:r w:rsidRPr="00AA2483">
              <w:rPr>
                <w:szCs w:val="17"/>
              </w:rPr>
              <w:t>FERGUSON, Ann Shirley</w:t>
            </w:r>
          </w:p>
        </w:tc>
        <w:tc>
          <w:tcPr>
            <w:tcW w:w="1843" w:type="dxa"/>
            <w:noWrap/>
            <w:hideMark/>
          </w:tcPr>
          <w:p w14:paraId="61F5AD0F" w14:textId="77777777" w:rsidR="00AA2483" w:rsidRPr="00AA2483" w:rsidRDefault="00AA2483" w:rsidP="00AA2483">
            <w:pPr>
              <w:spacing w:before="20" w:after="20"/>
              <w:ind w:right="602"/>
              <w:jc w:val="right"/>
              <w:rPr>
                <w:szCs w:val="17"/>
                <w:lang w:eastAsia="en-AU"/>
              </w:rPr>
            </w:pPr>
            <w:r w:rsidRPr="00AA2483">
              <w:rPr>
                <w:szCs w:val="17"/>
                <w:lang w:eastAsia="en-AU"/>
              </w:rPr>
              <w:t>4,637</w:t>
            </w:r>
          </w:p>
        </w:tc>
        <w:tc>
          <w:tcPr>
            <w:tcW w:w="1701" w:type="dxa"/>
            <w:noWrap/>
            <w:hideMark/>
          </w:tcPr>
          <w:p w14:paraId="28FCF4D6" w14:textId="77777777" w:rsidR="00AA2483" w:rsidRPr="00AA2483" w:rsidRDefault="00AA2483" w:rsidP="00AA2483">
            <w:pPr>
              <w:spacing w:before="20" w:after="20"/>
              <w:jc w:val="center"/>
              <w:rPr>
                <w:szCs w:val="17"/>
                <w:lang w:eastAsia="en-AU"/>
              </w:rPr>
            </w:pPr>
          </w:p>
        </w:tc>
      </w:tr>
    </w:tbl>
    <w:p w14:paraId="1FDF7B43" w14:textId="77777777" w:rsidR="00AA2483" w:rsidRPr="00AA2483" w:rsidRDefault="00AA2483" w:rsidP="00AA2483">
      <w:pPr>
        <w:spacing w:before="80"/>
        <w:rPr>
          <w:b/>
          <w:bCs/>
          <w:szCs w:val="17"/>
          <w:lang w:val="en-US"/>
        </w:rPr>
      </w:pPr>
      <w:r w:rsidRPr="00AA2483">
        <w:rPr>
          <w:b/>
          <w:bCs/>
          <w:szCs w:val="17"/>
          <w:lang w:val="en-US"/>
        </w:rPr>
        <w:t xml:space="preserve">North Ward </w:t>
      </w:r>
      <w:proofErr w:type="spellStart"/>
      <w:r w:rsidRPr="00AA2483">
        <w:rPr>
          <w:b/>
          <w:bCs/>
          <w:szCs w:val="17"/>
          <w:lang w:val="en-US"/>
        </w:rPr>
        <w:t>councillor</w:t>
      </w:r>
      <w:proofErr w:type="spellEnd"/>
      <w:r w:rsidRPr="00AA2483">
        <w:rPr>
          <w:b/>
          <w:bCs/>
          <w:szCs w:val="17"/>
          <w:lang w:val="en-US"/>
        </w:rPr>
        <w:t>, 3 vacancies</w:t>
      </w:r>
    </w:p>
    <w:p w14:paraId="5B886DF0" w14:textId="77777777" w:rsidR="00AA2483" w:rsidRPr="00AA2483" w:rsidRDefault="00AA2483" w:rsidP="00AA2483">
      <w:pPr>
        <w:spacing w:after="0"/>
        <w:rPr>
          <w:szCs w:val="17"/>
        </w:rPr>
      </w:pPr>
      <w:r w:rsidRPr="00AA2483">
        <w:rPr>
          <w:szCs w:val="17"/>
        </w:rPr>
        <w:t>Formal Ballot Papers: 2,870</w:t>
      </w:r>
    </w:p>
    <w:p w14:paraId="1BEE7DA9" w14:textId="77777777" w:rsidR="00AA2483" w:rsidRPr="00AA2483" w:rsidRDefault="00AA2483" w:rsidP="00AA2483">
      <w:pPr>
        <w:spacing w:after="0"/>
        <w:rPr>
          <w:szCs w:val="17"/>
        </w:rPr>
      </w:pPr>
      <w:r w:rsidRPr="00AA2483">
        <w:rPr>
          <w:szCs w:val="17"/>
        </w:rPr>
        <w:t>Informal Ballot Papers: 59</w:t>
      </w:r>
    </w:p>
    <w:p w14:paraId="27577E55" w14:textId="77777777" w:rsidR="00AA2483" w:rsidRPr="00AA2483" w:rsidRDefault="00AA2483" w:rsidP="00AA2483">
      <w:pPr>
        <w:rPr>
          <w:szCs w:val="17"/>
        </w:rPr>
      </w:pPr>
      <w:r w:rsidRPr="00AA2483">
        <w:rPr>
          <w:szCs w:val="17"/>
        </w:rPr>
        <w:t>Quota: 718</w:t>
      </w:r>
    </w:p>
    <w:tbl>
      <w:tblPr>
        <w:tblStyle w:val="Gazettetable"/>
        <w:tblW w:w="6662" w:type="dxa"/>
        <w:tblLook w:val="04A0" w:firstRow="1" w:lastRow="0" w:firstColumn="1" w:lastColumn="0" w:noHBand="0" w:noVBand="1"/>
      </w:tblPr>
      <w:tblGrid>
        <w:gridCol w:w="3118"/>
        <w:gridCol w:w="1843"/>
        <w:gridCol w:w="1701"/>
      </w:tblGrid>
      <w:tr w:rsidR="00AA2483" w:rsidRPr="00AA2483" w14:paraId="3F5BBAF9" w14:textId="77777777" w:rsidTr="00326105">
        <w:trPr>
          <w:cnfStyle w:val="100000000000" w:firstRow="1" w:lastRow="0" w:firstColumn="0" w:lastColumn="0" w:oddVBand="0" w:evenVBand="0" w:oddHBand="0" w:evenHBand="0" w:firstRowFirstColumn="0" w:firstRowLastColumn="0" w:lastRowFirstColumn="0" w:lastRowLastColumn="0"/>
          <w:tblHeader/>
        </w:trPr>
        <w:tc>
          <w:tcPr>
            <w:tcW w:w="3118" w:type="dxa"/>
            <w:noWrap/>
            <w:hideMark/>
          </w:tcPr>
          <w:p w14:paraId="629656B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C89DAD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F9E1A1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5FC86A7" w14:textId="77777777" w:rsidTr="003061C9">
        <w:tc>
          <w:tcPr>
            <w:tcW w:w="3118" w:type="dxa"/>
            <w:noWrap/>
            <w:hideMark/>
          </w:tcPr>
          <w:p w14:paraId="3D20BB66" w14:textId="77777777" w:rsidR="00AA2483" w:rsidRPr="00AA2483" w:rsidRDefault="00AA2483" w:rsidP="00AA2483">
            <w:pPr>
              <w:spacing w:before="20" w:after="20"/>
              <w:rPr>
                <w:szCs w:val="17"/>
                <w:lang w:eastAsia="en-AU"/>
              </w:rPr>
            </w:pPr>
            <w:r w:rsidRPr="00AA2483">
              <w:rPr>
                <w:szCs w:val="17"/>
              </w:rPr>
              <w:t>SEAGER, Harry</w:t>
            </w:r>
          </w:p>
        </w:tc>
        <w:tc>
          <w:tcPr>
            <w:tcW w:w="1843" w:type="dxa"/>
            <w:noWrap/>
            <w:hideMark/>
          </w:tcPr>
          <w:p w14:paraId="2BC202D6" w14:textId="77777777" w:rsidR="00AA2483" w:rsidRPr="00AA2483" w:rsidRDefault="00AA2483" w:rsidP="00AA2483">
            <w:pPr>
              <w:spacing w:before="20" w:after="20"/>
              <w:ind w:right="602"/>
              <w:jc w:val="right"/>
              <w:rPr>
                <w:szCs w:val="17"/>
                <w:lang w:eastAsia="en-AU"/>
              </w:rPr>
            </w:pPr>
            <w:r w:rsidRPr="00AA2483">
              <w:rPr>
                <w:szCs w:val="17"/>
                <w:lang w:eastAsia="en-AU"/>
              </w:rPr>
              <w:t>587</w:t>
            </w:r>
          </w:p>
        </w:tc>
        <w:tc>
          <w:tcPr>
            <w:tcW w:w="1701" w:type="dxa"/>
            <w:noWrap/>
            <w:hideMark/>
          </w:tcPr>
          <w:p w14:paraId="4CF389DB"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44FEF890" w14:textId="77777777" w:rsidTr="003061C9">
        <w:tc>
          <w:tcPr>
            <w:tcW w:w="3118" w:type="dxa"/>
            <w:noWrap/>
            <w:hideMark/>
          </w:tcPr>
          <w:p w14:paraId="33C68451" w14:textId="77777777" w:rsidR="00AA2483" w:rsidRPr="00AA2483" w:rsidRDefault="00AA2483" w:rsidP="00AA2483">
            <w:pPr>
              <w:spacing w:before="20" w:after="20"/>
              <w:rPr>
                <w:szCs w:val="17"/>
                <w:lang w:eastAsia="en-AU"/>
              </w:rPr>
            </w:pPr>
            <w:r w:rsidRPr="00AA2483">
              <w:rPr>
                <w:szCs w:val="17"/>
              </w:rPr>
              <w:t>WESTWOOD, Simon</w:t>
            </w:r>
          </w:p>
        </w:tc>
        <w:tc>
          <w:tcPr>
            <w:tcW w:w="1843" w:type="dxa"/>
            <w:noWrap/>
            <w:hideMark/>
          </w:tcPr>
          <w:p w14:paraId="61CEF47C" w14:textId="77777777" w:rsidR="00AA2483" w:rsidRPr="00AA2483" w:rsidRDefault="00AA2483" w:rsidP="00AA2483">
            <w:pPr>
              <w:spacing w:before="20" w:after="20"/>
              <w:ind w:right="602"/>
              <w:jc w:val="right"/>
              <w:rPr>
                <w:szCs w:val="17"/>
                <w:lang w:eastAsia="en-AU"/>
              </w:rPr>
            </w:pPr>
            <w:r w:rsidRPr="00AA2483">
              <w:rPr>
                <w:szCs w:val="17"/>
                <w:lang w:eastAsia="en-AU"/>
              </w:rPr>
              <w:t>1,024</w:t>
            </w:r>
          </w:p>
        </w:tc>
        <w:tc>
          <w:tcPr>
            <w:tcW w:w="1701" w:type="dxa"/>
            <w:noWrap/>
            <w:hideMark/>
          </w:tcPr>
          <w:p w14:paraId="5B8629D0"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1E01E88" w14:textId="77777777" w:rsidTr="003061C9">
        <w:tc>
          <w:tcPr>
            <w:tcW w:w="3118" w:type="dxa"/>
            <w:noWrap/>
            <w:hideMark/>
          </w:tcPr>
          <w:p w14:paraId="04928AA7" w14:textId="77777777" w:rsidR="00AA2483" w:rsidRPr="00AA2483" w:rsidRDefault="00AA2483" w:rsidP="00AA2483">
            <w:pPr>
              <w:spacing w:before="20" w:after="20"/>
              <w:rPr>
                <w:szCs w:val="17"/>
                <w:lang w:eastAsia="en-AU"/>
              </w:rPr>
            </w:pPr>
            <w:r w:rsidRPr="00AA2483">
              <w:rPr>
                <w:szCs w:val="17"/>
              </w:rPr>
              <w:t>HAMILTON, Susan Willa</w:t>
            </w:r>
          </w:p>
        </w:tc>
        <w:tc>
          <w:tcPr>
            <w:tcW w:w="1843" w:type="dxa"/>
            <w:noWrap/>
            <w:hideMark/>
          </w:tcPr>
          <w:p w14:paraId="04DDD016" w14:textId="77777777" w:rsidR="00AA2483" w:rsidRPr="00AA2483" w:rsidRDefault="00AA2483" w:rsidP="00AA2483">
            <w:pPr>
              <w:spacing w:before="20" w:after="20"/>
              <w:ind w:right="602"/>
              <w:jc w:val="right"/>
              <w:rPr>
                <w:szCs w:val="17"/>
                <w:lang w:eastAsia="en-AU"/>
              </w:rPr>
            </w:pPr>
            <w:r w:rsidRPr="00AA2483">
              <w:rPr>
                <w:szCs w:val="17"/>
                <w:lang w:eastAsia="en-AU"/>
              </w:rPr>
              <w:t>142</w:t>
            </w:r>
          </w:p>
        </w:tc>
        <w:tc>
          <w:tcPr>
            <w:tcW w:w="1701" w:type="dxa"/>
            <w:noWrap/>
            <w:hideMark/>
          </w:tcPr>
          <w:p w14:paraId="4C847DEF" w14:textId="77777777" w:rsidR="00AA2483" w:rsidRPr="00AA2483" w:rsidRDefault="00AA2483" w:rsidP="00AA2483">
            <w:pPr>
              <w:spacing w:before="20" w:after="20"/>
              <w:jc w:val="center"/>
              <w:rPr>
                <w:szCs w:val="17"/>
                <w:lang w:eastAsia="en-AU"/>
              </w:rPr>
            </w:pPr>
          </w:p>
        </w:tc>
      </w:tr>
      <w:tr w:rsidR="00AA2483" w:rsidRPr="00AA2483" w14:paraId="5B87BEFD" w14:textId="77777777" w:rsidTr="003061C9">
        <w:tc>
          <w:tcPr>
            <w:tcW w:w="3118" w:type="dxa"/>
            <w:noWrap/>
            <w:hideMark/>
          </w:tcPr>
          <w:p w14:paraId="5DFFFFAD" w14:textId="77777777" w:rsidR="00AA2483" w:rsidRPr="00AA2483" w:rsidRDefault="00AA2483" w:rsidP="00AA2483">
            <w:pPr>
              <w:spacing w:before="20" w:after="40"/>
              <w:rPr>
                <w:szCs w:val="17"/>
                <w:lang w:eastAsia="en-AU"/>
              </w:rPr>
            </w:pPr>
            <w:r w:rsidRPr="00AA2483">
              <w:rPr>
                <w:szCs w:val="17"/>
              </w:rPr>
              <w:t>SZILASSY, Jessica</w:t>
            </w:r>
          </w:p>
        </w:tc>
        <w:tc>
          <w:tcPr>
            <w:tcW w:w="1843" w:type="dxa"/>
            <w:noWrap/>
            <w:hideMark/>
          </w:tcPr>
          <w:p w14:paraId="4100797F" w14:textId="77777777" w:rsidR="00AA2483" w:rsidRPr="00AA2483" w:rsidRDefault="00AA2483" w:rsidP="00AA2483">
            <w:pPr>
              <w:spacing w:before="20" w:after="20"/>
              <w:ind w:right="602"/>
              <w:jc w:val="right"/>
              <w:rPr>
                <w:szCs w:val="17"/>
                <w:lang w:eastAsia="en-AU"/>
              </w:rPr>
            </w:pPr>
            <w:r w:rsidRPr="00AA2483">
              <w:rPr>
                <w:szCs w:val="17"/>
                <w:lang w:eastAsia="en-AU"/>
              </w:rPr>
              <w:t>1,117</w:t>
            </w:r>
          </w:p>
        </w:tc>
        <w:tc>
          <w:tcPr>
            <w:tcW w:w="1701" w:type="dxa"/>
            <w:noWrap/>
            <w:hideMark/>
          </w:tcPr>
          <w:p w14:paraId="4A41DB52"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01B6E6D3" w14:textId="77777777" w:rsidR="00AA2483" w:rsidRPr="00AA2483" w:rsidRDefault="00AA2483" w:rsidP="00AA2483">
      <w:pPr>
        <w:spacing w:before="80"/>
        <w:rPr>
          <w:b/>
          <w:bCs/>
          <w:szCs w:val="17"/>
          <w:lang w:val="en-US"/>
        </w:rPr>
      </w:pPr>
      <w:r w:rsidRPr="00AA2483">
        <w:rPr>
          <w:b/>
          <w:bCs/>
          <w:szCs w:val="17"/>
          <w:lang w:val="en-US"/>
        </w:rPr>
        <w:t xml:space="preserve">Central Ward </w:t>
      </w:r>
      <w:proofErr w:type="spellStart"/>
      <w:r w:rsidRPr="00AA2483">
        <w:rPr>
          <w:b/>
          <w:bCs/>
          <w:szCs w:val="17"/>
          <w:lang w:val="en-US"/>
        </w:rPr>
        <w:t>councillor</w:t>
      </w:r>
      <w:proofErr w:type="spellEnd"/>
      <w:r w:rsidRPr="00AA2483">
        <w:rPr>
          <w:b/>
          <w:bCs/>
          <w:szCs w:val="17"/>
          <w:lang w:val="en-US"/>
        </w:rPr>
        <w:t>, 4 vacancies</w:t>
      </w:r>
    </w:p>
    <w:p w14:paraId="60C1EA3E" w14:textId="77777777" w:rsidR="00AA2483" w:rsidRPr="00AA2483" w:rsidRDefault="00AA2483" w:rsidP="00AA2483">
      <w:pPr>
        <w:spacing w:after="0"/>
        <w:rPr>
          <w:szCs w:val="17"/>
        </w:rPr>
      </w:pPr>
      <w:r w:rsidRPr="00AA2483">
        <w:rPr>
          <w:szCs w:val="17"/>
        </w:rPr>
        <w:t>Formal Ballot Papers: 4,283</w:t>
      </w:r>
    </w:p>
    <w:p w14:paraId="0A443235" w14:textId="77777777" w:rsidR="00AA2483" w:rsidRPr="00AA2483" w:rsidRDefault="00AA2483" w:rsidP="00AA2483">
      <w:pPr>
        <w:spacing w:after="0"/>
        <w:rPr>
          <w:szCs w:val="17"/>
        </w:rPr>
      </w:pPr>
      <w:r w:rsidRPr="00AA2483">
        <w:rPr>
          <w:szCs w:val="17"/>
        </w:rPr>
        <w:t>Informal Ballot Papers: 104</w:t>
      </w:r>
    </w:p>
    <w:p w14:paraId="7546D206" w14:textId="77777777" w:rsidR="00AA2483" w:rsidRPr="00AA2483" w:rsidRDefault="00AA2483" w:rsidP="00AA2483">
      <w:pPr>
        <w:rPr>
          <w:szCs w:val="17"/>
        </w:rPr>
      </w:pPr>
      <w:r w:rsidRPr="00AA2483">
        <w:rPr>
          <w:szCs w:val="17"/>
        </w:rPr>
        <w:t>Quota: 857</w:t>
      </w:r>
    </w:p>
    <w:tbl>
      <w:tblPr>
        <w:tblStyle w:val="Gazettetable"/>
        <w:tblW w:w="6662" w:type="dxa"/>
        <w:tblLook w:val="04A0" w:firstRow="1" w:lastRow="0" w:firstColumn="1" w:lastColumn="0" w:noHBand="0" w:noVBand="1"/>
      </w:tblPr>
      <w:tblGrid>
        <w:gridCol w:w="3118"/>
        <w:gridCol w:w="1843"/>
        <w:gridCol w:w="1701"/>
      </w:tblGrid>
      <w:tr w:rsidR="00AA2483" w:rsidRPr="00AA2483" w14:paraId="19622A6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8F427E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9AC200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B55E5EB"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8248F72" w14:textId="77777777" w:rsidTr="003061C9">
        <w:tc>
          <w:tcPr>
            <w:tcW w:w="3118" w:type="dxa"/>
            <w:noWrap/>
            <w:hideMark/>
          </w:tcPr>
          <w:p w14:paraId="6600CC6A" w14:textId="77777777" w:rsidR="00AA2483" w:rsidRPr="00AA2483" w:rsidRDefault="00AA2483" w:rsidP="00AA2483">
            <w:pPr>
              <w:spacing w:before="20" w:after="20"/>
              <w:rPr>
                <w:szCs w:val="17"/>
                <w:lang w:eastAsia="en-AU"/>
              </w:rPr>
            </w:pPr>
            <w:r w:rsidRPr="00AA2483">
              <w:rPr>
                <w:szCs w:val="17"/>
              </w:rPr>
              <w:t>ORR, Bradley</w:t>
            </w:r>
          </w:p>
        </w:tc>
        <w:tc>
          <w:tcPr>
            <w:tcW w:w="1843" w:type="dxa"/>
            <w:noWrap/>
            <w:hideMark/>
          </w:tcPr>
          <w:p w14:paraId="47AEDE0B" w14:textId="77777777" w:rsidR="00AA2483" w:rsidRPr="00AA2483" w:rsidRDefault="00AA2483" w:rsidP="00AA2483">
            <w:pPr>
              <w:spacing w:before="20" w:after="20"/>
              <w:ind w:right="602"/>
              <w:jc w:val="right"/>
              <w:rPr>
                <w:szCs w:val="17"/>
                <w:lang w:eastAsia="en-AU"/>
              </w:rPr>
            </w:pPr>
            <w:r w:rsidRPr="00AA2483">
              <w:rPr>
                <w:szCs w:val="17"/>
                <w:lang w:eastAsia="en-AU"/>
              </w:rPr>
              <w:t>1,016</w:t>
            </w:r>
          </w:p>
        </w:tc>
        <w:tc>
          <w:tcPr>
            <w:tcW w:w="1701" w:type="dxa"/>
            <w:noWrap/>
            <w:hideMark/>
          </w:tcPr>
          <w:p w14:paraId="1A89162D"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81484AE" w14:textId="77777777" w:rsidTr="003061C9">
        <w:tc>
          <w:tcPr>
            <w:tcW w:w="3118" w:type="dxa"/>
            <w:noWrap/>
            <w:hideMark/>
          </w:tcPr>
          <w:p w14:paraId="4D9FCCC0" w14:textId="77777777" w:rsidR="00AA2483" w:rsidRPr="00AA2483" w:rsidRDefault="00AA2483" w:rsidP="00AA2483">
            <w:pPr>
              <w:spacing w:before="20" w:after="20"/>
              <w:rPr>
                <w:szCs w:val="17"/>
                <w:lang w:eastAsia="en-AU"/>
              </w:rPr>
            </w:pPr>
            <w:r w:rsidRPr="00AA2483">
              <w:rPr>
                <w:szCs w:val="17"/>
              </w:rPr>
              <w:t>JONES, Samantha Jean</w:t>
            </w:r>
          </w:p>
        </w:tc>
        <w:tc>
          <w:tcPr>
            <w:tcW w:w="1843" w:type="dxa"/>
            <w:noWrap/>
            <w:hideMark/>
          </w:tcPr>
          <w:p w14:paraId="067EAE68" w14:textId="77777777" w:rsidR="00AA2483" w:rsidRPr="00AA2483" w:rsidRDefault="00AA2483" w:rsidP="00AA2483">
            <w:pPr>
              <w:spacing w:before="20" w:after="20"/>
              <w:ind w:right="602"/>
              <w:jc w:val="right"/>
              <w:rPr>
                <w:szCs w:val="17"/>
                <w:lang w:eastAsia="en-AU"/>
              </w:rPr>
            </w:pPr>
            <w:r w:rsidRPr="00AA2483">
              <w:rPr>
                <w:szCs w:val="17"/>
                <w:lang w:eastAsia="en-AU"/>
              </w:rPr>
              <w:t>744</w:t>
            </w:r>
          </w:p>
        </w:tc>
        <w:tc>
          <w:tcPr>
            <w:tcW w:w="1701" w:type="dxa"/>
            <w:noWrap/>
            <w:hideMark/>
          </w:tcPr>
          <w:p w14:paraId="44F5784A"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71CCEECE" w14:textId="77777777" w:rsidTr="003061C9">
        <w:tc>
          <w:tcPr>
            <w:tcW w:w="3118" w:type="dxa"/>
            <w:noWrap/>
            <w:hideMark/>
          </w:tcPr>
          <w:p w14:paraId="6632B9DC" w14:textId="77777777" w:rsidR="00AA2483" w:rsidRPr="00AA2483" w:rsidRDefault="00AA2483" w:rsidP="00AA2483">
            <w:pPr>
              <w:spacing w:before="20" w:after="20"/>
              <w:rPr>
                <w:szCs w:val="17"/>
                <w:lang w:eastAsia="en-AU"/>
              </w:rPr>
            </w:pPr>
            <w:r w:rsidRPr="00AA2483">
              <w:rPr>
                <w:szCs w:val="17"/>
              </w:rPr>
              <w:t>SIZE, Janette</w:t>
            </w:r>
          </w:p>
        </w:tc>
        <w:tc>
          <w:tcPr>
            <w:tcW w:w="1843" w:type="dxa"/>
            <w:noWrap/>
            <w:hideMark/>
          </w:tcPr>
          <w:p w14:paraId="43112508" w14:textId="77777777" w:rsidR="00AA2483" w:rsidRPr="00AA2483" w:rsidRDefault="00AA2483" w:rsidP="00AA2483">
            <w:pPr>
              <w:spacing w:before="20" w:after="20"/>
              <w:ind w:right="602"/>
              <w:jc w:val="right"/>
              <w:rPr>
                <w:szCs w:val="17"/>
                <w:lang w:eastAsia="en-AU"/>
              </w:rPr>
            </w:pPr>
            <w:r w:rsidRPr="00AA2483">
              <w:rPr>
                <w:szCs w:val="17"/>
                <w:lang w:eastAsia="en-AU"/>
              </w:rPr>
              <w:t>507</w:t>
            </w:r>
          </w:p>
        </w:tc>
        <w:tc>
          <w:tcPr>
            <w:tcW w:w="1701" w:type="dxa"/>
            <w:noWrap/>
            <w:hideMark/>
          </w:tcPr>
          <w:p w14:paraId="03C68445" w14:textId="77777777" w:rsidR="00AA2483" w:rsidRPr="00AA2483" w:rsidRDefault="00AA2483" w:rsidP="00AA2483">
            <w:pPr>
              <w:spacing w:before="20" w:after="20"/>
              <w:jc w:val="center"/>
              <w:rPr>
                <w:szCs w:val="17"/>
                <w:lang w:eastAsia="en-AU"/>
              </w:rPr>
            </w:pPr>
          </w:p>
        </w:tc>
      </w:tr>
      <w:tr w:rsidR="00AA2483" w:rsidRPr="00AA2483" w14:paraId="32095FB1" w14:textId="77777777" w:rsidTr="003061C9">
        <w:tc>
          <w:tcPr>
            <w:tcW w:w="3118" w:type="dxa"/>
            <w:noWrap/>
            <w:hideMark/>
          </w:tcPr>
          <w:p w14:paraId="5DF24753" w14:textId="77777777" w:rsidR="00AA2483" w:rsidRPr="00AA2483" w:rsidRDefault="00AA2483" w:rsidP="00AA2483">
            <w:pPr>
              <w:spacing w:before="20" w:after="20"/>
              <w:rPr>
                <w:szCs w:val="17"/>
                <w:lang w:eastAsia="en-AU"/>
              </w:rPr>
            </w:pPr>
            <w:r w:rsidRPr="00AA2483">
              <w:rPr>
                <w:szCs w:val="17"/>
              </w:rPr>
              <w:t>GROSSER, Ian David</w:t>
            </w:r>
          </w:p>
        </w:tc>
        <w:tc>
          <w:tcPr>
            <w:tcW w:w="1843" w:type="dxa"/>
            <w:noWrap/>
            <w:hideMark/>
          </w:tcPr>
          <w:p w14:paraId="32A729F9" w14:textId="77777777" w:rsidR="00AA2483" w:rsidRPr="00AA2483" w:rsidRDefault="00AA2483" w:rsidP="00AA2483">
            <w:pPr>
              <w:spacing w:before="20" w:after="20"/>
              <w:ind w:right="602"/>
              <w:jc w:val="right"/>
              <w:rPr>
                <w:szCs w:val="17"/>
                <w:lang w:eastAsia="en-AU"/>
              </w:rPr>
            </w:pPr>
            <w:r w:rsidRPr="00AA2483">
              <w:rPr>
                <w:szCs w:val="17"/>
                <w:lang w:eastAsia="en-AU"/>
              </w:rPr>
              <w:t>704</w:t>
            </w:r>
          </w:p>
        </w:tc>
        <w:tc>
          <w:tcPr>
            <w:tcW w:w="1701" w:type="dxa"/>
            <w:noWrap/>
            <w:hideMark/>
          </w:tcPr>
          <w:p w14:paraId="520201BC"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4DDAA04C" w14:textId="77777777" w:rsidTr="003061C9">
        <w:tc>
          <w:tcPr>
            <w:tcW w:w="3118" w:type="dxa"/>
            <w:noWrap/>
            <w:hideMark/>
          </w:tcPr>
          <w:p w14:paraId="2CA8CD56" w14:textId="77777777" w:rsidR="00AA2483" w:rsidRPr="00AA2483" w:rsidRDefault="00AA2483" w:rsidP="00AA2483">
            <w:pPr>
              <w:spacing w:before="20" w:after="40"/>
              <w:rPr>
                <w:szCs w:val="17"/>
                <w:lang w:eastAsia="en-AU"/>
              </w:rPr>
            </w:pPr>
            <w:r w:rsidRPr="00AA2483">
              <w:rPr>
                <w:szCs w:val="17"/>
              </w:rPr>
              <w:t>HARDING, Sally</w:t>
            </w:r>
          </w:p>
        </w:tc>
        <w:tc>
          <w:tcPr>
            <w:tcW w:w="1843" w:type="dxa"/>
            <w:noWrap/>
            <w:hideMark/>
          </w:tcPr>
          <w:p w14:paraId="62DA3362" w14:textId="77777777" w:rsidR="00AA2483" w:rsidRPr="00AA2483" w:rsidRDefault="00AA2483" w:rsidP="00AA2483">
            <w:pPr>
              <w:spacing w:before="20" w:after="20"/>
              <w:ind w:right="602"/>
              <w:jc w:val="right"/>
              <w:rPr>
                <w:szCs w:val="17"/>
                <w:lang w:eastAsia="en-AU"/>
              </w:rPr>
            </w:pPr>
            <w:r w:rsidRPr="00AA2483">
              <w:rPr>
                <w:szCs w:val="17"/>
                <w:lang w:eastAsia="en-AU"/>
              </w:rPr>
              <w:t>1,312</w:t>
            </w:r>
          </w:p>
        </w:tc>
        <w:tc>
          <w:tcPr>
            <w:tcW w:w="1701" w:type="dxa"/>
            <w:noWrap/>
            <w:hideMark/>
          </w:tcPr>
          <w:p w14:paraId="67F219F4"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57446AB6" w14:textId="77777777" w:rsidR="00AA2483" w:rsidRPr="00AA2483" w:rsidRDefault="00AA2483" w:rsidP="00AA2483">
      <w:pPr>
        <w:spacing w:before="80"/>
        <w:rPr>
          <w:b/>
          <w:bCs/>
          <w:szCs w:val="17"/>
          <w:lang w:val="en-US"/>
        </w:rPr>
      </w:pPr>
      <w:r w:rsidRPr="00AA2483">
        <w:rPr>
          <w:b/>
          <w:bCs/>
          <w:szCs w:val="17"/>
          <w:lang w:val="en-US"/>
        </w:rPr>
        <w:t xml:space="preserve">South Ward </w:t>
      </w:r>
      <w:proofErr w:type="spellStart"/>
      <w:r w:rsidRPr="00AA2483">
        <w:rPr>
          <w:b/>
          <w:bCs/>
          <w:szCs w:val="17"/>
          <w:lang w:val="en-US"/>
        </w:rPr>
        <w:t>councillor</w:t>
      </w:r>
      <w:proofErr w:type="spellEnd"/>
      <w:r w:rsidRPr="00AA2483">
        <w:rPr>
          <w:b/>
          <w:bCs/>
          <w:szCs w:val="17"/>
          <w:lang w:val="en-US"/>
        </w:rPr>
        <w:t>, 3 vacancies</w:t>
      </w:r>
    </w:p>
    <w:p w14:paraId="76BE9F8E"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3,161</w:t>
      </w:r>
    </w:p>
    <w:p w14:paraId="09FC09D1"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76</w:t>
      </w:r>
    </w:p>
    <w:p w14:paraId="25115AE3" w14:textId="77777777" w:rsidR="00AA2483" w:rsidRPr="00AA2483" w:rsidRDefault="00AA2483" w:rsidP="00AA2483">
      <w:pPr>
        <w:rPr>
          <w:rFonts w:eastAsia="Times New Roman"/>
          <w:szCs w:val="17"/>
          <w:lang w:eastAsia="en-AU"/>
        </w:rPr>
      </w:pPr>
      <w:r w:rsidRPr="00AA2483">
        <w:rPr>
          <w:rFonts w:eastAsia="Times New Roman"/>
          <w:szCs w:val="17"/>
          <w:lang w:eastAsia="en-AU"/>
        </w:rPr>
        <w:t>Quota: 791</w:t>
      </w:r>
    </w:p>
    <w:tbl>
      <w:tblPr>
        <w:tblStyle w:val="Gazettetable"/>
        <w:tblW w:w="6662" w:type="dxa"/>
        <w:tblLook w:val="04A0" w:firstRow="1" w:lastRow="0" w:firstColumn="1" w:lastColumn="0" w:noHBand="0" w:noVBand="1"/>
      </w:tblPr>
      <w:tblGrid>
        <w:gridCol w:w="3118"/>
        <w:gridCol w:w="1843"/>
        <w:gridCol w:w="1701"/>
      </w:tblGrid>
      <w:tr w:rsidR="00AA2483" w:rsidRPr="00AA2483" w14:paraId="32FA92F8"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5D886A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EB202B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E1E143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B55F2BA" w14:textId="77777777" w:rsidTr="003061C9">
        <w:tc>
          <w:tcPr>
            <w:tcW w:w="3118" w:type="dxa"/>
            <w:noWrap/>
            <w:hideMark/>
          </w:tcPr>
          <w:p w14:paraId="51E4F9C7" w14:textId="77777777" w:rsidR="00AA2483" w:rsidRPr="00AA2483" w:rsidRDefault="00AA2483" w:rsidP="00AA2483">
            <w:pPr>
              <w:spacing w:before="20" w:after="20"/>
              <w:rPr>
                <w:szCs w:val="17"/>
                <w:lang w:eastAsia="en-AU"/>
              </w:rPr>
            </w:pPr>
            <w:r w:rsidRPr="00AA2483">
              <w:rPr>
                <w:szCs w:val="17"/>
              </w:rPr>
              <w:t>VOOGT, Rowan Roy</w:t>
            </w:r>
          </w:p>
        </w:tc>
        <w:tc>
          <w:tcPr>
            <w:tcW w:w="1843" w:type="dxa"/>
            <w:noWrap/>
            <w:hideMark/>
          </w:tcPr>
          <w:p w14:paraId="584F1E49" w14:textId="77777777" w:rsidR="00AA2483" w:rsidRPr="00AA2483" w:rsidRDefault="00AA2483" w:rsidP="00AA2483">
            <w:pPr>
              <w:spacing w:before="20" w:after="20"/>
              <w:ind w:right="602"/>
              <w:jc w:val="right"/>
              <w:rPr>
                <w:szCs w:val="17"/>
                <w:lang w:eastAsia="en-AU"/>
              </w:rPr>
            </w:pPr>
            <w:r w:rsidRPr="00AA2483">
              <w:rPr>
                <w:szCs w:val="17"/>
                <w:lang w:eastAsia="en-AU"/>
              </w:rPr>
              <w:t>629</w:t>
            </w:r>
          </w:p>
        </w:tc>
        <w:tc>
          <w:tcPr>
            <w:tcW w:w="1701" w:type="dxa"/>
            <w:noWrap/>
            <w:hideMark/>
          </w:tcPr>
          <w:p w14:paraId="6E49ABEF" w14:textId="77777777" w:rsidR="00AA2483" w:rsidRPr="00AA2483" w:rsidRDefault="00AA2483" w:rsidP="00AA2483">
            <w:pPr>
              <w:spacing w:before="20" w:after="20"/>
              <w:jc w:val="center"/>
              <w:rPr>
                <w:szCs w:val="17"/>
                <w:lang w:eastAsia="en-AU"/>
              </w:rPr>
            </w:pPr>
          </w:p>
        </w:tc>
      </w:tr>
      <w:tr w:rsidR="00AA2483" w:rsidRPr="00AA2483" w14:paraId="235AAEFA" w14:textId="77777777" w:rsidTr="003061C9">
        <w:tc>
          <w:tcPr>
            <w:tcW w:w="3118" w:type="dxa"/>
            <w:noWrap/>
            <w:hideMark/>
          </w:tcPr>
          <w:p w14:paraId="4B4D89A2" w14:textId="77777777" w:rsidR="00AA2483" w:rsidRPr="00AA2483" w:rsidRDefault="00AA2483" w:rsidP="00AA2483">
            <w:pPr>
              <w:spacing w:before="20" w:after="20"/>
              <w:rPr>
                <w:szCs w:val="17"/>
                <w:lang w:eastAsia="en-AU"/>
              </w:rPr>
            </w:pPr>
            <w:r w:rsidRPr="00AA2483">
              <w:rPr>
                <w:szCs w:val="17"/>
              </w:rPr>
              <w:t>COOMBE, Richard</w:t>
            </w:r>
          </w:p>
        </w:tc>
        <w:tc>
          <w:tcPr>
            <w:tcW w:w="1843" w:type="dxa"/>
            <w:noWrap/>
            <w:hideMark/>
          </w:tcPr>
          <w:p w14:paraId="78A5F14D" w14:textId="77777777" w:rsidR="00AA2483" w:rsidRPr="00AA2483" w:rsidRDefault="00AA2483" w:rsidP="00AA2483">
            <w:pPr>
              <w:spacing w:before="20" w:after="20"/>
              <w:ind w:right="602"/>
              <w:jc w:val="right"/>
              <w:rPr>
                <w:szCs w:val="17"/>
                <w:lang w:eastAsia="en-AU"/>
              </w:rPr>
            </w:pPr>
            <w:r w:rsidRPr="00AA2483">
              <w:rPr>
                <w:szCs w:val="17"/>
                <w:lang w:eastAsia="en-AU"/>
              </w:rPr>
              <w:t>729</w:t>
            </w:r>
          </w:p>
        </w:tc>
        <w:tc>
          <w:tcPr>
            <w:tcW w:w="1701" w:type="dxa"/>
            <w:noWrap/>
            <w:hideMark/>
          </w:tcPr>
          <w:p w14:paraId="112714EE"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BCC75FE" w14:textId="77777777" w:rsidTr="003061C9">
        <w:tc>
          <w:tcPr>
            <w:tcW w:w="3118" w:type="dxa"/>
            <w:noWrap/>
            <w:hideMark/>
          </w:tcPr>
          <w:p w14:paraId="68F76F5B" w14:textId="77777777" w:rsidR="00AA2483" w:rsidRPr="00AA2483" w:rsidRDefault="00AA2483" w:rsidP="00AA2483">
            <w:pPr>
              <w:spacing w:before="20" w:after="20"/>
              <w:rPr>
                <w:szCs w:val="17"/>
                <w:lang w:eastAsia="en-AU"/>
              </w:rPr>
            </w:pPr>
            <w:r w:rsidRPr="00AA2483">
              <w:rPr>
                <w:szCs w:val="17"/>
              </w:rPr>
              <w:t>HARDINGHAM, Narelle</w:t>
            </w:r>
          </w:p>
        </w:tc>
        <w:tc>
          <w:tcPr>
            <w:tcW w:w="1843" w:type="dxa"/>
            <w:noWrap/>
            <w:hideMark/>
          </w:tcPr>
          <w:p w14:paraId="7777DB49" w14:textId="77777777" w:rsidR="00AA2483" w:rsidRPr="00AA2483" w:rsidRDefault="00AA2483" w:rsidP="00AA2483">
            <w:pPr>
              <w:spacing w:before="20" w:after="20"/>
              <w:ind w:right="602"/>
              <w:jc w:val="right"/>
              <w:rPr>
                <w:szCs w:val="17"/>
                <w:lang w:eastAsia="en-AU"/>
              </w:rPr>
            </w:pPr>
            <w:r w:rsidRPr="00AA2483">
              <w:rPr>
                <w:szCs w:val="17"/>
                <w:lang w:eastAsia="en-AU"/>
              </w:rPr>
              <w:t>809</w:t>
            </w:r>
          </w:p>
        </w:tc>
        <w:tc>
          <w:tcPr>
            <w:tcW w:w="1701" w:type="dxa"/>
            <w:noWrap/>
            <w:hideMark/>
          </w:tcPr>
          <w:p w14:paraId="4C24689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B82FBED" w14:textId="77777777" w:rsidTr="003061C9">
        <w:tc>
          <w:tcPr>
            <w:tcW w:w="3118" w:type="dxa"/>
            <w:noWrap/>
            <w:hideMark/>
          </w:tcPr>
          <w:p w14:paraId="5DD759A7" w14:textId="77777777" w:rsidR="00AA2483" w:rsidRPr="00AA2483" w:rsidRDefault="00AA2483" w:rsidP="00AA2483">
            <w:pPr>
              <w:spacing w:before="20" w:after="20"/>
              <w:rPr>
                <w:szCs w:val="17"/>
                <w:lang w:eastAsia="en-AU"/>
              </w:rPr>
            </w:pPr>
            <w:r w:rsidRPr="00AA2483">
              <w:rPr>
                <w:szCs w:val="17"/>
              </w:rPr>
              <w:t>HEWETT, Rebecca</w:t>
            </w:r>
          </w:p>
        </w:tc>
        <w:tc>
          <w:tcPr>
            <w:tcW w:w="1843" w:type="dxa"/>
            <w:noWrap/>
            <w:hideMark/>
          </w:tcPr>
          <w:p w14:paraId="29974757" w14:textId="77777777" w:rsidR="00AA2483" w:rsidRPr="00AA2483" w:rsidRDefault="00AA2483" w:rsidP="00AA2483">
            <w:pPr>
              <w:spacing w:before="20" w:after="20"/>
              <w:ind w:right="602"/>
              <w:jc w:val="right"/>
              <w:rPr>
                <w:szCs w:val="17"/>
                <w:lang w:eastAsia="en-AU"/>
              </w:rPr>
            </w:pPr>
            <w:r w:rsidRPr="00AA2483">
              <w:rPr>
                <w:szCs w:val="17"/>
                <w:lang w:eastAsia="en-AU"/>
              </w:rPr>
              <w:t>697</w:t>
            </w:r>
          </w:p>
        </w:tc>
        <w:tc>
          <w:tcPr>
            <w:tcW w:w="1701" w:type="dxa"/>
            <w:noWrap/>
            <w:hideMark/>
          </w:tcPr>
          <w:p w14:paraId="2B98AF1F"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68E586B3" w14:textId="77777777" w:rsidTr="003061C9">
        <w:tc>
          <w:tcPr>
            <w:tcW w:w="3118" w:type="dxa"/>
            <w:noWrap/>
            <w:hideMark/>
          </w:tcPr>
          <w:p w14:paraId="0B076767" w14:textId="77777777" w:rsidR="00AA2483" w:rsidRPr="00AA2483" w:rsidRDefault="00AA2483" w:rsidP="00AA2483">
            <w:pPr>
              <w:spacing w:before="20" w:after="40"/>
              <w:rPr>
                <w:szCs w:val="17"/>
                <w:lang w:eastAsia="en-AU"/>
              </w:rPr>
            </w:pPr>
            <w:r w:rsidRPr="00AA2483">
              <w:rPr>
                <w:szCs w:val="17"/>
              </w:rPr>
              <w:t>HANKIN, Bill</w:t>
            </w:r>
          </w:p>
        </w:tc>
        <w:tc>
          <w:tcPr>
            <w:tcW w:w="1843" w:type="dxa"/>
            <w:noWrap/>
            <w:hideMark/>
          </w:tcPr>
          <w:p w14:paraId="361685A7" w14:textId="77777777" w:rsidR="00AA2483" w:rsidRPr="00AA2483" w:rsidRDefault="00AA2483" w:rsidP="00AA2483">
            <w:pPr>
              <w:spacing w:before="20" w:after="20"/>
              <w:ind w:right="602"/>
              <w:jc w:val="right"/>
              <w:rPr>
                <w:szCs w:val="17"/>
                <w:lang w:eastAsia="en-AU"/>
              </w:rPr>
            </w:pPr>
            <w:r w:rsidRPr="00AA2483">
              <w:rPr>
                <w:szCs w:val="17"/>
                <w:lang w:eastAsia="en-AU"/>
              </w:rPr>
              <w:t>297</w:t>
            </w:r>
          </w:p>
        </w:tc>
        <w:tc>
          <w:tcPr>
            <w:tcW w:w="1701" w:type="dxa"/>
            <w:noWrap/>
            <w:hideMark/>
          </w:tcPr>
          <w:p w14:paraId="19122A17" w14:textId="77777777" w:rsidR="00AA2483" w:rsidRPr="00AA2483" w:rsidRDefault="00AA2483" w:rsidP="00AA2483">
            <w:pPr>
              <w:spacing w:before="20" w:after="20"/>
              <w:jc w:val="center"/>
              <w:rPr>
                <w:szCs w:val="17"/>
                <w:lang w:eastAsia="en-AU"/>
              </w:rPr>
            </w:pPr>
          </w:p>
        </w:tc>
      </w:tr>
    </w:tbl>
    <w:p w14:paraId="486D72C5" w14:textId="77777777" w:rsidR="00AA2483" w:rsidRPr="00AA2483" w:rsidRDefault="00AA2483" w:rsidP="00AA2483">
      <w:pPr>
        <w:spacing w:before="120" w:after="120"/>
        <w:jc w:val="center"/>
        <w:rPr>
          <w:b/>
          <w:bCs/>
          <w:szCs w:val="17"/>
        </w:rPr>
      </w:pPr>
      <w:r w:rsidRPr="00AA2483">
        <w:rPr>
          <w:b/>
          <w:bCs/>
          <w:szCs w:val="17"/>
        </w:rPr>
        <w:t>City of Mount Gambier</w:t>
      </w:r>
    </w:p>
    <w:p w14:paraId="29D8BF11" w14:textId="77777777" w:rsidR="00AA2483" w:rsidRPr="00AA2483" w:rsidRDefault="00AA2483" w:rsidP="00AA2483">
      <w:pPr>
        <w:spacing w:before="80"/>
        <w:rPr>
          <w:b/>
          <w:bCs/>
          <w:szCs w:val="17"/>
          <w:lang w:val="en-US"/>
        </w:rPr>
      </w:pPr>
      <w:r w:rsidRPr="00AA2483">
        <w:rPr>
          <w:b/>
          <w:bCs/>
          <w:szCs w:val="17"/>
          <w:lang w:val="en-US"/>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11A85B8E"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B26BE4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85F629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E572EB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CCBA8A3" w14:textId="77777777" w:rsidTr="003061C9">
        <w:tc>
          <w:tcPr>
            <w:tcW w:w="3118" w:type="dxa"/>
            <w:noWrap/>
            <w:hideMark/>
          </w:tcPr>
          <w:p w14:paraId="02CD2317" w14:textId="77777777" w:rsidR="00AA2483" w:rsidRPr="00AA2483" w:rsidRDefault="00AA2483" w:rsidP="00AA2483">
            <w:pPr>
              <w:spacing w:before="40" w:after="40"/>
              <w:rPr>
                <w:szCs w:val="17"/>
                <w:lang w:eastAsia="en-AU"/>
              </w:rPr>
            </w:pPr>
            <w:r w:rsidRPr="00AA2483">
              <w:rPr>
                <w:szCs w:val="17"/>
                <w:lang w:eastAsia="en-AU"/>
              </w:rPr>
              <w:t>MARTIN, Lynette</w:t>
            </w:r>
          </w:p>
        </w:tc>
        <w:tc>
          <w:tcPr>
            <w:tcW w:w="1843" w:type="dxa"/>
            <w:noWrap/>
            <w:hideMark/>
          </w:tcPr>
          <w:p w14:paraId="12C7EE4B" w14:textId="77777777" w:rsidR="00AA2483" w:rsidRPr="00AA2483" w:rsidRDefault="00AA2483" w:rsidP="00AA2483">
            <w:pPr>
              <w:spacing w:before="40" w:after="20"/>
              <w:jc w:val="center"/>
              <w:rPr>
                <w:szCs w:val="17"/>
                <w:lang w:eastAsia="en-AU"/>
              </w:rPr>
            </w:pPr>
            <w:r w:rsidRPr="00AA2483">
              <w:rPr>
                <w:szCs w:val="17"/>
                <w:lang w:eastAsia="en-AU"/>
              </w:rPr>
              <w:t>n/a</w:t>
            </w:r>
          </w:p>
        </w:tc>
        <w:tc>
          <w:tcPr>
            <w:tcW w:w="1701" w:type="dxa"/>
            <w:noWrap/>
            <w:hideMark/>
          </w:tcPr>
          <w:p w14:paraId="1B0D6AEC" w14:textId="77777777" w:rsidR="00AA2483" w:rsidRPr="00AA2483" w:rsidRDefault="00AA2483" w:rsidP="00AA2483">
            <w:pPr>
              <w:spacing w:before="40" w:after="20"/>
              <w:jc w:val="center"/>
              <w:rPr>
                <w:szCs w:val="17"/>
                <w:lang w:eastAsia="en-AU"/>
              </w:rPr>
            </w:pPr>
            <w:r w:rsidRPr="00AA2483">
              <w:rPr>
                <w:szCs w:val="17"/>
                <w:lang w:eastAsia="en-AU"/>
              </w:rPr>
              <w:t>Elected Unopposed</w:t>
            </w:r>
          </w:p>
        </w:tc>
      </w:tr>
    </w:tbl>
    <w:p w14:paraId="5C116B4D"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8 vacancies</w:t>
      </w:r>
    </w:p>
    <w:p w14:paraId="234E4D01" w14:textId="77777777" w:rsidR="00AA2483" w:rsidRPr="00AA2483" w:rsidRDefault="00AA2483" w:rsidP="00AA2483">
      <w:pPr>
        <w:spacing w:after="0"/>
        <w:rPr>
          <w:szCs w:val="17"/>
        </w:rPr>
      </w:pPr>
      <w:r w:rsidRPr="00AA2483">
        <w:rPr>
          <w:szCs w:val="17"/>
        </w:rPr>
        <w:t>Formal Ballot Papers: 7,866</w:t>
      </w:r>
    </w:p>
    <w:p w14:paraId="0DECE5A6" w14:textId="77777777" w:rsidR="00AA2483" w:rsidRPr="00AA2483" w:rsidRDefault="00AA2483" w:rsidP="00AA2483">
      <w:pPr>
        <w:spacing w:after="0"/>
        <w:rPr>
          <w:szCs w:val="17"/>
        </w:rPr>
      </w:pPr>
      <w:r w:rsidRPr="00AA2483">
        <w:rPr>
          <w:szCs w:val="17"/>
        </w:rPr>
        <w:t>Informal Ballot Papers: 296</w:t>
      </w:r>
    </w:p>
    <w:p w14:paraId="5432D351" w14:textId="77777777" w:rsidR="00AA2483" w:rsidRPr="00AA2483" w:rsidRDefault="00AA2483" w:rsidP="00AA2483">
      <w:pPr>
        <w:rPr>
          <w:szCs w:val="17"/>
        </w:rPr>
      </w:pPr>
      <w:r w:rsidRPr="00AA2483">
        <w:rPr>
          <w:szCs w:val="17"/>
        </w:rPr>
        <w:t>Quota: 875</w:t>
      </w:r>
    </w:p>
    <w:tbl>
      <w:tblPr>
        <w:tblStyle w:val="Gazettetable"/>
        <w:tblW w:w="6662" w:type="dxa"/>
        <w:tblLook w:val="04A0" w:firstRow="1" w:lastRow="0" w:firstColumn="1" w:lastColumn="0" w:noHBand="0" w:noVBand="1"/>
      </w:tblPr>
      <w:tblGrid>
        <w:gridCol w:w="3118"/>
        <w:gridCol w:w="1843"/>
        <w:gridCol w:w="1701"/>
      </w:tblGrid>
      <w:tr w:rsidR="00AA2483" w:rsidRPr="00AA2483" w14:paraId="0DD6A39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CE1A53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78CF4B2"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5941AD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FF24ADB" w14:textId="77777777" w:rsidTr="003061C9">
        <w:tc>
          <w:tcPr>
            <w:tcW w:w="3118" w:type="dxa"/>
            <w:noWrap/>
            <w:hideMark/>
          </w:tcPr>
          <w:p w14:paraId="7E4DB602" w14:textId="77777777" w:rsidR="00AA2483" w:rsidRPr="00AA2483" w:rsidRDefault="00AA2483" w:rsidP="00AA2483">
            <w:pPr>
              <w:spacing w:before="20" w:after="20"/>
              <w:rPr>
                <w:szCs w:val="17"/>
                <w:lang w:eastAsia="en-AU"/>
              </w:rPr>
            </w:pPr>
            <w:r w:rsidRPr="00AA2483">
              <w:rPr>
                <w:szCs w:val="17"/>
              </w:rPr>
              <w:t>BRUINS, Max</w:t>
            </w:r>
          </w:p>
        </w:tc>
        <w:tc>
          <w:tcPr>
            <w:tcW w:w="1843" w:type="dxa"/>
            <w:noWrap/>
            <w:hideMark/>
          </w:tcPr>
          <w:p w14:paraId="064C5DBF" w14:textId="77777777" w:rsidR="00AA2483" w:rsidRPr="00AA2483" w:rsidRDefault="00AA2483" w:rsidP="00AA2483">
            <w:pPr>
              <w:spacing w:before="20" w:after="20"/>
              <w:ind w:right="602"/>
              <w:jc w:val="right"/>
              <w:rPr>
                <w:szCs w:val="17"/>
                <w:lang w:eastAsia="en-AU"/>
              </w:rPr>
            </w:pPr>
            <w:r w:rsidRPr="00AA2483">
              <w:rPr>
                <w:szCs w:val="17"/>
                <w:lang w:eastAsia="en-AU"/>
              </w:rPr>
              <w:t>1,186</w:t>
            </w:r>
          </w:p>
        </w:tc>
        <w:tc>
          <w:tcPr>
            <w:tcW w:w="1701" w:type="dxa"/>
            <w:noWrap/>
            <w:hideMark/>
          </w:tcPr>
          <w:p w14:paraId="3AB514F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FF30136" w14:textId="77777777" w:rsidTr="003061C9">
        <w:tc>
          <w:tcPr>
            <w:tcW w:w="3118" w:type="dxa"/>
            <w:noWrap/>
            <w:hideMark/>
          </w:tcPr>
          <w:p w14:paraId="1D2E8874" w14:textId="77777777" w:rsidR="00AA2483" w:rsidRPr="00AA2483" w:rsidRDefault="00AA2483" w:rsidP="00AA2483">
            <w:pPr>
              <w:spacing w:before="20" w:after="20"/>
              <w:rPr>
                <w:szCs w:val="17"/>
                <w:lang w:eastAsia="en-AU"/>
              </w:rPr>
            </w:pPr>
            <w:r w:rsidRPr="00AA2483">
              <w:rPr>
                <w:szCs w:val="17"/>
              </w:rPr>
              <w:t>LOVETT, Mark</w:t>
            </w:r>
          </w:p>
        </w:tc>
        <w:tc>
          <w:tcPr>
            <w:tcW w:w="1843" w:type="dxa"/>
            <w:noWrap/>
            <w:hideMark/>
          </w:tcPr>
          <w:p w14:paraId="1D359C44" w14:textId="77777777" w:rsidR="00AA2483" w:rsidRPr="00AA2483" w:rsidRDefault="00AA2483" w:rsidP="00AA2483">
            <w:pPr>
              <w:spacing w:before="20" w:after="20"/>
              <w:ind w:right="602"/>
              <w:jc w:val="right"/>
              <w:rPr>
                <w:szCs w:val="17"/>
                <w:lang w:eastAsia="en-AU"/>
              </w:rPr>
            </w:pPr>
            <w:r w:rsidRPr="00AA2483">
              <w:rPr>
                <w:szCs w:val="17"/>
                <w:lang w:eastAsia="en-AU"/>
              </w:rPr>
              <w:t>314</w:t>
            </w:r>
          </w:p>
        </w:tc>
        <w:tc>
          <w:tcPr>
            <w:tcW w:w="1701" w:type="dxa"/>
            <w:noWrap/>
            <w:hideMark/>
          </w:tcPr>
          <w:p w14:paraId="2CB8932D"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4B59ABD9" w14:textId="77777777" w:rsidTr="003061C9">
        <w:tc>
          <w:tcPr>
            <w:tcW w:w="3118" w:type="dxa"/>
            <w:noWrap/>
            <w:hideMark/>
          </w:tcPr>
          <w:p w14:paraId="6882429E" w14:textId="77777777" w:rsidR="00AA2483" w:rsidRPr="00AA2483" w:rsidRDefault="00AA2483" w:rsidP="00AA2483">
            <w:pPr>
              <w:spacing w:before="20" w:after="20"/>
              <w:rPr>
                <w:szCs w:val="17"/>
                <w:lang w:eastAsia="en-AU"/>
              </w:rPr>
            </w:pPr>
            <w:r w:rsidRPr="00AA2483">
              <w:rPr>
                <w:szCs w:val="17"/>
              </w:rPr>
              <w:t>HOOD, Ben</w:t>
            </w:r>
          </w:p>
        </w:tc>
        <w:tc>
          <w:tcPr>
            <w:tcW w:w="1843" w:type="dxa"/>
            <w:noWrap/>
            <w:hideMark/>
          </w:tcPr>
          <w:p w14:paraId="6842849B" w14:textId="77777777" w:rsidR="00AA2483" w:rsidRPr="00AA2483" w:rsidRDefault="00AA2483" w:rsidP="00AA2483">
            <w:pPr>
              <w:spacing w:before="20" w:after="20"/>
              <w:ind w:right="602"/>
              <w:jc w:val="right"/>
              <w:rPr>
                <w:szCs w:val="17"/>
                <w:lang w:eastAsia="en-AU"/>
              </w:rPr>
            </w:pPr>
            <w:r w:rsidRPr="00AA2483">
              <w:rPr>
                <w:szCs w:val="17"/>
                <w:lang w:eastAsia="en-AU"/>
              </w:rPr>
              <w:t>1,572</w:t>
            </w:r>
          </w:p>
        </w:tc>
        <w:tc>
          <w:tcPr>
            <w:tcW w:w="1701" w:type="dxa"/>
            <w:noWrap/>
            <w:hideMark/>
          </w:tcPr>
          <w:p w14:paraId="5AE62D03"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6A9FE27" w14:textId="77777777" w:rsidTr="003061C9">
        <w:tc>
          <w:tcPr>
            <w:tcW w:w="3118" w:type="dxa"/>
            <w:noWrap/>
            <w:hideMark/>
          </w:tcPr>
          <w:p w14:paraId="4A2282EA" w14:textId="77777777" w:rsidR="00AA2483" w:rsidRPr="00AA2483" w:rsidRDefault="00AA2483" w:rsidP="00AA2483">
            <w:pPr>
              <w:spacing w:before="20" w:after="20"/>
              <w:rPr>
                <w:szCs w:val="17"/>
                <w:lang w:eastAsia="en-AU"/>
              </w:rPr>
            </w:pPr>
            <w:r w:rsidRPr="00AA2483">
              <w:rPr>
                <w:szCs w:val="17"/>
              </w:rPr>
              <w:t>MEZINEC, Sonya</w:t>
            </w:r>
          </w:p>
        </w:tc>
        <w:tc>
          <w:tcPr>
            <w:tcW w:w="1843" w:type="dxa"/>
            <w:noWrap/>
            <w:hideMark/>
          </w:tcPr>
          <w:p w14:paraId="2905381B" w14:textId="77777777" w:rsidR="00AA2483" w:rsidRPr="00AA2483" w:rsidRDefault="00AA2483" w:rsidP="00AA2483">
            <w:pPr>
              <w:spacing w:before="20" w:after="20"/>
              <w:ind w:right="602"/>
              <w:jc w:val="right"/>
              <w:rPr>
                <w:szCs w:val="17"/>
                <w:lang w:eastAsia="en-AU"/>
              </w:rPr>
            </w:pPr>
            <w:r w:rsidRPr="00AA2483">
              <w:rPr>
                <w:szCs w:val="17"/>
                <w:lang w:eastAsia="en-AU"/>
              </w:rPr>
              <w:t>1,012</w:t>
            </w:r>
          </w:p>
        </w:tc>
        <w:tc>
          <w:tcPr>
            <w:tcW w:w="1701" w:type="dxa"/>
            <w:noWrap/>
            <w:hideMark/>
          </w:tcPr>
          <w:p w14:paraId="48462944"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7BD5F022" w14:textId="77777777" w:rsidTr="003061C9">
        <w:tc>
          <w:tcPr>
            <w:tcW w:w="3118" w:type="dxa"/>
            <w:noWrap/>
            <w:hideMark/>
          </w:tcPr>
          <w:p w14:paraId="0287FFF4" w14:textId="77777777" w:rsidR="00AA2483" w:rsidRPr="00AA2483" w:rsidRDefault="00AA2483" w:rsidP="00AA2483">
            <w:pPr>
              <w:spacing w:before="20" w:after="20"/>
              <w:rPr>
                <w:szCs w:val="17"/>
                <w:lang w:eastAsia="en-AU"/>
              </w:rPr>
            </w:pPr>
            <w:r w:rsidRPr="00AA2483">
              <w:rPr>
                <w:szCs w:val="17"/>
              </w:rPr>
              <w:t>PALEOKASTRITIS, Steve</w:t>
            </w:r>
          </w:p>
        </w:tc>
        <w:tc>
          <w:tcPr>
            <w:tcW w:w="1843" w:type="dxa"/>
            <w:noWrap/>
            <w:hideMark/>
          </w:tcPr>
          <w:p w14:paraId="3672E8B1" w14:textId="77777777" w:rsidR="00AA2483" w:rsidRPr="00AA2483" w:rsidRDefault="00AA2483" w:rsidP="00AA2483">
            <w:pPr>
              <w:spacing w:before="20" w:after="20"/>
              <w:ind w:right="602"/>
              <w:jc w:val="right"/>
              <w:rPr>
                <w:szCs w:val="17"/>
                <w:lang w:eastAsia="en-AU"/>
              </w:rPr>
            </w:pPr>
            <w:r w:rsidRPr="00AA2483">
              <w:rPr>
                <w:szCs w:val="17"/>
                <w:lang w:eastAsia="en-AU"/>
              </w:rPr>
              <w:t>154</w:t>
            </w:r>
          </w:p>
        </w:tc>
        <w:tc>
          <w:tcPr>
            <w:tcW w:w="1701" w:type="dxa"/>
            <w:noWrap/>
            <w:hideMark/>
          </w:tcPr>
          <w:p w14:paraId="715598DB" w14:textId="77777777" w:rsidR="00AA2483" w:rsidRPr="00AA2483" w:rsidRDefault="00AA2483" w:rsidP="00AA2483">
            <w:pPr>
              <w:spacing w:before="20" w:after="20"/>
              <w:jc w:val="center"/>
              <w:rPr>
                <w:szCs w:val="17"/>
                <w:lang w:eastAsia="en-AU"/>
              </w:rPr>
            </w:pPr>
          </w:p>
        </w:tc>
      </w:tr>
      <w:tr w:rsidR="00AA2483" w:rsidRPr="00AA2483" w14:paraId="5092BDCB" w14:textId="77777777" w:rsidTr="003061C9">
        <w:tc>
          <w:tcPr>
            <w:tcW w:w="3118" w:type="dxa"/>
            <w:noWrap/>
            <w:hideMark/>
          </w:tcPr>
          <w:p w14:paraId="596A3BD1" w14:textId="77777777" w:rsidR="00AA2483" w:rsidRPr="00AA2483" w:rsidRDefault="00AA2483" w:rsidP="00AA2483">
            <w:pPr>
              <w:spacing w:before="20" w:after="20"/>
              <w:rPr>
                <w:szCs w:val="17"/>
                <w:lang w:eastAsia="en-AU"/>
              </w:rPr>
            </w:pPr>
            <w:r w:rsidRPr="00AA2483">
              <w:rPr>
                <w:szCs w:val="17"/>
              </w:rPr>
              <w:t>TURNER, Scott James</w:t>
            </w:r>
          </w:p>
        </w:tc>
        <w:tc>
          <w:tcPr>
            <w:tcW w:w="1843" w:type="dxa"/>
            <w:noWrap/>
            <w:hideMark/>
          </w:tcPr>
          <w:p w14:paraId="5B859751" w14:textId="77777777" w:rsidR="00AA2483" w:rsidRPr="00AA2483" w:rsidRDefault="00AA2483" w:rsidP="00AA2483">
            <w:pPr>
              <w:spacing w:before="20" w:after="20"/>
              <w:ind w:right="602"/>
              <w:jc w:val="right"/>
              <w:rPr>
                <w:szCs w:val="17"/>
                <w:lang w:eastAsia="en-AU"/>
              </w:rPr>
            </w:pPr>
            <w:r w:rsidRPr="00AA2483">
              <w:rPr>
                <w:szCs w:val="17"/>
                <w:lang w:eastAsia="en-AU"/>
              </w:rPr>
              <w:t>25</w:t>
            </w:r>
          </w:p>
        </w:tc>
        <w:tc>
          <w:tcPr>
            <w:tcW w:w="1701" w:type="dxa"/>
            <w:noWrap/>
            <w:hideMark/>
          </w:tcPr>
          <w:p w14:paraId="2F0AE8D3" w14:textId="77777777" w:rsidR="00AA2483" w:rsidRPr="00AA2483" w:rsidRDefault="00AA2483" w:rsidP="00AA2483">
            <w:pPr>
              <w:spacing w:before="20" w:after="20"/>
              <w:jc w:val="center"/>
              <w:rPr>
                <w:szCs w:val="17"/>
                <w:lang w:eastAsia="en-AU"/>
              </w:rPr>
            </w:pPr>
          </w:p>
        </w:tc>
      </w:tr>
      <w:tr w:rsidR="00AA2483" w:rsidRPr="00AA2483" w14:paraId="23B7DE49" w14:textId="77777777" w:rsidTr="003061C9">
        <w:tc>
          <w:tcPr>
            <w:tcW w:w="3118" w:type="dxa"/>
            <w:noWrap/>
            <w:hideMark/>
          </w:tcPr>
          <w:p w14:paraId="2887F81A" w14:textId="77777777" w:rsidR="00AA2483" w:rsidRPr="00AA2483" w:rsidRDefault="00AA2483" w:rsidP="00AA2483">
            <w:pPr>
              <w:spacing w:before="20" w:after="20"/>
              <w:rPr>
                <w:szCs w:val="17"/>
                <w:lang w:eastAsia="en-AU"/>
              </w:rPr>
            </w:pPr>
            <w:r w:rsidRPr="00AA2483">
              <w:rPr>
                <w:szCs w:val="17"/>
              </w:rPr>
              <w:t>AMOROSO, Kate</w:t>
            </w:r>
          </w:p>
        </w:tc>
        <w:tc>
          <w:tcPr>
            <w:tcW w:w="1843" w:type="dxa"/>
            <w:noWrap/>
            <w:hideMark/>
          </w:tcPr>
          <w:p w14:paraId="0345D1BE" w14:textId="77777777" w:rsidR="00AA2483" w:rsidRPr="00AA2483" w:rsidRDefault="00AA2483" w:rsidP="00AA2483">
            <w:pPr>
              <w:spacing w:before="20" w:after="20"/>
              <w:ind w:right="602"/>
              <w:jc w:val="right"/>
              <w:rPr>
                <w:szCs w:val="17"/>
                <w:lang w:eastAsia="en-AU"/>
              </w:rPr>
            </w:pPr>
            <w:r w:rsidRPr="00AA2483">
              <w:rPr>
                <w:szCs w:val="17"/>
                <w:lang w:eastAsia="en-AU"/>
              </w:rPr>
              <w:t>389</w:t>
            </w:r>
          </w:p>
        </w:tc>
        <w:tc>
          <w:tcPr>
            <w:tcW w:w="1701" w:type="dxa"/>
            <w:noWrap/>
            <w:hideMark/>
          </w:tcPr>
          <w:p w14:paraId="288C26C3"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22020132" w14:textId="77777777" w:rsidTr="003061C9">
        <w:tc>
          <w:tcPr>
            <w:tcW w:w="3118" w:type="dxa"/>
            <w:noWrap/>
            <w:hideMark/>
          </w:tcPr>
          <w:p w14:paraId="5FD76006" w14:textId="77777777" w:rsidR="00AA2483" w:rsidRPr="00AA2483" w:rsidRDefault="00AA2483" w:rsidP="00AA2483">
            <w:pPr>
              <w:spacing w:before="20" w:after="20"/>
              <w:rPr>
                <w:szCs w:val="17"/>
                <w:lang w:eastAsia="en-AU"/>
              </w:rPr>
            </w:pPr>
            <w:r w:rsidRPr="00AA2483">
              <w:rPr>
                <w:szCs w:val="17"/>
              </w:rPr>
              <w:t>HERRMANN, Alysha</w:t>
            </w:r>
          </w:p>
        </w:tc>
        <w:tc>
          <w:tcPr>
            <w:tcW w:w="1843" w:type="dxa"/>
            <w:noWrap/>
            <w:hideMark/>
          </w:tcPr>
          <w:p w14:paraId="648BA749" w14:textId="77777777" w:rsidR="00AA2483" w:rsidRPr="00AA2483" w:rsidRDefault="00AA2483" w:rsidP="00AA2483">
            <w:pPr>
              <w:spacing w:before="20" w:after="20"/>
              <w:ind w:right="602"/>
              <w:jc w:val="right"/>
              <w:rPr>
                <w:szCs w:val="17"/>
                <w:lang w:eastAsia="en-AU"/>
              </w:rPr>
            </w:pPr>
            <w:r w:rsidRPr="00AA2483">
              <w:rPr>
                <w:szCs w:val="17"/>
                <w:lang w:eastAsia="en-AU"/>
              </w:rPr>
              <w:t>119</w:t>
            </w:r>
          </w:p>
        </w:tc>
        <w:tc>
          <w:tcPr>
            <w:tcW w:w="1701" w:type="dxa"/>
            <w:noWrap/>
            <w:hideMark/>
          </w:tcPr>
          <w:p w14:paraId="5C9D84F1" w14:textId="77777777" w:rsidR="00AA2483" w:rsidRPr="00AA2483" w:rsidRDefault="00AA2483" w:rsidP="00AA2483">
            <w:pPr>
              <w:spacing w:before="20" w:after="20"/>
              <w:jc w:val="center"/>
              <w:rPr>
                <w:szCs w:val="17"/>
                <w:lang w:eastAsia="en-AU"/>
              </w:rPr>
            </w:pPr>
          </w:p>
        </w:tc>
      </w:tr>
      <w:tr w:rsidR="00AA2483" w:rsidRPr="00AA2483" w14:paraId="30EF87B8" w14:textId="77777777" w:rsidTr="003061C9">
        <w:tc>
          <w:tcPr>
            <w:tcW w:w="3118" w:type="dxa"/>
            <w:noWrap/>
            <w:hideMark/>
          </w:tcPr>
          <w:p w14:paraId="41F4A75E" w14:textId="77777777" w:rsidR="00AA2483" w:rsidRPr="00AA2483" w:rsidRDefault="00AA2483" w:rsidP="00AA2483">
            <w:pPr>
              <w:spacing w:before="20" w:after="20"/>
              <w:rPr>
                <w:szCs w:val="17"/>
                <w:lang w:eastAsia="en-AU"/>
              </w:rPr>
            </w:pPr>
            <w:r w:rsidRPr="00AA2483">
              <w:rPr>
                <w:szCs w:val="17"/>
              </w:rPr>
              <w:t>VIRGO, Jason</w:t>
            </w:r>
          </w:p>
        </w:tc>
        <w:tc>
          <w:tcPr>
            <w:tcW w:w="1843" w:type="dxa"/>
            <w:noWrap/>
            <w:hideMark/>
          </w:tcPr>
          <w:p w14:paraId="61C59092" w14:textId="77777777" w:rsidR="00AA2483" w:rsidRPr="00AA2483" w:rsidRDefault="00AA2483" w:rsidP="00AA2483">
            <w:pPr>
              <w:spacing w:before="20" w:after="20"/>
              <w:ind w:right="602"/>
              <w:jc w:val="right"/>
              <w:rPr>
                <w:szCs w:val="17"/>
                <w:lang w:eastAsia="en-AU"/>
              </w:rPr>
            </w:pPr>
            <w:r w:rsidRPr="00AA2483">
              <w:rPr>
                <w:szCs w:val="17"/>
                <w:lang w:eastAsia="en-AU"/>
              </w:rPr>
              <w:t>326</w:t>
            </w:r>
          </w:p>
        </w:tc>
        <w:tc>
          <w:tcPr>
            <w:tcW w:w="1701" w:type="dxa"/>
            <w:noWrap/>
            <w:hideMark/>
          </w:tcPr>
          <w:p w14:paraId="73481F8E" w14:textId="77777777" w:rsidR="00AA2483" w:rsidRPr="00AA2483" w:rsidRDefault="00AA2483" w:rsidP="00AA2483">
            <w:pPr>
              <w:spacing w:before="20" w:after="20"/>
              <w:jc w:val="center"/>
              <w:rPr>
                <w:szCs w:val="17"/>
                <w:lang w:eastAsia="en-AU"/>
              </w:rPr>
            </w:pPr>
          </w:p>
        </w:tc>
      </w:tr>
      <w:tr w:rsidR="00AA2483" w:rsidRPr="00AA2483" w14:paraId="19D7C5B5" w14:textId="77777777" w:rsidTr="003061C9">
        <w:tc>
          <w:tcPr>
            <w:tcW w:w="3118" w:type="dxa"/>
            <w:noWrap/>
            <w:hideMark/>
          </w:tcPr>
          <w:p w14:paraId="70365E81" w14:textId="77777777" w:rsidR="00AA2483" w:rsidRPr="00AA2483" w:rsidRDefault="00AA2483" w:rsidP="00AA2483">
            <w:pPr>
              <w:spacing w:before="20" w:after="20"/>
              <w:rPr>
                <w:szCs w:val="17"/>
                <w:lang w:eastAsia="en-AU"/>
              </w:rPr>
            </w:pPr>
            <w:r w:rsidRPr="00AA2483">
              <w:rPr>
                <w:szCs w:val="17"/>
              </w:rPr>
              <w:t>JENNER, Paul</w:t>
            </w:r>
          </w:p>
        </w:tc>
        <w:tc>
          <w:tcPr>
            <w:tcW w:w="1843" w:type="dxa"/>
            <w:noWrap/>
            <w:hideMark/>
          </w:tcPr>
          <w:p w14:paraId="70D471B2" w14:textId="77777777" w:rsidR="00AA2483" w:rsidRPr="00AA2483" w:rsidRDefault="00AA2483" w:rsidP="00AA2483">
            <w:pPr>
              <w:spacing w:before="20" w:after="20"/>
              <w:ind w:right="602"/>
              <w:jc w:val="right"/>
              <w:rPr>
                <w:szCs w:val="17"/>
                <w:lang w:eastAsia="en-AU"/>
              </w:rPr>
            </w:pPr>
            <w:r w:rsidRPr="00AA2483">
              <w:rPr>
                <w:szCs w:val="17"/>
                <w:lang w:eastAsia="en-AU"/>
              </w:rPr>
              <w:t>566</w:t>
            </w:r>
          </w:p>
        </w:tc>
        <w:tc>
          <w:tcPr>
            <w:tcW w:w="1701" w:type="dxa"/>
            <w:noWrap/>
            <w:hideMark/>
          </w:tcPr>
          <w:p w14:paraId="211ABD2A"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4EB166C8" w14:textId="77777777" w:rsidTr="003061C9">
        <w:tc>
          <w:tcPr>
            <w:tcW w:w="3118" w:type="dxa"/>
            <w:noWrap/>
            <w:hideMark/>
          </w:tcPr>
          <w:p w14:paraId="05C8753E" w14:textId="77777777" w:rsidR="00AA2483" w:rsidRPr="00AA2483" w:rsidRDefault="00AA2483" w:rsidP="00AA2483">
            <w:pPr>
              <w:spacing w:before="20" w:after="20"/>
              <w:rPr>
                <w:szCs w:val="17"/>
                <w:lang w:eastAsia="en-AU"/>
              </w:rPr>
            </w:pPr>
            <w:r w:rsidRPr="00AA2483">
              <w:rPr>
                <w:szCs w:val="17"/>
              </w:rPr>
              <w:t>EDWARDS, Justin</w:t>
            </w:r>
          </w:p>
        </w:tc>
        <w:tc>
          <w:tcPr>
            <w:tcW w:w="1843" w:type="dxa"/>
            <w:noWrap/>
            <w:hideMark/>
          </w:tcPr>
          <w:p w14:paraId="76467FBF" w14:textId="77777777" w:rsidR="00AA2483" w:rsidRPr="00AA2483" w:rsidRDefault="00AA2483" w:rsidP="00AA2483">
            <w:pPr>
              <w:spacing w:before="20" w:after="20"/>
              <w:ind w:right="602"/>
              <w:jc w:val="right"/>
              <w:rPr>
                <w:szCs w:val="17"/>
                <w:lang w:eastAsia="en-AU"/>
              </w:rPr>
            </w:pPr>
            <w:r w:rsidRPr="00AA2483">
              <w:rPr>
                <w:szCs w:val="17"/>
                <w:lang w:eastAsia="en-AU"/>
              </w:rPr>
              <w:t>213</w:t>
            </w:r>
          </w:p>
        </w:tc>
        <w:tc>
          <w:tcPr>
            <w:tcW w:w="1701" w:type="dxa"/>
            <w:noWrap/>
            <w:hideMark/>
          </w:tcPr>
          <w:p w14:paraId="099FB362" w14:textId="77777777" w:rsidR="00AA2483" w:rsidRPr="00AA2483" w:rsidRDefault="00AA2483" w:rsidP="00AA2483">
            <w:pPr>
              <w:spacing w:before="20" w:after="20"/>
              <w:jc w:val="center"/>
              <w:rPr>
                <w:szCs w:val="17"/>
                <w:lang w:eastAsia="en-AU"/>
              </w:rPr>
            </w:pPr>
          </w:p>
        </w:tc>
      </w:tr>
      <w:tr w:rsidR="00AA2483" w:rsidRPr="00AA2483" w14:paraId="49B4F0CA" w14:textId="77777777" w:rsidTr="003061C9">
        <w:tc>
          <w:tcPr>
            <w:tcW w:w="3118" w:type="dxa"/>
            <w:noWrap/>
            <w:hideMark/>
          </w:tcPr>
          <w:p w14:paraId="06C0D8A2" w14:textId="77777777" w:rsidR="00AA2483" w:rsidRPr="00AA2483" w:rsidRDefault="00AA2483" w:rsidP="00AA2483">
            <w:pPr>
              <w:spacing w:before="20" w:after="20"/>
              <w:rPr>
                <w:szCs w:val="17"/>
                <w:lang w:eastAsia="en-AU"/>
              </w:rPr>
            </w:pPr>
            <w:r w:rsidRPr="00AA2483">
              <w:rPr>
                <w:szCs w:val="17"/>
              </w:rPr>
              <w:t>MORELLO, Frank</w:t>
            </w:r>
          </w:p>
        </w:tc>
        <w:tc>
          <w:tcPr>
            <w:tcW w:w="1843" w:type="dxa"/>
            <w:noWrap/>
            <w:hideMark/>
          </w:tcPr>
          <w:p w14:paraId="2F436764" w14:textId="77777777" w:rsidR="00AA2483" w:rsidRPr="00AA2483" w:rsidRDefault="00AA2483" w:rsidP="00AA2483">
            <w:pPr>
              <w:spacing w:before="20" w:after="20"/>
              <w:ind w:right="602"/>
              <w:jc w:val="right"/>
              <w:rPr>
                <w:szCs w:val="17"/>
                <w:lang w:eastAsia="en-AU"/>
              </w:rPr>
            </w:pPr>
            <w:r w:rsidRPr="00AA2483">
              <w:rPr>
                <w:szCs w:val="17"/>
                <w:lang w:eastAsia="en-AU"/>
              </w:rPr>
              <w:t>379</w:t>
            </w:r>
          </w:p>
        </w:tc>
        <w:tc>
          <w:tcPr>
            <w:tcW w:w="1701" w:type="dxa"/>
            <w:noWrap/>
            <w:hideMark/>
          </w:tcPr>
          <w:p w14:paraId="47E22512"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3A1BDBE6" w14:textId="77777777" w:rsidTr="003061C9">
        <w:tc>
          <w:tcPr>
            <w:tcW w:w="3118" w:type="dxa"/>
            <w:noWrap/>
            <w:hideMark/>
          </w:tcPr>
          <w:p w14:paraId="3D8659A3" w14:textId="77777777" w:rsidR="00AA2483" w:rsidRPr="00AA2483" w:rsidRDefault="00AA2483" w:rsidP="00AA2483">
            <w:pPr>
              <w:spacing w:before="20" w:after="20"/>
              <w:rPr>
                <w:szCs w:val="17"/>
                <w:lang w:eastAsia="en-AU"/>
              </w:rPr>
            </w:pPr>
            <w:r w:rsidRPr="00AA2483">
              <w:rPr>
                <w:szCs w:val="17"/>
              </w:rPr>
              <w:t>LYNAGH, Josh</w:t>
            </w:r>
          </w:p>
        </w:tc>
        <w:tc>
          <w:tcPr>
            <w:tcW w:w="1843" w:type="dxa"/>
            <w:noWrap/>
            <w:hideMark/>
          </w:tcPr>
          <w:p w14:paraId="66299D67" w14:textId="77777777" w:rsidR="00AA2483" w:rsidRPr="00AA2483" w:rsidRDefault="00AA2483" w:rsidP="00AA2483">
            <w:pPr>
              <w:spacing w:before="20" w:after="20"/>
              <w:ind w:right="602"/>
              <w:jc w:val="right"/>
              <w:rPr>
                <w:szCs w:val="17"/>
                <w:lang w:eastAsia="en-AU"/>
              </w:rPr>
            </w:pPr>
            <w:r w:rsidRPr="00AA2483">
              <w:rPr>
                <w:szCs w:val="17"/>
                <w:lang w:eastAsia="en-AU"/>
              </w:rPr>
              <w:t>764</w:t>
            </w:r>
          </w:p>
        </w:tc>
        <w:tc>
          <w:tcPr>
            <w:tcW w:w="1701" w:type="dxa"/>
            <w:noWrap/>
            <w:hideMark/>
          </w:tcPr>
          <w:p w14:paraId="6588546E"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576A2864" w14:textId="77777777" w:rsidTr="003061C9">
        <w:tc>
          <w:tcPr>
            <w:tcW w:w="3118" w:type="dxa"/>
            <w:noWrap/>
            <w:hideMark/>
          </w:tcPr>
          <w:p w14:paraId="59CFDB86" w14:textId="77777777" w:rsidR="00AA2483" w:rsidRPr="00AA2483" w:rsidRDefault="00AA2483" w:rsidP="00AA2483">
            <w:pPr>
              <w:spacing w:before="20" w:after="20"/>
              <w:rPr>
                <w:szCs w:val="17"/>
                <w:lang w:eastAsia="en-AU"/>
              </w:rPr>
            </w:pPr>
            <w:r w:rsidRPr="00AA2483">
              <w:rPr>
                <w:szCs w:val="17"/>
              </w:rPr>
              <w:t>MORALE, Bruce Sebastian</w:t>
            </w:r>
          </w:p>
        </w:tc>
        <w:tc>
          <w:tcPr>
            <w:tcW w:w="1843" w:type="dxa"/>
            <w:noWrap/>
            <w:hideMark/>
          </w:tcPr>
          <w:p w14:paraId="16257CC6" w14:textId="77777777" w:rsidR="00AA2483" w:rsidRPr="00AA2483" w:rsidRDefault="00AA2483" w:rsidP="00AA2483">
            <w:pPr>
              <w:spacing w:before="20" w:after="20"/>
              <w:ind w:right="602"/>
              <w:jc w:val="right"/>
              <w:rPr>
                <w:szCs w:val="17"/>
                <w:lang w:eastAsia="en-AU"/>
              </w:rPr>
            </w:pPr>
            <w:r w:rsidRPr="00AA2483">
              <w:rPr>
                <w:szCs w:val="17"/>
                <w:lang w:eastAsia="en-AU"/>
              </w:rPr>
              <w:t>268</w:t>
            </w:r>
          </w:p>
        </w:tc>
        <w:tc>
          <w:tcPr>
            <w:tcW w:w="1701" w:type="dxa"/>
            <w:noWrap/>
            <w:hideMark/>
          </w:tcPr>
          <w:p w14:paraId="37306A48" w14:textId="77777777" w:rsidR="00AA2483" w:rsidRPr="00AA2483" w:rsidRDefault="00AA2483" w:rsidP="00AA2483">
            <w:pPr>
              <w:spacing w:before="20" w:after="20"/>
              <w:jc w:val="center"/>
              <w:rPr>
                <w:szCs w:val="17"/>
                <w:lang w:eastAsia="en-AU"/>
              </w:rPr>
            </w:pPr>
          </w:p>
        </w:tc>
      </w:tr>
      <w:tr w:rsidR="00AA2483" w:rsidRPr="00AA2483" w14:paraId="2EC1D8B1" w14:textId="77777777" w:rsidTr="003061C9">
        <w:tc>
          <w:tcPr>
            <w:tcW w:w="3118" w:type="dxa"/>
            <w:noWrap/>
            <w:hideMark/>
          </w:tcPr>
          <w:p w14:paraId="1E9C752C" w14:textId="77777777" w:rsidR="00AA2483" w:rsidRPr="00AA2483" w:rsidRDefault="00AA2483" w:rsidP="00AA2483">
            <w:pPr>
              <w:spacing w:before="20" w:after="20"/>
              <w:rPr>
                <w:szCs w:val="17"/>
                <w:lang w:eastAsia="en-AU"/>
              </w:rPr>
            </w:pPr>
            <w:r w:rsidRPr="00AA2483">
              <w:rPr>
                <w:szCs w:val="17"/>
              </w:rPr>
              <w:t>DRINKELL, Owen</w:t>
            </w:r>
          </w:p>
        </w:tc>
        <w:tc>
          <w:tcPr>
            <w:tcW w:w="1843" w:type="dxa"/>
            <w:noWrap/>
            <w:hideMark/>
          </w:tcPr>
          <w:p w14:paraId="7347E196" w14:textId="77777777" w:rsidR="00AA2483" w:rsidRPr="00AA2483" w:rsidRDefault="00AA2483" w:rsidP="00AA2483">
            <w:pPr>
              <w:spacing w:before="20" w:after="20"/>
              <w:ind w:right="602"/>
              <w:jc w:val="right"/>
              <w:rPr>
                <w:szCs w:val="17"/>
                <w:lang w:eastAsia="en-AU"/>
              </w:rPr>
            </w:pPr>
            <w:r w:rsidRPr="00AA2483">
              <w:rPr>
                <w:szCs w:val="17"/>
                <w:lang w:eastAsia="en-AU"/>
              </w:rPr>
              <w:t>60</w:t>
            </w:r>
          </w:p>
        </w:tc>
        <w:tc>
          <w:tcPr>
            <w:tcW w:w="1701" w:type="dxa"/>
            <w:noWrap/>
            <w:hideMark/>
          </w:tcPr>
          <w:p w14:paraId="27A63812" w14:textId="77777777" w:rsidR="00AA2483" w:rsidRPr="00AA2483" w:rsidRDefault="00AA2483" w:rsidP="00AA2483">
            <w:pPr>
              <w:spacing w:before="20" w:after="20"/>
              <w:jc w:val="center"/>
              <w:rPr>
                <w:szCs w:val="17"/>
                <w:lang w:eastAsia="en-AU"/>
              </w:rPr>
            </w:pPr>
          </w:p>
        </w:tc>
      </w:tr>
      <w:tr w:rsidR="00AA2483" w:rsidRPr="00AA2483" w14:paraId="1A1F8B54" w14:textId="77777777" w:rsidTr="003061C9">
        <w:tc>
          <w:tcPr>
            <w:tcW w:w="3118" w:type="dxa"/>
            <w:noWrap/>
            <w:hideMark/>
          </w:tcPr>
          <w:p w14:paraId="5DA2C315" w14:textId="77777777" w:rsidR="00AA2483" w:rsidRPr="00AA2483" w:rsidRDefault="00AA2483" w:rsidP="00AA2483">
            <w:pPr>
              <w:spacing w:before="20" w:after="20"/>
              <w:rPr>
                <w:szCs w:val="17"/>
                <w:lang w:eastAsia="en-AU"/>
              </w:rPr>
            </w:pPr>
            <w:r w:rsidRPr="00AA2483">
              <w:rPr>
                <w:szCs w:val="17"/>
              </w:rPr>
              <w:t>VON STANKE, Ian David</w:t>
            </w:r>
          </w:p>
        </w:tc>
        <w:tc>
          <w:tcPr>
            <w:tcW w:w="1843" w:type="dxa"/>
            <w:noWrap/>
            <w:hideMark/>
          </w:tcPr>
          <w:p w14:paraId="4822F317" w14:textId="77777777" w:rsidR="00AA2483" w:rsidRPr="00AA2483" w:rsidRDefault="00AA2483" w:rsidP="00AA2483">
            <w:pPr>
              <w:spacing w:before="20" w:after="20"/>
              <w:ind w:right="602"/>
              <w:jc w:val="right"/>
              <w:rPr>
                <w:szCs w:val="17"/>
                <w:lang w:eastAsia="en-AU"/>
              </w:rPr>
            </w:pPr>
            <w:r w:rsidRPr="00AA2483">
              <w:rPr>
                <w:szCs w:val="17"/>
                <w:lang w:eastAsia="en-AU"/>
              </w:rPr>
              <w:t>307</w:t>
            </w:r>
          </w:p>
        </w:tc>
        <w:tc>
          <w:tcPr>
            <w:tcW w:w="1701" w:type="dxa"/>
            <w:noWrap/>
            <w:hideMark/>
          </w:tcPr>
          <w:p w14:paraId="7FD499DC" w14:textId="77777777" w:rsidR="00AA2483" w:rsidRPr="00AA2483" w:rsidRDefault="00AA2483" w:rsidP="00AA2483">
            <w:pPr>
              <w:spacing w:before="20" w:after="20"/>
              <w:jc w:val="center"/>
              <w:rPr>
                <w:szCs w:val="17"/>
                <w:lang w:eastAsia="en-AU"/>
              </w:rPr>
            </w:pPr>
          </w:p>
        </w:tc>
      </w:tr>
      <w:tr w:rsidR="00AA2483" w:rsidRPr="00AA2483" w14:paraId="3E16852C" w14:textId="77777777" w:rsidTr="003061C9">
        <w:tc>
          <w:tcPr>
            <w:tcW w:w="3118" w:type="dxa"/>
            <w:noWrap/>
            <w:hideMark/>
          </w:tcPr>
          <w:p w14:paraId="4730D97A" w14:textId="77777777" w:rsidR="00AA2483" w:rsidRPr="00AA2483" w:rsidRDefault="00AA2483" w:rsidP="00AA2483">
            <w:pPr>
              <w:spacing w:before="20" w:after="20"/>
              <w:rPr>
                <w:szCs w:val="17"/>
                <w:lang w:eastAsia="en-AU"/>
              </w:rPr>
            </w:pPr>
            <w:r w:rsidRPr="00AA2483">
              <w:rPr>
                <w:szCs w:val="17"/>
              </w:rPr>
              <w:t>JONES, Llew</w:t>
            </w:r>
          </w:p>
        </w:tc>
        <w:tc>
          <w:tcPr>
            <w:tcW w:w="1843" w:type="dxa"/>
            <w:noWrap/>
            <w:hideMark/>
          </w:tcPr>
          <w:p w14:paraId="3813ED7F" w14:textId="77777777" w:rsidR="00AA2483" w:rsidRPr="00AA2483" w:rsidRDefault="00AA2483" w:rsidP="00AA2483">
            <w:pPr>
              <w:spacing w:before="20" w:after="20"/>
              <w:ind w:right="602"/>
              <w:jc w:val="right"/>
              <w:rPr>
                <w:szCs w:val="17"/>
                <w:lang w:eastAsia="en-AU"/>
              </w:rPr>
            </w:pPr>
            <w:r w:rsidRPr="00AA2483">
              <w:rPr>
                <w:szCs w:val="17"/>
                <w:lang w:eastAsia="en-AU"/>
              </w:rPr>
              <w:t>164</w:t>
            </w:r>
          </w:p>
        </w:tc>
        <w:tc>
          <w:tcPr>
            <w:tcW w:w="1701" w:type="dxa"/>
            <w:noWrap/>
            <w:hideMark/>
          </w:tcPr>
          <w:p w14:paraId="6F8AE23F" w14:textId="77777777" w:rsidR="00AA2483" w:rsidRPr="00AA2483" w:rsidRDefault="00AA2483" w:rsidP="00AA2483">
            <w:pPr>
              <w:spacing w:before="20" w:after="20"/>
              <w:jc w:val="center"/>
              <w:rPr>
                <w:szCs w:val="17"/>
                <w:lang w:eastAsia="en-AU"/>
              </w:rPr>
            </w:pPr>
          </w:p>
        </w:tc>
      </w:tr>
      <w:tr w:rsidR="00AA2483" w:rsidRPr="00AA2483" w14:paraId="6D6FB2F0" w14:textId="77777777" w:rsidTr="003061C9">
        <w:tc>
          <w:tcPr>
            <w:tcW w:w="3118" w:type="dxa"/>
            <w:noWrap/>
            <w:hideMark/>
          </w:tcPr>
          <w:p w14:paraId="00FFAD40" w14:textId="77777777" w:rsidR="00AA2483" w:rsidRPr="00AA2483" w:rsidRDefault="00AA2483" w:rsidP="00AA2483">
            <w:pPr>
              <w:spacing w:before="20" w:after="40"/>
              <w:rPr>
                <w:szCs w:val="17"/>
                <w:lang w:eastAsia="en-AU"/>
              </w:rPr>
            </w:pPr>
            <w:r w:rsidRPr="00AA2483">
              <w:rPr>
                <w:szCs w:val="17"/>
              </w:rPr>
              <w:t>RAEDEL, Kevin</w:t>
            </w:r>
          </w:p>
        </w:tc>
        <w:tc>
          <w:tcPr>
            <w:tcW w:w="1843" w:type="dxa"/>
            <w:noWrap/>
            <w:hideMark/>
          </w:tcPr>
          <w:p w14:paraId="6BA60F91" w14:textId="77777777" w:rsidR="00AA2483" w:rsidRPr="00AA2483" w:rsidRDefault="00AA2483" w:rsidP="00AA2483">
            <w:pPr>
              <w:spacing w:before="20" w:after="20"/>
              <w:ind w:right="602"/>
              <w:jc w:val="right"/>
              <w:rPr>
                <w:szCs w:val="17"/>
                <w:lang w:eastAsia="en-AU"/>
              </w:rPr>
            </w:pPr>
            <w:r w:rsidRPr="00AA2483">
              <w:rPr>
                <w:szCs w:val="17"/>
                <w:lang w:eastAsia="en-AU"/>
              </w:rPr>
              <w:t>48</w:t>
            </w:r>
          </w:p>
        </w:tc>
        <w:tc>
          <w:tcPr>
            <w:tcW w:w="1701" w:type="dxa"/>
            <w:noWrap/>
            <w:hideMark/>
          </w:tcPr>
          <w:p w14:paraId="5CB02B08" w14:textId="77777777" w:rsidR="00AA2483" w:rsidRPr="00AA2483" w:rsidRDefault="00AA2483" w:rsidP="00AA2483">
            <w:pPr>
              <w:spacing w:before="20" w:after="20"/>
              <w:jc w:val="center"/>
              <w:rPr>
                <w:szCs w:val="17"/>
                <w:lang w:eastAsia="en-AU"/>
              </w:rPr>
            </w:pPr>
          </w:p>
        </w:tc>
      </w:tr>
    </w:tbl>
    <w:p w14:paraId="713083A4" w14:textId="77777777" w:rsidR="00AA2483" w:rsidRPr="00AA2483" w:rsidRDefault="00AA2483" w:rsidP="00AA2483">
      <w:pPr>
        <w:spacing w:before="120" w:after="120"/>
        <w:jc w:val="center"/>
        <w:rPr>
          <w:b/>
          <w:bCs/>
          <w:szCs w:val="17"/>
        </w:rPr>
      </w:pPr>
      <w:r w:rsidRPr="00AA2483">
        <w:rPr>
          <w:b/>
          <w:bCs/>
          <w:szCs w:val="17"/>
        </w:rPr>
        <w:t>District Council of Mount Remarkable</w:t>
      </w:r>
    </w:p>
    <w:p w14:paraId="6D371E7D" w14:textId="77777777" w:rsidR="00AA2483" w:rsidRPr="00AA2483" w:rsidRDefault="00AA2483" w:rsidP="00AA2483">
      <w:pPr>
        <w:spacing w:before="80"/>
        <w:rPr>
          <w:b/>
          <w:bCs/>
          <w:szCs w:val="17"/>
          <w:lang w:val="en-US"/>
        </w:rPr>
      </w:pPr>
      <w:proofErr w:type="spellStart"/>
      <w:r w:rsidRPr="00AA2483">
        <w:rPr>
          <w:b/>
          <w:bCs/>
          <w:szCs w:val="17"/>
          <w:lang w:val="en-US"/>
        </w:rPr>
        <w:t>Telowie</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3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2C20558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699A19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ED9D5C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5EB3A1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B089C96" w14:textId="77777777" w:rsidTr="003061C9">
        <w:tc>
          <w:tcPr>
            <w:tcW w:w="3118" w:type="dxa"/>
            <w:noWrap/>
            <w:hideMark/>
          </w:tcPr>
          <w:p w14:paraId="6F7D04D6" w14:textId="77777777" w:rsidR="00AA2483" w:rsidRPr="00AA2483" w:rsidRDefault="00AA2483" w:rsidP="00AA2483">
            <w:pPr>
              <w:spacing w:before="20" w:after="20"/>
              <w:rPr>
                <w:szCs w:val="17"/>
                <w:lang w:eastAsia="en-AU"/>
              </w:rPr>
            </w:pPr>
            <w:r w:rsidRPr="00AA2483">
              <w:rPr>
                <w:szCs w:val="17"/>
                <w:lang w:eastAsia="en-AU"/>
              </w:rPr>
              <w:t>HEASLIP, Phillip Michael</w:t>
            </w:r>
          </w:p>
        </w:tc>
        <w:tc>
          <w:tcPr>
            <w:tcW w:w="1843" w:type="dxa"/>
            <w:noWrap/>
            <w:hideMark/>
          </w:tcPr>
          <w:p w14:paraId="2A2F70D1"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907CB21"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990543B" w14:textId="77777777" w:rsidTr="003061C9">
        <w:tc>
          <w:tcPr>
            <w:tcW w:w="3118" w:type="dxa"/>
            <w:noWrap/>
            <w:hideMark/>
          </w:tcPr>
          <w:p w14:paraId="546BFA09" w14:textId="77777777" w:rsidR="00AA2483" w:rsidRPr="00AA2483" w:rsidRDefault="00AA2483" w:rsidP="00AA2483">
            <w:pPr>
              <w:spacing w:before="20" w:after="20"/>
              <w:rPr>
                <w:szCs w:val="17"/>
                <w:lang w:eastAsia="en-AU"/>
              </w:rPr>
            </w:pPr>
            <w:proofErr w:type="spellStart"/>
            <w:r w:rsidRPr="00AA2483">
              <w:rPr>
                <w:szCs w:val="17"/>
                <w:lang w:eastAsia="en-AU"/>
              </w:rPr>
              <w:t>McCARTHY</w:t>
            </w:r>
            <w:proofErr w:type="spellEnd"/>
            <w:r w:rsidRPr="00AA2483">
              <w:rPr>
                <w:szCs w:val="17"/>
                <w:lang w:eastAsia="en-AU"/>
              </w:rPr>
              <w:t>, Stephen</w:t>
            </w:r>
          </w:p>
        </w:tc>
        <w:tc>
          <w:tcPr>
            <w:tcW w:w="1843" w:type="dxa"/>
            <w:noWrap/>
            <w:hideMark/>
          </w:tcPr>
          <w:p w14:paraId="4D64196A"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142FD1CD"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4141BD4D" w14:textId="77777777" w:rsidTr="003061C9">
        <w:tc>
          <w:tcPr>
            <w:tcW w:w="3118" w:type="dxa"/>
            <w:noWrap/>
            <w:hideMark/>
          </w:tcPr>
          <w:p w14:paraId="00FC1C1A" w14:textId="77777777" w:rsidR="00AA2483" w:rsidRPr="00AA2483" w:rsidRDefault="00AA2483" w:rsidP="00AA2483">
            <w:pPr>
              <w:spacing w:before="20" w:after="40"/>
              <w:rPr>
                <w:szCs w:val="17"/>
                <w:lang w:eastAsia="en-AU"/>
              </w:rPr>
            </w:pPr>
            <w:r w:rsidRPr="00AA2483">
              <w:rPr>
                <w:szCs w:val="17"/>
                <w:lang w:eastAsia="en-AU"/>
              </w:rPr>
              <w:t xml:space="preserve">TATE, </w:t>
            </w:r>
            <w:proofErr w:type="spellStart"/>
            <w:r w:rsidRPr="00AA2483">
              <w:rPr>
                <w:szCs w:val="17"/>
                <w:lang w:eastAsia="en-AU"/>
              </w:rPr>
              <w:t>Sheriden</w:t>
            </w:r>
            <w:proofErr w:type="spellEnd"/>
          </w:p>
        </w:tc>
        <w:tc>
          <w:tcPr>
            <w:tcW w:w="1843" w:type="dxa"/>
            <w:noWrap/>
            <w:hideMark/>
          </w:tcPr>
          <w:p w14:paraId="62CEBB8E"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2FFE1393"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24F756F4" w14:textId="77777777" w:rsidR="00326105" w:rsidRDefault="00326105">
      <w:pPr>
        <w:spacing w:after="0" w:line="240" w:lineRule="auto"/>
        <w:jc w:val="left"/>
        <w:rPr>
          <w:b/>
          <w:bCs/>
          <w:szCs w:val="17"/>
          <w:lang w:val="en-US"/>
        </w:rPr>
      </w:pPr>
      <w:r>
        <w:rPr>
          <w:b/>
          <w:bCs/>
          <w:szCs w:val="17"/>
          <w:lang w:val="en-US"/>
        </w:rPr>
        <w:br w:type="page"/>
      </w:r>
    </w:p>
    <w:p w14:paraId="12081714" w14:textId="2308D59B" w:rsidR="00AA2483" w:rsidRPr="00AA2483" w:rsidRDefault="00AA2483" w:rsidP="00AA2483">
      <w:pPr>
        <w:spacing w:before="80"/>
        <w:rPr>
          <w:b/>
          <w:bCs/>
          <w:szCs w:val="17"/>
          <w:lang w:val="en-US"/>
        </w:rPr>
      </w:pPr>
      <w:proofErr w:type="spellStart"/>
      <w:r w:rsidRPr="00AA2483">
        <w:rPr>
          <w:b/>
          <w:bCs/>
          <w:szCs w:val="17"/>
          <w:lang w:val="en-US"/>
        </w:rPr>
        <w:t>Willochra</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4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2421B61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B6A278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27AD73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D9EE772"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DF14D8A" w14:textId="77777777" w:rsidTr="003061C9">
        <w:tc>
          <w:tcPr>
            <w:tcW w:w="3118" w:type="dxa"/>
            <w:noWrap/>
            <w:hideMark/>
          </w:tcPr>
          <w:p w14:paraId="3C525FC0" w14:textId="77777777" w:rsidR="00AA2483" w:rsidRPr="00AA2483" w:rsidRDefault="00AA2483" w:rsidP="00AA2483">
            <w:pPr>
              <w:spacing w:before="20" w:after="20"/>
              <w:rPr>
                <w:szCs w:val="17"/>
                <w:lang w:eastAsia="en-AU"/>
              </w:rPr>
            </w:pPr>
            <w:r w:rsidRPr="00AA2483">
              <w:rPr>
                <w:szCs w:val="17"/>
                <w:lang w:eastAsia="en-AU"/>
              </w:rPr>
              <w:t>KELLER, Ian (Danny)</w:t>
            </w:r>
          </w:p>
        </w:tc>
        <w:tc>
          <w:tcPr>
            <w:tcW w:w="1843" w:type="dxa"/>
            <w:noWrap/>
            <w:hideMark/>
          </w:tcPr>
          <w:p w14:paraId="3F301DB8"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33F0F4EF"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7FD50EB1" w14:textId="77777777" w:rsidTr="003061C9">
        <w:tc>
          <w:tcPr>
            <w:tcW w:w="3118" w:type="dxa"/>
            <w:noWrap/>
            <w:hideMark/>
          </w:tcPr>
          <w:p w14:paraId="6D38835E" w14:textId="77777777" w:rsidR="00AA2483" w:rsidRPr="00AA2483" w:rsidRDefault="00AA2483" w:rsidP="00AA2483">
            <w:pPr>
              <w:spacing w:before="20" w:after="20"/>
              <w:rPr>
                <w:szCs w:val="17"/>
                <w:lang w:eastAsia="en-AU"/>
              </w:rPr>
            </w:pPr>
            <w:r w:rsidRPr="00AA2483">
              <w:rPr>
                <w:szCs w:val="17"/>
                <w:lang w:eastAsia="en-AU"/>
              </w:rPr>
              <w:t>NOTTLE, Colin Edward</w:t>
            </w:r>
          </w:p>
        </w:tc>
        <w:tc>
          <w:tcPr>
            <w:tcW w:w="1843" w:type="dxa"/>
            <w:noWrap/>
            <w:hideMark/>
          </w:tcPr>
          <w:p w14:paraId="2C149DFE"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2DFDE208"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7DE82612" w14:textId="77777777" w:rsidTr="003061C9">
        <w:tc>
          <w:tcPr>
            <w:tcW w:w="3118" w:type="dxa"/>
            <w:noWrap/>
            <w:hideMark/>
          </w:tcPr>
          <w:p w14:paraId="2BA18893" w14:textId="77777777" w:rsidR="00AA2483" w:rsidRPr="00AA2483" w:rsidRDefault="00AA2483" w:rsidP="00AA2483">
            <w:pPr>
              <w:spacing w:before="20" w:after="40"/>
              <w:rPr>
                <w:szCs w:val="17"/>
                <w:lang w:eastAsia="en-AU"/>
              </w:rPr>
            </w:pPr>
            <w:r w:rsidRPr="00AA2483">
              <w:rPr>
                <w:szCs w:val="17"/>
                <w:lang w:eastAsia="en-AU"/>
              </w:rPr>
              <w:t>TILL, Lesley</w:t>
            </w:r>
          </w:p>
        </w:tc>
        <w:tc>
          <w:tcPr>
            <w:tcW w:w="1843" w:type="dxa"/>
            <w:noWrap/>
            <w:hideMark/>
          </w:tcPr>
          <w:p w14:paraId="6F013502"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1C5B841E"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4E098310" w14:textId="77777777" w:rsidR="00AA2483" w:rsidRPr="00AA2483" w:rsidRDefault="00AA2483" w:rsidP="00AA2483">
      <w:pPr>
        <w:spacing w:before="120" w:after="120"/>
        <w:jc w:val="center"/>
        <w:rPr>
          <w:b/>
          <w:bCs/>
          <w:szCs w:val="17"/>
        </w:rPr>
      </w:pPr>
      <w:r w:rsidRPr="00AA2483">
        <w:rPr>
          <w:b/>
          <w:bCs/>
          <w:szCs w:val="17"/>
        </w:rPr>
        <w:t>The Rural City of Murray Bridge</w:t>
      </w:r>
    </w:p>
    <w:p w14:paraId="5DF5E6D6" w14:textId="77777777" w:rsidR="00AA2483" w:rsidRPr="00AA2483" w:rsidRDefault="00AA2483" w:rsidP="00AA2483">
      <w:pPr>
        <w:spacing w:before="80"/>
        <w:rPr>
          <w:b/>
          <w:bCs/>
          <w:szCs w:val="17"/>
          <w:lang w:val="en-US"/>
        </w:rPr>
      </w:pPr>
      <w:r w:rsidRPr="00AA2483">
        <w:rPr>
          <w:b/>
          <w:bCs/>
          <w:szCs w:val="17"/>
          <w:lang w:val="en-US"/>
        </w:rPr>
        <w:t>Mayor, 1 vacancy</w:t>
      </w:r>
    </w:p>
    <w:p w14:paraId="3DA57A68" w14:textId="77777777" w:rsidR="00AA2483" w:rsidRPr="00AA2483" w:rsidRDefault="00AA2483" w:rsidP="00AA2483">
      <w:pPr>
        <w:spacing w:after="0"/>
        <w:rPr>
          <w:szCs w:val="17"/>
        </w:rPr>
      </w:pPr>
      <w:r w:rsidRPr="00AA2483">
        <w:rPr>
          <w:szCs w:val="17"/>
        </w:rPr>
        <w:t>Formal Ballot Papers: 5,563</w:t>
      </w:r>
    </w:p>
    <w:p w14:paraId="1055B962" w14:textId="77777777" w:rsidR="00AA2483" w:rsidRPr="00AA2483" w:rsidRDefault="00AA2483" w:rsidP="00AA2483">
      <w:pPr>
        <w:spacing w:after="0"/>
        <w:rPr>
          <w:szCs w:val="17"/>
        </w:rPr>
      </w:pPr>
      <w:r w:rsidRPr="00AA2483">
        <w:rPr>
          <w:szCs w:val="17"/>
        </w:rPr>
        <w:t>Informal Ballot Papers: 42</w:t>
      </w:r>
    </w:p>
    <w:p w14:paraId="43B590A9" w14:textId="77777777" w:rsidR="00AA2483" w:rsidRPr="00AA2483" w:rsidRDefault="00AA2483" w:rsidP="00AA2483">
      <w:pPr>
        <w:rPr>
          <w:szCs w:val="17"/>
        </w:rPr>
      </w:pPr>
      <w:r w:rsidRPr="00AA2483">
        <w:rPr>
          <w:szCs w:val="17"/>
        </w:rPr>
        <w:t>Quota: 2,782</w:t>
      </w:r>
    </w:p>
    <w:tbl>
      <w:tblPr>
        <w:tblStyle w:val="Gazettetable"/>
        <w:tblW w:w="6662" w:type="dxa"/>
        <w:tblLook w:val="04A0" w:firstRow="1" w:lastRow="0" w:firstColumn="1" w:lastColumn="0" w:noHBand="0" w:noVBand="1"/>
      </w:tblPr>
      <w:tblGrid>
        <w:gridCol w:w="3118"/>
        <w:gridCol w:w="1843"/>
        <w:gridCol w:w="1701"/>
      </w:tblGrid>
      <w:tr w:rsidR="00AA2483" w:rsidRPr="00AA2483" w14:paraId="5412397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77B75BE"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660C56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981CFEC"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A976B05" w14:textId="77777777" w:rsidTr="003061C9">
        <w:tc>
          <w:tcPr>
            <w:tcW w:w="3118" w:type="dxa"/>
            <w:noWrap/>
            <w:hideMark/>
          </w:tcPr>
          <w:p w14:paraId="5A348FC8" w14:textId="77777777" w:rsidR="00AA2483" w:rsidRPr="00AA2483" w:rsidRDefault="00AA2483" w:rsidP="00AA2483">
            <w:pPr>
              <w:spacing w:before="20" w:after="20"/>
              <w:rPr>
                <w:szCs w:val="17"/>
                <w:lang w:eastAsia="en-AU"/>
              </w:rPr>
            </w:pPr>
            <w:r w:rsidRPr="00AA2483">
              <w:rPr>
                <w:szCs w:val="17"/>
              </w:rPr>
              <w:t>MATTHEWS, Dawn Patricia</w:t>
            </w:r>
          </w:p>
        </w:tc>
        <w:tc>
          <w:tcPr>
            <w:tcW w:w="1843" w:type="dxa"/>
            <w:noWrap/>
            <w:hideMark/>
          </w:tcPr>
          <w:p w14:paraId="2D7CD2E9" w14:textId="77777777" w:rsidR="00AA2483" w:rsidRPr="00AA2483" w:rsidRDefault="00AA2483" w:rsidP="00AA2483">
            <w:pPr>
              <w:spacing w:before="20" w:after="20"/>
              <w:ind w:right="602"/>
              <w:jc w:val="right"/>
              <w:rPr>
                <w:szCs w:val="17"/>
                <w:lang w:eastAsia="en-AU"/>
              </w:rPr>
            </w:pPr>
            <w:r w:rsidRPr="00AA2483">
              <w:rPr>
                <w:szCs w:val="17"/>
                <w:lang w:eastAsia="en-AU"/>
              </w:rPr>
              <w:t>1,470</w:t>
            </w:r>
          </w:p>
        </w:tc>
        <w:tc>
          <w:tcPr>
            <w:tcW w:w="1701" w:type="dxa"/>
            <w:noWrap/>
            <w:hideMark/>
          </w:tcPr>
          <w:p w14:paraId="28B3F3A9" w14:textId="77777777" w:rsidR="00AA2483" w:rsidRPr="00AA2483" w:rsidRDefault="00AA2483" w:rsidP="00AA2483">
            <w:pPr>
              <w:spacing w:before="20" w:after="20"/>
              <w:jc w:val="center"/>
              <w:rPr>
                <w:szCs w:val="17"/>
                <w:lang w:eastAsia="en-AU"/>
              </w:rPr>
            </w:pPr>
          </w:p>
        </w:tc>
      </w:tr>
      <w:tr w:rsidR="00AA2483" w:rsidRPr="00AA2483" w14:paraId="5BF6DD5F" w14:textId="77777777" w:rsidTr="003061C9">
        <w:tc>
          <w:tcPr>
            <w:tcW w:w="3118" w:type="dxa"/>
            <w:noWrap/>
            <w:hideMark/>
          </w:tcPr>
          <w:p w14:paraId="3DF16360" w14:textId="77777777" w:rsidR="00AA2483" w:rsidRPr="00AA2483" w:rsidRDefault="00AA2483" w:rsidP="00AA2483">
            <w:pPr>
              <w:spacing w:before="20" w:after="40"/>
              <w:rPr>
                <w:szCs w:val="17"/>
                <w:lang w:eastAsia="en-AU"/>
              </w:rPr>
            </w:pPr>
            <w:r w:rsidRPr="00AA2483">
              <w:rPr>
                <w:szCs w:val="17"/>
              </w:rPr>
              <w:t>THORLEY, Wayne Brian</w:t>
            </w:r>
          </w:p>
        </w:tc>
        <w:tc>
          <w:tcPr>
            <w:tcW w:w="1843" w:type="dxa"/>
            <w:noWrap/>
            <w:hideMark/>
          </w:tcPr>
          <w:p w14:paraId="707E3B6E" w14:textId="77777777" w:rsidR="00AA2483" w:rsidRPr="00AA2483" w:rsidRDefault="00AA2483" w:rsidP="00AA2483">
            <w:pPr>
              <w:spacing w:before="20" w:after="20"/>
              <w:ind w:right="602"/>
              <w:jc w:val="right"/>
              <w:rPr>
                <w:szCs w:val="17"/>
                <w:lang w:eastAsia="en-AU"/>
              </w:rPr>
            </w:pPr>
            <w:r w:rsidRPr="00AA2483">
              <w:rPr>
                <w:szCs w:val="17"/>
                <w:lang w:eastAsia="en-AU"/>
              </w:rPr>
              <w:t>4,093</w:t>
            </w:r>
          </w:p>
        </w:tc>
        <w:tc>
          <w:tcPr>
            <w:tcW w:w="1701" w:type="dxa"/>
            <w:noWrap/>
            <w:hideMark/>
          </w:tcPr>
          <w:p w14:paraId="35BAD7D5"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28975AEF"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p w14:paraId="518838FF" w14:textId="77777777" w:rsidR="00AA2483" w:rsidRPr="00AA2483" w:rsidRDefault="00AA2483" w:rsidP="00AA2483">
      <w:pPr>
        <w:spacing w:after="0"/>
        <w:rPr>
          <w:szCs w:val="17"/>
        </w:rPr>
      </w:pPr>
      <w:r w:rsidRPr="00AA2483">
        <w:rPr>
          <w:szCs w:val="17"/>
        </w:rPr>
        <w:t>Formal Ballot Papers: 5,337</w:t>
      </w:r>
    </w:p>
    <w:p w14:paraId="71FF74FC" w14:textId="77777777" w:rsidR="00AA2483" w:rsidRPr="00AA2483" w:rsidRDefault="00AA2483" w:rsidP="00AA2483">
      <w:pPr>
        <w:spacing w:after="0"/>
        <w:rPr>
          <w:szCs w:val="17"/>
        </w:rPr>
      </w:pPr>
      <w:r w:rsidRPr="00AA2483">
        <w:rPr>
          <w:szCs w:val="17"/>
        </w:rPr>
        <w:t>Informal Ballot Papers: 282</w:t>
      </w:r>
    </w:p>
    <w:p w14:paraId="7037EC64" w14:textId="77777777" w:rsidR="00AA2483" w:rsidRPr="00AA2483" w:rsidRDefault="00AA2483" w:rsidP="00AA2483">
      <w:pPr>
        <w:rPr>
          <w:szCs w:val="17"/>
        </w:rPr>
      </w:pPr>
      <w:r w:rsidRPr="00AA2483">
        <w:rPr>
          <w:szCs w:val="17"/>
        </w:rPr>
        <w:t>Quota: 534</w:t>
      </w:r>
    </w:p>
    <w:tbl>
      <w:tblPr>
        <w:tblStyle w:val="Gazettetable"/>
        <w:tblW w:w="6662" w:type="dxa"/>
        <w:tblLook w:val="04A0" w:firstRow="1" w:lastRow="0" w:firstColumn="1" w:lastColumn="0" w:noHBand="0" w:noVBand="1"/>
      </w:tblPr>
      <w:tblGrid>
        <w:gridCol w:w="3118"/>
        <w:gridCol w:w="1843"/>
        <w:gridCol w:w="1701"/>
      </w:tblGrid>
      <w:tr w:rsidR="00AA2483" w:rsidRPr="00AA2483" w14:paraId="20BDA56C"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C74BA7B"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522C7CB"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25778A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E6DE8EC" w14:textId="77777777" w:rsidTr="003061C9">
        <w:tc>
          <w:tcPr>
            <w:tcW w:w="3118" w:type="dxa"/>
            <w:noWrap/>
            <w:hideMark/>
          </w:tcPr>
          <w:p w14:paraId="267FDD9A" w14:textId="77777777" w:rsidR="00AA2483" w:rsidRPr="00AA2483" w:rsidRDefault="00AA2483" w:rsidP="00AA2483">
            <w:pPr>
              <w:spacing w:before="20" w:after="20"/>
              <w:rPr>
                <w:szCs w:val="17"/>
                <w:lang w:eastAsia="en-AU"/>
              </w:rPr>
            </w:pPr>
            <w:r w:rsidRPr="00AA2483">
              <w:rPr>
                <w:szCs w:val="17"/>
              </w:rPr>
              <w:t>HAIG, Tom</w:t>
            </w:r>
          </w:p>
        </w:tc>
        <w:tc>
          <w:tcPr>
            <w:tcW w:w="1843" w:type="dxa"/>
            <w:noWrap/>
            <w:hideMark/>
          </w:tcPr>
          <w:p w14:paraId="12652DB9" w14:textId="77777777" w:rsidR="00AA2483" w:rsidRPr="00AA2483" w:rsidRDefault="00AA2483" w:rsidP="00AA2483">
            <w:pPr>
              <w:spacing w:before="20" w:after="20"/>
              <w:ind w:right="602"/>
              <w:jc w:val="right"/>
              <w:rPr>
                <w:szCs w:val="17"/>
                <w:lang w:eastAsia="en-AU"/>
              </w:rPr>
            </w:pPr>
            <w:r w:rsidRPr="00AA2483">
              <w:rPr>
                <w:szCs w:val="17"/>
                <w:lang w:eastAsia="en-AU"/>
              </w:rPr>
              <w:t>735</w:t>
            </w:r>
          </w:p>
        </w:tc>
        <w:tc>
          <w:tcPr>
            <w:tcW w:w="1701" w:type="dxa"/>
            <w:noWrap/>
            <w:hideMark/>
          </w:tcPr>
          <w:p w14:paraId="4E97BE57"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9D6DF30" w14:textId="77777777" w:rsidTr="003061C9">
        <w:tc>
          <w:tcPr>
            <w:tcW w:w="3118" w:type="dxa"/>
            <w:noWrap/>
            <w:hideMark/>
          </w:tcPr>
          <w:p w14:paraId="498D6CFE" w14:textId="77777777" w:rsidR="00AA2483" w:rsidRPr="00AA2483" w:rsidRDefault="00AA2483" w:rsidP="00AA2483">
            <w:pPr>
              <w:spacing w:before="20" w:after="20"/>
              <w:rPr>
                <w:szCs w:val="17"/>
                <w:lang w:eastAsia="en-AU"/>
              </w:rPr>
            </w:pPr>
            <w:r w:rsidRPr="00AA2483">
              <w:rPr>
                <w:szCs w:val="17"/>
              </w:rPr>
              <w:t>COURTNEY, Lisa Ann</w:t>
            </w:r>
          </w:p>
        </w:tc>
        <w:tc>
          <w:tcPr>
            <w:tcW w:w="1843" w:type="dxa"/>
            <w:noWrap/>
            <w:hideMark/>
          </w:tcPr>
          <w:p w14:paraId="519B1C25" w14:textId="77777777" w:rsidR="00AA2483" w:rsidRPr="00AA2483" w:rsidRDefault="00AA2483" w:rsidP="00AA2483">
            <w:pPr>
              <w:spacing w:before="20" w:after="20"/>
              <w:ind w:right="602"/>
              <w:jc w:val="right"/>
              <w:rPr>
                <w:szCs w:val="17"/>
                <w:lang w:eastAsia="en-AU"/>
              </w:rPr>
            </w:pPr>
            <w:r w:rsidRPr="00AA2483">
              <w:rPr>
                <w:szCs w:val="17"/>
                <w:lang w:eastAsia="en-AU"/>
              </w:rPr>
              <w:t>392</w:t>
            </w:r>
          </w:p>
        </w:tc>
        <w:tc>
          <w:tcPr>
            <w:tcW w:w="1701" w:type="dxa"/>
            <w:noWrap/>
            <w:hideMark/>
          </w:tcPr>
          <w:p w14:paraId="4693A968"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2A3A7C89" w14:textId="77777777" w:rsidTr="003061C9">
        <w:tc>
          <w:tcPr>
            <w:tcW w:w="3118" w:type="dxa"/>
            <w:noWrap/>
            <w:hideMark/>
          </w:tcPr>
          <w:p w14:paraId="333CF733" w14:textId="77777777" w:rsidR="00AA2483" w:rsidRPr="00AA2483" w:rsidRDefault="00AA2483" w:rsidP="00AA2483">
            <w:pPr>
              <w:spacing w:before="20" w:after="20"/>
              <w:rPr>
                <w:szCs w:val="17"/>
                <w:lang w:eastAsia="en-AU"/>
              </w:rPr>
            </w:pPr>
            <w:r w:rsidRPr="00AA2483">
              <w:rPr>
                <w:szCs w:val="17"/>
              </w:rPr>
              <w:t>UWIHOREYE, Jean-</w:t>
            </w:r>
            <w:proofErr w:type="spellStart"/>
            <w:r w:rsidRPr="00AA2483">
              <w:rPr>
                <w:szCs w:val="17"/>
              </w:rPr>
              <w:t>marie</w:t>
            </w:r>
            <w:proofErr w:type="spellEnd"/>
          </w:p>
        </w:tc>
        <w:tc>
          <w:tcPr>
            <w:tcW w:w="1843" w:type="dxa"/>
            <w:noWrap/>
            <w:hideMark/>
          </w:tcPr>
          <w:p w14:paraId="44E4334C" w14:textId="77777777" w:rsidR="00AA2483" w:rsidRPr="00AA2483" w:rsidRDefault="00AA2483" w:rsidP="00AA2483">
            <w:pPr>
              <w:spacing w:before="20" w:after="20"/>
              <w:ind w:right="602"/>
              <w:jc w:val="right"/>
              <w:rPr>
                <w:szCs w:val="17"/>
                <w:lang w:eastAsia="en-AU"/>
              </w:rPr>
            </w:pPr>
            <w:r w:rsidRPr="00AA2483">
              <w:rPr>
                <w:szCs w:val="17"/>
                <w:lang w:eastAsia="en-AU"/>
              </w:rPr>
              <w:t>99</w:t>
            </w:r>
          </w:p>
        </w:tc>
        <w:tc>
          <w:tcPr>
            <w:tcW w:w="1701" w:type="dxa"/>
            <w:noWrap/>
            <w:hideMark/>
          </w:tcPr>
          <w:p w14:paraId="0190C74D" w14:textId="77777777" w:rsidR="00AA2483" w:rsidRPr="00AA2483" w:rsidRDefault="00AA2483" w:rsidP="00AA2483">
            <w:pPr>
              <w:spacing w:before="20" w:after="20"/>
              <w:jc w:val="center"/>
              <w:rPr>
                <w:szCs w:val="17"/>
                <w:lang w:eastAsia="en-AU"/>
              </w:rPr>
            </w:pPr>
          </w:p>
        </w:tc>
      </w:tr>
      <w:tr w:rsidR="00AA2483" w:rsidRPr="00AA2483" w14:paraId="3836B42B" w14:textId="77777777" w:rsidTr="003061C9">
        <w:tc>
          <w:tcPr>
            <w:tcW w:w="3118" w:type="dxa"/>
            <w:noWrap/>
            <w:hideMark/>
          </w:tcPr>
          <w:p w14:paraId="20C86A04" w14:textId="77777777" w:rsidR="00AA2483" w:rsidRPr="00AA2483" w:rsidRDefault="00AA2483" w:rsidP="00AA2483">
            <w:pPr>
              <w:spacing w:before="20" w:after="20"/>
              <w:rPr>
                <w:szCs w:val="17"/>
                <w:lang w:eastAsia="en-AU"/>
              </w:rPr>
            </w:pPr>
            <w:r w:rsidRPr="00AA2483">
              <w:rPr>
                <w:szCs w:val="17"/>
              </w:rPr>
              <w:t>RICHARDSON, Liam</w:t>
            </w:r>
          </w:p>
        </w:tc>
        <w:tc>
          <w:tcPr>
            <w:tcW w:w="1843" w:type="dxa"/>
            <w:noWrap/>
            <w:hideMark/>
          </w:tcPr>
          <w:p w14:paraId="4397DD0E" w14:textId="77777777" w:rsidR="00AA2483" w:rsidRPr="00AA2483" w:rsidRDefault="00AA2483" w:rsidP="00AA2483">
            <w:pPr>
              <w:spacing w:before="20" w:after="20"/>
              <w:ind w:right="602"/>
              <w:jc w:val="right"/>
              <w:rPr>
                <w:szCs w:val="17"/>
                <w:lang w:eastAsia="en-AU"/>
              </w:rPr>
            </w:pPr>
            <w:r w:rsidRPr="00AA2483">
              <w:rPr>
                <w:szCs w:val="17"/>
                <w:lang w:eastAsia="en-AU"/>
              </w:rPr>
              <w:t>108</w:t>
            </w:r>
          </w:p>
        </w:tc>
        <w:tc>
          <w:tcPr>
            <w:tcW w:w="1701" w:type="dxa"/>
            <w:noWrap/>
            <w:hideMark/>
          </w:tcPr>
          <w:p w14:paraId="340829C2" w14:textId="77777777" w:rsidR="00AA2483" w:rsidRPr="00AA2483" w:rsidRDefault="00AA2483" w:rsidP="00AA2483">
            <w:pPr>
              <w:spacing w:before="20" w:after="20"/>
              <w:jc w:val="center"/>
              <w:rPr>
                <w:szCs w:val="17"/>
                <w:lang w:eastAsia="en-AU"/>
              </w:rPr>
            </w:pPr>
          </w:p>
        </w:tc>
      </w:tr>
      <w:tr w:rsidR="00AA2483" w:rsidRPr="00AA2483" w14:paraId="6B858649" w14:textId="77777777" w:rsidTr="003061C9">
        <w:tc>
          <w:tcPr>
            <w:tcW w:w="3118" w:type="dxa"/>
            <w:noWrap/>
            <w:hideMark/>
          </w:tcPr>
          <w:p w14:paraId="25AAB468" w14:textId="77777777" w:rsidR="00AA2483" w:rsidRPr="00AA2483" w:rsidRDefault="00AA2483" w:rsidP="00AA2483">
            <w:pPr>
              <w:spacing w:before="20" w:after="20"/>
              <w:rPr>
                <w:szCs w:val="17"/>
                <w:lang w:eastAsia="en-AU"/>
              </w:rPr>
            </w:pPr>
            <w:r w:rsidRPr="00AA2483">
              <w:rPr>
                <w:szCs w:val="17"/>
              </w:rPr>
              <w:t>TOOGOOD, Fred</w:t>
            </w:r>
          </w:p>
        </w:tc>
        <w:tc>
          <w:tcPr>
            <w:tcW w:w="1843" w:type="dxa"/>
            <w:noWrap/>
            <w:hideMark/>
          </w:tcPr>
          <w:p w14:paraId="20D7CB01" w14:textId="77777777" w:rsidR="00AA2483" w:rsidRPr="00AA2483" w:rsidRDefault="00AA2483" w:rsidP="00AA2483">
            <w:pPr>
              <w:spacing w:before="20" w:after="20"/>
              <w:ind w:right="602"/>
              <w:jc w:val="right"/>
              <w:rPr>
                <w:szCs w:val="17"/>
                <w:lang w:eastAsia="en-AU"/>
              </w:rPr>
            </w:pPr>
            <w:r w:rsidRPr="00AA2483">
              <w:rPr>
                <w:szCs w:val="17"/>
                <w:lang w:eastAsia="en-AU"/>
              </w:rPr>
              <w:t>521</w:t>
            </w:r>
          </w:p>
        </w:tc>
        <w:tc>
          <w:tcPr>
            <w:tcW w:w="1701" w:type="dxa"/>
            <w:noWrap/>
            <w:hideMark/>
          </w:tcPr>
          <w:p w14:paraId="1193BB4F"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0669DADA" w14:textId="77777777" w:rsidTr="003061C9">
        <w:tc>
          <w:tcPr>
            <w:tcW w:w="3118" w:type="dxa"/>
            <w:noWrap/>
            <w:hideMark/>
          </w:tcPr>
          <w:p w14:paraId="7C7D8E62" w14:textId="77777777" w:rsidR="00AA2483" w:rsidRPr="00AA2483" w:rsidRDefault="00AA2483" w:rsidP="00AA2483">
            <w:pPr>
              <w:spacing w:before="20" w:after="20"/>
              <w:rPr>
                <w:szCs w:val="17"/>
                <w:lang w:eastAsia="en-AU"/>
              </w:rPr>
            </w:pPr>
            <w:r w:rsidRPr="00AA2483">
              <w:rPr>
                <w:szCs w:val="17"/>
              </w:rPr>
              <w:t>O’TOOLE, Josephine</w:t>
            </w:r>
          </w:p>
        </w:tc>
        <w:tc>
          <w:tcPr>
            <w:tcW w:w="1843" w:type="dxa"/>
            <w:noWrap/>
            <w:hideMark/>
          </w:tcPr>
          <w:p w14:paraId="77CC4D25" w14:textId="77777777" w:rsidR="00AA2483" w:rsidRPr="00AA2483" w:rsidRDefault="00AA2483" w:rsidP="00AA2483">
            <w:pPr>
              <w:spacing w:before="20" w:after="20"/>
              <w:ind w:right="602"/>
              <w:jc w:val="right"/>
              <w:rPr>
                <w:szCs w:val="17"/>
                <w:lang w:eastAsia="en-AU"/>
              </w:rPr>
            </w:pPr>
            <w:r w:rsidRPr="00AA2483">
              <w:rPr>
                <w:szCs w:val="17"/>
                <w:lang w:eastAsia="en-AU"/>
              </w:rPr>
              <w:t>98</w:t>
            </w:r>
          </w:p>
        </w:tc>
        <w:tc>
          <w:tcPr>
            <w:tcW w:w="1701" w:type="dxa"/>
            <w:noWrap/>
            <w:hideMark/>
          </w:tcPr>
          <w:p w14:paraId="73B874E8" w14:textId="77777777" w:rsidR="00AA2483" w:rsidRPr="00AA2483" w:rsidRDefault="00AA2483" w:rsidP="00AA2483">
            <w:pPr>
              <w:spacing w:before="20" w:after="20"/>
              <w:jc w:val="center"/>
              <w:rPr>
                <w:szCs w:val="17"/>
                <w:lang w:eastAsia="en-AU"/>
              </w:rPr>
            </w:pPr>
          </w:p>
        </w:tc>
      </w:tr>
      <w:tr w:rsidR="00AA2483" w:rsidRPr="00AA2483" w14:paraId="33C832FB" w14:textId="77777777" w:rsidTr="003061C9">
        <w:tc>
          <w:tcPr>
            <w:tcW w:w="3118" w:type="dxa"/>
            <w:noWrap/>
            <w:hideMark/>
          </w:tcPr>
          <w:p w14:paraId="25FD8655" w14:textId="77777777" w:rsidR="00AA2483" w:rsidRPr="00AA2483" w:rsidRDefault="00AA2483" w:rsidP="00AA2483">
            <w:pPr>
              <w:spacing w:before="20" w:after="20"/>
              <w:rPr>
                <w:szCs w:val="17"/>
                <w:lang w:eastAsia="en-AU"/>
              </w:rPr>
            </w:pPr>
            <w:r w:rsidRPr="00AA2483">
              <w:rPr>
                <w:szCs w:val="17"/>
              </w:rPr>
              <w:t>ECKERMANN, Karen Jane</w:t>
            </w:r>
          </w:p>
        </w:tc>
        <w:tc>
          <w:tcPr>
            <w:tcW w:w="1843" w:type="dxa"/>
            <w:noWrap/>
            <w:hideMark/>
          </w:tcPr>
          <w:p w14:paraId="0A173A02" w14:textId="77777777" w:rsidR="00AA2483" w:rsidRPr="00AA2483" w:rsidRDefault="00AA2483" w:rsidP="00AA2483">
            <w:pPr>
              <w:spacing w:before="20" w:after="20"/>
              <w:ind w:right="602"/>
              <w:jc w:val="right"/>
              <w:rPr>
                <w:szCs w:val="17"/>
                <w:lang w:eastAsia="en-AU"/>
              </w:rPr>
            </w:pPr>
            <w:r w:rsidRPr="00AA2483">
              <w:rPr>
                <w:szCs w:val="17"/>
                <w:lang w:eastAsia="en-AU"/>
              </w:rPr>
              <w:t>296</w:t>
            </w:r>
          </w:p>
        </w:tc>
        <w:tc>
          <w:tcPr>
            <w:tcW w:w="1701" w:type="dxa"/>
            <w:noWrap/>
            <w:hideMark/>
          </w:tcPr>
          <w:p w14:paraId="38190B03"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22EEE821" w14:textId="77777777" w:rsidTr="003061C9">
        <w:tc>
          <w:tcPr>
            <w:tcW w:w="3118" w:type="dxa"/>
            <w:noWrap/>
            <w:hideMark/>
          </w:tcPr>
          <w:p w14:paraId="22588633" w14:textId="77777777" w:rsidR="00AA2483" w:rsidRPr="00AA2483" w:rsidRDefault="00AA2483" w:rsidP="00AA2483">
            <w:pPr>
              <w:spacing w:before="20" w:after="20"/>
              <w:rPr>
                <w:szCs w:val="17"/>
                <w:lang w:eastAsia="en-AU"/>
              </w:rPr>
            </w:pPr>
            <w:proofErr w:type="spellStart"/>
            <w:r w:rsidRPr="00AA2483">
              <w:rPr>
                <w:szCs w:val="17"/>
              </w:rPr>
              <w:t>McINERNEY</w:t>
            </w:r>
            <w:proofErr w:type="spellEnd"/>
            <w:r w:rsidRPr="00AA2483">
              <w:rPr>
                <w:szCs w:val="17"/>
              </w:rPr>
              <w:t>, Mellissa Anne</w:t>
            </w:r>
          </w:p>
        </w:tc>
        <w:tc>
          <w:tcPr>
            <w:tcW w:w="1843" w:type="dxa"/>
            <w:noWrap/>
            <w:hideMark/>
          </w:tcPr>
          <w:p w14:paraId="39212327" w14:textId="77777777" w:rsidR="00AA2483" w:rsidRPr="00AA2483" w:rsidRDefault="00AA2483" w:rsidP="00AA2483">
            <w:pPr>
              <w:spacing w:before="20" w:after="20"/>
              <w:ind w:right="602"/>
              <w:jc w:val="right"/>
              <w:rPr>
                <w:szCs w:val="17"/>
                <w:lang w:eastAsia="en-AU"/>
              </w:rPr>
            </w:pPr>
            <w:r w:rsidRPr="00AA2483">
              <w:rPr>
                <w:szCs w:val="17"/>
                <w:lang w:eastAsia="en-AU"/>
              </w:rPr>
              <w:t>93</w:t>
            </w:r>
          </w:p>
        </w:tc>
        <w:tc>
          <w:tcPr>
            <w:tcW w:w="1701" w:type="dxa"/>
            <w:noWrap/>
            <w:hideMark/>
          </w:tcPr>
          <w:p w14:paraId="474E53BA" w14:textId="77777777" w:rsidR="00AA2483" w:rsidRPr="00AA2483" w:rsidRDefault="00AA2483" w:rsidP="00AA2483">
            <w:pPr>
              <w:spacing w:before="20" w:after="20"/>
              <w:jc w:val="center"/>
              <w:rPr>
                <w:szCs w:val="17"/>
                <w:lang w:eastAsia="en-AU"/>
              </w:rPr>
            </w:pPr>
          </w:p>
        </w:tc>
      </w:tr>
      <w:tr w:rsidR="00AA2483" w:rsidRPr="00AA2483" w14:paraId="05FA6A81" w14:textId="77777777" w:rsidTr="003061C9">
        <w:tc>
          <w:tcPr>
            <w:tcW w:w="3118" w:type="dxa"/>
            <w:noWrap/>
            <w:hideMark/>
          </w:tcPr>
          <w:p w14:paraId="424C007F" w14:textId="77777777" w:rsidR="00AA2483" w:rsidRPr="00AA2483" w:rsidRDefault="00AA2483" w:rsidP="00AA2483">
            <w:pPr>
              <w:spacing w:before="20" w:after="20"/>
              <w:rPr>
                <w:szCs w:val="17"/>
                <w:lang w:eastAsia="en-AU"/>
              </w:rPr>
            </w:pPr>
            <w:r w:rsidRPr="00AA2483">
              <w:rPr>
                <w:szCs w:val="17"/>
              </w:rPr>
              <w:t>BALTENSPERGER, Andrew</w:t>
            </w:r>
          </w:p>
        </w:tc>
        <w:tc>
          <w:tcPr>
            <w:tcW w:w="1843" w:type="dxa"/>
            <w:noWrap/>
            <w:hideMark/>
          </w:tcPr>
          <w:p w14:paraId="78BBDF0D" w14:textId="77777777" w:rsidR="00AA2483" w:rsidRPr="00AA2483" w:rsidRDefault="00AA2483" w:rsidP="00AA2483">
            <w:pPr>
              <w:spacing w:before="20" w:after="20"/>
              <w:ind w:right="602"/>
              <w:jc w:val="right"/>
              <w:rPr>
                <w:szCs w:val="17"/>
                <w:lang w:eastAsia="en-AU"/>
              </w:rPr>
            </w:pPr>
            <w:r w:rsidRPr="00AA2483">
              <w:rPr>
                <w:szCs w:val="17"/>
                <w:lang w:eastAsia="en-AU"/>
              </w:rPr>
              <w:t>630</w:t>
            </w:r>
          </w:p>
        </w:tc>
        <w:tc>
          <w:tcPr>
            <w:tcW w:w="1701" w:type="dxa"/>
            <w:noWrap/>
            <w:hideMark/>
          </w:tcPr>
          <w:p w14:paraId="5A68EA89"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0323AAE1" w14:textId="77777777" w:rsidTr="003061C9">
        <w:tc>
          <w:tcPr>
            <w:tcW w:w="3118" w:type="dxa"/>
            <w:noWrap/>
            <w:hideMark/>
          </w:tcPr>
          <w:p w14:paraId="72D49D71" w14:textId="77777777" w:rsidR="00AA2483" w:rsidRPr="00AA2483" w:rsidRDefault="00AA2483" w:rsidP="00AA2483">
            <w:pPr>
              <w:spacing w:before="20" w:after="20"/>
              <w:rPr>
                <w:szCs w:val="17"/>
                <w:lang w:eastAsia="en-AU"/>
              </w:rPr>
            </w:pPr>
            <w:r w:rsidRPr="00AA2483">
              <w:rPr>
                <w:szCs w:val="17"/>
              </w:rPr>
              <w:t>PERRETT, Monica</w:t>
            </w:r>
          </w:p>
        </w:tc>
        <w:tc>
          <w:tcPr>
            <w:tcW w:w="1843" w:type="dxa"/>
            <w:noWrap/>
            <w:hideMark/>
          </w:tcPr>
          <w:p w14:paraId="61A8FC4C" w14:textId="77777777" w:rsidR="00AA2483" w:rsidRPr="00AA2483" w:rsidRDefault="00AA2483" w:rsidP="00AA2483">
            <w:pPr>
              <w:spacing w:before="20" w:after="20"/>
              <w:ind w:right="602"/>
              <w:jc w:val="right"/>
              <w:rPr>
                <w:szCs w:val="17"/>
                <w:lang w:eastAsia="en-AU"/>
              </w:rPr>
            </w:pPr>
            <w:r w:rsidRPr="00AA2483">
              <w:rPr>
                <w:szCs w:val="17"/>
                <w:lang w:eastAsia="en-AU"/>
              </w:rPr>
              <w:t>68</w:t>
            </w:r>
          </w:p>
        </w:tc>
        <w:tc>
          <w:tcPr>
            <w:tcW w:w="1701" w:type="dxa"/>
            <w:noWrap/>
            <w:hideMark/>
          </w:tcPr>
          <w:p w14:paraId="2AE3E061" w14:textId="77777777" w:rsidR="00AA2483" w:rsidRPr="00AA2483" w:rsidRDefault="00AA2483" w:rsidP="00AA2483">
            <w:pPr>
              <w:spacing w:before="20" w:after="20"/>
              <w:jc w:val="center"/>
              <w:rPr>
                <w:szCs w:val="17"/>
                <w:lang w:eastAsia="en-AU"/>
              </w:rPr>
            </w:pPr>
          </w:p>
        </w:tc>
      </w:tr>
      <w:tr w:rsidR="00AA2483" w:rsidRPr="00AA2483" w14:paraId="0705FE29" w14:textId="77777777" w:rsidTr="003061C9">
        <w:tc>
          <w:tcPr>
            <w:tcW w:w="3118" w:type="dxa"/>
            <w:noWrap/>
            <w:hideMark/>
          </w:tcPr>
          <w:p w14:paraId="0A5F31B7" w14:textId="77777777" w:rsidR="00AA2483" w:rsidRPr="00AA2483" w:rsidRDefault="00AA2483" w:rsidP="00AA2483">
            <w:pPr>
              <w:spacing w:before="20" w:after="20"/>
              <w:rPr>
                <w:szCs w:val="17"/>
                <w:lang w:eastAsia="en-AU"/>
              </w:rPr>
            </w:pPr>
            <w:r w:rsidRPr="00AA2483">
              <w:rPr>
                <w:szCs w:val="17"/>
              </w:rPr>
              <w:t>SCHUBERT, Clem</w:t>
            </w:r>
          </w:p>
        </w:tc>
        <w:tc>
          <w:tcPr>
            <w:tcW w:w="1843" w:type="dxa"/>
            <w:noWrap/>
            <w:hideMark/>
          </w:tcPr>
          <w:p w14:paraId="0102E0E6" w14:textId="77777777" w:rsidR="00AA2483" w:rsidRPr="00AA2483" w:rsidRDefault="00AA2483" w:rsidP="00AA2483">
            <w:pPr>
              <w:spacing w:before="20" w:after="20"/>
              <w:ind w:right="602"/>
              <w:jc w:val="right"/>
              <w:rPr>
                <w:szCs w:val="17"/>
                <w:lang w:eastAsia="en-AU"/>
              </w:rPr>
            </w:pPr>
            <w:r w:rsidRPr="00AA2483">
              <w:rPr>
                <w:szCs w:val="17"/>
                <w:lang w:eastAsia="en-AU"/>
              </w:rPr>
              <w:t>442</w:t>
            </w:r>
          </w:p>
        </w:tc>
        <w:tc>
          <w:tcPr>
            <w:tcW w:w="1701" w:type="dxa"/>
            <w:noWrap/>
            <w:hideMark/>
          </w:tcPr>
          <w:p w14:paraId="667A907D"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077A5045" w14:textId="77777777" w:rsidTr="003061C9">
        <w:tc>
          <w:tcPr>
            <w:tcW w:w="3118" w:type="dxa"/>
            <w:noWrap/>
            <w:hideMark/>
          </w:tcPr>
          <w:p w14:paraId="0BF40E6A" w14:textId="77777777" w:rsidR="00AA2483" w:rsidRPr="00AA2483" w:rsidRDefault="00AA2483" w:rsidP="00AA2483">
            <w:pPr>
              <w:spacing w:before="20" w:after="20"/>
              <w:rPr>
                <w:szCs w:val="17"/>
                <w:lang w:eastAsia="en-AU"/>
              </w:rPr>
            </w:pPr>
            <w:r w:rsidRPr="00AA2483">
              <w:rPr>
                <w:szCs w:val="17"/>
              </w:rPr>
              <w:t>DE MICHELE, John</w:t>
            </w:r>
          </w:p>
        </w:tc>
        <w:tc>
          <w:tcPr>
            <w:tcW w:w="1843" w:type="dxa"/>
            <w:noWrap/>
            <w:hideMark/>
          </w:tcPr>
          <w:p w14:paraId="2CD9AFBB" w14:textId="77777777" w:rsidR="00AA2483" w:rsidRPr="00AA2483" w:rsidRDefault="00AA2483" w:rsidP="00AA2483">
            <w:pPr>
              <w:spacing w:before="20" w:after="20"/>
              <w:ind w:right="602"/>
              <w:jc w:val="right"/>
              <w:rPr>
                <w:szCs w:val="17"/>
                <w:lang w:eastAsia="en-AU"/>
              </w:rPr>
            </w:pPr>
            <w:r w:rsidRPr="00AA2483">
              <w:rPr>
                <w:szCs w:val="17"/>
                <w:lang w:eastAsia="en-AU"/>
              </w:rPr>
              <w:t>608</w:t>
            </w:r>
          </w:p>
        </w:tc>
        <w:tc>
          <w:tcPr>
            <w:tcW w:w="1701" w:type="dxa"/>
            <w:noWrap/>
            <w:hideMark/>
          </w:tcPr>
          <w:p w14:paraId="36376DC1"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1CCDFB73" w14:textId="77777777" w:rsidTr="003061C9">
        <w:tc>
          <w:tcPr>
            <w:tcW w:w="3118" w:type="dxa"/>
            <w:noWrap/>
            <w:hideMark/>
          </w:tcPr>
          <w:p w14:paraId="7A6621A8" w14:textId="77777777" w:rsidR="00AA2483" w:rsidRPr="00AA2483" w:rsidRDefault="00AA2483" w:rsidP="00AA2483">
            <w:pPr>
              <w:spacing w:before="20" w:after="20"/>
              <w:rPr>
                <w:szCs w:val="17"/>
                <w:lang w:eastAsia="en-AU"/>
              </w:rPr>
            </w:pPr>
            <w:r w:rsidRPr="00AA2483">
              <w:rPr>
                <w:szCs w:val="17"/>
              </w:rPr>
              <w:t>O’BRIEN, Mat</w:t>
            </w:r>
          </w:p>
        </w:tc>
        <w:tc>
          <w:tcPr>
            <w:tcW w:w="1843" w:type="dxa"/>
            <w:noWrap/>
            <w:hideMark/>
          </w:tcPr>
          <w:p w14:paraId="3B262BE2" w14:textId="77777777" w:rsidR="00AA2483" w:rsidRPr="00AA2483" w:rsidRDefault="00AA2483" w:rsidP="00AA2483">
            <w:pPr>
              <w:spacing w:before="20" w:after="20"/>
              <w:ind w:right="602"/>
              <w:jc w:val="right"/>
              <w:rPr>
                <w:szCs w:val="17"/>
                <w:lang w:eastAsia="en-AU"/>
              </w:rPr>
            </w:pPr>
            <w:r w:rsidRPr="00AA2483">
              <w:rPr>
                <w:szCs w:val="17"/>
                <w:lang w:eastAsia="en-AU"/>
              </w:rPr>
              <w:t>248</w:t>
            </w:r>
          </w:p>
        </w:tc>
        <w:tc>
          <w:tcPr>
            <w:tcW w:w="1701" w:type="dxa"/>
            <w:noWrap/>
            <w:hideMark/>
          </w:tcPr>
          <w:p w14:paraId="426E4EB3"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1238AE6A" w14:textId="77777777" w:rsidTr="003061C9">
        <w:tc>
          <w:tcPr>
            <w:tcW w:w="3118" w:type="dxa"/>
            <w:noWrap/>
            <w:hideMark/>
          </w:tcPr>
          <w:p w14:paraId="25343D20" w14:textId="77777777" w:rsidR="00AA2483" w:rsidRPr="00AA2483" w:rsidRDefault="00AA2483" w:rsidP="00AA2483">
            <w:pPr>
              <w:spacing w:before="20" w:after="20"/>
              <w:rPr>
                <w:szCs w:val="17"/>
                <w:lang w:eastAsia="en-AU"/>
              </w:rPr>
            </w:pPr>
            <w:r w:rsidRPr="00AA2483">
              <w:rPr>
                <w:szCs w:val="17"/>
              </w:rPr>
              <w:t>KEEN, Airlie</w:t>
            </w:r>
          </w:p>
        </w:tc>
        <w:tc>
          <w:tcPr>
            <w:tcW w:w="1843" w:type="dxa"/>
            <w:noWrap/>
            <w:hideMark/>
          </w:tcPr>
          <w:p w14:paraId="6019C000" w14:textId="77777777" w:rsidR="00AA2483" w:rsidRPr="00AA2483" w:rsidRDefault="00AA2483" w:rsidP="00AA2483">
            <w:pPr>
              <w:spacing w:before="20" w:after="20"/>
              <w:ind w:right="602"/>
              <w:jc w:val="right"/>
              <w:rPr>
                <w:szCs w:val="17"/>
                <w:lang w:eastAsia="en-AU"/>
              </w:rPr>
            </w:pPr>
            <w:r w:rsidRPr="00AA2483">
              <w:rPr>
                <w:szCs w:val="17"/>
                <w:lang w:eastAsia="en-AU"/>
              </w:rPr>
              <w:t>860</w:t>
            </w:r>
          </w:p>
        </w:tc>
        <w:tc>
          <w:tcPr>
            <w:tcW w:w="1701" w:type="dxa"/>
            <w:noWrap/>
            <w:hideMark/>
          </w:tcPr>
          <w:p w14:paraId="56E7B5D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347040E" w14:textId="77777777" w:rsidTr="003061C9">
        <w:tc>
          <w:tcPr>
            <w:tcW w:w="3118" w:type="dxa"/>
            <w:noWrap/>
            <w:hideMark/>
          </w:tcPr>
          <w:p w14:paraId="2387C4CB" w14:textId="77777777" w:rsidR="00AA2483" w:rsidRPr="00AA2483" w:rsidRDefault="00AA2483" w:rsidP="00AA2483">
            <w:pPr>
              <w:spacing w:before="20" w:after="40"/>
              <w:rPr>
                <w:szCs w:val="17"/>
                <w:lang w:eastAsia="en-AU"/>
              </w:rPr>
            </w:pPr>
            <w:r w:rsidRPr="00AA2483">
              <w:rPr>
                <w:szCs w:val="17"/>
                <w:lang w:eastAsia="en-AU"/>
              </w:rPr>
              <w:t xml:space="preserve">SINGH, </w:t>
            </w:r>
            <w:proofErr w:type="spellStart"/>
            <w:r w:rsidRPr="00AA2483">
              <w:rPr>
                <w:szCs w:val="17"/>
                <w:lang w:eastAsia="en-AU"/>
              </w:rPr>
              <w:t>Jagtar</w:t>
            </w:r>
            <w:proofErr w:type="spellEnd"/>
          </w:p>
        </w:tc>
        <w:tc>
          <w:tcPr>
            <w:tcW w:w="1843" w:type="dxa"/>
            <w:noWrap/>
            <w:hideMark/>
          </w:tcPr>
          <w:p w14:paraId="2A9560A3" w14:textId="77777777" w:rsidR="00AA2483" w:rsidRPr="00AA2483" w:rsidRDefault="00AA2483" w:rsidP="00AA2483">
            <w:pPr>
              <w:spacing w:before="20" w:after="20"/>
              <w:ind w:right="602"/>
              <w:jc w:val="right"/>
              <w:rPr>
                <w:szCs w:val="17"/>
                <w:lang w:eastAsia="en-AU"/>
              </w:rPr>
            </w:pPr>
            <w:r w:rsidRPr="00AA2483">
              <w:rPr>
                <w:szCs w:val="17"/>
                <w:lang w:eastAsia="en-AU"/>
              </w:rPr>
              <w:t>139</w:t>
            </w:r>
          </w:p>
        </w:tc>
        <w:tc>
          <w:tcPr>
            <w:tcW w:w="1701" w:type="dxa"/>
            <w:noWrap/>
            <w:hideMark/>
          </w:tcPr>
          <w:p w14:paraId="3FA90C3B" w14:textId="77777777" w:rsidR="00AA2483" w:rsidRPr="00AA2483" w:rsidRDefault="00AA2483" w:rsidP="00AA2483">
            <w:pPr>
              <w:spacing w:before="20" w:after="20"/>
              <w:jc w:val="center"/>
              <w:rPr>
                <w:szCs w:val="17"/>
                <w:lang w:eastAsia="en-AU"/>
              </w:rPr>
            </w:pPr>
          </w:p>
        </w:tc>
      </w:tr>
    </w:tbl>
    <w:p w14:paraId="66737802" w14:textId="77777777" w:rsidR="00AA2483" w:rsidRPr="00AA2483" w:rsidRDefault="00AA2483" w:rsidP="00AA2483">
      <w:pPr>
        <w:spacing w:before="120" w:after="120"/>
        <w:jc w:val="center"/>
        <w:rPr>
          <w:b/>
          <w:bCs/>
          <w:szCs w:val="17"/>
        </w:rPr>
      </w:pPr>
      <w:r w:rsidRPr="00AA2483">
        <w:rPr>
          <w:b/>
          <w:bCs/>
          <w:szCs w:val="17"/>
        </w:rPr>
        <w:t>Naracoorte Lucindale Council</w:t>
      </w:r>
    </w:p>
    <w:p w14:paraId="76CFC648" w14:textId="77777777" w:rsidR="00AA2483" w:rsidRPr="00AA2483" w:rsidRDefault="00AA2483" w:rsidP="00AA2483">
      <w:pPr>
        <w:spacing w:before="80"/>
        <w:rPr>
          <w:b/>
          <w:bCs/>
          <w:szCs w:val="17"/>
          <w:lang w:val="en-US"/>
        </w:rPr>
      </w:pPr>
      <w:r w:rsidRPr="00AA2483">
        <w:rPr>
          <w:b/>
          <w:bCs/>
          <w:szCs w:val="17"/>
          <w:lang w:val="en-US"/>
        </w:rPr>
        <w:t>Mayor, 1 vacancy</w:t>
      </w:r>
    </w:p>
    <w:p w14:paraId="1BF6A508" w14:textId="77777777" w:rsidR="00AA2483" w:rsidRPr="00AA2483" w:rsidRDefault="00AA2483" w:rsidP="00AA2483">
      <w:pPr>
        <w:spacing w:after="0"/>
        <w:rPr>
          <w:szCs w:val="17"/>
        </w:rPr>
      </w:pPr>
      <w:r w:rsidRPr="00AA2483">
        <w:rPr>
          <w:szCs w:val="17"/>
        </w:rPr>
        <w:t>Formal Ballot Papers: 3,520</w:t>
      </w:r>
    </w:p>
    <w:p w14:paraId="6025D488" w14:textId="77777777" w:rsidR="00AA2483" w:rsidRPr="00AA2483" w:rsidRDefault="00AA2483" w:rsidP="00AA2483">
      <w:pPr>
        <w:spacing w:after="0"/>
        <w:rPr>
          <w:szCs w:val="17"/>
        </w:rPr>
      </w:pPr>
      <w:r w:rsidRPr="00AA2483">
        <w:rPr>
          <w:szCs w:val="17"/>
        </w:rPr>
        <w:t>Informal Ballot Papers: 7</w:t>
      </w:r>
    </w:p>
    <w:p w14:paraId="26576131" w14:textId="77777777" w:rsidR="00AA2483" w:rsidRPr="00AA2483" w:rsidRDefault="00AA2483" w:rsidP="00AA2483">
      <w:pPr>
        <w:rPr>
          <w:szCs w:val="17"/>
        </w:rPr>
      </w:pPr>
      <w:r w:rsidRPr="00AA2483">
        <w:rPr>
          <w:szCs w:val="17"/>
        </w:rPr>
        <w:t>Quota: 1,761</w:t>
      </w:r>
    </w:p>
    <w:tbl>
      <w:tblPr>
        <w:tblStyle w:val="Gazettetable"/>
        <w:tblW w:w="6662" w:type="dxa"/>
        <w:tblLook w:val="04A0" w:firstRow="1" w:lastRow="0" w:firstColumn="1" w:lastColumn="0" w:noHBand="0" w:noVBand="1"/>
      </w:tblPr>
      <w:tblGrid>
        <w:gridCol w:w="3118"/>
        <w:gridCol w:w="1843"/>
        <w:gridCol w:w="1701"/>
      </w:tblGrid>
      <w:tr w:rsidR="00AA2483" w:rsidRPr="00AA2483" w14:paraId="31FE6FC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1384AF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7A118C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A419BB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8B10CEB" w14:textId="77777777" w:rsidTr="003061C9">
        <w:tc>
          <w:tcPr>
            <w:tcW w:w="3118" w:type="dxa"/>
            <w:noWrap/>
            <w:hideMark/>
          </w:tcPr>
          <w:p w14:paraId="0911F72A" w14:textId="77777777" w:rsidR="00AA2483" w:rsidRPr="00AA2483" w:rsidRDefault="00AA2483" w:rsidP="00AA2483">
            <w:pPr>
              <w:spacing w:before="20" w:after="20"/>
              <w:rPr>
                <w:szCs w:val="17"/>
                <w:lang w:eastAsia="en-AU"/>
              </w:rPr>
            </w:pPr>
            <w:r w:rsidRPr="00AA2483">
              <w:rPr>
                <w:szCs w:val="17"/>
              </w:rPr>
              <w:t>ROSS, Patrick</w:t>
            </w:r>
          </w:p>
        </w:tc>
        <w:tc>
          <w:tcPr>
            <w:tcW w:w="1843" w:type="dxa"/>
            <w:noWrap/>
            <w:hideMark/>
          </w:tcPr>
          <w:p w14:paraId="1143B4A4" w14:textId="77777777" w:rsidR="00AA2483" w:rsidRPr="00AA2483" w:rsidRDefault="00AA2483" w:rsidP="00AA2483">
            <w:pPr>
              <w:spacing w:before="20" w:after="20"/>
              <w:ind w:right="602"/>
              <w:jc w:val="right"/>
              <w:rPr>
                <w:szCs w:val="17"/>
                <w:lang w:eastAsia="en-AU"/>
              </w:rPr>
            </w:pPr>
            <w:r w:rsidRPr="00AA2483">
              <w:rPr>
                <w:szCs w:val="17"/>
                <w:lang w:eastAsia="en-AU"/>
              </w:rPr>
              <w:t>2,111</w:t>
            </w:r>
          </w:p>
        </w:tc>
        <w:tc>
          <w:tcPr>
            <w:tcW w:w="1701" w:type="dxa"/>
            <w:noWrap/>
            <w:hideMark/>
          </w:tcPr>
          <w:p w14:paraId="6D75BBC3"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2CE3162" w14:textId="77777777" w:rsidTr="003061C9">
        <w:tc>
          <w:tcPr>
            <w:tcW w:w="3118" w:type="dxa"/>
            <w:noWrap/>
            <w:hideMark/>
          </w:tcPr>
          <w:p w14:paraId="1B496E90" w14:textId="77777777" w:rsidR="00AA2483" w:rsidRPr="00AA2483" w:rsidRDefault="00AA2483" w:rsidP="00AA2483">
            <w:pPr>
              <w:spacing w:before="20" w:after="40"/>
              <w:rPr>
                <w:szCs w:val="17"/>
                <w:lang w:eastAsia="en-AU"/>
              </w:rPr>
            </w:pPr>
            <w:r w:rsidRPr="00AA2483">
              <w:rPr>
                <w:szCs w:val="17"/>
              </w:rPr>
              <w:t>VICKERY, Erika</w:t>
            </w:r>
          </w:p>
        </w:tc>
        <w:tc>
          <w:tcPr>
            <w:tcW w:w="1843" w:type="dxa"/>
            <w:noWrap/>
            <w:hideMark/>
          </w:tcPr>
          <w:p w14:paraId="6B233FF5" w14:textId="77777777" w:rsidR="00AA2483" w:rsidRPr="00AA2483" w:rsidRDefault="00AA2483" w:rsidP="00AA2483">
            <w:pPr>
              <w:spacing w:before="20" w:after="20"/>
              <w:ind w:right="602"/>
              <w:jc w:val="right"/>
              <w:rPr>
                <w:szCs w:val="17"/>
                <w:lang w:eastAsia="en-AU"/>
              </w:rPr>
            </w:pPr>
            <w:r w:rsidRPr="00AA2483">
              <w:rPr>
                <w:szCs w:val="17"/>
                <w:lang w:eastAsia="en-AU"/>
              </w:rPr>
              <w:t>1,409</w:t>
            </w:r>
          </w:p>
        </w:tc>
        <w:tc>
          <w:tcPr>
            <w:tcW w:w="1701" w:type="dxa"/>
            <w:noWrap/>
            <w:hideMark/>
          </w:tcPr>
          <w:p w14:paraId="42599C4E" w14:textId="77777777" w:rsidR="00AA2483" w:rsidRPr="00AA2483" w:rsidRDefault="00AA2483" w:rsidP="00AA2483">
            <w:pPr>
              <w:spacing w:before="20" w:after="20"/>
              <w:jc w:val="center"/>
              <w:rPr>
                <w:szCs w:val="17"/>
                <w:lang w:eastAsia="en-AU"/>
              </w:rPr>
            </w:pPr>
          </w:p>
        </w:tc>
      </w:tr>
    </w:tbl>
    <w:p w14:paraId="3B49364C"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10 vacancies</w:t>
      </w:r>
    </w:p>
    <w:p w14:paraId="02B4D636" w14:textId="77777777" w:rsidR="00AA2483" w:rsidRPr="00AA2483" w:rsidRDefault="00AA2483" w:rsidP="00AA2483">
      <w:pPr>
        <w:spacing w:after="0"/>
        <w:rPr>
          <w:szCs w:val="17"/>
        </w:rPr>
      </w:pPr>
      <w:r w:rsidRPr="00AA2483">
        <w:rPr>
          <w:szCs w:val="17"/>
        </w:rPr>
        <w:t>Formal Ballot Papers: 3,395</w:t>
      </w:r>
    </w:p>
    <w:p w14:paraId="6E8A7C81" w14:textId="77777777" w:rsidR="00AA2483" w:rsidRPr="00AA2483" w:rsidRDefault="00AA2483" w:rsidP="00AA2483">
      <w:pPr>
        <w:spacing w:after="0"/>
        <w:rPr>
          <w:szCs w:val="17"/>
        </w:rPr>
      </w:pPr>
      <w:r w:rsidRPr="00AA2483">
        <w:rPr>
          <w:szCs w:val="17"/>
        </w:rPr>
        <w:t>Informal Ballot Papers: 138</w:t>
      </w:r>
    </w:p>
    <w:p w14:paraId="51D7451E" w14:textId="77777777" w:rsidR="00AA2483" w:rsidRPr="00AA2483" w:rsidRDefault="00AA2483" w:rsidP="00AA2483">
      <w:pPr>
        <w:rPr>
          <w:szCs w:val="17"/>
        </w:rPr>
      </w:pPr>
      <w:r w:rsidRPr="00AA2483">
        <w:rPr>
          <w:szCs w:val="17"/>
        </w:rPr>
        <w:t>Quota: 309</w:t>
      </w:r>
    </w:p>
    <w:tbl>
      <w:tblPr>
        <w:tblStyle w:val="Gazettetable"/>
        <w:tblW w:w="6662" w:type="dxa"/>
        <w:tblLook w:val="04A0" w:firstRow="1" w:lastRow="0" w:firstColumn="1" w:lastColumn="0" w:noHBand="0" w:noVBand="1"/>
      </w:tblPr>
      <w:tblGrid>
        <w:gridCol w:w="3118"/>
        <w:gridCol w:w="1843"/>
        <w:gridCol w:w="1701"/>
      </w:tblGrid>
      <w:tr w:rsidR="00AA2483" w:rsidRPr="00AA2483" w14:paraId="2B4F1665" w14:textId="77777777" w:rsidTr="00326105">
        <w:trPr>
          <w:cnfStyle w:val="100000000000" w:firstRow="1" w:lastRow="0" w:firstColumn="0" w:lastColumn="0" w:oddVBand="0" w:evenVBand="0" w:oddHBand="0" w:evenHBand="0" w:firstRowFirstColumn="0" w:firstRowLastColumn="0" w:lastRowFirstColumn="0" w:lastRowLastColumn="0"/>
          <w:tblHeader/>
        </w:trPr>
        <w:tc>
          <w:tcPr>
            <w:tcW w:w="3118" w:type="dxa"/>
            <w:noWrap/>
            <w:hideMark/>
          </w:tcPr>
          <w:p w14:paraId="4A83822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2255F2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EC0F39F"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DCF61D8" w14:textId="77777777" w:rsidTr="003061C9">
        <w:tc>
          <w:tcPr>
            <w:tcW w:w="3118" w:type="dxa"/>
            <w:noWrap/>
            <w:hideMark/>
          </w:tcPr>
          <w:p w14:paraId="141AEF4B" w14:textId="77777777" w:rsidR="00AA2483" w:rsidRPr="00AA2483" w:rsidRDefault="00AA2483" w:rsidP="00AA2483">
            <w:pPr>
              <w:spacing w:before="20" w:after="20"/>
              <w:rPr>
                <w:szCs w:val="17"/>
                <w:lang w:eastAsia="en-AU"/>
              </w:rPr>
            </w:pPr>
            <w:r w:rsidRPr="00AA2483">
              <w:rPr>
                <w:szCs w:val="17"/>
              </w:rPr>
              <w:t>DENNIS, Tom</w:t>
            </w:r>
          </w:p>
        </w:tc>
        <w:tc>
          <w:tcPr>
            <w:tcW w:w="1843" w:type="dxa"/>
            <w:noWrap/>
            <w:hideMark/>
          </w:tcPr>
          <w:p w14:paraId="685AD87A" w14:textId="77777777" w:rsidR="00AA2483" w:rsidRPr="00AA2483" w:rsidRDefault="00AA2483" w:rsidP="00AA2483">
            <w:pPr>
              <w:spacing w:before="20" w:after="20"/>
              <w:ind w:right="602"/>
              <w:jc w:val="right"/>
              <w:rPr>
                <w:szCs w:val="17"/>
                <w:lang w:eastAsia="en-AU"/>
              </w:rPr>
            </w:pPr>
            <w:r w:rsidRPr="00AA2483">
              <w:rPr>
                <w:szCs w:val="17"/>
                <w:lang w:eastAsia="en-AU"/>
              </w:rPr>
              <w:t>329</w:t>
            </w:r>
          </w:p>
        </w:tc>
        <w:tc>
          <w:tcPr>
            <w:tcW w:w="1701" w:type="dxa"/>
            <w:noWrap/>
            <w:hideMark/>
          </w:tcPr>
          <w:p w14:paraId="002F9E0F"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1916CB1B" w14:textId="77777777" w:rsidTr="003061C9">
        <w:tc>
          <w:tcPr>
            <w:tcW w:w="3118" w:type="dxa"/>
            <w:noWrap/>
            <w:hideMark/>
          </w:tcPr>
          <w:p w14:paraId="57E95E61" w14:textId="77777777" w:rsidR="00AA2483" w:rsidRPr="00AA2483" w:rsidRDefault="00AA2483" w:rsidP="00AA2483">
            <w:pPr>
              <w:spacing w:before="20" w:after="20"/>
              <w:rPr>
                <w:szCs w:val="17"/>
                <w:lang w:eastAsia="en-AU"/>
              </w:rPr>
            </w:pPr>
            <w:r w:rsidRPr="00AA2483">
              <w:rPr>
                <w:szCs w:val="17"/>
              </w:rPr>
              <w:t>BANNING, Ken</w:t>
            </w:r>
          </w:p>
        </w:tc>
        <w:tc>
          <w:tcPr>
            <w:tcW w:w="1843" w:type="dxa"/>
            <w:noWrap/>
            <w:hideMark/>
          </w:tcPr>
          <w:p w14:paraId="2ED69F55" w14:textId="77777777" w:rsidR="00AA2483" w:rsidRPr="00AA2483" w:rsidRDefault="00AA2483" w:rsidP="00AA2483">
            <w:pPr>
              <w:spacing w:before="20" w:after="20"/>
              <w:ind w:right="602"/>
              <w:jc w:val="right"/>
              <w:rPr>
                <w:szCs w:val="17"/>
                <w:lang w:eastAsia="en-AU"/>
              </w:rPr>
            </w:pPr>
            <w:r w:rsidRPr="00AA2483">
              <w:rPr>
                <w:szCs w:val="17"/>
                <w:lang w:eastAsia="en-AU"/>
              </w:rPr>
              <w:t>98</w:t>
            </w:r>
          </w:p>
        </w:tc>
        <w:tc>
          <w:tcPr>
            <w:tcW w:w="1701" w:type="dxa"/>
            <w:noWrap/>
            <w:hideMark/>
          </w:tcPr>
          <w:p w14:paraId="7AAB4F86" w14:textId="77777777" w:rsidR="00AA2483" w:rsidRPr="00AA2483" w:rsidRDefault="00AA2483" w:rsidP="00AA2483">
            <w:pPr>
              <w:spacing w:before="20" w:after="20"/>
              <w:jc w:val="center"/>
              <w:rPr>
                <w:szCs w:val="17"/>
                <w:lang w:eastAsia="en-AU"/>
              </w:rPr>
            </w:pPr>
          </w:p>
        </w:tc>
      </w:tr>
      <w:tr w:rsidR="00AA2483" w:rsidRPr="00AA2483" w14:paraId="0736398F" w14:textId="77777777" w:rsidTr="003061C9">
        <w:tc>
          <w:tcPr>
            <w:tcW w:w="3118" w:type="dxa"/>
            <w:noWrap/>
            <w:hideMark/>
          </w:tcPr>
          <w:p w14:paraId="1A7A955D" w14:textId="77777777" w:rsidR="00AA2483" w:rsidRPr="00AA2483" w:rsidRDefault="00AA2483" w:rsidP="00AA2483">
            <w:pPr>
              <w:spacing w:before="20" w:after="20"/>
              <w:rPr>
                <w:szCs w:val="17"/>
                <w:lang w:eastAsia="en-AU"/>
              </w:rPr>
            </w:pPr>
            <w:r w:rsidRPr="00AA2483">
              <w:rPr>
                <w:szCs w:val="17"/>
              </w:rPr>
              <w:t>DOWNWARD, Andrew</w:t>
            </w:r>
          </w:p>
        </w:tc>
        <w:tc>
          <w:tcPr>
            <w:tcW w:w="1843" w:type="dxa"/>
            <w:noWrap/>
            <w:hideMark/>
          </w:tcPr>
          <w:p w14:paraId="6BC0E05B" w14:textId="77777777" w:rsidR="00AA2483" w:rsidRPr="00AA2483" w:rsidRDefault="00AA2483" w:rsidP="00AA2483">
            <w:pPr>
              <w:spacing w:before="20" w:after="20"/>
              <w:ind w:right="602"/>
              <w:jc w:val="right"/>
              <w:rPr>
                <w:szCs w:val="17"/>
                <w:lang w:eastAsia="en-AU"/>
              </w:rPr>
            </w:pPr>
            <w:r w:rsidRPr="00AA2483">
              <w:rPr>
                <w:szCs w:val="17"/>
                <w:lang w:eastAsia="en-AU"/>
              </w:rPr>
              <w:t>174</w:t>
            </w:r>
          </w:p>
        </w:tc>
        <w:tc>
          <w:tcPr>
            <w:tcW w:w="1701" w:type="dxa"/>
            <w:noWrap/>
            <w:hideMark/>
          </w:tcPr>
          <w:p w14:paraId="616BFF83"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7DF1F413" w14:textId="77777777" w:rsidTr="003061C9">
        <w:tc>
          <w:tcPr>
            <w:tcW w:w="3118" w:type="dxa"/>
            <w:noWrap/>
            <w:hideMark/>
          </w:tcPr>
          <w:p w14:paraId="464AC4D1" w14:textId="77777777" w:rsidR="00AA2483" w:rsidRPr="00AA2483" w:rsidRDefault="00AA2483" w:rsidP="00AA2483">
            <w:pPr>
              <w:spacing w:before="20" w:after="20"/>
              <w:rPr>
                <w:szCs w:val="17"/>
                <w:lang w:eastAsia="en-AU"/>
              </w:rPr>
            </w:pPr>
            <w:r w:rsidRPr="00AA2483">
              <w:rPr>
                <w:szCs w:val="17"/>
              </w:rPr>
              <w:t>ROSS, Damien</w:t>
            </w:r>
          </w:p>
        </w:tc>
        <w:tc>
          <w:tcPr>
            <w:tcW w:w="1843" w:type="dxa"/>
            <w:noWrap/>
            <w:hideMark/>
          </w:tcPr>
          <w:p w14:paraId="3D6D63A9" w14:textId="77777777" w:rsidR="00AA2483" w:rsidRPr="00AA2483" w:rsidRDefault="00AA2483" w:rsidP="00AA2483">
            <w:pPr>
              <w:spacing w:before="20" w:after="20"/>
              <w:ind w:right="602"/>
              <w:jc w:val="right"/>
              <w:rPr>
                <w:szCs w:val="17"/>
                <w:lang w:eastAsia="en-AU"/>
              </w:rPr>
            </w:pPr>
            <w:r w:rsidRPr="00AA2483">
              <w:rPr>
                <w:szCs w:val="17"/>
                <w:lang w:eastAsia="en-AU"/>
              </w:rPr>
              <w:t>204</w:t>
            </w:r>
          </w:p>
        </w:tc>
        <w:tc>
          <w:tcPr>
            <w:tcW w:w="1701" w:type="dxa"/>
            <w:noWrap/>
            <w:hideMark/>
          </w:tcPr>
          <w:p w14:paraId="28952D27"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7A5BAA6A" w14:textId="77777777" w:rsidTr="003061C9">
        <w:tc>
          <w:tcPr>
            <w:tcW w:w="3118" w:type="dxa"/>
            <w:noWrap/>
            <w:hideMark/>
          </w:tcPr>
          <w:p w14:paraId="462D84F9" w14:textId="77777777" w:rsidR="00AA2483" w:rsidRPr="00AA2483" w:rsidRDefault="00AA2483" w:rsidP="00AA2483">
            <w:pPr>
              <w:spacing w:before="20" w:after="20"/>
              <w:rPr>
                <w:szCs w:val="17"/>
                <w:lang w:eastAsia="en-AU"/>
              </w:rPr>
            </w:pPr>
            <w:r w:rsidRPr="00AA2483">
              <w:rPr>
                <w:szCs w:val="17"/>
              </w:rPr>
              <w:t>EARL, Julie</w:t>
            </w:r>
          </w:p>
        </w:tc>
        <w:tc>
          <w:tcPr>
            <w:tcW w:w="1843" w:type="dxa"/>
            <w:noWrap/>
            <w:hideMark/>
          </w:tcPr>
          <w:p w14:paraId="5B5318E6" w14:textId="77777777" w:rsidR="00AA2483" w:rsidRPr="00AA2483" w:rsidRDefault="00AA2483" w:rsidP="00AA2483">
            <w:pPr>
              <w:spacing w:before="20" w:after="20"/>
              <w:ind w:right="602"/>
              <w:jc w:val="right"/>
              <w:rPr>
                <w:szCs w:val="17"/>
                <w:lang w:eastAsia="en-AU"/>
              </w:rPr>
            </w:pPr>
            <w:r w:rsidRPr="00AA2483">
              <w:rPr>
                <w:szCs w:val="17"/>
                <w:lang w:eastAsia="en-AU"/>
              </w:rPr>
              <w:t>156</w:t>
            </w:r>
          </w:p>
        </w:tc>
        <w:tc>
          <w:tcPr>
            <w:tcW w:w="1701" w:type="dxa"/>
            <w:noWrap/>
            <w:hideMark/>
          </w:tcPr>
          <w:p w14:paraId="1DEF2498" w14:textId="77777777" w:rsidR="00AA2483" w:rsidRPr="00AA2483" w:rsidRDefault="00AA2483" w:rsidP="00AA2483">
            <w:pPr>
              <w:spacing w:before="20" w:after="20"/>
              <w:jc w:val="center"/>
              <w:rPr>
                <w:szCs w:val="17"/>
                <w:lang w:eastAsia="en-AU"/>
              </w:rPr>
            </w:pPr>
          </w:p>
        </w:tc>
      </w:tr>
      <w:tr w:rsidR="00AA2483" w:rsidRPr="00AA2483" w14:paraId="4F34B28C" w14:textId="77777777" w:rsidTr="003061C9">
        <w:tc>
          <w:tcPr>
            <w:tcW w:w="3118" w:type="dxa"/>
            <w:noWrap/>
            <w:hideMark/>
          </w:tcPr>
          <w:p w14:paraId="29A5A47D" w14:textId="77777777" w:rsidR="00AA2483" w:rsidRPr="00AA2483" w:rsidRDefault="00AA2483" w:rsidP="00AA2483">
            <w:pPr>
              <w:spacing w:before="20" w:after="20"/>
              <w:rPr>
                <w:szCs w:val="17"/>
                <w:lang w:eastAsia="en-AU"/>
              </w:rPr>
            </w:pPr>
            <w:r w:rsidRPr="00AA2483">
              <w:rPr>
                <w:szCs w:val="17"/>
              </w:rPr>
              <w:t>JAMES, Derek Wilf</w:t>
            </w:r>
          </w:p>
        </w:tc>
        <w:tc>
          <w:tcPr>
            <w:tcW w:w="1843" w:type="dxa"/>
            <w:noWrap/>
            <w:hideMark/>
          </w:tcPr>
          <w:p w14:paraId="52A40C2D" w14:textId="77777777" w:rsidR="00AA2483" w:rsidRPr="00AA2483" w:rsidRDefault="00AA2483" w:rsidP="00AA2483">
            <w:pPr>
              <w:spacing w:before="20" w:after="20"/>
              <w:ind w:right="602"/>
              <w:jc w:val="right"/>
              <w:rPr>
                <w:szCs w:val="17"/>
                <w:lang w:eastAsia="en-AU"/>
              </w:rPr>
            </w:pPr>
            <w:r w:rsidRPr="00AA2483">
              <w:rPr>
                <w:szCs w:val="17"/>
                <w:lang w:eastAsia="en-AU"/>
              </w:rPr>
              <w:t>75</w:t>
            </w:r>
          </w:p>
        </w:tc>
        <w:tc>
          <w:tcPr>
            <w:tcW w:w="1701" w:type="dxa"/>
            <w:noWrap/>
            <w:hideMark/>
          </w:tcPr>
          <w:p w14:paraId="7A740019" w14:textId="77777777" w:rsidR="00AA2483" w:rsidRPr="00AA2483" w:rsidRDefault="00AA2483" w:rsidP="00AA2483">
            <w:pPr>
              <w:spacing w:before="20" w:after="20"/>
              <w:jc w:val="center"/>
              <w:rPr>
                <w:szCs w:val="17"/>
                <w:lang w:eastAsia="en-AU"/>
              </w:rPr>
            </w:pPr>
          </w:p>
        </w:tc>
      </w:tr>
      <w:tr w:rsidR="00AA2483" w:rsidRPr="00AA2483" w14:paraId="057823C6" w14:textId="77777777" w:rsidTr="003061C9">
        <w:tc>
          <w:tcPr>
            <w:tcW w:w="3118" w:type="dxa"/>
            <w:noWrap/>
            <w:hideMark/>
          </w:tcPr>
          <w:p w14:paraId="33B27B41" w14:textId="77777777" w:rsidR="00AA2483" w:rsidRPr="00AA2483" w:rsidRDefault="00AA2483" w:rsidP="00AA2483">
            <w:pPr>
              <w:spacing w:before="20" w:after="20"/>
              <w:rPr>
                <w:szCs w:val="17"/>
                <w:lang w:eastAsia="en-AU"/>
              </w:rPr>
            </w:pPr>
            <w:r w:rsidRPr="00AA2483">
              <w:rPr>
                <w:szCs w:val="17"/>
              </w:rPr>
              <w:t>IRELAND, Peter Bruce</w:t>
            </w:r>
          </w:p>
        </w:tc>
        <w:tc>
          <w:tcPr>
            <w:tcW w:w="1843" w:type="dxa"/>
            <w:noWrap/>
            <w:hideMark/>
          </w:tcPr>
          <w:p w14:paraId="612F30A5" w14:textId="77777777" w:rsidR="00AA2483" w:rsidRPr="00AA2483" w:rsidRDefault="00AA2483" w:rsidP="00AA2483">
            <w:pPr>
              <w:spacing w:before="20" w:after="20"/>
              <w:ind w:right="602"/>
              <w:jc w:val="right"/>
              <w:rPr>
                <w:szCs w:val="17"/>
                <w:lang w:eastAsia="en-AU"/>
              </w:rPr>
            </w:pPr>
            <w:r w:rsidRPr="00AA2483">
              <w:rPr>
                <w:szCs w:val="17"/>
                <w:lang w:eastAsia="en-AU"/>
              </w:rPr>
              <w:t>156</w:t>
            </w:r>
          </w:p>
        </w:tc>
        <w:tc>
          <w:tcPr>
            <w:tcW w:w="1701" w:type="dxa"/>
            <w:noWrap/>
            <w:hideMark/>
          </w:tcPr>
          <w:p w14:paraId="6A6A2772"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345CBCA1" w14:textId="77777777" w:rsidTr="003061C9">
        <w:tc>
          <w:tcPr>
            <w:tcW w:w="3118" w:type="dxa"/>
            <w:noWrap/>
            <w:hideMark/>
          </w:tcPr>
          <w:p w14:paraId="6D0110DC" w14:textId="77777777" w:rsidR="00AA2483" w:rsidRPr="00AA2483" w:rsidRDefault="00AA2483" w:rsidP="00AA2483">
            <w:pPr>
              <w:spacing w:before="20" w:after="20"/>
              <w:rPr>
                <w:szCs w:val="17"/>
                <w:lang w:eastAsia="en-AU"/>
              </w:rPr>
            </w:pPr>
            <w:r w:rsidRPr="00AA2483">
              <w:rPr>
                <w:szCs w:val="17"/>
              </w:rPr>
              <w:t>ROBINSON, Toby</w:t>
            </w:r>
          </w:p>
        </w:tc>
        <w:tc>
          <w:tcPr>
            <w:tcW w:w="1843" w:type="dxa"/>
            <w:noWrap/>
            <w:hideMark/>
          </w:tcPr>
          <w:p w14:paraId="5CF0AF06" w14:textId="77777777" w:rsidR="00AA2483" w:rsidRPr="00AA2483" w:rsidRDefault="00AA2483" w:rsidP="00AA2483">
            <w:pPr>
              <w:spacing w:before="20" w:after="20"/>
              <w:ind w:right="602"/>
              <w:jc w:val="right"/>
              <w:rPr>
                <w:szCs w:val="17"/>
                <w:lang w:eastAsia="en-AU"/>
              </w:rPr>
            </w:pPr>
            <w:r w:rsidRPr="00AA2483">
              <w:rPr>
                <w:szCs w:val="17"/>
                <w:lang w:eastAsia="en-AU"/>
              </w:rPr>
              <w:t>103</w:t>
            </w:r>
          </w:p>
        </w:tc>
        <w:tc>
          <w:tcPr>
            <w:tcW w:w="1701" w:type="dxa"/>
            <w:noWrap/>
            <w:hideMark/>
          </w:tcPr>
          <w:p w14:paraId="187750A0" w14:textId="77777777" w:rsidR="00AA2483" w:rsidRPr="00AA2483" w:rsidRDefault="00AA2483" w:rsidP="00AA2483">
            <w:pPr>
              <w:spacing w:before="20" w:after="20"/>
              <w:jc w:val="center"/>
              <w:rPr>
                <w:szCs w:val="17"/>
                <w:lang w:eastAsia="en-AU"/>
              </w:rPr>
            </w:pPr>
          </w:p>
        </w:tc>
      </w:tr>
      <w:tr w:rsidR="00AA2483" w:rsidRPr="00AA2483" w14:paraId="4A691FA1" w14:textId="77777777" w:rsidTr="003061C9">
        <w:tc>
          <w:tcPr>
            <w:tcW w:w="3118" w:type="dxa"/>
            <w:noWrap/>
            <w:hideMark/>
          </w:tcPr>
          <w:p w14:paraId="64BD304C" w14:textId="77777777" w:rsidR="00AA2483" w:rsidRPr="00AA2483" w:rsidRDefault="00AA2483" w:rsidP="00AA2483">
            <w:pPr>
              <w:spacing w:before="20" w:after="20"/>
              <w:rPr>
                <w:szCs w:val="17"/>
                <w:lang w:eastAsia="en-AU"/>
              </w:rPr>
            </w:pPr>
            <w:r w:rsidRPr="00AA2483">
              <w:rPr>
                <w:szCs w:val="17"/>
              </w:rPr>
              <w:t>CROSSLING, Monique</w:t>
            </w:r>
          </w:p>
        </w:tc>
        <w:tc>
          <w:tcPr>
            <w:tcW w:w="1843" w:type="dxa"/>
            <w:noWrap/>
            <w:hideMark/>
          </w:tcPr>
          <w:p w14:paraId="48F2BC36" w14:textId="77777777" w:rsidR="00AA2483" w:rsidRPr="00AA2483" w:rsidRDefault="00AA2483" w:rsidP="00AA2483">
            <w:pPr>
              <w:spacing w:before="20" w:after="20"/>
              <w:ind w:right="602"/>
              <w:jc w:val="right"/>
              <w:rPr>
                <w:szCs w:val="17"/>
                <w:lang w:eastAsia="en-AU"/>
              </w:rPr>
            </w:pPr>
            <w:r w:rsidRPr="00AA2483">
              <w:rPr>
                <w:szCs w:val="17"/>
                <w:lang w:eastAsia="en-AU"/>
              </w:rPr>
              <w:t>325</w:t>
            </w:r>
          </w:p>
        </w:tc>
        <w:tc>
          <w:tcPr>
            <w:tcW w:w="1701" w:type="dxa"/>
            <w:noWrap/>
            <w:hideMark/>
          </w:tcPr>
          <w:p w14:paraId="232B2CF9"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702A46E7" w14:textId="77777777" w:rsidTr="003061C9">
        <w:tc>
          <w:tcPr>
            <w:tcW w:w="3118" w:type="dxa"/>
            <w:noWrap/>
            <w:hideMark/>
          </w:tcPr>
          <w:p w14:paraId="3DEF2ECB" w14:textId="77777777" w:rsidR="00AA2483" w:rsidRPr="00AA2483" w:rsidRDefault="00AA2483" w:rsidP="00AA2483">
            <w:pPr>
              <w:spacing w:before="20" w:after="20"/>
              <w:rPr>
                <w:szCs w:val="17"/>
                <w:lang w:eastAsia="en-AU"/>
              </w:rPr>
            </w:pPr>
            <w:r w:rsidRPr="00AA2483">
              <w:rPr>
                <w:szCs w:val="17"/>
              </w:rPr>
              <w:t>GOODMAN, Abigail</w:t>
            </w:r>
          </w:p>
        </w:tc>
        <w:tc>
          <w:tcPr>
            <w:tcW w:w="1843" w:type="dxa"/>
            <w:noWrap/>
            <w:hideMark/>
          </w:tcPr>
          <w:p w14:paraId="1BE2EA47" w14:textId="77777777" w:rsidR="00AA2483" w:rsidRPr="00AA2483" w:rsidRDefault="00AA2483" w:rsidP="00AA2483">
            <w:pPr>
              <w:spacing w:before="20" w:after="20"/>
              <w:ind w:right="602"/>
              <w:jc w:val="right"/>
              <w:rPr>
                <w:szCs w:val="17"/>
                <w:lang w:eastAsia="en-AU"/>
              </w:rPr>
            </w:pPr>
            <w:r w:rsidRPr="00AA2483">
              <w:rPr>
                <w:szCs w:val="17"/>
                <w:lang w:eastAsia="en-AU"/>
              </w:rPr>
              <w:t>240</w:t>
            </w:r>
          </w:p>
        </w:tc>
        <w:tc>
          <w:tcPr>
            <w:tcW w:w="1701" w:type="dxa"/>
            <w:noWrap/>
            <w:hideMark/>
          </w:tcPr>
          <w:p w14:paraId="6B427909"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737B2082" w14:textId="77777777" w:rsidTr="003061C9">
        <w:tc>
          <w:tcPr>
            <w:tcW w:w="3118" w:type="dxa"/>
            <w:noWrap/>
            <w:hideMark/>
          </w:tcPr>
          <w:p w14:paraId="20EEF6D8" w14:textId="77777777" w:rsidR="00AA2483" w:rsidRPr="00AA2483" w:rsidRDefault="00AA2483" w:rsidP="00AA2483">
            <w:pPr>
              <w:spacing w:before="20" w:after="20"/>
              <w:rPr>
                <w:szCs w:val="17"/>
                <w:lang w:eastAsia="en-AU"/>
              </w:rPr>
            </w:pPr>
            <w:r w:rsidRPr="00AA2483">
              <w:rPr>
                <w:szCs w:val="17"/>
              </w:rPr>
              <w:t>SHEPHERD, Peter (Huck)</w:t>
            </w:r>
          </w:p>
        </w:tc>
        <w:tc>
          <w:tcPr>
            <w:tcW w:w="1843" w:type="dxa"/>
            <w:noWrap/>
            <w:hideMark/>
          </w:tcPr>
          <w:p w14:paraId="0A8077BE" w14:textId="77777777" w:rsidR="00AA2483" w:rsidRPr="00AA2483" w:rsidRDefault="00AA2483" w:rsidP="00AA2483">
            <w:pPr>
              <w:spacing w:before="20" w:after="20"/>
              <w:ind w:right="602"/>
              <w:jc w:val="right"/>
              <w:rPr>
                <w:szCs w:val="17"/>
                <w:lang w:eastAsia="en-AU"/>
              </w:rPr>
            </w:pPr>
            <w:r w:rsidRPr="00AA2483">
              <w:rPr>
                <w:szCs w:val="17"/>
                <w:lang w:eastAsia="en-AU"/>
              </w:rPr>
              <w:t>153</w:t>
            </w:r>
          </w:p>
        </w:tc>
        <w:tc>
          <w:tcPr>
            <w:tcW w:w="1701" w:type="dxa"/>
            <w:noWrap/>
            <w:hideMark/>
          </w:tcPr>
          <w:p w14:paraId="7D7E5B22" w14:textId="77777777" w:rsidR="00AA2483" w:rsidRPr="00AA2483" w:rsidRDefault="00AA2483" w:rsidP="00AA2483">
            <w:pPr>
              <w:spacing w:before="20" w:after="20"/>
              <w:jc w:val="center"/>
              <w:rPr>
                <w:szCs w:val="17"/>
                <w:lang w:eastAsia="en-AU"/>
              </w:rPr>
            </w:pPr>
          </w:p>
        </w:tc>
      </w:tr>
      <w:tr w:rsidR="00AA2483" w:rsidRPr="00AA2483" w14:paraId="000D610A" w14:textId="77777777" w:rsidTr="003061C9">
        <w:tc>
          <w:tcPr>
            <w:tcW w:w="3118" w:type="dxa"/>
            <w:noWrap/>
            <w:hideMark/>
          </w:tcPr>
          <w:p w14:paraId="559B107D" w14:textId="77777777" w:rsidR="00AA2483" w:rsidRPr="00AA2483" w:rsidRDefault="00AA2483" w:rsidP="00AA2483">
            <w:pPr>
              <w:spacing w:before="20" w:after="20"/>
              <w:rPr>
                <w:szCs w:val="17"/>
                <w:lang w:eastAsia="en-AU"/>
              </w:rPr>
            </w:pPr>
            <w:r w:rsidRPr="00AA2483">
              <w:rPr>
                <w:szCs w:val="17"/>
              </w:rPr>
              <w:t>MOORE, Danielle</w:t>
            </w:r>
          </w:p>
        </w:tc>
        <w:tc>
          <w:tcPr>
            <w:tcW w:w="1843" w:type="dxa"/>
            <w:noWrap/>
            <w:hideMark/>
          </w:tcPr>
          <w:p w14:paraId="38D46F97" w14:textId="77777777" w:rsidR="00AA2483" w:rsidRPr="00AA2483" w:rsidRDefault="00AA2483" w:rsidP="00AA2483">
            <w:pPr>
              <w:spacing w:before="20" w:after="20"/>
              <w:ind w:right="602"/>
              <w:jc w:val="right"/>
              <w:rPr>
                <w:szCs w:val="17"/>
                <w:lang w:eastAsia="en-AU"/>
              </w:rPr>
            </w:pPr>
            <w:r w:rsidRPr="00AA2483">
              <w:rPr>
                <w:szCs w:val="17"/>
                <w:lang w:eastAsia="en-AU"/>
              </w:rPr>
              <w:t>137</w:t>
            </w:r>
          </w:p>
        </w:tc>
        <w:tc>
          <w:tcPr>
            <w:tcW w:w="1701" w:type="dxa"/>
            <w:noWrap/>
            <w:hideMark/>
          </w:tcPr>
          <w:p w14:paraId="48C9C813" w14:textId="77777777" w:rsidR="00AA2483" w:rsidRPr="00AA2483" w:rsidRDefault="00AA2483" w:rsidP="00AA2483">
            <w:pPr>
              <w:spacing w:before="20" w:after="20"/>
              <w:jc w:val="center"/>
              <w:rPr>
                <w:szCs w:val="17"/>
                <w:lang w:eastAsia="en-AU"/>
              </w:rPr>
            </w:pPr>
          </w:p>
        </w:tc>
      </w:tr>
      <w:tr w:rsidR="00AA2483" w:rsidRPr="00AA2483" w14:paraId="404FA946" w14:textId="77777777" w:rsidTr="003061C9">
        <w:tc>
          <w:tcPr>
            <w:tcW w:w="3118" w:type="dxa"/>
            <w:noWrap/>
            <w:hideMark/>
          </w:tcPr>
          <w:p w14:paraId="1C5071D6" w14:textId="77777777" w:rsidR="00AA2483" w:rsidRPr="00AA2483" w:rsidRDefault="00AA2483" w:rsidP="00AA2483">
            <w:pPr>
              <w:spacing w:before="20" w:after="20"/>
              <w:rPr>
                <w:szCs w:val="17"/>
                <w:lang w:eastAsia="en-AU"/>
              </w:rPr>
            </w:pPr>
            <w:r w:rsidRPr="00AA2483">
              <w:rPr>
                <w:szCs w:val="17"/>
              </w:rPr>
              <w:t>RAYNER, Trevor</w:t>
            </w:r>
          </w:p>
        </w:tc>
        <w:tc>
          <w:tcPr>
            <w:tcW w:w="1843" w:type="dxa"/>
            <w:noWrap/>
            <w:hideMark/>
          </w:tcPr>
          <w:p w14:paraId="552BD0DF" w14:textId="77777777" w:rsidR="00AA2483" w:rsidRPr="00AA2483" w:rsidRDefault="00AA2483" w:rsidP="00AA2483">
            <w:pPr>
              <w:spacing w:before="20" w:after="20"/>
              <w:ind w:right="602"/>
              <w:jc w:val="right"/>
              <w:rPr>
                <w:szCs w:val="17"/>
                <w:lang w:eastAsia="en-AU"/>
              </w:rPr>
            </w:pPr>
            <w:r w:rsidRPr="00AA2483">
              <w:rPr>
                <w:szCs w:val="17"/>
                <w:lang w:eastAsia="en-AU"/>
              </w:rPr>
              <w:t>210</w:t>
            </w:r>
          </w:p>
        </w:tc>
        <w:tc>
          <w:tcPr>
            <w:tcW w:w="1701" w:type="dxa"/>
            <w:noWrap/>
            <w:hideMark/>
          </w:tcPr>
          <w:p w14:paraId="0CF8CFFC"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403E1DE8" w14:textId="77777777" w:rsidTr="003061C9">
        <w:tc>
          <w:tcPr>
            <w:tcW w:w="3118" w:type="dxa"/>
            <w:noWrap/>
            <w:hideMark/>
          </w:tcPr>
          <w:p w14:paraId="4B1DBB25" w14:textId="77777777" w:rsidR="00AA2483" w:rsidRPr="00AA2483" w:rsidRDefault="00AA2483" w:rsidP="00AA2483">
            <w:pPr>
              <w:spacing w:before="20" w:after="20"/>
              <w:rPr>
                <w:szCs w:val="17"/>
                <w:lang w:eastAsia="en-AU"/>
              </w:rPr>
            </w:pPr>
            <w:r w:rsidRPr="00AA2483">
              <w:rPr>
                <w:szCs w:val="17"/>
              </w:rPr>
              <w:t>TURNER, Darren</w:t>
            </w:r>
          </w:p>
        </w:tc>
        <w:tc>
          <w:tcPr>
            <w:tcW w:w="1843" w:type="dxa"/>
            <w:noWrap/>
            <w:hideMark/>
          </w:tcPr>
          <w:p w14:paraId="4EA156AD" w14:textId="77777777" w:rsidR="00AA2483" w:rsidRPr="00AA2483" w:rsidRDefault="00AA2483" w:rsidP="00AA2483">
            <w:pPr>
              <w:spacing w:before="20" w:after="20"/>
              <w:ind w:right="602"/>
              <w:jc w:val="right"/>
              <w:rPr>
                <w:szCs w:val="17"/>
                <w:lang w:eastAsia="en-AU"/>
              </w:rPr>
            </w:pPr>
            <w:r w:rsidRPr="00AA2483">
              <w:rPr>
                <w:szCs w:val="17"/>
                <w:lang w:eastAsia="en-AU"/>
              </w:rPr>
              <w:t>135</w:t>
            </w:r>
          </w:p>
        </w:tc>
        <w:tc>
          <w:tcPr>
            <w:tcW w:w="1701" w:type="dxa"/>
            <w:noWrap/>
            <w:hideMark/>
          </w:tcPr>
          <w:p w14:paraId="1E871BB1" w14:textId="77777777" w:rsidR="00AA2483" w:rsidRPr="00AA2483" w:rsidRDefault="00AA2483" w:rsidP="00AA2483">
            <w:pPr>
              <w:spacing w:before="20" w:after="20"/>
              <w:jc w:val="center"/>
              <w:rPr>
                <w:szCs w:val="17"/>
                <w:lang w:eastAsia="en-AU"/>
              </w:rPr>
            </w:pPr>
            <w:r w:rsidRPr="00AA2483">
              <w:rPr>
                <w:szCs w:val="17"/>
                <w:lang w:eastAsia="en-AU"/>
              </w:rPr>
              <w:t>Elected 10</w:t>
            </w:r>
          </w:p>
        </w:tc>
      </w:tr>
      <w:tr w:rsidR="00AA2483" w:rsidRPr="00AA2483" w14:paraId="7A0EC85E" w14:textId="77777777" w:rsidTr="003061C9">
        <w:tc>
          <w:tcPr>
            <w:tcW w:w="3118" w:type="dxa"/>
            <w:noWrap/>
            <w:hideMark/>
          </w:tcPr>
          <w:p w14:paraId="2A0E277F" w14:textId="77777777" w:rsidR="00AA2483" w:rsidRPr="00AA2483" w:rsidRDefault="00AA2483" w:rsidP="00AA2483">
            <w:pPr>
              <w:spacing w:before="20" w:after="20"/>
              <w:rPr>
                <w:szCs w:val="17"/>
                <w:lang w:eastAsia="en-AU"/>
              </w:rPr>
            </w:pPr>
            <w:r w:rsidRPr="00AA2483">
              <w:rPr>
                <w:szCs w:val="17"/>
              </w:rPr>
              <w:t>MCGUIRE, Craig William</w:t>
            </w:r>
          </w:p>
        </w:tc>
        <w:tc>
          <w:tcPr>
            <w:tcW w:w="1843" w:type="dxa"/>
            <w:noWrap/>
            <w:hideMark/>
          </w:tcPr>
          <w:p w14:paraId="7C0E0149" w14:textId="77777777" w:rsidR="00AA2483" w:rsidRPr="00AA2483" w:rsidRDefault="00AA2483" w:rsidP="00AA2483">
            <w:pPr>
              <w:spacing w:before="20" w:after="20"/>
              <w:ind w:right="602"/>
              <w:jc w:val="right"/>
              <w:rPr>
                <w:szCs w:val="17"/>
                <w:lang w:eastAsia="en-AU"/>
              </w:rPr>
            </w:pPr>
            <w:r w:rsidRPr="00AA2483">
              <w:rPr>
                <w:szCs w:val="17"/>
                <w:lang w:eastAsia="en-AU"/>
              </w:rPr>
              <w:t>391</w:t>
            </w:r>
          </w:p>
        </w:tc>
        <w:tc>
          <w:tcPr>
            <w:tcW w:w="1701" w:type="dxa"/>
            <w:noWrap/>
            <w:hideMark/>
          </w:tcPr>
          <w:p w14:paraId="405438AB"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2C8D73D" w14:textId="77777777" w:rsidTr="003061C9">
        <w:tc>
          <w:tcPr>
            <w:tcW w:w="3118" w:type="dxa"/>
            <w:noWrap/>
            <w:hideMark/>
          </w:tcPr>
          <w:p w14:paraId="2429AC98" w14:textId="77777777" w:rsidR="00AA2483" w:rsidRPr="00AA2483" w:rsidRDefault="00AA2483" w:rsidP="00AA2483">
            <w:pPr>
              <w:spacing w:before="20" w:after="40"/>
              <w:rPr>
                <w:szCs w:val="17"/>
                <w:lang w:eastAsia="en-AU"/>
              </w:rPr>
            </w:pPr>
            <w:r w:rsidRPr="00AA2483">
              <w:rPr>
                <w:szCs w:val="17"/>
              </w:rPr>
              <w:t>GRUNDY, Cameron</w:t>
            </w:r>
          </w:p>
        </w:tc>
        <w:tc>
          <w:tcPr>
            <w:tcW w:w="1843" w:type="dxa"/>
            <w:noWrap/>
            <w:hideMark/>
          </w:tcPr>
          <w:p w14:paraId="6DCF132A" w14:textId="77777777" w:rsidR="00AA2483" w:rsidRPr="00AA2483" w:rsidRDefault="00AA2483" w:rsidP="00AA2483">
            <w:pPr>
              <w:spacing w:before="20" w:after="20"/>
              <w:ind w:right="602"/>
              <w:jc w:val="right"/>
              <w:rPr>
                <w:szCs w:val="17"/>
                <w:lang w:eastAsia="en-AU"/>
              </w:rPr>
            </w:pPr>
            <w:r w:rsidRPr="00AA2483">
              <w:rPr>
                <w:szCs w:val="17"/>
                <w:lang w:eastAsia="en-AU"/>
              </w:rPr>
              <w:t>509</w:t>
            </w:r>
          </w:p>
        </w:tc>
        <w:tc>
          <w:tcPr>
            <w:tcW w:w="1701" w:type="dxa"/>
            <w:noWrap/>
            <w:hideMark/>
          </w:tcPr>
          <w:p w14:paraId="3C1F2B31"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3DF5E9DF" w14:textId="77777777" w:rsidR="00AA2483" w:rsidRPr="00AA2483" w:rsidRDefault="00AA2483" w:rsidP="00AA2483">
      <w:pPr>
        <w:spacing w:before="120" w:after="120"/>
        <w:jc w:val="center"/>
        <w:rPr>
          <w:b/>
          <w:bCs/>
          <w:szCs w:val="17"/>
        </w:rPr>
      </w:pPr>
      <w:r w:rsidRPr="00AA2483">
        <w:rPr>
          <w:b/>
          <w:bCs/>
          <w:szCs w:val="17"/>
        </w:rPr>
        <w:t>Northern Areas Council</w:t>
      </w:r>
    </w:p>
    <w:p w14:paraId="1E19D805" w14:textId="77777777" w:rsidR="00AA2483" w:rsidRPr="00AA2483" w:rsidRDefault="00AA2483" w:rsidP="00AA2483">
      <w:pPr>
        <w:spacing w:before="80"/>
        <w:rPr>
          <w:b/>
          <w:bCs/>
          <w:szCs w:val="17"/>
          <w:lang w:val="en-US"/>
        </w:rPr>
      </w:pPr>
      <w:proofErr w:type="spellStart"/>
      <w:r w:rsidRPr="00AA2483">
        <w:rPr>
          <w:b/>
          <w:bCs/>
          <w:szCs w:val="17"/>
          <w:lang w:val="en-US"/>
        </w:rPr>
        <w:t>Belalie</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4 vacancies</w:t>
      </w:r>
    </w:p>
    <w:p w14:paraId="608100A5" w14:textId="77777777" w:rsidR="00AA2483" w:rsidRPr="00AA2483" w:rsidRDefault="00AA2483" w:rsidP="00AA2483">
      <w:pPr>
        <w:spacing w:after="0"/>
        <w:rPr>
          <w:szCs w:val="17"/>
        </w:rPr>
      </w:pPr>
      <w:r w:rsidRPr="00AA2483">
        <w:rPr>
          <w:szCs w:val="17"/>
        </w:rPr>
        <w:t>Formal Ballot Papers: 800</w:t>
      </w:r>
    </w:p>
    <w:p w14:paraId="5002A90F" w14:textId="77777777" w:rsidR="00AA2483" w:rsidRPr="00AA2483" w:rsidRDefault="00AA2483" w:rsidP="00AA2483">
      <w:pPr>
        <w:spacing w:after="0"/>
        <w:rPr>
          <w:szCs w:val="17"/>
        </w:rPr>
      </w:pPr>
      <w:r w:rsidRPr="00AA2483">
        <w:rPr>
          <w:szCs w:val="17"/>
        </w:rPr>
        <w:t>Informal Ballot Papers: 9</w:t>
      </w:r>
    </w:p>
    <w:p w14:paraId="111C8C9A" w14:textId="77777777" w:rsidR="00AA2483" w:rsidRPr="00AA2483" w:rsidRDefault="00AA2483" w:rsidP="00AA2483">
      <w:pPr>
        <w:rPr>
          <w:szCs w:val="17"/>
        </w:rPr>
      </w:pPr>
      <w:r w:rsidRPr="00AA2483">
        <w:rPr>
          <w:szCs w:val="17"/>
        </w:rPr>
        <w:t>Quota: 161</w:t>
      </w:r>
    </w:p>
    <w:tbl>
      <w:tblPr>
        <w:tblStyle w:val="Gazettetable"/>
        <w:tblW w:w="6662" w:type="dxa"/>
        <w:tblLook w:val="04A0" w:firstRow="1" w:lastRow="0" w:firstColumn="1" w:lastColumn="0" w:noHBand="0" w:noVBand="1"/>
      </w:tblPr>
      <w:tblGrid>
        <w:gridCol w:w="3118"/>
        <w:gridCol w:w="1843"/>
        <w:gridCol w:w="1701"/>
      </w:tblGrid>
      <w:tr w:rsidR="00AA2483" w:rsidRPr="00AA2483" w14:paraId="5FA7DE9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F4AB5DB"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02F5818"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35359C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D26B4C1" w14:textId="77777777" w:rsidTr="003061C9">
        <w:tc>
          <w:tcPr>
            <w:tcW w:w="3118" w:type="dxa"/>
            <w:noWrap/>
            <w:hideMark/>
          </w:tcPr>
          <w:p w14:paraId="461322CB" w14:textId="77777777" w:rsidR="00AA2483" w:rsidRPr="00AA2483" w:rsidRDefault="00AA2483" w:rsidP="00AA2483">
            <w:pPr>
              <w:spacing w:before="20" w:after="20"/>
              <w:rPr>
                <w:szCs w:val="17"/>
                <w:lang w:eastAsia="en-AU"/>
              </w:rPr>
            </w:pPr>
            <w:r w:rsidRPr="00AA2483">
              <w:rPr>
                <w:szCs w:val="17"/>
              </w:rPr>
              <w:t>LANGES, Hank</w:t>
            </w:r>
          </w:p>
        </w:tc>
        <w:tc>
          <w:tcPr>
            <w:tcW w:w="1843" w:type="dxa"/>
            <w:noWrap/>
            <w:hideMark/>
          </w:tcPr>
          <w:p w14:paraId="672A9AB6" w14:textId="77777777" w:rsidR="00AA2483" w:rsidRPr="00AA2483" w:rsidRDefault="00AA2483" w:rsidP="00AA2483">
            <w:pPr>
              <w:spacing w:before="20" w:after="20"/>
              <w:ind w:right="602"/>
              <w:jc w:val="right"/>
              <w:rPr>
                <w:szCs w:val="17"/>
                <w:lang w:eastAsia="en-AU"/>
              </w:rPr>
            </w:pPr>
            <w:r w:rsidRPr="00AA2483">
              <w:rPr>
                <w:szCs w:val="17"/>
                <w:lang w:eastAsia="en-AU"/>
              </w:rPr>
              <w:t>145</w:t>
            </w:r>
          </w:p>
        </w:tc>
        <w:tc>
          <w:tcPr>
            <w:tcW w:w="1701" w:type="dxa"/>
            <w:noWrap/>
            <w:hideMark/>
          </w:tcPr>
          <w:p w14:paraId="687E3791"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14FB3DC" w14:textId="77777777" w:rsidTr="003061C9">
        <w:tc>
          <w:tcPr>
            <w:tcW w:w="3118" w:type="dxa"/>
            <w:noWrap/>
            <w:hideMark/>
          </w:tcPr>
          <w:p w14:paraId="60F12C59" w14:textId="77777777" w:rsidR="00AA2483" w:rsidRPr="00AA2483" w:rsidRDefault="00AA2483" w:rsidP="00AA2483">
            <w:pPr>
              <w:spacing w:before="20" w:after="20"/>
              <w:rPr>
                <w:szCs w:val="17"/>
                <w:lang w:eastAsia="en-AU"/>
              </w:rPr>
            </w:pPr>
            <w:r w:rsidRPr="00AA2483">
              <w:rPr>
                <w:szCs w:val="17"/>
              </w:rPr>
              <w:t>MALONE, Thomas</w:t>
            </w:r>
          </w:p>
        </w:tc>
        <w:tc>
          <w:tcPr>
            <w:tcW w:w="1843" w:type="dxa"/>
            <w:noWrap/>
            <w:hideMark/>
          </w:tcPr>
          <w:p w14:paraId="1F3F432D" w14:textId="77777777" w:rsidR="00AA2483" w:rsidRPr="00AA2483" w:rsidRDefault="00AA2483" w:rsidP="00AA2483">
            <w:pPr>
              <w:spacing w:before="20" w:after="20"/>
              <w:ind w:right="602"/>
              <w:jc w:val="right"/>
              <w:rPr>
                <w:szCs w:val="17"/>
                <w:lang w:eastAsia="en-AU"/>
              </w:rPr>
            </w:pPr>
            <w:r w:rsidRPr="00AA2483">
              <w:rPr>
                <w:szCs w:val="17"/>
                <w:lang w:eastAsia="en-AU"/>
              </w:rPr>
              <w:t>144</w:t>
            </w:r>
          </w:p>
        </w:tc>
        <w:tc>
          <w:tcPr>
            <w:tcW w:w="1701" w:type="dxa"/>
            <w:noWrap/>
            <w:hideMark/>
          </w:tcPr>
          <w:p w14:paraId="5900DDF4"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29A087F6" w14:textId="77777777" w:rsidTr="003061C9">
        <w:tc>
          <w:tcPr>
            <w:tcW w:w="3118" w:type="dxa"/>
            <w:noWrap/>
            <w:hideMark/>
          </w:tcPr>
          <w:p w14:paraId="39B3A6B6" w14:textId="77777777" w:rsidR="00AA2483" w:rsidRPr="00AA2483" w:rsidRDefault="00AA2483" w:rsidP="00AA2483">
            <w:pPr>
              <w:spacing w:before="20" w:after="20"/>
              <w:rPr>
                <w:szCs w:val="17"/>
                <w:lang w:eastAsia="en-AU"/>
              </w:rPr>
            </w:pPr>
            <w:r w:rsidRPr="00AA2483">
              <w:rPr>
                <w:szCs w:val="17"/>
              </w:rPr>
              <w:t>HOCKEY, Fiona May</w:t>
            </w:r>
          </w:p>
        </w:tc>
        <w:tc>
          <w:tcPr>
            <w:tcW w:w="1843" w:type="dxa"/>
            <w:noWrap/>
            <w:hideMark/>
          </w:tcPr>
          <w:p w14:paraId="3C0F58E7" w14:textId="77777777" w:rsidR="00AA2483" w:rsidRPr="00AA2483" w:rsidRDefault="00AA2483" w:rsidP="00AA2483">
            <w:pPr>
              <w:spacing w:before="20" w:after="20"/>
              <w:ind w:right="602"/>
              <w:jc w:val="right"/>
              <w:rPr>
                <w:szCs w:val="17"/>
                <w:lang w:eastAsia="en-AU"/>
              </w:rPr>
            </w:pPr>
            <w:r w:rsidRPr="00AA2483">
              <w:rPr>
                <w:szCs w:val="17"/>
                <w:lang w:eastAsia="en-AU"/>
              </w:rPr>
              <w:t>123</w:t>
            </w:r>
          </w:p>
        </w:tc>
        <w:tc>
          <w:tcPr>
            <w:tcW w:w="1701" w:type="dxa"/>
            <w:noWrap/>
            <w:hideMark/>
          </w:tcPr>
          <w:p w14:paraId="33D26604"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552DE9C5" w14:textId="77777777" w:rsidTr="003061C9">
        <w:tc>
          <w:tcPr>
            <w:tcW w:w="3118" w:type="dxa"/>
            <w:noWrap/>
            <w:hideMark/>
          </w:tcPr>
          <w:p w14:paraId="0E8CC069" w14:textId="77777777" w:rsidR="00AA2483" w:rsidRPr="00AA2483" w:rsidRDefault="00AA2483" w:rsidP="00AA2483">
            <w:pPr>
              <w:spacing w:before="20" w:after="20"/>
              <w:rPr>
                <w:szCs w:val="17"/>
                <w:lang w:eastAsia="en-AU"/>
              </w:rPr>
            </w:pPr>
            <w:r w:rsidRPr="00AA2483">
              <w:rPr>
                <w:szCs w:val="17"/>
              </w:rPr>
              <w:t>REYNOLDS, Justine</w:t>
            </w:r>
          </w:p>
        </w:tc>
        <w:tc>
          <w:tcPr>
            <w:tcW w:w="1843" w:type="dxa"/>
            <w:noWrap/>
            <w:hideMark/>
          </w:tcPr>
          <w:p w14:paraId="48BE4008" w14:textId="77777777" w:rsidR="00AA2483" w:rsidRPr="00AA2483" w:rsidRDefault="00AA2483" w:rsidP="00AA2483">
            <w:pPr>
              <w:spacing w:before="20" w:after="20"/>
              <w:ind w:right="602"/>
              <w:jc w:val="right"/>
              <w:rPr>
                <w:szCs w:val="17"/>
                <w:lang w:eastAsia="en-AU"/>
              </w:rPr>
            </w:pPr>
            <w:r w:rsidRPr="00AA2483">
              <w:rPr>
                <w:szCs w:val="17"/>
                <w:lang w:eastAsia="en-AU"/>
              </w:rPr>
              <w:t>50</w:t>
            </w:r>
          </w:p>
        </w:tc>
        <w:tc>
          <w:tcPr>
            <w:tcW w:w="1701" w:type="dxa"/>
            <w:noWrap/>
            <w:hideMark/>
          </w:tcPr>
          <w:p w14:paraId="45AB3C1C" w14:textId="77777777" w:rsidR="00AA2483" w:rsidRPr="00AA2483" w:rsidRDefault="00AA2483" w:rsidP="00AA2483">
            <w:pPr>
              <w:spacing w:before="20" w:after="20"/>
              <w:jc w:val="center"/>
              <w:rPr>
                <w:szCs w:val="17"/>
                <w:lang w:eastAsia="en-AU"/>
              </w:rPr>
            </w:pPr>
          </w:p>
        </w:tc>
      </w:tr>
      <w:tr w:rsidR="00AA2483" w:rsidRPr="00AA2483" w14:paraId="0972409A" w14:textId="77777777" w:rsidTr="003061C9">
        <w:tc>
          <w:tcPr>
            <w:tcW w:w="3118" w:type="dxa"/>
            <w:noWrap/>
            <w:hideMark/>
          </w:tcPr>
          <w:p w14:paraId="5D6DFE1C" w14:textId="77777777" w:rsidR="00AA2483" w:rsidRPr="00AA2483" w:rsidRDefault="00AA2483" w:rsidP="00AA2483">
            <w:pPr>
              <w:spacing w:before="20" w:after="40"/>
              <w:rPr>
                <w:szCs w:val="17"/>
                <w:lang w:eastAsia="en-AU"/>
              </w:rPr>
            </w:pPr>
            <w:r w:rsidRPr="00AA2483">
              <w:rPr>
                <w:szCs w:val="17"/>
              </w:rPr>
              <w:t>MOORE, Glan</w:t>
            </w:r>
          </w:p>
        </w:tc>
        <w:tc>
          <w:tcPr>
            <w:tcW w:w="1843" w:type="dxa"/>
            <w:noWrap/>
            <w:hideMark/>
          </w:tcPr>
          <w:p w14:paraId="5FBA6651" w14:textId="77777777" w:rsidR="00AA2483" w:rsidRPr="00AA2483" w:rsidRDefault="00AA2483" w:rsidP="00AA2483">
            <w:pPr>
              <w:spacing w:before="20" w:after="20"/>
              <w:ind w:right="602"/>
              <w:jc w:val="right"/>
              <w:rPr>
                <w:szCs w:val="17"/>
                <w:lang w:eastAsia="en-AU"/>
              </w:rPr>
            </w:pPr>
            <w:r w:rsidRPr="00AA2483">
              <w:rPr>
                <w:szCs w:val="17"/>
                <w:lang w:eastAsia="en-AU"/>
              </w:rPr>
              <w:t>338</w:t>
            </w:r>
          </w:p>
        </w:tc>
        <w:tc>
          <w:tcPr>
            <w:tcW w:w="1701" w:type="dxa"/>
            <w:noWrap/>
            <w:hideMark/>
          </w:tcPr>
          <w:p w14:paraId="0CF40BB8"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7F25149B" w14:textId="77777777" w:rsidR="00AA2483" w:rsidRPr="00AA2483" w:rsidRDefault="00AA2483" w:rsidP="00AA2483">
      <w:pPr>
        <w:spacing w:before="80"/>
        <w:rPr>
          <w:b/>
          <w:bCs/>
          <w:szCs w:val="17"/>
          <w:lang w:val="en-US"/>
        </w:rPr>
      </w:pPr>
      <w:r w:rsidRPr="00AA2483">
        <w:rPr>
          <w:b/>
          <w:bCs/>
          <w:szCs w:val="17"/>
          <w:lang w:val="en-US"/>
        </w:rPr>
        <w:t xml:space="preserve">Broughton Ward </w:t>
      </w:r>
      <w:proofErr w:type="spellStart"/>
      <w:r w:rsidRPr="00AA2483">
        <w:rPr>
          <w:b/>
          <w:bCs/>
          <w:szCs w:val="17"/>
          <w:lang w:val="en-US"/>
        </w:rPr>
        <w:t>councillor</w:t>
      </w:r>
      <w:proofErr w:type="spellEnd"/>
      <w:r w:rsidRPr="00AA2483">
        <w:rPr>
          <w:b/>
          <w:bCs/>
          <w:szCs w:val="17"/>
          <w:lang w:val="en-US"/>
        </w:rPr>
        <w:t>,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022CB6C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C94752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65EE99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233A42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1DED723" w14:textId="77777777" w:rsidTr="003061C9">
        <w:tc>
          <w:tcPr>
            <w:tcW w:w="3118" w:type="dxa"/>
            <w:noWrap/>
            <w:hideMark/>
          </w:tcPr>
          <w:p w14:paraId="086B83AC" w14:textId="77777777" w:rsidR="00AA2483" w:rsidRPr="00AA2483" w:rsidRDefault="00AA2483" w:rsidP="00AA2483">
            <w:pPr>
              <w:spacing w:before="40" w:after="40"/>
              <w:rPr>
                <w:szCs w:val="17"/>
                <w:lang w:eastAsia="en-AU"/>
              </w:rPr>
            </w:pPr>
            <w:r w:rsidRPr="00AA2483">
              <w:rPr>
                <w:szCs w:val="17"/>
                <w:lang w:eastAsia="en-AU"/>
              </w:rPr>
              <w:t>BROWNE, Ben</w:t>
            </w:r>
          </w:p>
        </w:tc>
        <w:tc>
          <w:tcPr>
            <w:tcW w:w="1843" w:type="dxa"/>
            <w:noWrap/>
            <w:hideMark/>
          </w:tcPr>
          <w:p w14:paraId="1FA71F80" w14:textId="77777777" w:rsidR="00AA2483" w:rsidRPr="00AA2483" w:rsidRDefault="00AA2483" w:rsidP="00AA2483">
            <w:pPr>
              <w:spacing w:before="40" w:after="40"/>
              <w:jc w:val="center"/>
              <w:rPr>
                <w:szCs w:val="17"/>
                <w:lang w:eastAsia="en-AU"/>
              </w:rPr>
            </w:pPr>
            <w:r w:rsidRPr="00AA2483">
              <w:rPr>
                <w:szCs w:val="17"/>
                <w:lang w:eastAsia="en-AU"/>
              </w:rPr>
              <w:t>n/a</w:t>
            </w:r>
          </w:p>
        </w:tc>
        <w:tc>
          <w:tcPr>
            <w:tcW w:w="1701" w:type="dxa"/>
            <w:noWrap/>
            <w:hideMark/>
          </w:tcPr>
          <w:p w14:paraId="69703CF1" w14:textId="77777777" w:rsidR="00AA2483" w:rsidRPr="00AA2483" w:rsidRDefault="00AA2483" w:rsidP="00AA2483">
            <w:pPr>
              <w:spacing w:before="40" w:after="40"/>
              <w:jc w:val="center"/>
              <w:rPr>
                <w:szCs w:val="17"/>
                <w:lang w:eastAsia="en-AU"/>
              </w:rPr>
            </w:pPr>
            <w:r w:rsidRPr="00AA2483">
              <w:rPr>
                <w:szCs w:val="17"/>
                <w:lang w:eastAsia="en-AU"/>
              </w:rPr>
              <w:t>Elected Unopposed</w:t>
            </w:r>
          </w:p>
        </w:tc>
      </w:tr>
    </w:tbl>
    <w:p w14:paraId="2CF012F6" w14:textId="77777777" w:rsidR="00AA2483" w:rsidRPr="00AA2483" w:rsidRDefault="00AA2483" w:rsidP="00AA2483">
      <w:pPr>
        <w:spacing w:before="80"/>
        <w:rPr>
          <w:b/>
          <w:bCs/>
          <w:szCs w:val="17"/>
          <w:lang w:val="en-US"/>
        </w:rPr>
      </w:pPr>
      <w:r w:rsidRPr="00AA2483">
        <w:rPr>
          <w:b/>
          <w:bCs/>
          <w:szCs w:val="17"/>
          <w:lang w:val="en-US"/>
        </w:rPr>
        <w:t xml:space="preserve">Rocky River Ward </w:t>
      </w:r>
      <w:proofErr w:type="spellStart"/>
      <w:r w:rsidRPr="00AA2483">
        <w:rPr>
          <w:b/>
          <w:bCs/>
          <w:szCs w:val="17"/>
          <w:lang w:val="en-US"/>
        </w:rPr>
        <w:t>councillor</w:t>
      </w:r>
      <w:proofErr w:type="spellEnd"/>
      <w:r w:rsidRPr="00AA2483">
        <w:rPr>
          <w:b/>
          <w:bCs/>
          <w:szCs w:val="17"/>
          <w:lang w:val="en-US"/>
        </w:rPr>
        <w:t>, 3 vacancies</w:t>
      </w:r>
    </w:p>
    <w:p w14:paraId="11143885" w14:textId="77777777" w:rsidR="00AA2483" w:rsidRPr="00AA2483" w:rsidRDefault="00AA2483" w:rsidP="00AA2483">
      <w:pPr>
        <w:spacing w:after="0"/>
        <w:rPr>
          <w:szCs w:val="17"/>
        </w:rPr>
      </w:pPr>
      <w:r w:rsidRPr="00AA2483">
        <w:rPr>
          <w:szCs w:val="17"/>
        </w:rPr>
        <w:t>Formal Ballot Papers: 532</w:t>
      </w:r>
    </w:p>
    <w:p w14:paraId="4FC8EEED" w14:textId="77777777" w:rsidR="00AA2483" w:rsidRPr="00AA2483" w:rsidRDefault="00AA2483" w:rsidP="00AA2483">
      <w:pPr>
        <w:spacing w:after="0"/>
        <w:rPr>
          <w:szCs w:val="17"/>
        </w:rPr>
      </w:pPr>
      <w:r w:rsidRPr="00AA2483">
        <w:rPr>
          <w:szCs w:val="17"/>
        </w:rPr>
        <w:t>Informal Ballot Papers: 4</w:t>
      </w:r>
    </w:p>
    <w:p w14:paraId="6A82E52B" w14:textId="77777777" w:rsidR="00AA2483" w:rsidRPr="00AA2483" w:rsidRDefault="00AA2483" w:rsidP="00AA2483">
      <w:pPr>
        <w:rPr>
          <w:szCs w:val="17"/>
        </w:rPr>
      </w:pPr>
      <w:r w:rsidRPr="00AA2483">
        <w:rPr>
          <w:szCs w:val="17"/>
        </w:rPr>
        <w:t>Quota: 134</w:t>
      </w:r>
    </w:p>
    <w:tbl>
      <w:tblPr>
        <w:tblStyle w:val="Gazettetable"/>
        <w:tblW w:w="6662" w:type="dxa"/>
        <w:tblLook w:val="04A0" w:firstRow="1" w:lastRow="0" w:firstColumn="1" w:lastColumn="0" w:noHBand="0" w:noVBand="1"/>
      </w:tblPr>
      <w:tblGrid>
        <w:gridCol w:w="3118"/>
        <w:gridCol w:w="1843"/>
        <w:gridCol w:w="1701"/>
      </w:tblGrid>
      <w:tr w:rsidR="00AA2483" w:rsidRPr="00AA2483" w14:paraId="22EA64A8"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A9E921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058472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5AEEDE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C4CB299" w14:textId="77777777" w:rsidTr="003061C9">
        <w:tc>
          <w:tcPr>
            <w:tcW w:w="3118" w:type="dxa"/>
            <w:noWrap/>
            <w:hideMark/>
          </w:tcPr>
          <w:p w14:paraId="1524466B" w14:textId="77777777" w:rsidR="00AA2483" w:rsidRPr="00AA2483" w:rsidRDefault="00AA2483" w:rsidP="00AA2483">
            <w:pPr>
              <w:spacing w:before="20" w:after="20"/>
              <w:rPr>
                <w:szCs w:val="17"/>
                <w:lang w:eastAsia="en-AU"/>
              </w:rPr>
            </w:pPr>
            <w:r w:rsidRPr="00AA2483">
              <w:rPr>
                <w:szCs w:val="17"/>
              </w:rPr>
              <w:t>BARBERIEN, John</w:t>
            </w:r>
          </w:p>
        </w:tc>
        <w:tc>
          <w:tcPr>
            <w:tcW w:w="1843" w:type="dxa"/>
            <w:noWrap/>
            <w:hideMark/>
          </w:tcPr>
          <w:p w14:paraId="2BAE31FE" w14:textId="77777777" w:rsidR="00AA2483" w:rsidRPr="00AA2483" w:rsidRDefault="00AA2483" w:rsidP="00AA2483">
            <w:pPr>
              <w:spacing w:before="20" w:after="20"/>
              <w:ind w:right="602"/>
              <w:jc w:val="right"/>
              <w:rPr>
                <w:szCs w:val="17"/>
                <w:lang w:eastAsia="en-AU"/>
              </w:rPr>
            </w:pPr>
            <w:r w:rsidRPr="00AA2483">
              <w:rPr>
                <w:szCs w:val="17"/>
                <w:lang w:eastAsia="en-AU"/>
              </w:rPr>
              <w:t>162</w:t>
            </w:r>
          </w:p>
        </w:tc>
        <w:tc>
          <w:tcPr>
            <w:tcW w:w="1701" w:type="dxa"/>
            <w:noWrap/>
            <w:hideMark/>
          </w:tcPr>
          <w:p w14:paraId="54C09CD0"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54BDE79" w14:textId="77777777" w:rsidTr="003061C9">
        <w:tc>
          <w:tcPr>
            <w:tcW w:w="3118" w:type="dxa"/>
            <w:noWrap/>
            <w:hideMark/>
          </w:tcPr>
          <w:p w14:paraId="256C8C06" w14:textId="77777777" w:rsidR="00AA2483" w:rsidRPr="00AA2483" w:rsidRDefault="00AA2483" w:rsidP="00AA2483">
            <w:pPr>
              <w:spacing w:before="20" w:after="20"/>
              <w:rPr>
                <w:szCs w:val="17"/>
                <w:lang w:eastAsia="en-AU"/>
              </w:rPr>
            </w:pPr>
            <w:r w:rsidRPr="00AA2483">
              <w:rPr>
                <w:szCs w:val="17"/>
              </w:rPr>
              <w:t>HIGGINS, Denise</w:t>
            </w:r>
          </w:p>
        </w:tc>
        <w:tc>
          <w:tcPr>
            <w:tcW w:w="1843" w:type="dxa"/>
            <w:noWrap/>
            <w:hideMark/>
          </w:tcPr>
          <w:p w14:paraId="50448025" w14:textId="77777777" w:rsidR="00AA2483" w:rsidRPr="00AA2483" w:rsidRDefault="00AA2483" w:rsidP="00AA2483">
            <w:pPr>
              <w:spacing w:before="20" w:after="20"/>
              <w:ind w:right="602"/>
              <w:jc w:val="right"/>
              <w:rPr>
                <w:szCs w:val="17"/>
                <w:lang w:eastAsia="en-AU"/>
              </w:rPr>
            </w:pPr>
            <w:r w:rsidRPr="00AA2483">
              <w:rPr>
                <w:szCs w:val="17"/>
                <w:lang w:eastAsia="en-AU"/>
              </w:rPr>
              <w:t>210</w:t>
            </w:r>
          </w:p>
        </w:tc>
        <w:tc>
          <w:tcPr>
            <w:tcW w:w="1701" w:type="dxa"/>
            <w:noWrap/>
            <w:hideMark/>
          </w:tcPr>
          <w:p w14:paraId="6EF4ED98"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5086B7A" w14:textId="77777777" w:rsidTr="003061C9">
        <w:tc>
          <w:tcPr>
            <w:tcW w:w="3118" w:type="dxa"/>
            <w:noWrap/>
            <w:hideMark/>
          </w:tcPr>
          <w:p w14:paraId="0AA2A459" w14:textId="77777777" w:rsidR="00AA2483" w:rsidRPr="00AA2483" w:rsidRDefault="00AA2483" w:rsidP="00AA2483">
            <w:pPr>
              <w:spacing w:before="20" w:after="20"/>
              <w:rPr>
                <w:szCs w:val="17"/>
                <w:lang w:eastAsia="en-AU"/>
              </w:rPr>
            </w:pPr>
            <w:r w:rsidRPr="00AA2483">
              <w:rPr>
                <w:szCs w:val="17"/>
              </w:rPr>
              <w:t>SCARMAN, Sue</w:t>
            </w:r>
          </w:p>
        </w:tc>
        <w:tc>
          <w:tcPr>
            <w:tcW w:w="1843" w:type="dxa"/>
            <w:noWrap/>
            <w:hideMark/>
          </w:tcPr>
          <w:p w14:paraId="1C879C63" w14:textId="77777777" w:rsidR="00AA2483" w:rsidRPr="00AA2483" w:rsidRDefault="00AA2483" w:rsidP="00AA2483">
            <w:pPr>
              <w:spacing w:before="20" w:after="20"/>
              <w:ind w:right="602"/>
              <w:jc w:val="right"/>
              <w:rPr>
                <w:szCs w:val="17"/>
                <w:lang w:eastAsia="en-AU"/>
              </w:rPr>
            </w:pPr>
            <w:r w:rsidRPr="00AA2483">
              <w:rPr>
                <w:szCs w:val="17"/>
                <w:lang w:eastAsia="en-AU"/>
              </w:rPr>
              <w:t>70</w:t>
            </w:r>
          </w:p>
        </w:tc>
        <w:tc>
          <w:tcPr>
            <w:tcW w:w="1701" w:type="dxa"/>
            <w:noWrap/>
            <w:hideMark/>
          </w:tcPr>
          <w:p w14:paraId="19874255"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6190C86A" w14:textId="77777777" w:rsidTr="003061C9">
        <w:tc>
          <w:tcPr>
            <w:tcW w:w="3118" w:type="dxa"/>
            <w:noWrap/>
            <w:hideMark/>
          </w:tcPr>
          <w:p w14:paraId="5F1014CA" w14:textId="77777777" w:rsidR="00AA2483" w:rsidRPr="00AA2483" w:rsidRDefault="00AA2483" w:rsidP="00AA2483">
            <w:pPr>
              <w:spacing w:before="20" w:after="20"/>
              <w:rPr>
                <w:szCs w:val="17"/>
                <w:lang w:eastAsia="en-AU"/>
              </w:rPr>
            </w:pPr>
            <w:r w:rsidRPr="00AA2483">
              <w:rPr>
                <w:szCs w:val="17"/>
              </w:rPr>
              <w:t>WEBB, Kathy</w:t>
            </w:r>
          </w:p>
        </w:tc>
        <w:tc>
          <w:tcPr>
            <w:tcW w:w="1843" w:type="dxa"/>
            <w:noWrap/>
            <w:hideMark/>
          </w:tcPr>
          <w:p w14:paraId="06FA71C3" w14:textId="77777777" w:rsidR="00AA2483" w:rsidRPr="00AA2483" w:rsidRDefault="00AA2483" w:rsidP="00AA2483">
            <w:pPr>
              <w:spacing w:before="20" w:after="20"/>
              <w:ind w:right="602"/>
              <w:jc w:val="right"/>
              <w:rPr>
                <w:szCs w:val="17"/>
                <w:lang w:eastAsia="en-AU"/>
              </w:rPr>
            </w:pPr>
            <w:r w:rsidRPr="00AA2483">
              <w:rPr>
                <w:szCs w:val="17"/>
                <w:lang w:eastAsia="en-AU"/>
              </w:rPr>
              <w:t>67</w:t>
            </w:r>
          </w:p>
        </w:tc>
        <w:tc>
          <w:tcPr>
            <w:tcW w:w="1701" w:type="dxa"/>
            <w:noWrap/>
            <w:hideMark/>
          </w:tcPr>
          <w:p w14:paraId="50EAFA4A" w14:textId="77777777" w:rsidR="00AA2483" w:rsidRPr="00AA2483" w:rsidRDefault="00AA2483" w:rsidP="00AA2483">
            <w:pPr>
              <w:spacing w:before="20" w:after="20"/>
              <w:jc w:val="center"/>
              <w:rPr>
                <w:szCs w:val="17"/>
                <w:lang w:eastAsia="en-AU"/>
              </w:rPr>
            </w:pPr>
          </w:p>
        </w:tc>
      </w:tr>
      <w:tr w:rsidR="00AA2483" w:rsidRPr="00AA2483" w14:paraId="093BA6C8" w14:textId="77777777" w:rsidTr="003061C9">
        <w:tc>
          <w:tcPr>
            <w:tcW w:w="3118" w:type="dxa"/>
            <w:noWrap/>
            <w:hideMark/>
          </w:tcPr>
          <w:p w14:paraId="0A657B0E" w14:textId="77777777" w:rsidR="00AA2483" w:rsidRPr="00AA2483" w:rsidRDefault="00AA2483" w:rsidP="00AA2483">
            <w:pPr>
              <w:spacing w:before="20" w:after="40"/>
              <w:rPr>
                <w:szCs w:val="17"/>
                <w:lang w:eastAsia="en-AU"/>
              </w:rPr>
            </w:pPr>
            <w:r w:rsidRPr="00AA2483">
              <w:rPr>
                <w:szCs w:val="17"/>
              </w:rPr>
              <w:t>NUSSEY, Jordan</w:t>
            </w:r>
          </w:p>
        </w:tc>
        <w:tc>
          <w:tcPr>
            <w:tcW w:w="1843" w:type="dxa"/>
            <w:noWrap/>
            <w:hideMark/>
          </w:tcPr>
          <w:p w14:paraId="722E74D1" w14:textId="77777777" w:rsidR="00AA2483" w:rsidRPr="00AA2483" w:rsidRDefault="00AA2483" w:rsidP="00AA2483">
            <w:pPr>
              <w:spacing w:before="20" w:after="20"/>
              <w:ind w:right="602"/>
              <w:jc w:val="right"/>
              <w:rPr>
                <w:szCs w:val="17"/>
                <w:lang w:eastAsia="en-AU"/>
              </w:rPr>
            </w:pPr>
            <w:r w:rsidRPr="00AA2483">
              <w:rPr>
                <w:szCs w:val="17"/>
                <w:lang w:eastAsia="en-AU"/>
              </w:rPr>
              <w:t>23</w:t>
            </w:r>
          </w:p>
        </w:tc>
        <w:tc>
          <w:tcPr>
            <w:tcW w:w="1701" w:type="dxa"/>
            <w:noWrap/>
            <w:hideMark/>
          </w:tcPr>
          <w:p w14:paraId="7B44609F" w14:textId="77777777" w:rsidR="00AA2483" w:rsidRPr="00AA2483" w:rsidRDefault="00AA2483" w:rsidP="00AA2483">
            <w:pPr>
              <w:spacing w:before="20" w:after="20"/>
              <w:jc w:val="center"/>
              <w:rPr>
                <w:szCs w:val="17"/>
                <w:lang w:eastAsia="en-AU"/>
              </w:rPr>
            </w:pPr>
          </w:p>
        </w:tc>
      </w:tr>
    </w:tbl>
    <w:p w14:paraId="5079F33D" w14:textId="77777777" w:rsidR="00AA2483" w:rsidRPr="00AA2483" w:rsidRDefault="00AA2483" w:rsidP="00AA2483">
      <w:pPr>
        <w:spacing w:before="80"/>
        <w:rPr>
          <w:b/>
          <w:bCs/>
          <w:szCs w:val="17"/>
          <w:lang w:val="en-US"/>
        </w:rPr>
      </w:pPr>
      <w:proofErr w:type="spellStart"/>
      <w:r w:rsidRPr="00AA2483">
        <w:rPr>
          <w:b/>
          <w:bCs/>
          <w:szCs w:val="17"/>
          <w:lang w:val="en-US"/>
        </w:rPr>
        <w:t>Yackamoorundie</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0B02AC6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17547EB"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B54FDA1"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692DBAF"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0A37CEE" w14:textId="77777777" w:rsidTr="003061C9">
        <w:tc>
          <w:tcPr>
            <w:tcW w:w="3118" w:type="dxa"/>
            <w:noWrap/>
            <w:hideMark/>
          </w:tcPr>
          <w:p w14:paraId="009BDCFC" w14:textId="77777777" w:rsidR="00AA2483" w:rsidRPr="00AA2483" w:rsidRDefault="00AA2483" w:rsidP="00AA2483">
            <w:pPr>
              <w:spacing w:before="40" w:after="40"/>
              <w:rPr>
                <w:szCs w:val="17"/>
                <w:lang w:eastAsia="en-AU"/>
              </w:rPr>
            </w:pPr>
            <w:r w:rsidRPr="00AA2483">
              <w:rPr>
                <w:szCs w:val="17"/>
                <w:lang w:eastAsia="en-AU"/>
              </w:rPr>
              <w:t>POMERENKE, Ian Robert</w:t>
            </w:r>
          </w:p>
        </w:tc>
        <w:tc>
          <w:tcPr>
            <w:tcW w:w="1843" w:type="dxa"/>
            <w:noWrap/>
            <w:hideMark/>
          </w:tcPr>
          <w:p w14:paraId="7679578E" w14:textId="77777777" w:rsidR="00AA2483" w:rsidRPr="00AA2483" w:rsidRDefault="00AA2483" w:rsidP="00AA2483">
            <w:pPr>
              <w:spacing w:before="40" w:after="20"/>
              <w:jc w:val="center"/>
              <w:rPr>
                <w:szCs w:val="17"/>
                <w:lang w:eastAsia="en-AU"/>
              </w:rPr>
            </w:pPr>
            <w:r w:rsidRPr="00AA2483">
              <w:rPr>
                <w:szCs w:val="17"/>
                <w:lang w:eastAsia="en-AU"/>
              </w:rPr>
              <w:t>n/a</w:t>
            </w:r>
          </w:p>
        </w:tc>
        <w:tc>
          <w:tcPr>
            <w:tcW w:w="1701" w:type="dxa"/>
            <w:noWrap/>
            <w:hideMark/>
          </w:tcPr>
          <w:p w14:paraId="2820E2A4" w14:textId="77777777" w:rsidR="00AA2483" w:rsidRPr="00AA2483" w:rsidRDefault="00AA2483" w:rsidP="00AA2483">
            <w:pPr>
              <w:spacing w:before="40" w:after="20"/>
              <w:jc w:val="center"/>
              <w:rPr>
                <w:szCs w:val="17"/>
                <w:lang w:eastAsia="en-AU"/>
              </w:rPr>
            </w:pPr>
            <w:r w:rsidRPr="00AA2483">
              <w:rPr>
                <w:szCs w:val="17"/>
                <w:lang w:eastAsia="en-AU"/>
              </w:rPr>
              <w:t>Elected Unopposed</w:t>
            </w:r>
          </w:p>
        </w:tc>
      </w:tr>
    </w:tbl>
    <w:p w14:paraId="6AFC77A5" w14:textId="77777777" w:rsidR="00AA2483" w:rsidRPr="00AA2483" w:rsidRDefault="00AA2483" w:rsidP="00AA2483">
      <w:pPr>
        <w:spacing w:before="120" w:after="120"/>
        <w:jc w:val="center"/>
        <w:rPr>
          <w:rFonts w:eastAsia="Times New Roman"/>
          <w:b/>
          <w:bCs/>
          <w:szCs w:val="17"/>
          <w:lang w:eastAsia="en-AU"/>
        </w:rPr>
      </w:pPr>
      <w:r w:rsidRPr="00AA2483">
        <w:rPr>
          <w:rFonts w:eastAsia="Times New Roman"/>
          <w:b/>
          <w:bCs/>
          <w:szCs w:val="17"/>
          <w:lang w:eastAsia="en-AU"/>
        </w:rPr>
        <w:t xml:space="preserve">City of </w:t>
      </w:r>
      <w:r w:rsidRPr="00AA2483">
        <w:rPr>
          <w:b/>
          <w:bCs/>
          <w:szCs w:val="17"/>
        </w:rPr>
        <w:t>Norwood</w:t>
      </w:r>
      <w:r w:rsidRPr="00AA2483">
        <w:rPr>
          <w:rFonts w:eastAsia="Times New Roman"/>
          <w:b/>
          <w:bCs/>
          <w:szCs w:val="17"/>
          <w:lang w:eastAsia="en-AU"/>
        </w:rPr>
        <w:t xml:space="preserve"> Payneham &amp; St Peters</w:t>
      </w:r>
    </w:p>
    <w:p w14:paraId="7286F631" w14:textId="77777777" w:rsidR="00AA2483" w:rsidRPr="00AA2483" w:rsidRDefault="00AA2483" w:rsidP="00AA2483">
      <w:pPr>
        <w:spacing w:before="80"/>
        <w:rPr>
          <w:b/>
          <w:bCs/>
          <w:szCs w:val="17"/>
          <w:lang w:val="en-US"/>
        </w:rPr>
      </w:pPr>
      <w:r w:rsidRPr="00AA2483">
        <w:rPr>
          <w:b/>
          <w:bCs/>
          <w:szCs w:val="17"/>
          <w:lang w:val="en-US"/>
        </w:rPr>
        <w:t>Mayor, 1 vacancy</w:t>
      </w:r>
    </w:p>
    <w:p w14:paraId="3E9F9C61"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8,646</w:t>
      </w:r>
    </w:p>
    <w:p w14:paraId="0C3F0258"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67</w:t>
      </w:r>
    </w:p>
    <w:p w14:paraId="684999EC" w14:textId="77777777" w:rsidR="00AA2483" w:rsidRPr="00AA2483" w:rsidRDefault="00AA2483" w:rsidP="00AA2483">
      <w:pPr>
        <w:rPr>
          <w:rFonts w:eastAsia="Times New Roman"/>
          <w:szCs w:val="17"/>
          <w:lang w:eastAsia="en-AU"/>
        </w:rPr>
      </w:pPr>
      <w:r w:rsidRPr="00AA2483">
        <w:rPr>
          <w:rFonts w:eastAsia="Times New Roman"/>
          <w:szCs w:val="17"/>
          <w:lang w:eastAsia="en-AU"/>
        </w:rPr>
        <w:t>Quota: 4,324</w:t>
      </w:r>
    </w:p>
    <w:tbl>
      <w:tblPr>
        <w:tblStyle w:val="Gazettetable"/>
        <w:tblW w:w="6662" w:type="dxa"/>
        <w:tblLook w:val="04A0" w:firstRow="1" w:lastRow="0" w:firstColumn="1" w:lastColumn="0" w:noHBand="0" w:noVBand="1"/>
      </w:tblPr>
      <w:tblGrid>
        <w:gridCol w:w="3118"/>
        <w:gridCol w:w="1843"/>
        <w:gridCol w:w="1701"/>
      </w:tblGrid>
      <w:tr w:rsidR="00AA2483" w:rsidRPr="00AA2483" w14:paraId="427F2C6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AA2D62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3FEE48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491A54B"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2C2C89F" w14:textId="77777777" w:rsidTr="003061C9">
        <w:tc>
          <w:tcPr>
            <w:tcW w:w="3118" w:type="dxa"/>
            <w:noWrap/>
            <w:hideMark/>
          </w:tcPr>
          <w:p w14:paraId="23D826F1" w14:textId="77777777" w:rsidR="00AA2483" w:rsidRPr="00AA2483" w:rsidRDefault="00AA2483" w:rsidP="00AA2483">
            <w:pPr>
              <w:spacing w:before="20" w:after="20"/>
              <w:rPr>
                <w:szCs w:val="17"/>
                <w:lang w:eastAsia="en-AU"/>
              </w:rPr>
            </w:pPr>
            <w:r w:rsidRPr="00AA2483">
              <w:rPr>
                <w:szCs w:val="17"/>
                <w:lang w:eastAsia="en-AU"/>
              </w:rPr>
              <w:t>MARSH, Tracy</w:t>
            </w:r>
          </w:p>
        </w:tc>
        <w:tc>
          <w:tcPr>
            <w:tcW w:w="1843" w:type="dxa"/>
            <w:noWrap/>
            <w:hideMark/>
          </w:tcPr>
          <w:p w14:paraId="365AC11F" w14:textId="77777777" w:rsidR="00AA2483" w:rsidRPr="00AA2483" w:rsidRDefault="00AA2483" w:rsidP="00AA2483">
            <w:pPr>
              <w:spacing w:before="20" w:after="20"/>
              <w:ind w:right="602"/>
              <w:jc w:val="right"/>
              <w:rPr>
                <w:szCs w:val="17"/>
                <w:lang w:eastAsia="en-AU"/>
              </w:rPr>
            </w:pPr>
            <w:r w:rsidRPr="00AA2483">
              <w:rPr>
                <w:szCs w:val="17"/>
                <w:lang w:eastAsia="en-AU"/>
              </w:rPr>
              <w:t>1,556</w:t>
            </w:r>
          </w:p>
        </w:tc>
        <w:tc>
          <w:tcPr>
            <w:tcW w:w="1701" w:type="dxa"/>
            <w:noWrap/>
            <w:hideMark/>
          </w:tcPr>
          <w:p w14:paraId="52AF865F" w14:textId="77777777" w:rsidR="00AA2483" w:rsidRPr="00AA2483" w:rsidRDefault="00AA2483" w:rsidP="00AA2483">
            <w:pPr>
              <w:spacing w:before="20" w:after="20"/>
              <w:jc w:val="center"/>
              <w:rPr>
                <w:szCs w:val="17"/>
                <w:lang w:eastAsia="en-AU"/>
              </w:rPr>
            </w:pPr>
          </w:p>
        </w:tc>
      </w:tr>
      <w:tr w:rsidR="00AA2483" w:rsidRPr="00AA2483" w14:paraId="106C85F4" w14:textId="77777777" w:rsidTr="003061C9">
        <w:tc>
          <w:tcPr>
            <w:tcW w:w="3118" w:type="dxa"/>
            <w:noWrap/>
            <w:hideMark/>
          </w:tcPr>
          <w:p w14:paraId="75975AFE" w14:textId="77777777" w:rsidR="00AA2483" w:rsidRPr="00AA2483" w:rsidRDefault="00AA2483" w:rsidP="00AA2483">
            <w:pPr>
              <w:spacing w:before="20" w:after="20"/>
              <w:rPr>
                <w:szCs w:val="17"/>
                <w:lang w:eastAsia="en-AU"/>
              </w:rPr>
            </w:pPr>
            <w:r w:rsidRPr="00AA2483">
              <w:rPr>
                <w:szCs w:val="17"/>
                <w:lang w:eastAsia="en-AU"/>
              </w:rPr>
              <w:t>LITCHFIELD, Susan</w:t>
            </w:r>
          </w:p>
        </w:tc>
        <w:tc>
          <w:tcPr>
            <w:tcW w:w="1843" w:type="dxa"/>
            <w:noWrap/>
            <w:hideMark/>
          </w:tcPr>
          <w:p w14:paraId="4A8ABD4E" w14:textId="77777777" w:rsidR="00AA2483" w:rsidRPr="00AA2483" w:rsidRDefault="00AA2483" w:rsidP="00AA2483">
            <w:pPr>
              <w:spacing w:before="20" w:after="20"/>
              <w:ind w:right="602"/>
              <w:jc w:val="right"/>
              <w:rPr>
                <w:szCs w:val="17"/>
                <w:lang w:eastAsia="en-AU"/>
              </w:rPr>
            </w:pPr>
            <w:r w:rsidRPr="00AA2483">
              <w:rPr>
                <w:szCs w:val="17"/>
                <w:lang w:eastAsia="en-AU"/>
              </w:rPr>
              <w:t>2,855</w:t>
            </w:r>
          </w:p>
        </w:tc>
        <w:tc>
          <w:tcPr>
            <w:tcW w:w="1701" w:type="dxa"/>
            <w:noWrap/>
            <w:hideMark/>
          </w:tcPr>
          <w:p w14:paraId="478D3D11" w14:textId="77777777" w:rsidR="00AA2483" w:rsidRPr="00AA2483" w:rsidRDefault="00AA2483" w:rsidP="00AA2483">
            <w:pPr>
              <w:spacing w:before="20" w:after="20"/>
              <w:jc w:val="center"/>
              <w:rPr>
                <w:szCs w:val="17"/>
                <w:lang w:eastAsia="en-AU"/>
              </w:rPr>
            </w:pPr>
          </w:p>
        </w:tc>
      </w:tr>
      <w:tr w:rsidR="00AA2483" w:rsidRPr="00AA2483" w14:paraId="56F9E150" w14:textId="77777777" w:rsidTr="003061C9">
        <w:tc>
          <w:tcPr>
            <w:tcW w:w="3118" w:type="dxa"/>
            <w:noWrap/>
            <w:hideMark/>
          </w:tcPr>
          <w:p w14:paraId="2E5B8DC6" w14:textId="77777777" w:rsidR="00AA2483" w:rsidRPr="00AA2483" w:rsidRDefault="00AA2483" w:rsidP="00AA2483">
            <w:pPr>
              <w:spacing w:before="20" w:after="40"/>
              <w:rPr>
                <w:szCs w:val="17"/>
                <w:lang w:eastAsia="en-AU"/>
              </w:rPr>
            </w:pPr>
            <w:r w:rsidRPr="00AA2483">
              <w:rPr>
                <w:szCs w:val="17"/>
                <w:lang w:eastAsia="en-AU"/>
              </w:rPr>
              <w:t>BRIA, Robert</w:t>
            </w:r>
          </w:p>
        </w:tc>
        <w:tc>
          <w:tcPr>
            <w:tcW w:w="1843" w:type="dxa"/>
            <w:noWrap/>
            <w:hideMark/>
          </w:tcPr>
          <w:p w14:paraId="095ABE3F" w14:textId="77777777" w:rsidR="00AA2483" w:rsidRPr="00AA2483" w:rsidRDefault="00AA2483" w:rsidP="00AA2483">
            <w:pPr>
              <w:spacing w:before="20" w:after="20"/>
              <w:ind w:right="602"/>
              <w:jc w:val="right"/>
              <w:rPr>
                <w:szCs w:val="17"/>
                <w:lang w:eastAsia="en-AU"/>
              </w:rPr>
            </w:pPr>
            <w:r w:rsidRPr="00AA2483">
              <w:rPr>
                <w:szCs w:val="17"/>
                <w:lang w:eastAsia="en-AU"/>
              </w:rPr>
              <w:t>4,235</w:t>
            </w:r>
          </w:p>
        </w:tc>
        <w:tc>
          <w:tcPr>
            <w:tcW w:w="1701" w:type="dxa"/>
            <w:noWrap/>
            <w:hideMark/>
          </w:tcPr>
          <w:p w14:paraId="79413E24"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4B45AC2E" w14:textId="77777777" w:rsidR="00AA2483" w:rsidRPr="00AA2483" w:rsidRDefault="00AA2483" w:rsidP="00AA2483">
      <w:pPr>
        <w:spacing w:before="80"/>
        <w:rPr>
          <w:b/>
          <w:bCs/>
          <w:szCs w:val="17"/>
          <w:lang w:val="en-US"/>
        </w:rPr>
      </w:pPr>
      <w:r w:rsidRPr="00AA2483">
        <w:rPr>
          <w:b/>
          <w:bCs/>
          <w:szCs w:val="17"/>
          <w:lang w:val="en-US"/>
        </w:rPr>
        <w:t xml:space="preserve">St Peters Ward </w:t>
      </w:r>
      <w:proofErr w:type="spellStart"/>
      <w:r w:rsidRPr="00AA2483">
        <w:rPr>
          <w:b/>
          <w:bCs/>
          <w:szCs w:val="17"/>
          <w:lang w:val="en-US"/>
        </w:rPr>
        <w:t>councillor</w:t>
      </w:r>
      <w:proofErr w:type="spellEnd"/>
      <w:r w:rsidRPr="00AA2483">
        <w:rPr>
          <w:b/>
          <w:bCs/>
          <w:szCs w:val="17"/>
          <w:lang w:val="en-US"/>
        </w:rPr>
        <w:t>, 2 vacancies</w:t>
      </w:r>
    </w:p>
    <w:p w14:paraId="4AEB2CB0" w14:textId="77777777" w:rsidR="00AA2483" w:rsidRPr="00AA2483" w:rsidRDefault="00AA2483" w:rsidP="00AA2483">
      <w:pPr>
        <w:spacing w:after="0"/>
        <w:rPr>
          <w:szCs w:val="17"/>
        </w:rPr>
      </w:pPr>
      <w:r w:rsidRPr="00AA2483">
        <w:rPr>
          <w:szCs w:val="17"/>
        </w:rPr>
        <w:t>Formal Ballot Papers: 1,438</w:t>
      </w:r>
    </w:p>
    <w:p w14:paraId="3B1E3CD2" w14:textId="77777777" w:rsidR="00AA2483" w:rsidRPr="00AA2483" w:rsidRDefault="00AA2483" w:rsidP="00AA2483">
      <w:pPr>
        <w:spacing w:after="0"/>
        <w:rPr>
          <w:szCs w:val="17"/>
        </w:rPr>
      </w:pPr>
      <w:r w:rsidRPr="00AA2483">
        <w:rPr>
          <w:szCs w:val="17"/>
        </w:rPr>
        <w:t>Informal Ballot Papers: 21</w:t>
      </w:r>
    </w:p>
    <w:p w14:paraId="121018D0" w14:textId="77777777" w:rsidR="00AA2483" w:rsidRPr="00AA2483" w:rsidRDefault="00AA2483" w:rsidP="00AA2483">
      <w:pPr>
        <w:rPr>
          <w:szCs w:val="17"/>
        </w:rPr>
      </w:pPr>
      <w:r w:rsidRPr="00AA2483">
        <w:rPr>
          <w:szCs w:val="17"/>
        </w:rPr>
        <w:t>Quota: 480</w:t>
      </w:r>
    </w:p>
    <w:tbl>
      <w:tblPr>
        <w:tblStyle w:val="Gazettetable"/>
        <w:tblW w:w="6662" w:type="dxa"/>
        <w:tblLook w:val="04A0" w:firstRow="1" w:lastRow="0" w:firstColumn="1" w:lastColumn="0" w:noHBand="0" w:noVBand="1"/>
      </w:tblPr>
      <w:tblGrid>
        <w:gridCol w:w="3118"/>
        <w:gridCol w:w="1843"/>
        <w:gridCol w:w="1701"/>
      </w:tblGrid>
      <w:tr w:rsidR="00AA2483" w:rsidRPr="00AA2483" w14:paraId="71A0738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E9492D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4D2338B"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F105BD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0EFAAE7" w14:textId="77777777" w:rsidTr="003061C9">
        <w:tc>
          <w:tcPr>
            <w:tcW w:w="3118" w:type="dxa"/>
            <w:noWrap/>
            <w:hideMark/>
          </w:tcPr>
          <w:p w14:paraId="337C6712" w14:textId="77777777" w:rsidR="00AA2483" w:rsidRPr="00AA2483" w:rsidRDefault="00AA2483" w:rsidP="00AA2483">
            <w:pPr>
              <w:spacing w:before="20" w:after="20"/>
              <w:rPr>
                <w:szCs w:val="17"/>
                <w:lang w:eastAsia="en-AU"/>
              </w:rPr>
            </w:pPr>
            <w:r w:rsidRPr="00AA2483">
              <w:rPr>
                <w:szCs w:val="17"/>
              </w:rPr>
              <w:t>PHILLIS, Carrie</w:t>
            </w:r>
          </w:p>
        </w:tc>
        <w:tc>
          <w:tcPr>
            <w:tcW w:w="1843" w:type="dxa"/>
            <w:noWrap/>
            <w:hideMark/>
          </w:tcPr>
          <w:p w14:paraId="468AE864" w14:textId="77777777" w:rsidR="00AA2483" w:rsidRPr="00AA2483" w:rsidRDefault="00AA2483" w:rsidP="00AA2483">
            <w:pPr>
              <w:spacing w:before="20" w:after="20"/>
              <w:ind w:right="602"/>
              <w:jc w:val="right"/>
              <w:rPr>
                <w:szCs w:val="17"/>
                <w:lang w:eastAsia="en-AU"/>
              </w:rPr>
            </w:pPr>
            <w:r w:rsidRPr="00AA2483">
              <w:rPr>
                <w:szCs w:val="17"/>
                <w:lang w:eastAsia="en-AU"/>
              </w:rPr>
              <w:t>131</w:t>
            </w:r>
          </w:p>
        </w:tc>
        <w:tc>
          <w:tcPr>
            <w:tcW w:w="1701" w:type="dxa"/>
            <w:noWrap/>
            <w:hideMark/>
          </w:tcPr>
          <w:p w14:paraId="5A022FC6" w14:textId="77777777" w:rsidR="00AA2483" w:rsidRPr="00AA2483" w:rsidRDefault="00AA2483" w:rsidP="00AA2483">
            <w:pPr>
              <w:spacing w:before="20" w:after="20"/>
              <w:jc w:val="center"/>
              <w:rPr>
                <w:szCs w:val="17"/>
                <w:lang w:eastAsia="en-AU"/>
              </w:rPr>
            </w:pPr>
          </w:p>
        </w:tc>
      </w:tr>
      <w:tr w:rsidR="00AA2483" w:rsidRPr="00AA2483" w14:paraId="2192E1D4" w14:textId="77777777" w:rsidTr="003061C9">
        <w:tc>
          <w:tcPr>
            <w:tcW w:w="3118" w:type="dxa"/>
            <w:noWrap/>
            <w:hideMark/>
          </w:tcPr>
          <w:p w14:paraId="257C2FF1" w14:textId="77777777" w:rsidR="00AA2483" w:rsidRPr="00AA2483" w:rsidRDefault="00AA2483" w:rsidP="00AA2483">
            <w:pPr>
              <w:spacing w:before="20" w:after="20"/>
              <w:rPr>
                <w:szCs w:val="17"/>
                <w:lang w:eastAsia="en-AU"/>
              </w:rPr>
            </w:pPr>
            <w:r w:rsidRPr="00AA2483">
              <w:rPr>
                <w:szCs w:val="17"/>
              </w:rPr>
              <w:t>TARCA, Andrew</w:t>
            </w:r>
          </w:p>
        </w:tc>
        <w:tc>
          <w:tcPr>
            <w:tcW w:w="1843" w:type="dxa"/>
            <w:noWrap/>
            <w:hideMark/>
          </w:tcPr>
          <w:p w14:paraId="28480A18" w14:textId="77777777" w:rsidR="00AA2483" w:rsidRPr="00AA2483" w:rsidRDefault="00AA2483" w:rsidP="00AA2483">
            <w:pPr>
              <w:spacing w:before="20" w:after="20"/>
              <w:ind w:right="602"/>
              <w:jc w:val="right"/>
              <w:rPr>
                <w:szCs w:val="17"/>
                <w:lang w:eastAsia="en-AU"/>
              </w:rPr>
            </w:pPr>
            <w:r w:rsidRPr="00AA2483">
              <w:rPr>
                <w:szCs w:val="17"/>
                <w:lang w:eastAsia="en-AU"/>
              </w:rPr>
              <w:t>146</w:t>
            </w:r>
          </w:p>
        </w:tc>
        <w:tc>
          <w:tcPr>
            <w:tcW w:w="1701" w:type="dxa"/>
            <w:noWrap/>
            <w:hideMark/>
          </w:tcPr>
          <w:p w14:paraId="6EB7F084" w14:textId="77777777" w:rsidR="00AA2483" w:rsidRPr="00AA2483" w:rsidRDefault="00AA2483" w:rsidP="00AA2483">
            <w:pPr>
              <w:spacing w:before="20" w:after="20"/>
              <w:jc w:val="center"/>
              <w:rPr>
                <w:szCs w:val="17"/>
                <w:lang w:eastAsia="en-AU"/>
              </w:rPr>
            </w:pPr>
          </w:p>
        </w:tc>
      </w:tr>
      <w:tr w:rsidR="00AA2483" w:rsidRPr="00AA2483" w14:paraId="503A9B98" w14:textId="77777777" w:rsidTr="003061C9">
        <w:tc>
          <w:tcPr>
            <w:tcW w:w="3118" w:type="dxa"/>
            <w:noWrap/>
            <w:hideMark/>
          </w:tcPr>
          <w:p w14:paraId="1AEE4ED2" w14:textId="77777777" w:rsidR="00AA2483" w:rsidRPr="00AA2483" w:rsidRDefault="00AA2483" w:rsidP="00AA2483">
            <w:pPr>
              <w:spacing w:before="20" w:after="20"/>
              <w:rPr>
                <w:szCs w:val="17"/>
                <w:lang w:eastAsia="en-AU"/>
              </w:rPr>
            </w:pPr>
            <w:r w:rsidRPr="00AA2483">
              <w:rPr>
                <w:szCs w:val="17"/>
              </w:rPr>
              <w:t>LEE, Diane</w:t>
            </w:r>
          </w:p>
        </w:tc>
        <w:tc>
          <w:tcPr>
            <w:tcW w:w="1843" w:type="dxa"/>
            <w:noWrap/>
            <w:hideMark/>
          </w:tcPr>
          <w:p w14:paraId="435288BC" w14:textId="77777777" w:rsidR="00AA2483" w:rsidRPr="00AA2483" w:rsidRDefault="00AA2483" w:rsidP="00AA2483">
            <w:pPr>
              <w:spacing w:before="20" w:after="20"/>
              <w:ind w:right="602"/>
              <w:jc w:val="right"/>
              <w:rPr>
                <w:szCs w:val="17"/>
                <w:lang w:eastAsia="en-AU"/>
              </w:rPr>
            </w:pPr>
            <w:r w:rsidRPr="00AA2483">
              <w:rPr>
                <w:szCs w:val="17"/>
                <w:lang w:eastAsia="en-AU"/>
              </w:rPr>
              <w:t>33</w:t>
            </w:r>
          </w:p>
        </w:tc>
        <w:tc>
          <w:tcPr>
            <w:tcW w:w="1701" w:type="dxa"/>
            <w:noWrap/>
            <w:hideMark/>
          </w:tcPr>
          <w:p w14:paraId="505461D9" w14:textId="77777777" w:rsidR="00AA2483" w:rsidRPr="00AA2483" w:rsidRDefault="00AA2483" w:rsidP="00AA2483">
            <w:pPr>
              <w:spacing w:before="20" w:after="20"/>
              <w:jc w:val="center"/>
              <w:rPr>
                <w:szCs w:val="17"/>
                <w:lang w:eastAsia="en-AU"/>
              </w:rPr>
            </w:pPr>
          </w:p>
        </w:tc>
      </w:tr>
      <w:tr w:rsidR="00AA2483" w:rsidRPr="00AA2483" w14:paraId="19AEC2C1" w14:textId="77777777" w:rsidTr="003061C9">
        <w:tc>
          <w:tcPr>
            <w:tcW w:w="3118" w:type="dxa"/>
            <w:noWrap/>
            <w:hideMark/>
          </w:tcPr>
          <w:p w14:paraId="73700748" w14:textId="77777777" w:rsidR="00AA2483" w:rsidRPr="00AA2483" w:rsidRDefault="00AA2483" w:rsidP="00AA2483">
            <w:pPr>
              <w:spacing w:before="20" w:after="20"/>
              <w:rPr>
                <w:szCs w:val="17"/>
                <w:lang w:eastAsia="en-AU"/>
              </w:rPr>
            </w:pPr>
            <w:r w:rsidRPr="00AA2483">
              <w:rPr>
                <w:szCs w:val="17"/>
              </w:rPr>
              <w:t>CLUTTERHAM, Claire Louise</w:t>
            </w:r>
          </w:p>
        </w:tc>
        <w:tc>
          <w:tcPr>
            <w:tcW w:w="1843" w:type="dxa"/>
            <w:noWrap/>
            <w:hideMark/>
          </w:tcPr>
          <w:p w14:paraId="2BD45908" w14:textId="77777777" w:rsidR="00AA2483" w:rsidRPr="00AA2483" w:rsidRDefault="00AA2483" w:rsidP="00AA2483">
            <w:pPr>
              <w:spacing w:before="20" w:after="20"/>
              <w:ind w:right="602"/>
              <w:jc w:val="right"/>
              <w:rPr>
                <w:szCs w:val="17"/>
                <w:lang w:eastAsia="en-AU"/>
              </w:rPr>
            </w:pPr>
            <w:r w:rsidRPr="00AA2483">
              <w:rPr>
                <w:szCs w:val="17"/>
                <w:lang w:eastAsia="en-AU"/>
              </w:rPr>
              <w:t>253</w:t>
            </w:r>
          </w:p>
        </w:tc>
        <w:tc>
          <w:tcPr>
            <w:tcW w:w="1701" w:type="dxa"/>
            <w:noWrap/>
            <w:hideMark/>
          </w:tcPr>
          <w:p w14:paraId="0C6855C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0AEE5CD" w14:textId="77777777" w:rsidTr="003061C9">
        <w:tc>
          <w:tcPr>
            <w:tcW w:w="3118" w:type="dxa"/>
            <w:noWrap/>
            <w:hideMark/>
          </w:tcPr>
          <w:p w14:paraId="60722055" w14:textId="77777777" w:rsidR="00AA2483" w:rsidRPr="00AA2483" w:rsidRDefault="00AA2483" w:rsidP="00AA2483">
            <w:pPr>
              <w:spacing w:before="20" w:after="20"/>
              <w:rPr>
                <w:szCs w:val="17"/>
                <w:lang w:eastAsia="en-AU"/>
              </w:rPr>
            </w:pPr>
            <w:r w:rsidRPr="00AA2483">
              <w:rPr>
                <w:szCs w:val="17"/>
              </w:rPr>
              <w:t>MOORHOUSE, Kester</w:t>
            </w:r>
          </w:p>
        </w:tc>
        <w:tc>
          <w:tcPr>
            <w:tcW w:w="1843" w:type="dxa"/>
            <w:noWrap/>
            <w:hideMark/>
          </w:tcPr>
          <w:p w14:paraId="154F3BE4" w14:textId="77777777" w:rsidR="00AA2483" w:rsidRPr="00AA2483" w:rsidRDefault="00AA2483" w:rsidP="00AA2483">
            <w:pPr>
              <w:spacing w:before="20" w:after="20"/>
              <w:ind w:right="602"/>
              <w:jc w:val="right"/>
              <w:rPr>
                <w:szCs w:val="17"/>
                <w:lang w:eastAsia="en-AU"/>
              </w:rPr>
            </w:pPr>
            <w:r w:rsidRPr="00AA2483">
              <w:rPr>
                <w:szCs w:val="17"/>
                <w:lang w:eastAsia="en-AU"/>
              </w:rPr>
              <w:t>739</w:t>
            </w:r>
          </w:p>
        </w:tc>
        <w:tc>
          <w:tcPr>
            <w:tcW w:w="1701" w:type="dxa"/>
            <w:noWrap/>
            <w:hideMark/>
          </w:tcPr>
          <w:p w14:paraId="1BB95998"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734AADF" w14:textId="77777777" w:rsidTr="003061C9">
        <w:tc>
          <w:tcPr>
            <w:tcW w:w="3118" w:type="dxa"/>
            <w:noWrap/>
            <w:hideMark/>
          </w:tcPr>
          <w:p w14:paraId="40B2AB2F" w14:textId="77777777" w:rsidR="00AA2483" w:rsidRPr="00AA2483" w:rsidRDefault="00AA2483" w:rsidP="00AA2483">
            <w:pPr>
              <w:spacing w:before="20" w:after="40"/>
              <w:rPr>
                <w:szCs w:val="17"/>
                <w:lang w:eastAsia="en-AU"/>
              </w:rPr>
            </w:pPr>
            <w:r w:rsidRPr="00AA2483">
              <w:rPr>
                <w:szCs w:val="17"/>
              </w:rPr>
              <w:t>DIPROSE, Sam</w:t>
            </w:r>
          </w:p>
        </w:tc>
        <w:tc>
          <w:tcPr>
            <w:tcW w:w="1843" w:type="dxa"/>
            <w:noWrap/>
            <w:hideMark/>
          </w:tcPr>
          <w:p w14:paraId="215E0F61" w14:textId="77777777" w:rsidR="00AA2483" w:rsidRPr="00AA2483" w:rsidRDefault="00AA2483" w:rsidP="00AA2483">
            <w:pPr>
              <w:spacing w:before="20" w:after="20"/>
              <w:ind w:right="602"/>
              <w:jc w:val="right"/>
              <w:rPr>
                <w:szCs w:val="17"/>
                <w:lang w:eastAsia="en-AU"/>
              </w:rPr>
            </w:pPr>
            <w:r w:rsidRPr="00AA2483">
              <w:rPr>
                <w:szCs w:val="17"/>
                <w:lang w:eastAsia="en-AU"/>
              </w:rPr>
              <w:t>136</w:t>
            </w:r>
          </w:p>
        </w:tc>
        <w:tc>
          <w:tcPr>
            <w:tcW w:w="1701" w:type="dxa"/>
            <w:noWrap/>
            <w:hideMark/>
          </w:tcPr>
          <w:p w14:paraId="3080C5E5" w14:textId="77777777" w:rsidR="00AA2483" w:rsidRPr="00AA2483" w:rsidRDefault="00AA2483" w:rsidP="00AA2483">
            <w:pPr>
              <w:spacing w:before="20" w:after="20"/>
              <w:jc w:val="center"/>
              <w:rPr>
                <w:szCs w:val="17"/>
                <w:lang w:eastAsia="en-AU"/>
              </w:rPr>
            </w:pPr>
          </w:p>
        </w:tc>
      </w:tr>
    </w:tbl>
    <w:p w14:paraId="1A8C0E32" w14:textId="77777777" w:rsidR="00AA2483" w:rsidRPr="00AA2483" w:rsidRDefault="00AA2483" w:rsidP="00AA2483">
      <w:pPr>
        <w:spacing w:before="80"/>
        <w:rPr>
          <w:b/>
          <w:bCs/>
          <w:szCs w:val="17"/>
          <w:lang w:val="en-US"/>
        </w:rPr>
      </w:pPr>
      <w:r w:rsidRPr="00AA2483">
        <w:rPr>
          <w:b/>
          <w:bCs/>
          <w:szCs w:val="17"/>
          <w:lang w:val="en-US"/>
        </w:rPr>
        <w:t xml:space="preserve">Torrens Ward </w:t>
      </w:r>
      <w:proofErr w:type="spellStart"/>
      <w:r w:rsidRPr="00AA2483">
        <w:rPr>
          <w:b/>
          <w:bCs/>
          <w:szCs w:val="17"/>
          <w:lang w:val="en-US"/>
        </w:rPr>
        <w:t>councillor</w:t>
      </w:r>
      <w:proofErr w:type="spellEnd"/>
      <w:r w:rsidRPr="00AA2483">
        <w:rPr>
          <w:b/>
          <w:bCs/>
          <w:szCs w:val="17"/>
          <w:lang w:val="en-US"/>
        </w:rPr>
        <w:t>, 2 vacancies</w:t>
      </w:r>
    </w:p>
    <w:p w14:paraId="0A095E32" w14:textId="77777777" w:rsidR="00AA2483" w:rsidRPr="00AA2483" w:rsidRDefault="00AA2483" w:rsidP="00AA2483">
      <w:pPr>
        <w:spacing w:after="0"/>
        <w:rPr>
          <w:szCs w:val="17"/>
        </w:rPr>
      </w:pPr>
      <w:r w:rsidRPr="00AA2483">
        <w:rPr>
          <w:szCs w:val="17"/>
        </w:rPr>
        <w:t>Formal Ballot Papers: 1,286</w:t>
      </w:r>
    </w:p>
    <w:p w14:paraId="246F6953" w14:textId="77777777" w:rsidR="00AA2483" w:rsidRPr="00AA2483" w:rsidRDefault="00AA2483" w:rsidP="00AA2483">
      <w:pPr>
        <w:spacing w:after="0"/>
        <w:rPr>
          <w:szCs w:val="17"/>
        </w:rPr>
      </w:pPr>
      <w:r w:rsidRPr="00AA2483">
        <w:rPr>
          <w:szCs w:val="17"/>
        </w:rPr>
        <w:t>Informal Ballot Papers: 71</w:t>
      </w:r>
    </w:p>
    <w:p w14:paraId="612861BA" w14:textId="77777777" w:rsidR="00AA2483" w:rsidRPr="00AA2483" w:rsidRDefault="00AA2483" w:rsidP="00AA2483">
      <w:pPr>
        <w:rPr>
          <w:szCs w:val="17"/>
        </w:rPr>
      </w:pPr>
      <w:r w:rsidRPr="00AA2483">
        <w:rPr>
          <w:szCs w:val="17"/>
        </w:rPr>
        <w:t>Quota: 429</w:t>
      </w:r>
    </w:p>
    <w:tbl>
      <w:tblPr>
        <w:tblStyle w:val="Gazettetable"/>
        <w:tblW w:w="6662" w:type="dxa"/>
        <w:tblLook w:val="04A0" w:firstRow="1" w:lastRow="0" w:firstColumn="1" w:lastColumn="0" w:noHBand="0" w:noVBand="1"/>
      </w:tblPr>
      <w:tblGrid>
        <w:gridCol w:w="3118"/>
        <w:gridCol w:w="1843"/>
        <w:gridCol w:w="1701"/>
      </w:tblGrid>
      <w:tr w:rsidR="00AA2483" w:rsidRPr="00AA2483" w14:paraId="508A35D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53A0ED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F5801A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E4462AB"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01F2786" w14:textId="77777777" w:rsidTr="003061C9">
        <w:tc>
          <w:tcPr>
            <w:tcW w:w="3118" w:type="dxa"/>
            <w:noWrap/>
            <w:hideMark/>
          </w:tcPr>
          <w:p w14:paraId="613FDBA8" w14:textId="77777777" w:rsidR="00AA2483" w:rsidRPr="00AA2483" w:rsidRDefault="00AA2483" w:rsidP="00AA2483">
            <w:pPr>
              <w:spacing w:before="20" w:after="20"/>
              <w:rPr>
                <w:szCs w:val="17"/>
                <w:lang w:eastAsia="en-AU"/>
              </w:rPr>
            </w:pPr>
            <w:r w:rsidRPr="00AA2483">
              <w:rPr>
                <w:szCs w:val="17"/>
              </w:rPr>
              <w:t>MINNEY, John</w:t>
            </w:r>
          </w:p>
        </w:tc>
        <w:tc>
          <w:tcPr>
            <w:tcW w:w="1843" w:type="dxa"/>
            <w:noWrap/>
            <w:hideMark/>
          </w:tcPr>
          <w:p w14:paraId="69DAAD78" w14:textId="77777777" w:rsidR="00AA2483" w:rsidRPr="00AA2483" w:rsidRDefault="00AA2483" w:rsidP="00AA2483">
            <w:pPr>
              <w:spacing w:before="20" w:after="20"/>
              <w:ind w:right="602"/>
              <w:jc w:val="right"/>
              <w:rPr>
                <w:szCs w:val="17"/>
                <w:lang w:eastAsia="en-AU"/>
              </w:rPr>
            </w:pPr>
            <w:r w:rsidRPr="00AA2483">
              <w:rPr>
                <w:szCs w:val="17"/>
                <w:lang w:eastAsia="en-AU"/>
              </w:rPr>
              <w:t>320</w:t>
            </w:r>
          </w:p>
        </w:tc>
        <w:tc>
          <w:tcPr>
            <w:tcW w:w="1701" w:type="dxa"/>
            <w:noWrap/>
            <w:hideMark/>
          </w:tcPr>
          <w:p w14:paraId="053DD4F3" w14:textId="77777777" w:rsidR="00AA2483" w:rsidRPr="00AA2483" w:rsidRDefault="00AA2483" w:rsidP="00AA2483">
            <w:pPr>
              <w:spacing w:before="20" w:after="20"/>
              <w:jc w:val="center"/>
              <w:rPr>
                <w:szCs w:val="17"/>
                <w:lang w:eastAsia="en-AU"/>
              </w:rPr>
            </w:pPr>
          </w:p>
        </w:tc>
      </w:tr>
      <w:tr w:rsidR="00AA2483" w:rsidRPr="00AA2483" w14:paraId="1F544BAE" w14:textId="77777777" w:rsidTr="003061C9">
        <w:tc>
          <w:tcPr>
            <w:tcW w:w="3118" w:type="dxa"/>
            <w:noWrap/>
            <w:hideMark/>
          </w:tcPr>
          <w:p w14:paraId="363C10D4" w14:textId="77777777" w:rsidR="00AA2483" w:rsidRPr="00AA2483" w:rsidRDefault="00AA2483" w:rsidP="00AA2483">
            <w:pPr>
              <w:spacing w:before="20" w:after="20"/>
              <w:rPr>
                <w:szCs w:val="17"/>
                <w:lang w:eastAsia="en-AU"/>
              </w:rPr>
            </w:pPr>
            <w:r w:rsidRPr="00AA2483">
              <w:rPr>
                <w:szCs w:val="17"/>
              </w:rPr>
              <w:t>HOLFELD, Hugh Daniel</w:t>
            </w:r>
          </w:p>
        </w:tc>
        <w:tc>
          <w:tcPr>
            <w:tcW w:w="1843" w:type="dxa"/>
            <w:noWrap/>
            <w:hideMark/>
          </w:tcPr>
          <w:p w14:paraId="395E63FE" w14:textId="77777777" w:rsidR="00AA2483" w:rsidRPr="00AA2483" w:rsidRDefault="00AA2483" w:rsidP="00AA2483">
            <w:pPr>
              <w:spacing w:before="20" w:after="20"/>
              <w:ind w:right="602"/>
              <w:jc w:val="right"/>
              <w:rPr>
                <w:szCs w:val="17"/>
                <w:lang w:eastAsia="en-AU"/>
              </w:rPr>
            </w:pPr>
            <w:r w:rsidRPr="00AA2483">
              <w:rPr>
                <w:szCs w:val="17"/>
                <w:lang w:eastAsia="en-AU"/>
              </w:rPr>
              <w:t>649</w:t>
            </w:r>
          </w:p>
        </w:tc>
        <w:tc>
          <w:tcPr>
            <w:tcW w:w="1701" w:type="dxa"/>
            <w:noWrap/>
            <w:hideMark/>
          </w:tcPr>
          <w:p w14:paraId="752ECBF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529B4FA" w14:textId="77777777" w:rsidTr="003061C9">
        <w:tc>
          <w:tcPr>
            <w:tcW w:w="3118" w:type="dxa"/>
            <w:noWrap/>
            <w:hideMark/>
          </w:tcPr>
          <w:p w14:paraId="7FE81079" w14:textId="77777777" w:rsidR="00AA2483" w:rsidRPr="00AA2483" w:rsidRDefault="00AA2483" w:rsidP="00AA2483">
            <w:pPr>
              <w:spacing w:before="20" w:after="40"/>
              <w:rPr>
                <w:szCs w:val="17"/>
                <w:lang w:eastAsia="en-AU"/>
              </w:rPr>
            </w:pPr>
            <w:r w:rsidRPr="00AA2483">
              <w:rPr>
                <w:szCs w:val="17"/>
              </w:rPr>
              <w:t>KNOBLAUCH, Garry John</w:t>
            </w:r>
          </w:p>
        </w:tc>
        <w:tc>
          <w:tcPr>
            <w:tcW w:w="1843" w:type="dxa"/>
            <w:noWrap/>
            <w:hideMark/>
          </w:tcPr>
          <w:p w14:paraId="04CCEFFE" w14:textId="77777777" w:rsidR="00AA2483" w:rsidRPr="00AA2483" w:rsidRDefault="00AA2483" w:rsidP="00AA2483">
            <w:pPr>
              <w:spacing w:before="20" w:after="20"/>
              <w:ind w:right="602"/>
              <w:jc w:val="right"/>
              <w:rPr>
                <w:szCs w:val="17"/>
                <w:lang w:eastAsia="en-AU"/>
              </w:rPr>
            </w:pPr>
            <w:r w:rsidRPr="00AA2483">
              <w:rPr>
                <w:szCs w:val="17"/>
                <w:lang w:eastAsia="en-AU"/>
              </w:rPr>
              <w:t>317</w:t>
            </w:r>
          </w:p>
        </w:tc>
        <w:tc>
          <w:tcPr>
            <w:tcW w:w="1701" w:type="dxa"/>
            <w:noWrap/>
            <w:hideMark/>
          </w:tcPr>
          <w:p w14:paraId="451F8477"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0C10BC4E" w14:textId="77777777" w:rsidR="00AA2483" w:rsidRPr="00AA2483" w:rsidRDefault="00AA2483" w:rsidP="00AA2483">
      <w:pPr>
        <w:spacing w:before="80"/>
        <w:rPr>
          <w:b/>
          <w:bCs/>
          <w:szCs w:val="17"/>
          <w:lang w:val="en-US"/>
        </w:rPr>
      </w:pPr>
      <w:proofErr w:type="spellStart"/>
      <w:r w:rsidRPr="00AA2483">
        <w:rPr>
          <w:b/>
          <w:bCs/>
          <w:szCs w:val="17"/>
          <w:lang w:val="en-US"/>
        </w:rPr>
        <w:t>Payneham</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7914BBDF" w14:textId="77777777" w:rsidR="00AA2483" w:rsidRPr="00AA2483" w:rsidRDefault="00AA2483" w:rsidP="00AA2483">
      <w:pPr>
        <w:spacing w:after="0"/>
        <w:rPr>
          <w:szCs w:val="17"/>
        </w:rPr>
      </w:pPr>
      <w:r w:rsidRPr="00AA2483">
        <w:rPr>
          <w:szCs w:val="17"/>
        </w:rPr>
        <w:t>Formal Ballot Papers: 1,202</w:t>
      </w:r>
    </w:p>
    <w:p w14:paraId="2B785B6A" w14:textId="77777777" w:rsidR="00AA2483" w:rsidRPr="00AA2483" w:rsidRDefault="00AA2483" w:rsidP="00AA2483">
      <w:pPr>
        <w:spacing w:after="0"/>
        <w:rPr>
          <w:szCs w:val="17"/>
        </w:rPr>
      </w:pPr>
      <w:r w:rsidRPr="00AA2483">
        <w:rPr>
          <w:szCs w:val="17"/>
        </w:rPr>
        <w:t>Informal Ballot Papers: 39</w:t>
      </w:r>
    </w:p>
    <w:p w14:paraId="4357BFA8" w14:textId="77777777" w:rsidR="00AA2483" w:rsidRPr="00AA2483" w:rsidRDefault="00AA2483" w:rsidP="00AA2483">
      <w:pPr>
        <w:rPr>
          <w:szCs w:val="17"/>
        </w:rPr>
      </w:pPr>
      <w:r w:rsidRPr="00AA2483">
        <w:rPr>
          <w:szCs w:val="17"/>
        </w:rPr>
        <w:t>Quota: 401</w:t>
      </w:r>
    </w:p>
    <w:tbl>
      <w:tblPr>
        <w:tblStyle w:val="Gazettetable"/>
        <w:tblW w:w="6662" w:type="dxa"/>
        <w:tblLook w:val="04A0" w:firstRow="1" w:lastRow="0" w:firstColumn="1" w:lastColumn="0" w:noHBand="0" w:noVBand="1"/>
      </w:tblPr>
      <w:tblGrid>
        <w:gridCol w:w="3118"/>
        <w:gridCol w:w="1843"/>
        <w:gridCol w:w="1701"/>
      </w:tblGrid>
      <w:tr w:rsidR="00AA2483" w:rsidRPr="00AA2483" w14:paraId="536EE3C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8607B2E"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86263C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19BDCB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43F0035" w14:textId="77777777" w:rsidTr="003061C9">
        <w:tc>
          <w:tcPr>
            <w:tcW w:w="3118" w:type="dxa"/>
            <w:noWrap/>
            <w:hideMark/>
          </w:tcPr>
          <w:p w14:paraId="6025CCFE" w14:textId="77777777" w:rsidR="00AA2483" w:rsidRPr="00AA2483" w:rsidRDefault="00AA2483" w:rsidP="00AA2483">
            <w:pPr>
              <w:spacing w:before="20" w:after="20"/>
              <w:rPr>
                <w:szCs w:val="17"/>
                <w:lang w:eastAsia="en-AU"/>
              </w:rPr>
            </w:pPr>
            <w:r w:rsidRPr="00AA2483">
              <w:rPr>
                <w:szCs w:val="17"/>
              </w:rPr>
              <w:t>AMES, Trent William</w:t>
            </w:r>
          </w:p>
        </w:tc>
        <w:tc>
          <w:tcPr>
            <w:tcW w:w="1843" w:type="dxa"/>
            <w:noWrap/>
            <w:hideMark/>
          </w:tcPr>
          <w:p w14:paraId="2536274F" w14:textId="77777777" w:rsidR="00AA2483" w:rsidRPr="00AA2483" w:rsidRDefault="00AA2483" w:rsidP="00AA2483">
            <w:pPr>
              <w:spacing w:before="20" w:after="20"/>
              <w:ind w:right="602"/>
              <w:jc w:val="right"/>
              <w:rPr>
                <w:szCs w:val="17"/>
                <w:lang w:eastAsia="en-AU"/>
              </w:rPr>
            </w:pPr>
            <w:r w:rsidRPr="00AA2483">
              <w:rPr>
                <w:szCs w:val="17"/>
                <w:lang w:eastAsia="en-AU"/>
              </w:rPr>
              <w:t>200</w:t>
            </w:r>
          </w:p>
        </w:tc>
        <w:tc>
          <w:tcPr>
            <w:tcW w:w="1701" w:type="dxa"/>
            <w:noWrap/>
            <w:hideMark/>
          </w:tcPr>
          <w:p w14:paraId="298EBEEB" w14:textId="77777777" w:rsidR="00AA2483" w:rsidRPr="00AA2483" w:rsidRDefault="00AA2483" w:rsidP="00AA2483">
            <w:pPr>
              <w:spacing w:before="20" w:after="20"/>
              <w:jc w:val="center"/>
              <w:rPr>
                <w:szCs w:val="17"/>
                <w:lang w:eastAsia="en-AU"/>
              </w:rPr>
            </w:pPr>
          </w:p>
        </w:tc>
      </w:tr>
      <w:tr w:rsidR="00AA2483" w:rsidRPr="00AA2483" w14:paraId="790AB580" w14:textId="77777777" w:rsidTr="003061C9">
        <w:tc>
          <w:tcPr>
            <w:tcW w:w="3118" w:type="dxa"/>
            <w:noWrap/>
            <w:hideMark/>
          </w:tcPr>
          <w:p w14:paraId="5FF7CBFE" w14:textId="77777777" w:rsidR="00AA2483" w:rsidRPr="00AA2483" w:rsidRDefault="00AA2483" w:rsidP="00AA2483">
            <w:pPr>
              <w:spacing w:before="20" w:after="20"/>
              <w:rPr>
                <w:szCs w:val="17"/>
                <w:lang w:eastAsia="en-AU"/>
              </w:rPr>
            </w:pPr>
            <w:r w:rsidRPr="00AA2483">
              <w:rPr>
                <w:szCs w:val="17"/>
              </w:rPr>
              <w:t>ROBERTSON, Raymond George</w:t>
            </w:r>
          </w:p>
        </w:tc>
        <w:tc>
          <w:tcPr>
            <w:tcW w:w="1843" w:type="dxa"/>
            <w:noWrap/>
            <w:hideMark/>
          </w:tcPr>
          <w:p w14:paraId="4059A7D7" w14:textId="77777777" w:rsidR="00AA2483" w:rsidRPr="00AA2483" w:rsidRDefault="00AA2483" w:rsidP="00AA2483">
            <w:pPr>
              <w:spacing w:before="20" w:after="20"/>
              <w:ind w:right="602"/>
              <w:jc w:val="right"/>
              <w:rPr>
                <w:szCs w:val="17"/>
                <w:lang w:eastAsia="en-AU"/>
              </w:rPr>
            </w:pPr>
            <w:r w:rsidRPr="00AA2483">
              <w:rPr>
                <w:szCs w:val="17"/>
                <w:lang w:eastAsia="en-AU"/>
              </w:rPr>
              <w:t>70</w:t>
            </w:r>
          </w:p>
        </w:tc>
        <w:tc>
          <w:tcPr>
            <w:tcW w:w="1701" w:type="dxa"/>
            <w:noWrap/>
            <w:hideMark/>
          </w:tcPr>
          <w:p w14:paraId="4A88B168" w14:textId="77777777" w:rsidR="00AA2483" w:rsidRPr="00AA2483" w:rsidRDefault="00AA2483" w:rsidP="00AA2483">
            <w:pPr>
              <w:spacing w:before="20" w:after="20"/>
              <w:jc w:val="center"/>
              <w:rPr>
                <w:szCs w:val="17"/>
                <w:lang w:eastAsia="en-AU"/>
              </w:rPr>
            </w:pPr>
          </w:p>
        </w:tc>
      </w:tr>
      <w:tr w:rsidR="00AA2483" w:rsidRPr="00AA2483" w14:paraId="07F2C359" w14:textId="77777777" w:rsidTr="003061C9">
        <w:tc>
          <w:tcPr>
            <w:tcW w:w="3118" w:type="dxa"/>
            <w:noWrap/>
            <w:hideMark/>
          </w:tcPr>
          <w:p w14:paraId="2AE1DDB9" w14:textId="77777777" w:rsidR="00AA2483" w:rsidRPr="00AA2483" w:rsidRDefault="00AA2483" w:rsidP="00AA2483">
            <w:pPr>
              <w:spacing w:before="20" w:after="20"/>
              <w:rPr>
                <w:szCs w:val="17"/>
                <w:lang w:eastAsia="en-AU"/>
              </w:rPr>
            </w:pPr>
            <w:r w:rsidRPr="00AA2483">
              <w:rPr>
                <w:szCs w:val="17"/>
              </w:rPr>
              <w:t>SAYYAR DASHTI, Shahin</w:t>
            </w:r>
          </w:p>
        </w:tc>
        <w:tc>
          <w:tcPr>
            <w:tcW w:w="1843" w:type="dxa"/>
            <w:noWrap/>
            <w:hideMark/>
          </w:tcPr>
          <w:p w14:paraId="3603BD2D" w14:textId="77777777" w:rsidR="00AA2483" w:rsidRPr="00AA2483" w:rsidRDefault="00AA2483" w:rsidP="00AA2483">
            <w:pPr>
              <w:spacing w:before="20" w:after="20"/>
              <w:ind w:right="602"/>
              <w:jc w:val="right"/>
              <w:rPr>
                <w:szCs w:val="17"/>
                <w:lang w:eastAsia="en-AU"/>
              </w:rPr>
            </w:pPr>
            <w:r w:rsidRPr="00AA2483">
              <w:rPr>
                <w:szCs w:val="17"/>
                <w:lang w:eastAsia="en-AU"/>
              </w:rPr>
              <w:t>91</w:t>
            </w:r>
          </w:p>
        </w:tc>
        <w:tc>
          <w:tcPr>
            <w:tcW w:w="1701" w:type="dxa"/>
            <w:noWrap/>
            <w:hideMark/>
          </w:tcPr>
          <w:p w14:paraId="487D3F50" w14:textId="77777777" w:rsidR="00AA2483" w:rsidRPr="00AA2483" w:rsidRDefault="00AA2483" w:rsidP="00AA2483">
            <w:pPr>
              <w:spacing w:before="20" w:after="20"/>
              <w:jc w:val="center"/>
              <w:rPr>
                <w:szCs w:val="17"/>
                <w:lang w:eastAsia="en-AU"/>
              </w:rPr>
            </w:pPr>
          </w:p>
        </w:tc>
      </w:tr>
      <w:tr w:rsidR="00AA2483" w:rsidRPr="00AA2483" w14:paraId="61D405C8" w14:textId="77777777" w:rsidTr="003061C9">
        <w:tc>
          <w:tcPr>
            <w:tcW w:w="3118" w:type="dxa"/>
            <w:noWrap/>
            <w:hideMark/>
          </w:tcPr>
          <w:p w14:paraId="073CD44C" w14:textId="77777777" w:rsidR="00AA2483" w:rsidRPr="00AA2483" w:rsidRDefault="00AA2483" w:rsidP="00AA2483">
            <w:pPr>
              <w:spacing w:before="20" w:after="20"/>
              <w:rPr>
                <w:szCs w:val="17"/>
                <w:lang w:eastAsia="en-AU"/>
              </w:rPr>
            </w:pPr>
            <w:r w:rsidRPr="00AA2483">
              <w:rPr>
                <w:szCs w:val="17"/>
              </w:rPr>
              <w:t>DUKE, Kevin John</w:t>
            </w:r>
          </w:p>
        </w:tc>
        <w:tc>
          <w:tcPr>
            <w:tcW w:w="1843" w:type="dxa"/>
            <w:noWrap/>
            <w:hideMark/>
          </w:tcPr>
          <w:p w14:paraId="43A92C78" w14:textId="77777777" w:rsidR="00AA2483" w:rsidRPr="00AA2483" w:rsidRDefault="00AA2483" w:rsidP="00AA2483">
            <w:pPr>
              <w:spacing w:before="20" w:after="20"/>
              <w:ind w:right="602"/>
              <w:jc w:val="right"/>
              <w:rPr>
                <w:szCs w:val="17"/>
                <w:lang w:eastAsia="en-AU"/>
              </w:rPr>
            </w:pPr>
            <w:r w:rsidRPr="00AA2483">
              <w:rPr>
                <w:szCs w:val="17"/>
                <w:lang w:eastAsia="en-AU"/>
              </w:rPr>
              <w:t>483</w:t>
            </w:r>
          </w:p>
        </w:tc>
        <w:tc>
          <w:tcPr>
            <w:tcW w:w="1701" w:type="dxa"/>
            <w:noWrap/>
            <w:hideMark/>
          </w:tcPr>
          <w:p w14:paraId="4C1BCEA9"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294B13A" w14:textId="77777777" w:rsidTr="003061C9">
        <w:tc>
          <w:tcPr>
            <w:tcW w:w="3118" w:type="dxa"/>
            <w:noWrap/>
            <w:hideMark/>
          </w:tcPr>
          <w:p w14:paraId="1DEEA213" w14:textId="77777777" w:rsidR="00AA2483" w:rsidRPr="00AA2483" w:rsidRDefault="00AA2483" w:rsidP="00AA2483">
            <w:pPr>
              <w:spacing w:before="20" w:after="40"/>
              <w:rPr>
                <w:szCs w:val="17"/>
                <w:lang w:eastAsia="en-AU"/>
              </w:rPr>
            </w:pPr>
            <w:r w:rsidRPr="00AA2483">
              <w:rPr>
                <w:szCs w:val="17"/>
              </w:rPr>
              <w:t>ROBINSON, Josh</w:t>
            </w:r>
          </w:p>
        </w:tc>
        <w:tc>
          <w:tcPr>
            <w:tcW w:w="1843" w:type="dxa"/>
            <w:noWrap/>
            <w:hideMark/>
          </w:tcPr>
          <w:p w14:paraId="66CC7344" w14:textId="77777777" w:rsidR="00AA2483" w:rsidRPr="00AA2483" w:rsidRDefault="00AA2483" w:rsidP="00AA2483">
            <w:pPr>
              <w:spacing w:before="20" w:after="20"/>
              <w:ind w:right="602"/>
              <w:jc w:val="right"/>
              <w:rPr>
                <w:szCs w:val="17"/>
                <w:lang w:eastAsia="en-AU"/>
              </w:rPr>
            </w:pPr>
            <w:r w:rsidRPr="00AA2483">
              <w:rPr>
                <w:szCs w:val="17"/>
                <w:lang w:eastAsia="en-AU"/>
              </w:rPr>
              <w:t>358</w:t>
            </w:r>
          </w:p>
        </w:tc>
        <w:tc>
          <w:tcPr>
            <w:tcW w:w="1701" w:type="dxa"/>
            <w:noWrap/>
            <w:hideMark/>
          </w:tcPr>
          <w:p w14:paraId="4C6ED2AA"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2D5FE65F" w14:textId="77777777" w:rsidR="00AA2483" w:rsidRPr="00AA2483" w:rsidRDefault="00AA2483" w:rsidP="00AA2483">
      <w:pPr>
        <w:spacing w:before="80"/>
        <w:rPr>
          <w:b/>
          <w:bCs/>
          <w:szCs w:val="17"/>
          <w:lang w:val="en-US"/>
        </w:rPr>
      </w:pPr>
      <w:r w:rsidRPr="00AA2483">
        <w:rPr>
          <w:b/>
          <w:bCs/>
          <w:szCs w:val="17"/>
          <w:lang w:val="en-US"/>
        </w:rPr>
        <w:t xml:space="preserve">Maylands/Trinity Ward </w:t>
      </w:r>
      <w:proofErr w:type="spellStart"/>
      <w:r w:rsidRPr="00AA2483">
        <w:rPr>
          <w:b/>
          <w:bCs/>
          <w:szCs w:val="17"/>
          <w:lang w:val="en-US"/>
        </w:rPr>
        <w:t>councillor</w:t>
      </w:r>
      <w:proofErr w:type="spellEnd"/>
      <w:r w:rsidRPr="00AA2483">
        <w:rPr>
          <w:b/>
          <w:bCs/>
          <w:szCs w:val="17"/>
          <w:lang w:val="en-US"/>
        </w:rPr>
        <w:t>, 3 vacancies</w:t>
      </w:r>
    </w:p>
    <w:p w14:paraId="53159E5B" w14:textId="77777777" w:rsidR="00AA2483" w:rsidRPr="00AA2483" w:rsidRDefault="00AA2483" w:rsidP="00AA2483">
      <w:pPr>
        <w:spacing w:after="0"/>
        <w:rPr>
          <w:szCs w:val="17"/>
        </w:rPr>
      </w:pPr>
      <w:r w:rsidRPr="00AA2483">
        <w:rPr>
          <w:szCs w:val="17"/>
        </w:rPr>
        <w:t>Formal Ballot Papers: 1,855</w:t>
      </w:r>
    </w:p>
    <w:p w14:paraId="7F68ECB6" w14:textId="77777777" w:rsidR="00AA2483" w:rsidRPr="00AA2483" w:rsidRDefault="00AA2483" w:rsidP="00AA2483">
      <w:pPr>
        <w:spacing w:after="0"/>
        <w:rPr>
          <w:szCs w:val="17"/>
        </w:rPr>
      </w:pPr>
      <w:r w:rsidRPr="00AA2483">
        <w:rPr>
          <w:szCs w:val="17"/>
        </w:rPr>
        <w:t>Informal Ballot Papers: 59</w:t>
      </w:r>
    </w:p>
    <w:p w14:paraId="774DF248" w14:textId="77777777" w:rsidR="00AA2483" w:rsidRPr="00AA2483" w:rsidRDefault="00AA2483" w:rsidP="00AA2483">
      <w:pPr>
        <w:rPr>
          <w:szCs w:val="17"/>
        </w:rPr>
      </w:pPr>
      <w:r w:rsidRPr="00AA2483">
        <w:rPr>
          <w:szCs w:val="17"/>
        </w:rPr>
        <w:t>Quota: 464</w:t>
      </w:r>
    </w:p>
    <w:tbl>
      <w:tblPr>
        <w:tblStyle w:val="Gazettetable"/>
        <w:tblW w:w="6662" w:type="dxa"/>
        <w:tblLook w:val="04A0" w:firstRow="1" w:lastRow="0" w:firstColumn="1" w:lastColumn="0" w:noHBand="0" w:noVBand="1"/>
      </w:tblPr>
      <w:tblGrid>
        <w:gridCol w:w="3118"/>
        <w:gridCol w:w="1843"/>
        <w:gridCol w:w="1701"/>
      </w:tblGrid>
      <w:tr w:rsidR="00AA2483" w:rsidRPr="00AA2483" w14:paraId="7451E2C5"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454B137"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01F449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A97959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99A921E" w14:textId="77777777" w:rsidTr="003061C9">
        <w:tc>
          <w:tcPr>
            <w:tcW w:w="3118" w:type="dxa"/>
            <w:noWrap/>
            <w:hideMark/>
          </w:tcPr>
          <w:p w14:paraId="04758C84" w14:textId="77777777" w:rsidR="00AA2483" w:rsidRPr="00AA2483" w:rsidRDefault="00AA2483" w:rsidP="00AA2483">
            <w:pPr>
              <w:spacing w:before="20" w:after="20"/>
              <w:rPr>
                <w:szCs w:val="17"/>
                <w:lang w:eastAsia="en-AU"/>
              </w:rPr>
            </w:pPr>
            <w:r w:rsidRPr="00AA2483">
              <w:rPr>
                <w:szCs w:val="17"/>
              </w:rPr>
              <w:t>FRANCHITTO, Max</w:t>
            </w:r>
          </w:p>
        </w:tc>
        <w:tc>
          <w:tcPr>
            <w:tcW w:w="1843" w:type="dxa"/>
            <w:noWrap/>
            <w:hideMark/>
          </w:tcPr>
          <w:p w14:paraId="2C9C5BA0" w14:textId="77777777" w:rsidR="00AA2483" w:rsidRPr="00AA2483" w:rsidRDefault="00AA2483" w:rsidP="00AA2483">
            <w:pPr>
              <w:spacing w:before="20" w:after="20"/>
              <w:ind w:right="602"/>
              <w:jc w:val="right"/>
              <w:rPr>
                <w:szCs w:val="17"/>
                <w:lang w:eastAsia="en-AU"/>
              </w:rPr>
            </w:pPr>
            <w:r w:rsidRPr="00AA2483">
              <w:rPr>
                <w:szCs w:val="17"/>
                <w:lang w:eastAsia="en-AU"/>
              </w:rPr>
              <w:t>201</w:t>
            </w:r>
          </w:p>
        </w:tc>
        <w:tc>
          <w:tcPr>
            <w:tcW w:w="1701" w:type="dxa"/>
            <w:noWrap/>
            <w:hideMark/>
          </w:tcPr>
          <w:p w14:paraId="0573E165" w14:textId="77777777" w:rsidR="00AA2483" w:rsidRPr="00AA2483" w:rsidRDefault="00AA2483" w:rsidP="00AA2483">
            <w:pPr>
              <w:spacing w:before="20" w:after="20"/>
              <w:jc w:val="center"/>
              <w:rPr>
                <w:szCs w:val="17"/>
                <w:lang w:eastAsia="en-AU"/>
              </w:rPr>
            </w:pPr>
          </w:p>
        </w:tc>
      </w:tr>
      <w:tr w:rsidR="00AA2483" w:rsidRPr="00AA2483" w14:paraId="0ED0FAA4" w14:textId="77777777" w:rsidTr="003061C9">
        <w:tc>
          <w:tcPr>
            <w:tcW w:w="3118" w:type="dxa"/>
            <w:noWrap/>
            <w:hideMark/>
          </w:tcPr>
          <w:p w14:paraId="49E46C1A" w14:textId="77777777" w:rsidR="00AA2483" w:rsidRPr="00AA2483" w:rsidRDefault="00AA2483" w:rsidP="00AA2483">
            <w:pPr>
              <w:spacing w:before="20" w:after="20"/>
              <w:rPr>
                <w:szCs w:val="17"/>
                <w:lang w:eastAsia="en-AU"/>
              </w:rPr>
            </w:pPr>
            <w:r w:rsidRPr="00AA2483">
              <w:rPr>
                <w:szCs w:val="17"/>
              </w:rPr>
              <w:t>SIMS, Scott</w:t>
            </w:r>
          </w:p>
        </w:tc>
        <w:tc>
          <w:tcPr>
            <w:tcW w:w="1843" w:type="dxa"/>
            <w:noWrap/>
            <w:hideMark/>
          </w:tcPr>
          <w:p w14:paraId="5B140E2A" w14:textId="77777777" w:rsidR="00AA2483" w:rsidRPr="00AA2483" w:rsidRDefault="00AA2483" w:rsidP="00AA2483">
            <w:pPr>
              <w:spacing w:before="20" w:after="20"/>
              <w:ind w:right="602"/>
              <w:jc w:val="right"/>
              <w:rPr>
                <w:szCs w:val="17"/>
                <w:lang w:eastAsia="en-AU"/>
              </w:rPr>
            </w:pPr>
            <w:r w:rsidRPr="00AA2483">
              <w:rPr>
                <w:szCs w:val="17"/>
                <w:lang w:eastAsia="en-AU"/>
              </w:rPr>
              <w:t>451</w:t>
            </w:r>
          </w:p>
        </w:tc>
        <w:tc>
          <w:tcPr>
            <w:tcW w:w="1701" w:type="dxa"/>
            <w:noWrap/>
            <w:hideMark/>
          </w:tcPr>
          <w:p w14:paraId="2B70509A"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2E4C2061" w14:textId="77777777" w:rsidTr="003061C9">
        <w:tc>
          <w:tcPr>
            <w:tcW w:w="3118" w:type="dxa"/>
            <w:noWrap/>
            <w:hideMark/>
          </w:tcPr>
          <w:p w14:paraId="022C1F21" w14:textId="77777777" w:rsidR="00AA2483" w:rsidRPr="00AA2483" w:rsidRDefault="00AA2483" w:rsidP="00AA2483">
            <w:pPr>
              <w:spacing w:before="20" w:after="20"/>
              <w:rPr>
                <w:szCs w:val="17"/>
                <w:lang w:eastAsia="en-AU"/>
              </w:rPr>
            </w:pPr>
            <w:r w:rsidRPr="00AA2483">
              <w:rPr>
                <w:szCs w:val="17"/>
              </w:rPr>
              <w:t>GRANOZIO, Connie</w:t>
            </w:r>
          </w:p>
        </w:tc>
        <w:tc>
          <w:tcPr>
            <w:tcW w:w="1843" w:type="dxa"/>
            <w:noWrap/>
            <w:hideMark/>
          </w:tcPr>
          <w:p w14:paraId="71B2D548" w14:textId="77777777" w:rsidR="00AA2483" w:rsidRPr="00AA2483" w:rsidRDefault="00AA2483" w:rsidP="00AA2483">
            <w:pPr>
              <w:spacing w:before="20" w:after="20"/>
              <w:ind w:right="602"/>
              <w:jc w:val="right"/>
              <w:rPr>
                <w:szCs w:val="17"/>
                <w:lang w:eastAsia="en-AU"/>
              </w:rPr>
            </w:pPr>
            <w:r w:rsidRPr="00AA2483">
              <w:rPr>
                <w:szCs w:val="17"/>
                <w:lang w:eastAsia="en-AU"/>
              </w:rPr>
              <w:t>584</w:t>
            </w:r>
          </w:p>
        </w:tc>
        <w:tc>
          <w:tcPr>
            <w:tcW w:w="1701" w:type="dxa"/>
            <w:noWrap/>
            <w:hideMark/>
          </w:tcPr>
          <w:p w14:paraId="74AD1002"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50EB242" w14:textId="77777777" w:rsidTr="003061C9">
        <w:tc>
          <w:tcPr>
            <w:tcW w:w="3118" w:type="dxa"/>
            <w:noWrap/>
            <w:hideMark/>
          </w:tcPr>
          <w:p w14:paraId="3982E242" w14:textId="77777777" w:rsidR="00AA2483" w:rsidRPr="00AA2483" w:rsidRDefault="00AA2483" w:rsidP="00AA2483">
            <w:pPr>
              <w:spacing w:before="20" w:after="40"/>
              <w:rPr>
                <w:szCs w:val="17"/>
                <w:lang w:eastAsia="en-AU"/>
              </w:rPr>
            </w:pPr>
            <w:proofErr w:type="spellStart"/>
            <w:r w:rsidRPr="00AA2483">
              <w:rPr>
                <w:szCs w:val="17"/>
              </w:rPr>
              <w:t>McFARLANE</w:t>
            </w:r>
            <w:proofErr w:type="spellEnd"/>
            <w:r w:rsidRPr="00AA2483">
              <w:rPr>
                <w:szCs w:val="17"/>
              </w:rPr>
              <w:t>, Victoria Minvielle</w:t>
            </w:r>
          </w:p>
        </w:tc>
        <w:tc>
          <w:tcPr>
            <w:tcW w:w="1843" w:type="dxa"/>
            <w:noWrap/>
            <w:hideMark/>
          </w:tcPr>
          <w:p w14:paraId="6D2EE094" w14:textId="77777777" w:rsidR="00AA2483" w:rsidRPr="00AA2483" w:rsidRDefault="00AA2483" w:rsidP="00AA2483">
            <w:pPr>
              <w:spacing w:before="20" w:after="20"/>
              <w:ind w:right="602"/>
              <w:jc w:val="right"/>
              <w:rPr>
                <w:szCs w:val="17"/>
                <w:lang w:eastAsia="en-AU"/>
              </w:rPr>
            </w:pPr>
            <w:r w:rsidRPr="00AA2483">
              <w:rPr>
                <w:szCs w:val="17"/>
                <w:lang w:eastAsia="en-AU"/>
              </w:rPr>
              <w:t>619</w:t>
            </w:r>
          </w:p>
        </w:tc>
        <w:tc>
          <w:tcPr>
            <w:tcW w:w="1701" w:type="dxa"/>
            <w:noWrap/>
            <w:hideMark/>
          </w:tcPr>
          <w:p w14:paraId="3A6A8F78"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3FD94247" w14:textId="77777777" w:rsidR="00AA2483" w:rsidRPr="00AA2483" w:rsidRDefault="00AA2483" w:rsidP="00AA2483">
      <w:pPr>
        <w:spacing w:before="80"/>
        <w:rPr>
          <w:b/>
          <w:bCs/>
          <w:szCs w:val="17"/>
          <w:lang w:val="en-US"/>
        </w:rPr>
      </w:pPr>
      <w:r w:rsidRPr="00AA2483">
        <w:rPr>
          <w:b/>
          <w:bCs/>
          <w:szCs w:val="17"/>
          <w:lang w:val="en-US"/>
        </w:rPr>
        <w:t xml:space="preserve">West Norwood/Kent Town Ward </w:t>
      </w:r>
      <w:proofErr w:type="spellStart"/>
      <w:r w:rsidRPr="00AA2483">
        <w:rPr>
          <w:b/>
          <w:bCs/>
          <w:szCs w:val="17"/>
          <w:lang w:val="en-US"/>
        </w:rPr>
        <w:t>councillor</w:t>
      </w:r>
      <w:proofErr w:type="spellEnd"/>
      <w:r w:rsidRPr="00AA2483">
        <w:rPr>
          <w:b/>
          <w:bCs/>
          <w:szCs w:val="17"/>
          <w:lang w:val="en-US"/>
        </w:rPr>
        <w:t>, 2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3B71AB76"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CD06F6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34E21C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771951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E38AE27" w14:textId="77777777" w:rsidTr="003061C9">
        <w:tc>
          <w:tcPr>
            <w:tcW w:w="3118" w:type="dxa"/>
            <w:noWrap/>
            <w:hideMark/>
          </w:tcPr>
          <w:p w14:paraId="12CB9D5F" w14:textId="77777777" w:rsidR="00AA2483" w:rsidRPr="00AA2483" w:rsidRDefault="00AA2483" w:rsidP="00AA2483">
            <w:pPr>
              <w:spacing w:before="20" w:after="20"/>
              <w:rPr>
                <w:szCs w:val="17"/>
                <w:lang w:eastAsia="en-AU"/>
              </w:rPr>
            </w:pPr>
            <w:r w:rsidRPr="00AA2483">
              <w:rPr>
                <w:szCs w:val="17"/>
                <w:lang w:eastAsia="en-AU"/>
              </w:rPr>
              <w:t>PIGGOTT, Grant</w:t>
            </w:r>
          </w:p>
        </w:tc>
        <w:tc>
          <w:tcPr>
            <w:tcW w:w="1843" w:type="dxa"/>
            <w:noWrap/>
            <w:hideMark/>
          </w:tcPr>
          <w:p w14:paraId="2860EE46"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29A1C614"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1E7292DE" w14:textId="77777777" w:rsidTr="003061C9">
        <w:tc>
          <w:tcPr>
            <w:tcW w:w="3118" w:type="dxa"/>
            <w:noWrap/>
            <w:hideMark/>
          </w:tcPr>
          <w:p w14:paraId="1F7DF38C" w14:textId="77777777" w:rsidR="00AA2483" w:rsidRPr="00AA2483" w:rsidRDefault="00AA2483" w:rsidP="00AA2483">
            <w:pPr>
              <w:spacing w:before="20" w:after="40"/>
              <w:rPr>
                <w:szCs w:val="17"/>
                <w:lang w:eastAsia="en-AU"/>
              </w:rPr>
            </w:pPr>
            <w:r w:rsidRPr="00AA2483">
              <w:rPr>
                <w:szCs w:val="17"/>
                <w:lang w:eastAsia="en-AU"/>
              </w:rPr>
              <w:t>WHITINGTON, Sue</w:t>
            </w:r>
          </w:p>
        </w:tc>
        <w:tc>
          <w:tcPr>
            <w:tcW w:w="1843" w:type="dxa"/>
            <w:noWrap/>
            <w:hideMark/>
          </w:tcPr>
          <w:p w14:paraId="3DF5127C"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DD2E39A"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2C79154F" w14:textId="77777777" w:rsidR="00AA2483" w:rsidRPr="00AA2483" w:rsidRDefault="00AA2483" w:rsidP="00AA2483">
      <w:pPr>
        <w:spacing w:before="80"/>
        <w:rPr>
          <w:b/>
          <w:bCs/>
          <w:szCs w:val="17"/>
          <w:lang w:val="en-US"/>
        </w:rPr>
      </w:pPr>
      <w:r w:rsidRPr="00AA2483">
        <w:rPr>
          <w:b/>
          <w:bCs/>
          <w:szCs w:val="17"/>
          <w:lang w:val="en-US"/>
        </w:rPr>
        <w:t xml:space="preserve">Kensington/East Norwood Ward </w:t>
      </w:r>
      <w:proofErr w:type="spellStart"/>
      <w:r w:rsidRPr="00AA2483">
        <w:rPr>
          <w:b/>
          <w:bCs/>
          <w:szCs w:val="17"/>
          <w:lang w:val="en-US"/>
        </w:rPr>
        <w:t>councillor</w:t>
      </w:r>
      <w:proofErr w:type="spellEnd"/>
      <w:r w:rsidRPr="00AA2483">
        <w:rPr>
          <w:b/>
          <w:bCs/>
          <w:szCs w:val="17"/>
          <w:lang w:val="en-US"/>
        </w:rPr>
        <w:t>, 2 vacancies</w:t>
      </w:r>
    </w:p>
    <w:p w14:paraId="3C333631" w14:textId="77777777" w:rsidR="00AA2483" w:rsidRPr="00AA2483" w:rsidRDefault="00AA2483" w:rsidP="00AA2483">
      <w:pPr>
        <w:spacing w:after="0"/>
        <w:rPr>
          <w:szCs w:val="17"/>
        </w:rPr>
      </w:pPr>
      <w:r w:rsidRPr="00AA2483">
        <w:rPr>
          <w:szCs w:val="17"/>
        </w:rPr>
        <w:t>Formal Ballot Papers: 1,275</w:t>
      </w:r>
    </w:p>
    <w:p w14:paraId="13B2BC03" w14:textId="77777777" w:rsidR="00AA2483" w:rsidRPr="00AA2483" w:rsidRDefault="00AA2483" w:rsidP="00AA2483">
      <w:pPr>
        <w:spacing w:after="0"/>
        <w:rPr>
          <w:szCs w:val="17"/>
        </w:rPr>
      </w:pPr>
      <w:r w:rsidRPr="00AA2483">
        <w:rPr>
          <w:szCs w:val="17"/>
        </w:rPr>
        <w:t>Informal Ballot Papers: 41</w:t>
      </w:r>
    </w:p>
    <w:p w14:paraId="4AE37A22" w14:textId="77777777" w:rsidR="00AA2483" w:rsidRPr="00AA2483" w:rsidRDefault="00AA2483" w:rsidP="00AA2483">
      <w:pPr>
        <w:rPr>
          <w:szCs w:val="17"/>
        </w:rPr>
      </w:pPr>
      <w:r w:rsidRPr="00AA2483">
        <w:rPr>
          <w:szCs w:val="17"/>
        </w:rPr>
        <w:t>Quota: 426</w:t>
      </w:r>
    </w:p>
    <w:tbl>
      <w:tblPr>
        <w:tblStyle w:val="Gazettetable"/>
        <w:tblW w:w="6662" w:type="dxa"/>
        <w:tblLook w:val="04A0" w:firstRow="1" w:lastRow="0" w:firstColumn="1" w:lastColumn="0" w:noHBand="0" w:noVBand="1"/>
      </w:tblPr>
      <w:tblGrid>
        <w:gridCol w:w="3118"/>
        <w:gridCol w:w="1843"/>
        <w:gridCol w:w="1701"/>
      </w:tblGrid>
      <w:tr w:rsidR="00AA2483" w:rsidRPr="00AA2483" w14:paraId="1732265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3D1494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EF554A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4BE64E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FD592EF" w14:textId="77777777" w:rsidTr="003061C9">
        <w:tc>
          <w:tcPr>
            <w:tcW w:w="3118" w:type="dxa"/>
            <w:noWrap/>
            <w:hideMark/>
          </w:tcPr>
          <w:p w14:paraId="79F5E6CA" w14:textId="77777777" w:rsidR="00AA2483" w:rsidRPr="00AA2483" w:rsidRDefault="00AA2483" w:rsidP="00AA2483">
            <w:pPr>
              <w:spacing w:before="20" w:after="20"/>
              <w:rPr>
                <w:szCs w:val="17"/>
                <w:lang w:eastAsia="en-AU"/>
              </w:rPr>
            </w:pPr>
            <w:r w:rsidRPr="00AA2483">
              <w:rPr>
                <w:szCs w:val="17"/>
              </w:rPr>
              <w:t>SEALS, Robert Spinelli</w:t>
            </w:r>
          </w:p>
        </w:tc>
        <w:tc>
          <w:tcPr>
            <w:tcW w:w="1843" w:type="dxa"/>
            <w:noWrap/>
            <w:hideMark/>
          </w:tcPr>
          <w:p w14:paraId="69A3D801" w14:textId="77777777" w:rsidR="00AA2483" w:rsidRPr="00AA2483" w:rsidRDefault="00AA2483" w:rsidP="00AA2483">
            <w:pPr>
              <w:spacing w:before="20" w:after="20"/>
              <w:ind w:right="602"/>
              <w:jc w:val="right"/>
              <w:rPr>
                <w:szCs w:val="17"/>
                <w:lang w:eastAsia="en-AU"/>
              </w:rPr>
            </w:pPr>
            <w:r w:rsidRPr="00AA2483">
              <w:rPr>
                <w:szCs w:val="17"/>
                <w:lang w:eastAsia="en-AU"/>
              </w:rPr>
              <w:t>282</w:t>
            </w:r>
          </w:p>
        </w:tc>
        <w:tc>
          <w:tcPr>
            <w:tcW w:w="1701" w:type="dxa"/>
            <w:noWrap/>
            <w:hideMark/>
          </w:tcPr>
          <w:p w14:paraId="4DA28BAF" w14:textId="77777777" w:rsidR="00AA2483" w:rsidRPr="00AA2483" w:rsidRDefault="00AA2483" w:rsidP="00AA2483">
            <w:pPr>
              <w:spacing w:before="20" w:after="20"/>
              <w:jc w:val="center"/>
              <w:rPr>
                <w:szCs w:val="17"/>
                <w:lang w:eastAsia="en-AU"/>
              </w:rPr>
            </w:pPr>
          </w:p>
        </w:tc>
      </w:tr>
      <w:tr w:rsidR="00AA2483" w:rsidRPr="00AA2483" w14:paraId="6A88AA94" w14:textId="77777777" w:rsidTr="003061C9">
        <w:tc>
          <w:tcPr>
            <w:tcW w:w="3118" w:type="dxa"/>
            <w:noWrap/>
            <w:hideMark/>
          </w:tcPr>
          <w:p w14:paraId="6F72DD46" w14:textId="77777777" w:rsidR="00AA2483" w:rsidRPr="00AA2483" w:rsidRDefault="00AA2483" w:rsidP="00AA2483">
            <w:pPr>
              <w:spacing w:before="20" w:after="20"/>
              <w:rPr>
                <w:szCs w:val="17"/>
                <w:lang w:eastAsia="en-AU"/>
              </w:rPr>
            </w:pPr>
            <w:r w:rsidRPr="00AA2483">
              <w:rPr>
                <w:szCs w:val="17"/>
              </w:rPr>
              <w:t>MEX, Christel Lorraine</w:t>
            </w:r>
          </w:p>
        </w:tc>
        <w:tc>
          <w:tcPr>
            <w:tcW w:w="1843" w:type="dxa"/>
            <w:noWrap/>
            <w:hideMark/>
          </w:tcPr>
          <w:p w14:paraId="249FA969" w14:textId="77777777" w:rsidR="00AA2483" w:rsidRPr="00AA2483" w:rsidRDefault="00AA2483" w:rsidP="00AA2483">
            <w:pPr>
              <w:spacing w:before="20" w:after="20"/>
              <w:ind w:right="602"/>
              <w:jc w:val="right"/>
              <w:rPr>
                <w:szCs w:val="17"/>
                <w:lang w:eastAsia="en-AU"/>
              </w:rPr>
            </w:pPr>
            <w:r w:rsidRPr="00AA2483">
              <w:rPr>
                <w:szCs w:val="17"/>
                <w:lang w:eastAsia="en-AU"/>
              </w:rPr>
              <w:t>761</w:t>
            </w:r>
          </w:p>
        </w:tc>
        <w:tc>
          <w:tcPr>
            <w:tcW w:w="1701" w:type="dxa"/>
            <w:noWrap/>
            <w:hideMark/>
          </w:tcPr>
          <w:p w14:paraId="1C32F90A"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21C494BC" w14:textId="77777777" w:rsidTr="003061C9">
        <w:tc>
          <w:tcPr>
            <w:tcW w:w="3118" w:type="dxa"/>
            <w:noWrap/>
            <w:hideMark/>
          </w:tcPr>
          <w:p w14:paraId="1804E794" w14:textId="77777777" w:rsidR="00AA2483" w:rsidRPr="00AA2483" w:rsidRDefault="00AA2483" w:rsidP="00AA2483">
            <w:pPr>
              <w:spacing w:before="20" w:after="40"/>
              <w:rPr>
                <w:szCs w:val="17"/>
                <w:lang w:eastAsia="en-AU"/>
              </w:rPr>
            </w:pPr>
            <w:r w:rsidRPr="00AA2483">
              <w:rPr>
                <w:szCs w:val="17"/>
              </w:rPr>
              <w:t>CALLISTO, John</w:t>
            </w:r>
          </w:p>
        </w:tc>
        <w:tc>
          <w:tcPr>
            <w:tcW w:w="1843" w:type="dxa"/>
            <w:noWrap/>
            <w:hideMark/>
          </w:tcPr>
          <w:p w14:paraId="0F34DD41" w14:textId="77777777" w:rsidR="00AA2483" w:rsidRPr="00AA2483" w:rsidRDefault="00AA2483" w:rsidP="00AA2483">
            <w:pPr>
              <w:spacing w:before="20" w:after="20"/>
              <w:ind w:right="602"/>
              <w:jc w:val="right"/>
              <w:rPr>
                <w:szCs w:val="17"/>
                <w:lang w:eastAsia="en-AU"/>
              </w:rPr>
            </w:pPr>
            <w:r w:rsidRPr="00AA2483">
              <w:rPr>
                <w:szCs w:val="17"/>
                <w:lang w:eastAsia="en-AU"/>
              </w:rPr>
              <w:t>232</w:t>
            </w:r>
          </w:p>
        </w:tc>
        <w:tc>
          <w:tcPr>
            <w:tcW w:w="1701" w:type="dxa"/>
            <w:noWrap/>
            <w:hideMark/>
          </w:tcPr>
          <w:p w14:paraId="7A18BAD6"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0D8AC6D8" w14:textId="77777777" w:rsidR="00AA2483" w:rsidRPr="00AA2483" w:rsidRDefault="00AA2483" w:rsidP="00AA2483">
      <w:pPr>
        <w:spacing w:before="120" w:after="120"/>
        <w:jc w:val="center"/>
        <w:rPr>
          <w:b/>
          <w:bCs/>
          <w:szCs w:val="17"/>
        </w:rPr>
      </w:pPr>
      <w:r w:rsidRPr="00AA2483">
        <w:rPr>
          <w:b/>
          <w:bCs/>
          <w:szCs w:val="17"/>
        </w:rPr>
        <w:t>City of Onkaparinga</w:t>
      </w:r>
    </w:p>
    <w:p w14:paraId="1FFAF814" w14:textId="77777777" w:rsidR="00AA2483" w:rsidRPr="00AA2483" w:rsidRDefault="00AA2483" w:rsidP="00AA2483">
      <w:pPr>
        <w:spacing w:before="80"/>
        <w:rPr>
          <w:b/>
          <w:bCs/>
          <w:szCs w:val="17"/>
          <w:lang w:val="en-US"/>
        </w:rPr>
      </w:pPr>
      <w:r w:rsidRPr="00AA2483">
        <w:rPr>
          <w:b/>
          <w:bCs/>
          <w:szCs w:val="17"/>
          <w:lang w:val="en-US"/>
        </w:rPr>
        <w:t>Mayor, 1 vacancy</w:t>
      </w:r>
    </w:p>
    <w:p w14:paraId="7A0BE629" w14:textId="77777777" w:rsidR="00AA2483" w:rsidRPr="00AA2483" w:rsidRDefault="00AA2483" w:rsidP="00AA2483">
      <w:pPr>
        <w:spacing w:after="0"/>
        <w:rPr>
          <w:szCs w:val="17"/>
        </w:rPr>
      </w:pPr>
      <w:r w:rsidRPr="00AA2483">
        <w:rPr>
          <w:szCs w:val="17"/>
        </w:rPr>
        <w:t>Formal Ballot Papers: 32,286</w:t>
      </w:r>
    </w:p>
    <w:p w14:paraId="3589BD5D" w14:textId="77777777" w:rsidR="00AA2483" w:rsidRPr="00AA2483" w:rsidRDefault="00AA2483" w:rsidP="00AA2483">
      <w:pPr>
        <w:spacing w:after="0"/>
        <w:rPr>
          <w:szCs w:val="17"/>
        </w:rPr>
      </w:pPr>
      <w:r w:rsidRPr="00AA2483">
        <w:rPr>
          <w:szCs w:val="17"/>
        </w:rPr>
        <w:t>Informal Ballot Papers: 382</w:t>
      </w:r>
    </w:p>
    <w:p w14:paraId="0032660A" w14:textId="77777777" w:rsidR="00AA2483" w:rsidRPr="00AA2483" w:rsidRDefault="00AA2483" w:rsidP="00AA2483">
      <w:pPr>
        <w:rPr>
          <w:szCs w:val="17"/>
        </w:rPr>
      </w:pPr>
      <w:r w:rsidRPr="00AA2483">
        <w:rPr>
          <w:szCs w:val="17"/>
        </w:rPr>
        <w:t>Quota: 16,144</w:t>
      </w:r>
    </w:p>
    <w:tbl>
      <w:tblPr>
        <w:tblStyle w:val="Gazettetable"/>
        <w:tblW w:w="6662" w:type="dxa"/>
        <w:tblLook w:val="04A0" w:firstRow="1" w:lastRow="0" w:firstColumn="1" w:lastColumn="0" w:noHBand="0" w:noVBand="1"/>
      </w:tblPr>
      <w:tblGrid>
        <w:gridCol w:w="3118"/>
        <w:gridCol w:w="1843"/>
        <w:gridCol w:w="1701"/>
      </w:tblGrid>
      <w:tr w:rsidR="00AA2483" w:rsidRPr="00AA2483" w14:paraId="623CD48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8814B8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33B2ED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081E50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C5B6961" w14:textId="77777777" w:rsidTr="003061C9">
        <w:tc>
          <w:tcPr>
            <w:tcW w:w="3118" w:type="dxa"/>
            <w:noWrap/>
            <w:hideMark/>
          </w:tcPr>
          <w:p w14:paraId="52B12CDB" w14:textId="77777777" w:rsidR="00AA2483" w:rsidRPr="00AA2483" w:rsidRDefault="00AA2483" w:rsidP="00AA2483">
            <w:pPr>
              <w:spacing w:before="20" w:after="20"/>
              <w:rPr>
                <w:szCs w:val="17"/>
                <w:lang w:eastAsia="en-AU"/>
              </w:rPr>
            </w:pPr>
            <w:r w:rsidRPr="00AA2483">
              <w:rPr>
                <w:szCs w:val="17"/>
              </w:rPr>
              <w:t>HOWELL, Jeanette</w:t>
            </w:r>
          </w:p>
        </w:tc>
        <w:tc>
          <w:tcPr>
            <w:tcW w:w="1843" w:type="dxa"/>
            <w:noWrap/>
            <w:hideMark/>
          </w:tcPr>
          <w:p w14:paraId="7212BF26" w14:textId="77777777" w:rsidR="00AA2483" w:rsidRPr="00AA2483" w:rsidRDefault="00AA2483" w:rsidP="00AA2483">
            <w:pPr>
              <w:spacing w:before="20" w:after="20"/>
              <w:ind w:right="602"/>
              <w:jc w:val="right"/>
              <w:rPr>
                <w:szCs w:val="17"/>
                <w:lang w:eastAsia="en-AU"/>
              </w:rPr>
            </w:pPr>
            <w:r w:rsidRPr="00AA2483">
              <w:rPr>
                <w:szCs w:val="17"/>
                <w:lang w:eastAsia="en-AU"/>
              </w:rPr>
              <w:t>2,374</w:t>
            </w:r>
          </w:p>
        </w:tc>
        <w:tc>
          <w:tcPr>
            <w:tcW w:w="1701" w:type="dxa"/>
            <w:noWrap/>
            <w:hideMark/>
          </w:tcPr>
          <w:p w14:paraId="543BFCBB" w14:textId="77777777" w:rsidR="00AA2483" w:rsidRPr="00AA2483" w:rsidRDefault="00AA2483" w:rsidP="00AA2483">
            <w:pPr>
              <w:spacing w:before="20" w:after="20"/>
              <w:jc w:val="center"/>
              <w:rPr>
                <w:szCs w:val="17"/>
                <w:lang w:eastAsia="en-AU"/>
              </w:rPr>
            </w:pPr>
          </w:p>
        </w:tc>
      </w:tr>
      <w:tr w:rsidR="00AA2483" w:rsidRPr="00AA2483" w14:paraId="26FBE969" w14:textId="77777777" w:rsidTr="003061C9">
        <w:tc>
          <w:tcPr>
            <w:tcW w:w="3118" w:type="dxa"/>
            <w:noWrap/>
            <w:hideMark/>
          </w:tcPr>
          <w:p w14:paraId="79E660BD" w14:textId="77777777" w:rsidR="00AA2483" w:rsidRPr="00AA2483" w:rsidRDefault="00AA2483" w:rsidP="00AA2483">
            <w:pPr>
              <w:spacing w:before="20" w:after="20"/>
              <w:rPr>
                <w:szCs w:val="17"/>
                <w:lang w:eastAsia="en-AU"/>
              </w:rPr>
            </w:pPr>
            <w:r w:rsidRPr="00AA2483">
              <w:rPr>
                <w:szCs w:val="17"/>
              </w:rPr>
              <w:t>DE JONGE, Rob</w:t>
            </w:r>
          </w:p>
        </w:tc>
        <w:tc>
          <w:tcPr>
            <w:tcW w:w="1843" w:type="dxa"/>
            <w:noWrap/>
            <w:hideMark/>
          </w:tcPr>
          <w:p w14:paraId="161A1CD6" w14:textId="77777777" w:rsidR="00AA2483" w:rsidRPr="00AA2483" w:rsidRDefault="00AA2483" w:rsidP="00AA2483">
            <w:pPr>
              <w:spacing w:before="20" w:after="20"/>
              <w:ind w:right="602"/>
              <w:jc w:val="right"/>
              <w:rPr>
                <w:szCs w:val="17"/>
                <w:lang w:eastAsia="en-AU"/>
              </w:rPr>
            </w:pPr>
            <w:r w:rsidRPr="00AA2483">
              <w:rPr>
                <w:szCs w:val="17"/>
                <w:lang w:eastAsia="en-AU"/>
              </w:rPr>
              <w:t>4,694</w:t>
            </w:r>
          </w:p>
        </w:tc>
        <w:tc>
          <w:tcPr>
            <w:tcW w:w="1701" w:type="dxa"/>
            <w:noWrap/>
            <w:hideMark/>
          </w:tcPr>
          <w:p w14:paraId="02D1000F" w14:textId="77777777" w:rsidR="00AA2483" w:rsidRPr="00AA2483" w:rsidRDefault="00AA2483" w:rsidP="00AA2483">
            <w:pPr>
              <w:spacing w:before="20" w:after="20"/>
              <w:jc w:val="center"/>
              <w:rPr>
                <w:szCs w:val="17"/>
                <w:lang w:eastAsia="en-AU"/>
              </w:rPr>
            </w:pPr>
          </w:p>
        </w:tc>
      </w:tr>
      <w:tr w:rsidR="00AA2483" w:rsidRPr="00AA2483" w14:paraId="538921C2" w14:textId="77777777" w:rsidTr="003061C9">
        <w:tc>
          <w:tcPr>
            <w:tcW w:w="3118" w:type="dxa"/>
            <w:noWrap/>
            <w:hideMark/>
          </w:tcPr>
          <w:p w14:paraId="29363033" w14:textId="77777777" w:rsidR="00AA2483" w:rsidRPr="00AA2483" w:rsidRDefault="00AA2483" w:rsidP="00AA2483">
            <w:pPr>
              <w:spacing w:before="20" w:after="20"/>
              <w:rPr>
                <w:szCs w:val="17"/>
                <w:lang w:eastAsia="en-AU"/>
              </w:rPr>
            </w:pPr>
            <w:r w:rsidRPr="00AA2483">
              <w:rPr>
                <w:szCs w:val="17"/>
              </w:rPr>
              <w:t>HANN, Steven</w:t>
            </w:r>
          </w:p>
        </w:tc>
        <w:tc>
          <w:tcPr>
            <w:tcW w:w="1843" w:type="dxa"/>
            <w:noWrap/>
            <w:hideMark/>
          </w:tcPr>
          <w:p w14:paraId="1EE3D0D9" w14:textId="77777777" w:rsidR="00AA2483" w:rsidRPr="00AA2483" w:rsidRDefault="00AA2483" w:rsidP="00AA2483">
            <w:pPr>
              <w:spacing w:before="20" w:after="20"/>
              <w:ind w:right="602"/>
              <w:jc w:val="right"/>
              <w:rPr>
                <w:szCs w:val="17"/>
                <w:lang w:eastAsia="en-AU"/>
              </w:rPr>
            </w:pPr>
            <w:r w:rsidRPr="00AA2483">
              <w:rPr>
                <w:szCs w:val="17"/>
                <w:lang w:eastAsia="en-AU"/>
              </w:rPr>
              <w:t>3,251</w:t>
            </w:r>
          </w:p>
        </w:tc>
        <w:tc>
          <w:tcPr>
            <w:tcW w:w="1701" w:type="dxa"/>
            <w:noWrap/>
            <w:hideMark/>
          </w:tcPr>
          <w:p w14:paraId="24CFD0C7" w14:textId="77777777" w:rsidR="00AA2483" w:rsidRPr="00AA2483" w:rsidRDefault="00AA2483" w:rsidP="00AA2483">
            <w:pPr>
              <w:spacing w:before="20" w:after="20"/>
              <w:jc w:val="center"/>
              <w:rPr>
                <w:szCs w:val="17"/>
                <w:lang w:eastAsia="en-AU"/>
              </w:rPr>
            </w:pPr>
          </w:p>
        </w:tc>
      </w:tr>
      <w:tr w:rsidR="00AA2483" w:rsidRPr="00AA2483" w14:paraId="32A7F292" w14:textId="77777777" w:rsidTr="003061C9">
        <w:tc>
          <w:tcPr>
            <w:tcW w:w="3118" w:type="dxa"/>
            <w:noWrap/>
            <w:hideMark/>
          </w:tcPr>
          <w:p w14:paraId="4EE0E38C" w14:textId="77777777" w:rsidR="00AA2483" w:rsidRPr="00AA2483" w:rsidRDefault="00AA2483" w:rsidP="00AA2483">
            <w:pPr>
              <w:spacing w:before="20" w:after="20"/>
              <w:rPr>
                <w:szCs w:val="17"/>
                <w:lang w:eastAsia="en-AU"/>
              </w:rPr>
            </w:pPr>
            <w:r w:rsidRPr="00AA2483">
              <w:rPr>
                <w:szCs w:val="17"/>
              </w:rPr>
              <w:t>NIELSEN, Mark</w:t>
            </w:r>
          </w:p>
        </w:tc>
        <w:tc>
          <w:tcPr>
            <w:tcW w:w="1843" w:type="dxa"/>
            <w:noWrap/>
            <w:hideMark/>
          </w:tcPr>
          <w:p w14:paraId="2486440F" w14:textId="77777777" w:rsidR="00AA2483" w:rsidRPr="00AA2483" w:rsidRDefault="00AA2483" w:rsidP="00AA2483">
            <w:pPr>
              <w:spacing w:before="20" w:after="20"/>
              <w:ind w:right="602"/>
              <w:jc w:val="right"/>
              <w:rPr>
                <w:szCs w:val="17"/>
                <w:lang w:eastAsia="en-AU"/>
              </w:rPr>
            </w:pPr>
            <w:r w:rsidRPr="00AA2483">
              <w:rPr>
                <w:szCs w:val="17"/>
                <w:lang w:eastAsia="en-AU"/>
              </w:rPr>
              <w:t>5,969</w:t>
            </w:r>
          </w:p>
        </w:tc>
        <w:tc>
          <w:tcPr>
            <w:tcW w:w="1701" w:type="dxa"/>
            <w:noWrap/>
            <w:hideMark/>
          </w:tcPr>
          <w:p w14:paraId="4DEDB0E4" w14:textId="77777777" w:rsidR="00AA2483" w:rsidRPr="00AA2483" w:rsidRDefault="00AA2483" w:rsidP="00AA2483">
            <w:pPr>
              <w:spacing w:before="20" w:after="20"/>
              <w:jc w:val="center"/>
              <w:rPr>
                <w:szCs w:val="17"/>
                <w:lang w:eastAsia="en-AU"/>
              </w:rPr>
            </w:pPr>
          </w:p>
        </w:tc>
      </w:tr>
      <w:tr w:rsidR="00AA2483" w:rsidRPr="00AA2483" w14:paraId="482F2CEB" w14:textId="77777777" w:rsidTr="003061C9">
        <w:tc>
          <w:tcPr>
            <w:tcW w:w="3118" w:type="dxa"/>
            <w:noWrap/>
            <w:hideMark/>
          </w:tcPr>
          <w:p w14:paraId="70119969" w14:textId="77777777" w:rsidR="00AA2483" w:rsidRPr="00AA2483" w:rsidRDefault="00AA2483" w:rsidP="00AA2483">
            <w:pPr>
              <w:spacing w:before="20" w:after="20"/>
              <w:rPr>
                <w:szCs w:val="17"/>
                <w:lang w:eastAsia="en-AU"/>
              </w:rPr>
            </w:pPr>
            <w:r w:rsidRPr="00AA2483">
              <w:rPr>
                <w:szCs w:val="17"/>
              </w:rPr>
              <w:t>FRANCIS, Janette Gail</w:t>
            </w:r>
          </w:p>
        </w:tc>
        <w:tc>
          <w:tcPr>
            <w:tcW w:w="1843" w:type="dxa"/>
            <w:noWrap/>
            <w:hideMark/>
          </w:tcPr>
          <w:p w14:paraId="6E375132" w14:textId="77777777" w:rsidR="00AA2483" w:rsidRPr="00AA2483" w:rsidRDefault="00AA2483" w:rsidP="00AA2483">
            <w:pPr>
              <w:spacing w:before="20" w:after="20"/>
              <w:ind w:right="602"/>
              <w:jc w:val="right"/>
              <w:rPr>
                <w:szCs w:val="17"/>
                <w:lang w:eastAsia="en-AU"/>
              </w:rPr>
            </w:pPr>
            <w:r w:rsidRPr="00AA2483">
              <w:rPr>
                <w:szCs w:val="17"/>
                <w:lang w:eastAsia="en-AU"/>
              </w:rPr>
              <w:t>709</w:t>
            </w:r>
          </w:p>
        </w:tc>
        <w:tc>
          <w:tcPr>
            <w:tcW w:w="1701" w:type="dxa"/>
            <w:noWrap/>
            <w:hideMark/>
          </w:tcPr>
          <w:p w14:paraId="5B32D556" w14:textId="77777777" w:rsidR="00AA2483" w:rsidRPr="00AA2483" w:rsidRDefault="00AA2483" w:rsidP="00AA2483">
            <w:pPr>
              <w:spacing w:before="20" w:after="20"/>
              <w:jc w:val="center"/>
              <w:rPr>
                <w:szCs w:val="17"/>
                <w:lang w:eastAsia="en-AU"/>
              </w:rPr>
            </w:pPr>
          </w:p>
        </w:tc>
      </w:tr>
      <w:tr w:rsidR="00AA2483" w:rsidRPr="00AA2483" w14:paraId="696CE40D" w14:textId="77777777" w:rsidTr="003061C9">
        <w:tc>
          <w:tcPr>
            <w:tcW w:w="3118" w:type="dxa"/>
            <w:noWrap/>
            <w:hideMark/>
          </w:tcPr>
          <w:p w14:paraId="54DB03B1" w14:textId="77777777" w:rsidR="00AA2483" w:rsidRPr="00AA2483" w:rsidRDefault="00AA2483" w:rsidP="00AA2483">
            <w:pPr>
              <w:spacing w:before="20" w:after="20"/>
              <w:rPr>
                <w:szCs w:val="17"/>
                <w:lang w:eastAsia="en-AU"/>
              </w:rPr>
            </w:pPr>
            <w:r w:rsidRPr="00AA2483">
              <w:rPr>
                <w:szCs w:val="17"/>
              </w:rPr>
              <w:t>WERE, Moira</w:t>
            </w:r>
          </w:p>
        </w:tc>
        <w:tc>
          <w:tcPr>
            <w:tcW w:w="1843" w:type="dxa"/>
            <w:noWrap/>
            <w:hideMark/>
          </w:tcPr>
          <w:p w14:paraId="712992B6" w14:textId="77777777" w:rsidR="00AA2483" w:rsidRPr="00AA2483" w:rsidRDefault="00AA2483" w:rsidP="00AA2483">
            <w:pPr>
              <w:spacing w:before="20" w:after="20"/>
              <w:ind w:right="602"/>
              <w:jc w:val="right"/>
              <w:rPr>
                <w:szCs w:val="17"/>
                <w:lang w:eastAsia="en-AU"/>
              </w:rPr>
            </w:pPr>
            <w:r w:rsidRPr="00AA2483">
              <w:rPr>
                <w:szCs w:val="17"/>
                <w:lang w:eastAsia="en-AU"/>
              </w:rPr>
              <w:t>6,810</w:t>
            </w:r>
          </w:p>
        </w:tc>
        <w:tc>
          <w:tcPr>
            <w:tcW w:w="1701" w:type="dxa"/>
            <w:noWrap/>
            <w:hideMark/>
          </w:tcPr>
          <w:p w14:paraId="62EE4228"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A76D256" w14:textId="77777777" w:rsidTr="003061C9">
        <w:tc>
          <w:tcPr>
            <w:tcW w:w="3118" w:type="dxa"/>
            <w:noWrap/>
            <w:hideMark/>
          </w:tcPr>
          <w:p w14:paraId="1175B9AA" w14:textId="77777777" w:rsidR="00AA2483" w:rsidRPr="00AA2483" w:rsidRDefault="00AA2483" w:rsidP="00AA2483">
            <w:pPr>
              <w:spacing w:before="20" w:after="20"/>
              <w:rPr>
                <w:szCs w:val="17"/>
                <w:lang w:eastAsia="en-AU"/>
              </w:rPr>
            </w:pPr>
            <w:r w:rsidRPr="00AA2483">
              <w:rPr>
                <w:szCs w:val="17"/>
              </w:rPr>
              <w:t>GOLDING, Dan</w:t>
            </w:r>
          </w:p>
        </w:tc>
        <w:tc>
          <w:tcPr>
            <w:tcW w:w="1843" w:type="dxa"/>
            <w:noWrap/>
            <w:hideMark/>
          </w:tcPr>
          <w:p w14:paraId="6C607AA8" w14:textId="77777777" w:rsidR="00AA2483" w:rsidRPr="00AA2483" w:rsidRDefault="00AA2483" w:rsidP="00AA2483">
            <w:pPr>
              <w:spacing w:before="20" w:after="20"/>
              <w:ind w:right="602"/>
              <w:jc w:val="right"/>
              <w:rPr>
                <w:szCs w:val="17"/>
                <w:lang w:eastAsia="en-AU"/>
              </w:rPr>
            </w:pPr>
            <w:r w:rsidRPr="00AA2483">
              <w:rPr>
                <w:szCs w:val="17"/>
                <w:lang w:eastAsia="en-AU"/>
              </w:rPr>
              <w:t>2,223</w:t>
            </w:r>
          </w:p>
        </w:tc>
        <w:tc>
          <w:tcPr>
            <w:tcW w:w="1701" w:type="dxa"/>
            <w:noWrap/>
            <w:hideMark/>
          </w:tcPr>
          <w:p w14:paraId="4C4E7F4F" w14:textId="77777777" w:rsidR="00AA2483" w:rsidRPr="00AA2483" w:rsidRDefault="00AA2483" w:rsidP="00AA2483">
            <w:pPr>
              <w:spacing w:before="20" w:after="20"/>
              <w:jc w:val="center"/>
              <w:rPr>
                <w:szCs w:val="17"/>
                <w:lang w:eastAsia="en-AU"/>
              </w:rPr>
            </w:pPr>
          </w:p>
        </w:tc>
      </w:tr>
      <w:tr w:rsidR="00AA2483" w:rsidRPr="00AA2483" w14:paraId="0332E63E" w14:textId="77777777" w:rsidTr="003061C9">
        <w:tc>
          <w:tcPr>
            <w:tcW w:w="3118" w:type="dxa"/>
            <w:noWrap/>
            <w:hideMark/>
          </w:tcPr>
          <w:p w14:paraId="3B7028E0" w14:textId="77777777" w:rsidR="00AA2483" w:rsidRPr="00AA2483" w:rsidRDefault="00AA2483" w:rsidP="00AA2483">
            <w:pPr>
              <w:spacing w:before="20" w:after="40"/>
              <w:rPr>
                <w:szCs w:val="17"/>
                <w:lang w:eastAsia="en-AU"/>
              </w:rPr>
            </w:pPr>
            <w:proofErr w:type="spellStart"/>
            <w:r w:rsidRPr="00AA2483">
              <w:rPr>
                <w:szCs w:val="17"/>
              </w:rPr>
              <w:t>McMAHON</w:t>
            </w:r>
            <w:proofErr w:type="spellEnd"/>
            <w:r w:rsidRPr="00AA2483">
              <w:rPr>
                <w:szCs w:val="17"/>
              </w:rPr>
              <w:t>, Simon</w:t>
            </w:r>
          </w:p>
        </w:tc>
        <w:tc>
          <w:tcPr>
            <w:tcW w:w="1843" w:type="dxa"/>
            <w:noWrap/>
            <w:hideMark/>
          </w:tcPr>
          <w:p w14:paraId="58DCE820" w14:textId="77777777" w:rsidR="00AA2483" w:rsidRPr="00AA2483" w:rsidRDefault="00AA2483" w:rsidP="00AA2483">
            <w:pPr>
              <w:spacing w:before="20" w:after="20"/>
              <w:ind w:right="602"/>
              <w:jc w:val="right"/>
              <w:rPr>
                <w:szCs w:val="17"/>
                <w:lang w:eastAsia="en-AU"/>
              </w:rPr>
            </w:pPr>
            <w:r w:rsidRPr="00AA2483">
              <w:rPr>
                <w:szCs w:val="17"/>
                <w:lang w:eastAsia="en-AU"/>
              </w:rPr>
              <w:t>6,256</w:t>
            </w:r>
          </w:p>
        </w:tc>
        <w:tc>
          <w:tcPr>
            <w:tcW w:w="1701" w:type="dxa"/>
            <w:noWrap/>
            <w:hideMark/>
          </w:tcPr>
          <w:p w14:paraId="2DC1E9CB" w14:textId="77777777" w:rsidR="00AA2483" w:rsidRPr="00AA2483" w:rsidRDefault="00AA2483" w:rsidP="00AA2483">
            <w:pPr>
              <w:spacing w:before="20" w:after="20"/>
              <w:jc w:val="center"/>
              <w:rPr>
                <w:szCs w:val="17"/>
                <w:lang w:eastAsia="en-AU"/>
              </w:rPr>
            </w:pPr>
          </w:p>
        </w:tc>
      </w:tr>
    </w:tbl>
    <w:p w14:paraId="52B795AA" w14:textId="77777777" w:rsidR="00AA2483" w:rsidRPr="00AA2483" w:rsidRDefault="00AA2483" w:rsidP="00AA2483">
      <w:pPr>
        <w:spacing w:before="80"/>
        <w:rPr>
          <w:b/>
          <w:bCs/>
          <w:szCs w:val="17"/>
          <w:lang w:val="en-US"/>
        </w:rPr>
      </w:pPr>
      <w:r w:rsidRPr="00AA2483">
        <w:rPr>
          <w:b/>
          <w:bCs/>
          <w:szCs w:val="17"/>
          <w:lang w:val="en-US"/>
        </w:rPr>
        <w:t>South Coast Ward, 2 vacancies</w:t>
      </w:r>
    </w:p>
    <w:p w14:paraId="67F57CFD" w14:textId="77777777" w:rsidR="00AA2483" w:rsidRPr="00AA2483" w:rsidRDefault="00AA2483" w:rsidP="00AA2483">
      <w:pPr>
        <w:spacing w:after="0"/>
        <w:rPr>
          <w:szCs w:val="17"/>
        </w:rPr>
      </w:pPr>
      <w:r w:rsidRPr="00AA2483">
        <w:rPr>
          <w:szCs w:val="17"/>
        </w:rPr>
        <w:t>Formal Ballot Papers: 5,827</w:t>
      </w:r>
    </w:p>
    <w:p w14:paraId="4FC8EBC6" w14:textId="77777777" w:rsidR="00AA2483" w:rsidRPr="00AA2483" w:rsidRDefault="00AA2483" w:rsidP="00AA2483">
      <w:pPr>
        <w:spacing w:after="0"/>
        <w:rPr>
          <w:szCs w:val="17"/>
        </w:rPr>
      </w:pPr>
      <w:r w:rsidRPr="00AA2483">
        <w:rPr>
          <w:szCs w:val="17"/>
        </w:rPr>
        <w:t>Informal Ballot Papers: 273</w:t>
      </w:r>
    </w:p>
    <w:p w14:paraId="6A09DA0D" w14:textId="77777777" w:rsidR="00AA2483" w:rsidRPr="00AA2483" w:rsidRDefault="00AA2483" w:rsidP="00AA2483">
      <w:pPr>
        <w:rPr>
          <w:szCs w:val="17"/>
        </w:rPr>
      </w:pPr>
      <w:r w:rsidRPr="00AA2483">
        <w:rPr>
          <w:szCs w:val="17"/>
        </w:rPr>
        <w:t>Quota: 1,943</w:t>
      </w:r>
    </w:p>
    <w:tbl>
      <w:tblPr>
        <w:tblStyle w:val="Gazettetable"/>
        <w:tblW w:w="6662" w:type="dxa"/>
        <w:tblLook w:val="04A0" w:firstRow="1" w:lastRow="0" w:firstColumn="1" w:lastColumn="0" w:noHBand="0" w:noVBand="1"/>
      </w:tblPr>
      <w:tblGrid>
        <w:gridCol w:w="3118"/>
        <w:gridCol w:w="1843"/>
        <w:gridCol w:w="1701"/>
      </w:tblGrid>
      <w:tr w:rsidR="00AA2483" w:rsidRPr="00AA2483" w14:paraId="6CBB08C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6FF1DB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424762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5D6CE7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D28E91F" w14:textId="77777777" w:rsidTr="003061C9">
        <w:tc>
          <w:tcPr>
            <w:tcW w:w="3118" w:type="dxa"/>
            <w:noWrap/>
            <w:hideMark/>
          </w:tcPr>
          <w:p w14:paraId="5E4C0BC3" w14:textId="77777777" w:rsidR="00AA2483" w:rsidRPr="00AA2483" w:rsidRDefault="00AA2483" w:rsidP="00AA2483">
            <w:pPr>
              <w:spacing w:before="20" w:after="20"/>
              <w:rPr>
                <w:szCs w:val="17"/>
                <w:lang w:eastAsia="en-AU"/>
              </w:rPr>
            </w:pPr>
            <w:r w:rsidRPr="00AA2483">
              <w:rPr>
                <w:szCs w:val="17"/>
              </w:rPr>
              <w:t>REITER, Josh</w:t>
            </w:r>
          </w:p>
        </w:tc>
        <w:tc>
          <w:tcPr>
            <w:tcW w:w="1843" w:type="dxa"/>
            <w:noWrap/>
            <w:hideMark/>
          </w:tcPr>
          <w:p w14:paraId="266C1979" w14:textId="77777777" w:rsidR="00AA2483" w:rsidRPr="00AA2483" w:rsidRDefault="00AA2483" w:rsidP="00AA2483">
            <w:pPr>
              <w:spacing w:before="20" w:after="20"/>
              <w:ind w:right="602"/>
              <w:jc w:val="right"/>
              <w:rPr>
                <w:szCs w:val="17"/>
                <w:lang w:eastAsia="en-AU"/>
              </w:rPr>
            </w:pPr>
            <w:r w:rsidRPr="00AA2483">
              <w:rPr>
                <w:szCs w:val="17"/>
                <w:lang w:eastAsia="en-AU"/>
              </w:rPr>
              <w:t>522</w:t>
            </w:r>
          </w:p>
        </w:tc>
        <w:tc>
          <w:tcPr>
            <w:tcW w:w="1701" w:type="dxa"/>
            <w:noWrap/>
            <w:hideMark/>
          </w:tcPr>
          <w:p w14:paraId="1C1A046F" w14:textId="77777777" w:rsidR="00AA2483" w:rsidRPr="00AA2483" w:rsidRDefault="00AA2483" w:rsidP="00AA2483">
            <w:pPr>
              <w:spacing w:before="20" w:after="20"/>
              <w:jc w:val="center"/>
              <w:rPr>
                <w:szCs w:val="17"/>
                <w:lang w:eastAsia="en-AU"/>
              </w:rPr>
            </w:pPr>
          </w:p>
        </w:tc>
      </w:tr>
      <w:tr w:rsidR="00AA2483" w:rsidRPr="00AA2483" w14:paraId="1292324E" w14:textId="77777777" w:rsidTr="003061C9">
        <w:tc>
          <w:tcPr>
            <w:tcW w:w="3118" w:type="dxa"/>
            <w:noWrap/>
            <w:hideMark/>
          </w:tcPr>
          <w:p w14:paraId="15841917" w14:textId="77777777" w:rsidR="00AA2483" w:rsidRPr="00AA2483" w:rsidRDefault="00AA2483" w:rsidP="00AA2483">
            <w:pPr>
              <w:spacing w:before="20" w:after="20"/>
              <w:rPr>
                <w:szCs w:val="17"/>
                <w:lang w:eastAsia="en-AU"/>
              </w:rPr>
            </w:pPr>
            <w:r w:rsidRPr="00AA2483">
              <w:rPr>
                <w:szCs w:val="17"/>
              </w:rPr>
              <w:t>KASHYAP, Victor</w:t>
            </w:r>
          </w:p>
        </w:tc>
        <w:tc>
          <w:tcPr>
            <w:tcW w:w="1843" w:type="dxa"/>
            <w:noWrap/>
            <w:hideMark/>
          </w:tcPr>
          <w:p w14:paraId="07C33E22" w14:textId="77777777" w:rsidR="00AA2483" w:rsidRPr="00AA2483" w:rsidRDefault="00AA2483" w:rsidP="00AA2483">
            <w:pPr>
              <w:spacing w:before="20" w:after="20"/>
              <w:ind w:right="602"/>
              <w:jc w:val="right"/>
              <w:rPr>
                <w:szCs w:val="17"/>
                <w:lang w:eastAsia="en-AU"/>
              </w:rPr>
            </w:pPr>
            <w:r w:rsidRPr="00AA2483">
              <w:rPr>
                <w:szCs w:val="17"/>
                <w:lang w:eastAsia="en-AU"/>
              </w:rPr>
              <w:t>226</w:t>
            </w:r>
          </w:p>
        </w:tc>
        <w:tc>
          <w:tcPr>
            <w:tcW w:w="1701" w:type="dxa"/>
            <w:noWrap/>
            <w:hideMark/>
          </w:tcPr>
          <w:p w14:paraId="6833495C" w14:textId="77777777" w:rsidR="00AA2483" w:rsidRPr="00AA2483" w:rsidRDefault="00AA2483" w:rsidP="00AA2483">
            <w:pPr>
              <w:spacing w:before="20" w:after="20"/>
              <w:jc w:val="center"/>
              <w:rPr>
                <w:szCs w:val="17"/>
                <w:lang w:eastAsia="en-AU"/>
              </w:rPr>
            </w:pPr>
          </w:p>
        </w:tc>
      </w:tr>
      <w:tr w:rsidR="00AA2483" w:rsidRPr="00AA2483" w14:paraId="01EADDD9" w14:textId="77777777" w:rsidTr="003061C9">
        <w:tc>
          <w:tcPr>
            <w:tcW w:w="3118" w:type="dxa"/>
            <w:noWrap/>
            <w:hideMark/>
          </w:tcPr>
          <w:p w14:paraId="0DA092AF" w14:textId="77777777" w:rsidR="00AA2483" w:rsidRPr="00AA2483" w:rsidRDefault="00AA2483" w:rsidP="00AA2483">
            <w:pPr>
              <w:spacing w:before="20" w:after="20"/>
              <w:rPr>
                <w:szCs w:val="17"/>
                <w:lang w:eastAsia="en-AU"/>
              </w:rPr>
            </w:pPr>
            <w:r w:rsidRPr="00AA2483">
              <w:rPr>
                <w:szCs w:val="17"/>
              </w:rPr>
              <w:t>HENNIGAN, Daniel James</w:t>
            </w:r>
          </w:p>
        </w:tc>
        <w:tc>
          <w:tcPr>
            <w:tcW w:w="1843" w:type="dxa"/>
            <w:noWrap/>
            <w:hideMark/>
          </w:tcPr>
          <w:p w14:paraId="64280DD4" w14:textId="77777777" w:rsidR="00AA2483" w:rsidRPr="00AA2483" w:rsidRDefault="00AA2483" w:rsidP="00AA2483">
            <w:pPr>
              <w:spacing w:before="20" w:after="20"/>
              <w:ind w:right="602"/>
              <w:jc w:val="right"/>
              <w:rPr>
                <w:szCs w:val="17"/>
                <w:lang w:eastAsia="en-AU"/>
              </w:rPr>
            </w:pPr>
            <w:r w:rsidRPr="00AA2483">
              <w:rPr>
                <w:szCs w:val="17"/>
                <w:lang w:eastAsia="en-AU"/>
              </w:rPr>
              <w:t>224</w:t>
            </w:r>
          </w:p>
        </w:tc>
        <w:tc>
          <w:tcPr>
            <w:tcW w:w="1701" w:type="dxa"/>
            <w:noWrap/>
            <w:hideMark/>
          </w:tcPr>
          <w:p w14:paraId="6FA75814" w14:textId="77777777" w:rsidR="00AA2483" w:rsidRPr="00AA2483" w:rsidRDefault="00AA2483" w:rsidP="00AA2483">
            <w:pPr>
              <w:spacing w:before="20" w:after="20"/>
              <w:jc w:val="center"/>
              <w:rPr>
                <w:szCs w:val="17"/>
                <w:lang w:eastAsia="en-AU"/>
              </w:rPr>
            </w:pPr>
          </w:p>
        </w:tc>
      </w:tr>
      <w:tr w:rsidR="00AA2483" w:rsidRPr="00AA2483" w14:paraId="5198B01E" w14:textId="77777777" w:rsidTr="003061C9">
        <w:tc>
          <w:tcPr>
            <w:tcW w:w="3118" w:type="dxa"/>
            <w:noWrap/>
            <w:hideMark/>
          </w:tcPr>
          <w:p w14:paraId="2A4D7492" w14:textId="77777777" w:rsidR="00AA2483" w:rsidRPr="00AA2483" w:rsidRDefault="00AA2483" w:rsidP="00AA2483">
            <w:pPr>
              <w:spacing w:before="20" w:after="20"/>
              <w:rPr>
                <w:szCs w:val="17"/>
                <w:lang w:eastAsia="en-AU"/>
              </w:rPr>
            </w:pPr>
            <w:r w:rsidRPr="00AA2483">
              <w:rPr>
                <w:szCs w:val="17"/>
              </w:rPr>
              <w:t>WEATHERLY, Sean</w:t>
            </w:r>
          </w:p>
        </w:tc>
        <w:tc>
          <w:tcPr>
            <w:tcW w:w="1843" w:type="dxa"/>
            <w:noWrap/>
            <w:hideMark/>
          </w:tcPr>
          <w:p w14:paraId="787DDB5B" w14:textId="77777777" w:rsidR="00AA2483" w:rsidRPr="00AA2483" w:rsidRDefault="00AA2483" w:rsidP="00AA2483">
            <w:pPr>
              <w:spacing w:before="20" w:after="20"/>
              <w:ind w:right="602"/>
              <w:jc w:val="right"/>
              <w:rPr>
                <w:szCs w:val="17"/>
                <w:lang w:eastAsia="en-AU"/>
              </w:rPr>
            </w:pPr>
            <w:r w:rsidRPr="00AA2483">
              <w:rPr>
                <w:szCs w:val="17"/>
                <w:lang w:eastAsia="en-AU"/>
              </w:rPr>
              <w:t>785</w:t>
            </w:r>
          </w:p>
        </w:tc>
        <w:tc>
          <w:tcPr>
            <w:tcW w:w="1701" w:type="dxa"/>
            <w:noWrap/>
            <w:hideMark/>
          </w:tcPr>
          <w:p w14:paraId="0F552C7F" w14:textId="77777777" w:rsidR="00AA2483" w:rsidRPr="00AA2483" w:rsidRDefault="00AA2483" w:rsidP="00AA2483">
            <w:pPr>
              <w:spacing w:before="20" w:after="20"/>
              <w:jc w:val="center"/>
              <w:rPr>
                <w:szCs w:val="17"/>
                <w:lang w:eastAsia="en-AU"/>
              </w:rPr>
            </w:pPr>
          </w:p>
        </w:tc>
      </w:tr>
      <w:tr w:rsidR="00AA2483" w:rsidRPr="00AA2483" w14:paraId="132E3FFA" w14:textId="77777777" w:rsidTr="003061C9">
        <w:tc>
          <w:tcPr>
            <w:tcW w:w="3118" w:type="dxa"/>
            <w:noWrap/>
            <w:hideMark/>
          </w:tcPr>
          <w:p w14:paraId="69A960A3" w14:textId="77777777" w:rsidR="00AA2483" w:rsidRPr="00AA2483" w:rsidRDefault="00AA2483" w:rsidP="00AA2483">
            <w:pPr>
              <w:spacing w:before="20" w:after="20"/>
              <w:rPr>
                <w:szCs w:val="17"/>
                <w:lang w:eastAsia="en-AU"/>
              </w:rPr>
            </w:pPr>
            <w:r w:rsidRPr="00AA2483">
              <w:rPr>
                <w:szCs w:val="17"/>
              </w:rPr>
              <w:t>COOK, Steven</w:t>
            </w:r>
          </w:p>
        </w:tc>
        <w:tc>
          <w:tcPr>
            <w:tcW w:w="1843" w:type="dxa"/>
            <w:noWrap/>
            <w:hideMark/>
          </w:tcPr>
          <w:p w14:paraId="21ED4314" w14:textId="77777777" w:rsidR="00AA2483" w:rsidRPr="00AA2483" w:rsidRDefault="00AA2483" w:rsidP="00AA2483">
            <w:pPr>
              <w:spacing w:before="20" w:after="20"/>
              <w:ind w:right="602"/>
              <w:jc w:val="right"/>
              <w:rPr>
                <w:szCs w:val="17"/>
                <w:lang w:eastAsia="en-AU"/>
              </w:rPr>
            </w:pPr>
            <w:r w:rsidRPr="00AA2483">
              <w:rPr>
                <w:szCs w:val="17"/>
                <w:lang w:eastAsia="en-AU"/>
              </w:rPr>
              <w:t>504</w:t>
            </w:r>
          </w:p>
        </w:tc>
        <w:tc>
          <w:tcPr>
            <w:tcW w:w="1701" w:type="dxa"/>
            <w:noWrap/>
            <w:hideMark/>
          </w:tcPr>
          <w:p w14:paraId="26332564" w14:textId="77777777" w:rsidR="00AA2483" w:rsidRPr="00AA2483" w:rsidRDefault="00AA2483" w:rsidP="00AA2483">
            <w:pPr>
              <w:spacing w:before="20" w:after="20"/>
              <w:jc w:val="center"/>
              <w:rPr>
                <w:szCs w:val="17"/>
                <w:lang w:eastAsia="en-AU"/>
              </w:rPr>
            </w:pPr>
          </w:p>
        </w:tc>
      </w:tr>
      <w:tr w:rsidR="00AA2483" w:rsidRPr="00AA2483" w14:paraId="6E50D23F" w14:textId="77777777" w:rsidTr="003061C9">
        <w:tc>
          <w:tcPr>
            <w:tcW w:w="3118" w:type="dxa"/>
            <w:noWrap/>
            <w:hideMark/>
          </w:tcPr>
          <w:p w14:paraId="70591AB5" w14:textId="77777777" w:rsidR="00AA2483" w:rsidRPr="00AA2483" w:rsidRDefault="00AA2483" w:rsidP="00AA2483">
            <w:pPr>
              <w:spacing w:before="20" w:after="20"/>
              <w:rPr>
                <w:szCs w:val="17"/>
                <w:lang w:eastAsia="en-AU"/>
              </w:rPr>
            </w:pPr>
            <w:r w:rsidRPr="00AA2483">
              <w:rPr>
                <w:szCs w:val="17"/>
              </w:rPr>
              <w:t>YEOMANS, Paul</w:t>
            </w:r>
          </w:p>
        </w:tc>
        <w:tc>
          <w:tcPr>
            <w:tcW w:w="1843" w:type="dxa"/>
            <w:noWrap/>
            <w:hideMark/>
          </w:tcPr>
          <w:p w14:paraId="25627722" w14:textId="77777777" w:rsidR="00AA2483" w:rsidRPr="00AA2483" w:rsidRDefault="00AA2483" w:rsidP="00AA2483">
            <w:pPr>
              <w:spacing w:before="20" w:after="20"/>
              <w:ind w:right="602"/>
              <w:jc w:val="right"/>
              <w:rPr>
                <w:szCs w:val="17"/>
                <w:lang w:eastAsia="en-AU"/>
              </w:rPr>
            </w:pPr>
            <w:r w:rsidRPr="00AA2483">
              <w:rPr>
                <w:szCs w:val="17"/>
                <w:lang w:eastAsia="en-AU"/>
              </w:rPr>
              <w:t>1,341</w:t>
            </w:r>
          </w:p>
        </w:tc>
        <w:tc>
          <w:tcPr>
            <w:tcW w:w="1701" w:type="dxa"/>
            <w:noWrap/>
            <w:hideMark/>
          </w:tcPr>
          <w:p w14:paraId="4D81240D"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0FB4EAD" w14:textId="77777777" w:rsidTr="003061C9">
        <w:tc>
          <w:tcPr>
            <w:tcW w:w="3118" w:type="dxa"/>
            <w:noWrap/>
            <w:hideMark/>
          </w:tcPr>
          <w:p w14:paraId="2D9EBEB0" w14:textId="77777777" w:rsidR="00AA2483" w:rsidRPr="00AA2483" w:rsidRDefault="00AA2483" w:rsidP="00AA2483">
            <w:pPr>
              <w:spacing w:before="20" w:after="20"/>
              <w:rPr>
                <w:szCs w:val="17"/>
                <w:lang w:eastAsia="en-AU"/>
              </w:rPr>
            </w:pPr>
            <w:r w:rsidRPr="00AA2483">
              <w:rPr>
                <w:szCs w:val="17"/>
              </w:rPr>
              <w:t>SPENCE, Stephen</w:t>
            </w:r>
          </w:p>
        </w:tc>
        <w:tc>
          <w:tcPr>
            <w:tcW w:w="1843" w:type="dxa"/>
            <w:noWrap/>
            <w:hideMark/>
          </w:tcPr>
          <w:p w14:paraId="3E062CE5" w14:textId="77777777" w:rsidR="00AA2483" w:rsidRPr="00AA2483" w:rsidRDefault="00AA2483" w:rsidP="00AA2483">
            <w:pPr>
              <w:spacing w:before="20" w:after="20"/>
              <w:ind w:right="602"/>
              <w:jc w:val="right"/>
              <w:rPr>
                <w:szCs w:val="17"/>
                <w:lang w:eastAsia="en-AU"/>
              </w:rPr>
            </w:pPr>
            <w:r w:rsidRPr="00AA2483">
              <w:rPr>
                <w:szCs w:val="17"/>
                <w:lang w:eastAsia="en-AU"/>
              </w:rPr>
              <w:t>539</w:t>
            </w:r>
          </w:p>
        </w:tc>
        <w:tc>
          <w:tcPr>
            <w:tcW w:w="1701" w:type="dxa"/>
            <w:noWrap/>
            <w:hideMark/>
          </w:tcPr>
          <w:p w14:paraId="0DF5278F" w14:textId="77777777" w:rsidR="00AA2483" w:rsidRPr="00AA2483" w:rsidRDefault="00AA2483" w:rsidP="00AA2483">
            <w:pPr>
              <w:spacing w:before="20" w:after="20"/>
              <w:jc w:val="center"/>
              <w:rPr>
                <w:szCs w:val="17"/>
                <w:lang w:eastAsia="en-AU"/>
              </w:rPr>
            </w:pPr>
          </w:p>
        </w:tc>
      </w:tr>
      <w:tr w:rsidR="00AA2483" w:rsidRPr="00AA2483" w14:paraId="5C36CBC1" w14:textId="77777777" w:rsidTr="003061C9">
        <w:tc>
          <w:tcPr>
            <w:tcW w:w="3118" w:type="dxa"/>
            <w:noWrap/>
            <w:hideMark/>
          </w:tcPr>
          <w:p w14:paraId="1405FF65" w14:textId="77777777" w:rsidR="00AA2483" w:rsidRPr="00AA2483" w:rsidRDefault="00AA2483" w:rsidP="00AA2483">
            <w:pPr>
              <w:spacing w:before="20" w:after="20"/>
              <w:rPr>
                <w:szCs w:val="17"/>
                <w:lang w:eastAsia="en-AU"/>
              </w:rPr>
            </w:pPr>
            <w:r w:rsidRPr="00AA2483">
              <w:rPr>
                <w:szCs w:val="17"/>
              </w:rPr>
              <w:t>REX, Beth</w:t>
            </w:r>
          </w:p>
        </w:tc>
        <w:tc>
          <w:tcPr>
            <w:tcW w:w="1843" w:type="dxa"/>
            <w:noWrap/>
            <w:hideMark/>
          </w:tcPr>
          <w:p w14:paraId="4523702D" w14:textId="77777777" w:rsidR="00AA2483" w:rsidRPr="00AA2483" w:rsidRDefault="00AA2483" w:rsidP="00AA2483">
            <w:pPr>
              <w:spacing w:before="20" w:after="20"/>
              <w:ind w:right="602"/>
              <w:jc w:val="right"/>
              <w:rPr>
                <w:szCs w:val="17"/>
                <w:lang w:eastAsia="en-AU"/>
              </w:rPr>
            </w:pPr>
            <w:r w:rsidRPr="00AA2483">
              <w:rPr>
                <w:szCs w:val="17"/>
                <w:lang w:eastAsia="en-AU"/>
              </w:rPr>
              <w:t>507</w:t>
            </w:r>
          </w:p>
        </w:tc>
        <w:tc>
          <w:tcPr>
            <w:tcW w:w="1701" w:type="dxa"/>
            <w:noWrap/>
            <w:hideMark/>
          </w:tcPr>
          <w:p w14:paraId="7B9347CF" w14:textId="77777777" w:rsidR="00AA2483" w:rsidRPr="00AA2483" w:rsidRDefault="00AA2483" w:rsidP="00AA2483">
            <w:pPr>
              <w:spacing w:before="20" w:after="20"/>
              <w:jc w:val="center"/>
              <w:rPr>
                <w:szCs w:val="17"/>
                <w:lang w:eastAsia="en-AU"/>
              </w:rPr>
            </w:pPr>
          </w:p>
        </w:tc>
      </w:tr>
      <w:tr w:rsidR="00AA2483" w:rsidRPr="00AA2483" w14:paraId="47A60B30" w14:textId="77777777" w:rsidTr="003061C9">
        <w:tc>
          <w:tcPr>
            <w:tcW w:w="3118" w:type="dxa"/>
            <w:noWrap/>
            <w:hideMark/>
          </w:tcPr>
          <w:p w14:paraId="3D33992F" w14:textId="77777777" w:rsidR="00AA2483" w:rsidRPr="00AA2483" w:rsidRDefault="00AA2483" w:rsidP="00AA2483">
            <w:pPr>
              <w:spacing w:before="20" w:after="20"/>
              <w:rPr>
                <w:szCs w:val="17"/>
                <w:lang w:eastAsia="en-AU"/>
              </w:rPr>
            </w:pPr>
            <w:r w:rsidRPr="00AA2483">
              <w:rPr>
                <w:szCs w:val="17"/>
              </w:rPr>
              <w:t>JEW, Lauren</w:t>
            </w:r>
          </w:p>
        </w:tc>
        <w:tc>
          <w:tcPr>
            <w:tcW w:w="1843" w:type="dxa"/>
            <w:noWrap/>
            <w:hideMark/>
          </w:tcPr>
          <w:p w14:paraId="7F887364" w14:textId="77777777" w:rsidR="00AA2483" w:rsidRPr="00AA2483" w:rsidRDefault="00AA2483" w:rsidP="00AA2483">
            <w:pPr>
              <w:spacing w:before="20" w:after="20"/>
              <w:ind w:right="602"/>
              <w:jc w:val="right"/>
              <w:rPr>
                <w:szCs w:val="17"/>
                <w:lang w:eastAsia="en-AU"/>
              </w:rPr>
            </w:pPr>
            <w:r w:rsidRPr="00AA2483">
              <w:rPr>
                <w:szCs w:val="17"/>
                <w:lang w:eastAsia="en-AU"/>
              </w:rPr>
              <w:t>1,100</w:t>
            </w:r>
          </w:p>
        </w:tc>
        <w:tc>
          <w:tcPr>
            <w:tcW w:w="1701" w:type="dxa"/>
            <w:noWrap/>
            <w:hideMark/>
          </w:tcPr>
          <w:p w14:paraId="30BFC2E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045A9A08" w14:textId="77777777" w:rsidTr="003061C9">
        <w:tc>
          <w:tcPr>
            <w:tcW w:w="3118" w:type="dxa"/>
            <w:noWrap/>
            <w:hideMark/>
          </w:tcPr>
          <w:p w14:paraId="48080B66" w14:textId="77777777" w:rsidR="00AA2483" w:rsidRPr="00AA2483" w:rsidRDefault="00AA2483" w:rsidP="00AA2483">
            <w:pPr>
              <w:spacing w:before="20" w:after="40"/>
              <w:rPr>
                <w:szCs w:val="17"/>
                <w:lang w:eastAsia="en-AU"/>
              </w:rPr>
            </w:pPr>
            <w:r w:rsidRPr="00AA2483">
              <w:rPr>
                <w:szCs w:val="17"/>
              </w:rPr>
              <w:t>LEWIS, Robin</w:t>
            </w:r>
          </w:p>
        </w:tc>
        <w:tc>
          <w:tcPr>
            <w:tcW w:w="1843" w:type="dxa"/>
            <w:noWrap/>
            <w:hideMark/>
          </w:tcPr>
          <w:p w14:paraId="77AA3586" w14:textId="77777777" w:rsidR="00AA2483" w:rsidRPr="00AA2483" w:rsidRDefault="00AA2483" w:rsidP="00AA2483">
            <w:pPr>
              <w:spacing w:before="20" w:after="20"/>
              <w:ind w:right="602"/>
              <w:jc w:val="right"/>
              <w:rPr>
                <w:szCs w:val="17"/>
                <w:lang w:eastAsia="en-AU"/>
              </w:rPr>
            </w:pPr>
            <w:r w:rsidRPr="00AA2483">
              <w:rPr>
                <w:szCs w:val="17"/>
                <w:lang w:eastAsia="en-AU"/>
              </w:rPr>
              <w:t>79</w:t>
            </w:r>
          </w:p>
        </w:tc>
        <w:tc>
          <w:tcPr>
            <w:tcW w:w="1701" w:type="dxa"/>
            <w:noWrap/>
            <w:hideMark/>
          </w:tcPr>
          <w:p w14:paraId="57D43DFB" w14:textId="77777777" w:rsidR="00AA2483" w:rsidRPr="00AA2483" w:rsidRDefault="00AA2483" w:rsidP="00AA2483">
            <w:pPr>
              <w:spacing w:before="20" w:after="20"/>
              <w:jc w:val="center"/>
              <w:rPr>
                <w:szCs w:val="17"/>
                <w:lang w:eastAsia="en-AU"/>
              </w:rPr>
            </w:pPr>
          </w:p>
        </w:tc>
      </w:tr>
    </w:tbl>
    <w:p w14:paraId="370A3304" w14:textId="77777777" w:rsidR="00326105" w:rsidRDefault="00326105">
      <w:pPr>
        <w:spacing w:after="0" w:line="240" w:lineRule="auto"/>
        <w:jc w:val="left"/>
        <w:rPr>
          <w:b/>
          <w:bCs/>
          <w:szCs w:val="17"/>
          <w:lang w:val="en-US"/>
        </w:rPr>
      </w:pPr>
      <w:r>
        <w:rPr>
          <w:b/>
          <w:bCs/>
          <w:szCs w:val="17"/>
          <w:lang w:val="en-US"/>
        </w:rPr>
        <w:br w:type="page"/>
      </w:r>
    </w:p>
    <w:p w14:paraId="22D3E233" w14:textId="07B7F3A2" w:rsidR="00AA2483" w:rsidRPr="00AA2483" w:rsidRDefault="00AA2483" w:rsidP="00AA2483">
      <w:pPr>
        <w:spacing w:before="80"/>
        <w:rPr>
          <w:b/>
          <w:bCs/>
          <w:szCs w:val="17"/>
          <w:lang w:val="en-US"/>
        </w:rPr>
      </w:pPr>
      <w:r w:rsidRPr="00AA2483">
        <w:rPr>
          <w:b/>
          <w:bCs/>
          <w:szCs w:val="17"/>
          <w:lang w:val="en-US"/>
        </w:rPr>
        <w:t>Mid Coast Ward, 2 vacancies</w:t>
      </w:r>
    </w:p>
    <w:p w14:paraId="35998855" w14:textId="77777777" w:rsidR="00AA2483" w:rsidRPr="00AA2483" w:rsidRDefault="00AA2483" w:rsidP="00AA2483">
      <w:pPr>
        <w:spacing w:after="0"/>
        <w:rPr>
          <w:szCs w:val="17"/>
        </w:rPr>
      </w:pPr>
      <w:r w:rsidRPr="00AA2483">
        <w:rPr>
          <w:szCs w:val="17"/>
        </w:rPr>
        <w:t>Formal Ballot Papers: 5,726</w:t>
      </w:r>
    </w:p>
    <w:p w14:paraId="5E0FFB7F" w14:textId="77777777" w:rsidR="00AA2483" w:rsidRPr="00AA2483" w:rsidRDefault="00AA2483" w:rsidP="00AA2483">
      <w:pPr>
        <w:spacing w:after="0"/>
        <w:rPr>
          <w:szCs w:val="17"/>
        </w:rPr>
      </w:pPr>
      <w:r w:rsidRPr="00AA2483">
        <w:rPr>
          <w:szCs w:val="17"/>
        </w:rPr>
        <w:t>Informal Ballot Papers: 294</w:t>
      </w:r>
    </w:p>
    <w:p w14:paraId="26301014" w14:textId="77777777" w:rsidR="00AA2483" w:rsidRPr="00AA2483" w:rsidRDefault="00AA2483" w:rsidP="00AA2483">
      <w:pPr>
        <w:rPr>
          <w:szCs w:val="17"/>
        </w:rPr>
      </w:pPr>
      <w:r w:rsidRPr="00AA2483">
        <w:rPr>
          <w:szCs w:val="17"/>
        </w:rPr>
        <w:t>Quota: 1,909</w:t>
      </w:r>
    </w:p>
    <w:tbl>
      <w:tblPr>
        <w:tblStyle w:val="Gazettetable"/>
        <w:tblW w:w="6662" w:type="dxa"/>
        <w:tblLook w:val="04A0" w:firstRow="1" w:lastRow="0" w:firstColumn="1" w:lastColumn="0" w:noHBand="0" w:noVBand="1"/>
      </w:tblPr>
      <w:tblGrid>
        <w:gridCol w:w="3118"/>
        <w:gridCol w:w="1843"/>
        <w:gridCol w:w="1701"/>
      </w:tblGrid>
      <w:tr w:rsidR="00AA2483" w:rsidRPr="00AA2483" w14:paraId="611CA85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CE59A0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F537C7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0DB1E0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9279C15" w14:textId="77777777" w:rsidTr="003061C9">
        <w:tc>
          <w:tcPr>
            <w:tcW w:w="3118" w:type="dxa"/>
            <w:noWrap/>
            <w:hideMark/>
          </w:tcPr>
          <w:p w14:paraId="23742193" w14:textId="77777777" w:rsidR="00AA2483" w:rsidRPr="00AA2483" w:rsidRDefault="00AA2483" w:rsidP="00AA2483">
            <w:pPr>
              <w:spacing w:before="20" w:after="20"/>
              <w:rPr>
                <w:szCs w:val="17"/>
                <w:lang w:eastAsia="en-AU"/>
              </w:rPr>
            </w:pPr>
            <w:r w:rsidRPr="00AA2483">
              <w:rPr>
                <w:szCs w:val="17"/>
              </w:rPr>
              <w:t>DIBDIN, Mark</w:t>
            </w:r>
          </w:p>
        </w:tc>
        <w:tc>
          <w:tcPr>
            <w:tcW w:w="1843" w:type="dxa"/>
            <w:noWrap/>
            <w:hideMark/>
          </w:tcPr>
          <w:p w14:paraId="3938CECF" w14:textId="77777777" w:rsidR="00AA2483" w:rsidRPr="00AA2483" w:rsidRDefault="00AA2483" w:rsidP="00AA2483">
            <w:pPr>
              <w:spacing w:before="20" w:after="20"/>
              <w:ind w:right="602"/>
              <w:jc w:val="right"/>
              <w:rPr>
                <w:szCs w:val="17"/>
                <w:lang w:eastAsia="en-AU"/>
              </w:rPr>
            </w:pPr>
            <w:r w:rsidRPr="00AA2483">
              <w:rPr>
                <w:szCs w:val="17"/>
                <w:lang w:eastAsia="en-AU"/>
              </w:rPr>
              <w:t>449</w:t>
            </w:r>
          </w:p>
        </w:tc>
        <w:tc>
          <w:tcPr>
            <w:tcW w:w="1701" w:type="dxa"/>
            <w:noWrap/>
            <w:hideMark/>
          </w:tcPr>
          <w:p w14:paraId="53629CD6" w14:textId="77777777" w:rsidR="00AA2483" w:rsidRPr="00AA2483" w:rsidRDefault="00AA2483" w:rsidP="00AA2483">
            <w:pPr>
              <w:spacing w:before="20" w:after="20"/>
              <w:jc w:val="center"/>
              <w:rPr>
                <w:szCs w:val="17"/>
                <w:lang w:eastAsia="en-AU"/>
              </w:rPr>
            </w:pPr>
          </w:p>
        </w:tc>
      </w:tr>
      <w:tr w:rsidR="00AA2483" w:rsidRPr="00AA2483" w14:paraId="4A767C7B" w14:textId="77777777" w:rsidTr="003061C9">
        <w:tc>
          <w:tcPr>
            <w:tcW w:w="3118" w:type="dxa"/>
            <w:noWrap/>
            <w:hideMark/>
          </w:tcPr>
          <w:p w14:paraId="4F9B790A" w14:textId="77777777" w:rsidR="00AA2483" w:rsidRPr="00AA2483" w:rsidRDefault="00AA2483" w:rsidP="00AA2483">
            <w:pPr>
              <w:spacing w:before="20" w:after="20"/>
              <w:rPr>
                <w:szCs w:val="17"/>
                <w:lang w:eastAsia="en-AU"/>
              </w:rPr>
            </w:pPr>
            <w:r w:rsidRPr="00AA2483">
              <w:rPr>
                <w:szCs w:val="17"/>
              </w:rPr>
              <w:t>PERRYMEANT, Mandy</w:t>
            </w:r>
          </w:p>
        </w:tc>
        <w:tc>
          <w:tcPr>
            <w:tcW w:w="1843" w:type="dxa"/>
            <w:noWrap/>
            <w:hideMark/>
          </w:tcPr>
          <w:p w14:paraId="1A7F634E" w14:textId="77777777" w:rsidR="00AA2483" w:rsidRPr="00AA2483" w:rsidRDefault="00AA2483" w:rsidP="00AA2483">
            <w:pPr>
              <w:spacing w:before="20" w:after="20"/>
              <w:ind w:right="602"/>
              <w:jc w:val="right"/>
              <w:rPr>
                <w:szCs w:val="17"/>
                <w:lang w:eastAsia="en-AU"/>
              </w:rPr>
            </w:pPr>
            <w:r w:rsidRPr="00AA2483">
              <w:rPr>
                <w:szCs w:val="17"/>
                <w:lang w:eastAsia="en-AU"/>
              </w:rPr>
              <w:t>537</w:t>
            </w:r>
          </w:p>
        </w:tc>
        <w:tc>
          <w:tcPr>
            <w:tcW w:w="1701" w:type="dxa"/>
            <w:noWrap/>
            <w:hideMark/>
          </w:tcPr>
          <w:p w14:paraId="241165AE" w14:textId="77777777" w:rsidR="00AA2483" w:rsidRPr="00AA2483" w:rsidRDefault="00AA2483" w:rsidP="00AA2483">
            <w:pPr>
              <w:spacing w:before="20" w:after="20"/>
              <w:jc w:val="center"/>
              <w:rPr>
                <w:szCs w:val="17"/>
                <w:lang w:eastAsia="en-AU"/>
              </w:rPr>
            </w:pPr>
          </w:p>
        </w:tc>
      </w:tr>
      <w:tr w:rsidR="00AA2483" w:rsidRPr="00AA2483" w14:paraId="0B69AD01" w14:textId="77777777" w:rsidTr="003061C9">
        <w:tc>
          <w:tcPr>
            <w:tcW w:w="3118" w:type="dxa"/>
            <w:noWrap/>
            <w:hideMark/>
          </w:tcPr>
          <w:p w14:paraId="3E926455" w14:textId="77777777" w:rsidR="00AA2483" w:rsidRPr="00AA2483" w:rsidRDefault="00AA2483" w:rsidP="00AA2483">
            <w:pPr>
              <w:spacing w:before="20" w:after="20"/>
              <w:rPr>
                <w:szCs w:val="17"/>
                <w:lang w:eastAsia="en-AU"/>
              </w:rPr>
            </w:pPr>
            <w:r w:rsidRPr="00AA2483">
              <w:rPr>
                <w:szCs w:val="17"/>
              </w:rPr>
              <w:t>JACKSON, Russell</w:t>
            </w:r>
          </w:p>
        </w:tc>
        <w:tc>
          <w:tcPr>
            <w:tcW w:w="1843" w:type="dxa"/>
            <w:noWrap/>
            <w:hideMark/>
          </w:tcPr>
          <w:p w14:paraId="111FEF11" w14:textId="77777777" w:rsidR="00AA2483" w:rsidRPr="00AA2483" w:rsidRDefault="00AA2483" w:rsidP="00AA2483">
            <w:pPr>
              <w:spacing w:before="20" w:after="20"/>
              <w:ind w:right="602"/>
              <w:jc w:val="right"/>
              <w:rPr>
                <w:szCs w:val="17"/>
                <w:lang w:eastAsia="en-AU"/>
              </w:rPr>
            </w:pPr>
            <w:r w:rsidRPr="00AA2483">
              <w:rPr>
                <w:szCs w:val="17"/>
                <w:lang w:eastAsia="en-AU"/>
              </w:rPr>
              <w:t>440</w:t>
            </w:r>
          </w:p>
        </w:tc>
        <w:tc>
          <w:tcPr>
            <w:tcW w:w="1701" w:type="dxa"/>
            <w:noWrap/>
            <w:hideMark/>
          </w:tcPr>
          <w:p w14:paraId="11231F05" w14:textId="77777777" w:rsidR="00AA2483" w:rsidRPr="00AA2483" w:rsidRDefault="00AA2483" w:rsidP="00AA2483">
            <w:pPr>
              <w:spacing w:before="20" w:after="20"/>
              <w:jc w:val="center"/>
              <w:rPr>
                <w:szCs w:val="17"/>
                <w:lang w:eastAsia="en-AU"/>
              </w:rPr>
            </w:pPr>
          </w:p>
        </w:tc>
      </w:tr>
      <w:tr w:rsidR="00AA2483" w:rsidRPr="00AA2483" w14:paraId="3AF4DD0B" w14:textId="77777777" w:rsidTr="003061C9">
        <w:tc>
          <w:tcPr>
            <w:tcW w:w="3118" w:type="dxa"/>
            <w:noWrap/>
            <w:hideMark/>
          </w:tcPr>
          <w:p w14:paraId="701EBCF4" w14:textId="77777777" w:rsidR="00AA2483" w:rsidRPr="00AA2483" w:rsidRDefault="00AA2483" w:rsidP="00AA2483">
            <w:pPr>
              <w:spacing w:before="20" w:after="20"/>
              <w:rPr>
                <w:szCs w:val="17"/>
                <w:lang w:eastAsia="en-AU"/>
              </w:rPr>
            </w:pPr>
            <w:r w:rsidRPr="00AA2483">
              <w:rPr>
                <w:szCs w:val="17"/>
              </w:rPr>
              <w:t>WILKES, Gretel</w:t>
            </w:r>
          </w:p>
        </w:tc>
        <w:tc>
          <w:tcPr>
            <w:tcW w:w="1843" w:type="dxa"/>
            <w:noWrap/>
            <w:hideMark/>
          </w:tcPr>
          <w:p w14:paraId="6643C251" w14:textId="77777777" w:rsidR="00AA2483" w:rsidRPr="00AA2483" w:rsidRDefault="00AA2483" w:rsidP="00AA2483">
            <w:pPr>
              <w:spacing w:before="20" w:after="20"/>
              <w:ind w:right="602"/>
              <w:jc w:val="right"/>
              <w:rPr>
                <w:szCs w:val="17"/>
                <w:lang w:eastAsia="en-AU"/>
              </w:rPr>
            </w:pPr>
            <w:r w:rsidRPr="00AA2483">
              <w:rPr>
                <w:szCs w:val="17"/>
                <w:lang w:eastAsia="en-AU"/>
              </w:rPr>
              <w:t>889</w:t>
            </w:r>
          </w:p>
        </w:tc>
        <w:tc>
          <w:tcPr>
            <w:tcW w:w="1701" w:type="dxa"/>
            <w:noWrap/>
            <w:hideMark/>
          </w:tcPr>
          <w:p w14:paraId="508289F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DCFA592" w14:textId="77777777" w:rsidTr="003061C9">
        <w:tc>
          <w:tcPr>
            <w:tcW w:w="3118" w:type="dxa"/>
            <w:noWrap/>
            <w:hideMark/>
          </w:tcPr>
          <w:p w14:paraId="5ED0CDEE" w14:textId="77777777" w:rsidR="00AA2483" w:rsidRPr="00AA2483" w:rsidRDefault="00AA2483" w:rsidP="00AA2483">
            <w:pPr>
              <w:spacing w:before="20" w:after="20"/>
              <w:rPr>
                <w:szCs w:val="17"/>
                <w:lang w:eastAsia="en-AU"/>
              </w:rPr>
            </w:pPr>
            <w:r w:rsidRPr="00AA2483">
              <w:rPr>
                <w:szCs w:val="17"/>
              </w:rPr>
              <w:t>BARROTT-WALSH, Callum</w:t>
            </w:r>
          </w:p>
        </w:tc>
        <w:tc>
          <w:tcPr>
            <w:tcW w:w="1843" w:type="dxa"/>
            <w:noWrap/>
            <w:hideMark/>
          </w:tcPr>
          <w:p w14:paraId="0B7902A0" w14:textId="77777777" w:rsidR="00AA2483" w:rsidRPr="00AA2483" w:rsidRDefault="00AA2483" w:rsidP="00AA2483">
            <w:pPr>
              <w:spacing w:before="20" w:after="20"/>
              <w:ind w:right="602"/>
              <w:jc w:val="right"/>
              <w:rPr>
                <w:szCs w:val="17"/>
                <w:lang w:eastAsia="en-AU"/>
              </w:rPr>
            </w:pPr>
            <w:r w:rsidRPr="00AA2483">
              <w:rPr>
                <w:szCs w:val="17"/>
                <w:lang w:eastAsia="en-AU"/>
              </w:rPr>
              <w:t>446</w:t>
            </w:r>
          </w:p>
        </w:tc>
        <w:tc>
          <w:tcPr>
            <w:tcW w:w="1701" w:type="dxa"/>
            <w:noWrap/>
            <w:hideMark/>
          </w:tcPr>
          <w:p w14:paraId="3C665B77" w14:textId="77777777" w:rsidR="00AA2483" w:rsidRPr="00AA2483" w:rsidRDefault="00AA2483" w:rsidP="00AA2483">
            <w:pPr>
              <w:spacing w:before="20" w:after="20"/>
              <w:jc w:val="center"/>
              <w:rPr>
                <w:szCs w:val="17"/>
                <w:lang w:eastAsia="en-AU"/>
              </w:rPr>
            </w:pPr>
          </w:p>
        </w:tc>
      </w:tr>
      <w:tr w:rsidR="00AA2483" w:rsidRPr="00AA2483" w14:paraId="30349FBC" w14:textId="77777777" w:rsidTr="003061C9">
        <w:tc>
          <w:tcPr>
            <w:tcW w:w="3118" w:type="dxa"/>
            <w:noWrap/>
            <w:hideMark/>
          </w:tcPr>
          <w:p w14:paraId="620F9480" w14:textId="77777777" w:rsidR="00AA2483" w:rsidRPr="00AA2483" w:rsidRDefault="00AA2483" w:rsidP="00AA2483">
            <w:pPr>
              <w:spacing w:before="20" w:after="20"/>
              <w:rPr>
                <w:szCs w:val="17"/>
                <w:lang w:eastAsia="en-AU"/>
              </w:rPr>
            </w:pPr>
            <w:r w:rsidRPr="00AA2483">
              <w:rPr>
                <w:szCs w:val="17"/>
              </w:rPr>
              <w:t>PLATTEN, Dan</w:t>
            </w:r>
          </w:p>
        </w:tc>
        <w:tc>
          <w:tcPr>
            <w:tcW w:w="1843" w:type="dxa"/>
            <w:noWrap/>
            <w:hideMark/>
          </w:tcPr>
          <w:p w14:paraId="0AC0D0C3" w14:textId="77777777" w:rsidR="00AA2483" w:rsidRPr="00AA2483" w:rsidRDefault="00AA2483" w:rsidP="00AA2483">
            <w:pPr>
              <w:spacing w:before="20" w:after="20"/>
              <w:ind w:right="602"/>
              <w:jc w:val="right"/>
              <w:rPr>
                <w:szCs w:val="17"/>
                <w:lang w:eastAsia="en-AU"/>
              </w:rPr>
            </w:pPr>
            <w:r w:rsidRPr="00AA2483">
              <w:rPr>
                <w:szCs w:val="17"/>
                <w:lang w:eastAsia="en-AU"/>
              </w:rPr>
              <w:t>1,024</w:t>
            </w:r>
          </w:p>
        </w:tc>
        <w:tc>
          <w:tcPr>
            <w:tcW w:w="1701" w:type="dxa"/>
            <w:noWrap/>
            <w:hideMark/>
          </w:tcPr>
          <w:p w14:paraId="22158FA6"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9AEB599" w14:textId="77777777" w:rsidTr="003061C9">
        <w:tc>
          <w:tcPr>
            <w:tcW w:w="3118" w:type="dxa"/>
            <w:noWrap/>
            <w:hideMark/>
          </w:tcPr>
          <w:p w14:paraId="6DE0AD43" w14:textId="77777777" w:rsidR="00AA2483" w:rsidRPr="00AA2483" w:rsidRDefault="00AA2483" w:rsidP="00AA2483">
            <w:pPr>
              <w:spacing w:before="20" w:after="20"/>
              <w:rPr>
                <w:szCs w:val="17"/>
                <w:lang w:eastAsia="en-AU"/>
              </w:rPr>
            </w:pPr>
            <w:r w:rsidRPr="00AA2483">
              <w:rPr>
                <w:szCs w:val="17"/>
              </w:rPr>
              <w:t>BRAVINGTON, Elijah James</w:t>
            </w:r>
          </w:p>
        </w:tc>
        <w:tc>
          <w:tcPr>
            <w:tcW w:w="1843" w:type="dxa"/>
            <w:noWrap/>
            <w:hideMark/>
          </w:tcPr>
          <w:p w14:paraId="5F63C57F" w14:textId="77777777" w:rsidR="00AA2483" w:rsidRPr="00AA2483" w:rsidRDefault="00AA2483" w:rsidP="00AA2483">
            <w:pPr>
              <w:spacing w:before="20" w:after="20"/>
              <w:ind w:right="602"/>
              <w:jc w:val="right"/>
              <w:rPr>
                <w:szCs w:val="17"/>
                <w:lang w:eastAsia="en-AU"/>
              </w:rPr>
            </w:pPr>
            <w:r w:rsidRPr="00AA2483">
              <w:rPr>
                <w:szCs w:val="17"/>
                <w:lang w:eastAsia="en-AU"/>
              </w:rPr>
              <w:t>232</w:t>
            </w:r>
          </w:p>
        </w:tc>
        <w:tc>
          <w:tcPr>
            <w:tcW w:w="1701" w:type="dxa"/>
            <w:noWrap/>
            <w:hideMark/>
          </w:tcPr>
          <w:p w14:paraId="119C712E" w14:textId="77777777" w:rsidR="00AA2483" w:rsidRPr="00AA2483" w:rsidRDefault="00AA2483" w:rsidP="00AA2483">
            <w:pPr>
              <w:spacing w:before="20" w:after="20"/>
              <w:jc w:val="center"/>
              <w:rPr>
                <w:szCs w:val="17"/>
                <w:lang w:eastAsia="en-AU"/>
              </w:rPr>
            </w:pPr>
          </w:p>
        </w:tc>
      </w:tr>
      <w:tr w:rsidR="00AA2483" w:rsidRPr="00AA2483" w14:paraId="65F7B8B2" w14:textId="77777777" w:rsidTr="003061C9">
        <w:tc>
          <w:tcPr>
            <w:tcW w:w="3118" w:type="dxa"/>
            <w:noWrap/>
            <w:hideMark/>
          </w:tcPr>
          <w:p w14:paraId="7E7977C9" w14:textId="77777777" w:rsidR="00AA2483" w:rsidRPr="00AA2483" w:rsidRDefault="00AA2483" w:rsidP="00AA2483">
            <w:pPr>
              <w:spacing w:before="20" w:after="20"/>
              <w:rPr>
                <w:szCs w:val="17"/>
                <w:lang w:eastAsia="en-AU"/>
              </w:rPr>
            </w:pPr>
            <w:r w:rsidRPr="00AA2483">
              <w:rPr>
                <w:szCs w:val="17"/>
              </w:rPr>
              <w:t>WALPOLE, Fergus</w:t>
            </w:r>
          </w:p>
        </w:tc>
        <w:tc>
          <w:tcPr>
            <w:tcW w:w="1843" w:type="dxa"/>
            <w:noWrap/>
            <w:hideMark/>
          </w:tcPr>
          <w:p w14:paraId="14F5459F" w14:textId="77777777" w:rsidR="00AA2483" w:rsidRPr="00AA2483" w:rsidRDefault="00AA2483" w:rsidP="00AA2483">
            <w:pPr>
              <w:spacing w:before="20" w:after="20"/>
              <w:ind w:right="602"/>
              <w:jc w:val="right"/>
              <w:rPr>
                <w:szCs w:val="17"/>
                <w:lang w:eastAsia="en-AU"/>
              </w:rPr>
            </w:pPr>
            <w:r w:rsidRPr="00AA2483">
              <w:rPr>
                <w:szCs w:val="17"/>
                <w:lang w:eastAsia="en-AU"/>
              </w:rPr>
              <w:t>557</w:t>
            </w:r>
          </w:p>
        </w:tc>
        <w:tc>
          <w:tcPr>
            <w:tcW w:w="1701" w:type="dxa"/>
            <w:noWrap/>
            <w:hideMark/>
          </w:tcPr>
          <w:p w14:paraId="207C91F2" w14:textId="77777777" w:rsidR="00AA2483" w:rsidRPr="00AA2483" w:rsidRDefault="00AA2483" w:rsidP="00AA2483">
            <w:pPr>
              <w:spacing w:before="20" w:after="20"/>
              <w:jc w:val="center"/>
              <w:rPr>
                <w:szCs w:val="17"/>
                <w:lang w:eastAsia="en-AU"/>
              </w:rPr>
            </w:pPr>
          </w:p>
        </w:tc>
      </w:tr>
      <w:tr w:rsidR="00AA2483" w:rsidRPr="00AA2483" w14:paraId="2569BD57" w14:textId="77777777" w:rsidTr="003061C9">
        <w:tc>
          <w:tcPr>
            <w:tcW w:w="3118" w:type="dxa"/>
            <w:noWrap/>
            <w:hideMark/>
          </w:tcPr>
          <w:p w14:paraId="6B755EF3" w14:textId="77777777" w:rsidR="00AA2483" w:rsidRPr="00AA2483" w:rsidRDefault="00AA2483" w:rsidP="00AA2483">
            <w:pPr>
              <w:spacing w:before="20" w:after="20"/>
              <w:rPr>
                <w:szCs w:val="17"/>
                <w:lang w:eastAsia="en-AU"/>
              </w:rPr>
            </w:pPr>
            <w:r w:rsidRPr="00AA2483">
              <w:rPr>
                <w:szCs w:val="17"/>
              </w:rPr>
              <w:t>TONKIN, Suzanne</w:t>
            </w:r>
          </w:p>
        </w:tc>
        <w:tc>
          <w:tcPr>
            <w:tcW w:w="1843" w:type="dxa"/>
            <w:noWrap/>
            <w:hideMark/>
          </w:tcPr>
          <w:p w14:paraId="10C88BC3" w14:textId="77777777" w:rsidR="00AA2483" w:rsidRPr="00AA2483" w:rsidRDefault="00AA2483" w:rsidP="00AA2483">
            <w:pPr>
              <w:spacing w:before="20" w:after="20"/>
              <w:ind w:right="602"/>
              <w:jc w:val="right"/>
              <w:rPr>
                <w:szCs w:val="17"/>
                <w:lang w:eastAsia="en-AU"/>
              </w:rPr>
            </w:pPr>
            <w:r w:rsidRPr="00AA2483">
              <w:rPr>
                <w:szCs w:val="17"/>
                <w:lang w:eastAsia="en-AU"/>
              </w:rPr>
              <w:t>456</w:t>
            </w:r>
          </w:p>
        </w:tc>
        <w:tc>
          <w:tcPr>
            <w:tcW w:w="1701" w:type="dxa"/>
            <w:noWrap/>
            <w:hideMark/>
          </w:tcPr>
          <w:p w14:paraId="78A67880" w14:textId="77777777" w:rsidR="00AA2483" w:rsidRPr="00AA2483" w:rsidRDefault="00AA2483" w:rsidP="00AA2483">
            <w:pPr>
              <w:spacing w:before="20" w:after="20"/>
              <w:jc w:val="center"/>
              <w:rPr>
                <w:szCs w:val="17"/>
                <w:lang w:eastAsia="en-AU"/>
              </w:rPr>
            </w:pPr>
          </w:p>
        </w:tc>
      </w:tr>
      <w:tr w:rsidR="00AA2483" w:rsidRPr="00AA2483" w14:paraId="15316AEF" w14:textId="77777777" w:rsidTr="003061C9">
        <w:tc>
          <w:tcPr>
            <w:tcW w:w="3118" w:type="dxa"/>
            <w:noWrap/>
            <w:hideMark/>
          </w:tcPr>
          <w:p w14:paraId="64916960" w14:textId="77777777" w:rsidR="00AA2483" w:rsidRPr="00AA2483" w:rsidRDefault="00AA2483" w:rsidP="00AA2483">
            <w:pPr>
              <w:spacing w:before="20" w:after="40"/>
              <w:rPr>
                <w:szCs w:val="17"/>
                <w:lang w:eastAsia="en-AU"/>
              </w:rPr>
            </w:pPr>
            <w:r w:rsidRPr="00AA2483">
              <w:rPr>
                <w:szCs w:val="17"/>
              </w:rPr>
              <w:t>MUNRO, Luke</w:t>
            </w:r>
          </w:p>
        </w:tc>
        <w:tc>
          <w:tcPr>
            <w:tcW w:w="1843" w:type="dxa"/>
            <w:noWrap/>
            <w:hideMark/>
          </w:tcPr>
          <w:p w14:paraId="39847F9C" w14:textId="77777777" w:rsidR="00AA2483" w:rsidRPr="00AA2483" w:rsidRDefault="00AA2483" w:rsidP="00AA2483">
            <w:pPr>
              <w:spacing w:before="20" w:after="20"/>
              <w:ind w:right="602"/>
              <w:jc w:val="right"/>
              <w:rPr>
                <w:szCs w:val="17"/>
                <w:lang w:eastAsia="en-AU"/>
              </w:rPr>
            </w:pPr>
            <w:r w:rsidRPr="00AA2483">
              <w:rPr>
                <w:szCs w:val="17"/>
                <w:lang w:eastAsia="en-AU"/>
              </w:rPr>
              <w:t>696</w:t>
            </w:r>
          </w:p>
        </w:tc>
        <w:tc>
          <w:tcPr>
            <w:tcW w:w="1701" w:type="dxa"/>
            <w:noWrap/>
            <w:hideMark/>
          </w:tcPr>
          <w:p w14:paraId="2B20678E" w14:textId="77777777" w:rsidR="00AA2483" w:rsidRPr="00AA2483" w:rsidRDefault="00AA2483" w:rsidP="00AA2483">
            <w:pPr>
              <w:spacing w:before="20" w:after="20"/>
              <w:jc w:val="center"/>
              <w:rPr>
                <w:szCs w:val="17"/>
                <w:lang w:eastAsia="en-AU"/>
              </w:rPr>
            </w:pPr>
          </w:p>
        </w:tc>
      </w:tr>
    </w:tbl>
    <w:p w14:paraId="23E01D15" w14:textId="77777777" w:rsidR="00AA2483" w:rsidRPr="00AA2483" w:rsidRDefault="00AA2483" w:rsidP="00AA2483">
      <w:pPr>
        <w:spacing w:before="80"/>
        <w:rPr>
          <w:b/>
          <w:bCs/>
          <w:szCs w:val="17"/>
          <w:lang w:val="en-US"/>
        </w:rPr>
      </w:pPr>
      <w:r w:rsidRPr="00AA2483">
        <w:rPr>
          <w:b/>
          <w:bCs/>
          <w:szCs w:val="17"/>
          <w:lang w:val="en-US"/>
        </w:rPr>
        <w:t>Knox Ward, 2 vacancies</w:t>
      </w:r>
    </w:p>
    <w:p w14:paraId="67C86254" w14:textId="77777777" w:rsidR="00AA2483" w:rsidRPr="00AA2483" w:rsidRDefault="00AA2483" w:rsidP="00AA2483">
      <w:pPr>
        <w:spacing w:after="0"/>
        <w:rPr>
          <w:szCs w:val="17"/>
        </w:rPr>
      </w:pPr>
      <w:r w:rsidRPr="00AA2483">
        <w:rPr>
          <w:szCs w:val="17"/>
        </w:rPr>
        <w:t>Formal Ballot Papers: 4,257</w:t>
      </w:r>
    </w:p>
    <w:p w14:paraId="0D711719" w14:textId="77777777" w:rsidR="00AA2483" w:rsidRPr="00AA2483" w:rsidRDefault="00AA2483" w:rsidP="00AA2483">
      <w:pPr>
        <w:spacing w:after="0"/>
        <w:rPr>
          <w:szCs w:val="17"/>
        </w:rPr>
      </w:pPr>
      <w:r w:rsidRPr="00AA2483">
        <w:rPr>
          <w:szCs w:val="17"/>
        </w:rPr>
        <w:t>Informal Ballot Papers: 390</w:t>
      </w:r>
    </w:p>
    <w:p w14:paraId="468FC0BF" w14:textId="77777777" w:rsidR="00AA2483" w:rsidRPr="00AA2483" w:rsidRDefault="00AA2483" w:rsidP="00AA2483">
      <w:pPr>
        <w:rPr>
          <w:szCs w:val="17"/>
        </w:rPr>
      </w:pPr>
      <w:r w:rsidRPr="00AA2483">
        <w:rPr>
          <w:szCs w:val="17"/>
        </w:rPr>
        <w:t>Quota: 1,420</w:t>
      </w:r>
    </w:p>
    <w:tbl>
      <w:tblPr>
        <w:tblStyle w:val="Gazettetable"/>
        <w:tblW w:w="6662" w:type="dxa"/>
        <w:tblLook w:val="04A0" w:firstRow="1" w:lastRow="0" w:firstColumn="1" w:lastColumn="0" w:noHBand="0" w:noVBand="1"/>
      </w:tblPr>
      <w:tblGrid>
        <w:gridCol w:w="3118"/>
        <w:gridCol w:w="1843"/>
        <w:gridCol w:w="1701"/>
      </w:tblGrid>
      <w:tr w:rsidR="00AA2483" w:rsidRPr="00AA2483" w14:paraId="0B5FCD5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3E22EB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727C9D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C7764B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59AF3BF" w14:textId="77777777" w:rsidTr="003061C9">
        <w:tc>
          <w:tcPr>
            <w:tcW w:w="3118" w:type="dxa"/>
            <w:noWrap/>
            <w:hideMark/>
          </w:tcPr>
          <w:p w14:paraId="75559563" w14:textId="77777777" w:rsidR="00AA2483" w:rsidRPr="00AA2483" w:rsidRDefault="00AA2483" w:rsidP="00AA2483">
            <w:pPr>
              <w:spacing w:before="20" w:after="20"/>
              <w:rPr>
                <w:szCs w:val="17"/>
                <w:lang w:eastAsia="en-AU"/>
              </w:rPr>
            </w:pPr>
            <w:r w:rsidRPr="00AA2483">
              <w:rPr>
                <w:szCs w:val="17"/>
              </w:rPr>
              <w:t>GREAVES, Heidi</w:t>
            </w:r>
          </w:p>
        </w:tc>
        <w:tc>
          <w:tcPr>
            <w:tcW w:w="1843" w:type="dxa"/>
            <w:noWrap/>
            <w:hideMark/>
          </w:tcPr>
          <w:p w14:paraId="6F50F0CC" w14:textId="77777777" w:rsidR="00AA2483" w:rsidRPr="00AA2483" w:rsidRDefault="00AA2483" w:rsidP="00AA2483">
            <w:pPr>
              <w:spacing w:before="20" w:after="20"/>
              <w:ind w:right="602"/>
              <w:jc w:val="right"/>
              <w:rPr>
                <w:szCs w:val="17"/>
                <w:lang w:eastAsia="en-AU"/>
              </w:rPr>
            </w:pPr>
            <w:r w:rsidRPr="00AA2483">
              <w:rPr>
                <w:szCs w:val="17"/>
                <w:lang w:eastAsia="en-AU"/>
              </w:rPr>
              <w:t>870</w:t>
            </w:r>
          </w:p>
        </w:tc>
        <w:tc>
          <w:tcPr>
            <w:tcW w:w="1701" w:type="dxa"/>
            <w:noWrap/>
            <w:hideMark/>
          </w:tcPr>
          <w:p w14:paraId="0F32A970"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A6EAB80" w14:textId="77777777" w:rsidTr="003061C9">
        <w:tc>
          <w:tcPr>
            <w:tcW w:w="3118" w:type="dxa"/>
            <w:noWrap/>
            <w:hideMark/>
          </w:tcPr>
          <w:p w14:paraId="4485B9DB" w14:textId="77777777" w:rsidR="00AA2483" w:rsidRPr="00AA2483" w:rsidRDefault="00AA2483" w:rsidP="00AA2483">
            <w:pPr>
              <w:spacing w:before="20" w:after="20"/>
              <w:rPr>
                <w:szCs w:val="17"/>
                <w:lang w:eastAsia="en-AU"/>
              </w:rPr>
            </w:pPr>
            <w:r w:rsidRPr="00AA2483">
              <w:rPr>
                <w:szCs w:val="17"/>
              </w:rPr>
              <w:t>CHALMERS, Jacqueline</w:t>
            </w:r>
          </w:p>
        </w:tc>
        <w:tc>
          <w:tcPr>
            <w:tcW w:w="1843" w:type="dxa"/>
            <w:noWrap/>
            <w:hideMark/>
          </w:tcPr>
          <w:p w14:paraId="5937EDBC" w14:textId="77777777" w:rsidR="00AA2483" w:rsidRPr="00AA2483" w:rsidRDefault="00AA2483" w:rsidP="00AA2483">
            <w:pPr>
              <w:spacing w:before="20" w:after="20"/>
              <w:ind w:right="602"/>
              <w:jc w:val="right"/>
              <w:rPr>
                <w:szCs w:val="17"/>
                <w:lang w:eastAsia="en-AU"/>
              </w:rPr>
            </w:pPr>
            <w:r w:rsidRPr="00AA2483">
              <w:rPr>
                <w:szCs w:val="17"/>
                <w:lang w:eastAsia="en-AU"/>
              </w:rPr>
              <w:t>350</w:t>
            </w:r>
          </w:p>
        </w:tc>
        <w:tc>
          <w:tcPr>
            <w:tcW w:w="1701" w:type="dxa"/>
            <w:noWrap/>
            <w:hideMark/>
          </w:tcPr>
          <w:p w14:paraId="51A823B5" w14:textId="77777777" w:rsidR="00AA2483" w:rsidRPr="00AA2483" w:rsidRDefault="00AA2483" w:rsidP="00AA2483">
            <w:pPr>
              <w:spacing w:before="20" w:after="20"/>
              <w:jc w:val="center"/>
              <w:rPr>
                <w:szCs w:val="17"/>
                <w:lang w:eastAsia="en-AU"/>
              </w:rPr>
            </w:pPr>
          </w:p>
        </w:tc>
      </w:tr>
      <w:tr w:rsidR="00AA2483" w:rsidRPr="00AA2483" w14:paraId="3A066DB3" w14:textId="77777777" w:rsidTr="003061C9">
        <w:tc>
          <w:tcPr>
            <w:tcW w:w="3118" w:type="dxa"/>
            <w:noWrap/>
            <w:hideMark/>
          </w:tcPr>
          <w:p w14:paraId="42B611AF" w14:textId="77777777" w:rsidR="00AA2483" w:rsidRPr="00AA2483" w:rsidRDefault="00AA2483" w:rsidP="00AA2483">
            <w:pPr>
              <w:spacing w:before="20" w:after="20"/>
              <w:rPr>
                <w:szCs w:val="17"/>
                <w:lang w:eastAsia="en-AU"/>
              </w:rPr>
            </w:pPr>
            <w:r w:rsidRPr="00AA2483">
              <w:rPr>
                <w:szCs w:val="17"/>
              </w:rPr>
              <w:t>DE GRAAF, Alayna</w:t>
            </w:r>
          </w:p>
        </w:tc>
        <w:tc>
          <w:tcPr>
            <w:tcW w:w="1843" w:type="dxa"/>
            <w:noWrap/>
            <w:hideMark/>
          </w:tcPr>
          <w:p w14:paraId="5DD14BA7" w14:textId="77777777" w:rsidR="00AA2483" w:rsidRPr="00AA2483" w:rsidRDefault="00AA2483" w:rsidP="00AA2483">
            <w:pPr>
              <w:spacing w:before="20" w:after="20"/>
              <w:ind w:right="602"/>
              <w:jc w:val="right"/>
              <w:rPr>
                <w:szCs w:val="17"/>
                <w:lang w:eastAsia="en-AU"/>
              </w:rPr>
            </w:pPr>
            <w:r w:rsidRPr="00AA2483">
              <w:rPr>
                <w:szCs w:val="17"/>
                <w:lang w:eastAsia="en-AU"/>
              </w:rPr>
              <w:t>766</w:t>
            </w:r>
          </w:p>
        </w:tc>
        <w:tc>
          <w:tcPr>
            <w:tcW w:w="1701" w:type="dxa"/>
            <w:noWrap/>
            <w:hideMark/>
          </w:tcPr>
          <w:p w14:paraId="415020C8" w14:textId="77777777" w:rsidR="00AA2483" w:rsidRPr="00AA2483" w:rsidRDefault="00AA2483" w:rsidP="00AA2483">
            <w:pPr>
              <w:spacing w:before="20" w:after="20"/>
              <w:jc w:val="center"/>
              <w:rPr>
                <w:szCs w:val="17"/>
                <w:lang w:eastAsia="en-AU"/>
              </w:rPr>
            </w:pPr>
          </w:p>
        </w:tc>
      </w:tr>
      <w:tr w:rsidR="00AA2483" w:rsidRPr="00AA2483" w14:paraId="66D309C3" w14:textId="77777777" w:rsidTr="003061C9">
        <w:tc>
          <w:tcPr>
            <w:tcW w:w="3118" w:type="dxa"/>
            <w:noWrap/>
            <w:hideMark/>
          </w:tcPr>
          <w:p w14:paraId="23AB4C16" w14:textId="77777777" w:rsidR="00AA2483" w:rsidRPr="00AA2483" w:rsidRDefault="00AA2483" w:rsidP="00AA2483">
            <w:pPr>
              <w:spacing w:before="20" w:after="20"/>
              <w:rPr>
                <w:szCs w:val="17"/>
                <w:lang w:eastAsia="en-AU"/>
              </w:rPr>
            </w:pPr>
            <w:r w:rsidRPr="00AA2483">
              <w:rPr>
                <w:szCs w:val="17"/>
              </w:rPr>
              <w:t>STAFFORD, Colt</w:t>
            </w:r>
          </w:p>
        </w:tc>
        <w:tc>
          <w:tcPr>
            <w:tcW w:w="1843" w:type="dxa"/>
            <w:noWrap/>
            <w:hideMark/>
          </w:tcPr>
          <w:p w14:paraId="7D92BC95" w14:textId="77777777" w:rsidR="00AA2483" w:rsidRPr="00AA2483" w:rsidRDefault="00AA2483" w:rsidP="00AA2483">
            <w:pPr>
              <w:spacing w:before="20" w:after="20"/>
              <w:ind w:right="602"/>
              <w:jc w:val="right"/>
              <w:rPr>
                <w:szCs w:val="17"/>
                <w:lang w:eastAsia="en-AU"/>
              </w:rPr>
            </w:pPr>
            <w:r w:rsidRPr="00AA2483">
              <w:rPr>
                <w:szCs w:val="17"/>
                <w:lang w:eastAsia="en-AU"/>
              </w:rPr>
              <w:t>730</w:t>
            </w:r>
          </w:p>
        </w:tc>
        <w:tc>
          <w:tcPr>
            <w:tcW w:w="1701" w:type="dxa"/>
            <w:noWrap/>
            <w:hideMark/>
          </w:tcPr>
          <w:p w14:paraId="0159A31C"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CB6C494" w14:textId="77777777" w:rsidTr="003061C9">
        <w:tc>
          <w:tcPr>
            <w:tcW w:w="3118" w:type="dxa"/>
            <w:noWrap/>
            <w:hideMark/>
          </w:tcPr>
          <w:p w14:paraId="492A7E91" w14:textId="77777777" w:rsidR="00AA2483" w:rsidRPr="00AA2483" w:rsidRDefault="00AA2483" w:rsidP="00AA2483">
            <w:pPr>
              <w:spacing w:before="20" w:after="20"/>
              <w:rPr>
                <w:szCs w:val="17"/>
                <w:lang w:eastAsia="en-AU"/>
              </w:rPr>
            </w:pPr>
            <w:r w:rsidRPr="00AA2483">
              <w:rPr>
                <w:szCs w:val="17"/>
              </w:rPr>
              <w:t xml:space="preserve">JAMES, </w:t>
            </w:r>
            <w:proofErr w:type="spellStart"/>
            <w:r w:rsidRPr="00AA2483">
              <w:rPr>
                <w:szCs w:val="17"/>
              </w:rPr>
              <w:t>Joyal</w:t>
            </w:r>
            <w:proofErr w:type="spellEnd"/>
          </w:p>
        </w:tc>
        <w:tc>
          <w:tcPr>
            <w:tcW w:w="1843" w:type="dxa"/>
            <w:noWrap/>
            <w:hideMark/>
          </w:tcPr>
          <w:p w14:paraId="7E466839" w14:textId="77777777" w:rsidR="00AA2483" w:rsidRPr="00AA2483" w:rsidRDefault="00AA2483" w:rsidP="00AA2483">
            <w:pPr>
              <w:spacing w:before="20" w:after="20"/>
              <w:ind w:right="602"/>
              <w:jc w:val="right"/>
              <w:rPr>
                <w:szCs w:val="17"/>
                <w:lang w:eastAsia="en-AU"/>
              </w:rPr>
            </w:pPr>
            <w:r w:rsidRPr="00AA2483">
              <w:rPr>
                <w:szCs w:val="17"/>
                <w:lang w:eastAsia="en-AU"/>
              </w:rPr>
              <w:t>114</w:t>
            </w:r>
          </w:p>
        </w:tc>
        <w:tc>
          <w:tcPr>
            <w:tcW w:w="1701" w:type="dxa"/>
            <w:noWrap/>
            <w:hideMark/>
          </w:tcPr>
          <w:p w14:paraId="6E1953F5" w14:textId="77777777" w:rsidR="00AA2483" w:rsidRPr="00AA2483" w:rsidRDefault="00AA2483" w:rsidP="00AA2483">
            <w:pPr>
              <w:spacing w:before="20" w:after="20"/>
              <w:jc w:val="center"/>
              <w:rPr>
                <w:szCs w:val="17"/>
                <w:lang w:eastAsia="en-AU"/>
              </w:rPr>
            </w:pPr>
          </w:p>
        </w:tc>
      </w:tr>
      <w:tr w:rsidR="00AA2483" w:rsidRPr="00AA2483" w14:paraId="6693A2F9" w14:textId="77777777" w:rsidTr="003061C9">
        <w:tc>
          <w:tcPr>
            <w:tcW w:w="3118" w:type="dxa"/>
            <w:noWrap/>
            <w:hideMark/>
          </w:tcPr>
          <w:p w14:paraId="6AA0553A" w14:textId="77777777" w:rsidR="00AA2483" w:rsidRPr="00AA2483" w:rsidRDefault="00AA2483" w:rsidP="00AA2483">
            <w:pPr>
              <w:spacing w:before="20" w:after="20"/>
              <w:rPr>
                <w:szCs w:val="17"/>
                <w:lang w:eastAsia="en-AU"/>
              </w:rPr>
            </w:pPr>
            <w:r w:rsidRPr="00AA2483">
              <w:rPr>
                <w:szCs w:val="17"/>
              </w:rPr>
              <w:t>WHAN, David</w:t>
            </w:r>
          </w:p>
        </w:tc>
        <w:tc>
          <w:tcPr>
            <w:tcW w:w="1843" w:type="dxa"/>
            <w:noWrap/>
            <w:hideMark/>
          </w:tcPr>
          <w:p w14:paraId="23F28EC1" w14:textId="77777777" w:rsidR="00AA2483" w:rsidRPr="00AA2483" w:rsidRDefault="00AA2483" w:rsidP="00AA2483">
            <w:pPr>
              <w:spacing w:before="20" w:after="20"/>
              <w:ind w:right="602"/>
              <w:jc w:val="right"/>
              <w:rPr>
                <w:szCs w:val="17"/>
                <w:lang w:eastAsia="en-AU"/>
              </w:rPr>
            </w:pPr>
            <w:r w:rsidRPr="00AA2483">
              <w:rPr>
                <w:szCs w:val="17"/>
                <w:lang w:eastAsia="en-AU"/>
              </w:rPr>
              <w:t>713</w:t>
            </w:r>
          </w:p>
        </w:tc>
        <w:tc>
          <w:tcPr>
            <w:tcW w:w="1701" w:type="dxa"/>
            <w:noWrap/>
            <w:hideMark/>
          </w:tcPr>
          <w:p w14:paraId="2B5B3F2E" w14:textId="77777777" w:rsidR="00AA2483" w:rsidRPr="00AA2483" w:rsidRDefault="00AA2483" w:rsidP="00AA2483">
            <w:pPr>
              <w:spacing w:before="20" w:after="20"/>
              <w:jc w:val="center"/>
              <w:rPr>
                <w:szCs w:val="17"/>
                <w:lang w:eastAsia="en-AU"/>
              </w:rPr>
            </w:pPr>
          </w:p>
        </w:tc>
      </w:tr>
      <w:tr w:rsidR="00AA2483" w:rsidRPr="00AA2483" w14:paraId="72EAE9D2" w14:textId="77777777" w:rsidTr="003061C9">
        <w:tc>
          <w:tcPr>
            <w:tcW w:w="3118" w:type="dxa"/>
            <w:noWrap/>
            <w:hideMark/>
          </w:tcPr>
          <w:p w14:paraId="48E00D70" w14:textId="77777777" w:rsidR="00AA2483" w:rsidRPr="00AA2483" w:rsidRDefault="00AA2483" w:rsidP="00AA2483">
            <w:pPr>
              <w:spacing w:before="20" w:after="20"/>
              <w:rPr>
                <w:szCs w:val="17"/>
                <w:lang w:eastAsia="en-AU"/>
              </w:rPr>
            </w:pPr>
            <w:r w:rsidRPr="00AA2483">
              <w:rPr>
                <w:szCs w:val="17"/>
              </w:rPr>
              <w:t>SCHIRMER, Katrina</w:t>
            </w:r>
          </w:p>
        </w:tc>
        <w:tc>
          <w:tcPr>
            <w:tcW w:w="1843" w:type="dxa"/>
            <w:noWrap/>
            <w:hideMark/>
          </w:tcPr>
          <w:p w14:paraId="56705981" w14:textId="77777777" w:rsidR="00AA2483" w:rsidRPr="00AA2483" w:rsidRDefault="00AA2483" w:rsidP="00AA2483">
            <w:pPr>
              <w:spacing w:before="20" w:after="20"/>
              <w:ind w:right="602"/>
              <w:jc w:val="right"/>
              <w:rPr>
                <w:szCs w:val="17"/>
                <w:lang w:eastAsia="en-AU"/>
              </w:rPr>
            </w:pPr>
            <w:r w:rsidRPr="00AA2483">
              <w:rPr>
                <w:szCs w:val="17"/>
                <w:lang w:eastAsia="en-AU"/>
              </w:rPr>
              <w:t>450</w:t>
            </w:r>
          </w:p>
        </w:tc>
        <w:tc>
          <w:tcPr>
            <w:tcW w:w="1701" w:type="dxa"/>
            <w:noWrap/>
            <w:hideMark/>
          </w:tcPr>
          <w:p w14:paraId="2F267F35" w14:textId="77777777" w:rsidR="00AA2483" w:rsidRPr="00AA2483" w:rsidRDefault="00AA2483" w:rsidP="00AA2483">
            <w:pPr>
              <w:spacing w:before="20" w:after="20"/>
              <w:jc w:val="center"/>
              <w:rPr>
                <w:szCs w:val="17"/>
                <w:lang w:eastAsia="en-AU"/>
              </w:rPr>
            </w:pPr>
          </w:p>
        </w:tc>
      </w:tr>
      <w:tr w:rsidR="00AA2483" w:rsidRPr="00AA2483" w14:paraId="7B62CE25" w14:textId="77777777" w:rsidTr="003061C9">
        <w:tc>
          <w:tcPr>
            <w:tcW w:w="3118" w:type="dxa"/>
            <w:noWrap/>
            <w:hideMark/>
          </w:tcPr>
          <w:p w14:paraId="391907C3" w14:textId="77777777" w:rsidR="00AA2483" w:rsidRPr="00AA2483" w:rsidRDefault="00AA2483" w:rsidP="00AA2483">
            <w:pPr>
              <w:spacing w:before="20" w:after="40"/>
              <w:rPr>
                <w:szCs w:val="17"/>
                <w:lang w:eastAsia="en-AU"/>
              </w:rPr>
            </w:pPr>
            <w:r w:rsidRPr="00AA2483">
              <w:rPr>
                <w:szCs w:val="17"/>
              </w:rPr>
              <w:t>CARTER, Shane</w:t>
            </w:r>
          </w:p>
        </w:tc>
        <w:tc>
          <w:tcPr>
            <w:tcW w:w="1843" w:type="dxa"/>
            <w:noWrap/>
            <w:hideMark/>
          </w:tcPr>
          <w:p w14:paraId="104BA207" w14:textId="77777777" w:rsidR="00AA2483" w:rsidRPr="00AA2483" w:rsidRDefault="00AA2483" w:rsidP="00AA2483">
            <w:pPr>
              <w:spacing w:before="20" w:after="20"/>
              <w:ind w:right="602"/>
              <w:jc w:val="right"/>
              <w:rPr>
                <w:szCs w:val="17"/>
                <w:lang w:eastAsia="en-AU"/>
              </w:rPr>
            </w:pPr>
            <w:r w:rsidRPr="00AA2483">
              <w:rPr>
                <w:szCs w:val="17"/>
                <w:lang w:eastAsia="en-AU"/>
              </w:rPr>
              <w:t>264</w:t>
            </w:r>
          </w:p>
        </w:tc>
        <w:tc>
          <w:tcPr>
            <w:tcW w:w="1701" w:type="dxa"/>
            <w:noWrap/>
            <w:hideMark/>
          </w:tcPr>
          <w:p w14:paraId="4093A662" w14:textId="77777777" w:rsidR="00AA2483" w:rsidRPr="00AA2483" w:rsidRDefault="00AA2483" w:rsidP="00AA2483">
            <w:pPr>
              <w:spacing w:before="20" w:after="20"/>
              <w:jc w:val="center"/>
              <w:rPr>
                <w:szCs w:val="17"/>
                <w:lang w:eastAsia="en-AU"/>
              </w:rPr>
            </w:pPr>
          </w:p>
        </w:tc>
      </w:tr>
    </w:tbl>
    <w:p w14:paraId="188B6BC3" w14:textId="77777777" w:rsidR="00AA2483" w:rsidRPr="00AA2483" w:rsidRDefault="00AA2483" w:rsidP="00AA2483">
      <w:pPr>
        <w:spacing w:before="80"/>
        <w:rPr>
          <w:b/>
          <w:bCs/>
          <w:szCs w:val="17"/>
          <w:lang w:val="en-US"/>
        </w:rPr>
      </w:pPr>
      <w:proofErr w:type="spellStart"/>
      <w:r w:rsidRPr="00AA2483">
        <w:rPr>
          <w:b/>
          <w:bCs/>
          <w:szCs w:val="17"/>
          <w:lang w:val="en-US"/>
        </w:rPr>
        <w:t>Pimpala</w:t>
      </w:r>
      <w:proofErr w:type="spellEnd"/>
      <w:r w:rsidRPr="00AA2483">
        <w:rPr>
          <w:b/>
          <w:bCs/>
          <w:szCs w:val="17"/>
          <w:lang w:val="en-US"/>
        </w:rPr>
        <w:t xml:space="preserve"> Ward, 2 vacancies</w:t>
      </w:r>
    </w:p>
    <w:p w14:paraId="37B1D74E" w14:textId="77777777" w:rsidR="00AA2483" w:rsidRPr="00AA2483" w:rsidRDefault="00AA2483" w:rsidP="00AA2483">
      <w:pPr>
        <w:spacing w:after="0"/>
        <w:rPr>
          <w:szCs w:val="17"/>
        </w:rPr>
      </w:pPr>
      <w:r w:rsidRPr="00AA2483">
        <w:rPr>
          <w:szCs w:val="17"/>
        </w:rPr>
        <w:t>Formal Ballot Papers: 4,844</w:t>
      </w:r>
    </w:p>
    <w:p w14:paraId="3C9D9F68" w14:textId="77777777" w:rsidR="00AA2483" w:rsidRPr="00AA2483" w:rsidRDefault="00AA2483" w:rsidP="00AA2483">
      <w:pPr>
        <w:spacing w:after="0"/>
        <w:rPr>
          <w:szCs w:val="17"/>
        </w:rPr>
      </w:pPr>
      <w:r w:rsidRPr="00AA2483">
        <w:rPr>
          <w:szCs w:val="17"/>
        </w:rPr>
        <w:t>Informal Ballot Papers: 227</w:t>
      </w:r>
    </w:p>
    <w:p w14:paraId="05F92AFB" w14:textId="77777777" w:rsidR="00AA2483" w:rsidRPr="00AA2483" w:rsidRDefault="00AA2483" w:rsidP="00AA2483">
      <w:pPr>
        <w:rPr>
          <w:szCs w:val="17"/>
        </w:rPr>
      </w:pPr>
      <w:r w:rsidRPr="00AA2483">
        <w:rPr>
          <w:szCs w:val="17"/>
        </w:rPr>
        <w:t>Quota: 1,615</w:t>
      </w:r>
    </w:p>
    <w:tbl>
      <w:tblPr>
        <w:tblStyle w:val="Gazettetable"/>
        <w:tblW w:w="6663" w:type="dxa"/>
        <w:tblLook w:val="04A0" w:firstRow="1" w:lastRow="0" w:firstColumn="1" w:lastColumn="0" w:noHBand="0" w:noVBand="1"/>
      </w:tblPr>
      <w:tblGrid>
        <w:gridCol w:w="3119"/>
        <w:gridCol w:w="1843"/>
        <w:gridCol w:w="1701"/>
      </w:tblGrid>
      <w:tr w:rsidR="00AA2483" w:rsidRPr="00AA2483" w14:paraId="2B6ECC05" w14:textId="77777777" w:rsidTr="003061C9">
        <w:trPr>
          <w:cnfStyle w:val="100000000000" w:firstRow="1" w:lastRow="0" w:firstColumn="0" w:lastColumn="0" w:oddVBand="0" w:evenVBand="0" w:oddHBand="0" w:evenHBand="0" w:firstRowFirstColumn="0" w:firstRowLastColumn="0" w:lastRowFirstColumn="0" w:lastRowLastColumn="0"/>
        </w:trPr>
        <w:tc>
          <w:tcPr>
            <w:tcW w:w="3119" w:type="dxa"/>
            <w:noWrap/>
            <w:hideMark/>
          </w:tcPr>
          <w:p w14:paraId="42F29CA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06F7DD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03C7C0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9CE4CC9" w14:textId="77777777" w:rsidTr="003061C9">
        <w:tc>
          <w:tcPr>
            <w:tcW w:w="3119" w:type="dxa"/>
            <w:noWrap/>
            <w:hideMark/>
          </w:tcPr>
          <w:p w14:paraId="5495AD7D" w14:textId="77777777" w:rsidR="00AA2483" w:rsidRPr="00AA2483" w:rsidRDefault="00AA2483" w:rsidP="00AA2483">
            <w:pPr>
              <w:spacing w:before="20" w:after="20"/>
              <w:rPr>
                <w:szCs w:val="17"/>
                <w:lang w:eastAsia="en-AU"/>
              </w:rPr>
            </w:pPr>
            <w:r w:rsidRPr="00AA2483">
              <w:rPr>
                <w:szCs w:val="17"/>
              </w:rPr>
              <w:t>FISHER, Michael John</w:t>
            </w:r>
          </w:p>
        </w:tc>
        <w:tc>
          <w:tcPr>
            <w:tcW w:w="1843" w:type="dxa"/>
            <w:noWrap/>
            <w:hideMark/>
          </w:tcPr>
          <w:p w14:paraId="0D2D7C30" w14:textId="77777777" w:rsidR="00AA2483" w:rsidRPr="00AA2483" w:rsidRDefault="00AA2483" w:rsidP="00AA2483">
            <w:pPr>
              <w:spacing w:before="20" w:after="20"/>
              <w:ind w:right="602"/>
              <w:jc w:val="right"/>
              <w:rPr>
                <w:szCs w:val="17"/>
                <w:lang w:eastAsia="en-AU"/>
              </w:rPr>
            </w:pPr>
            <w:r w:rsidRPr="00AA2483">
              <w:rPr>
                <w:szCs w:val="17"/>
                <w:lang w:eastAsia="en-AU"/>
              </w:rPr>
              <w:t>1,362</w:t>
            </w:r>
          </w:p>
        </w:tc>
        <w:tc>
          <w:tcPr>
            <w:tcW w:w="1701" w:type="dxa"/>
            <w:noWrap/>
            <w:hideMark/>
          </w:tcPr>
          <w:p w14:paraId="250206DF"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32A693A" w14:textId="77777777" w:rsidTr="003061C9">
        <w:tc>
          <w:tcPr>
            <w:tcW w:w="3119" w:type="dxa"/>
            <w:noWrap/>
            <w:hideMark/>
          </w:tcPr>
          <w:p w14:paraId="5A64A890" w14:textId="77777777" w:rsidR="00AA2483" w:rsidRPr="00AA2483" w:rsidRDefault="00AA2483" w:rsidP="00AA2483">
            <w:pPr>
              <w:spacing w:before="20" w:after="20"/>
              <w:rPr>
                <w:szCs w:val="17"/>
                <w:lang w:eastAsia="en-AU"/>
              </w:rPr>
            </w:pPr>
            <w:r w:rsidRPr="00AA2483">
              <w:rPr>
                <w:szCs w:val="17"/>
              </w:rPr>
              <w:t xml:space="preserve">POWYER-TAYLOR, Daniel John </w:t>
            </w:r>
            <w:proofErr w:type="spellStart"/>
            <w:r w:rsidRPr="00AA2483">
              <w:rPr>
                <w:szCs w:val="17"/>
              </w:rPr>
              <w:t>Lae</w:t>
            </w:r>
            <w:proofErr w:type="spellEnd"/>
          </w:p>
        </w:tc>
        <w:tc>
          <w:tcPr>
            <w:tcW w:w="1843" w:type="dxa"/>
            <w:noWrap/>
            <w:hideMark/>
          </w:tcPr>
          <w:p w14:paraId="62A38B94" w14:textId="77777777" w:rsidR="00AA2483" w:rsidRPr="00AA2483" w:rsidRDefault="00AA2483" w:rsidP="00AA2483">
            <w:pPr>
              <w:spacing w:before="20" w:after="20"/>
              <w:ind w:right="602"/>
              <w:jc w:val="right"/>
              <w:rPr>
                <w:szCs w:val="17"/>
                <w:lang w:eastAsia="en-AU"/>
              </w:rPr>
            </w:pPr>
            <w:r w:rsidRPr="00AA2483">
              <w:rPr>
                <w:szCs w:val="17"/>
                <w:lang w:eastAsia="en-AU"/>
              </w:rPr>
              <w:t>474</w:t>
            </w:r>
          </w:p>
        </w:tc>
        <w:tc>
          <w:tcPr>
            <w:tcW w:w="1701" w:type="dxa"/>
            <w:noWrap/>
            <w:hideMark/>
          </w:tcPr>
          <w:p w14:paraId="372EA2DA" w14:textId="77777777" w:rsidR="00AA2483" w:rsidRPr="00AA2483" w:rsidRDefault="00AA2483" w:rsidP="00AA2483">
            <w:pPr>
              <w:spacing w:before="20" w:after="20"/>
              <w:jc w:val="center"/>
              <w:rPr>
                <w:szCs w:val="17"/>
                <w:lang w:eastAsia="en-AU"/>
              </w:rPr>
            </w:pPr>
          </w:p>
        </w:tc>
      </w:tr>
      <w:tr w:rsidR="00AA2483" w:rsidRPr="00AA2483" w14:paraId="153AEE3B" w14:textId="77777777" w:rsidTr="003061C9">
        <w:tc>
          <w:tcPr>
            <w:tcW w:w="3119" w:type="dxa"/>
            <w:noWrap/>
            <w:hideMark/>
          </w:tcPr>
          <w:p w14:paraId="5D139C5A" w14:textId="77777777" w:rsidR="00AA2483" w:rsidRPr="00AA2483" w:rsidRDefault="00AA2483" w:rsidP="00AA2483">
            <w:pPr>
              <w:spacing w:before="20" w:after="20"/>
              <w:rPr>
                <w:szCs w:val="17"/>
                <w:lang w:eastAsia="en-AU"/>
              </w:rPr>
            </w:pPr>
            <w:r w:rsidRPr="00AA2483">
              <w:rPr>
                <w:szCs w:val="17"/>
              </w:rPr>
              <w:t>HOWDEN, Belinda</w:t>
            </w:r>
          </w:p>
        </w:tc>
        <w:tc>
          <w:tcPr>
            <w:tcW w:w="1843" w:type="dxa"/>
            <w:noWrap/>
            <w:hideMark/>
          </w:tcPr>
          <w:p w14:paraId="54621112" w14:textId="77777777" w:rsidR="00AA2483" w:rsidRPr="00AA2483" w:rsidRDefault="00AA2483" w:rsidP="00AA2483">
            <w:pPr>
              <w:spacing w:before="20" w:after="20"/>
              <w:ind w:right="602"/>
              <w:jc w:val="right"/>
              <w:rPr>
                <w:szCs w:val="17"/>
                <w:lang w:eastAsia="en-AU"/>
              </w:rPr>
            </w:pPr>
            <w:r w:rsidRPr="00AA2483">
              <w:rPr>
                <w:szCs w:val="17"/>
                <w:lang w:eastAsia="en-AU"/>
              </w:rPr>
              <w:t>368</w:t>
            </w:r>
          </w:p>
        </w:tc>
        <w:tc>
          <w:tcPr>
            <w:tcW w:w="1701" w:type="dxa"/>
            <w:noWrap/>
            <w:hideMark/>
          </w:tcPr>
          <w:p w14:paraId="5135BA5A" w14:textId="77777777" w:rsidR="00AA2483" w:rsidRPr="00AA2483" w:rsidRDefault="00AA2483" w:rsidP="00AA2483">
            <w:pPr>
              <w:spacing w:before="20" w:after="20"/>
              <w:jc w:val="center"/>
              <w:rPr>
                <w:szCs w:val="17"/>
                <w:lang w:eastAsia="en-AU"/>
              </w:rPr>
            </w:pPr>
          </w:p>
        </w:tc>
      </w:tr>
      <w:tr w:rsidR="00AA2483" w:rsidRPr="00AA2483" w14:paraId="4E5B3597" w14:textId="77777777" w:rsidTr="003061C9">
        <w:tc>
          <w:tcPr>
            <w:tcW w:w="3119" w:type="dxa"/>
            <w:noWrap/>
            <w:hideMark/>
          </w:tcPr>
          <w:p w14:paraId="10D2179E" w14:textId="77777777" w:rsidR="00AA2483" w:rsidRPr="00AA2483" w:rsidRDefault="00AA2483" w:rsidP="00AA2483">
            <w:pPr>
              <w:spacing w:before="20" w:after="20"/>
              <w:rPr>
                <w:szCs w:val="17"/>
                <w:lang w:eastAsia="en-AU"/>
              </w:rPr>
            </w:pPr>
            <w:r w:rsidRPr="00AA2483">
              <w:rPr>
                <w:szCs w:val="17"/>
              </w:rPr>
              <w:t>BROWN, Sandra K</w:t>
            </w:r>
          </w:p>
        </w:tc>
        <w:tc>
          <w:tcPr>
            <w:tcW w:w="1843" w:type="dxa"/>
            <w:noWrap/>
            <w:hideMark/>
          </w:tcPr>
          <w:p w14:paraId="66E0B521" w14:textId="77777777" w:rsidR="00AA2483" w:rsidRPr="00AA2483" w:rsidRDefault="00AA2483" w:rsidP="00AA2483">
            <w:pPr>
              <w:spacing w:before="20" w:after="20"/>
              <w:ind w:right="602"/>
              <w:jc w:val="right"/>
              <w:rPr>
                <w:szCs w:val="17"/>
                <w:lang w:eastAsia="en-AU"/>
              </w:rPr>
            </w:pPr>
            <w:r w:rsidRPr="00AA2483">
              <w:rPr>
                <w:szCs w:val="17"/>
                <w:lang w:eastAsia="en-AU"/>
              </w:rPr>
              <w:t>695</w:t>
            </w:r>
          </w:p>
        </w:tc>
        <w:tc>
          <w:tcPr>
            <w:tcW w:w="1701" w:type="dxa"/>
            <w:noWrap/>
            <w:hideMark/>
          </w:tcPr>
          <w:p w14:paraId="55919DAF" w14:textId="77777777" w:rsidR="00AA2483" w:rsidRPr="00AA2483" w:rsidRDefault="00AA2483" w:rsidP="00AA2483">
            <w:pPr>
              <w:spacing w:before="20" w:after="20"/>
              <w:jc w:val="center"/>
              <w:rPr>
                <w:szCs w:val="17"/>
                <w:lang w:eastAsia="en-AU"/>
              </w:rPr>
            </w:pPr>
          </w:p>
        </w:tc>
      </w:tr>
      <w:tr w:rsidR="00AA2483" w:rsidRPr="00AA2483" w14:paraId="267FD339" w14:textId="77777777" w:rsidTr="003061C9">
        <w:tc>
          <w:tcPr>
            <w:tcW w:w="3119" w:type="dxa"/>
            <w:noWrap/>
            <w:hideMark/>
          </w:tcPr>
          <w:p w14:paraId="1C23B4BB" w14:textId="77777777" w:rsidR="00AA2483" w:rsidRPr="00AA2483" w:rsidRDefault="00AA2483" w:rsidP="00AA2483">
            <w:pPr>
              <w:spacing w:before="20" w:after="20"/>
              <w:rPr>
                <w:szCs w:val="17"/>
                <w:lang w:eastAsia="en-AU"/>
              </w:rPr>
            </w:pPr>
            <w:r w:rsidRPr="00AA2483">
              <w:rPr>
                <w:szCs w:val="17"/>
              </w:rPr>
              <w:t>O’BRIEN, Michael</w:t>
            </w:r>
          </w:p>
        </w:tc>
        <w:tc>
          <w:tcPr>
            <w:tcW w:w="1843" w:type="dxa"/>
            <w:noWrap/>
            <w:hideMark/>
          </w:tcPr>
          <w:p w14:paraId="20D9195E" w14:textId="77777777" w:rsidR="00AA2483" w:rsidRPr="00AA2483" w:rsidRDefault="00AA2483" w:rsidP="00AA2483">
            <w:pPr>
              <w:spacing w:before="20" w:after="20"/>
              <w:ind w:right="602"/>
              <w:jc w:val="right"/>
              <w:rPr>
                <w:szCs w:val="17"/>
                <w:lang w:eastAsia="en-AU"/>
              </w:rPr>
            </w:pPr>
            <w:r w:rsidRPr="00AA2483">
              <w:rPr>
                <w:szCs w:val="17"/>
                <w:lang w:eastAsia="en-AU"/>
              </w:rPr>
              <w:t>471</w:t>
            </w:r>
          </w:p>
        </w:tc>
        <w:tc>
          <w:tcPr>
            <w:tcW w:w="1701" w:type="dxa"/>
            <w:noWrap/>
            <w:hideMark/>
          </w:tcPr>
          <w:p w14:paraId="43AEDDCD" w14:textId="77777777" w:rsidR="00AA2483" w:rsidRPr="00AA2483" w:rsidRDefault="00AA2483" w:rsidP="00AA2483">
            <w:pPr>
              <w:spacing w:before="20" w:after="20"/>
              <w:jc w:val="center"/>
              <w:rPr>
                <w:szCs w:val="17"/>
                <w:lang w:eastAsia="en-AU"/>
              </w:rPr>
            </w:pPr>
          </w:p>
        </w:tc>
      </w:tr>
      <w:tr w:rsidR="00AA2483" w:rsidRPr="00AA2483" w14:paraId="4618AF29" w14:textId="77777777" w:rsidTr="003061C9">
        <w:tc>
          <w:tcPr>
            <w:tcW w:w="3119" w:type="dxa"/>
            <w:noWrap/>
            <w:hideMark/>
          </w:tcPr>
          <w:p w14:paraId="10D6EBB4" w14:textId="77777777" w:rsidR="00AA2483" w:rsidRPr="00AA2483" w:rsidRDefault="00AA2483" w:rsidP="00AA2483">
            <w:pPr>
              <w:spacing w:before="20" w:after="20"/>
              <w:rPr>
                <w:szCs w:val="17"/>
                <w:lang w:eastAsia="en-AU"/>
              </w:rPr>
            </w:pPr>
            <w:r w:rsidRPr="00AA2483">
              <w:rPr>
                <w:szCs w:val="17"/>
              </w:rPr>
              <w:t>RILETT, Kevin</w:t>
            </w:r>
          </w:p>
        </w:tc>
        <w:tc>
          <w:tcPr>
            <w:tcW w:w="1843" w:type="dxa"/>
            <w:noWrap/>
            <w:hideMark/>
          </w:tcPr>
          <w:p w14:paraId="201D227F" w14:textId="77777777" w:rsidR="00AA2483" w:rsidRPr="00AA2483" w:rsidRDefault="00AA2483" w:rsidP="00AA2483">
            <w:pPr>
              <w:spacing w:before="20" w:after="20"/>
              <w:ind w:right="602"/>
              <w:jc w:val="right"/>
              <w:rPr>
                <w:szCs w:val="17"/>
                <w:lang w:eastAsia="en-AU"/>
              </w:rPr>
            </w:pPr>
            <w:r w:rsidRPr="00AA2483">
              <w:rPr>
                <w:szCs w:val="17"/>
                <w:lang w:eastAsia="en-AU"/>
              </w:rPr>
              <w:t>983</w:t>
            </w:r>
          </w:p>
        </w:tc>
        <w:tc>
          <w:tcPr>
            <w:tcW w:w="1701" w:type="dxa"/>
            <w:noWrap/>
            <w:hideMark/>
          </w:tcPr>
          <w:p w14:paraId="18C12E4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D1E3F93" w14:textId="77777777" w:rsidTr="003061C9">
        <w:tc>
          <w:tcPr>
            <w:tcW w:w="3119" w:type="dxa"/>
            <w:noWrap/>
            <w:hideMark/>
          </w:tcPr>
          <w:p w14:paraId="3C04842C" w14:textId="77777777" w:rsidR="00AA2483" w:rsidRPr="00AA2483" w:rsidRDefault="00AA2483" w:rsidP="00AA2483">
            <w:pPr>
              <w:spacing w:before="20" w:after="40"/>
              <w:rPr>
                <w:szCs w:val="17"/>
                <w:lang w:eastAsia="en-AU"/>
              </w:rPr>
            </w:pPr>
            <w:r w:rsidRPr="00AA2483">
              <w:rPr>
                <w:szCs w:val="17"/>
              </w:rPr>
              <w:t>HOCKING, Debra</w:t>
            </w:r>
          </w:p>
        </w:tc>
        <w:tc>
          <w:tcPr>
            <w:tcW w:w="1843" w:type="dxa"/>
            <w:noWrap/>
            <w:hideMark/>
          </w:tcPr>
          <w:p w14:paraId="144F6261" w14:textId="77777777" w:rsidR="00AA2483" w:rsidRPr="00AA2483" w:rsidRDefault="00AA2483" w:rsidP="00AA2483">
            <w:pPr>
              <w:spacing w:before="20" w:after="20"/>
              <w:ind w:right="602"/>
              <w:jc w:val="right"/>
              <w:rPr>
                <w:szCs w:val="17"/>
                <w:lang w:eastAsia="en-AU"/>
              </w:rPr>
            </w:pPr>
            <w:r w:rsidRPr="00AA2483">
              <w:rPr>
                <w:szCs w:val="17"/>
                <w:lang w:eastAsia="en-AU"/>
              </w:rPr>
              <w:t>491</w:t>
            </w:r>
          </w:p>
        </w:tc>
        <w:tc>
          <w:tcPr>
            <w:tcW w:w="1701" w:type="dxa"/>
            <w:noWrap/>
            <w:hideMark/>
          </w:tcPr>
          <w:p w14:paraId="447DE746" w14:textId="77777777" w:rsidR="00AA2483" w:rsidRPr="00AA2483" w:rsidRDefault="00AA2483" w:rsidP="00AA2483">
            <w:pPr>
              <w:spacing w:before="20" w:after="20"/>
              <w:jc w:val="center"/>
              <w:rPr>
                <w:szCs w:val="17"/>
                <w:lang w:eastAsia="en-AU"/>
              </w:rPr>
            </w:pPr>
          </w:p>
        </w:tc>
      </w:tr>
    </w:tbl>
    <w:p w14:paraId="7C79A764" w14:textId="77777777" w:rsidR="00AA2483" w:rsidRPr="00AA2483" w:rsidRDefault="00AA2483" w:rsidP="00AA2483">
      <w:pPr>
        <w:spacing w:before="80"/>
        <w:rPr>
          <w:b/>
          <w:bCs/>
          <w:szCs w:val="17"/>
          <w:lang w:val="en-US"/>
        </w:rPr>
      </w:pPr>
      <w:r w:rsidRPr="00AA2483">
        <w:rPr>
          <w:b/>
          <w:bCs/>
          <w:szCs w:val="17"/>
          <w:lang w:val="en-US"/>
        </w:rPr>
        <w:t>Thalassa Ward, 2 vacancies</w:t>
      </w:r>
    </w:p>
    <w:p w14:paraId="6217A1FC" w14:textId="77777777" w:rsidR="00AA2483" w:rsidRPr="00AA2483" w:rsidRDefault="00AA2483" w:rsidP="00AA2483">
      <w:pPr>
        <w:spacing w:after="0"/>
        <w:rPr>
          <w:szCs w:val="17"/>
        </w:rPr>
      </w:pPr>
      <w:r w:rsidRPr="00AA2483">
        <w:rPr>
          <w:szCs w:val="17"/>
        </w:rPr>
        <w:t>Formal Ballot Papers: 5,120</w:t>
      </w:r>
    </w:p>
    <w:p w14:paraId="3FAE27B9" w14:textId="77777777" w:rsidR="00AA2483" w:rsidRPr="00AA2483" w:rsidRDefault="00AA2483" w:rsidP="00AA2483">
      <w:pPr>
        <w:spacing w:after="0"/>
        <w:rPr>
          <w:szCs w:val="17"/>
        </w:rPr>
      </w:pPr>
      <w:r w:rsidRPr="00AA2483">
        <w:rPr>
          <w:szCs w:val="17"/>
        </w:rPr>
        <w:t>Informal Ballot Papers: 218</w:t>
      </w:r>
    </w:p>
    <w:p w14:paraId="1736C29F" w14:textId="77777777" w:rsidR="00AA2483" w:rsidRPr="00AA2483" w:rsidRDefault="00AA2483" w:rsidP="00AA2483">
      <w:pPr>
        <w:rPr>
          <w:szCs w:val="17"/>
        </w:rPr>
      </w:pPr>
      <w:r w:rsidRPr="00AA2483">
        <w:rPr>
          <w:szCs w:val="17"/>
        </w:rPr>
        <w:t>Quota: 1,707</w:t>
      </w:r>
    </w:p>
    <w:tbl>
      <w:tblPr>
        <w:tblStyle w:val="Gazettetable"/>
        <w:tblW w:w="6662" w:type="dxa"/>
        <w:tblLook w:val="04A0" w:firstRow="1" w:lastRow="0" w:firstColumn="1" w:lastColumn="0" w:noHBand="0" w:noVBand="1"/>
      </w:tblPr>
      <w:tblGrid>
        <w:gridCol w:w="3118"/>
        <w:gridCol w:w="1843"/>
        <w:gridCol w:w="1701"/>
      </w:tblGrid>
      <w:tr w:rsidR="00AA2483" w:rsidRPr="00AA2483" w14:paraId="164F9C0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AD4FC2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7D9DBA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BCB6E3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C212BA4" w14:textId="77777777" w:rsidTr="003061C9">
        <w:tc>
          <w:tcPr>
            <w:tcW w:w="3118" w:type="dxa"/>
            <w:noWrap/>
            <w:hideMark/>
          </w:tcPr>
          <w:p w14:paraId="0720A769" w14:textId="77777777" w:rsidR="00AA2483" w:rsidRPr="00AA2483" w:rsidRDefault="00AA2483" w:rsidP="00AA2483">
            <w:pPr>
              <w:spacing w:before="20" w:after="20"/>
              <w:rPr>
                <w:szCs w:val="17"/>
                <w:lang w:eastAsia="en-AU"/>
              </w:rPr>
            </w:pPr>
            <w:r w:rsidRPr="00AA2483">
              <w:rPr>
                <w:szCs w:val="17"/>
              </w:rPr>
              <w:t>EATON, Geoff</w:t>
            </w:r>
          </w:p>
        </w:tc>
        <w:tc>
          <w:tcPr>
            <w:tcW w:w="1843" w:type="dxa"/>
            <w:noWrap/>
            <w:hideMark/>
          </w:tcPr>
          <w:p w14:paraId="0AC320D8" w14:textId="77777777" w:rsidR="00AA2483" w:rsidRPr="00AA2483" w:rsidRDefault="00AA2483" w:rsidP="00AA2483">
            <w:pPr>
              <w:spacing w:before="20" w:after="20"/>
              <w:ind w:right="602"/>
              <w:jc w:val="right"/>
              <w:rPr>
                <w:szCs w:val="17"/>
                <w:lang w:eastAsia="en-AU"/>
              </w:rPr>
            </w:pPr>
            <w:r w:rsidRPr="00AA2483">
              <w:rPr>
                <w:szCs w:val="17"/>
                <w:lang w:eastAsia="en-AU"/>
              </w:rPr>
              <w:t>1,717</w:t>
            </w:r>
          </w:p>
        </w:tc>
        <w:tc>
          <w:tcPr>
            <w:tcW w:w="1701" w:type="dxa"/>
            <w:noWrap/>
            <w:hideMark/>
          </w:tcPr>
          <w:p w14:paraId="7ACFACB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2EDCDE56" w14:textId="77777777" w:rsidTr="003061C9">
        <w:tc>
          <w:tcPr>
            <w:tcW w:w="3118" w:type="dxa"/>
            <w:noWrap/>
            <w:hideMark/>
          </w:tcPr>
          <w:p w14:paraId="6F93F988" w14:textId="77777777" w:rsidR="00AA2483" w:rsidRPr="00AA2483" w:rsidRDefault="00AA2483" w:rsidP="00AA2483">
            <w:pPr>
              <w:spacing w:before="20" w:after="20"/>
              <w:rPr>
                <w:szCs w:val="17"/>
                <w:lang w:eastAsia="en-AU"/>
              </w:rPr>
            </w:pPr>
            <w:r w:rsidRPr="00AA2483">
              <w:rPr>
                <w:szCs w:val="17"/>
              </w:rPr>
              <w:t>PHOTAKIS, John</w:t>
            </w:r>
          </w:p>
        </w:tc>
        <w:tc>
          <w:tcPr>
            <w:tcW w:w="1843" w:type="dxa"/>
            <w:noWrap/>
            <w:hideMark/>
          </w:tcPr>
          <w:p w14:paraId="1AD8D723" w14:textId="77777777" w:rsidR="00AA2483" w:rsidRPr="00AA2483" w:rsidRDefault="00AA2483" w:rsidP="00AA2483">
            <w:pPr>
              <w:spacing w:before="20" w:after="20"/>
              <w:ind w:right="602"/>
              <w:jc w:val="right"/>
              <w:rPr>
                <w:szCs w:val="17"/>
                <w:lang w:eastAsia="en-AU"/>
              </w:rPr>
            </w:pPr>
            <w:r w:rsidRPr="00AA2483">
              <w:rPr>
                <w:szCs w:val="17"/>
                <w:lang w:eastAsia="en-AU"/>
              </w:rPr>
              <w:t>952</w:t>
            </w:r>
          </w:p>
        </w:tc>
        <w:tc>
          <w:tcPr>
            <w:tcW w:w="1701" w:type="dxa"/>
            <w:noWrap/>
            <w:hideMark/>
          </w:tcPr>
          <w:p w14:paraId="0BC20F98" w14:textId="77777777" w:rsidR="00AA2483" w:rsidRPr="00AA2483" w:rsidRDefault="00AA2483" w:rsidP="00AA2483">
            <w:pPr>
              <w:spacing w:before="20" w:after="20"/>
              <w:jc w:val="center"/>
              <w:rPr>
                <w:szCs w:val="17"/>
                <w:lang w:eastAsia="en-AU"/>
              </w:rPr>
            </w:pPr>
          </w:p>
        </w:tc>
      </w:tr>
      <w:tr w:rsidR="00AA2483" w:rsidRPr="00AA2483" w14:paraId="36C88460" w14:textId="77777777" w:rsidTr="003061C9">
        <w:tc>
          <w:tcPr>
            <w:tcW w:w="3118" w:type="dxa"/>
            <w:noWrap/>
            <w:hideMark/>
          </w:tcPr>
          <w:p w14:paraId="6A4A51D8" w14:textId="77777777" w:rsidR="00AA2483" w:rsidRPr="00AA2483" w:rsidRDefault="00AA2483" w:rsidP="00AA2483">
            <w:pPr>
              <w:spacing w:before="20" w:after="20"/>
              <w:rPr>
                <w:szCs w:val="17"/>
                <w:lang w:eastAsia="en-AU"/>
              </w:rPr>
            </w:pPr>
            <w:r w:rsidRPr="00AA2483">
              <w:rPr>
                <w:szCs w:val="17"/>
              </w:rPr>
              <w:t>ROCHFORD, Helen</w:t>
            </w:r>
          </w:p>
        </w:tc>
        <w:tc>
          <w:tcPr>
            <w:tcW w:w="1843" w:type="dxa"/>
            <w:noWrap/>
            <w:hideMark/>
          </w:tcPr>
          <w:p w14:paraId="4032CC0C" w14:textId="77777777" w:rsidR="00AA2483" w:rsidRPr="00AA2483" w:rsidRDefault="00AA2483" w:rsidP="00AA2483">
            <w:pPr>
              <w:spacing w:before="20" w:after="20"/>
              <w:ind w:right="602"/>
              <w:jc w:val="right"/>
              <w:rPr>
                <w:szCs w:val="17"/>
                <w:lang w:eastAsia="en-AU"/>
              </w:rPr>
            </w:pPr>
            <w:r w:rsidRPr="00AA2483">
              <w:rPr>
                <w:szCs w:val="17"/>
                <w:lang w:eastAsia="en-AU"/>
              </w:rPr>
              <w:t>496</w:t>
            </w:r>
          </w:p>
        </w:tc>
        <w:tc>
          <w:tcPr>
            <w:tcW w:w="1701" w:type="dxa"/>
            <w:noWrap/>
            <w:hideMark/>
          </w:tcPr>
          <w:p w14:paraId="77CAB682" w14:textId="77777777" w:rsidR="00AA2483" w:rsidRPr="00AA2483" w:rsidRDefault="00AA2483" w:rsidP="00AA2483">
            <w:pPr>
              <w:spacing w:before="20" w:after="20"/>
              <w:jc w:val="center"/>
              <w:rPr>
                <w:szCs w:val="17"/>
                <w:lang w:eastAsia="en-AU"/>
              </w:rPr>
            </w:pPr>
          </w:p>
        </w:tc>
      </w:tr>
      <w:tr w:rsidR="00AA2483" w:rsidRPr="00AA2483" w14:paraId="04A10D39" w14:textId="77777777" w:rsidTr="003061C9">
        <w:tc>
          <w:tcPr>
            <w:tcW w:w="3118" w:type="dxa"/>
            <w:noWrap/>
            <w:hideMark/>
          </w:tcPr>
          <w:p w14:paraId="458B2720" w14:textId="77777777" w:rsidR="00AA2483" w:rsidRPr="00AA2483" w:rsidRDefault="00AA2483" w:rsidP="00AA2483">
            <w:pPr>
              <w:spacing w:before="20" w:after="20"/>
              <w:rPr>
                <w:szCs w:val="17"/>
                <w:lang w:eastAsia="en-AU"/>
              </w:rPr>
            </w:pPr>
            <w:r w:rsidRPr="00AA2483">
              <w:rPr>
                <w:szCs w:val="17"/>
              </w:rPr>
              <w:t>HARLEY, Ilona</w:t>
            </w:r>
          </w:p>
        </w:tc>
        <w:tc>
          <w:tcPr>
            <w:tcW w:w="1843" w:type="dxa"/>
            <w:noWrap/>
            <w:hideMark/>
          </w:tcPr>
          <w:p w14:paraId="0668BEB6" w14:textId="77777777" w:rsidR="00AA2483" w:rsidRPr="00AA2483" w:rsidRDefault="00AA2483" w:rsidP="00AA2483">
            <w:pPr>
              <w:spacing w:before="20" w:after="20"/>
              <w:ind w:right="602"/>
              <w:jc w:val="right"/>
              <w:rPr>
                <w:szCs w:val="17"/>
                <w:lang w:eastAsia="en-AU"/>
              </w:rPr>
            </w:pPr>
            <w:r w:rsidRPr="00AA2483">
              <w:rPr>
                <w:szCs w:val="17"/>
                <w:lang w:eastAsia="en-AU"/>
              </w:rPr>
              <w:t>424</w:t>
            </w:r>
          </w:p>
        </w:tc>
        <w:tc>
          <w:tcPr>
            <w:tcW w:w="1701" w:type="dxa"/>
            <w:noWrap/>
            <w:hideMark/>
          </w:tcPr>
          <w:p w14:paraId="7B68F58D" w14:textId="77777777" w:rsidR="00AA2483" w:rsidRPr="00AA2483" w:rsidRDefault="00AA2483" w:rsidP="00AA2483">
            <w:pPr>
              <w:spacing w:before="20" w:after="20"/>
              <w:jc w:val="center"/>
              <w:rPr>
                <w:szCs w:val="17"/>
                <w:lang w:eastAsia="en-AU"/>
              </w:rPr>
            </w:pPr>
          </w:p>
        </w:tc>
      </w:tr>
      <w:tr w:rsidR="00AA2483" w:rsidRPr="00AA2483" w14:paraId="250D2F43" w14:textId="77777777" w:rsidTr="003061C9">
        <w:tc>
          <w:tcPr>
            <w:tcW w:w="3118" w:type="dxa"/>
            <w:noWrap/>
            <w:hideMark/>
          </w:tcPr>
          <w:p w14:paraId="318505DF" w14:textId="77777777" w:rsidR="00AA2483" w:rsidRPr="00AA2483" w:rsidRDefault="00AA2483" w:rsidP="00AA2483">
            <w:pPr>
              <w:spacing w:before="20" w:after="20"/>
              <w:rPr>
                <w:szCs w:val="17"/>
                <w:lang w:eastAsia="en-AU"/>
              </w:rPr>
            </w:pPr>
            <w:r w:rsidRPr="00AA2483">
              <w:rPr>
                <w:szCs w:val="17"/>
              </w:rPr>
              <w:t>CHABREL, Philip</w:t>
            </w:r>
          </w:p>
        </w:tc>
        <w:tc>
          <w:tcPr>
            <w:tcW w:w="1843" w:type="dxa"/>
            <w:noWrap/>
            <w:hideMark/>
          </w:tcPr>
          <w:p w14:paraId="573EFE66" w14:textId="77777777" w:rsidR="00AA2483" w:rsidRPr="00AA2483" w:rsidRDefault="00AA2483" w:rsidP="00AA2483">
            <w:pPr>
              <w:spacing w:before="20" w:after="20"/>
              <w:ind w:right="602"/>
              <w:jc w:val="right"/>
              <w:rPr>
                <w:szCs w:val="17"/>
                <w:lang w:eastAsia="en-AU"/>
              </w:rPr>
            </w:pPr>
            <w:r w:rsidRPr="00AA2483">
              <w:rPr>
                <w:szCs w:val="17"/>
                <w:lang w:eastAsia="en-AU"/>
              </w:rPr>
              <w:t>536</w:t>
            </w:r>
          </w:p>
        </w:tc>
        <w:tc>
          <w:tcPr>
            <w:tcW w:w="1701" w:type="dxa"/>
            <w:noWrap/>
            <w:hideMark/>
          </w:tcPr>
          <w:p w14:paraId="26B26659" w14:textId="77777777" w:rsidR="00AA2483" w:rsidRPr="00AA2483" w:rsidRDefault="00AA2483" w:rsidP="00AA2483">
            <w:pPr>
              <w:spacing w:before="20" w:after="20"/>
              <w:jc w:val="center"/>
              <w:rPr>
                <w:szCs w:val="17"/>
                <w:lang w:eastAsia="en-AU"/>
              </w:rPr>
            </w:pPr>
          </w:p>
        </w:tc>
      </w:tr>
      <w:tr w:rsidR="00AA2483" w:rsidRPr="00AA2483" w14:paraId="08A05A31" w14:textId="77777777" w:rsidTr="003061C9">
        <w:tc>
          <w:tcPr>
            <w:tcW w:w="3118" w:type="dxa"/>
            <w:noWrap/>
            <w:hideMark/>
          </w:tcPr>
          <w:p w14:paraId="05DAE965" w14:textId="77777777" w:rsidR="00AA2483" w:rsidRPr="00AA2483" w:rsidRDefault="00AA2483" w:rsidP="00AA2483">
            <w:pPr>
              <w:spacing w:before="20" w:after="40"/>
              <w:rPr>
                <w:szCs w:val="17"/>
                <w:lang w:eastAsia="en-AU"/>
              </w:rPr>
            </w:pPr>
            <w:r w:rsidRPr="00AA2483">
              <w:rPr>
                <w:szCs w:val="17"/>
              </w:rPr>
              <w:t>THEMELIOTIS, Marion</w:t>
            </w:r>
          </w:p>
        </w:tc>
        <w:tc>
          <w:tcPr>
            <w:tcW w:w="1843" w:type="dxa"/>
            <w:noWrap/>
            <w:hideMark/>
          </w:tcPr>
          <w:p w14:paraId="3A38892E" w14:textId="77777777" w:rsidR="00AA2483" w:rsidRPr="00AA2483" w:rsidRDefault="00AA2483" w:rsidP="00AA2483">
            <w:pPr>
              <w:spacing w:before="20" w:after="20"/>
              <w:ind w:right="602"/>
              <w:jc w:val="right"/>
              <w:rPr>
                <w:szCs w:val="17"/>
                <w:lang w:eastAsia="en-AU"/>
              </w:rPr>
            </w:pPr>
            <w:r w:rsidRPr="00AA2483">
              <w:rPr>
                <w:szCs w:val="17"/>
                <w:lang w:eastAsia="en-AU"/>
              </w:rPr>
              <w:t>995</w:t>
            </w:r>
          </w:p>
        </w:tc>
        <w:tc>
          <w:tcPr>
            <w:tcW w:w="1701" w:type="dxa"/>
            <w:noWrap/>
            <w:hideMark/>
          </w:tcPr>
          <w:p w14:paraId="25F37A1C"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0AB0D15C" w14:textId="77777777" w:rsidR="00AA2483" w:rsidRPr="00AA2483" w:rsidRDefault="00AA2483" w:rsidP="00AA2483">
      <w:pPr>
        <w:spacing w:before="80"/>
        <w:rPr>
          <w:b/>
          <w:bCs/>
          <w:szCs w:val="17"/>
          <w:lang w:val="en-US"/>
        </w:rPr>
      </w:pPr>
      <w:r w:rsidRPr="00AA2483">
        <w:rPr>
          <w:b/>
          <w:bCs/>
          <w:szCs w:val="17"/>
          <w:lang w:val="en-US"/>
        </w:rPr>
        <w:t>Southern Vales Ward, 2 vacancies</w:t>
      </w:r>
    </w:p>
    <w:p w14:paraId="3C5C7BCE" w14:textId="77777777" w:rsidR="00AA2483" w:rsidRPr="00AA2483" w:rsidRDefault="00AA2483" w:rsidP="00AA2483">
      <w:pPr>
        <w:spacing w:after="0"/>
        <w:rPr>
          <w:szCs w:val="17"/>
        </w:rPr>
      </w:pPr>
      <w:r w:rsidRPr="00AA2483">
        <w:rPr>
          <w:szCs w:val="17"/>
        </w:rPr>
        <w:t>Formal Ballot Papers: 5,184</w:t>
      </w:r>
    </w:p>
    <w:p w14:paraId="43066F51" w14:textId="77777777" w:rsidR="00AA2483" w:rsidRPr="00AA2483" w:rsidRDefault="00AA2483" w:rsidP="00AA2483">
      <w:pPr>
        <w:spacing w:after="0"/>
        <w:rPr>
          <w:szCs w:val="17"/>
        </w:rPr>
      </w:pPr>
      <w:r w:rsidRPr="00AA2483">
        <w:rPr>
          <w:szCs w:val="17"/>
        </w:rPr>
        <w:t>Informal Ballot Papers: 289</w:t>
      </w:r>
    </w:p>
    <w:p w14:paraId="68E95C53" w14:textId="77777777" w:rsidR="00AA2483" w:rsidRPr="00AA2483" w:rsidRDefault="00AA2483" w:rsidP="00AA2483">
      <w:pPr>
        <w:rPr>
          <w:szCs w:val="17"/>
        </w:rPr>
      </w:pPr>
      <w:r w:rsidRPr="00AA2483">
        <w:rPr>
          <w:szCs w:val="17"/>
        </w:rPr>
        <w:t>Quota: 1,729</w:t>
      </w:r>
    </w:p>
    <w:tbl>
      <w:tblPr>
        <w:tblStyle w:val="Gazettetable"/>
        <w:tblW w:w="6662" w:type="dxa"/>
        <w:tblLook w:val="04A0" w:firstRow="1" w:lastRow="0" w:firstColumn="1" w:lastColumn="0" w:noHBand="0" w:noVBand="1"/>
      </w:tblPr>
      <w:tblGrid>
        <w:gridCol w:w="3118"/>
        <w:gridCol w:w="1843"/>
        <w:gridCol w:w="1701"/>
      </w:tblGrid>
      <w:tr w:rsidR="00AA2483" w:rsidRPr="00AA2483" w14:paraId="5BC1A49F" w14:textId="77777777" w:rsidTr="00326105">
        <w:trPr>
          <w:cnfStyle w:val="100000000000" w:firstRow="1" w:lastRow="0" w:firstColumn="0" w:lastColumn="0" w:oddVBand="0" w:evenVBand="0" w:oddHBand="0" w:evenHBand="0" w:firstRowFirstColumn="0" w:firstRowLastColumn="0" w:lastRowFirstColumn="0" w:lastRowLastColumn="0"/>
          <w:tblHeader/>
        </w:trPr>
        <w:tc>
          <w:tcPr>
            <w:tcW w:w="3118" w:type="dxa"/>
            <w:noWrap/>
            <w:hideMark/>
          </w:tcPr>
          <w:p w14:paraId="5B87DD8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64B5EA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47B5D9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A9024A4" w14:textId="77777777" w:rsidTr="003061C9">
        <w:tc>
          <w:tcPr>
            <w:tcW w:w="3118" w:type="dxa"/>
            <w:noWrap/>
            <w:hideMark/>
          </w:tcPr>
          <w:p w14:paraId="2ED547E5" w14:textId="77777777" w:rsidR="00AA2483" w:rsidRPr="00AA2483" w:rsidRDefault="00AA2483" w:rsidP="00AA2483">
            <w:pPr>
              <w:spacing w:before="20" w:after="20"/>
              <w:rPr>
                <w:szCs w:val="17"/>
                <w:lang w:eastAsia="en-AU"/>
              </w:rPr>
            </w:pPr>
            <w:r w:rsidRPr="00AA2483">
              <w:rPr>
                <w:szCs w:val="17"/>
              </w:rPr>
              <w:t>HUMPHRIES, John</w:t>
            </w:r>
          </w:p>
        </w:tc>
        <w:tc>
          <w:tcPr>
            <w:tcW w:w="1843" w:type="dxa"/>
            <w:noWrap/>
            <w:hideMark/>
          </w:tcPr>
          <w:p w14:paraId="4733F7C1" w14:textId="77777777" w:rsidR="00AA2483" w:rsidRPr="00AA2483" w:rsidRDefault="00AA2483" w:rsidP="00AA2483">
            <w:pPr>
              <w:spacing w:before="20" w:after="20"/>
              <w:ind w:right="602"/>
              <w:jc w:val="right"/>
              <w:rPr>
                <w:szCs w:val="17"/>
                <w:lang w:eastAsia="en-AU"/>
              </w:rPr>
            </w:pPr>
            <w:r w:rsidRPr="00AA2483">
              <w:rPr>
                <w:szCs w:val="17"/>
                <w:lang w:eastAsia="en-AU"/>
              </w:rPr>
              <w:t>570</w:t>
            </w:r>
          </w:p>
        </w:tc>
        <w:tc>
          <w:tcPr>
            <w:tcW w:w="1701" w:type="dxa"/>
            <w:noWrap/>
            <w:hideMark/>
          </w:tcPr>
          <w:p w14:paraId="2FB47F9B" w14:textId="77777777" w:rsidR="00AA2483" w:rsidRPr="00AA2483" w:rsidRDefault="00AA2483" w:rsidP="00AA2483">
            <w:pPr>
              <w:spacing w:before="20" w:after="20"/>
              <w:jc w:val="center"/>
              <w:rPr>
                <w:szCs w:val="17"/>
                <w:lang w:eastAsia="en-AU"/>
              </w:rPr>
            </w:pPr>
          </w:p>
        </w:tc>
      </w:tr>
      <w:tr w:rsidR="00AA2483" w:rsidRPr="00AA2483" w14:paraId="18D1D295" w14:textId="77777777" w:rsidTr="003061C9">
        <w:tc>
          <w:tcPr>
            <w:tcW w:w="3118" w:type="dxa"/>
            <w:noWrap/>
            <w:hideMark/>
          </w:tcPr>
          <w:p w14:paraId="46DA7E6C" w14:textId="77777777" w:rsidR="00AA2483" w:rsidRPr="00AA2483" w:rsidRDefault="00AA2483" w:rsidP="00AA2483">
            <w:pPr>
              <w:spacing w:before="20" w:after="20"/>
              <w:rPr>
                <w:szCs w:val="17"/>
                <w:lang w:eastAsia="en-AU"/>
              </w:rPr>
            </w:pPr>
            <w:r w:rsidRPr="00AA2483">
              <w:rPr>
                <w:szCs w:val="17"/>
              </w:rPr>
              <w:t>PRITCHARD, Jordan</w:t>
            </w:r>
          </w:p>
        </w:tc>
        <w:tc>
          <w:tcPr>
            <w:tcW w:w="1843" w:type="dxa"/>
            <w:noWrap/>
            <w:hideMark/>
          </w:tcPr>
          <w:p w14:paraId="4730BCB7" w14:textId="77777777" w:rsidR="00AA2483" w:rsidRPr="00AA2483" w:rsidRDefault="00AA2483" w:rsidP="00AA2483">
            <w:pPr>
              <w:spacing w:before="20" w:after="20"/>
              <w:ind w:right="602"/>
              <w:jc w:val="right"/>
              <w:rPr>
                <w:szCs w:val="17"/>
                <w:lang w:eastAsia="en-AU"/>
              </w:rPr>
            </w:pPr>
            <w:r w:rsidRPr="00AA2483">
              <w:rPr>
                <w:szCs w:val="17"/>
                <w:lang w:eastAsia="en-AU"/>
              </w:rPr>
              <w:t>766</w:t>
            </w:r>
          </w:p>
        </w:tc>
        <w:tc>
          <w:tcPr>
            <w:tcW w:w="1701" w:type="dxa"/>
            <w:noWrap/>
            <w:hideMark/>
          </w:tcPr>
          <w:p w14:paraId="33C49D4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5D9CB43" w14:textId="77777777" w:rsidTr="003061C9">
        <w:tc>
          <w:tcPr>
            <w:tcW w:w="3118" w:type="dxa"/>
            <w:noWrap/>
            <w:hideMark/>
          </w:tcPr>
          <w:p w14:paraId="44885D4B" w14:textId="77777777" w:rsidR="00AA2483" w:rsidRPr="00AA2483" w:rsidRDefault="00AA2483" w:rsidP="00AA2483">
            <w:pPr>
              <w:spacing w:before="20" w:after="20"/>
              <w:rPr>
                <w:szCs w:val="17"/>
                <w:lang w:eastAsia="en-AU"/>
              </w:rPr>
            </w:pPr>
            <w:r w:rsidRPr="00AA2483">
              <w:rPr>
                <w:szCs w:val="17"/>
              </w:rPr>
              <w:t>BELL, Marisa</w:t>
            </w:r>
          </w:p>
        </w:tc>
        <w:tc>
          <w:tcPr>
            <w:tcW w:w="1843" w:type="dxa"/>
            <w:noWrap/>
            <w:hideMark/>
          </w:tcPr>
          <w:p w14:paraId="3E6FE4CE" w14:textId="77777777" w:rsidR="00AA2483" w:rsidRPr="00AA2483" w:rsidRDefault="00AA2483" w:rsidP="00AA2483">
            <w:pPr>
              <w:spacing w:before="20" w:after="20"/>
              <w:ind w:right="602"/>
              <w:jc w:val="right"/>
              <w:rPr>
                <w:szCs w:val="17"/>
                <w:lang w:eastAsia="en-AU"/>
              </w:rPr>
            </w:pPr>
            <w:r w:rsidRPr="00AA2483">
              <w:rPr>
                <w:szCs w:val="17"/>
                <w:lang w:eastAsia="en-AU"/>
              </w:rPr>
              <w:t>1,391</w:t>
            </w:r>
          </w:p>
        </w:tc>
        <w:tc>
          <w:tcPr>
            <w:tcW w:w="1701" w:type="dxa"/>
            <w:noWrap/>
            <w:hideMark/>
          </w:tcPr>
          <w:p w14:paraId="65A99584"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860D3DD" w14:textId="77777777" w:rsidTr="003061C9">
        <w:tc>
          <w:tcPr>
            <w:tcW w:w="3118" w:type="dxa"/>
            <w:noWrap/>
            <w:hideMark/>
          </w:tcPr>
          <w:p w14:paraId="7F5788CD" w14:textId="77777777" w:rsidR="00AA2483" w:rsidRPr="00AA2483" w:rsidRDefault="00AA2483" w:rsidP="00AA2483">
            <w:pPr>
              <w:spacing w:before="20" w:after="20"/>
              <w:rPr>
                <w:szCs w:val="17"/>
                <w:lang w:eastAsia="en-AU"/>
              </w:rPr>
            </w:pPr>
            <w:r w:rsidRPr="00AA2483">
              <w:rPr>
                <w:szCs w:val="17"/>
              </w:rPr>
              <w:t>TASSELL, Wayne</w:t>
            </w:r>
          </w:p>
        </w:tc>
        <w:tc>
          <w:tcPr>
            <w:tcW w:w="1843" w:type="dxa"/>
            <w:noWrap/>
            <w:hideMark/>
          </w:tcPr>
          <w:p w14:paraId="5C281AE7" w14:textId="77777777" w:rsidR="00AA2483" w:rsidRPr="00AA2483" w:rsidRDefault="00AA2483" w:rsidP="00AA2483">
            <w:pPr>
              <w:spacing w:before="20" w:after="20"/>
              <w:ind w:right="602"/>
              <w:jc w:val="right"/>
              <w:rPr>
                <w:szCs w:val="17"/>
                <w:lang w:eastAsia="en-AU"/>
              </w:rPr>
            </w:pPr>
            <w:r w:rsidRPr="00AA2483">
              <w:rPr>
                <w:szCs w:val="17"/>
                <w:lang w:eastAsia="en-AU"/>
              </w:rPr>
              <w:t>355</w:t>
            </w:r>
          </w:p>
        </w:tc>
        <w:tc>
          <w:tcPr>
            <w:tcW w:w="1701" w:type="dxa"/>
            <w:noWrap/>
            <w:hideMark/>
          </w:tcPr>
          <w:p w14:paraId="099D08A2" w14:textId="77777777" w:rsidR="00AA2483" w:rsidRPr="00AA2483" w:rsidRDefault="00AA2483" w:rsidP="00AA2483">
            <w:pPr>
              <w:spacing w:before="20" w:after="20"/>
              <w:jc w:val="center"/>
              <w:rPr>
                <w:szCs w:val="17"/>
                <w:lang w:eastAsia="en-AU"/>
              </w:rPr>
            </w:pPr>
          </w:p>
        </w:tc>
      </w:tr>
      <w:tr w:rsidR="00AA2483" w:rsidRPr="00AA2483" w14:paraId="27BA8310" w14:textId="77777777" w:rsidTr="003061C9">
        <w:tc>
          <w:tcPr>
            <w:tcW w:w="3118" w:type="dxa"/>
            <w:noWrap/>
            <w:hideMark/>
          </w:tcPr>
          <w:p w14:paraId="65ACBB25" w14:textId="77777777" w:rsidR="00AA2483" w:rsidRPr="00AA2483" w:rsidRDefault="00AA2483" w:rsidP="00AA2483">
            <w:pPr>
              <w:spacing w:before="20" w:after="20"/>
              <w:rPr>
                <w:szCs w:val="17"/>
                <w:lang w:eastAsia="en-AU"/>
              </w:rPr>
            </w:pPr>
            <w:r w:rsidRPr="00AA2483">
              <w:rPr>
                <w:szCs w:val="17"/>
              </w:rPr>
              <w:t>FOSSEY, Matthew</w:t>
            </w:r>
          </w:p>
        </w:tc>
        <w:tc>
          <w:tcPr>
            <w:tcW w:w="1843" w:type="dxa"/>
            <w:noWrap/>
            <w:hideMark/>
          </w:tcPr>
          <w:p w14:paraId="2E946FEE" w14:textId="77777777" w:rsidR="00AA2483" w:rsidRPr="00AA2483" w:rsidRDefault="00AA2483" w:rsidP="00AA2483">
            <w:pPr>
              <w:spacing w:before="20" w:after="20"/>
              <w:ind w:right="602"/>
              <w:jc w:val="right"/>
              <w:rPr>
                <w:szCs w:val="17"/>
                <w:lang w:eastAsia="en-AU"/>
              </w:rPr>
            </w:pPr>
            <w:r w:rsidRPr="00AA2483">
              <w:rPr>
                <w:szCs w:val="17"/>
                <w:lang w:eastAsia="en-AU"/>
              </w:rPr>
              <w:t>532</w:t>
            </w:r>
          </w:p>
        </w:tc>
        <w:tc>
          <w:tcPr>
            <w:tcW w:w="1701" w:type="dxa"/>
            <w:noWrap/>
            <w:hideMark/>
          </w:tcPr>
          <w:p w14:paraId="0F96D01C" w14:textId="77777777" w:rsidR="00AA2483" w:rsidRPr="00AA2483" w:rsidRDefault="00AA2483" w:rsidP="00AA2483">
            <w:pPr>
              <w:spacing w:before="20" w:after="20"/>
              <w:jc w:val="center"/>
              <w:rPr>
                <w:szCs w:val="17"/>
                <w:lang w:eastAsia="en-AU"/>
              </w:rPr>
            </w:pPr>
          </w:p>
        </w:tc>
      </w:tr>
      <w:tr w:rsidR="00AA2483" w:rsidRPr="00AA2483" w14:paraId="4F1ABC45" w14:textId="77777777" w:rsidTr="003061C9">
        <w:tc>
          <w:tcPr>
            <w:tcW w:w="3118" w:type="dxa"/>
            <w:noWrap/>
            <w:hideMark/>
          </w:tcPr>
          <w:p w14:paraId="3942BBD4" w14:textId="77777777" w:rsidR="00AA2483" w:rsidRPr="00AA2483" w:rsidRDefault="00AA2483" w:rsidP="00AA2483">
            <w:pPr>
              <w:spacing w:before="20" w:after="20"/>
              <w:rPr>
                <w:szCs w:val="17"/>
                <w:lang w:eastAsia="en-AU"/>
              </w:rPr>
            </w:pPr>
            <w:r w:rsidRPr="00AA2483">
              <w:rPr>
                <w:szCs w:val="17"/>
              </w:rPr>
              <w:t>BAKER, Colin</w:t>
            </w:r>
          </w:p>
        </w:tc>
        <w:tc>
          <w:tcPr>
            <w:tcW w:w="1843" w:type="dxa"/>
            <w:noWrap/>
            <w:hideMark/>
          </w:tcPr>
          <w:p w14:paraId="502C84A3" w14:textId="77777777" w:rsidR="00AA2483" w:rsidRPr="00AA2483" w:rsidRDefault="00AA2483" w:rsidP="00AA2483">
            <w:pPr>
              <w:spacing w:before="20" w:after="20"/>
              <w:ind w:right="602"/>
              <w:jc w:val="right"/>
              <w:rPr>
                <w:szCs w:val="17"/>
                <w:lang w:eastAsia="en-AU"/>
              </w:rPr>
            </w:pPr>
            <w:r w:rsidRPr="00AA2483">
              <w:rPr>
                <w:szCs w:val="17"/>
                <w:lang w:eastAsia="en-AU"/>
              </w:rPr>
              <w:t>401</w:t>
            </w:r>
          </w:p>
        </w:tc>
        <w:tc>
          <w:tcPr>
            <w:tcW w:w="1701" w:type="dxa"/>
            <w:noWrap/>
            <w:hideMark/>
          </w:tcPr>
          <w:p w14:paraId="56E94C23" w14:textId="77777777" w:rsidR="00AA2483" w:rsidRPr="00AA2483" w:rsidRDefault="00AA2483" w:rsidP="00AA2483">
            <w:pPr>
              <w:spacing w:before="20" w:after="20"/>
              <w:jc w:val="center"/>
              <w:rPr>
                <w:szCs w:val="17"/>
                <w:lang w:eastAsia="en-AU"/>
              </w:rPr>
            </w:pPr>
          </w:p>
        </w:tc>
      </w:tr>
      <w:tr w:rsidR="00AA2483" w:rsidRPr="00AA2483" w14:paraId="473D7FA2" w14:textId="77777777" w:rsidTr="003061C9">
        <w:tc>
          <w:tcPr>
            <w:tcW w:w="3118" w:type="dxa"/>
            <w:noWrap/>
            <w:hideMark/>
          </w:tcPr>
          <w:p w14:paraId="4FB58FF0" w14:textId="77777777" w:rsidR="00AA2483" w:rsidRPr="00AA2483" w:rsidRDefault="00AA2483" w:rsidP="00AA2483">
            <w:pPr>
              <w:spacing w:before="20" w:after="20"/>
              <w:rPr>
                <w:szCs w:val="17"/>
                <w:lang w:eastAsia="en-AU"/>
              </w:rPr>
            </w:pPr>
            <w:r w:rsidRPr="00AA2483">
              <w:rPr>
                <w:szCs w:val="17"/>
              </w:rPr>
              <w:t>OLSEN, Wayne</w:t>
            </w:r>
          </w:p>
        </w:tc>
        <w:tc>
          <w:tcPr>
            <w:tcW w:w="1843" w:type="dxa"/>
            <w:noWrap/>
            <w:hideMark/>
          </w:tcPr>
          <w:p w14:paraId="035FC11C" w14:textId="77777777" w:rsidR="00AA2483" w:rsidRPr="00AA2483" w:rsidRDefault="00AA2483" w:rsidP="00AA2483">
            <w:pPr>
              <w:spacing w:before="20" w:after="20"/>
              <w:ind w:right="602"/>
              <w:jc w:val="right"/>
              <w:rPr>
                <w:szCs w:val="17"/>
                <w:lang w:eastAsia="en-AU"/>
              </w:rPr>
            </w:pPr>
            <w:r w:rsidRPr="00AA2483">
              <w:rPr>
                <w:szCs w:val="17"/>
                <w:lang w:eastAsia="en-AU"/>
              </w:rPr>
              <w:t>831</w:t>
            </w:r>
          </w:p>
        </w:tc>
        <w:tc>
          <w:tcPr>
            <w:tcW w:w="1701" w:type="dxa"/>
            <w:noWrap/>
            <w:hideMark/>
          </w:tcPr>
          <w:p w14:paraId="0B7FF743" w14:textId="77777777" w:rsidR="00AA2483" w:rsidRPr="00AA2483" w:rsidRDefault="00AA2483" w:rsidP="00AA2483">
            <w:pPr>
              <w:spacing w:before="20" w:after="20"/>
              <w:jc w:val="center"/>
              <w:rPr>
                <w:szCs w:val="17"/>
                <w:lang w:eastAsia="en-AU"/>
              </w:rPr>
            </w:pPr>
          </w:p>
        </w:tc>
      </w:tr>
      <w:tr w:rsidR="00AA2483" w:rsidRPr="00AA2483" w14:paraId="7AEC96E7" w14:textId="77777777" w:rsidTr="003061C9">
        <w:tc>
          <w:tcPr>
            <w:tcW w:w="3118" w:type="dxa"/>
            <w:noWrap/>
            <w:hideMark/>
          </w:tcPr>
          <w:p w14:paraId="1D564FD5" w14:textId="77777777" w:rsidR="00AA2483" w:rsidRPr="00AA2483" w:rsidRDefault="00AA2483" w:rsidP="00AA2483">
            <w:pPr>
              <w:spacing w:before="20" w:after="40"/>
              <w:rPr>
                <w:szCs w:val="17"/>
                <w:lang w:eastAsia="en-AU"/>
              </w:rPr>
            </w:pPr>
            <w:r w:rsidRPr="00AA2483">
              <w:rPr>
                <w:szCs w:val="17"/>
              </w:rPr>
              <w:t>KILBY, Gail</w:t>
            </w:r>
          </w:p>
        </w:tc>
        <w:tc>
          <w:tcPr>
            <w:tcW w:w="1843" w:type="dxa"/>
            <w:noWrap/>
            <w:hideMark/>
          </w:tcPr>
          <w:p w14:paraId="13415A06" w14:textId="77777777" w:rsidR="00AA2483" w:rsidRPr="00AA2483" w:rsidRDefault="00AA2483" w:rsidP="00AA2483">
            <w:pPr>
              <w:spacing w:before="20" w:after="20"/>
              <w:ind w:right="602"/>
              <w:jc w:val="right"/>
              <w:rPr>
                <w:szCs w:val="17"/>
                <w:lang w:eastAsia="en-AU"/>
              </w:rPr>
            </w:pPr>
            <w:r w:rsidRPr="00AA2483">
              <w:rPr>
                <w:szCs w:val="17"/>
                <w:lang w:eastAsia="en-AU"/>
              </w:rPr>
              <w:t>338</w:t>
            </w:r>
          </w:p>
        </w:tc>
        <w:tc>
          <w:tcPr>
            <w:tcW w:w="1701" w:type="dxa"/>
            <w:noWrap/>
            <w:hideMark/>
          </w:tcPr>
          <w:p w14:paraId="4D276222" w14:textId="77777777" w:rsidR="00AA2483" w:rsidRPr="00AA2483" w:rsidRDefault="00AA2483" w:rsidP="00AA2483">
            <w:pPr>
              <w:spacing w:before="20" w:after="20"/>
              <w:jc w:val="center"/>
              <w:rPr>
                <w:szCs w:val="17"/>
                <w:lang w:eastAsia="en-AU"/>
              </w:rPr>
            </w:pPr>
          </w:p>
        </w:tc>
      </w:tr>
    </w:tbl>
    <w:p w14:paraId="616612FA" w14:textId="77777777" w:rsidR="00AA2483" w:rsidRPr="00AA2483" w:rsidRDefault="00AA2483" w:rsidP="00AA2483">
      <w:pPr>
        <w:spacing w:before="120" w:after="120"/>
        <w:jc w:val="center"/>
        <w:rPr>
          <w:b/>
          <w:bCs/>
          <w:szCs w:val="17"/>
        </w:rPr>
      </w:pPr>
      <w:r w:rsidRPr="00AA2483">
        <w:rPr>
          <w:b/>
          <w:bCs/>
          <w:szCs w:val="17"/>
        </w:rPr>
        <w:t>District Council of Orroroo Carrieton</w:t>
      </w:r>
    </w:p>
    <w:p w14:paraId="23F2F2CA"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6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0781B67E"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A58ED6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099315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0076A32"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D2102BC" w14:textId="77777777" w:rsidTr="003061C9">
        <w:tc>
          <w:tcPr>
            <w:tcW w:w="3118" w:type="dxa"/>
            <w:noWrap/>
            <w:hideMark/>
          </w:tcPr>
          <w:p w14:paraId="1642B2D7" w14:textId="77777777" w:rsidR="00AA2483" w:rsidRPr="00AA2483" w:rsidRDefault="00AA2483" w:rsidP="00AA2483">
            <w:pPr>
              <w:spacing w:before="20" w:after="20"/>
              <w:rPr>
                <w:szCs w:val="17"/>
                <w:lang w:eastAsia="en-AU"/>
              </w:rPr>
            </w:pPr>
            <w:r w:rsidRPr="00AA2483">
              <w:rPr>
                <w:szCs w:val="17"/>
                <w:lang w:eastAsia="en-AU"/>
              </w:rPr>
              <w:t>BOWMAN, Kathie</w:t>
            </w:r>
          </w:p>
        </w:tc>
        <w:tc>
          <w:tcPr>
            <w:tcW w:w="1843" w:type="dxa"/>
            <w:noWrap/>
            <w:hideMark/>
          </w:tcPr>
          <w:p w14:paraId="17D3A0A3"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2CC643BA"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EC035B6" w14:textId="77777777" w:rsidTr="003061C9">
        <w:tc>
          <w:tcPr>
            <w:tcW w:w="3118" w:type="dxa"/>
            <w:noWrap/>
            <w:hideMark/>
          </w:tcPr>
          <w:p w14:paraId="0672C56C" w14:textId="77777777" w:rsidR="00AA2483" w:rsidRPr="00AA2483" w:rsidRDefault="00AA2483" w:rsidP="00AA2483">
            <w:pPr>
              <w:spacing w:before="20" w:after="20"/>
              <w:rPr>
                <w:szCs w:val="17"/>
                <w:lang w:eastAsia="en-AU"/>
              </w:rPr>
            </w:pPr>
            <w:r w:rsidRPr="00AA2483">
              <w:rPr>
                <w:szCs w:val="17"/>
                <w:lang w:eastAsia="en-AU"/>
              </w:rPr>
              <w:t>CHAPMAN, Grant Allan</w:t>
            </w:r>
          </w:p>
        </w:tc>
        <w:tc>
          <w:tcPr>
            <w:tcW w:w="1843" w:type="dxa"/>
            <w:noWrap/>
            <w:hideMark/>
          </w:tcPr>
          <w:p w14:paraId="7C0C773A"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0546F8B7"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2C0F3398" w14:textId="77777777" w:rsidTr="003061C9">
        <w:tc>
          <w:tcPr>
            <w:tcW w:w="3118" w:type="dxa"/>
            <w:noWrap/>
            <w:hideMark/>
          </w:tcPr>
          <w:p w14:paraId="7ED9478D" w14:textId="77777777" w:rsidR="00AA2483" w:rsidRPr="00AA2483" w:rsidRDefault="00AA2483" w:rsidP="00AA2483">
            <w:pPr>
              <w:spacing w:before="20" w:after="20"/>
              <w:rPr>
                <w:szCs w:val="17"/>
                <w:lang w:eastAsia="en-AU"/>
              </w:rPr>
            </w:pPr>
            <w:r w:rsidRPr="00AA2483">
              <w:rPr>
                <w:szCs w:val="17"/>
                <w:lang w:eastAsia="en-AU"/>
              </w:rPr>
              <w:t xml:space="preserve">FORD, </w:t>
            </w:r>
            <w:proofErr w:type="spellStart"/>
            <w:r w:rsidRPr="00AA2483">
              <w:rPr>
                <w:szCs w:val="17"/>
                <w:lang w:eastAsia="en-AU"/>
              </w:rPr>
              <w:t>Joylene</w:t>
            </w:r>
            <w:proofErr w:type="spellEnd"/>
            <w:r w:rsidRPr="00AA2483">
              <w:rPr>
                <w:szCs w:val="17"/>
                <w:lang w:eastAsia="en-AU"/>
              </w:rPr>
              <w:t xml:space="preserve"> Joan</w:t>
            </w:r>
          </w:p>
        </w:tc>
        <w:tc>
          <w:tcPr>
            <w:tcW w:w="1843" w:type="dxa"/>
            <w:noWrap/>
            <w:hideMark/>
          </w:tcPr>
          <w:p w14:paraId="709AF484"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03A35562"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7775D9D8" w14:textId="77777777" w:rsidTr="003061C9">
        <w:tc>
          <w:tcPr>
            <w:tcW w:w="3118" w:type="dxa"/>
            <w:noWrap/>
            <w:hideMark/>
          </w:tcPr>
          <w:p w14:paraId="5E3B2163" w14:textId="77777777" w:rsidR="00AA2483" w:rsidRPr="00AA2483" w:rsidRDefault="00AA2483" w:rsidP="00AA2483">
            <w:pPr>
              <w:spacing w:before="20" w:after="20"/>
              <w:rPr>
                <w:szCs w:val="17"/>
                <w:lang w:eastAsia="en-AU"/>
              </w:rPr>
            </w:pPr>
            <w:r w:rsidRPr="00AA2483">
              <w:rPr>
                <w:szCs w:val="17"/>
                <w:lang w:eastAsia="en-AU"/>
              </w:rPr>
              <w:t>GOEHRING, Ralph</w:t>
            </w:r>
          </w:p>
        </w:tc>
        <w:tc>
          <w:tcPr>
            <w:tcW w:w="1843" w:type="dxa"/>
            <w:noWrap/>
            <w:hideMark/>
          </w:tcPr>
          <w:p w14:paraId="1D7CC4A2"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56904362"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8C3AD23" w14:textId="77777777" w:rsidTr="003061C9">
        <w:tc>
          <w:tcPr>
            <w:tcW w:w="3118" w:type="dxa"/>
            <w:noWrap/>
            <w:hideMark/>
          </w:tcPr>
          <w:p w14:paraId="7F332C1A" w14:textId="77777777" w:rsidR="00AA2483" w:rsidRPr="00AA2483" w:rsidRDefault="00AA2483" w:rsidP="00AA2483">
            <w:pPr>
              <w:spacing w:before="20" w:after="20"/>
              <w:rPr>
                <w:szCs w:val="17"/>
                <w:lang w:eastAsia="en-AU"/>
              </w:rPr>
            </w:pPr>
            <w:r w:rsidRPr="00AA2483">
              <w:rPr>
                <w:szCs w:val="17"/>
                <w:lang w:eastAsia="en-AU"/>
              </w:rPr>
              <w:t>PARKYN, Col (Shorty)</w:t>
            </w:r>
          </w:p>
        </w:tc>
        <w:tc>
          <w:tcPr>
            <w:tcW w:w="1843" w:type="dxa"/>
            <w:noWrap/>
            <w:hideMark/>
          </w:tcPr>
          <w:p w14:paraId="692FCC5E"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69C013C7"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19760880" w14:textId="77777777" w:rsidTr="003061C9">
        <w:tc>
          <w:tcPr>
            <w:tcW w:w="3118" w:type="dxa"/>
            <w:noWrap/>
            <w:hideMark/>
          </w:tcPr>
          <w:p w14:paraId="55D5C425" w14:textId="77777777" w:rsidR="00AA2483" w:rsidRPr="00AA2483" w:rsidRDefault="00AA2483" w:rsidP="00AA2483">
            <w:pPr>
              <w:spacing w:before="20" w:after="40"/>
              <w:rPr>
                <w:szCs w:val="17"/>
                <w:lang w:eastAsia="en-AU"/>
              </w:rPr>
            </w:pPr>
            <w:r w:rsidRPr="00AA2483">
              <w:rPr>
                <w:szCs w:val="17"/>
                <w:lang w:eastAsia="en-AU"/>
              </w:rPr>
              <w:t>WATSON, Jessica</w:t>
            </w:r>
          </w:p>
        </w:tc>
        <w:tc>
          <w:tcPr>
            <w:tcW w:w="1843" w:type="dxa"/>
            <w:noWrap/>
            <w:hideMark/>
          </w:tcPr>
          <w:p w14:paraId="04D2B4A2"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226861A0"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6030D404" w14:textId="77777777" w:rsidR="00AA2483" w:rsidRPr="00AA2483" w:rsidRDefault="00AA2483" w:rsidP="00AA2483">
      <w:pPr>
        <w:spacing w:before="120" w:after="120"/>
        <w:jc w:val="center"/>
        <w:rPr>
          <w:b/>
          <w:bCs/>
          <w:szCs w:val="17"/>
        </w:rPr>
      </w:pPr>
      <w:r w:rsidRPr="00AA2483">
        <w:rPr>
          <w:b/>
          <w:bCs/>
          <w:szCs w:val="17"/>
        </w:rPr>
        <w:t>District Council of Peterborough</w:t>
      </w:r>
    </w:p>
    <w:p w14:paraId="4C427C29" w14:textId="77777777" w:rsidR="00AA2483" w:rsidRPr="00AA2483" w:rsidRDefault="00AA2483" w:rsidP="00AA2483">
      <w:pPr>
        <w:spacing w:before="80"/>
        <w:rPr>
          <w:b/>
          <w:bCs/>
          <w:szCs w:val="17"/>
          <w:lang w:val="en-US"/>
        </w:rPr>
      </w:pPr>
      <w:r w:rsidRPr="00AA2483">
        <w:rPr>
          <w:b/>
          <w:bCs/>
          <w:szCs w:val="17"/>
          <w:lang w:val="en-US"/>
        </w:rPr>
        <w:t>Mayor, 1 vacancy</w:t>
      </w:r>
    </w:p>
    <w:p w14:paraId="2DA22183" w14:textId="77777777" w:rsidR="00AA2483" w:rsidRPr="00AA2483" w:rsidRDefault="00AA2483" w:rsidP="00AA2483">
      <w:pPr>
        <w:spacing w:after="0"/>
        <w:rPr>
          <w:szCs w:val="17"/>
        </w:rPr>
      </w:pPr>
      <w:r w:rsidRPr="00AA2483">
        <w:rPr>
          <w:szCs w:val="17"/>
        </w:rPr>
        <w:t>Formal Ballot Papers: 764</w:t>
      </w:r>
    </w:p>
    <w:p w14:paraId="3FEC78A7" w14:textId="77777777" w:rsidR="00AA2483" w:rsidRPr="00AA2483" w:rsidRDefault="00AA2483" w:rsidP="00AA2483">
      <w:pPr>
        <w:spacing w:after="0"/>
        <w:rPr>
          <w:szCs w:val="17"/>
        </w:rPr>
      </w:pPr>
      <w:r w:rsidRPr="00AA2483">
        <w:rPr>
          <w:szCs w:val="17"/>
        </w:rPr>
        <w:t>Informal Ballot Papers: 2</w:t>
      </w:r>
    </w:p>
    <w:p w14:paraId="6DDD853E" w14:textId="77777777" w:rsidR="00AA2483" w:rsidRPr="00AA2483" w:rsidRDefault="00AA2483" w:rsidP="00AA2483">
      <w:pPr>
        <w:rPr>
          <w:szCs w:val="17"/>
        </w:rPr>
      </w:pPr>
      <w:r w:rsidRPr="00AA2483">
        <w:rPr>
          <w:szCs w:val="17"/>
        </w:rPr>
        <w:t>Quota: 383</w:t>
      </w:r>
    </w:p>
    <w:tbl>
      <w:tblPr>
        <w:tblStyle w:val="Gazettetable"/>
        <w:tblW w:w="6662" w:type="dxa"/>
        <w:tblLook w:val="04A0" w:firstRow="1" w:lastRow="0" w:firstColumn="1" w:lastColumn="0" w:noHBand="0" w:noVBand="1"/>
      </w:tblPr>
      <w:tblGrid>
        <w:gridCol w:w="3118"/>
        <w:gridCol w:w="1843"/>
        <w:gridCol w:w="1701"/>
      </w:tblGrid>
      <w:tr w:rsidR="00AA2483" w:rsidRPr="00AA2483" w14:paraId="55AF038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64D8EE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870765B"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D79689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4E3D7D0" w14:textId="77777777" w:rsidTr="003061C9">
        <w:tc>
          <w:tcPr>
            <w:tcW w:w="3118" w:type="dxa"/>
            <w:noWrap/>
            <w:hideMark/>
          </w:tcPr>
          <w:p w14:paraId="36286B74" w14:textId="77777777" w:rsidR="00AA2483" w:rsidRPr="00AA2483" w:rsidRDefault="00AA2483" w:rsidP="00AA2483">
            <w:pPr>
              <w:spacing w:before="20" w:after="20"/>
              <w:rPr>
                <w:szCs w:val="17"/>
                <w:lang w:eastAsia="en-AU"/>
              </w:rPr>
            </w:pPr>
            <w:r w:rsidRPr="00AA2483">
              <w:rPr>
                <w:szCs w:val="17"/>
                <w:lang w:eastAsia="en-AU"/>
              </w:rPr>
              <w:t>DEAN, Christopher</w:t>
            </w:r>
          </w:p>
        </w:tc>
        <w:tc>
          <w:tcPr>
            <w:tcW w:w="1843" w:type="dxa"/>
            <w:noWrap/>
            <w:hideMark/>
          </w:tcPr>
          <w:p w14:paraId="47AF0733" w14:textId="77777777" w:rsidR="00AA2483" w:rsidRPr="00AA2483" w:rsidRDefault="00AA2483" w:rsidP="00AA2483">
            <w:pPr>
              <w:spacing w:before="20" w:after="20"/>
              <w:ind w:right="602"/>
              <w:jc w:val="right"/>
              <w:rPr>
                <w:szCs w:val="17"/>
                <w:lang w:eastAsia="en-AU"/>
              </w:rPr>
            </w:pPr>
            <w:r w:rsidRPr="00AA2483">
              <w:rPr>
                <w:szCs w:val="17"/>
                <w:lang w:eastAsia="en-AU"/>
              </w:rPr>
              <w:t>198</w:t>
            </w:r>
          </w:p>
        </w:tc>
        <w:tc>
          <w:tcPr>
            <w:tcW w:w="1701" w:type="dxa"/>
            <w:noWrap/>
            <w:hideMark/>
          </w:tcPr>
          <w:p w14:paraId="20B40300" w14:textId="77777777" w:rsidR="00AA2483" w:rsidRPr="00AA2483" w:rsidRDefault="00AA2483" w:rsidP="00AA2483">
            <w:pPr>
              <w:spacing w:before="20" w:after="20"/>
              <w:jc w:val="center"/>
              <w:rPr>
                <w:szCs w:val="17"/>
                <w:lang w:eastAsia="en-AU"/>
              </w:rPr>
            </w:pPr>
          </w:p>
        </w:tc>
      </w:tr>
      <w:tr w:rsidR="00AA2483" w:rsidRPr="00AA2483" w14:paraId="0CD971FC" w14:textId="77777777" w:rsidTr="003061C9">
        <w:tc>
          <w:tcPr>
            <w:tcW w:w="3118" w:type="dxa"/>
            <w:noWrap/>
            <w:hideMark/>
          </w:tcPr>
          <w:p w14:paraId="23DB24F9" w14:textId="77777777" w:rsidR="00AA2483" w:rsidRPr="00AA2483" w:rsidRDefault="00AA2483" w:rsidP="00AA2483">
            <w:pPr>
              <w:spacing w:before="20" w:after="40"/>
              <w:rPr>
                <w:szCs w:val="17"/>
                <w:lang w:eastAsia="en-AU"/>
              </w:rPr>
            </w:pPr>
            <w:r w:rsidRPr="00AA2483">
              <w:rPr>
                <w:szCs w:val="17"/>
                <w:lang w:eastAsia="en-AU"/>
              </w:rPr>
              <w:t>WHITTLE, Ruth</w:t>
            </w:r>
          </w:p>
        </w:tc>
        <w:tc>
          <w:tcPr>
            <w:tcW w:w="1843" w:type="dxa"/>
            <w:noWrap/>
            <w:hideMark/>
          </w:tcPr>
          <w:p w14:paraId="29263934" w14:textId="77777777" w:rsidR="00AA2483" w:rsidRPr="00AA2483" w:rsidRDefault="00AA2483" w:rsidP="00AA2483">
            <w:pPr>
              <w:spacing w:before="20" w:after="20"/>
              <w:ind w:right="602"/>
              <w:jc w:val="right"/>
              <w:rPr>
                <w:szCs w:val="17"/>
                <w:lang w:eastAsia="en-AU"/>
              </w:rPr>
            </w:pPr>
            <w:r w:rsidRPr="00AA2483">
              <w:rPr>
                <w:szCs w:val="17"/>
                <w:lang w:eastAsia="en-AU"/>
              </w:rPr>
              <w:t>566</w:t>
            </w:r>
          </w:p>
        </w:tc>
        <w:tc>
          <w:tcPr>
            <w:tcW w:w="1701" w:type="dxa"/>
            <w:noWrap/>
            <w:hideMark/>
          </w:tcPr>
          <w:p w14:paraId="3A6D4413"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0CF6854D"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8 vacancies</w:t>
      </w:r>
    </w:p>
    <w:p w14:paraId="686489A7" w14:textId="77777777" w:rsidR="00AA2483" w:rsidRPr="00AA2483" w:rsidRDefault="00AA2483" w:rsidP="00AA2483">
      <w:pPr>
        <w:spacing w:after="0"/>
        <w:rPr>
          <w:szCs w:val="17"/>
        </w:rPr>
      </w:pPr>
      <w:r w:rsidRPr="00AA2483">
        <w:rPr>
          <w:szCs w:val="17"/>
        </w:rPr>
        <w:t>Formal Ballot Papers: 754</w:t>
      </w:r>
    </w:p>
    <w:p w14:paraId="7401ABB9" w14:textId="77777777" w:rsidR="00AA2483" w:rsidRPr="00AA2483" w:rsidRDefault="00AA2483" w:rsidP="00AA2483">
      <w:pPr>
        <w:spacing w:after="0"/>
        <w:rPr>
          <w:szCs w:val="17"/>
        </w:rPr>
      </w:pPr>
      <w:r w:rsidRPr="00AA2483">
        <w:rPr>
          <w:szCs w:val="17"/>
        </w:rPr>
        <w:t>Informal Ballot Papers: 16</w:t>
      </w:r>
    </w:p>
    <w:p w14:paraId="7F25D329" w14:textId="77777777" w:rsidR="00AA2483" w:rsidRPr="00AA2483" w:rsidRDefault="00AA2483" w:rsidP="00AA2483">
      <w:pPr>
        <w:rPr>
          <w:szCs w:val="17"/>
        </w:rPr>
      </w:pPr>
      <w:r w:rsidRPr="00AA2483">
        <w:rPr>
          <w:szCs w:val="17"/>
        </w:rPr>
        <w:t>Quota: 84</w:t>
      </w:r>
    </w:p>
    <w:tbl>
      <w:tblPr>
        <w:tblStyle w:val="Gazettetable"/>
        <w:tblW w:w="6662" w:type="dxa"/>
        <w:tblLook w:val="04A0" w:firstRow="1" w:lastRow="0" w:firstColumn="1" w:lastColumn="0" w:noHBand="0" w:noVBand="1"/>
      </w:tblPr>
      <w:tblGrid>
        <w:gridCol w:w="3118"/>
        <w:gridCol w:w="1843"/>
        <w:gridCol w:w="1701"/>
      </w:tblGrid>
      <w:tr w:rsidR="00AA2483" w:rsidRPr="00AA2483" w14:paraId="638411A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922CEF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769E7E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4F2D93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3AF0DB0" w14:textId="77777777" w:rsidTr="003061C9">
        <w:tc>
          <w:tcPr>
            <w:tcW w:w="3118" w:type="dxa"/>
            <w:noWrap/>
            <w:hideMark/>
          </w:tcPr>
          <w:p w14:paraId="5CA74655" w14:textId="77777777" w:rsidR="00AA2483" w:rsidRPr="00AA2483" w:rsidRDefault="00AA2483" w:rsidP="00AA2483">
            <w:pPr>
              <w:spacing w:before="20" w:after="20"/>
              <w:rPr>
                <w:szCs w:val="17"/>
                <w:lang w:eastAsia="en-AU"/>
              </w:rPr>
            </w:pPr>
            <w:r w:rsidRPr="00AA2483">
              <w:rPr>
                <w:szCs w:val="17"/>
              </w:rPr>
              <w:t>MARTIN, Teena</w:t>
            </w:r>
          </w:p>
        </w:tc>
        <w:tc>
          <w:tcPr>
            <w:tcW w:w="1843" w:type="dxa"/>
            <w:noWrap/>
            <w:hideMark/>
          </w:tcPr>
          <w:p w14:paraId="184209F7" w14:textId="77777777" w:rsidR="00AA2483" w:rsidRPr="00AA2483" w:rsidRDefault="00AA2483" w:rsidP="00AA2483">
            <w:pPr>
              <w:spacing w:before="20" w:after="20"/>
              <w:ind w:right="602"/>
              <w:jc w:val="right"/>
              <w:rPr>
                <w:szCs w:val="17"/>
                <w:lang w:eastAsia="en-AU"/>
              </w:rPr>
            </w:pPr>
            <w:r w:rsidRPr="00AA2483">
              <w:rPr>
                <w:szCs w:val="17"/>
                <w:lang w:eastAsia="en-AU"/>
              </w:rPr>
              <w:t>58</w:t>
            </w:r>
          </w:p>
        </w:tc>
        <w:tc>
          <w:tcPr>
            <w:tcW w:w="1701" w:type="dxa"/>
            <w:noWrap/>
            <w:hideMark/>
          </w:tcPr>
          <w:p w14:paraId="38850F77"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695F8906" w14:textId="77777777" w:rsidTr="003061C9">
        <w:tc>
          <w:tcPr>
            <w:tcW w:w="3118" w:type="dxa"/>
            <w:noWrap/>
            <w:hideMark/>
          </w:tcPr>
          <w:p w14:paraId="4DAD0163" w14:textId="77777777" w:rsidR="00AA2483" w:rsidRPr="00AA2483" w:rsidRDefault="00AA2483" w:rsidP="00AA2483">
            <w:pPr>
              <w:spacing w:before="20" w:after="20"/>
              <w:rPr>
                <w:szCs w:val="17"/>
                <w:lang w:eastAsia="en-AU"/>
              </w:rPr>
            </w:pPr>
            <w:r w:rsidRPr="00AA2483">
              <w:rPr>
                <w:szCs w:val="17"/>
              </w:rPr>
              <w:t>SLEEP, Russell</w:t>
            </w:r>
          </w:p>
        </w:tc>
        <w:tc>
          <w:tcPr>
            <w:tcW w:w="1843" w:type="dxa"/>
            <w:noWrap/>
            <w:hideMark/>
          </w:tcPr>
          <w:p w14:paraId="011B14C0" w14:textId="77777777" w:rsidR="00AA2483" w:rsidRPr="00AA2483" w:rsidRDefault="00AA2483" w:rsidP="00AA2483">
            <w:pPr>
              <w:spacing w:before="20" w:after="20"/>
              <w:ind w:right="602"/>
              <w:jc w:val="right"/>
              <w:rPr>
                <w:szCs w:val="17"/>
                <w:lang w:eastAsia="en-AU"/>
              </w:rPr>
            </w:pPr>
            <w:r w:rsidRPr="00AA2483">
              <w:rPr>
                <w:szCs w:val="17"/>
                <w:lang w:eastAsia="en-AU"/>
              </w:rPr>
              <w:t>46</w:t>
            </w:r>
          </w:p>
        </w:tc>
        <w:tc>
          <w:tcPr>
            <w:tcW w:w="1701" w:type="dxa"/>
            <w:noWrap/>
            <w:hideMark/>
          </w:tcPr>
          <w:p w14:paraId="06F7BECE"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0A9B1AFE" w14:textId="77777777" w:rsidTr="003061C9">
        <w:tc>
          <w:tcPr>
            <w:tcW w:w="3118" w:type="dxa"/>
            <w:noWrap/>
            <w:hideMark/>
          </w:tcPr>
          <w:p w14:paraId="1118AC9F" w14:textId="77777777" w:rsidR="00AA2483" w:rsidRPr="00AA2483" w:rsidRDefault="00AA2483" w:rsidP="00AA2483">
            <w:pPr>
              <w:spacing w:before="20" w:after="20"/>
              <w:rPr>
                <w:szCs w:val="17"/>
                <w:lang w:eastAsia="en-AU"/>
              </w:rPr>
            </w:pPr>
            <w:r w:rsidRPr="00AA2483">
              <w:rPr>
                <w:szCs w:val="17"/>
              </w:rPr>
              <w:t>BURFORD, Michael</w:t>
            </w:r>
          </w:p>
        </w:tc>
        <w:tc>
          <w:tcPr>
            <w:tcW w:w="1843" w:type="dxa"/>
            <w:noWrap/>
            <w:hideMark/>
          </w:tcPr>
          <w:p w14:paraId="7AA30E19" w14:textId="77777777" w:rsidR="00AA2483" w:rsidRPr="00AA2483" w:rsidRDefault="00AA2483" w:rsidP="00AA2483">
            <w:pPr>
              <w:spacing w:before="20" w:after="20"/>
              <w:ind w:right="602"/>
              <w:jc w:val="right"/>
              <w:rPr>
                <w:szCs w:val="17"/>
                <w:lang w:eastAsia="en-AU"/>
              </w:rPr>
            </w:pPr>
            <w:r w:rsidRPr="00AA2483">
              <w:rPr>
                <w:szCs w:val="17"/>
                <w:lang w:eastAsia="en-AU"/>
              </w:rPr>
              <w:t>93</w:t>
            </w:r>
          </w:p>
        </w:tc>
        <w:tc>
          <w:tcPr>
            <w:tcW w:w="1701" w:type="dxa"/>
            <w:noWrap/>
            <w:hideMark/>
          </w:tcPr>
          <w:p w14:paraId="5C60DA14"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207576D7" w14:textId="77777777" w:rsidTr="003061C9">
        <w:tc>
          <w:tcPr>
            <w:tcW w:w="3118" w:type="dxa"/>
            <w:noWrap/>
            <w:hideMark/>
          </w:tcPr>
          <w:p w14:paraId="7B67410F" w14:textId="77777777" w:rsidR="00AA2483" w:rsidRPr="00AA2483" w:rsidRDefault="00AA2483" w:rsidP="00AA2483">
            <w:pPr>
              <w:spacing w:before="20" w:after="20"/>
              <w:rPr>
                <w:szCs w:val="17"/>
                <w:lang w:eastAsia="en-AU"/>
              </w:rPr>
            </w:pPr>
            <w:r w:rsidRPr="00AA2483">
              <w:rPr>
                <w:szCs w:val="17"/>
              </w:rPr>
              <w:t>CHAMBERS, Cassandra</w:t>
            </w:r>
          </w:p>
        </w:tc>
        <w:tc>
          <w:tcPr>
            <w:tcW w:w="1843" w:type="dxa"/>
            <w:noWrap/>
            <w:hideMark/>
          </w:tcPr>
          <w:p w14:paraId="4337E4E5" w14:textId="77777777" w:rsidR="00AA2483" w:rsidRPr="00AA2483" w:rsidRDefault="00AA2483" w:rsidP="00AA2483">
            <w:pPr>
              <w:spacing w:before="20" w:after="20"/>
              <w:ind w:right="602"/>
              <w:jc w:val="right"/>
              <w:rPr>
                <w:szCs w:val="17"/>
                <w:lang w:eastAsia="en-AU"/>
              </w:rPr>
            </w:pPr>
            <w:r w:rsidRPr="00AA2483">
              <w:rPr>
                <w:szCs w:val="17"/>
                <w:lang w:eastAsia="en-AU"/>
              </w:rPr>
              <w:t>194</w:t>
            </w:r>
          </w:p>
        </w:tc>
        <w:tc>
          <w:tcPr>
            <w:tcW w:w="1701" w:type="dxa"/>
            <w:noWrap/>
            <w:hideMark/>
          </w:tcPr>
          <w:p w14:paraId="5254F630"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1A31874" w14:textId="77777777" w:rsidTr="003061C9">
        <w:tc>
          <w:tcPr>
            <w:tcW w:w="3118" w:type="dxa"/>
            <w:noWrap/>
            <w:hideMark/>
          </w:tcPr>
          <w:p w14:paraId="555CE30E" w14:textId="77777777" w:rsidR="00AA2483" w:rsidRPr="00AA2483" w:rsidRDefault="00AA2483" w:rsidP="00AA2483">
            <w:pPr>
              <w:spacing w:before="20" w:after="20"/>
              <w:rPr>
                <w:szCs w:val="17"/>
                <w:lang w:eastAsia="en-AU"/>
              </w:rPr>
            </w:pPr>
            <w:r w:rsidRPr="00AA2483">
              <w:rPr>
                <w:szCs w:val="17"/>
              </w:rPr>
              <w:t>TAVERNER, Donna Chantelle</w:t>
            </w:r>
          </w:p>
        </w:tc>
        <w:tc>
          <w:tcPr>
            <w:tcW w:w="1843" w:type="dxa"/>
            <w:noWrap/>
            <w:hideMark/>
          </w:tcPr>
          <w:p w14:paraId="677F7ED4" w14:textId="77777777" w:rsidR="00AA2483" w:rsidRPr="00AA2483" w:rsidRDefault="00AA2483" w:rsidP="00AA2483">
            <w:pPr>
              <w:spacing w:before="20" w:after="20"/>
              <w:ind w:right="602"/>
              <w:jc w:val="right"/>
              <w:rPr>
                <w:szCs w:val="17"/>
                <w:lang w:eastAsia="en-AU"/>
              </w:rPr>
            </w:pPr>
            <w:r w:rsidRPr="00AA2483">
              <w:rPr>
                <w:szCs w:val="17"/>
                <w:lang w:eastAsia="en-AU"/>
              </w:rPr>
              <w:t>20</w:t>
            </w:r>
          </w:p>
        </w:tc>
        <w:tc>
          <w:tcPr>
            <w:tcW w:w="1701" w:type="dxa"/>
            <w:noWrap/>
            <w:hideMark/>
          </w:tcPr>
          <w:p w14:paraId="213176B1" w14:textId="77777777" w:rsidR="00AA2483" w:rsidRPr="00AA2483" w:rsidRDefault="00AA2483" w:rsidP="00AA2483">
            <w:pPr>
              <w:spacing w:before="20" w:after="20"/>
              <w:jc w:val="center"/>
              <w:rPr>
                <w:szCs w:val="17"/>
                <w:lang w:eastAsia="en-AU"/>
              </w:rPr>
            </w:pPr>
          </w:p>
        </w:tc>
      </w:tr>
      <w:tr w:rsidR="00AA2483" w:rsidRPr="00AA2483" w14:paraId="56CB27B2" w14:textId="77777777" w:rsidTr="003061C9">
        <w:tc>
          <w:tcPr>
            <w:tcW w:w="3118" w:type="dxa"/>
            <w:noWrap/>
            <w:hideMark/>
          </w:tcPr>
          <w:p w14:paraId="68EDDDCC" w14:textId="77777777" w:rsidR="00AA2483" w:rsidRPr="00AA2483" w:rsidRDefault="00AA2483" w:rsidP="00AA2483">
            <w:pPr>
              <w:spacing w:before="20" w:after="20"/>
              <w:rPr>
                <w:szCs w:val="17"/>
                <w:lang w:eastAsia="en-AU"/>
              </w:rPr>
            </w:pPr>
            <w:r w:rsidRPr="00AA2483">
              <w:rPr>
                <w:szCs w:val="17"/>
              </w:rPr>
              <w:t>MERCER, Graham John</w:t>
            </w:r>
          </w:p>
        </w:tc>
        <w:tc>
          <w:tcPr>
            <w:tcW w:w="1843" w:type="dxa"/>
            <w:noWrap/>
            <w:hideMark/>
          </w:tcPr>
          <w:p w14:paraId="0862DC24" w14:textId="77777777" w:rsidR="00AA2483" w:rsidRPr="00AA2483" w:rsidRDefault="00AA2483" w:rsidP="00AA2483">
            <w:pPr>
              <w:spacing w:before="20" w:after="20"/>
              <w:ind w:right="602"/>
              <w:jc w:val="right"/>
              <w:rPr>
                <w:szCs w:val="17"/>
                <w:lang w:eastAsia="en-AU"/>
              </w:rPr>
            </w:pPr>
            <w:r w:rsidRPr="00AA2483">
              <w:rPr>
                <w:szCs w:val="17"/>
                <w:lang w:eastAsia="en-AU"/>
              </w:rPr>
              <w:t>173</w:t>
            </w:r>
          </w:p>
        </w:tc>
        <w:tc>
          <w:tcPr>
            <w:tcW w:w="1701" w:type="dxa"/>
            <w:noWrap/>
            <w:hideMark/>
          </w:tcPr>
          <w:p w14:paraId="53A407C6"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0F3DB172" w14:textId="77777777" w:rsidTr="003061C9">
        <w:tc>
          <w:tcPr>
            <w:tcW w:w="3118" w:type="dxa"/>
            <w:noWrap/>
            <w:hideMark/>
          </w:tcPr>
          <w:p w14:paraId="4ABEBFAA" w14:textId="77777777" w:rsidR="00AA2483" w:rsidRPr="00AA2483" w:rsidRDefault="00AA2483" w:rsidP="00AA2483">
            <w:pPr>
              <w:spacing w:before="20" w:after="20"/>
              <w:rPr>
                <w:szCs w:val="17"/>
                <w:lang w:eastAsia="en-AU"/>
              </w:rPr>
            </w:pPr>
            <w:r w:rsidRPr="00AA2483">
              <w:rPr>
                <w:szCs w:val="17"/>
              </w:rPr>
              <w:t>HOTCHIN, Raymond George</w:t>
            </w:r>
          </w:p>
        </w:tc>
        <w:tc>
          <w:tcPr>
            <w:tcW w:w="1843" w:type="dxa"/>
            <w:noWrap/>
            <w:hideMark/>
          </w:tcPr>
          <w:p w14:paraId="12CBBB18" w14:textId="77777777" w:rsidR="00AA2483" w:rsidRPr="00AA2483" w:rsidRDefault="00AA2483" w:rsidP="00AA2483">
            <w:pPr>
              <w:spacing w:before="20" w:after="20"/>
              <w:ind w:right="602"/>
              <w:jc w:val="right"/>
              <w:rPr>
                <w:szCs w:val="17"/>
                <w:lang w:eastAsia="en-AU"/>
              </w:rPr>
            </w:pPr>
            <w:r w:rsidRPr="00AA2483">
              <w:rPr>
                <w:szCs w:val="17"/>
                <w:lang w:eastAsia="en-AU"/>
              </w:rPr>
              <w:t>51</w:t>
            </w:r>
          </w:p>
        </w:tc>
        <w:tc>
          <w:tcPr>
            <w:tcW w:w="1701" w:type="dxa"/>
            <w:noWrap/>
            <w:hideMark/>
          </w:tcPr>
          <w:p w14:paraId="2CD5557F"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286E369B" w14:textId="77777777" w:rsidTr="003061C9">
        <w:tc>
          <w:tcPr>
            <w:tcW w:w="3118" w:type="dxa"/>
            <w:noWrap/>
            <w:hideMark/>
          </w:tcPr>
          <w:p w14:paraId="4CCD20C1" w14:textId="77777777" w:rsidR="00AA2483" w:rsidRPr="00AA2483" w:rsidRDefault="00AA2483" w:rsidP="00AA2483">
            <w:pPr>
              <w:spacing w:before="20" w:after="20"/>
              <w:rPr>
                <w:szCs w:val="17"/>
                <w:lang w:eastAsia="en-AU"/>
              </w:rPr>
            </w:pPr>
            <w:r w:rsidRPr="00AA2483">
              <w:rPr>
                <w:szCs w:val="17"/>
              </w:rPr>
              <w:t>HUCKS, Neil Oliver</w:t>
            </w:r>
          </w:p>
        </w:tc>
        <w:tc>
          <w:tcPr>
            <w:tcW w:w="1843" w:type="dxa"/>
            <w:noWrap/>
            <w:hideMark/>
          </w:tcPr>
          <w:p w14:paraId="746E6ABF" w14:textId="77777777" w:rsidR="00AA2483" w:rsidRPr="00AA2483" w:rsidRDefault="00AA2483" w:rsidP="00AA2483">
            <w:pPr>
              <w:spacing w:before="20" w:after="20"/>
              <w:ind w:right="602"/>
              <w:jc w:val="right"/>
              <w:rPr>
                <w:szCs w:val="17"/>
                <w:lang w:eastAsia="en-AU"/>
              </w:rPr>
            </w:pPr>
            <w:r w:rsidRPr="00AA2483">
              <w:rPr>
                <w:szCs w:val="17"/>
                <w:lang w:eastAsia="en-AU"/>
              </w:rPr>
              <w:t>50</w:t>
            </w:r>
          </w:p>
        </w:tc>
        <w:tc>
          <w:tcPr>
            <w:tcW w:w="1701" w:type="dxa"/>
            <w:noWrap/>
            <w:hideMark/>
          </w:tcPr>
          <w:p w14:paraId="4B020B09"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77A6F5B2" w14:textId="77777777" w:rsidTr="003061C9">
        <w:tc>
          <w:tcPr>
            <w:tcW w:w="3118" w:type="dxa"/>
            <w:noWrap/>
            <w:hideMark/>
          </w:tcPr>
          <w:p w14:paraId="2731A616" w14:textId="77777777" w:rsidR="00AA2483" w:rsidRPr="00AA2483" w:rsidRDefault="00AA2483" w:rsidP="00AA2483">
            <w:pPr>
              <w:spacing w:before="20" w:after="20"/>
              <w:rPr>
                <w:szCs w:val="17"/>
                <w:lang w:eastAsia="en-AU"/>
              </w:rPr>
            </w:pPr>
            <w:r w:rsidRPr="00AA2483">
              <w:rPr>
                <w:szCs w:val="17"/>
              </w:rPr>
              <w:t>KEMPEN, Judith</w:t>
            </w:r>
          </w:p>
        </w:tc>
        <w:tc>
          <w:tcPr>
            <w:tcW w:w="1843" w:type="dxa"/>
            <w:noWrap/>
            <w:hideMark/>
          </w:tcPr>
          <w:p w14:paraId="36BD624D" w14:textId="77777777" w:rsidR="00AA2483" w:rsidRPr="00AA2483" w:rsidRDefault="00AA2483" w:rsidP="00AA2483">
            <w:pPr>
              <w:spacing w:before="20" w:after="20"/>
              <w:ind w:right="602"/>
              <w:jc w:val="right"/>
              <w:rPr>
                <w:szCs w:val="17"/>
                <w:lang w:eastAsia="en-AU"/>
              </w:rPr>
            </w:pPr>
            <w:r w:rsidRPr="00AA2483">
              <w:rPr>
                <w:szCs w:val="17"/>
                <w:lang w:eastAsia="en-AU"/>
              </w:rPr>
              <w:t>17</w:t>
            </w:r>
          </w:p>
        </w:tc>
        <w:tc>
          <w:tcPr>
            <w:tcW w:w="1701" w:type="dxa"/>
            <w:noWrap/>
            <w:hideMark/>
          </w:tcPr>
          <w:p w14:paraId="1A70E251" w14:textId="77777777" w:rsidR="00AA2483" w:rsidRPr="00AA2483" w:rsidRDefault="00AA2483" w:rsidP="00AA2483">
            <w:pPr>
              <w:spacing w:before="20" w:after="20"/>
              <w:jc w:val="center"/>
              <w:rPr>
                <w:szCs w:val="17"/>
                <w:lang w:eastAsia="en-AU"/>
              </w:rPr>
            </w:pPr>
          </w:p>
        </w:tc>
      </w:tr>
      <w:tr w:rsidR="00AA2483" w:rsidRPr="00AA2483" w14:paraId="37AE97AF" w14:textId="77777777" w:rsidTr="003061C9">
        <w:tc>
          <w:tcPr>
            <w:tcW w:w="3118" w:type="dxa"/>
            <w:noWrap/>
            <w:hideMark/>
          </w:tcPr>
          <w:p w14:paraId="5B2C9750" w14:textId="77777777" w:rsidR="00AA2483" w:rsidRPr="00AA2483" w:rsidRDefault="00AA2483" w:rsidP="00AA2483">
            <w:pPr>
              <w:spacing w:before="20" w:after="40"/>
              <w:rPr>
                <w:szCs w:val="17"/>
                <w:lang w:eastAsia="en-AU"/>
              </w:rPr>
            </w:pPr>
            <w:r w:rsidRPr="00AA2483">
              <w:rPr>
                <w:szCs w:val="17"/>
              </w:rPr>
              <w:t>MILLER, Kim William</w:t>
            </w:r>
          </w:p>
        </w:tc>
        <w:tc>
          <w:tcPr>
            <w:tcW w:w="1843" w:type="dxa"/>
            <w:noWrap/>
            <w:hideMark/>
          </w:tcPr>
          <w:p w14:paraId="58B5B665" w14:textId="77777777" w:rsidR="00AA2483" w:rsidRPr="00AA2483" w:rsidRDefault="00AA2483" w:rsidP="00AA2483">
            <w:pPr>
              <w:spacing w:before="20" w:after="20"/>
              <w:ind w:right="602"/>
              <w:jc w:val="right"/>
              <w:rPr>
                <w:szCs w:val="17"/>
                <w:lang w:eastAsia="en-AU"/>
              </w:rPr>
            </w:pPr>
            <w:r w:rsidRPr="00AA2483">
              <w:rPr>
                <w:szCs w:val="17"/>
                <w:lang w:eastAsia="en-AU"/>
              </w:rPr>
              <w:t>52</w:t>
            </w:r>
          </w:p>
        </w:tc>
        <w:tc>
          <w:tcPr>
            <w:tcW w:w="1701" w:type="dxa"/>
            <w:noWrap/>
            <w:hideMark/>
          </w:tcPr>
          <w:p w14:paraId="4E2334D4" w14:textId="77777777" w:rsidR="00AA2483" w:rsidRPr="00AA2483" w:rsidRDefault="00AA2483" w:rsidP="00AA2483">
            <w:pPr>
              <w:spacing w:before="20" w:after="20"/>
              <w:jc w:val="center"/>
              <w:rPr>
                <w:szCs w:val="17"/>
                <w:lang w:eastAsia="en-AU"/>
              </w:rPr>
            </w:pPr>
            <w:r w:rsidRPr="00AA2483">
              <w:rPr>
                <w:szCs w:val="17"/>
                <w:lang w:eastAsia="en-AU"/>
              </w:rPr>
              <w:t>Elected 8</w:t>
            </w:r>
          </w:p>
        </w:tc>
      </w:tr>
    </w:tbl>
    <w:p w14:paraId="3FFDF947" w14:textId="77777777" w:rsidR="00AA2483" w:rsidRPr="00AA2483" w:rsidRDefault="00AA2483" w:rsidP="00AA2483">
      <w:pPr>
        <w:spacing w:before="120" w:after="120"/>
        <w:jc w:val="center"/>
        <w:rPr>
          <w:b/>
          <w:bCs/>
          <w:szCs w:val="17"/>
        </w:rPr>
      </w:pPr>
      <w:r w:rsidRPr="00AA2483">
        <w:rPr>
          <w:b/>
          <w:bCs/>
          <w:szCs w:val="17"/>
        </w:rPr>
        <w:t>City of Playford</w:t>
      </w:r>
    </w:p>
    <w:p w14:paraId="0D50F76E" w14:textId="77777777" w:rsidR="00AA2483" w:rsidRPr="00AA2483" w:rsidRDefault="00AA2483" w:rsidP="00AA2483">
      <w:pPr>
        <w:spacing w:before="80"/>
        <w:rPr>
          <w:b/>
          <w:bCs/>
          <w:szCs w:val="17"/>
          <w:lang w:val="en-US"/>
        </w:rPr>
      </w:pPr>
      <w:r w:rsidRPr="00AA2483">
        <w:rPr>
          <w:b/>
          <w:bCs/>
          <w:szCs w:val="17"/>
          <w:lang w:val="en-US"/>
        </w:rPr>
        <w:t>Mayor, 1 vacancy</w:t>
      </w:r>
    </w:p>
    <w:p w14:paraId="7630FA3E" w14:textId="77777777" w:rsidR="00AA2483" w:rsidRPr="00AA2483" w:rsidRDefault="00AA2483" w:rsidP="00AA2483">
      <w:pPr>
        <w:spacing w:after="0"/>
        <w:rPr>
          <w:szCs w:val="17"/>
        </w:rPr>
      </w:pPr>
      <w:r w:rsidRPr="00AA2483">
        <w:rPr>
          <w:szCs w:val="17"/>
        </w:rPr>
        <w:t>Formal Ballot Papers: 17,634</w:t>
      </w:r>
    </w:p>
    <w:p w14:paraId="4FFD2112" w14:textId="77777777" w:rsidR="00AA2483" w:rsidRPr="00AA2483" w:rsidRDefault="00AA2483" w:rsidP="00AA2483">
      <w:pPr>
        <w:spacing w:after="0"/>
        <w:rPr>
          <w:szCs w:val="17"/>
        </w:rPr>
      </w:pPr>
      <w:r w:rsidRPr="00AA2483">
        <w:rPr>
          <w:szCs w:val="17"/>
        </w:rPr>
        <w:t>Informal Ballot Papers: 311</w:t>
      </w:r>
    </w:p>
    <w:p w14:paraId="3CEA95D1" w14:textId="77777777" w:rsidR="00AA2483" w:rsidRPr="00AA2483" w:rsidRDefault="00AA2483" w:rsidP="00AA2483">
      <w:pPr>
        <w:rPr>
          <w:szCs w:val="17"/>
        </w:rPr>
      </w:pPr>
      <w:r w:rsidRPr="00AA2483">
        <w:rPr>
          <w:szCs w:val="17"/>
        </w:rPr>
        <w:t>Quota: 8,818</w:t>
      </w:r>
    </w:p>
    <w:tbl>
      <w:tblPr>
        <w:tblStyle w:val="Gazettetable"/>
        <w:tblW w:w="6662" w:type="dxa"/>
        <w:tblLook w:val="04A0" w:firstRow="1" w:lastRow="0" w:firstColumn="1" w:lastColumn="0" w:noHBand="0" w:noVBand="1"/>
      </w:tblPr>
      <w:tblGrid>
        <w:gridCol w:w="3118"/>
        <w:gridCol w:w="1843"/>
        <w:gridCol w:w="1701"/>
      </w:tblGrid>
      <w:tr w:rsidR="00AA2483" w:rsidRPr="00AA2483" w14:paraId="7A00252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E824A72"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76EB0E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C84B42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F6DE4BC" w14:textId="77777777" w:rsidTr="003061C9">
        <w:tc>
          <w:tcPr>
            <w:tcW w:w="3118" w:type="dxa"/>
            <w:noWrap/>
            <w:hideMark/>
          </w:tcPr>
          <w:p w14:paraId="729DC246" w14:textId="77777777" w:rsidR="00AA2483" w:rsidRPr="00AA2483" w:rsidRDefault="00AA2483" w:rsidP="00AA2483">
            <w:pPr>
              <w:spacing w:before="20" w:after="20"/>
              <w:rPr>
                <w:szCs w:val="17"/>
                <w:lang w:eastAsia="en-AU"/>
              </w:rPr>
            </w:pPr>
            <w:r w:rsidRPr="00AA2483">
              <w:rPr>
                <w:szCs w:val="17"/>
              </w:rPr>
              <w:t>DOCHERTY, Glenn</w:t>
            </w:r>
          </w:p>
        </w:tc>
        <w:tc>
          <w:tcPr>
            <w:tcW w:w="1843" w:type="dxa"/>
            <w:noWrap/>
            <w:hideMark/>
          </w:tcPr>
          <w:p w14:paraId="2932DC5C" w14:textId="77777777" w:rsidR="00AA2483" w:rsidRPr="00AA2483" w:rsidRDefault="00AA2483" w:rsidP="00AA2483">
            <w:pPr>
              <w:spacing w:before="20" w:after="20"/>
              <w:ind w:right="602"/>
              <w:jc w:val="right"/>
              <w:rPr>
                <w:szCs w:val="17"/>
                <w:lang w:eastAsia="en-AU"/>
              </w:rPr>
            </w:pPr>
            <w:r w:rsidRPr="00AA2483">
              <w:rPr>
                <w:szCs w:val="17"/>
                <w:lang w:eastAsia="en-AU"/>
              </w:rPr>
              <w:t>8,366</w:t>
            </w:r>
          </w:p>
        </w:tc>
        <w:tc>
          <w:tcPr>
            <w:tcW w:w="1701" w:type="dxa"/>
            <w:noWrap/>
            <w:hideMark/>
          </w:tcPr>
          <w:p w14:paraId="1F3C82AD"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F564BA5" w14:textId="77777777" w:rsidTr="003061C9">
        <w:tc>
          <w:tcPr>
            <w:tcW w:w="3118" w:type="dxa"/>
            <w:noWrap/>
            <w:hideMark/>
          </w:tcPr>
          <w:p w14:paraId="65ED01D9" w14:textId="77777777" w:rsidR="00AA2483" w:rsidRPr="00AA2483" w:rsidRDefault="00AA2483" w:rsidP="00AA2483">
            <w:pPr>
              <w:spacing w:before="20" w:after="20"/>
              <w:rPr>
                <w:szCs w:val="17"/>
                <w:lang w:eastAsia="en-AU"/>
              </w:rPr>
            </w:pPr>
            <w:r w:rsidRPr="00AA2483">
              <w:rPr>
                <w:szCs w:val="17"/>
              </w:rPr>
              <w:t>SMITH, Jerome</w:t>
            </w:r>
          </w:p>
        </w:tc>
        <w:tc>
          <w:tcPr>
            <w:tcW w:w="1843" w:type="dxa"/>
            <w:noWrap/>
            <w:hideMark/>
          </w:tcPr>
          <w:p w14:paraId="506CBDEB" w14:textId="77777777" w:rsidR="00AA2483" w:rsidRPr="00AA2483" w:rsidRDefault="00AA2483" w:rsidP="00AA2483">
            <w:pPr>
              <w:spacing w:before="20" w:after="20"/>
              <w:ind w:right="602"/>
              <w:jc w:val="right"/>
              <w:rPr>
                <w:szCs w:val="17"/>
                <w:lang w:eastAsia="en-AU"/>
              </w:rPr>
            </w:pPr>
            <w:r w:rsidRPr="00AA2483">
              <w:rPr>
                <w:szCs w:val="17"/>
                <w:lang w:eastAsia="en-AU"/>
              </w:rPr>
              <w:t>2,459</w:t>
            </w:r>
          </w:p>
        </w:tc>
        <w:tc>
          <w:tcPr>
            <w:tcW w:w="1701" w:type="dxa"/>
            <w:noWrap/>
            <w:hideMark/>
          </w:tcPr>
          <w:p w14:paraId="76BEC346" w14:textId="77777777" w:rsidR="00AA2483" w:rsidRPr="00AA2483" w:rsidRDefault="00AA2483" w:rsidP="00AA2483">
            <w:pPr>
              <w:spacing w:before="20" w:after="20"/>
              <w:jc w:val="center"/>
              <w:rPr>
                <w:szCs w:val="17"/>
                <w:lang w:eastAsia="en-AU"/>
              </w:rPr>
            </w:pPr>
          </w:p>
        </w:tc>
      </w:tr>
      <w:tr w:rsidR="00AA2483" w:rsidRPr="00AA2483" w14:paraId="5F09B09E" w14:textId="77777777" w:rsidTr="003061C9">
        <w:tc>
          <w:tcPr>
            <w:tcW w:w="3118" w:type="dxa"/>
            <w:noWrap/>
            <w:hideMark/>
          </w:tcPr>
          <w:p w14:paraId="7CA0AC1D" w14:textId="77777777" w:rsidR="00AA2483" w:rsidRPr="00AA2483" w:rsidRDefault="00AA2483" w:rsidP="00AA2483">
            <w:pPr>
              <w:spacing w:before="20" w:after="40"/>
              <w:rPr>
                <w:szCs w:val="17"/>
                <w:lang w:eastAsia="en-AU"/>
              </w:rPr>
            </w:pPr>
            <w:r w:rsidRPr="00AA2483">
              <w:rPr>
                <w:szCs w:val="17"/>
              </w:rPr>
              <w:t>REARDON, Shaun</w:t>
            </w:r>
          </w:p>
        </w:tc>
        <w:tc>
          <w:tcPr>
            <w:tcW w:w="1843" w:type="dxa"/>
            <w:noWrap/>
            <w:hideMark/>
          </w:tcPr>
          <w:p w14:paraId="3AF7D710" w14:textId="77777777" w:rsidR="00AA2483" w:rsidRPr="00AA2483" w:rsidRDefault="00AA2483" w:rsidP="00AA2483">
            <w:pPr>
              <w:spacing w:before="20" w:after="20"/>
              <w:ind w:right="602"/>
              <w:jc w:val="right"/>
              <w:rPr>
                <w:szCs w:val="17"/>
                <w:lang w:eastAsia="en-AU"/>
              </w:rPr>
            </w:pPr>
            <w:r w:rsidRPr="00AA2483">
              <w:rPr>
                <w:szCs w:val="17"/>
                <w:lang w:eastAsia="en-AU"/>
              </w:rPr>
              <w:t>6,809</w:t>
            </w:r>
          </w:p>
        </w:tc>
        <w:tc>
          <w:tcPr>
            <w:tcW w:w="1701" w:type="dxa"/>
            <w:noWrap/>
            <w:hideMark/>
          </w:tcPr>
          <w:p w14:paraId="51024479" w14:textId="77777777" w:rsidR="00AA2483" w:rsidRPr="00AA2483" w:rsidRDefault="00AA2483" w:rsidP="00AA2483">
            <w:pPr>
              <w:spacing w:before="20" w:after="20"/>
              <w:jc w:val="center"/>
              <w:rPr>
                <w:szCs w:val="17"/>
                <w:lang w:eastAsia="en-AU"/>
              </w:rPr>
            </w:pPr>
          </w:p>
        </w:tc>
      </w:tr>
    </w:tbl>
    <w:p w14:paraId="11C9955D" w14:textId="77777777" w:rsidR="00AA2483" w:rsidRPr="00AA2483" w:rsidRDefault="00AA2483" w:rsidP="00AA2483">
      <w:pPr>
        <w:spacing w:before="80"/>
        <w:rPr>
          <w:b/>
          <w:bCs/>
          <w:szCs w:val="17"/>
          <w:lang w:val="en-US"/>
        </w:rPr>
      </w:pPr>
      <w:r w:rsidRPr="00AA2483">
        <w:rPr>
          <w:b/>
          <w:bCs/>
          <w:szCs w:val="17"/>
          <w:lang w:val="en-US"/>
        </w:rPr>
        <w:t xml:space="preserve">Ward 1 </w:t>
      </w:r>
      <w:proofErr w:type="spellStart"/>
      <w:r w:rsidRPr="00AA2483">
        <w:rPr>
          <w:b/>
          <w:bCs/>
          <w:szCs w:val="17"/>
          <w:lang w:val="en-US"/>
        </w:rPr>
        <w:t>councillor</w:t>
      </w:r>
      <w:proofErr w:type="spellEnd"/>
      <w:r w:rsidRPr="00AA2483">
        <w:rPr>
          <w:b/>
          <w:bCs/>
          <w:szCs w:val="17"/>
          <w:lang w:val="en-US"/>
        </w:rPr>
        <w:t>, 3 vacancies</w:t>
      </w:r>
    </w:p>
    <w:p w14:paraId="7D73BCD7" w14:textId="77777777" w:rsidR="00AA2483" w:rsidRPr="00AA2483" w:rsidRDefault="00AA2483" w:rsidP="00AA2483">
      <w:pPr>
        <w:spacing w:after="0"/>
        <w:rPr>
          <w:szCs w:val="17"/>
        </w:rPr>
      </w:pPr>
      <w:r w:rsidRPr="00AA2483">
        <w:rPr>
          <w:szCs w:val="17"/>
        </w:rPr>
        <w:t>Formal Ballot Papers: 3,984</w:t>
      </w:r>
    </w:p>
    <w:p w14:paraId="5C207CD0" w14:textId="77777777" w:rsidR="00AA2483" w:rsidRPr="00AA2483" w:rsidRDefault="00AA2483" w:rsidP="00AA2483">
      <w:pPr>
        <w:spacing w:after="0"/>
        <w:rPr>
          <w:szCs w:val="17"/>
        </w:rPr>
      </w:pPr>
      <w:r w:rsidRPr="00AA2483">
        <w:rPr>
          <w:szCs w:val="17"/>
        </w:rPr>
        <w:t>Informal Ballot Papers: 138</w:t>
      </w:r>
    </w:p>
    <w:p w14:paraId="65612960" w14:textId="77777777" w:rsidR="00AA2483" w:rsidRPr="00AA2483" w:rsidRDefault="00AA2483" w:rsidP="00AA2483">
      <w:pPr>
        <w:rPr>
          <w:szCs w:val="17"/>
        </w:rPr>
      </w:pPr>
      <w:r w:rsidRPr="00AA2483">
        <w:rPr>
          <w:szCs w:val="17"/>
        </w:rPr>
        <w:t>Quota: 997</w:t>
      </w:r>
    </w:p>
    <w:tbl>
      <w:tblPr>
        <w:tblStyle w:val="Gazettetable"/>
        <w:tblW w:w="6662" w:type="dxa"/>
        <w:tblLook w:val="04A0" w:firstRow="1" w:lastRow="0" w:firstColumn="1" w:lastColumn="0" w:noHBand="0" w:noVBand="1"/>
      </w:tblPr>
      <w:tblGrid>
        <w:gridCol w:w="3118"/>
        <w:gridCol w:w="1843"/>
        <w:gridCol w:w="1701"/>
      </w:tblGrid>
      <w:tr w:rsidR="00AA2483" w:rsidRPr="00AA2483" w14:paraId="44012ADE"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B7D44B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FC19EC1" w14:textId="77777777" w:rsidR="00AA2483" w:rsidRPr="00AA2483" w:rsidRDefault="00AA2483" w:rsidP="00AA2483">
            <w:pPr>
              <w:spacing w:before="40" w:after="40"/>
              <w:ind w:left="160" w:hanging="160"/>
              <w:jc w:val="center"/>
              <w:rPr>
                <w:szCs w:val="17"/>
                <w:lang w:eastAsia="en-AU"/>
              </w:rPr>
            </w:pPr>
            <w:r w:rsidRPr="00AA2483">
              <w:rPr>
                <w:szCs w:val="17"/>
                <w:lang w:eastAsia="en-AU"/>
              </w:rPr>
              <w:t>First Preference Votes</w:t>
            </w:r>
          </w:p>
        </w:tc>
        <w:tc>
          <w:tcPr>
            <w:tcW w:w="1701" w:type="dxa"/>
            <w:noWrap/>
            <w:hideMark/>
          </w:tcPr>
          <w:p w14:paraId="71F44B7F"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405ED74" w14:textId="77777777" w:rsidTr="003061C9">
        <w:tc>
          <w:tcPr>
            <w:tcW w:w="3118" w:type="dxa"/>
            <w:noWrap/>
            <w:hideMark/>
          </w:tcPr>
          <w:p w14:paraId="7BD6577E" w14:textId="77777777" w:rsidR="00AA2483" w:rsidRPr="00AA2483" w:rsidRDefault="00AA2483" w:rsidP="00AA2483">
            <w:pPr>
              <w:spacing w:before="20" w:after="20"/>
              <w:rPr>
                <w:szCs w:val="17"/>
                <w:lang w:eastAsia="en-AU"/>
              </w:rPr>
            </w:pPr>
            <w:r w:rsidRPr="00AA2483">
              <w:rPr>
                <w:szCs w:val="17"/>
              </w:rPr>
              <w:t>MUSOLINO, Dino</w:t>
            </w:r>
          </w:p>
        </w:tc>
        <w:tc>
          <w:tcPr>
            <w:tcW w:w="1843" w:type="dxa"/>
            <w:noWrap/>
            <w:hideMark/>
          </w:tcPr>
          <w:p w14:paraId="68E77C99" w14:textId="77777777" w:rsidR="00AA2483" w:rsidRPr="00AA2483" w:rsidRDefault="00AA2483" w:rsidP="00AA2483">
            <w:pPr>
              <w:spacing w:before="20" w:after="20"/>
              <w:ind w:right="602"/>
              <w:jc w:val="right"/>
              <w:rPr>
                <w:szCs w:val="17"/>
                <w:lang w:eastAsia="en-AU"/>
              </w:rPr>
            </w:pPr>
            <w:r w:rsidRPr="00AA2483">
              <w:rPr>
                <w:szCs w:val="17"/>
                <w:lang w:eastAsia="en-AU"/>
              </w:rPr>
              <w:t>557</w:t>
            </w:r>
          </w:p>
        </w:tc>
        <w:tc>
          <w:tcPr>
            <w:tcW w:w="1701" w:type="dxa"/>
            <w:noWrap/>
            <w:hideMark/>
          </w:tcPr>
          <w:p w14:paraId="13A3F54B" w14:textId="77777777" w:rsidR="00AA2483" w:rsidRPr="00AA2483" w:rsidRDefault="00AA2483" w:rsidP="00AA2483">
            <w:pPr>
              <w:spacing w:before="20" w:after="20"/>
              <w:jc w:val="center"/>
              <w:rPr>
                <w:szCs w:val="17"/>
                <w:lang w:eastAsia="en-AU"/>
              </w:rPr>
            </w:pPr>
          </w:p>
        </w:tc>
      </w:tr>
      <w:tr w:rsidR="00AA2483" w:rsidRPr="00AA2483" w14:paraId="4F4021B3" w14:textId="77777777" w:rsidTr="003061C9">
        <w:tc>
          <w:tcPr>
            <w:tcW w:w="3118" w:type="dxa"/>
            <w:noWrap/>
            <w:hideMark/>
          </w:tcPr>
          <w:p w14:paraId="42733F40" w14:textId="77777777" w:rsidR="00AA2483" w:rsidRPr="00AA2483" w:rsidRDefault="00AA2483" w:rsidP="00AA2483">
            <w:pPr>
              <w:spacing w:before="20" w:after="20"/>
              <w:rPr>
                <w:szCs w:val="17"/>
                <w:lang w:eastAsia="en-AU"/>
              </w:rPr>
            </w:pPr>
            <w:r w:rsidRPr="00AA2483">
              <w:rPr>
                <w:szCs w:val="17"/>
              </w:rPr>
              <w:t>RENTOULIS, Peter</w:t>
            </w:r>
          </w:p>
        </w:tc>
        <w:tc>
          <w:tcPr>
            <w:tcW w:w="1843" w:type="dxa"/>
            <w:noWrap/>
            <w:hideMark/>
          </w:tcPr>
          <w:p w14:paraId="5A4E585C" w14:textId="77777777" w:rsidR="00AA2483" w:rsidRPr="00AA2483" w:rsidRDefault="00AA2483" w:rsidP="00AA2483">
            <w:pPr>
              <w:spacing w:before="20" w:after="20"/>
              <w:ind w:right="602"/>
              <w:jc w:val="right"/>
              <w:rPr>
                <w:szCs w:val="17"/>
                <w:lang w:eastAsia="en-AU"/>
              </w:rPr>
            </w:pPr>
            <w:r w:rsidRPr="00AA2483">
              <w:rPr>
                <w:szCs w:val="17"/>
                <w:lang w:eastAsia="en-AU"/>
              </w:rPr>
              <w:t>915</w:t>
            </w:r>
          </w:p>
        </w:tc>
        <w:tc>
          <w:tcPr>
            <w:tcW w:w="1701" w:type="dxa"/>
            <w:noWrap/>
            <w:hideMark/>
          </w:tcPr>
          <w:p w14:paraId="0AA0A0A9"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D5DB74D" w14:textId="77777777" w:rsidTr="003061C9">
        <w:tc>
          <w:tcPr>
            <w:tcW w:w="3118" w:type="dxa"/>
            <w:noWrap/>
            <w:hideMark/>
          </w:tcPr>
          <w:p w14:paraId="6A59B39B" w14:textId="77777777" w:rsidR="00AA2483" w:rsidRPr="00AA2483" w:rsidRDefault="00AA2483" w:rsidP="00AA2483">
            <w:pPr>
              <w:spacing w:before="20" w:after="20"/>
              <w:rPr>
                <w:szCs w:val="17"/>
                <w:lang w:eastAsia="en-AU"/>
              </w:rPr>
            </w:pPr>
            <w:r w:rsidRPr="00AA2483">
              <w:rPr>
                <w:szCs w:val="17"/>
              </w:rPr>
              <w:t>VANDEPEEAR, Rebecca</w:t>
            </w:r>
          </w:p>
        </w:tc>
        <w:tc>
          <w:tcPr>
            <w:tcW w:w="1843" w:type="dxa"/>
            <w:noWrap/>
            <w:hideMark/>
          </w:tcPr>
          <w:p w14:paraId="0E4C2A83" w14:textId="77777777" w:rsidR="00AA2483" w:rsidRPr="00AA2483" w:rsidRDefault="00AA2483" w:rsidP="00AA2483">
            <w:pPr>
              <w:spacing w:before="20" w:after="20"/>
              <w:ind w:right="602"/>
              <w:jc w:val="right"/>
              <w:rPr>
                <w:szCs w:val="17"/>
                <w:lang w:eastAsia="en-AU"/>
              </w:rPr>
            </w:pPr>
            <w:r w:rsidRPr="00AA2483">
              <w:rPr>
                <w:szCs w:val="17"/>
                <w:lang w:eastAsia="en-AU"/>
              </w:rPr>
              <w:t>737</w:t>
            </w:r>
          </w:p>
        </w:tc>
        <w:tc>
          <w:tcPr>
            <w:tcW w:w="1701" w:type="dxa"/>
            <w:noWrap/>
            <w:hideMark/>
          </w:tcPr>
          <w:p w14:paraId="1B0797F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9AC6E9E" w14:textId="77777777" w:rsidTr="003061C9">
        <w:tc>
          <w:tcPr>
            <w:tcW w:w="3118" w:type="dxa"/>
            <w:noWrap/>
            <w:hideMark/>
          </w:tcPr>
          <w:p w14:paraId="5F4DACE8" w14:textId="77777777" w:rsidR="00AA2483" w:rsidRPr="00AA2483" w:rsidRDefault="00AA2483" w:rsidP="00AA2483">
            <w:pPr>
              <w:spacing w:before="20" w:after="20"/>
              <w:rPr>
                <w:szCs w:val="17"/>
                <w:lang w:eastAsia="en-AU"/>
              </w:rPr>
            </w:pPr>
            <w:r w:rsidRPr="00AA2483">
              <w:rPr>
                <w:szCs w:val="17"/>
              </w:rPr>
              <w:t>BALFORT, Gary</w:t>
            </w:r>
          </w:p>
        </w:tc>
        <w:tc>
          <w:tcPr>
            <w:tcW w:w="1843" w:type="dxa"/>
            <w:noWrap/>
            <w:hideMark/>
          </w:tcPr>
          <w:p w14:paraId="41EF395E" w14:textId="77777777" w:rsidR="00AA2483" w:rsidRPr="00AA2483" w:rsidRDefault="00AA2483" w:rsidP="00AA2483">
            <w:pPr>
              <w:spacing w:before="20" w:after="20"/>
              <w:ind w:right="602"/>
              <w:jc w:val="right"/>
              <w:rPr>
                <w:szCs w:val="17"/>
                <w:lang w:eastAsia="en-AU"/>
              </w:rPr>
            </w:pPr>
            <w:r w:rsidRPr="00AA2483">
              <w:rPr>
                <w:szCs w:val="17"/>
                <w:lang w:eastAsia="en-AU"/>
              </w:rPr>
              <w:t>177</w:t>
            </w:r>
          </w:p>
        </w:tc>
        <w:tc>
          <w:tcPr>
            <w:tcW w:w="1701" w:type="dxa"/>
            <w:noWrap/>
            <w:hideMark/>
          </w:tcPr>
          <w:p w14:paraId="11789302" w14:textId="77777777" w:rsidR="00AA2483" w:rsidRPr="00AA2483" w:rsidRDefault="00AA2483" w:rsidP="00AA2483">
            <w:pPr>
              <w:spacing w:before="20" w:after="20"/>
              <w:jc w:val="center"/>
              <w:rPr>
                <w:szCs w:val="17"/>
                <w:lang w:eastAsia="en-AU"/>
              </w:rPr>
            </w:pPr>
          </w:p>
        </w:tc>
      </w:tr>
      <w:tr w:rsidR="00AA2483" w:rsidRPr="00AA2483" w14:paraId="244DC5AF" w14:textId="77777777" w:rsidTr="003061C9">
        <w:tc>
          <w:tcPr>
            <w:tcW w:w="3118" w:type="dxa"/>
            <w:noWrap/>
            <w:hideMark/>
          </w:tcPr>
          <w:p w14:paraId="471C9AC2" w14:textId="77777777" w:rsidR="00AA2483" w:rsidRPr="00AA2483" w:rsidRDefault="00AA2483" w:rsidP="00AA2483">
            <w:pPr>
              <w:spacing w:before="20" w:after="20"/>
              <w:rPr>
                <w:szCs w:val="17"/>
                <w:lang w:eastAsia="en-AU"/>
              </w:rPr>
            </w:pPr>
            <w:r w:rsidRPr="00AA2483">
              <w:rPr>
                <w:szCs w:val="17"/>
              </w:rPr>
              <w:t>MCDONALD, Rita Anne</w:t>
            </w:r>
          </w:p>
        </w:tc>
        <w:tc>
          <w:tcPr>
            <w:tcW w:w="1843" w:type="dxa"/>
            <w:noWrap/>
            <w:hideMark/>
          </w:tcPr>
          <w:p w14:paraId="2F69EBE1" w14:textId="77777777" w:rsidR="00AA2483" w:rsidRPr="00AA2483" w:rsidRDefault="00AA2483" w:rsidP="00AA2483">
            <w:pPr>
              <w:spacing w:before="20" w:after="20"/>
              <w:ind w:right="602"/>
              <w:jc w:val="right"/>
              <w:rPr>
                <w:szCs w:val="17"/>
                <w:lang w:eastAsia="en-AU"/>
              </w:rPr>
            </w:pPr>
            <w:r w:rsidRPr="00AA2483">
              <w:rPr>
                <w:szCs w:val="17"/>
                <w:lang w:eastAsia="en-AU"/>
              </w:rPr>
              <w:t>92</w:t>
            </w:r>
          </w:p>
        </w:tc>
        <w:tc>
          <w:tcPr>
            <w:tcW w:w="1701" w:type="dxa"/>
            <w:noWrap/>
            <w:hideMark/>
          </w:tcPr>
          <w:p w14:paraId="0D8AE3B1" w14:textId="77777777" w:rsidR="00AA2483" w:rsidRPr="00AA2483" w:rsidRDefault="00AA2483" w:rsidP="00AA2483">
            <w:pPr>
              <w:spacing w:before="20" w:after="20"/>
              <w:jc w:val="center"/>
              <w:rPr>
                <w:szCs w:val="17"/>
                <w:lang w:eastAsia="en-AU"/>
              </w:rPr>
            </w:pPr>
          </w:p>
        </w:tc>
      </w:tr>
      <w:tr w:rsidR="00AA2483" w:rsidRPr="00AA2483" w14:paraId="638C6A1C" w14:textId="77777777" w:rsidTr="003061C9">
        <w:tc>
          <w:tcPr>
            <w:tcW w:w="3118" w:type="dxa"/>
            <w:noWrap/>
            <w:hideMark/>
          </w:tcPr>
          <w:p w14:paraId="56A58FE2" w14:textId="77777777" w:rsidR="00AA2483" w:rsidRPr="00AA2483" w:rsidRDefault="00AA2483" w:rsidP="00AA2483">
            <w:pPr>
              <w:spacing w:before="20" w:after="20"/>
              <w:rPr>
                <w:szCs w:val="17"/>
                <w:lang w:eastAsia="en-AU"/>
              </w:rPr>
            </w:pPr>
            <w:r w:rsidRPr="00AA2483">
              <w:rPr>
                <w:szCs w:val="17"/>
              </w:rPr>
              <w:t>DOUGLAS, Victoria Jayne</w:t>
            </w:r>
          </w:p>
        </w:tc>
        <w:tc>
          <w:tcPr>
            <w:tcW w:w="1843" w:type="dxa"/>
            <w:noWrap/>
            <w:hideMark/>
          </w:tcPr>
          <w:p w14:paraId="288DAB9E" w14:textId="77777777" w:rsidR="00AA2483" w:rsidRPr="00AA2483" w:rsidRDefault="00AA2483" w:rsidP="00AA2483">
            <w:pPr>
              <w:spacing w:before="20" w:after="20"/>
              <w:ind w:right="602"/>
              <w:jc w:val="right"/>
              <w:rPr>
                <w:szCs w:val="17"/>
                <w:lang w:eastAsia="en-AU"/>
              </w:rPr>
            </w:pPr>
            <w:r w:rsidRPr="00AA2483">
              <w:rPr>
                <w:szCs w:val="17"/>
                <w:lang w:eastAsia="en-AU"/>
              </w:rPr>
              <w:t>97</w:t>
            </w:r>
          </w:p>
        </w:tc>
        <w:tc>
          <w:tcPr>
            <w:tcW w:w="1701" w:type="dxa"/>
            <w:noWrap/>
            <w:hideMark/>
          </w:tcPr>
          <w:p w14:paraId="5DFD900F" w14:textId="77777777" w:rsidR="00AA2483" w:rsidRPr="00AA2483" w:rsidRDefault="00AA2483" w:rsidP="00AA2483">
            <w:pPr>
              <w:spacing w:before="20" w:after="20"/>
              <w:jc w:val="center"/>
              <w:rPr>
                <w:szCs w:val="17"/>
                <w:lang w:eastAsia="en-AU"/>
              </w:rPr>
            </w:pPr>
          </w:p>
        </w:tc>
      </w:tr>
      <w:tr w:rsidR="00AA2483" w:rsidRPr="00AA2483" w14:paraId="6B7C4B2B" w14:textId="77777777" w:rsidTr="003061C9">
        <w:tc>
          <w:tcPr>
            <w:tcW w:w="3118" w:type="dxa"/>
            <w:noWrap/>
            <w:hideMark/>
          </w:tcPr>
          <w:p w14:paraId="1CCFAC22" w14:textId="77777777" w:rsidR="00AA2483" w:rsidRPr="00AA2483" w:rsidRDefault="00AA2483" w:rsidP="00AA2483">
            <w:pPr>
              <w:spacing w:before="20" w:after="20"/>
              <w:rPr>
                <w:szCs w:val="17"/>
                <w:lang w:eastAsia="en-AU"/>
              </w:rPr>
            </w:pPr>
            <w:r w:rsidRPr="00AA2483">
              <w:rPr>
                <w:szCs w:val="17"/>
              </w:rPr>
              <w:t>NICOL, Phillip</w:t>
            </w:r>
          </w:p>
        </w:tc>
        <w:tc>
          <w:tcPr>
            <w:tcW w:w="1843" w:type="dxa"/>
            <w:noWrap/>
            <w:hideMark/>
          </w:tcPr>
          <w:p w14:paraId="660B66C5" w14:textId="77777777" w:rsidR="00AA2483" w:rsidRPr="00AA2483" w:rsidRDefault="00AA2483" w:rsidP="00AA2483">
            <w:pPr>
              <w:spacing w:before="20" w:after="20"/>
              <w:ind w:right="602"/>
              <w:jc w:val="right"/>
              <w:rPr>
                <w:szCs w:val="17"/>
                <w:lang w:eastAsia="en-AU"/>
              </w:rPr>
            </w:pPr>
            <w:r w:rsidRPr="00AA2483">
              <w:rPr>
                <w:szCs w:val="17"/>
                <w:lang w:eastAsia="en-AU"/>
              </w:rPr>
              <w:t>158</w:t>
            </w:r>
          </w:p>
        </w:tc>
        <w:tc>
          <w:tcPr>
            <w:tcW w:w="1701" w:type="dxa"/>
            <w:noWrap/>
            <w:hideMark/>
          </w:tcPr>
          <w:p w14:paraId="5E728C46" w14:textId="77777777" w:rsidR="00AA2483" w:rsidRPr="00AA2483" w:rsidRDefault="00AA2483" w:rsidP="00AA2483">
            <w:pPr>
              <w:spacing w:before="20" w:after="20"/>
              <w:jc w:val="center"/>
              <w:rPr>
                <w:szCs w:val="17"/>
                <w:lang w:eastAsia="en-AU"/>
              </w:rPr>
            </w:pPr>
          </w:p>
        </w:tc>
      </w:tr>
      <w:tr w:rsidR="00AA2483" w:rsidRPr="00AA2483" w14:paraId="0D2DB5A2" w14:textId="77777777" w:rsidTr="003061C9">
        <w:tc>
          <w:tcPr>
            <w:tcW w:w="3118" w:type="dxa"/>
            <w:noWrap/>
            <w:hideMark/>
          </w:tcPr>
          <w:p w14:paraId="1A5CA67C" w14:textId="77777777" w:rsidR="00AA2483" w:rsidRPr="00AA2483" w:rsidRDefault="00AA2483" w:rsidP="00AA2483">
            <w:pPr>
              <w:spacing w:before="20" w:after="20"/>
              <w:rPr>
                <w:szCs w:val="17"/>
                <w:lang w:eastAsia="en-AU"/>
              </w:rPr>
            </w:pPr>
            <w:r w:rsidRPr="00AA2483">
              <w:rPr>
                <w:szCs w:val="17"/>
              </w:rPr>
              <w:t>DIESSA, Possible</w:t>
            </w:r>
          </w:p>
        </w:tc>
        <w:tc>
          <w:tcPr>
            <w:tcW w:w="1843" w:type="dxa"/>
            <w:noWrap/>
            <w:hideMark/>
          </w:tcPr>
          <w:p w14:paraId="6F6BB23E" w14:textId="77777777" w:rsidR="00AA2483" w:rsidRPr="00AA2483" w:rsidRDefault="00AA2483" w:rsidP="00AA2483">
            <w:pPr>
              <w:spacing w:before="20" w:after="20"/>
              <w:ind w:right="602"/>
              <w:jc w:val="right"/>
              <w:rPr>
                <w:szCs w:val="17"/>
                <w:lang w:eastAsia="en-AU"/>
              </w:rPr>
            </w:pPr>
            <w:r w:rsidRPr="00AA2483">
              <w:rPr>
                <w:szCs w:val="17"/>
                <w:lang w:eastAsia="en-AU"/>
              </w:rPr>
              <w:t>320</w:t>
            </w:r>
          </w:p>
        </w:tc>
        <w:tc>
          <w:tcPr>
            <w:tcW w:w="1701" w:type="dxa"/>
            <w:noWrap/>
            <w:hideMark/>
          </w:tcPr>
          <w:p w14:paraId="11A1F481" w14:textId="77777777" w:rsidR="00AA2483" w:rsidRPr="00AA2483" w:rsidRDefault="00AA2483" w:rsidP="00AA2483">
            <w:pPr>
              <w:spacing w:before="20" w:after="20"/>
              <w:jc w:val="center"/>
              <w:rPr>
                <w:szCs w:val="17"/>
                <w:lang w:eastAsia="en-AU"/>
              </w:rPr>
            </w:pPr>
          </w:p>
        </w:tc>
      </w:tr>
      <w:tr w:rsidR="00AA2483" w:rsidRPr="00AA2483" w14:paraId="573D547B" w14:textId="77777777" w:rsidTr="003061C9">
        <w:tc>
          <w:tcPr>
            <w:tcW w:w="3118" w:type="dxa"/>
            <w:noWrap/>
            <w:hideMark/>
          </w:tcPr>
          <w:p w14:paraId="2D9DC73E" w14:textId="77777777" w:rsidR="00AA2483" w:rsidRPr="00AA2483" w:rsidRDefault="00AA2483" w:rsidP="00AA2483">
            <w:pPr>
              <w:spacing w:before="20" w:after="20"/>
              <w:rPr>
                <w:szCs w:val="17"/>
                <w:lang w:eastAsia="en-AU"/>
              </w:rPr>
            </w:pPr>
            <w:r w:rsidRPr="00AA2483">
              <w:rPr>
                <w:szCs w:val="17"/>
              </w:rPr>
              <w:t>TAME, Cathy Jo</w:t>
            </w:r>
          </w:p>
        </w:tc>
        <w:tc>
          <w:tcPr>
            <w:tcW w:w="1843" w:type="dxa"/>
            <w:noWrap/>
            <w:hideMark/>
          </w:tcPr>
          <w:p w14:paraId="18F162A1" w14:textId="77777777" w:rsidR="00AA2483" w:rsidRPr="00AA2483" w:rsidRDefault="00AA2483" w:rsidP="00AA2483">
            <w:pPr>
              <w:spacing w:before="20" w:after="20"/>
              <w:ind w:right="602"/>
              <w:jc w:val="right"/>
              <w:rPr>
                <w:szCs w:val="17"/>
                <w:lang w:eastAsia="en-AU"/>
              </w:rPr>
            </w:pPr>
            <w:r w:rsidRPr="00AA2483">
              <w:rPr>
                <w:szCs w:val="17"/>
                <w:lang w:eastAsia="en-AU"/>
              </w:rPr>
              <w:t>150</w:t>
            </w:r>
          </w:p>
        </w:tc>
        <w:tc>
          <w:tcPr>
            <w:tcW w:w="1701" w:type="dxa"/>
            <w:noWrap/>
            <w:hideMark/>
          </w:tcPr>
          <w:p w14:paraId="7F616A70" w14:textId="77777777" w:rsidR="00AA2483" w:rsidRPr="00AA2483" w:rsidRDefault="00AA2483" w:rsidP="00AA2483">
            <w:pPr>
              <w:spacing w:before="20" w:after="20"/>
              <w:jc w:val="center"/>
              <w:rPr>
                <w:szCs w:val="17"/>
                <w:lang w:eastAsia="en-AU"/>
              </w:rPr>
            </w:pPr>
          </w:p>
        </w:tc>
      </w:tr>
      <w:tr w:rsidR="00AA2483" w:rsidRPr="00AA2483" w14:paraId="04B82E47" w14:textId="77777777" w:rsidTr="003061C9">
        <w:tc>
          <w:tcPr>
            <w:tcW w:w="3118" w:type="dxa"/>
            <w:noWrap/>
            <w:hideMark/>
          </w:tcPr>
          <w:p w14:paraId="66DECE05" w14:textId="77777777" w:rsidR="00AA2483" w:rsidRPr="00AA2483" w:rsidRDefault="00AA2483" w:rsidP="00AA2483">
            <w:pPr>
              <w:spacing w:before="20" w:after="20"/>
              <w:rPr>
                <w:szCs w:val="17"/>
                <w:lang w:eastAsia="en-AU"/>
              </w:rPr>
            </w:pPr>
            <w:r w:rsidRPr="00AA2483">
              <w:rPr>
                <w:szCs w:val="17"/>
              </w:rPr>
              <w:t>MARSH, Clint</w:t>
            </w:r>
          </w:p>
        </w:tc>
        <w:tc>
          <w:tcPr>
            <w:tcW w:w="1843" w:type="dxa"/>
            <w:noWrap/>
            <w:hideMark/>
          </w:tcPr>
          <w:p w14:paraId="0C927FC5" w14:textId="77777777" w:rsidR="00AA2483" w:rsidRPr="00AA2483" w:rsidRDefault="00AA2483" w:rsidP="00AA2483">
            <w:pPr>
              <w:spacing w:before="20" w:after="20"/>
              <w:ind w:right="602"/>
              <w:jc w:val="right"/>
              <w:rPr>
                <w:szCs w:val="17"/>
                <w:lang w:eastAsia="en-AU"/>
              </w:rPr>
            </w:pPr>
            <w:r w:rsidRPr="00AA2483">
              <w:rPr>
                <w:szCs w:val="17"/>
                <w:lang w:eastAsia="en-AU"/>
              </w:rPr>
              <w:t>717</w:t>
            </w:r>
          </w:p>
        </w:tc>
        <w:tc>
          <w:tcPr>
            <w:tcW w:w="1701" w:type="dxa"/>
            <w:noWrap/>
            <w:hideMark/>
          </w:tcPr>
          <w:p w14:paraId="6B3C55E5"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218DD0DD" w14:textId="77777777" w:rsidTr="003061C9">
        <w:tc>
          <w:tcPr>
            <w:tcW w:w="3118" w:type="dxa"/>
            <w:noWrap/>
            <w:hideMark/>
          </w:tcPr>
          <w:p w14:paraId="28D4057A" w14:textId="77777777" w:rsidR="00AA2483" w:rsidRPr="00AA2483" w:rsidRDefault="00AA2483" w:rsidP="00AA2483">
            <w:pPr>
              <w:spacing w:before="20" w:after="20"/>
              <w:rPr>
                <w:szCs w:val="17"/>
                <w:lang w:eastAsia="en-AU"/>
              </w:rPr>
            </w:pPr>
            <w:r w:rsidRPr="00AA2483">
              <w:rPr>
                <w:szCs w:val="17"/>
              </w:rPr>
              <w:t>KUHLMANN, Rita</w:t>
            </w:r>
          </w:p>
        </w:tc>
        <w:tc>
          <w:tcPr>
            <w:tcW w:w="1843" w:type="dxa"/>
            <w:noWrap/>
            <w:hideMark/>
          </w:tcPr>
          <w:p w14:paraId="68E2EF30" w14:textId="77777777" w:rsidR="00AA2483" w:rsidRPr="00AA2483" w:rsidRDefault="00AA2483" w:rsidP="00AA2483">
            <w:pPr>
              <w:spacing w:before="20" w:after="20"/>
              <w:ind w:right="602"/>
              <w:jc w:val="right"/>
              <w:rPr>
                <w:szCs w:val="17"/>
                <w:lang w:eastAsia="en-AU"/>
              </w:rPr>
            </w:pPr>
            <w:r w:rsidRPr="00AA2483">
              <w:rPr>
                <w:szCs w:val="17"/>
                <w:lang w:eastAsia="en-AU"/>
              </w:rPr>
              <w:t>64</w:t>
            </w:r>
          </w:p>
        </w:tc>
        <w:tc>
          <w:tcPr>
            <w:tcW w:w="1701" w:type="dxa"/>
            <w:noWrap/>
            <w:hideMark/>
          </w:tcPr>
          <w:p w14:paraId="64FEE46B" w14:textId="77777777" w:rsidR="00AA2483" w:rsidRPr="00AA2483" w:rsidRDefault="00AA2483" w:rsidP="00AA2483">
            <w:pPr>
              <w:spacing w:before="20" w:after="20"/>
              <w:jc w:val="center"/>
              <w:rPr>
                <w:szCs w:val="17"/>
                <w:lang w:eastAsia="en-AU"/>
              </w:rPr>
            </w:pPr>
          </w:p>
        </w:tc>
      </w:tr>
    </w:tbl>
    <w:p w14:paraId="589268A7" w14:textId="77777777" w:rsidR="00AA2483" w:rsidRPr="00AA2483" w:rsidRDefault="00AA2483" w:rsidP="00AA2483">
      <w:pPr>
        <w:spacing w:before="80"/>
        <w:rPr>
          <w:b/>
          <w:bCs/>
          <w:szCs w:val="17"/>
          <w:lang w:val="en-US"/>
        </w:rPr>
      </w:pPr>
      <w:r w:rsidRPr="00AA2483">
        <w:rPr>
          <w:b/>
          <w:bCs/>
          <w:szCs w:val="17"/>
          <w:lang w:val="en-US"/>
        </w:rPr>
        <w:t xml:space="preserve">Ward 2 </w:t>
      </w:r>
      <w:proofErr w:type="spellStart"/>
      <w:r w:rsidRPr="00AA2483">
        <w:rPr>
          <w:b/>
          <w:bCs/>
          <w:szCs w:val="17"/>
          <w:lang w:val="en-US"/>
        </w:rPr>
        <w:t>councillor</w:t>
      </w:r>
      <w:proofErr w:type="spellEnd"/>
      <w:r w:rsidRPr="00AA2483">
        <w:rPr>
          <w:b/>
          <w:bCs/>
          <w:szCs w:val="17"/>
          <w:lang w:val="en-US"/>
        </w:rPr>
        <w:t>, 3 vacancies</w:t>
      </w:r>
    </w:p>
    <w:p w14:paraId="03C5BB9E" w14:textId="77777777" w:rsidR="00AA2483" w:rsidRPr="00AA2483" w:rsidRDefault="00AA2483" w:rsidP="00AA2483">
      <w:pPr>
        <w:spacing w:after="0"/>
        <w:rPr>
          <w:szCs w:val="17"/>
        </w:rPr>
      </w:pPr>
      <w:r w:rsidRPr="00AA2483">
        <w:rPr>
          <w:szCs w:val="17"/>
        </w:rPr>
        <w:t>Formal Ballot Papers: 4,075</w:t>
      </w:r>
    </w:p>
    <w:p w14:paraId="53BB53EB" w14:textId="77777777" w:rsidR="00AA2483" w:rsidRPr="00AA2483" w:rsidRDefault="00AA2483" w:rsidP="00AA2483">
      <w:pPr>
        <w:spacing w:after="0"/>
        <w:rPr>
          <w:szCs w:val="17"/>
        </w:rPr>
      </w:pPr>
      <w:r w:rsidRPr="00AA2483">
        <w:rPr>
          <w:szCs w:val="17"/>
        </w:rPr>
        <w:t>Informal Ballot Papers: 137</w:t>
      </w:r>
    </w:p>
    <w:p w14:paraId="548F4F10" w14:textId="77777777" w:rsidR="00AA2483" w:rsidRPr="00AA2483" w:rsidRDefault="00AA2483" w:rsidP="00AA2483">
      <w:pPr>
        <w:rPr>
          <w:szCs w:val="17"/>
        </w:rPr>
      </w:pPr>
      <w:r w:rsidRPr="00AA2483">
        <w:rPr>
          <w:szCs w:val="17"/>
        </w:rPr>
        <w:t>Quota: 1,019</w:t>
      </w:r>
    </w:p>
    <w:tbl>
      <w:tblPr>
        <w:tblStyle w:val="Gazettetable"/>
        <w:tblW w:w="6662" w:type="dxa"/>
        <w:tblLook w:val="04A0" w:firstRow="1" w:lastRow="0" w:firstColumn="1" w:lastColumn="0" w:noHBand="0" w:noVBand="1"/>
      </w:tblPr>
      <w:tblGrid>
        <w:gridCol w:w="3118"/>
        <w:gridCol w:w="1843"/>
        <w:gridCol w:w="1701"/>
      </w:tblGrid>
      <w:tr w:rsidR="00AA2483" w:rsidRPr="00AA2483" w14:paraId="603F845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8D8F9D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6F5B5E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B51128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F043678" w14:textId="77777777" w:rsidTr="003061C9">
        <w:tc>
          <w:tcPr>
            <w:tcW w:w="3118" w:type="dxa"/>
            <w:noWrap/>
            <w:hideMark/>
          </w:tcPr>
          <w:p w14:paraId="7FC45D75" w14:textId="77777777" w:rsidR="00AA2483" w:rsidRPr="00AA2483" w:rsidRDefault="00AA2483" w:rsidP="00AA2483">
            <w:pPr>
              <w:spacing w:before="20" w:after="20"/>
              <w:rPr>
                <w:szCs w:val="17"/>
                <w:lang w:eastAsia="en-AU"/>
              </w:rPr>
            </w:pPr>
            <w:r w:rsidRPr="00AA2483">
              <w:rPr>
                <w:szCs w:val="17"/>
              </w:rPr>
              <w:t>ONUZANS, Jane</w:t>
            </w:r>
          </w:p>
        </w:tc>
        <w:tc>
          <w:tcPr>
            <w:tcW w:w="1843" w:type="dxa"/>
            <w:noWrap/>
            <w:hideMark/>
          </w:tcPr>
          <w:p w14:paraId="2B4254A1" w14:textId="77777777" w:rsidR="00AA2483" w:rsidRPr="00AA2483" w:rsidRDefault="00AA2483" w:rsidP="00AA2483">
            <w:pPr>
              <w:spacing w:before="20" w:after="20"/>
              <w:ind w:right="602"/>
              <w:jc w:val="right"/>
              <w:rPr>
                <w:szCs w:val="17"/>
                <w:lang w:eastAsia="en-AU"/>
              </w:rPr>
            </w:pPr>
            <w:r w:rsidRPr="00AA2483">
              <w:rPr>
                <w:szCs w:val="17"/>
                <w:lang w:eastAsia="en-AU"/>
              </w:rPr>
              <w:t>738</w:t>
            </w:r>
          </w:p>
        </w:tc>
        <w:tc>
          <w:tcPr>
            <w:tcW w:w="1701" w:type="dxa"/>
            <w:noWrap/>
            <w:hideMark/>
          </w:tcPr>
          <w:p w14:paraId="2AB57989"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7AEDEC2" w14:textId="77777777" w:rsidTr="003061C9">
        <w:tc>
          <w:tcPr>
            <w:tcW w:w="3118" w:type="dxa"/>
            <w:noWrap/>
            <w:hideMark/>
          </w:tcPr>
          <w:p w14:paraId="2FAA47D3" w14:textId="77777777" w:rsidR="00AA2483" w:rsidRPr="00AA2483" w:rsidRDefault="00AA2483" w:rsidP="00AA2483">
            <w:pPr>
              <w:spacing w:before="20" w:after="20"/>
              <w:rPr>
                <w:szCs w:val="17"/>
                <w:lang w:eastAsia="en-AU"/>
              </w:rPr>
            </w:pPr>
            <w:r w:rsidRPr="00AA2483">
              <w:rPr>
                <w:szCs w:val="17"/>
              </w:rPr>
              <w:t>JAMES, Corina</w:t>
            </w:r>
          </w:p>
        </w:tc>
        <w:tc>
          <w:tcPr>
            <w:tcW w:w="1843" w:type="dxa"/>
            <w:noWrap/>
            <w:hideMark/>
          </w:tcPr>
          <w:p w14:paraId="32924644" w14:textId="77777777" w:rsidR="00AA2483" w:rsidRPr="00AA2483" w:rsidRDefault="00AA2483" w:rsidP="00AA2483">
            <w:pPr>
              <w:spacing w:before="20" w:after="20"/>
              <w:ind w:right="602"/>
              <w:jc w:val="right"/>
              <w:rPr>
                <w:szCs w:val="17"/>
                <w:lang w:eastAsia="en-AU"/>
              </w:rPr>
            </w:pPr>
            <w:r w:rsidRPr="00AA2483">
              <w:rPr>
                <w:szCs w:val="17"/>
                <w:lang w:eastAsia="en-AU"/>
              </w:rPr>
              <w:t>282</w:t>
            </w:r>
          </w:p>
        </w:tc>
        <w:tc>
          <w:tcPr>
            <w:tcW w:w="1701" w:type="dxa"/>
            <w:noWrap/>
            <w:hideMark/>
          </w:tcPr>
          <w:p w14:paraId="309E65A9" w14:textId="77777777" w:rsidR="00AA2483" w:rsidRPr="00AA2483" w:rsidRDefault="00AA2483" w:rsidP="00AA2483">
            <w:pPr>
              <w:spacing w:before="20" w:after="20"/>
              <w:jc w:val="center"/>
              <w:rPr>
                <w:szCs w:val="17"/>
                <w:lang w:eastAsia="en-AU"/>
              </w:rPr>
            </w:pPr>
          </w:p>
        </w:tc>
      </w:tr>
      <w:tr w:rsidR="00AA2483" w:rsidRPr="00AA2483" w14:paraId="3567C544" w14:textId="77777777" w:rsidTr="003061C9">
        <w:tc>
          <w:tcPr>
            <w:tcW w:w="3118" w:type="dxa"/>
            <w:noWrap/>
            <w:hideMark/>
          </w:tcPr>
          <w:p w14:paraId="1AA49491" w14:textId="77777777" w:rsidR="00AA2483" w:rsidRPr="00AA2483" w:rsidRDefault="00AA2483" w:rsidP="00AA2483">
            <w:pPr>
              <w:spacing w:before="20" w:after="20"/>
              <w:rPr>
                <w:szCs w:val="17"/>
                <w:lang w:eastAsia="en-AU"/>
              </w:rPr>
            </w:pPr>
            <w:r w:rsidRPr="00AA2483">
              <w:rPr>
                <w:szCs w:val="17"/>
              </w:rPr>
              <w:t>COPPINS, Stephen</w:t>
            </w:r>
          </w:p>
        </w:tc>
        <w:tc>
          <w:tcPr>
            <w:tcW w:w="1843" w:type="dxa"/>
            <w:noWrap/>
            <w:hideMark/>
          </w:tcPr>
          <w:p w14:paraId="36E43B38" w14:textId="77777777" w:rsidR="00AA2483" w:rsidRPr="00AA2483" w:rsidRDefault="00AA2483" w:rsidP="00AA2483">
            <w:pPr>
              <w:spacing w:before="20" w:after="20"/>
              <w:ind w:right="602"/>
              <w:jc w:val="right"/>
              <w:rPr>
                <w:szCs w:val="17"/>
                <w:lang w:eastAsia="en-AU"/>
              </w:rPr>
            </w:pPr>
            <w:r w:rsidRPr="00AA2483">
              <w:rPr>
                <w:szCs w:val="17"/>
                <w:lang w:eastAsia="en-AU"/>
              </w:rPr>
              <w:t>308</w:t>
            </w:r>
          </w:p>
        </w:tc>
        <w:tc>
          <w:tcPr>
            <w:tcW w:w="1701" w:type="dxa"/>
            <w:noWrap/>
            <w:hideMark/>
          </w:tcPr>
          <w:p w14:paraId="6CC0A430" w14:textId="77777777" w:rsidR="00AA2483" w:rsidRPr="00AA2483" w:rsidRDefault="00AA2483" w:rsidP="00AA2483">
            <w:pPr>
              <w:spacing w:before="20" w:after="20"/>
              <w:jc w:val="center"/>
              <w:rPr>
                <w:szCs w:val="17"/>
                <w:lang w:eastAsia="en-AU"/>
              </w:rPr>
            </w:pPr>
          </w:p>
        </w:tc>
      </w:tr>
      <w:tr w:rsidR="00AA2483" w:rsidRPr="00AA2483" w14:paraId="46861126" w14:textId="77777777" w:rsidTr="003061C9">
        <w:tc>
          <w:tcPr>
            <w:tcW w:w="3118" w:type="dxa"/>
            <w:noWrap/>
            <w:hideMark/>
          </w:tcPr>
          <w:p w14:paraId="6907970B" w14:textId="77777777" w:rsidR="00AA2483" w:rsidRPr="00AA2483" w:rsidRDefault="00AA2483" w:rsidP="00AA2483">
            <w:pPr>
              <w:spacing w:before="20" w:after="20"/>
              <w:rPr>
                <w:szCs w:val="17"/>
                <w:lang w:eastAsia="en-AU"/>
              </w:rPr>
            </w:pPr>
            <w:r w:rsidRPr="00AA2483">
              <w:rPr>
                <w:szCs w:val="17"/>
              </w:rPr>
              <w:t>CURREY, Donna-</w:t>
            </w:r>
            <w:proofErr w:type="spellStart"/>
            <w:r w:rsidRPr="00AA2483">
              <w:rPr>
                <w:szCs w:val="17"/>
              </w:rPr>
              <w:t>marie</w:t>
            </w:r>
            <w:proofErr w:type="spellEnd"/>
          </w:p>
        </w:tc>
        <w:tc>
          <w:tcPr>
            <w:tcW w:w="1843" w:type="dxa"/>
            <w:noWrap/>
            <w:hideMark/>
          </w:tcPr>
          <w:p w14:paraId="633A7CED" w14:textId="77777777" w:rsidR="00AA2483" w:rsidRPr="00AA2483" w:rsidRDefault="00AA2483" w:rsidP="00AA2483">
            <w:pPr>
              <w:spacing w:before="20" w:after="20"/>
              <w:ind w:right="602"/>
              <w:jc w:val="right"/>
              <w:rPr>
                <w:szCs w:val="17"/>
                <w:lang w:eastAsia="en-AU"/>
              </w:rPr>
            </w:pPr>
            <w:r w:rsidRPr="00AA2483">
              <w:rPr>
                <w:szCs w:val="17"/>
                <w:lang w:eastAsia="en-AU"/>
              </w:rPr>
              <w:t>300</w:t>
            </w:r>
          </w:p>
        </w:tc>
        <w:tc>
          <w:tcPr>
            <w:tcW w:w="1701" w:type="dxa"/>
            <w:noWrap/>
            <w:hideMark/>
          </w:tcPr>
          <w:p w14:paraId="55D77A92" w14:textId="77777777" w:rsidR="00AA2483" w:rsidRPr="00AA2483" w:rsidRDefault="00AA2483" w:rsidP="00AA2483">
            <w:pPr>
              <w:spacing w:before="20" w:after="20"/>
              <w:jc w:val="center"/>
              <w:rPr>
                <w:szCs w:val="17"/>
                <w:lang w:eastAsia="en-AU"/>
              </w:rPr>
            </w:pPr>
          </w:p>
        </w:tc>
      </w:tr>
      <w:tr w:rsidR="00AA2483" w:rsidRPr="00AA2483" w14:paraId="41634D6C" w14:textId="77777777" w:rsidTr="003061C9">
        <w:tc>
          <w:tcPr>
            <w:tcW w:w="3118" w:type="dxa"/>
            <w:noWrap/>
            <w:hideMark/>
          </w:tcPr>
          <w:p w14:paraId="204CBE0A" w14:textId="77777777" w:rsidR="00AA2483" w:rsidRPr="00AA2483" w:rsidRDefault="00AA2483" w:rsidP="00AA2483">
            <w:pPr>
              <w:spacing w:before="20" w:after="20"/>
              <w:rPr>
                <w:szCs w:val="17"/>
                <w:lang w:eastAsia="en-AU"/>
              </w:rPr>
            </w:pPr>
            <w:r w:rsidRPr="00AA2483">
              <w:rPr>
                <w:szCs w:val="17"/>
              </w:rPr>
              <w:t>SMALLWOOD-SMITH, Gay</w:t>
            </w:r>
          </w:p>
        </w:tc>
        <w:tc>
          <w:tcPr>
            <w:tcW w:w="1843" w:type="dxa"/>
            <w:noWrap/>
            <w:hideMark/>
          </w:tcPr>
          <w:p w14:paraId="3B235A4D" w14:textId="77777777" w:rsidR="00AA2483" w:rsidRPr="00AA2483" w:rsidRDefault="00AA2483" w:rsidP="00AA2483">
            <w:pPr>
              <w:spacing w:before="20" w:after="20"/>
              <w:ind w:right="602"/>
              <w:jc w:val="right"/>
              <w:rPr>
                <w:szCs w:val="17"/>
                <w:lang w:eastAsia="en-AU"/>
              </w:rPr>
            </w:pPr>
            <w:r w:rsidRPr="00AA2483">
              <w:rPr>
                <w:szCs w:val="17"/>
                <w:lang w:eastAsia="en-AU"/>
              </w:rPr>
              <w:t>580</w:t>
            </w:r>
          </w:p>
        </w:tc>
        <w:tc>
          <w:tcPr>
            <w:tcW w:w="1701" w:type="dxa"/>
            <w:noWrap/>
            <w:hideMark/>
          </w:tcPr>
          <w:p w14:paraId="564C1F8D"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091EE068" w14:textId="77777777" w:rsidTr="003061C9">
        <w:tc>
          <w:tcPr>
            <w:tcW w:w="3118" w:type="dxa"/>
            <w:noWrap/>
            <w:hideMark/>
          </w:tcPr>
          <w:p w14:paraId="199E02FA" w14:textId="77777777" w:rsidR="00AA2483" w:rsidRPr="00AA2483" w:rsidRDefault="00AA2483" w:rsidP="00AA2483">
            <w:pPr>
              <w:spacing w:before="20" w:after="20"/>
              <w:rPr>
                <w:szCs w:val="17"/>
                <w:lang w:eastAsia="en-AU"/>
              </w:rPr>
            </w:pPr>
            <w:r w:rsidRPr="00AA2483">
              <w:rPr>
                <w:szCs w:val="17"/>
              </w:rPr>
              <w:t>DAVIES, Russell Francis</w:t>
            </w:r>
          </w:p>
        </w:tc>
        <w:tc>
          <w:tcPr>
            <w:tcW w:w="1843" w:type="dxa"/>
            <w:noWrap/>
            <w:hideMark/>
          </w:tcPr>
          <w:p w14:paraId="5DE4E305" w14:textId="77777777" w:rsidR="00AA2483" w:rsidRPr="00AA2483" w:rsidRDefault="00AA2483" w:rsidP="00AA2483">
            <w:pPr>
              <w:spacing w:before="20" w:after="20"/>
              <w:ind w:right="602"/>
              <w:jc w:val="right"/>
              <w:rPr>
                <w:szCs w:val="17"/>
                <w:lang w:eastAsia="en-AU"/>
              </w:rPr>
            </w:pPr>
            <w:r w:rsidRPr="00AA2483">
              <w:rPr>
                <w:szCs w:val="17"/>
                <w:lang w:eastAsia="en-AU"/>
              </w:rPr>
              <w:t>258</w:t>
            </w:r>
          </w:p>
        </w:tc>
        <w:tc>
          <w:tcPr>
            <w:tcW w:w="1701" w:type="dxa"/>
            <w:noWrap/>
            <w:hideMark/>
          </w:tcPr>
          <w:p w14:paraId="30E62B7B" w14:textId="77777777" w:rsidR="00AA2483" w:rsidRPr="00AA2483" w:rsidRDefault="00AA2483" w:rsidP="00AA2483">
            <w:pPr>
              <w:spacing w:before="20" w:after="20"/>
              <w:jc w:val="center"/>
              <w:rPr>
                <w:szCs w:val="17"/>
                <w:lang w:eastAsia="en-AU"/>
              </w:rPr>
            </w:pPr>
          </w:p>
        </w:tc>
      </w:tr>
      <w:tr w:rsidR="00AA2483" w:rsidRPr="00AA2483" w14:paraId="4FC65C81" w14:textId="77777777" w:rsidTr="003061C9">
        <w:tc>
          <w:tcPr>
            <w:tcW w:w="3118" w:type="dxa"/>
            <w:noWrap/>
            <w:hideMark/>
          </w:tcPr>
          <w:p w14:paraId="0093BDA4" w14:textId="77777777" w:rsidR="00AA2483" w:rsidRPr="00AA2483" w:rsidRDefault="00AA2483" w:rsidP="00AA2483">
            <w:pPr>
              <w:spacing w:before="20" w:after="20"/>
              <w:rPr>
                <w:szCs w:val="17"/>
                <w:lang w:eastAsia="en-AU"/>
              </w:rPr>
            </w:pPr>
            <w:r w:rsidRPr="00AA2483">
              <w:rPr>
                <w:szCs w:val="17"/>
              </w:rPr>
              <w:t>SHARMA POUDYAL, Puskar</w:t>
            </w:r>
          </w:p>
        </w:tc>
        <w:tc>
          <w:tcPr>
            <w:tcW w:w="1843" w:type="dxa"/>
            <w:noWrap/>
            <w:hideMark/>
          </w:tcPr>
          <w:p w14:paraId="3EDEF779" w14:textId="77777777" w:rsidR="00AA2483" w:rsidRPr="00AA2483" w:rsidRDefault="00AA2483" w:rsidP="00AA2483">
            <w:pPr>
              <w:spacing w:before="20" w:after="20"/>
              <w:ind w:right="602"/>
              <w:jc w:val="right"/>
              <w:rPr>
                <w:szCs w:val="17"/>
                <w:lang w:eastAsia="en-AU"/>
              </w:rPr>
            </w:pPr>
            <w:r w:rsidRPr="00AA2483">
              <w:rPr>
                <w:szCs w:val="17"/>
                <w:lang w:eastAsia="en-AU"/>
              </w:rPr>
              <w:t>152</w:t>
            </w:r>
          </w:p>
        </w:tc>
        <w:tc>
          <w:tcPr>
            <w:tcW w:w="1701" w:type="dxa"/>
            <w:noWrap/>
            <w:hideMark/>
          </w:tcPr>
          <w:p w14:paraId="0AC8ADF6" w14:textId="77777777" w:rsidR="00AA2483" w:rsidRPr="00AA2483" w:rsidRDefault="00AA2483" w:rsidP="00AA2483">
            <w:pPr>
              <w:spacing w:before="20" w:after="20"/>
              <w:jc w:val="center"/>
              <w:rPr>
                <w:szCs w:val="17"/>
                <w:lang w:eastAsia="en-AU"/>
              </w:rPr>
            </w:pPr>
          </w:p>
        </w:tc>
      </w:tr>
      <w:tr w:rsidR="00AA2483" w:rsidRPr="00AA2483" w14:paraId="6110E082" w14:textId="77777777" w:rsidTr="003061C9">
        <w:tc>
          <w:tcPr>
            <w:tcW w:w="3118" w:type="dxa"/>
            <w:noWrap/>
            <w:hideMark/>
          </w:tcPr>
          <w:p w14:paraId="07D7AC2A" w14:textId="77777777" w:rsidR="00AA2483" w:rsidRPr="00AA2483" w:rsidRDefault="00AA2483" w:rsidP="00AA2483">
            <w:pPr>
              <w:spacing w:before="20" w:after="20"/>
              <w:rPr>
                <w:szCs w:val="17"/>
                <w:lang w:eastAsia="en-AU"/>
              </w:rPr>
            </w:pPr>
            <w:r w:rsidRPr="00AA2483">
              <w:rPr>
                <w:szCs w:val="17"/>
              </w:rPr>
              <w:t xml:space="preserve">HATUNGIMANA, </w:t>
            </w:r>
            <w:proofErr w:type="spellStart"/>
            <w:r w:rsidRPr="00AA2483">
              <w:rPr>
                <w:szCs w:val="17"/>
              </w:rPr>
              <w:t>Modeste</w:t>
            </w:r>
            <w:proofErr w:type="spellEnd"/>
          </w:p>
        </w:tc>
        <w:tc>
          <w:tcPr>
            <w:tcW w:w="1843" w:type="dxa"/>
            <w:noWrap/>
            <w:hideMark/>
          </w:tcPr>
          <w:p w14:paraId="77F47EED" w14:textId="77777777" w:rsidR="00AA2483" w:rsidRPr="00AA2483" w:rsidRDefault="00AA2483" w:rsidP="00AA2483">
            <w:pPr>
              <w:spacing w:before="20" w:after="20"/>
              <w:ind w:right="602"/>
              <w:jc w:val="right"/>
              <w:rPr>
                <w:szCs w:val="17"/>
                <w:lang w:eastAsia="en-AU"/>
              </w:rPr>
            </w:pPr>
            <w:r w:rsidRPr="00AA2483">
              <w:rPr>
                <w:szCs w:val="17"/>
                <w:lang w:eastAsia="en-AU"/>
              </w:rPr>
              <w:t>175</w:t>
            </w:r>
          </w:p>
        </w:tc>
        <w:tc>
          <w:tcPr>
            <w:tcW w:w="1701" w:type="dxa"/>
            <w:noWrap/>
            <w:hideMark/>
          </w:tcPr>
          <w:p w14:paraId="79B648B9" w14:textId="77777777" w:rsidR="00AA2483" w:rsidRPr="00AA2483" w:rsidRDefault="00AA2483" w:rsidP="00AA2483">
            <w:pPr>
              <w:spacing w:before="20" w:after="20"/>
              <w:jc w:val="center"/>
              <w:rPr>
                <w:szCs w:val="17"/>
                <w:lang w:eastAsia="en-AU"/>
              </w:rPr>
            </w:pPr>
          </w:p>
        </w:tc>
      </w:tr>
      <w:tr w:rsidR="00AA2483" w:rsidRPr="00AA2483" w14:paraId="172FCC33" w14:textId="77777777" w:rsidTr="003061C9">
        <w:tc>
          <w:tcPr>
            <w:tcW w:w="3118" w:type="dxa"/>
            <w:noWrap/>
            <w:hideMark/>
          </w:tcPr>
          <w:p w14:paraId="5F81CC71" w14:textId="77777777" w:rsidR="00AA2483" w:rsidRPr="00AA2483" w:rsidRDefault="00AA2483" w:rsidP="00AA2483">
            <w:pPr>
              <w:spacing w:before="20" w:after="20"/>
              <w:rPr>
                <w:szCs w:val="17"/>
                <w:lang w:eastAsia="en-AU"/>
              </w:rPr>
            </w:pPr>
            <w:r w:rsidRPr="00AA2483">
              <w:rPr>
                <w:szCs w:val="17"/>
              </w:rPr>
              <w:t>HANTON, Kym</w:t>
            </w:r>
          </w:p>
        </w:tc>
        <w:tc>
          <w:tcPr>
            <w:tcW w:w="1843" w:type="dxa"/>
            <w:noWrap/>
            <w:hideMark/>
          </w:tcPr>
          <w:p w14:paraId="118CF680" w14:textId="77777777" w:rsidR="00AA2483" w:rsidRPr="00AA2483" w:rsidRDefault="00AA2483" w:rsidP="00AA2483">
            <w:pPr>
              <w:spacing w:before="20" w:after="20"/>
              <w:ind w:right="602"/>
              <w:jc w:val="right"/>
              <w:rPr>
                <w:szCs w:val="17"/>
                <w:lang w:eastAsia="en-AU"/>
              </w:rPr>
            </w:pPr>
            <w:r w:rsidRPr="00AA2483">
              <w:rPr>
                <w:szCs w:val="17"/>
                <w:lang w:eastAsia="en-AU"/>
              </w:rPr>
              <w:t>457</w:t>
            </w:r>
          </w:p>
        </w:tc>
        <w:tc>
          <w:tcPr>
            <w:tcW w:w="1701" w:type="dxa"/>
            <w:noWrap/>
            <w:hideMark/>
          </w:tcPr>
          <w:p w14:paraId="67D9521B" w14:textId="77777777" w:rsidR="00AA2483" w:rsidRPr="00AA2483" w:rsidRDefault="00AA2483" w:rsidP="00AA2483">
            <w:pPr>
              <w:spacing w:before="20" w:after="20"/>
              <w:jc w:val="center"/>
              <w:rPr>
                <w:szCs w:val="17"/>
                <w:lang w:eastAsia="en-AU"/>
              </w:rPr>
            </w:pPr>
          </w:p>
        </w:tc>
      </w:tr>
      <w:tr w:rsidR="00AA2483" w:rsidRPr="00AA2483" w14:paraId="730F06CE" w14:textId="77777777" w:rsidTr="003061C9">
        <w:tc>
          <w:tcPr>
            <w:tcW w:w="3118" w:type="dxa"/>
            <w:noWrap/>
            <w:hideMark/>
          </w:tcPr>
          <w:p w14:paraId="1FB973B5" w14:textId="77777777" w:rsidR="00AA2483" w:rsidRPr="00AA2483" w:rsidRDefault="00AA2483" w:rsidP="00AA2483">
            <w:pPr>
              <w:spacing w:before="20" w:after="40"/>
              <w:rPr>
                <w:szCs w:val="17"/>
                <w:lang w:eastAsia="en-AU"/>
              </w:rPr>
            </w:pPr>
            <w:r w:rsidRPr="00AA2483">
              <w:rPr>
                <w:szCs w:val="17"/>
              </w:rPr>
              <w:t>KARLSEN, Chantelle</w:t>
            </w:r>
          </w:p>
        </w:tc>
        <w:tc>
          <w:tcPr>
            <w:tcW w:w="1843" w:type="dxa"/>
            <w:noWrap/>
            <w:hideMark/>
          </w:tcPr>
          <w:p w14:paraId="28989C8E" w14:textId="77777777" w:rsidR="00AA2483" w:rsidRPr="00AA2483" w:rsidRDefault="00AA2483" w:rsidP="00AA2483">
            <w:pPr>
              <w:spacing w:before="20" w:after="20"/>
              <w:ind w:right="602"/>
              <w:jc w:val="right"/>
              <w:rPr>
                <w:szCs w:val="17"/>
                <w:lang w:eastAsia="en-AU"/>
              </w:rPr>
            </w:pPr>
            <w:r w:rsidRPr="00AA2483">
              <w:rPr>
                <w:szCs w:val="17"/>
                <w:lang w:eastAsia="en-AU"/>
              </w:rPr>
              <w:t>825</w:t>
            </w:r>
          </w:p>
        </w:tc>
        <w:tc>
          <w:tcPr>
            <w:tcW w:w="1701" w:type="dxa"/>
            <w:noWrap/>
            <w:hideMark/>
          </w:tcPr>
          <w:p w14:paraId="01BAB71A"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22850D0B" w14:textId="77777777" w:rsidR="00AA2483" w:rsidRPr="00AA2483" w:rsidRDefault="00AA2483" w:rsidP="00AA2483">
      <w:pPr>
        <w:spacing w:before="80"/>
        <w:rPr>
          <w:b/>
          <w:bCs/>
          <w:szCs w:val="17"/>
          <w:lang w:val="en-US"/>
        </w:rPr>
      </w:pPr>
      <w:r w:rsidRPr="00AA2483">
        <w:rPr>
          <w:b/>
          <w:bCs/>
          <w:szCs w:val="17"/>
          <w:lang w:val="en-US"/>
        </w:rPr>
        <w:t xml:space="preserve">Ward 3 </w:t>
      </w:r>
      <w:proofErr w:type="spellStart"/>
      <w:r w:rsidRPr="00AA2483">
        <w:rPr>
          <w:b/>
          <w:bCs/>
          <w:szCs w:val="17"/>
          <w:lang w:val="en-US"/>
        </w:rPr>
        <w:t>councillor</w:t>
      </w:r>
      <w:proofErr w:type="spellEnd"/>
      <w:r w:rsidRPr="00AA2483">
        <w:rPr>
          <w:b/>
          <w:bCs/>
          <w:szCs w:val="17"/>
          <w:lang w:val="en-US"/>
        </w:rPr>
        <w:t>, 3 vacancies</w:t>
      </w:r>
    </w:p>
    <w:p w14:paraId="6552214E" w14:textId="77777777" w:rsidR="00AA2483" w:rsidRPr="00AA2483" w:rsidRDefault="00AA2483" w:rsidP="00AA2483">
      <w:pPr>
        <w:spacing w:after="0"/>
        <w:rPr>
          <w:szCs w:val="17"/>
        </w:rPr>
      </w:pPr>
      <w:r w:rsidRPr="00AA2483">
        <w:rPr>
          <w:szCs w:val="17"/>
        </w:rPr>
        <w:t>Formal Ballot Papers: 3,079</w:t>
      </w:r>
    </w:p>
    <w:p w14:paraId="1AD4A406" w14:textId="77777777" w:rsidR="00AA2483" w:rsidRPr="00AA2483" w:rsidRDefault="00AA2483" w:rsidP="00AA2483">
      <w:pPr>
        <w:spacing w:after="0"/>
        <w:rPr>
          <w:szCs w:val="17"/>
        </w:rPr>
      </w:pPr>
      <w:r w:rsidRPr="00AA2483">
        <w:rPr>
          <w:szCs w:val="17"/>
        </w:rPr>
        <w:t>Informal Ballot Papers: 73</w:t>
      </w:r>
    </w:p>
    <w:p w14:paraId="6AA5493A" w14:textId="77777777" w:rsidR="00AA2483" w:rsidRPr="00AA2483" w:rsidRDefault="00AA2483" w:rsidP="00AA2483">
      <w:pPr>
        <w:rPr>
          <w:szCs w:val="17"/>
        </w:rPr>
      </w:pPr>
      <w:r w:rsidRPr="00AA2483">
        <w:rPr>
          <w:szCs w:val="17"/>
        </w:rPr>
        <w:t>Quota: 770</w:t>
      </w:r>
    </w:p>
    <w:tbl>
      <w:tblPr>
        <w:tblStyle w:val="Gazettetable"/>
        <w:tblW w:w="6662" w:type="dxa"/>
        <w:tblLook w:val="04A0" w:firstRow="1" w:lastRow="0" w:firstColumn="1" w:lastColumn="0" w:noHBand="0" w:noVBand="1"/>
      </w:tblPr>
      <w:tblGrid>
        <w:gridCol w:w="3118"/>
        <w:gridCol w:w="1843"/>
        <w:gridCol w:w="1701"/>
      </w:tblGrid>
      <w:tr w:rsidR="00AA2483" w:rsidRPr="00AA2483" w14:paraId="76C2C4A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1F7281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1CAA58B"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63DAA8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7F16476" w14:textId="77777777" w:rsidTr="003061C9">
        <w:tc>
          <w:tcPr>
            <w:tcW w:w="3118" w:type="dxa"/>
            <w:noWrap/>
            <w:hideMark/>
          </w:tcPr>
          <w:p w14:paraId="28FEC71C" w14:textId="77777777" w:rsidR="00AA2483" w:rsidRPr="00AA2483" w:rsidRDefault="00AA2483" w:rsidP="00AA2483">
            <w:pPr>
              <w:spacing w:before="20" w:after="20"/>
              <w:rPr>
                <w:szCs w:val="17"/>
                <w:lang w:eastAsia="en-AU"/>
              </w:rPr>
            </w:pPr>
            <w:r w:rsidRPr="00AA2483">
              <w:rPr>
                <w:szCs w:val="17"/>
              </w:rPr>
              <w:t>SOUTHERN, Lainie</w:t>
            </w:r>
          </w:p>
        </w:tc>
        <w:tc>
          <w:tcPr>
            <w:tcW w:w="1843" w:type="dxa"/>
            <w:noWrap/>
            <w:hideMark/>
          </w:tcPr>
          <w:p w14:paraId="512936A4" w14:textId="77777777" w:rsidR="00AA2483" w:rsidRPr="00AA2483" w:rsidRDefault="00AA2483" w:rsidP="00AA2483">
            <w:pPr>
              <w:spacing w:before="20" w:after="20"/>
              <w:ind w:right="602"/>
              <w:jc w:val="right"/>
              <w:rPr>
                <w:szCs w:val="17"/>
                <w:lang w:eastAsia="en-AU"/>
              </w:rPr>
            </w:pPr>
            <w:r w:rsidRPr="00AA2483">
              <w:rPr>
                <w:szCs w:val="17"/>
                <w:lang w:eastAsia="en-AU"/>
              </w:rPr>
              <w:t>150</w:t>
            </w:r>
          </w:p>
        </w:tc>
        <w:tc>
          <w:tcPr>
            <w:tcW w:w="1701" w:type="dxa"/>
            <w:noWrap/>
            <w:hideMark/>
          </w:tcPr>
          <w:p w14:paraId="352217A2" w14:textId="77777777" w:rsidR="00AA2483" w:rsidRPr="00AA2483" w:rsidRDefault="00AA2483" w:rsidP="00AA2483">
            <w:pPr>
              <w:spacing w:before="20" w:after="20"/>
              <w:jc w:val="center"/>
              <w:rPr>
                <w:szCs w:val="17"/>
                <w:lang w:eastAsia="en-AU"/>
              </w:rPr>
            </w:pPr>
          </w:p>
        </w:tc>
      </w:tr>
      <w:tr w:rsidR="00AA2483" w:rsidRPr="00AA2483" w14:paraId="1519CBE5" w14:textId="77777777" w:rsidTr="003061C9">
        <w:tc>
          <w:tcPr>
            <w:tcW w:w="3118" w:type="dxa"/>
            <w:noWrap/>
            <w:hideMark/>
          </w:tcPr>
          <w:p w14:paraId="02A7EF11" w14:textId="77777777" w:rsidR="00AA2483" w:rsidRPr="00AA2483" w:rsidRDefault="00AA2483" w:rsidP="00AA2483">
            <w:pPr>
              <w:spacing w:before="20" w:after="20"/>
              <w:rPr>
                <w:szCs w:val="17"/>
                <w:lang w:eastAsia="en-AU"/>
              </w:rPr>
            </w:pPr>
            <w:r w:rsidRPr="00AA2483">
              <w:rPr>
                <w:szCs w:val="17"/>
              </w:rPr>
              <w:t>FEDERICO, Joe</w:t>
            </w:r>
          </w:p>
        </w:tc>
        <w:tc>
          <w:tcPr>
            <w:tcW w:w="1843" w:type="dxa"/>
            <w:noWrap/>
            <w:hideMark/>
          </w:tcPr>
          <w:p w14:paraId="7F8B1DBD" w14:textId="77777777" w:rsidR="00AA2483" w:rsidRPr="00AA2483" w:rsidRDefault="00AA2483" w:rsidP="00AA2483">
            <w:pPr>
              <w:spacing w:before="20" w:after="20"/>
              <w:ind w:right="602"/>
              <w:jc w:val="right"/>
              <w:rPr>
                <w:szCs w:val="17"/>
                <w:lang w:eastAsia="en-AU"/>
              </w:rPr>
            </w:pPr>
            <w:r w:rsidRPr="00AA2483">
              <w:rPr>
                <w:szCs w:val="17"/>
                <w:lang w:eastAsia="en-AU"/>
              </w:rPr>
              <w:t>339</w:t>
            </w:r>
          </w:p>
        </w:tc>
        <w:tc>
          <w:tcPr>
            <w:tcW w:w="1701" w:type="dxa"/>
            <w:noWrap/>
            <w:hideMark/>
          </w:tcPr>
          <w:p w14:paraId="1700CF34" w14:textId="77777777" w:rsidR="00AA2483" w:rsidRPr="00AA2483" w:rsidRDefault="00AA2483" w:rsidP="00AA2483">
            <w:pPr>
              <w:spacing w:before="20" w:after="20"/>
              <w:jc w:val="center"/>
              <w:rPr>
                <w:szCs w:val="17"/>
                <w:lang w:eastAsia="en-AU"/>
              </w:rPr>
            </w:pPr>
          </w:p>
        </w:tc>
      </w:tr>
      <w:tr w:rsidR="00AA2483" w:rsidRPr="00AA2483" w14:paraId="05D4BF11" w14:textId="77777777" w:rsidTr="003061C9">
        <w:tc>
          <w:tcPr>
            <w:tcW w:w="3118" w:type="dxa"/>
            <w:noWrap/>
            <w:hideMark/>
          </w:tcPr>
          <w:p w14:paraId="19AFC70B" w14:textId="77777777" w:rsidR="00AA2483" w:rsidRPr="00AA2483" w:rsidRDefault="00AA2483" w:rsidP="00AA2483">
            <w:pPr>
              <w:spacing w:before="20" w:after="20"/>
              <w:rPr>
                <w:szCs w:val="17"/>
                <w:lang w:eastAsia="en-AU"/>
              </w:rPr>
            </w:pPr>
            <w:r w:rsidRPr="00AA2483">
              <w:rPr>
                <w:szCs w:val="17"/>
              </w:rPr>
              <w:t>RAE, Clare Louise</w:t>
            </w:r>
          </w:p>
        </w:tc>
        <w:tc>
          <w:tcPr>
            <w:tcW w:w="1843" w:type="dxa"/>
            <w:noWrap/>
            <w:hideMark/>
          </w:tcPr>
          <w:p w14:paraId="0773A2FA" w14:textId="77777777" w:rsidR="00AA2483" w:rsidRPr="00AA2483" w:rsidRDefault="00AA2483" w:rsidP="00AA2483">
            <w:pPr>
              <w:spacing w:before="20" w:after="20"/>
              <w:ind w:right="602"/>
              <w:jc w:val="right"/>
              <w:rPr>
                <w:szCs w:val="17"/>
                <w:lang w:eastAsia="en-AU"/>
              </w:rPr>
            </w:pPr>
            <w:r w:rsidRPr="00AA2483">
              <w:rPr>
                <w:szCs w:val="17"/>
                <w:lang w:eastAsia="en-AU"/>
              </w:rPr>
              <w:t>267</w:t>
            </w:r>
          </w:p>
        </w:tc>
        <w:tc>
          <w:tcPr>
            <w:tcW w:w="1701" w:type="dxa"/>
            <w:noWrap/>
            <w:hideMark/>
          </w:tcPr>
          <w:p w14:paraId="7A400A36" w14:textId="77777777" w:rsidR="00AA2483" w:rsidRPr="00AA2483" w:rsidRDefault="00AA2483" w:rsidP="00AA2483">
            <w:pPr>
              <w:spacing w:before="20" w:after="20"/>
              <w:jc w:val="center"/>
              <w:rPr>
                <w:szCs w:val="17"/>
                <w:lang w:eastAsia="en-AU"/>
              </w:rPr>
            </w:pPr>
          </w:p>
        </w:tc>
      </w:tr>
      <w:tr w:rsidR="00AA2483" w:rsidRPr="00AA2483" w14:paraId="204AB52E" w14:textId="77777777" w:rsidTr="003061C9">
        <w:tc>
          <w:tcPr>
            <w:tcW w:w="3118" w:type="dxa"/>
            <w:noWrap/>
            <w:hideMark/>
          </w:tcPr>
          <w:p w14:paraId="4DB2B5FC" w14:textId="77777777" w:rsidR="00AA2483" w:rsidRPr="00AA2483" w:rsidRDefault="00AA2483" w:rsidP="00AA2483">
            <w:pPr>
              <w:spacing w:before="20" w:after="20"/>
              <w:rPr>
                <w:szCs w:val="17"/>
                <w:lang w:eastAsia="en-AU"/>
              </w:rPr>
            </w:pPr>
            <w:r w:rsidRPr="00AA2483">
              <w:rPr>
                <w:szCs w:val="17"/>
              </w:rPr>
              <w:t>SMILJANIC, Tanya</w:t>
            </w:r>
          </w:p>
        </w:tc>
        <w:tc>
          <w:tcPr>
            <w:tcW w:w="1843" w:type="dxa"/>
            <w:noWrap/>
            <w:hideMark/>
          </w:tcPr>
          <w:p w14:paraId="5BFC50F9" w14:textId="77777777" w:rsidR="00AA2483" w:rsidRPr="00AA2483" w:rsidRDefault="00AA2483" w:rsidP="00AA2483">
            <w:pPr>
              <w:spacing w:before="20" w:after="20"/>
              <w:ind w:right="602"/>
              <w:jc w:val="right"/>
              <w:rPr>
                <w:szCs w:val="17"/>
                <w:lang w:eastAsia="en-AU"/>
              </w:rPr>
            </w:pPr>
            <w:r w:rsidRPr="00AA2483">
              <w:rPr>
                <w:szCs w:val="17"/>
                <w:lang w:eastAsia="en-AU"/>
              </w:rPr>
              <w:t>384</w:t>
            </w:r>
          </w:p>
        </w:tc>
        <w:tc>
          <w:tcPr>
            <w:tcW w:w="1701" w:type="dxa"/>
            <w:noWrap/>
            <w:hideMark/>
          </w:tcPr>
          <w:p w14:paraId="79BB44C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8B3B46A" w14:textId="77777777" w:rsidTr="003061C9">
        <w:tc>
          <w:tcPr>
            <w:tcW w:w="3118" w:type="dxa"/>
            <w:noWrap/>
            <w:hideMark/>
          </w:tcPr>
          <w:p w14:paraId="6D155763" w14:textId="77777777" w:rsidR="00AA2483" w:rsidRPr="00AA2483" w:rsidRDefault="00AA2483" w:rsidP="00AA2483">
            <w:pPr>
              <w:spacing w:before="20" w:after="20"/>
              <w:rPr>
                <w:szCs w:val="17"/>
                <w:lang w:eastAsia="en-AU"/>
              </w:rPr>
            </w:pPr>
            <w:r w:rsidRPr="00AA2483">
              <w:rPr>
                <w:szCs w:val="17"/>
              </w:rPr>
              <w:t>GOSSINK, Veronica</w:t>
            </w:r>
          </w:p>
        </w:tc>
        <w:tc>
          <w:tcPr>
            <w:tcW w:w="1843" w:type="dxa"/>
            <w:noWrap/>
            <w:hideMark/>
          </w:tcPr>
          <w:p w14:paraId="66C65B36" w14:textId="77777777" w:rsidR="00AA2483" w:rsidRPr="00AA2483" w:rsidRDefault="00AA2483" w:rsidP="00AA2483">
            <w:pPr>
              <w:spacing w:before="20" w:after="20"/>
              <w:ind w:right="602"/>
              <w:jc w:val="right"/>
              <w:rPr>
                <w:szCs w:val="17"/>
                <w:lang w:eastAsia="en-AU"/>
              </w:rPr>
            </w:pPr>
            <w:r w:rsidRPr="00AA2483">
              <w:rPr>
                <w:szCs w:val="17"/>
                <w:lang w:eastAsia="en-AU"/>
              </w:rPr>
              <w:t>214</w:t>
            </w:r>
          </w:p>
        </w:tc>
        <w:tc>
          <w:tcPr>
            <w:tcW w:w="1701" w:type="dxa"/>
            <w:noWrap/>
            <w:hideMark/>
          </w:tcPr>
          <w:p w14:paraId="62A61655" w14:textId="77777777" w:rsidR="00AA2483" w:rsidRPr="00AA2483" w:rsidRDefault="00AA2483" w:rsidP="00AA2483">
            <w:pPr>
              <w:spacing w:before="20" w:after="20"/>
              <w:jc w:val="center"/>
              <w:rPr>
                <w:szCs w:val="17"/>
                <w:lang w:eastAsia="en-AU"/>
              </w:rPr>
            </w:pPr>
          </w:p>
        </w:tc>
      </w:tr>
      <w:tr w:rsidR="00AA2483" w:rsidRPr="00AA2483" w14:paraId="328A9E01" w14:textId="77777777" w:rsidTr="003061C9">
        <w:tc>
          <w:tcPr>
            <w:tcW w:w="3118" w:type="dxa"/>
            <w:noWrap/>
            <w:hideMark/>
          </w:tcPr>
          <w:p w14:paraId="411D11D0" w14:textId="77777777" w:rsidR="00AA2483" w:rsidRPr="00AA2483" w:rsidRDefault="00AA2483" w:rsidP="00AA2483">
            <w:pPr>
              <w:spacing w:before="20" w:after="20"/>
              <w:rPr>
                <w:szCs w:val="17"/>
                <w:lang w:eastAsia="en-AU"/>
              </w:rPr>
            </w:pPr>
            <w:r w:rsidRPr="00AA2483">
              <w:rPr>
                <w:szCs w:val="17"/>
              </w:rPr>
              <w:t>HENDRICK, Sanja</w:t>
            </w:r>
          </w:p>
        </w:tc>
        <w:tc>
          <w:tcPr>
            <w:tcW w:w="1843" w:type="dxa"/>
            <w:noWrap/>
            <w:hideMark/>
          </w:tcPr>
          <w:p w14:paraId="13412119" w14:textId="77777777" w:rsidR="00AA2483" w:rsidRPr="00AA2483" w:rsidRDefault="00AA2483" w:rsidP="00AA2483">
            <w:pPr>
              <w:spacing w:before="20" w:after="20"/>
              <w:ind w:right="602"/>
              <w:jc w:val="right"/>
              <w:rPr>
                <w:szCs w:val="17"/>
                <w:lang w:eastAsia="en-AU"/>
              </w:rPr>
            </w:pPr>
            <w:r w:rsidRPr="00AA2483">
              <w:rPr>
                <w:szCs w:val="17"/>
                <w:lang w:eastAsia="en-AU"/>
              </w:rPr>
              <w:t>125</w:t>
            </w:r>
          </w:p>
        </w:tc>
        <w:tc>
          <w:tcPr>
            <w:tcW w:w="1701" w:type="dxa"/>
            <w:noWrap/>
            <w:hideMark/>
          </w:tcPr>
          <w:p w14:paraId="449F68F7" w14:textId="77777777" w:rsidR="00AA2483" w:rsidRPr="00AA2483" w:rsidRDefault="00AA2483" w:rsidP="00AA2483">
            <w:pPr>
              <w:spacing w:before="20" w:after="20"/>
              <w:jc w:val="center"/>
              <w:rPr>
                <w:szCs w:val="17"/>
                <w:lang w:eastAsia="en-AU"/>
              </w:rPr>
            </w:pPr>
          </w:p>
        </w:tc>
      </w:tr>
      <w:tr w:rsidR="00AA2483" w:rsidRPr="00AA2483" w14:paraId="39EE40A0" w14:textId="77777777" w:rsidTr="003061C9">
        <w:tc>
          <w:tcPr>
            <w:tcW w:w="3118" w:type="dxa"/>
            <w:noWrap/>
            <w:hideMark/>
          </w:tcPr>
          <w:p w14:paraId="0ADC50C7" w14:textId="77777777" w:rsidR="00AA2483" w:rsidRPr="00AA2483" w:rsidRDefault="00AA2483" w:rsidP="00AA2483">
            <w:pPr>
              <w:spacing w:before="20" w:after="20"/>
              <w:rPr>
                <w:szCs w:val="17"/>
                <w:lang w:eastAsia="en-AU"/>
              </w:rPr>
            </w:pPr>
            <w:r w:rsidRPr="00AA2483">
              <w:rPr>
                <w:szCs w:val="17"/>
              </w:rPr>
              <w:t>O’DONNELL, Tom</w:t>
            </w:r>
          </w:p>
        </w:tc>
        <w:tc>
          <w:tcPr>
            <w:tcW w:w="1843" w:type="dxa"/>
            <w:noWrap/>
            <w:hideMark/>
          </w:tcPr>
          <w:p w14:paraId="41138F8D" w14:textId="77777777" w:rsidR="00AA2483" w:rsidRPr="00AA2483" w:rsidRDefault="00AA2483" w:rsidP="00AA2483">
            <w:pPr>
              <w:spacing w:before="20" w:after="20"/>
              <w:ind w:right="602"/>
              <w:jc w:val="right"/>
              <w:rPr>
                <w:szCs w:val="17"/>
                <w:lang w:eastAsia="en-AU"/>
              </w:rPr>
            </w:pPr>
            <w:r w:rsidRPr="00AA2483">
              <w:rPr>
                <w:szCs w:val="17"/>
                <w:lang w:eastAsia="en-AU"/>
              </w:rPr>
              <w:t>201</w:t>
            </w:r>
          </w:p>
        </w:tc>
        <w:tc>
          <w:tcPr>
            <w:tcW w:w="1701" w:type="dxa"/>
            <w:noWrap/>
            <w:hideMark/>
          </w:tcPr>
          <w:p w14:paraId="2676E2F9" w14:textId="77777777" w:rsidR="00AA2483" w:rsidRPr="00AA2483" w:rsidRDefault="00AA2483" w:rsidP="00AA2483">
            <w:pPr>
              <w:spacing w:before="20" w:after="20"/>
              <w:jc w:val="center"/>
              <w:rPr>
                <w:szCs w:val="17"/>
                <w:lang w:eastAsia="en-AU"/>
              </w:rPr>
            </w:pPr>
          </w:p>
        </w:tc>
      </w:tr>
      <w:tr w:rsidR="00AA2483" w:rsidRPr="00AA2483" w14:paraId="540B6BAA" w14:textId="77777777" w:rsidTr="003061C9">
        <w:tc>
          <w:tcPr>
            <w:tcW w:w="3118" w:type="dxa"/>
            <w:noWrap/>
            <w:hideMark/>
          </w:tcPr>
          <w:p w14:paraId="04320F9F" w14:textId="77777777" w:rsidR="00AA2483" w:rsidRPr="00AA2483" w:rsidRDefault="00AA2483" w:rsidP="00AA2483">
            <w:pPr>
              <w:spacing w:before="20" w:after="20"/>
              <w:rPr>
                <w:szCs w:val="17"/>
                <w:lang w:eastAsia="en-AU"/>
              </w:rPr>
            </w:pPr>
            <w:r w:rsidRPr="00AA2483">
              <w:rPr>
                <w:szCs w:val="17"/>
              </w:rPr>
              <w:t>KERRISON, David</w:t>
            </w:r>
          </w:p>
        </w:tc>
        <w:tc>
          <w:tcPr>
            <w:tcW w:w="1843" w:type="dxa"/>
            <w:noWrap/>
            <w:hideMark/>
          </w:tcPr>
          <w:p w14:paraId="0F8E03E8" w14:textId="77777777" w:rsidR="00AA2483" w:rsidRPr="00AA2483" w:rsidRDefault="00AA2483" w:rsidP="00AA2483">
            <w:pPr>
              <w:spacing w:before="20" w:after="20"/>
              <w:ind w:right="602"/>
              <w:jc w:val="right"/>
              <w:rPr>
                <w:szCs w:val="17"/>
                <w:lang w:eastAsia="en-AU"/>
              </w:rPr>
            </w:pPr>
            <w:r w:rsidRPr="00AA2483">
              <w:rPr>
                <w:szCs w:val="17"/>
                <w:lang w:eastAsia="en-AU"/>
              </w:rPr>
              <w:t>849</w:t>
            </w:r>
          </w:p>
        </w:tc>
        <w:tc>
          <w:tcPr>
            <w:tcW w:w="1701" w:type="dxa"/>
            <w:noWrap/>
            <w:hideMark/>
          </w:tcPr>
          <w:p w14:paraId="56389726"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2F27DC21" w14:textId="77777777" w:rsidTr="003061C9">
        <w:tc>
          <w:tcPr>
            <w:tcW w:w="3118" w:type="dxa"/>
            <w:noWrap/>
            <w:hideMark/>
          </w:tcPr>
          <w:p w14:paraId="552E30F3" w14:textId="77777777" w:rsidR="00AA2483" w:rsidRPr="00AA2483" w:rsidRDefault="00AA2483" w:rsidP="00AA2483">
            <w:pPr>
              <w:spacing w:before="20" w:after="20"/>
              <w:rPr>
                <w:szCs w:val="17"/>
                <w:lang w:eastAsia="en-AU"/>
              </w:rPr>
            </w:pPr>
            <w:r w:rsidRPr="00AA2483">
              <w:rPr>
                <w:szCs w:val="17"/>
              </w:rPr>
              <w:t>AMANI, Ahmad</w:t>
            </w:r>
          </w:p>
        </w:tc>
        <w:tc>
          <w:tcPr>
            <w:tcW w:w="1843" w:type="dxa"/>
            <w:noWrap/>
            <w:hideMark/>
          </w:tcPr>
          <w:p w14:paraId="6818AC19" w14:textId="77777777" w:rsidR="00AA2483" w:rsidRPr="00AA2483" w:rsidRDefault="00AA2483" w:rsidP="00AA2483">
            <w:pPr>
              <w:spacing w:before="20" w:after="20"/>
              <w:ind w:right="602"/>
              <w:jc w:val="right"/>
              <w:rPr>
                <w:szCs w:val="17"/>
                <w:lang w:eastAsia="en-AU"/>
              </w:rPr>
            </w:pPr>
            <w:r w:rsidRPr="00AA2483">
              <w:rPr>
                <w:szCs w:val="17"/>
                <w:lang w:eastAsia="en-AU"/>
              </w:rPr>
              <w:t>167</w:t>
            </w:r>
          </w:p>
        </w:tc>
        <w:tc>
          <w:tcPr>
            <w:tcW w:w="1701" w:type="dxa"/>
            <w:noWrap/>
            <w:hideMark/>
          </w:tcPr>
          <w:p w14:paraId="158F2269" w14:textId="77777777" w:rsidR="00AA2483" w:rsidRPr="00AA2483" w:rsidRDefault="00AA2483" w:rsidP="00AA2483">
            <w:pPr>
              <w:spacing w:before="20" w:after="20"/>
              <w:jc w:val="center"/>
              <w:rPr>
                <w:szCs w:val="17"/>
                <w:lang w:eastAsia="en-AU"/>
              </w:rPr>
            </w:pPr>
          </w:p>
        </w:tc>
      </w:tr>
      <w:tr w:rsidR="00AA2483" w:rsidRPr="00AA2483" w14:paraId="727EAEA5" w14:textId="77777777" w:rsidTr="003061C9">
        <w:tc>
          <w:tcPr>
            <w:tcW w:w="3118" w:type="dxa"/>
            <w:noWrap/>
            <w:hideMark/>
          </w:tcPr>
          <w:p w14:paraId="2734AA7E" w14:textId="77777777" w:rsidR="00AA2483" w:rsidRPr="00AA2483" w:rsidRDefault="00AA2483" w:rsidP="00AA2483">
            <w:pPr>
              <w:spacing w:before="20" w:after="40"/>
              <w:rPr>
                <w:szCs w:val="17"/>
                <w:lang w:eastAsia="en-AU"/>
              </w:rPr>
            </w:pPr>
            <w:r w:rsidRPr="00AA2483">
              <w:rPr>
                <w:szCs w:val="17"/>
              </w:rPr>
              <w:t>CRAIG, Andrew</w:t>
            </w:r>
          </w:p>
        </w:tc>
        <w:tc>
          <w:tcPr>
            <w:tcW w:w="1843" w:type="dxa"/>
            <w:noWrap/>
            <w:hideMark/>
          </w:tcPr>
          <w:p w14:paraId="2A7D68B6" w14:textId="77777777" w:rsidR="00AA2483" w:rsidRPr="00AA2483" w:rsidRDefault="00AA2483" w:rsidP="00AA2483">
            <w:pPr>
              <w:spacing w:before="20" w:after="20"/>
              <w:ind w:right="602"/>
              <w:jc w:val="right"/>
              <w:rPr>
                <w:szCs w:val="17"/>
                <w:lang w:eastAsia="en-AU"/>
              </w:rPr>
            </w:pPr>
            <w:r w:rsidRPr="00AA2483">
              <w:rPr>
                <w:szCs w:val="17"/>
                <w:lang w:eastAsia="en-AU"/>
              </w:rPr>
              <w:t>383</w:t>
            </w:r>
          </w:p>
        </w:tc>
        <w:tc>
          <w:tcPr>
            <w:tcW w:w="1701" w:type="dxa"/>
            <w:noWrap/>
            <w:hideMark/>
          </w:tcPr>
          <w:p w14:paraId="2826C5CA" w14:textId="77777777" w:rsidR="00AA2483" w:rsidRPr="00AA2483" w:rsidRDefault="00AA2483" w:rsidP="00AA2483">
            <w:pPr>
              <w:spacing w:before="20" w:after="20"/>
              <w:jc w:val="center"/>
              <w:rPr>
                <w:szCs w:val="17"/>
                <w:lang w:eastAsia="en-AU"/>
              </w:rPr>
            </w:pPr>
            <w:r w:rsidRPr="00AA2483">
              <w:rPr>
                <w:szCs w:val="17"/>
                <w:lang w:eastAsia="en-AU"/>
              </w:rPr>
              <w:t>Elected 3</w:t>
            </w:r>
          </w:p>
        </w:tc>
      </w:tr>
    </w:tbl>
    <w:p w14:paraId="00FEEF19" w14:textId="77777777" w:rsidR="00AA2483" w:rsidRPr="00AA2483" w:rsidRDefault="00AA2483" w:rsidP="00AA2483">
      <w:pPr>
        <w:spacing w:before="80"/>
        <w:rPr>
          <w:b/>
          <w:bCs/>
          <w:szCs w:val="17"/>
          <w:lang w:val="en-US"/>
        </w:rPr>
      </w:pPr>
      <w:r w:rsidRPr="00AA2483">
        <w:rPr>
          <w:b/>
          <w:bCs/>
          <w:szCs w:val="17"/>
          <w:lang w:val="en-US"/>
        </w:rPr>
        <w:t xml:space="preserve">Ward 4 </w:t>
      </w:r>
      <w:proofErr w:type="spellStart"/>
      <w:r w:rsidRPr="00AA2483">
        <w:rPr>
          <w:b/>
          <w:bCs/>
          <w:szCs w:val="17"/>
          <w:lang w:val="en-US"/>
        </w:rPr>
        <w:t>councillor</w:t>
      </w:r>
      <w:proofErr w:type="spellEnd"/>
      <w:r w:rsidRPr="00AA2483">
        <w:rPr>
          <w:b/>
          <w:bCs/>
          <w:szCs w:val="17"/>
          <w:lang w:val="en-US"/>
        </w:rPr>
        <w:t>, 3 vacancies</w:t>
      </w:r>
    </w:p>
    <w:p w14:paraId="4F274F00" w14:textId="77777777" w:rsidR="00AA2483" w:rsidRPr="00AA2483" w:rsidRDefault="00AA2483" w:rsidP="00AA2483">
      <w:pPr>
        <w:spacing w:after="0"/>
        <w:rPr>
          <w:szCs w:val="17"/>
        </w:rPr>
      </w:pPr>
      <w:r w:rsidRPr="00AA2483">
        <w:rPr>
          <w:szCs w:val="17"/>
        </w:rPr>
        <w:t>Formal Ballot Papers: 2,929</w:t>
      </w:r>
    </w:p>
    <w:p w14:paraId="320E8054" w14:textId="77777777" w:rsidR="00AA2483" w:rsidRPr="00AA2483" w:rsidRDefault="00AA2483" w:rsidP="00AA2483">
      <w:pPr>
        <w:spacing w:after="0"/>
        <w:rPr>
          <w:szCs w:val="17"/>
        </w:rPr>
      </w:pPr>
      <w:r w:rsidRPr="00AA2483">
        <w:rPr>
          <w:szCs w:val="17"/>
        </w:rPr>
        <w:t>Informal Ballot Papers: 157</w:t>
      </w:r>
    </w:p>
    <w:p w14:paraId="715DE6D6" w14:textId="77777777" w:rsidR="00AA2483" w:rsidRPr="00AA2483" w:rsidRDefault="00AA2483" w:rsidP="00AA2483">
      <w:pPr>
        <w:rPr>
          <w:szCs w:val="17"/>
        </w:rPr>
      </w:pPr>
      <w:r w:rsidRPr="00AA2483">
        <w:rPr>
          <w:szCs w:val="17"/>
        </w:rPr>
        <w:t>Quota: 733</w:t>
      </w:r>
    </w:p>
    <w:tbl>
      <w:tblPr>
        <w:tblStyle w:val="Gazettetable"/>
        <w:tblW w:w="6662" w:type="dxa"/>
        <w:tblLook w:val="04A0" w:firstRow="1" w:lastRow="0" w:firstColumn="1" w:lastColumn="0" w:noHBand="0" w:noVBand="1"/>
      </w:tblPr>
      <w:tblGrid>
        <w:gridCol w:w="3118"/>
        <w:gridCol w:w="1843"/>
        <w:gridCol w:w="1701"/>
      </w:tblGrid>
      <w:tr w:rsidR="00AA2483" w:rsidRPr="00AA2483" w14:paraId="5F15B80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A6D952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8FFEB4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CF21B8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68D75A2" w14:textId="77777777" w:rsidTr="003061C9">
        <w:tc>
          <w:tcPr>
            <w:tcW w:w="3118" w:type="dxa"/>
            <w:noWrap/>
            <w:hideMark/>
          </w:tcPr>
          <w:p w14:paraId="5F416C55" w14:textId="77777777" w:rsidR="00AA2483" w:rsidRPr="00AA2483" w:rsidRDefault="00AA2483" w:rsidP="00AA2483">
            <w:pPr>
              <w:spacing w:before="20" w:after="20"/>
              <w:rPr>
                <w:szCs w:val="17"/>
                <w:lang w:eastAsia="en-AU"/>
              </w:rPr>
            </w:pPr>
            <w:r w:rsidRPr="00AA2483">
              <w:rPr>
                <w:szCs w:val="17"/>
              </w:rPr>
              <w:t>BAYANI, Zahra</w:t>
            </w:r>
          </w:p>
        </w:tc>
        <w:tc>
          <w:tcPr>
            <w:tcW w:w="1843" w:type="dxa"/>
            <w:noWrap/>
            <w:hideMark/>
          </w:tcPr>
          <w:p w14:paraId="6BE5F4E2" w14:textId="77777777" w:rsidR="00AA2483" w:rsidRPr="00AA2483" w:rsidRDefault="00AA2483" w:rsidP="00AA2483">
            <w:pPr>
              <w:spacing w:before="20" w:after="20"/>
              <w:ind w:right="602"/>
              <w:jc w:val="right"/>
              <w:rPr>
                <w:szCs w:val="17"/>
                <w:lang w:eastAsia="en-AU"/>
              </w:rPr>
            </w:pPr>
            <w:r w:rsidRPr="00AA2483">
              <w:rPr>
                <w:szCs w:val="17"/>
                <w:lang w:eastAsia="en-AU"/>
              </w:rPr>
              <w:t>604</w:t>
            </w:r>
          </w:p>
        </w:tc>
        <w:tc>
          <w:tcPr>
            <w:tcW w:w="1701" w:type="dxa"/>
            <w:noWrap/>
            <w:hideMark/>
          </w:tcPr>
          <w:p w14:paraId="6FF0738A"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5DCCB7A" w14:textId="77777777" w:rsidTr="003061C9">
        <w:tc>
          <w:tcPr>
            <w:tcW w:w="3118" w:type="dxa"/>
            <w:noWrap/>
            <w:hideMark/>
          </w:tcPr>
          <w:p w14:paraId="2BE6B579" w14:textId="77777777" w:rsidR="00AA2483" w:rsidRPr="00AA2483" w:rsidRDefault="00AA2483" w:rsidP="00AA2483">
            <w:pPr>
              <w:spacing w:before="20" w:after="20"/>
              <w:rPr>
                <w:szCs w:val="17"/>
                <w:lang w:eastAsia="en-AU"/>
              </w:rPr>
            </w:pPr>
            <w:r w:rsidRPr="00AA2483">
              <w:rPr>
                <w:szCs w:val="17"/>
              </w:rPr>
              <w:t>STROET, Katrina</w:t>
            </w:r>
          </w:p>
        </w:tc>
        <w:tc>
          <w:tcPr>
            <w:tcW w:w="1843" w:type="dxa"/>
            <w:noWrap/>
            <w:hideMark/>
          </w:tcPr>
          <w:p w14:paraId="4CCCB2E8" w14:textId="77777777" w:rsidR="00AA2483" w:rsidRPr="00AA2483" w:rsidRDefault="00AA2483" w:rsidP="00AA2483">
            <w:pPr>
              <w:spacing w:before="20" w:after="20"/>
              <w:ind w:right="602"/>
              <w:jc w:val="right"/>
              <w:rPr>
                <w:szCs w:val="17"/>
                <w:lang w:eastAsia="en-AU"/>
              </w:rPr>
            </w:pPr>
            <w:r w:rsidRPr="00AA2483">
              <w:rPr>
                <w:szCs w:val="17"/>
                <w:lang w:eastAsia="en-AU"/>
              </w:rPr>
              <w:t>266</w:t>
            </w:r>
          </w:p>
        </w:tc>
        <w:tc>
          <w:tcPr>
            <w:tcW w:w="1701" w:type="dxa"/>
            <w:noWrap/>
            <w:hideMark/>
          </w:tcPr>
          <w:p w14:paraId="63F840DA"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348023C8" w14:textId="77777777" w:rsidTr="003061C9">
        <w:tc>
          <w:tcPr>
            <w:tcW w:w="3118" w:type="dxa"/>
            <w:noWrap/>
            <w:hideMark/>
          </w:tcPr>
          <w:p w14:paraId="4276F0D2" w14:textId="77777777" w:rsidR="00AA2483" w:rsidRPr="00AA2483" w:rsidRDefault="00AA2483" w:rsidP="00AA2483">
            <w:pPr>
              <w:spacing w:before="20" w:after="20"/>
              <w:rPr>
                <w:szCs w:val="17"/>
                <w:lang w:eastAsia="en-AU"/>
              </w:rPr>
            </w:pPr>
            <w:r w:rsidRPr="00AA2483">
              <w:rPr>
                <w:szCs w:val="17"/>
              </w:rPr>
              <w:t>STUART, Terry</w:t>
            </w:r>
          </w:p>
        </w:tc>
        <w:tc>
          <w:tcPr>
            <w:tcW w:w="1843" w:type="dxa"/>
            <w:noWrap/>
            <w:hideMark/>
          </w:tcPr>
          <w:p w14:paraId="68017889" w14:textId="77777777" w:rsidR="00AA2483" w:rsidRPr="00AA2483" w:rsidRDefault="00AA2483" w:rsidP="00AA2483">
            <w:pPr>
              <w:spacing w:before="20" w:after="20"/>
              <w:ind w:right="602"/>
              <w:jc w:val="right"/>
              <w:rPr>
                <w:szCs w:val="17"/>
                <w:lang w:eastAsia="en-AU"/>
              </w:rPr>
            </w:pPr>
            <w:r w:rsidRPr="00AA2483">
              <w:rPr>
                <w:szCs w:val="17"/>
                <w:lang w:eastAsia="en-AU"/>
              </w:rPr>
              <w:t>149</w:t>
            </w:r>
          </w:p>
        </w:tc>
        <w:tc>
          <w:tcPr>
            <w:tcW w:w="1701" w:type="dxa"/>
            <w:noWrap/>
            <w:hideMark/>
          </w:tcPr>
          <w:p w14:paraId="1B7A0E37" w14:textId="77777777" w:rsidR="00AA2483" w:rsidRPr="00AA2483" w:rsidRDefault="00AA2483" w:rsidP="00AA2483">
            <w:pPr>
              <w:spacing w:before="20" w:after="20"/>
              <w:jc w:val="center"/>
              <w:rPr>
                <w:szCs w:val="17"/>
                <w:lang w:eastAsia="en-AU"/>
              </w:rPr>
            </w:pPr>
          </w:p>
        </w:tc>
      </w:tr>
      <w:tr w:rsidR="00AA2483" w:rsidRPr="00AA2483" w14:paraId="6A7879B2" w14:textId="77777777" w:rsidTr="003061C9">
        <w:tc>
          <w:tcPr>
            <w:tcW w:w="3118" w:type="dxa"/>
            <w:noWrap/>
            <w:hideMark/>
          </w:tcPr>
          <w:p w14:paraId="32E9744B" w14:textId="77777777" w:rsidR="00AA2483" w:rsidRPr="00AA2483" w:rsidRDefault="00AA2483" w:rsidP="00AA2483">
            <w:pPr>
              <w:spacing w:before="20" w:after="20"/>
              <w:rPr>
                <w:szCs w:val="17"/>
                <w:lang w:eastAsia="en-AU"/>
              </w:rPr>
            </w:pPr>
            <w:r w:rsidRPr="00AA2483">
              <w:rPr>
                <w:szCs w:val="17"/>
              </w:rPr>
              <w:t>PARKIN, Benjamin Jeffrey</w:t>
            </w:r>
          </w:p>
        </w:tc>
        <w:tc>
          <w:tcPr>
            <w:tcW w:w="1843" w:type="dxa"/>
            <w:noWrap/>
            <w:hideMark/>
          </w:tcPr>
          <w:p w14:paraId="411F2368" w14:textId="77777777" w:rsidR="00AA2483" w:rsidRPr="00AA2483" w:rsidRDefault="00AA2483" w:rsidP="00AA2483">
            <w:pPr>
              <w:spacing w:before="20" w:after="20"/>
              <w:ind w:right="602"/>
              <w:jc w:val="right"/>
              <w:rPr>
                <w:szCs w:val="17"/>
                <w:lang w:eastAsia="en-AU"/>
              </w:rPr>
            </w:pPr>
            <w:r w:rsidRPr="00AA2483">
              <w:rPr>
                <w:szCs w:val="17"/>
                <w:lang w:eastAsia="en-AU"/>
              </w:rPr>
              <w:t>50</w:t>
            </w:r>
          </w:p>
        </w:tc>
        <w:tc>
          <w:tcPr>
            <w:tcW w:w="1701" w:type="dxa"/>
            <w:noWrap/>
            <w:hideMark/>
          </w:tcPr>
          <w:p w14:paraId="629E3587" w14:textId="77777777" w:rsidR="00AA2483" w:rsidRPr="00AA2483" w:rsidRDefault="00AA2483" w:rsidP="00AA2483">
            <w:pPr>
              <w:spacing w:before="20" w:after="20"/>
              <w:jc w:val="center"/>
              <w:rPr>
                <w:szCs w:val="17"/>
                <w:lang w:eastAsia="en-AU"/>
              </w:rPr>
            </w:pPr>
          </w:p>
        </w:tc>
      </w:tr>
      <w:tr w:rsidR="00AA2483" w:rsidRPr="00AA2483" w14:paraId="34B27C96" w14:textId="77777777" w:rsidTr="003061C9">
        <w:tc>
          <w:tcPr>
            <w:tcW w:w="3118" w:type="dxa"/>
            <w:noWrap/>
            <w:hideMark/>
          </w:tcPr>
          <w:p w14:paraId="2AE192F5" w14:textId="77777777" w:rsidR="00AA2483" w:rsidRPr="00AA2483" w:rsidRDefault="00AA2483" w:rsidP="00AA2483">
            <w:pPr>
              <w:spacing w:before="20" w:after="20"/>
              <w:rPr>
                <w:szCs w:val="17"/>
                <w:lang w:eastAsia="en-AU"/>
              </w:rPr>
            </w:pPr>
            <w:r w:rsidRPr="00AA2483">
              <w:rPr>
                <w:szCs w:val="17"/>
              </w:rPr>
              <w:t>KRANZ, Lisa D</w:t>
            </w:r>
          </w:p>
        </w:tc>
        <w:tc>
          <w:tcPr>
            <w:tcW w:w="1843" w:type="dxa"/>
            <w:noWrap/>
            <w:hideMark/>
          </w:tcPr>
          <w:p w14:paraId="2ACF8D0F" w14:textId="77777777" w:rsidR="00AA2483" w:rsidRPr="00AA2483" w:rsidRDefault="00AA2483" w:rsidP="00AA2483">
            <w:pPr>
              <w:spacing w:before="20" w:after="20"/>
              <w:ind w:right="602"/>
              <w:jc w:val="right"/>
              <w:rPr>
                <w:szCs w:val="17"/>
                <w:lang w:eastAsia="en-AU"/>
              </w:rPr>
            </w:pPr>
            <w:r w:rsidRPr="00AA2483">
              <w:rPr>
                <w:szCs w:val="17"/>
                <w:lang w:eastAsia="en-AU"/>
              </w:rPr>
              <w:t>237</w:t>
            </w:r>
          </w:p>
        </w:tc>
        <w:tc>
          <w:tcPr>
            <w:tcW w:w="1701" w:type="dxa"/>
            <w:noWrap/>
            <w:hideMark/>
          </w:tcPr>
          <w:p w14:paraId="776339EF" w14:textId="77777777" w:rsidR="00AA2483" w:rsidRPr="00AA2483" w:rsidRDefault="00AA2483" w:rsidP="00AA2483">
            <w:pPr>
              <w:spacing w:before="20" w:after="20"/>
              <w:jc w:val="center"/>
              <w:rPr>
                <w:szCs w:val="17"/>
                <w:lang w:eastAsia="en-AU"/>
              </w:rPr>
            </w:pPr>
          </w:p>
        </w:tc>
      </w:tr>
      <w:tr w:rsidR="00AA2483" w:rsidRPr="00AA2483" w14:paraId="2682DB20" w14:textId="77777777" w:rsidTr="003061C9">
        <w:tc>
          <w:tcPr>
            <w:tcW w:w="3118" w:type="dxa"/>
            <w:noWrap/>
            <w:hideMark/>
          </w:tcPr>
          <w:p w14:paraId="3E625C96" w14:textId="77777777" w:rsidR="00AA2483" w:rsidRPr="00AA2483" w:rsidRDefault="00AA2483" w:rsidP="00AA2483">
            <w:pPr>
              <w:spacing w:before="20" w:after="20"/>
              <w:rPr>
                <w:szCs w:val="17"/>
                <w:lang w:eastAsia="en-AU"/>
              </w:rPr>
            </w:pPr>
            <w:r w:rsidRPr="00AA2483">
              <w:rPr>
                <w:szCs w:val="17"/>
              </w:rPr>
              <w:t>DAVEY, Denis</w:t>
            </w:r>
          </w:p>
        </w:tc>
        <w:tc>
          <w:tcPr>
            <w:tcW w:w="1843" w:type="dxa"/>
            <w:noWrap/>
            <w:hideMark/>
          </w:tcPr>
          <w:p w14:paraId="5E86B504" w14:textId="77777777" w:rsidR="00AA2483" w:rsidRPr="00AA2483" w:rsidRDefault="00AA2483" w:rsidP="00AA2483">
            <w:pPr>
              <w:spacing w:before="20" w:after="20"/>
              <w:ind w:right="602"/>
              <w:jc w:val="right"/>
              <w:rPr>
                <w:szCs w:val="17"/>
                <w:lang w:eastAsia="en-AU"/>
              </w:rPr>
            </w:pPr>
            <w:r w:rsidRPr="00AA2483">
              <w:rPr>
                <w:szCs w:val="17"/>
                <w:lang w:eastAsia="en-AU"/>
              </w:rPr>
              <w:t>248</w:t>
            </w:r>
          </w:p>
        </w:tc>
        <w:tc>
          <w:tcPr>
            <w:tcW w:w="1701" w:type="dxa"/>
            <w:noWrap/>
            <w:hideMark/>
          </w:tcPr>
          <w:p w14:paraId="70DB4214" w14:textId="77777777" w:rsidR="00AA2483" w:rsidRPr="00AA2483" w:rsidRDefault="00AA2483" w:rsidP="00AA2483">
            <w:pPr>
              <w:spacing w:before="20" w:after="20"/>
              <w:jc w:val="center"/>
              <w:rPr>
                <w:szCs w:val="17"/>
                <w:lang w:eastAsia="en-AU"/>
              </w:rPr>
            </w:pPr>
          </w:p>
        </w:tc>
      </w:tr>
      <w:tr w:rsidR="00AA2483" w:rsidRPr="00AA2483" w14:paraId="78C529A0" w14:textId="77777777" w:rsidTr="003061C9">
        <w:tc>
          <w:tcPr>
            <w:tcW w:w="3118" w:type="dxa"/>
            <w:noWrap/>
            <w:hideMark/>
          </w:tcPr>
          <w:p w14:paraId="051D16CC" w14:textId="77777777" w:rsidR="00AA2483" w:rsidRPr="00AA2483" w:rsidRDefault="00AA2483" w:rsidP="00AA2483">
            <w:pPr>
              <w:spacing w:before="20" w:after="20"/>
              <w:rPr>
                <w:szCs w:val="17"/>
                <w:lang w:eastAsia="en-AU"/>
              </w:rPr>
            </w:pPr>
            <w:r w:rsidRPr="00AA2483">
              <w:rPr>
                <w:szCs w:val="17"/>
              </w:rPr>
              <w:t>HORSELL, Chris</w:t>
            </w:r>
          </w:p>
        </w:tc>
        <w:tc>
          <w:tcPr>
            <w:tcW w:w="1843" w:type="dxa"/>
            <w:noWrap/>
            <w:hideMark/>
          </w:tcPr>
          <w:p w14:paraId="48003E1D" w14:textId="77777777" w:rsidR="00AA2483" w:rsidRPr="00AA2483" w:rsidRDefault="00AA2483" w:rsidP="00AA2483">
            <w:pPr>
              <w:spacing w:before="20" w:after="20"/>
              <w:ind w:right="602"/>
              <w:jc w:val="right"/>
              <w:rPr>
                <w:szCs w:val="17"/>
                <w:lang w:eastAsia="en-AU"/>
              </w:rPr>
            </w:pPr>
            <w:r w:rsidRPr="00AA2483">
              <w:rPr>
                <w:szCs w:val="17"/>
                <w:lang w:eastAsia="en-AU"/>
              </w:rPr>
              <w:t>73</w:t>
            </w:r>
          </w:p>
        </w:tc>
        <w:tc>
          <w:tcPr>
            <w:tcW w:w="1701" w:type="dxa"/>
            <w:noWrap/>
            <w:hideMark/>
          </w:tcPr>
          <w:p w14:paraId="4C5BCC9B" w14:textId="77777777" w:rsidR="00AA2483" w:rsidRPr="00AA2483" w:rsidRDefault="00AA2483" w:rsidP="00AA2483">
            <w:pPr>
              <w:spacing w:before="20" w:after="20"/>
              <w:jc w:val="center"/>
              <w:rPr>
                <w:szCs w:val="17"/>
                <w:lang w:eastAsia="en-AU"/>
              </w:rPr>
            </w:pPr>
          </w:p>
        </w:tc>
      </w:tr>
      <w:tr w:rsidR="00AA2483" w:rsidRPr="00AA2483" w14:paraId="650D20A8" w14:textId="77777777" w:rsidTr="003061C9">
        <w:tc>
          <w:tcPr>
            <w:tcW w:w="3118" w:type="dxa"/>
            <w:noWrap/>
            <w:hideMark/>
          </w:tcPr>
          <w:p w14:paraId="3EDADEBA" w14:textId="77777777" w:rsidR="00AA2483" w:rsidRPr="00AA2483" w:rsidRDefault="00AA2483" w:rsidP="00AA2483">
            <w:pPr>
              <w:spacing w:before="20" w:after="20"/>
              <w:rPr>
                <w:szCs w:val="17"/>
                <w:lang w:eastAsia="en-AU"/>
              </w:rPr>
            </w:pPr>
            <w:r w:rsidRPr="00AA2483">
              <w:rPr>
                <w:szCs w:val="17"/>
              </w:rPr>
              <w:t>ACHARYA, Ram</w:t>
            </w:r>
          </w:p>
        </w:tc>
        <w:tc>
          <w:tcPr>
            <w:tcW w:w="1843" w:type="dxa"/>
            <w:noWrap/>
            <w:hideMark/>
          </w:tcPr>
          <w:p w14:paraId="6D9F6C4B" w14:textId="77777777" w:rsidR="00AA2483" w:rsidRPr="00AA2483" w:rsidRDefault="00AA2483" w:rsidP="00AA2483">
            <w:pPr>
              <w:spacing w:before="20" w:after="20"/>
              <w:ind w:right="602"/>
              <w:jc w:val="right"/>
              <w:rPr>
                <w:szCs w:val="17"/>
                <w:lang w:eastAsia="en-AU"/>
              </w:rPr>
            </w:pPr>
            <w:r w:rsidRPr="00AA2483">
              <w:rPr>
                <w:szCs w:val="17"/>
                <w:lang w:eastAsia="en-AU"/>
              </w:rPr>
              <w:t>170</w:t>
            </w:r>
          </w:p>
        </w:tc>
        <w:tc>
          <w:tcPr>
            <w:tcW w:w="1701" w:type="dxa"/>
            <w:noWrap/>
            <w:hideMark/>
          </w:tcPr>
          <w:p w14:paraId="180A7A93" w14:textId="77777777" w:rsidR="00AA2483" w:rsidRPr="00AA2483" w:rsidRDefault="00AA2483" w:rsidP="00AA2483">
            <w:pPr>
              <w:spacing w:before="20" w:after="20"/>
              <w:jc w:val="center"/>
              <w:rPr>
                <w:szCs w:val="17"/>
                <w:lang w:eastAsia="en-AU"/>
              </w:rPr>
            </w:pPr>
          </w:p>
        </w:tc>
      </w:tr>
      <w:tr w:rsidR="00AA2483" w:rsidRPr="00AA2483" w14:paraId="5AA872CE" w14:textId="77777777" w:rsidTr="003061C9">
        <w:tc>
          <w:tcPr>
            <w:tcW w:w="3118" w:type="dxa"/>
            <w:noWrap/>
            <w:hideMark/>
          </w:tcPr>
          <w:p w14:paraId="43AAC345" w14:textId="77777777" w:rsidR="00AA2483" w:rsidRPr="00AA2483" w:rsidRDefault="00AA2483" w:rsidP="00AA2483">
            <w:pPr>
              <w:spacing w:before="20" w:after="20"/>
              <w:rPr>
                <w:szCs w:val="17"/>
                <w:lang w:eastAsia="en-AU"/>
              </w:rPr>
            </w:pPr>
            <w:r w:rsidRPr="00AA2483">
              <w:rPr>
                <w:szCs w:val="17"/>
              </w:rPr>
              <w:t>HOLFTER, Rae</w:t>
            </w:r>
          </w:p>
        </w:tc>
        <w:tc>
          <w:tcPr>
            <w:tcW w:w="1843" w:type="dxa"/>
            <w:noWrap/>
            <w:hideMark/>
          </w:tcPr>
          <w:p w14:paraId="0911F9AC" w14:textId="77777777" w:rsidR="00AA2483" w:rsidRPr="00AA2483" w:rsidRDefault="00AA2483" w:rsidP="00AA2483">
            <w:pPr>
              <w:spacing w:before="20" w:after="20"/>
              <w:ind w:right="602"/>
              <w:jc w:val="right"/>
              <w:rPr>
                <w:szCs w:val="17"/>
                <w:lang w:eastAsia="en-AU"/>
              </w:rPr>
            </w:pPr>
            <w:r w:rsidRPr="00AA2483">
              <w:rPr>
                <w:szCs w:val="17"/>
                <w:lang w:eastAsia="en-AU"/>
              </w:rPr>
              <w:t>255</w:t>
            </w:r>
          </w:p>
        </w:tc>
        <w:tc>
          <w:tcPr>
            <w:tcW w:w="1701" w:type="dxa"/>
            <w:noWrap/>
            <w:hideMark/>
          </w:tcPr>
          <w:p w14:paraId="11A3F987" w14:textId="77777777" w:rsidR="00AA2483" w:rsidRPr="00AA2483" w:rsidRDefault="00AA2483" w:rsidP="00AA2483">
            <w:pPr>
              <w:spacing w:before="20" w:after="20"/>
              <w:jc w:val="center"/>
              <w:rPr>
                <w:szCs w:val="17"/>
                <w:lang w:eastAsia="en-AU"/>
              </w:rPr>
            </w:pPr>
          </w:p>
        </w:tc>
      </w:tr>
      <w:tr w:rsidR="00AA2483" w:rsidRPr="00AA2483" w14:paraId="5723B08E" w14:textId="77777777" w:rsidTr="003061C9">
        <w:tc>
          <w:tcPr>
            <w:tcW w:w="3118" w:type="dxa"/>
            <w:noWrap/>
            <w:hideMark/>
          </w:tcPr>
          <w:p w14:paraId="0B491C9C" w14:textId="77777777" w:rsidR="00AA2483" w:rsidRPr="00AA2483" w:rsidRDefault="00AA2483" w:rsidP="00AA2483">
            <w:pPr>
              <w:spacing w:before="20" w:after="20"/>
              <w:rPr>
                <w:szCs w:val="17"/>
                <w:lang w:eastAsia="en-AU"/>
              </w:rPr>
            </w:pPr>
            <w:r w:rsidRPr="00AA2483">
              <w:rPr>
                <w:szCs w:val="17"/>
              </w:rPr>
              <w:t>BAKER, Marilyn</w:t>
            </w:r>
          </w:p>
        </w:tc>
        <w:tc>
          <w:tcPr>
            <w:tcW w:w="1843" w:type="dxa"/>
            <w:noWrap/>
            <w:hideMark/>
          </w:tcPr>
          <w:p w14:paraId="0EDB4300" w14:textId="77777777" w:rsidR="00AA2483" w:rsidRPr="00AA2483" w:rsidRDefault="00AA2483" w:rsidP="00AA2483">
            <w:pPr>
              <w:spacing w:before="20" w:after="20"/>
              <w:ind w:right="602"/>
              <w:jc w:val="right"/>
              <w:rPr>
                <w:szCs w:val="17"/>
                <w:lang w:eastAsia="en-AU"/>
              </w:rPr>
            </w:pPr>
            <w:r w:rsidRPr="00AA2483">
              <w:rPr>
                <w:szCs w:val="17"/>
                <w:lang w:eastAsia="en-AU"/>
              </w:rPr>
              <w:t>637</w:t>
            </w:r>
          </w:p>
        </w:tc>
        <w:tc>
          <w:tcPr>
            <w:tcW w:w="1701" w:type="dxa"/>
            <w:noWrap/>
            <w:hideMark/>
          </w:tcPr>
          <w:p w14:paraId="0CA5FE9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242DB1D4" w14:textId="77777777" w:rsidTr="003061C9">
        <w:tc>
          <w:tcPr>
            <w:tcW w:w="3118" w:type="dxa"/>
            <w:noWrap/>
            <w:hideMark/>
          </w:tcPr>
          <w:p w14:paraId="0F39140D" w14:textId="77777777" w:rsidR="00AA2483" w:rsidRPr="00AA2483" w:rsidRDefault="00AA2483" w:rsidP="00AA2483">
            <w:pPr>
              <w:spacing w:before="20" w:after="20"/>
              <w:rPr>
                <w:szCs w:val="17"/>
                <w:lang w:eastAsia="en-AU"/>
              </w:rPr>
            </w:pPr>
            <w:r w:rsidRPr="00AA2483">
              <w:rPr>
                <w:szCs w:val="17"/>
              </w:rPr>
              <w:t>ALI, Mohammad</w:t>
            </w:r>
          </w:p>
        </w:tc>
        <w:tc>
          <w:tcPr>
            <w:tcW w:w="1843" w:type="dxa"/>
            <w:noWrap/>
            <w:hideMark/>
          </w:tcPr>
          <w:p w14:paraId="1BC2EFBF" w14:textId="77777777" w:rsidR="00AA2483" w:rsidRPr="00AA2483" w:rsidRDefault="00AA2483" w:rsidP="00AA2483">
            <w:pPr>
              <w:spacing w:before="20" w:after="20"/>
              <w:ind w:right="602"/>
              <w:jc w:val="right"/>
              <w:rPr>
                <w:szCs w:val="17"/>
                <w:lang w:eastAsia="en-AU"/>
              </w:rPr>
            </w:pPr>
            <w:r w:rsidRPr="00AA2483">
              <w:rPr>
                <w:szCs w:val="17"/>
                <w:lang w:eastAsia="en-AU"/>
              </w:rPr>
              <w:t>52</w:t>
            </w:r>
          </w:p>
        </w:tc>
        <w:tc>
          <w:tcPr>
            <w:tcW w:w="1701" w:type="dxa"/>
            <w:noWrap/>
            <w:hideMark/>
          </w:tcPr>
          <w:p w14:paraId="20742EA2" w14:textId="77777777" w:rsidR="00AA2483" w:rsidRPr="00AA2483" w:rsidRDefault="00AA2483" w:rsidP="00AA2483">
            <w:pPr>
              <w:spacing w:before="20" w:after="20"/>
              <w:jc w:val="center"/>
              <w:rPr>
                <w:szCs w:val="17"/>
                <w:lang w:eastAsia="en-AU"/>
              </w:rPr>
            </w:pPr>
          </w:p>
        </w:tc>
      </w:tr>
      <w:tr w:rsidR="00AA2483" w:rsidRPr="00AA2483" w14:paraId="24A3E2A8" w14:textId="77777777" w:rsidTr="003061C9">
        <w:tc>
          <w:tcPr>
            <w:tcW w:w="3118" w:type="dxa"/>
            <w:noWrap/>
            <w:hideMark/>
          </w:tcPr>
          <w:p w14:paraId="080BD59B" w14:textId="77777777" w:rsidR="00AA2483" w:rsidRPr="00AA2483" w:rsidRDefault="00AA2483" w:rsidP="00AA2483">
            <w:pPr>
              <w:spacing w:before="20" w:after="40"/>
              <w:rPr>
                <w:szCs w:val="17"/>
                <w:lang w:eastAsia="en-AU"/>
              </w:rPr>
            </w:pPr>
            <w:r w:rsidRPr="00AA2483">
              <w:rPr>
                <w:szCs w:val="17"/>
              </w:rPr>
              <w:t>WALKER, Sara</w:t>
            </w:r>
          </w:p>
        </w:tc>
        <w:tc>
          <w:tcPr>
            <w:tcW w:w="1843" w:type="dxa"/>
            <w:noWrap/>
            <w:hideMark/>
          </w:tcPr>
          <w:p w14:paraId="490E48A4" w14:textId="77777777" w:rsidR="00AA2483" w:rsidRPr="00AA2483" w:rsidRDefault="00AA2483" w:rsidP="00AA2483">
            <w:pPr>
              <w:spacing w:before="20" w:after="20"/>
              <w:ind w:right="602"/>
              <w:jc w:val="right"/>
              <w:rPr>
                <w:szCs w:val="17"/>
                <w:lang w:eastAsia="en-AU"/>
              </w:rPr>
            </w:pPr>
            <w:r w:rsidRPr="00AA2483">
              <w:rPr>
                <w:szCs w:val="17"/>
                <w:lang w:eastAsia="en-AU"/>
              </w:rPr>
              <w:t>188</w:t>
            </w:r>
          </w:p>
        </w:tc>
        <w:tc>
          <w:tcPr>
            <w:tcW w:w="1701" w:type="dxa"/>
            <w:noWrap/>
            <w:hideMark/>
          </w:tcPr>
          <w:p w14:paraId="4405914C" w14:textId="77777777" w:rsidR="00AA2483" w:rsidRPr="00AA2483" w:rsidRDefault="00AA2483" w:rsidP="00AA2483">
            <w:pPr>
              <w:spacing w:before="20" w:after="20"/>
              <w:jc w:val="center"/>
              <w:rPr>
                <w:szCs w:val="17"/>
                <w:lang w:eastAsia="en-AU"/>
              </w:rPr>
            </w:pPr>
          </w:p>
        </w:tc>
      </w:tr>
    </w:tbl>
    <w:p w14:paraId="3E3B1CE6" w14:textId="77777777" w:rsidR="00AA2483" w:rsidRPr="00AA2483" w:rsidRDefault="00AA2483" w:rsidP="00AA2483">
      <w:pPr>
        <w:spacing w:before="80"/>
        <w:rPr>
          <w:b/>
          <w:bCs/>
          <w:szCs w:val="17"/>
          <w:lang w:val="en-US"/>
        </w:rPr>
      </w:pPr>
      <w:r w:rsidRPr="00AA2483">
        <w:rPr>
          <w:b/>
          <w:bCs/>
          <w:szCs w:val="17"/>
          <w:lang w:val="en-US"/>
        </w:rPr>
        <w:t xml:space="preserve">Ward 5 </w:t>
      </w:r>
      <w:proofErr w:type="spellStart"/>
      <w:r w:rsidRPr="00AA2483">
        <w:rPr>
          <w:b/>
          <w:bCs/>
          <w:szCs w:val="17"/>
          <w:lang w:val="en-US"/>
        </w:rPr>
        <w:t>councillor</w:t>
      </w:r>
      <w:proofErr w:type="spellEnd"/>
      <w:r w:rsidRPr="00AA2483">
        <w:rPr>
          <w:b/>
          <w:bCs/>
          <w:szCs w:val="17"/>
          <w:lang w:val="en-US"/>
        </w:rPr>
        <w:t>, 3 vacancies</w:t>
      </w:r>
    </w:p>
    <w:p w14:paraId="7CD08389" w14:textId="77777777" w:rsidR="00AA2483" w:rsidRPr="00AA2483" w:rsidRDefault="00AA2483" w:rsidP="00AA2483">
      <w:pPr>
        <w:spacing w:after="0"/>
        <w:rPr>
          <w:szCs w:val="17"/>
        </w:rPr>
      </w:pPr>
      <w:r w:rsidRPr="00AA2483">
        <w:rPr>
          <w:szCs w:val="17"/>
        </w:rPr>
        <w:t>Formal Ballot Papers: 3,300</w:t>
      </w:r>
    </w:p>
    <w:p w14:paraId="665312C2" w14:textId="77777777" w:rsidR="00AA2483" w:rsidRPr="00AA2483" w:rsidRDefault="00AA2483" w:rsidP="00AA2483">
      <w:pPr>
        <w:spacing w:after="0"/>
        <w:rPr>
          <w:szCs w:val="17"/>
        </w:rPr>
      </w:pPr>
      <w:r w:rsidRPr="00AA2483">
        <w:rPr>
          <w:szCs w:val="17"/>
        </w:rPr>
        <w:t>Informal Ballot Papers: 146</w:t>
      </w:r>
    </w:p>
    <w:p w14:paraId="1C037D36" w14:textId="77777777" w:rsidR="00AA2483" w:rsidRPr="00AA2483" w:rsidRDefault="00AA2483" w:rsidP="00AA2483">
      <w:pPr>
        <w:rPr>
          <w:szCs w:val="17"/>
        </w:rPr>
      </w:pPr>
      <w:r w:rsidRPr="00AA2483">
        <w:rPr>
          <w:szCs w:val="17"/>
        </w:rPr>
        <w:t>Quota: 826</w:t>
      </w:r>
    </w:p>
    <w:tbl>
      <w:tblPr>
        <w:tblStyle w:val="Gazettetable"/>
        <w:tblW w:w="6662" w:type="dxa"/>
        <w:tblLook w:val="04A0" w:firstRow="1" w:lastRow="0" w:firstColumn="1" w:lastColumn="0" w:noHBand="0" w:noVBand="1"/>
      </w:tblPr>
      <w:tblGrid>
        <w:gridCol w:w="3118"/>
        <w:gridCol w:w="1843"/>
        <w:gridCol w:w="1701"/>
      </w:tblGrid>
      <w:tr w:rsidR="00AA2483" w:rsidRPr="00AA2483" w14:paraId="502FE3C6"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CE7473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FA34D6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6DDA5D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A981AC4" w14:textId="77777777" w:rsidTr="003061C9">
        <w:tc>
          <w:tcPr>
            <w:tcW w:w="3118" w:type="dxa"/>
            <w:noWrap/>
            <w:hideMark/>
          </w:tcPr>
          <w:p w14:paraId="58420562" w14:textId="77777777" w:rsidR="00AA2483" w:rsidRPr="00AA2483" w:rsidRDefault="00AA2483" w:rsidP="00AA2483">
            <w:pPr>
              <w:spacing w:before="20" w:after="20"/>
              <w:rPr>
                <w:szCs w:val="17"/>
                <w:lang w:eastAsia="en-AU"/>
              </w:rPr>
            </w:pPr>
            <w:r w:rsidRPr="00AA2483">
              <w:rPr>
                <w:szCs w:val="17"/>
              </w:rPr>
              <w:t>SHAW, Mark Daniel</w:t>
            </w:r>
          </w:p>
        </w:tc>
        <w:tc>
          <w:tcPr>
            <w:tcW w:w="1843" w:type="dxa"/>
            <w:noWrap/>
            <w:hideMark/>
          </w:tcPr>
          <w:p w14:paraId="77D5745D" w14:textId="77777777" w:rsidR="00AA2483" w:rsidRPr="00AA2483" w:rsidRDefault="00AA2483" w:rsidP="00AA2483">
            <w:pPr>
              <w:spacing w:before="20" w:after="20"/>
              <w:ind w:right="602"/>
              <w:jc w:val="right"/>
              <w:rPr>
                <w:szCs w:val="17"/>
                <w:lang w:eastAsia="en-AU"/>
              </w:rPr>
            </w:pPr>
            <w:r w:rsidRPr="00AA2483">
              <w:rPr>
                <w:szCs w:val="17"/>
                <w:lang w:eastAsia="en-AU"/>
              </w:rPr>
              <w:t>385</w:t>
            </w:r>
          </w:p>
        </w:tc>
        <w:tc>
          <w:tcPr>
            <w:tcW w:w="1701" w:type="dxa"/>
            <w:noWrap/>
            <w:hideMark/>
          </w:tcPr>
          <w:p w14:paraId="52DE05FA" w14:textId="77777777" w:rsidR="00AA2483" w:rsidRPr="00AA2483" w:rsidRDefault="00AA2483" w:rsidP="00AA2483">
            <w:pPr>
              <w:spacing w:before="20" w:after="20"/>
              <w:jc w:val="center"/>
              <w:rPr>
                <w:szCs w:val="17"/>
                <w:lang w:eastAsia="en-AU"/>
              </w:rPr>
            </w:pPr>
          </w:p>
        </w:tc>
      </w:tr>
      <w:tr w:rsidR="00AA2483" w:rsidRPr="00AA2483" w14:paraId="1BE562BA" w14:textId="77777777" w:rsidTr="003061C9">
        <w:tc>
          <w:tcPr>
            <w:tcW w:w="3118" w:type="dxa"/>
            <w:noWrap/>
            <w:hideMark/>
          </w:tcPr>
          <w:p w14:paraId="2847ADF7" w14:textId="77777777" w:rsidR="00AA2483" w:rsidRPr="00AA2483" w:rsidRDefault="00AA2483" w:rsidP="00AA2483">
            <w:pPr>
              <w:spacing w:before="20" w:after="20"/>
              <w:rPr>
                <w:szCs w:val="17"/>
                <w:lang w:eastAsia="en-AU"/>
              </w:rPr>
            </w:pPr>
            <w:r w:rsidRPr="00AA2483">
              <w:rPr>
                <w:szCs w:val="17"/>
              </w:rPr>
              <w:t>HALLS, Shirley Patricia</w:t>
            </w:r>
          </w:p>
        </w:tc>
        <w:tc>
          <w:tcPr>
            <w:tcW w:w="1843" w:type="dxa"/>
            <w:noWrap/>
            <w:hideMark/>
          </w:tcPr>
          <w:p w14:paraId="60E9B19F" w14:textId="77777777" w:rsidR="00AA2483" w:rsidRPr="00AA2483" w:rsidRDefault="00AA2483" w:rsidP="00AA2483">
            <w:pPr>
              <w:spacing w:before="20" w:after="20"/>
              <w:ind w:right="602"/>
              <w:jc w:val="right"/>
              <w:rPr>
                <w:szCs w:val="17"/>
                <w:lang w:eastAsia="en-AU"/>
              </w:rPr>
            </w:pPr>
            <w:r w:rsidRPr="00AA2483">
              <w:rPr>
                <w:szCs w:val="17"/>
                <w:lang w:eastAsia="en-AU"/>
              </w:rPr>
              <w:t>448</w:t>
            </w:r>
          </w:p>
        </w:tc>
        <w:tc>
          <w:tcPr>
            <w:tcW w:w="1701" w:type="dxa"/>
            <w:noWrap/>
            <w:hideMark/>
          </w:tcPr>
          <w:p w14:paraId="00501940"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324C5D51" w14:textId="77777777" w:rsidTr="003061C9">
        <w:tc>
          <w:tcPr>
            <w:tcW w:w="3118" w:type="dxa"/>
            <w:noWrap/>
            <w:hideMark/>
          </w:tcPr>
          <w:p w14:paraId="4A092F12" w14:textId="77777777" w:rsidR="00AA2483" w:rsidRPr="00AA2483" w:rsidRDefault="00AA2483" w:rsidP="00AA2483">
            <w:pPr>
              <w:spacing w:before="20" w:after="20"/>
              <w:rPr>
                <w:szCs w:val="17"/>
                <w:lang w:eastAsia="en-AU"/>
              </w:rPr>
            </w:pPr>
            <w:r w:rsidRPr="00AA2483">
              <w:rPr>
                <w:szCs w:val="17"/>
              </w:rPr>
              <w:t>NORRIS, Misty</w:t>
            </w:r>
          </w:p>
        </w:tc>
        <w:tc>
          <w:tcPr>
            <w:tcW w:w="1843" w:type="dxa"/>
            <w:noWrap/>
            <w:hideMark/>
          </w:tcPr>
          <w:p w14:paraId="5D5FA1ED" w14:textId="77777777" w:rsidR="00AA2483" w:rsidRPr="00AA2483" w:rsidRDefault="00AA2483" w:rsidP="00AA2483">
            <w:pPr>
              <w:spacing w:before="20" w:after="20"/>
              <w:ind w:right="602"/>
              <w:jc w:val="right"/>
              <w:rPr>
                <w:szCs w:val="17"/>
                <w:lang w:eastAsia="en-AU"/>
              </w:rPr>
            </w:pPr>
            <w:r w:rsidRPr="00AA2483">
              <w:rPr>
                <w:szCs w:val="17"/>
                <w:lang w:eastAsia="en-AU"/>
              </w:rPr>
              <w:t>747</w:t>
            </w:r>
          </w:p>
        </w:tc>
        <w:tc>
          <w:tcPr>
            <w:tcW w:w="1701" w:type="dxa"/>
            <w:noWrap/>
            <w:hideMark/>
          </w:tcPr>
          <w:p w14:paraId="38D3D98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6DCEEDF8" w14:textId="77777777" w:rsidTr="003061C9">
        <w:tc>
          <w:tcPr>
            <w:tcW w:w="3118" w:type="dxa"/>
            <w:noWrap/>
            <w:hideMark/>
          </w:tcPr>
          <w:p w14:paraId="36A4C764" w14:textId="77777777" w:rsidR="00AA2483" w:rsidRPr="00AA2483" w:rsidRDefault="00AA2483" w:rsidP="00AA2483">
            <w:pPr>
              <w:spacing w:before="20" w:after="20"/>
              <w:rPr>
                <w:szCs w:val="17"/>
                <w:lang w:eastAsia="en-AU"/>
              </w:rPr>
            </w:pPr>
            <w:r w:rsidRPr="00AA2483">
              <w:rPr>
                <w:szCs w:val="17"/>
              </w:rPr>
              <w:t>RETALLICK, Matthew</w:t>
            </w:r>
          </w:p>
        </w:tc>
        <w:tc>
          <w:tcPr>
            <w:tcW w:w="1843" w:type="dxa"/>
            <w:noWrap/>
            <w:hideMark/>
          </w:tcPr>
          <w:p w14:paraId="6A820E6F" w14:textId="77777777" w:rsidR="00AA2483" w:rsidRPr="00AA2483" w:rsidRDefault="00AA2483" w:rsidP="00AA2483">
            <w:pPr>
              <w:spacing w:before="20" w:after="20"/>
              <w:ind w:right="602"/>
              <w:jc w:val="right"/>
              <w:rPr>
                <w:szCs w:val="17"/>
                <w:lang w:eastAsia="en-AU"/>
              </w:rPr>
            </w:pPr>
            <w:r w:rsidRPr="00AA2483">
              <w:rPr>
                <w:szCs w:val="17"/>
                <w:lang w:eastAsia="en-AU"/>
              </w:rPr>
              <w:t>272</w:t>
            </w:r>
          </w:p>
        </w:tc>
        <w:tc>
          <w:tcPr>
            <w:tcW w:w="1701" w:type="dxa"/>
            <w:noWrap/>
            <w:hideMark/>
          </w:tcPr>
          <w:p w14:paraId="1A70A0A1" w14:textId="77777777" w:rsidR="00AA2483" w:rsidRPr="00AA2483" w:rsidRDefault="00AA2483" w:rsidP="00AA2483">
            <w:pPr>
              <w:spacing w:before="20" w:after="20"/>
              <w:jc w:val="center"/>
              <w:rPr>
                <w:szCs w:val="17"/>
                <w:lang w:eastAsia="en-AU"/>
              </w:rPr>
            </w:pPr>
          </w:p>
        </w:tc>
      </w:tr>
      <w:tr w:rsidR="00AA2483" w:rsidRPr="00AA2483" w14:paraId="771B629C" w14:textId="77777777" w:rsidTr="003061C9">
        <w:tc>
          <w:tcPr>
            <w:tcW w:w="3118" w:type="dxa"/>
            <w:noWrap/>
            <w:hideMark/>
          </w:tcPr>
          <w:p w14:paraId="368C26C0" w14:textId="77777777" w:rsidR="00AA2483" w:rsidRPr="00AA2483" w:rsidRDefault="00AA2483" w:rsidP="00AA2483">
            <w:pPr>
              <w:spacing w:before="20" w:after="20"/>
              <w:rPr>
                <w:szCs w:val="17"/>
                <w:lang w:eastAsia="en-AU"/>
              </w:rPr>
            </w:pPr>
            <w:r w:rsidRPr="00AA2483">
              <w:rPr>
                <w:szCs w:val="17"/>
              </w:rPr>
              <w:t xml:space="preserve">ARIFI, </w:t>
            </w:r>
            <w:proofErr w:type="spellStart"/>
            <w:r w:rsidRPr="00AA2483">
              <w:rPr>
                <w:szCs w:val="17"/>
              </w:rPr>
              <w:t>Akram</w:t>
            </w:r>
            <w:proofErr w:type="spellEnd"/>
          </w:p>
        </w:tc>
        <w:tc>
          <w:tcPr>
            <w:tcW w:w="1843" w:type="dxa"/>
            <w:noWrap/>
            <w:hideMark/>
          </w:tcPr>
          <w:p w14:paraId="39B75DB4" w14:textId="77777777" w:rsidR="00AA2483" w:rsidRPr="00AA2483" w:rsidRDefault="00AA2483" w:rsidP="00AA2483">
            <w:pPr>
              <w:spacing w:before="20" w:after="20"/>
              <w:ind w:right="602"/>
              <w:jc w:val="right"/>
              <w:rPr>
                <w:szCs w:val="17"/>
                <w:lang w:eastAsia="en-AU"/>
              </w:rPr>
            </w:pPr>
            <w:r w:rsidRPr="00AA2483">
              <w:rPr>
                <w:szCs w:val="17"/>
                <w:lang w:eastAsia="en-AU"/>
              </w:rPr>
              <w:t>1,260</w:t>
            </w:r>
          </w:p>
        </w:tc>
        <w:tc>
          <w:tcPr>
            <w:tcW w:w="1701" w:type="dxa"/>
            <w:noWrap/>
            <w:hideMark/>
          </w:tcPr>
          <w:p w14:paraId="4A92A6F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2E0E2B1E" w14:textId="77777777" w:rsidTr="003061C9">
        <w:tc>
          <w:tcPr>
            <w:tcW w:w="3118" w:type="dxa"/>
            <w:noWrap/>
            <w:hideMark/>
          </w:tcPr>
          <w:p w14:paraId="70A2EC8F" w14:textId="77777777" w:rsidR="00AA2483" w:rsidRPr="00AA2483" w:rsidRDefault="00AA2483" w:rsidP="00AA2483">
            <w:pPr>
              <w:spacing w:before="20" w:after="40"/>
              <w:rPr>
                <w:szCs w:val="17"/>
                <w:lang w:eastAsia="en-AU"/>
              </w:rPr>
            </w:pPr>
            <w:r w:rsidRPr="00AA2483">
              <w:rPr>
                <w:szCs w:val="17"/>
              </w:rPr>
              <w:t>CALLAGHAN, Tammy</w:t>
            </w:r>
          </w:p>
        </w:tc>
        <w:tc>
          <w:tcPr>
            <w:tcW w:w="1843" w:type="dxa"/>
            <w:noWrap/>
            <w:hideMark/>
          </w:tcPr>
          <w:p w14:paraId="355A2DC0" w14:textId="77777777" w:rsidR="00AA2483" w:rsidRPr="00AA2483" w:rsidRDefault="00AA2483" w:rsidP="00AA2483">
            <w:pPr>
              <w:spacing w:before="20" w:after="20"/>
              <w:ind w:right="602"/>
              <w:jc w:val="right"/>
              <w:rPr>
                <w:szCs w:val="17"/>
                <w:lang w:eastAsia="en-AU"/>
              </w:rPr>
            </w:pPr>
            <w:r w:rsidRPr="00AA2483">
              <w:rPr>
                <w:szCs w:val="17"/>
                <w:lang w:eastAsia="en-AU"/>
              </w:rPr>
              <w:t>188</w:t>
            </w:r>
          </w:p>
        </w:tc>
        <w:tc>
          <w:tcPr>
            <w:tcW w:w="1701" w:type="dxa"/>
            <w:noWrap/>
            <w:hideMark/>
          </w:tcPr>
          <w:p w14:paraId="5F99E5B5" w14:textId="77777777" w:rsidR="00AA2483" w:rsidRPr="00AA2483" w:rsidRDefault="00AA2483" w:rsidP="00AA2483">
            <w:pPr>
              <w:spacing w:before="20" w:after="20"/>
              <w:jc w:val="center"/>
              <w:rPr>
                <w:szCs w:val="17"/>
                <w:lang w:eastAsia="en-AU"/>
              </w:rPr>
            </w:pPr>
          </w:p>
        </w:tc>
      </w:tr>
    </w:tbl>
    <w:p w14:paraId="56FE952E" w14:textId="77777777" w:rsidR="00326105" w:rsidRDefault="00326105">
      <w:pPr>
        <w:spacing w:after="0" w:line="240" w:lineRule="auto"/>
        <w:jc w:val="left"/>
        <w:rPr>
          <w:b/>
          <w:bCs/>
          <w:szCs w:val="17"/>
        </w:rPr>
      </w:pPr>
      <w:r>
        <w:rPr>
          <w:b/>
          <w:bCs/>
          <w:szCs w:val="17"/>
        </w:rPr>
        <w:br w:type="page"/>
      </w:r>
    </w:p>
    <w:p w14:paraId="7098F9FC" w14:textId="5700DBD6" w:rsidR="00AA2483" w:rsidRPr="00AA2483" w:rsidRDefault="00AA2483" w:rsidP="00AA2483">
      <w:pPr>
        <w:spacing w:before="120" w:after="120"/>
        <w:jc w:val="center"/>
        <w:rPr>
          <w:b/>
          <w:bCs/>
          <w:szCs w:val="17"/>
        </w:rPr>
      </w:pPr>
      <w:r w:rsidRPr="00AA2483">
        <w:rPr>
          <w:b/>
          <w:bCs/>
          <w:szCs w:val="17"/>
        </w:rPr>
        <w:t>City of Port Adelaide Enfield</w:t>
      </w:r>
    </w:p>
    <w:p w14:paraId="37BB1B74" w14:textId="77777777" w:rsidR="00AA2483" w:rsidRPr="00AA2483" w:rsidRDefault="00AA2483" w:rsidP="00AA2483">
      <w:pPr>
        <w:spacing w:before="80"/>
        <w:rPr>
          <w:b/>
          <w:bCs/>
          <w:szCs w:val="17"/>
          <w:lang w:val="en-US"/>
        </w:rPr>
      </w:pPr>
      <w:r w:rsidRPr="00AA2483">
        <w:rPr>
          <w:b/>
          <w:bCs/>
          <w:szCs w:val="17"/>
          <w:lang w:val="en-US"/>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4C59F23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01901FE"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A6E205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DDCD811" w14:textId="77777777" w:rsidR="00AA2483" w:rsidRPr="00AA2483" w:rsidRDefault="00AA2483" w:rsidP="00AA2483">
            <w:pPr>
              <w:spacing w:before="40" w:after="40"/>
              <w:jc w:val="center"/>
              <w:rPr>
                <w:szCs w:val="17"/>
                <w:lang w:eastAsia="en-AU"/>
              </w:rPr>
            </w:pPr>
            <w:r w:rsidRPr="00AA2483">
              <w:rPr>
                <w:szCs w:val="17"/>
                <w:lang w:eastAsia="en-AU"/>
              </w:rPr>
              <w:t xml:space="preserve">Elected </w:t>
            </w:r>
          </w:p>
        </w:tc>
      </w:tr>
      <w:tr w:rsidR="00AA2483" w:rsidRPr="00AA2483" w14:paraId="4175A1CC" w14:textId="77777777" w:rsidTr="003061C9">
        <w:tc>
          <w:tcPr>
            <w:tcW w:w="3118" w:type="dxa"/>
            <w:noWrap/>
            <w:hideMark/>
          </w:tcPr>
          <w:p w14:paraId="31AF2E48" w14:textId="77777777" w:rsidR="00AA2483" w:rsidRPr="00AA2483" w:rsidRDefault="00AA2483" w:rsidP="00AA2483">
            <w:pPr>
              <w:spacing w:before="40" w:after="40"/>
              <w:rPr>
                <w:szCs w:val="17"/>
                <w:lang w:eastAsia="en-AU"/>
              </w:rPr>
            </w:pPr>
            <w:r w:rsidRPr="00AA2483">
              <w:rPr>
                <w:szCs w:val="17"/>
                <w:lang w:eastAsia="en-AU"/>
              </w:rPr>
              <w:t>BOAN, Claire</w:t>
            </w:r>
          </w:p>
        </w:tc>
        <w:tc>
          <w:tcPr>
            <w:tcW w:w="1843" w:type="dxa"/>
            <w:noWrap/>
            <w:hideMark/>
          </w:tcPr>
          <w:p w14:paraId="288F605E" w14:textId="77777777" w:rsidR="00AA2483" w:rsidRPr="00AA2483" w:rsidRDefault="00AA2483" w:rsidP="00AA2483">
            <w:pPr>
              <w:spacing w:before="40" w:after="20"/>
              <w:jc w:val="center"/>
              <w:rPr>
                <w:szCs w:val="17"/>
                <w:lang w:eastAsia="en-AU"/>
              </w:rPr>
            </w:pPr>
            <w:r w:rsidRPr="00AA2483">
              <w:rPr>
                <w:szCs w:val="17"/>
                <w:lang w:eastAsia="en-AU"/>
              </w:rPr>
              <w:t>n/a</w:t>
            </w:r>
          </w:p>
        </w:tc>
        <w:tc>
          <w:tcPr>
            <w:tcW w:w="1701" w:type="dxa"/>
            <w:noWrap/>
            <w:hideMark/>
          </w:tcPr>
          <w:p w14:paraId="1F70B251" w14:textId="77777777" w:rsidR="00AA2483" w:rsidRPr="00AA2483" w:rsidRDefault="00AA2483" w:rsidP="00AA2483">
            <w:pPr>
              <w:spacing w:before="40" w:after="20"/>
              <w:jc w:val="center"/>
              <w:rPr>
                <w:szCs w:val="17"/>
                <w:lang w:eastAsia="en-AU"/>
              </w:rPr>
            </w:pPr>
            <w:r w:rsidRPr="00AA2483">
              <w:rPr>
                <w:szCs w:val="17"/>
                <w:lang w:eastAsia="en-AU"/>
              </w:rPr>
              <w:t>Elected Unopposed</w:t>
            </w:r>
          </w:p>
        </w:tc>
      </w:tr>
    </w:tbl>
    <w:p w14:paraId="58CCD6D1" w14:textId="77777777" w:rsidR="00AA2483" w:rsidRPr="00AA2483" w:rsidRDefault="00AA2483" w:rsidP="00AA2483">
      <w:pPr>
        <w:spacing w:before="80"/>
        <w:rPr>
          <w:b/>
          <w:bCs/>
          <w:szCs w:val="17"/>
          <w:lang w:val="en-US"/>
        </w:rPr>
      </w:pPr>
      <w:r w:rsidRPr="00AA2483">
        <w:rPr>
          <w:b/>
          <w:bCs/>
          <w:szCs w:val="17"/>
          <w:lang w:val="en-US"/>
        </w:rPr>
        <w:t xml:space="preserve">Outer Harbor Ward </w:t>
      </w:r>
      <w:proofErr w:type="spellStart"/>
      <w:r w:rsidRPr="00AA2483">
        <w:rPr>
          <w:b/>
          <w:bCs/>
          <w:szCs w:val="17"/>
          <w:lang w:val="en-US"/>
        </w:rPr>
        <w:t>councillor</w:t>
      </w:r>
      <w:proofErr w:type="spellEnd"/>
      <w:r w:rsidRPr="00AA2483">
        <w:rPr>
          <w:b/>
          <w:bCs/>
          <w:szCs w:val="17"/>
          <w:lang w:val="en-US"/>
        </w:rPr>
        <w:t>, 2 vacancies</w:t>
      </w:r>
    </w:p>
    <w:p w14:paraId="4559E33F" w14:textId="77777777" w:rsidR="00AA2483" w:rsidRPr="00AA2483" w:rsidRDefault="00AA2483" w:rsidP="00AA2483">
      <w:pPr>
        <w:spacing w:after="0"/>
        <w:rPr>
          <w:szCs w:val="17"/>
        </w:rPr>
      </w:pPr>
      <w:r w:rsidRPr="00AA2483">
        <w:rPr>
          <w:szCs w:val="17"/>
        </w:rPr>
        <w:t>Formal Ballot Papers: 3,027</w:t>
      </w:r>
    </w:p>
    <w:p w14:paraId="246FC121" w14:textId="77777777" w:rsidR="00AA2483" w:rsidRPr="00AA2483" w:rsidRDefault="00AA2483" w:rsidP="00AA2483">
      <w:pPr>
        <w:spacing w:after="0"/>
        <w:rPr>
          <w:szCs w:val="17"/>
        </w:rPr>
      </w:pPr>
      <w:r w:rsidRPr="00AA2483">
        <w:rPr>
          <w:szCs w:val="17"/>
        </w:rPr>
        <w:t>Informal Ballot Papers: 56</w:t>
      </w:r>
    </w:p>
    <w:p w14:paraId="6E50CF46" w14:textId="77777777" w:rsidR="00AA2483" w:rsidRPr="00AA2483" w:rsidRDefault="00AA2483" w:rsidP="00AA2483">
      <w:pPr>
        <w:rPr>
          <w:szCs w:val="17"/>
        </w:rPr>
      </w:pPr>
      <w:r w:rsidRPr="00AA2483">
        <w:rPr>
          <w:szCs w:val="17"/>
        </w:rPr>
        <w:t>Quota: 1,010</w:t>
      </w:r>
    </w:p>
    <w:tbl>
      <w:tblPr>
        <w:tblStyle w:val="Gazettetable"/>
        <w:tblW w:w="6662" w:type="dxa"/>
        <w:tblLook w:val="04A0" w:firstRow="1" w:lastRow="0" w:firstColumn="1" w:lastColumn="0" w:noHBand="0" w:noVBand="1"/>
      </w:tblPr>
      <w:tblGrid>
        <w:gridCol w:w="3118"/>
        <w:gridCol w:w="1843"/>
        <w:gridCol w:w="1701"/>
      </w:tblGrid>
      <w:tr w:rsidR="00AA2483" w:rsidRPr="00AA2483" w14:paraId="3C9738D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D2CAAC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5A0D2B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5BF727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86AB8D9" w14:textId="77777777" w:rsidTr="003061C9">
        <w:tc>
          <w:tcPr>
            <w:tcW w:w="3118" w:type="dxa"/>
            <w:noWrap/>
            <w:hideMark/>
          </w:tcPr>
          <w:p w14:paraId="106C6261" w14:textId="77777777" w:rsidR="00AA2483" w:rsidRPr="00AA2483" w:rsidRDefault="00AA2483" w:rsidP="00AA2483">
            <w:pPr>
              <w:spacing w:before="20" w:after="20"/>
              <w:rPr>
                <w:szCs w:val="17"/>
                <w:lang w:eastAsia="en-AU"/>
              </w:rPr>
            </w:pPr>
            <w:r w:rsidRPr="00AA2483">
              <w:rPr>
                <w:szCs w:val="17"/>
              </w:rPr>
              <w:t>TULLOCH, Vanessa</w:t>
            </w:r>
          </w:p>
        </w:tc>
        <w:tc>
          <w:tcPr>
            <w:tcW w:w="1843" w:type="dxa"/>
            <w:noWrap/>
            <w:hideMark/>
          </w:tcPr>
          <w:p w14:paraId="2906E7A6" w14:textId="77777777" w:rsidR="00AA2483" w:rsidRPr="00AA2483" w:rsidRDefault="00AA2483" w:rsidP="00AA2483">
            <w:pPr>
              <w:spacing w:before="20" w:after="20"/>
              <w:ind w:right="602"/>
              <w:jc w:val="right"/>
              <w:rPr>
                <w:szCs w:val="17"/>
                <w:lang w:eastAsia="en-AU"/>
              </w:rPr>
            </w:pPr>
            <w:r w:rsidRPr="00AA2483">
              <w:rPr>
                <w:szCs w:val="17"/>
                <w:lang w:eastAsia="en-AU"/>
              </w:rPr>
              <w:t>1,451</w:t>
            </w:r>
          </w:p>
        </w:tc>
        <w:tc>
          <w:tcPr>
            <w:tcW w:w="1701" w:type="dxa"/>
            <w:noWrap/>
            <w:hideMark/>
          </w:tcPr>
          <w:p w14:paraId="08F19EE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55A32E5" w14:textId="77777777" w:rsidTr="003061C9">
        <w:tc>
          <w:tcPr>
            <w:tcW w:w="3118" w:type="dxa"/>
            <w:noWrap/>
            <w:hideMark/>
          </w:tcPr>
          <w:p w14:paraId="714232FF" w14:textId="77777777" w:rsidR="00AA2483" w:rsidRPr="00AA2483" w:rsidRDefault="00AA2483" w:rsidP="00AA2483">
            <w:pPr>
              <w:spacing w:before="20" w:after="20"/>
              <w:rPr>
                <w:szCs w:val="17"/>
                <w:lang w:eastAsia="en-AU"/>
              </w:rPr>
            </w:pPr>
            <w:r w:rsidRPr="00AA2483">
              <w:rPr>
                <w:szCs w:val="17"/>
              </w:rPr>
              <w:t>WOTTON, Adrian</w:t>
            </w:r>
          </w:p>
        </w:tc>
        <w:tc>
          <w:tcPr>
            <w:tcW w:w="1843" w:type="dxa"/>
            <w:noWrap/>
            <w:hideMark/>
          </w:tcPr>
          <w:p w14:paraId="13AB5C7F" w14:textId="77777777" w:rsidR="00AA2483" w:rsidRPr="00AA2483" w:rsidRDefault="00AA2483" w:rsidP="00AA2483">
            <w:pPr>
              <w:spacing w:before="20" w:after="20"/>
              <w:ind w:right="602"/>
              <w:jc w:val="right"/>
              <w:rPr>
                <w:szCs w:val="17"/>
                <w:lang w:eastAsia="en-AU"/>
              </w:rPr>
            </w:pPr>
            <w:r w:rsidRPr="00AA2483">
              <w:rPr>
                <w:szCs w:val="17"/>
                <w:lang w:eastAsia="en-AU"/>
              </w:rPr>
              <w:t>744</w:t>
            </w:r>
          </w:p>
        </w:tc>
        <w:tc>
          <w:tcPr>
            <w:tcW w:w="1701" w:type="dxa"/>
            <w:noWrap/>
            <w:hideMark/>
          </w:tcPr>
          <w:p w14:paraId="3008315B"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FA3E730" w14:textId="77777777" w:rsidTr="003061C9">
        <w:tc>
          <w:tcPr>
            <w:tcW w:w="3118" w:type="dxa"/>
            <w:noWrap/>
            <w:hideMark/>
          </w:tcPr>
          <w:p w14:paraId="305F55EE" w14:textId="77777777" w:rsidR="00AA2483" w:rsidRPr="00AA2483" w:rsidRDefault="00AA2483" w:rsidP="00AA2483">
            <w:pPr>
              <w:spacing w:before="20" w:after="20"/>
              <w:rPr>
                <w:szCs w:val="17"/>
                <w:lang w:eastAsia="en-AU"/>
              </w:rPr>
            </w:pPr>
            <w:r w:rsidRPr="00AA2483">
              <w:rPr>
                <w:szCs w:val="17"/>
              </w:rPr>
              <w:t>SMITH, Mark</w:t>
            </w:r>
          </w:p>
        </w:tc>
        <w:tc>
          <w:tcPr>
            <w:tcW w:w="1843" w:type="dxa"/>
            <w:noWrap/>
            <w:hideMark/>
          </w:tcPr>
          <w:p w14:paraId="54706406" w14:textId="77777777" w:rsidR="00AA2483" w:rsidRPr="00AA2483" w:rsidRDefault="00AA2483" w:rsidP="00AA2483">
            <w:pPr>
              <w:spacing w:before="20" w:after="20"/>
              <w:ind w:right="602"/>
              <w:jc w:val="right"/>
              <w:rPr>
                <w:szCs w:val="17"/>
                <w:lang w:eastAsia="en-AU"/>
              </w:rPr>
            </w:pPr>
            <w:r w:rsidRPr="00AA2483">
              <w:rPr>
                <w:szCs w:val="17"/>
                <w:lang w:eastAsia="en-AU"/>
              </w:rPr>
              <w:t>154</w:t>
            </w:r>
          </w:p>
        </w:tc>
        <w:tc>
          <w:tcPr>
            <w:tcW w:w="1701" w:type="dxa"/>
            <w:noWrap/>
            <w:hideMark/>
          </w:tcPr>
          <w:p w14:paraId="76BA2ED7" w14:textId="77777777" w:rsidR="00AA2483" w:rsidRPr="00AA2483" w:rsidRDefault="00AA2483" w:rsidP="00AA2483">
            <w:pPr>
              <w:spacing w:before="20" w:after="20"/>
              <w:jc w:val="center"/>
              <w:rPr>
                <w:szCs w:val="17"/>
                <w:lang w:eastAsia="en-AU"/>
              </w:rPr>
            </w:pPr>
          </w:p>
        </w:tc>
      </w:tr>
      <w:tr w:rsidR="00AA2483" w:rsidRPr="00AA2483" w14:paraId="0DBBBA25" w14:textId="77777777" w:rsidTr="003061C9">
        <w:tc>
          <w:tcPr>
            <w:tcW w:w="3118" w:type="dxa"/>
            <w:noWrap/>
            <w:hideMark/>
          </w:tcPr>
          <w:p w14:paraId="2DE90AA9" w14:textId="77777777" w:rsidR="00AA2483" w:rsidRPr="00AA2483" w:rsidRDefault="00AA2483" w:rsidP="00AA2483">
            <w:pPr>
              <w:spacing w:before="20" w:after="20"/>
              <w:rPr>
                <w:szCs w:val="17"/>
                <w:lang w:eastAsia="en-AU"/>
              </w:rPr>
            </w:pPr>
            <w:r w:rsidRPr="00AA2483">
              <w:rPr>
                <w:szCs w:val="17"/>
              </w:rPr>
              <w:t>PLUTA, Wally</w:t>
            </w:r>
          </w:p>
        </w:tc>
        <w:tc>
          <w:tcPr>
            <w:tcW w:w="1843" w:type="dxa"/>
            <w:noWrap/>
            <w:hideMark/>
          </w:tcPr>
          <w:p w14:paraId="604AB049" w14:textId="77777777" w:rsidR="00AA2483" w:rsidRPr="00AA2483" w:rsidRDefault="00AA2483" w:rsidP="00AA2483">
            <w:pPr>
              <w:spacing w:before="20" w:after="20"/>
              <w:ind w:right="602"/>
              <w:jc w:val="right"/>
              <w:rPr>
                <w:szCs w:val="17"/>
                <w:lang w:eastAsia="en-AU"/>
              </w:rPr>
            </w:pPr>
            <w:r w:rsidRPr="00AA2483">
              <w:rPr>
                <w:szCs w:val="17"/>
                <w:lang w:eastAsia="en-AU"/>
              </w:rPr>
              <w:t>101</w:t>
            </w:r>
          </w:p>
        </w:tc>
        <w:tc>
          <w:tcPr>
            <w:tcW w:w="1701" w:type="dxa"/>
            <w:noWrap/>
            <w:hideMark/>
          </w:tcPr>
          <w:p w14:paraId="2C59D7E2" w14:textId="77777777" w:rsidR="00AA2483" w:rsidRPr="00AA2483" w:rsidRDefault="00AA2483" w:rsidP="00AA2483">
            <w:pPr>
              <w:spacing w:before="20" w:after="20"/>
              <w:jc w:val="center"/>
              <w:rPr>
                <w:szCs w:val="17"/>
                <w:lang w:eastAsia="en-AU"/>
              </w:rPr>
            </w:pPr>
          </w:p>
        </w:tc>
      </w:tr>
      <w:tr w:rsidR="00AA2483" w:rsidRPr="00AA2483" w14:paraId="4539C50E" w14:textId="77777777" w:rsidTr="003061C9">
        <w:tc>
          <w:tcPr>
            <w:tcW w:w="3118" w:type="dxa"/>
            <w:noWrap/>
            <w:hideMark/>
          </w:tcPr>
          <w:p w14:paraId="75E0C407" w14:textId="77777777" w:rsidR="00AA2483" w:rsidRPr="00AA2483" w:rsidRDefault="00AA2483" w:rsidP="00AA2483">
            <w:pPr>
              <w:spacing w:before="20" w:after="20"/>
              <w:rPr>
                <w:szCs w:val="17"/>
                <w:lang w:eastAsia="en-AU"/>
              </w:rPr>
            </w:pPr>
            <w:r w:rsidRPr="00AA2483">
              <w:rPr>
                <w:szCs w:val="17"/>
              </w:rPr>
              <w:t>LE RAYE, John</w:t>
            </w:r>
          </w:p>
        </w:tc>
        <w:tc>
          <w:tcPr>
            <w:tcW w:w="1843" w:type="dxa"/>
            <w:noWrap/>
            <w:hideMark/>
          </w:tcPr>
          <w:p w14:paraId="4ACD2F49" w14:textId="77777777" w:rsidR="00AA2483" w:rsidRPr="00AA2483" w:rsidRDefault="00AA2483" w:rsidP="00AA2483">
            <w:pPr>
              <w:spacing w:before="20" w:after="20"/>
              <w:ind w:right="602"/>
              <w:jc w:val="right"/>
              <w:rPr>
                <w:szCs w:val="17"/>
                <w:lang w:eastAsia="en-AU"/>
              </w:rPr>
            </w:pPr>
            <w:r w:rsidRPr="00AA2483">
              <w:rPr>
                <w:szCs w:val="17"/>
                <w:lang w:eastAsia="en-AU"/>
              </w:rPr>
              <w:t>323</w:t>
            </w:r>
          </w:p>
        </w:tc>
        <w:tc>
          <w:tcPr>
            <w:tcW w:w="1701" w:type="dxa"/>
            <w:noWrap/>
            <w:hideMark/>
          </w:tcPr>
          <w:p w14:paraId="3C9BEF58" w14:textId="77777777" w:rsidR="00AA2483" w:rsidRPr="00AA2483" w:rsidRDefault="00AA2483" w:rsidP="00AA2483">
            <w:pPr>
              <w:spacing w:before="20" w:after="20"/>
              <w:jc w:val="center"/>
              <w:rPr>
                <w:szCs w:val="17"/>
                <w:lang w:eastAsia="en-AU"/>
              </w:rPr>
            </w:pPr>
          </w:p>
        </w:tc>
      </w:tr>
      <w:tr w:rsidR="00AA2483" w:rsidRPr="00AA2483" w14:paraId="209E2CB9" w14:textId="77777777" w:rsidTr="003061C9">
        <w:tc>
          <w:tcPr>
            <w:tcW w:w="3118" w:type="dxa"/>
            <w:noWrap/>
            <w:hideMark/>
          </w:tcPr>
          <w:p w14:paraId="54498BDE" w14:textId="77777777" w:rsidR="00AA2483" w:rsidRPr="00AA2483" w:rsidRDefault="00AA2483" w:rsidP="00AA2483">
            <w:pPr>
              <w:spacing w:before="20" w:after="20"/>
              <w:rPr>
                <w:szCs w:val="17"/>
                <w:lang w:eastAsia="en-AU"/>
              </w:rPr>
            </w:pPr>
            <w:r w:rsidRPr="00AA2483">
              <w:rPr>
                <w:szCs w:val="17"/>
              </w:rPr>
              <w:t>LIPSON, Emma</w:t>
            </w:r>
          </w:p>
        </w:tc>
        <w:tc>
          <w:tcPr>
            <w:tcW w:w="1843" w:type="dxa"/>
            <w:noWrap/>
            <w:hideMark/>
          </w:tcPr>
          <w:p w14:paraId="24879F10" w14:textId="77777777" w:rsidR="00AA2483" w:rsidRPr="00AA2483" w:rsidRDefault="00AA2483" w:rsidP="00AA2483">
            <w:pPr>
              <w:spacing w:before="20" w:after="20"/>
              <w:ind w:right="602"/>
              <w:jc w:val="right"/>
              <w:rPr>
                <w:szCs w:val="17"/>
                <w:lang w:eastAsia="en-AU"/>
              </w:rPr>
            </w:pPr>
            <w:r w:rsidRPr="00AA2483">
              <w:rPr>
                <w:szCs w:val="17"/>
                <w:lang w:eastAsia="en-AU"/>
              </w:rPr>
              <w:t>254</w:t>
            </w:r>
          </w:p>
        </w:tc>
        <w:tc>
          <w:tcPr>
            <w:tcW w:w="1701" w:type="dxa"/>
            <w:noWrap/>
            <w:hideMark/>
          </w:tcPr>
          <w:p w14:paraId="01EDF35F" w14:textId="77777777" w:rsidR="00AA2483" w:rsidRPr="00AA2483" w:rsidRDefault="00AA2483" w:rsidP="00AA2483">
            <w:pPr>
              <w:spacing w:before="20" w:after="20"/>
              <w:jc w:val="center"/>
              <w:rPr>
                <w:szCs w:val="17"/>
                <w:lang w:eastAsia="en-AU"/>
              </w:rPr>
            </w:pPr>
          </w:p>
        </w:tc>
      </w:tr>
    </w:tbl>
    <w:p w14:paraId="6F268B4D" w14:textId="77777777" w:rsidR="00AA2483" w:rsidRPr="00AA2483" w:rsidRDefault="00AA2483" w:rsidP="00AA2483">
      <w:pPr>
        <w:spacing w:before="80"/>
        <w:rPr>
          <w:b/>
          <w:bCs/>
          <w:szCs w:val="17"/>
          <w:lang w:val="en-US"/>
        </w:rPr>
      </w:pPr>
      <w:r w:rsidRPr="00AA2483">
        <w:rPr>
          <w:b/>
          <w:bCs/>
          <w:szCs w:val="17"/>
          <w:lang w:val="en-US"/>
        </w:rPr>
        <w:t xml:space="preserve">Semaphore Ward </w:t>
      </w:r>
      <w:proofErr w:type="spellStart"/>
      <w:r w:rsidRPr="00AA2483">
        <w:rPr>
          <w:b/>
          <w:bCs/>
          <w:szCs w:val="17"/>
          <w:lang w:val="en-US"/>
        </w:rPr>
        <w:t>councillor</w:t>
      </w:r>
      <w:proofErr w:type="spellEnd"/>
      <w:r w:rsidRPr="00AA2483">
        <w:rPr>
          <w:b/>
          <w:bCs/>
          <w:szCs w:val="17"/>
          <w:lang w:val="en-US"/>
        </w:rPr>
        <w:t>, 2 vacancies</w:t>
      </w:r>
    </w:p>
    <w:p w14:paraId="34BAEE80" w14:textId="77777777" w:rsidR="00AA2483" w:rsidRPr="00AA2483" w:rsidRDefault="00AA2483" w:rsidP="00AA2483">
      <w:pPr>
        <w:spacing w:after="0"/>
        <w:rPr>
          <w:szCs w:val="17"/>
        </w:rPr>
      </w:pPr>
      <w:r w:rsidRPr="00AA2483">
        <w:rPr>
          <w:szCs w:val="17"/>
        </w:rPr>
        <w:t>Formal Ballot Papers: 3,188</w:t>
      </w:r>
    </w:p>
    <w:p w14:paraId="025C8323" w14:textId="77777777" w:rsidR="00AA2483" w:rsidRPr="00AA2483" w:rsidRDefault="00AA2483" w:rsidP="00AA2483">
      <w:pPr>
        <w:spacing w:after="0"/>
        <w:rPr>
          <w:szCs w:val="17"/>
        </w:rPr>
      </w:pPr>
      <w:r w:rsidRPr="00AA2483">
        <w:rPr>
          <w:szCs w:val="17"/>
        </w:rPr>
        <w:t>Informal Ballot Papers: 54</w:t>
      </w:r>
    </w:p>
    <w:p w14:paraId="321F9900" w14:textId="77777777" w:rsidR="00AA2483" w:rsidRPr="00AA2483" w:rsidRDefault="00AA2483" w:rsidP="00AA2483">
      <w:pPr>
        <w:rPr>
          <w:szCs w:val="17"/>
        </w:rPr>
      </w:pPr>
      <w:r w:rsidRPr="00AA2483">
        <w:rPr>
          <w:szCs w:val="17"/>
        </w:rPr>
        <w:t>Quota: 1,063</w:t>
      </w:r>
    </w:p>
    <w:tbl>
      <w:tblPr>
        <w:tblStyle w:val="Gazettetable"/>
        <w:tblW w:w="6662" w:type="dxa"/>
        <w:tblLook w:val="04A0" w:firstRow="1" w:lastRow="0" w:firstColumn="1" w:lastColumn="0" w:noHBand="0" w:noVBand="1"/>
      </w:tblPr>
      <w:tblGrid>
        <w:gridCol w:w="3118"/>
        <w:gridCol w:w="1843"/>
        <w:gridCol w:w="1701"/>
      </w:tblGrid>
      <w:tr w:rsidR="00AA2483" w:rsidRPr="00AA2483" w14:paraId="47E8917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13D733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D78CF48"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EB4C4A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16C2933" w14:textId="77777777" w:rsidTr="003061C9">
        <w:tc>
          <w:tcPr>
            <w:tcW w:w="3118" w:type="dxa"/>
            <w:noWrap/>
            <w:hideMark/>
          </w:tcPr>
          <w:p w14:paraId="40228306" w14:textId="77777777" w:rsidR="00AA2483" w:rsidRPr="00AA2483" w:rsidRDefault="00AA2483" w:rsidP="00AA2483">
            <w:pPr>
              <w:spacing w:before="20" w:after="20"/>
              <w:rPr>
                <w:szCs w:val="17"/>
                <w:lang w:eastAsia="en-AU"/>
              </w:rPr>
            </w:pPr>
            <w:r w:rsidRPr="00AA2483">
              <w:rPr>
                <w:szCs w:val="17"/>
              </w:rPr>
              <w:t>WRIGHT, Helen</w:t>
            </w:r>
          </w:p>
        </w:tc>
        <w:tc>
          <w:tcPr>
            <w:tcW w:w="1843" w:type="dxa"/>
            <w:noWrap/>
            <w:hideMark/>
          </w:tcPr>
          <w:p w14:paraId="07096316" w14:textId="77777777" w:rsidR="00AA2483" w:rsidRPr="00AA2483" w:rsidRDefault="00AA2483" w:rsidP="00AA2483">
            <w:pPr>
              <w:spacing w:before="20" w:after="20"/>
              <w:ind w:right="602"/>
              <w:jc w:val="right"/>
              <w:rPr>
                <w:szCs w:val="17"/>
                <w:lang w:eastAsia="en-AU"/>
              </w:rPr>
            </w:pPr>
            <w:r w:rsidRPr="00AA2483">
              <w:rPr>
                <w:szCs w:val="17"/>
                <w:lang w:eastAsia="en-AU"/>
              </w:rPr>
              <w:t>804</w:t>
            </w:r>
          </w:p>
        </w:tc>
        <w:tc>
          <w:tcPr>
            <w:tcW w:w="1701" w:type="dxa"/>
            <w:noWrap/>
            <w:hideMark/>
          </w:tcPr>
          <w:p w14:paraId="0E2AF7AC" w14:textId="77777777" w:rsidR="00AA2483" w:rsidRPr="00AA2483" w:rsidRDefault="00AA2483" w:rsidP="00AA2483">
            <w:pPr>
              <w:spacing w:before="20" w:after="20"/>
              <w:jc w:val="center"/>
              <w:rPr>
                <w:szCs w:val="17"/>
                <w:lang w:eastAsia="en-AU"/>
              </w:rPr>
            </w:pPr>
          </w:p>
        </w:tc>
      </w:tr>
      <w:tr w:rsidR="00AA2483" w:rsidRPr="00AA2483" w14:paraId="0C16709B" w14:textId="77777777" w:rsidTr="003061C9">
        <w:tc>
          <w:tcPr>
            <w:tcW w:w="3118" w:type="dxa"/>
            <w:noWrap/>
            <w:hideMark/>
          </w:tcPr>
          <w:p w14:paraId="4D754758" w14:textId="77777777" w:rsidR="00AA2483" w:rsidRPr="00AA2483" w:rsidRDefault="00AA2483" w:rsidP="00AA2483">
            <w:pPr>
              <w:spacing w:before="20" w:after="20"/>
              <w:rPr>
                <w:szCs w:val="17"/>
                <w:lang w:eastAsia="en-AU"/>
              </w:rPr>
            </w:pPr>
            <w:r w:rsidRPr="00AA2483">
              <w:rPr>
                <w:szCs w:val="17"/>
              </w:rPr>
              <w:t>WILKINS, David</w:t>
            </w:r>
          </w:p>
        </w:tc>
        <w:tc>
          <w:tcPr>
            <w:tcW w:w="1843" w:type="dxa"/>
            <w:noWrap/>
            <w:hideMark/>
          </w:tcPr>
          <w:p w14:paraId="273ECF31" w14:textId="77777777" w:rsidR="00AA2483" w:rsidRPr="00AA2483" w:rsidRDefault="00AA2483" w:rsidP="00AA2483">
            <w:pPr>
              <w:spacing w:before="20" w:after="20"/>
              <w:ind w:right="602"/>
              <w:jc w:val="right"/>
              <w:rPr>
                <w:szCs w:val="17"/>
                <w:lang w:eastAsia="en-AU"/>
              </w:rPr>
            </w:pPr>
            <w:r w:rsidRPr="00AA2483">
              <w:rPr>
                <w:szCs w:val="17"/>
                <w:lang w:eastAsia="en-AU"/>
              </w:rPr>
              <w:t>893</w:t>
            </w:r>
          </w:p>
        </w:tc>
        <w:tc>
          <w:tcPr>
            <w:tcW w:w="1701" w:type="dxa"/>
            <w:noWrap/>
            <w:hideMark/>
          </w:tcPr>
          <w:p w14:paraId="2F9F4492"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0254B4E1" w14:textId="77777777" w:rsidTr="003061C9">
        <w:tc>
          <w:tcPr>
            <w:tcW w:w="3118" w:type="dxa"/>
            <w:noWrap/>
            <w:hideMark/>
          </w:tcPr>
          <w:p w14:paraId="53EA9C6F" w14:textId="77777777" w:rsidR="00AA2483" w:rsidRPr="00AA2483" w:rsidRDefault="00AA2483" w:rsidP="00AA2483">
            <w:pPr>
              <w:spacing w:before="20" w:after="20"/>
              <w:rPr>
                <w:szCs w:val="17"/>
                <w:lang w:eastAsia="en-AU"/>
              </w:rPr>
            </w:pPr>
            <w:r w:rsidRPr="00AA2483">
              <w:rPr>
                <w:szCs w:val="17"/>
              </w:rPr>
              <w:t>WITT, Jamie</w:t>
            </w:r>
          </w:p>
        </w:tc>
        <w:tc>
          <w:tcPr>
            <w:tcW w:w="1843" w:type="dxa"/>
            <w:noWrap/>
            <w:hideMark/>
          </w:tcPr>
          <w:p w14:paraId="6A803C04" w14:textId="77777777" w:rsidR="00AA2483" w:rsidRPr="00AA2483" w:rsidRDefault="00AA2483" w:rsidP="00AA2483">
            <w:pPr>
              <w:spacing w:before="20" w:after="20"/>
              <w:ind w:right="602"/>
              <w:jc w:val="right"/>
              <w:rPr>
                <w:szCs w:val="17"/>
                <w:lang w:eastAsia="en-AU"/>
              </w:rPr>
            </w:pPr>
            <w:r w:rsidRPr="00AA2483">
              <w:rPr>
                <w:szCs w:val="17"/>
                <w:lang w:eastAsia="en-AU"/>
              </w:rPr>
              <w:t>188</w:t>
            </w:r>
          </w:p>
        </w:tc>
        <w:tc>
          <w:tcPr>
            <w:tcW w:w="1701" w:type="dxa"/>
            <w:noWrap/>
            <w:hideMark/>
          </w:tcPr>
          <w:p w14:paraId="548B62A8" w14:textId="77777777" w:rsidR="00AA2483" w:rsidRPr="00AA2483" w:rsidRDefault="00AA2483" w:rsidP="00AA2483">
            <w:pPr>
              <w:spacing w:before="20" w:after="20"/>
              <w:jc w:val="center"/>
              <w:rPr>
                <w:szCs w:val="17"/>
                <w:lang w:eastAsia="en-AU"/>
              </w:rPr>
            </w:pPr>
          </w:p>
        </w:tc>
      </w:tr>
      <w:tr w:rsidR="00AA2483" w:rsidRPr="00AA2483" w14:paraId="74B81997" w14:textId="77777777" w:rsidTr="003061C9">
        <w:tc>
          <w:tcPr>
            <w:tcW w:w="3118" w:type="dxa"/>
            <w:noWrap/>
            <w:hideMark/>
          </w:tcPr>
          <w:p w14:paraId="06ABDA28" w14:textId="77777777" w:rsidR="00AA2483" w:rsidRPr="00AA2483" w:rsidRDefault="00AA2483" w:rsidP="00AA2483">
            <w:pPr>
              <w:spacing w:before="20" w:after="20"/>
              <w:rPr>
                <w:szCs w:val="17"/>
                <w:lang w:eastAsia="en-AU"/>
              </w:rPr>
            </w:pPr>
            <w:r w:rsidRPr="00AA2483">
              <w:rPr>
                <w:szCs w:val="17"/>
              </w:rPr>
              <w:t>LINEAGE, Ignatius</w:t>
            </w:r>
          </w:p>
        </w:tc>
        <w:tc>
          <w:tcPr>
            <w:tcW w:w="1843" w:type="dxa"/>
            <w:noWrap/>
            <w:hideMark/>
          </w:tcPr>
          <w:p w14:paraId="09DCEFC7" w14:textId="77777777" w:rsidR="00AA2483" w:rsidRPr="00AA2483" w:rsidRDefault="00AA2483" w:rsidP="00AA2483">
            <w:pPr>
              <w:spacing w:before="20" w:after="20"/>
              <w:ind w:right="602"/>
              <w:jc w:val="right"/>
              <w:rPr>
                <w:szCs w:val="17"/>
                <w:lang w:eastAsia="en-AU"/>
              </w:rPr>
            </w:pPr>
            <w:r w:rsidRPr="00AA2483">
              <w:rPr>
                <w:szCs w:val="17"/>
                <w:lang w:eastAsia="en-AU"/>
              </w:rPr>
              <w:t>198</w:t>
            </w:r>
          </w:p>
        </w:tc>
        <w:tc>
          <w:tcPr>
            <w:tcW w:w="1701" w:type="dxa"/>
            <w:noWrap/>
            <w:hideMark/>
          </w:tcPr>
          <w:p w14:paraId="7BE75516" w14:textId="77777777" w:rsidR="00AA2483" w:rsidRPr="00AA2483" w:rsidRDefault="00AA2483" w:rsidP="00AA2483">
            <w:pPr>
              <w:spacing w:before="20" w:after="20"/>
              <w:jc w:val="center"/>
              <w:rPr>
                <w:szCs w:val="17"/>
                <w:lang w:eastAsia="en-AU"/>
              </w:rPr>
            </w:pPr>
          </w:p>
        </w:tc>
      </w:tr>
      <w:tr w:rsidR="00AA2483" w:rsidRPr="00AA2483" w14:paraId="0CB02CAD" w14:textId="77777777" w:rsidTr="003061C9">
        <w:tc>
          <w:tcPr>
            <w:tcW w:w="3118" w:type="dxa"/>
            <w:noWrap/>
            <w:hideMark/>
          </w:tcPr>
          <w:p w14:paraId="55BA9EAE" w14:textId="77777777" w:rsidR="00AA2483" w:rsidRPr="00AA2483" w:rsidRDefault="00AA2483" w:rsidP="00AA2483">
            <w:pPr>
              <w:spacing w:before="20" w:after="20"/>
              <w:rPr>
                <w:szCs w:val="17"/>
                <w:lang w:eastAsia="en-AU"/>
              </w:rPr>
            </w:pPr>
            <w:proofErr w:type="spellStart"/>
            <w:r w:rsidRPr="00AA2483">
              <w:rPr>
                <w:szCs w:val="17"/>
              </w:rPr>
              <w:t>McGREGOR</w:t>
            </w:r>
            <w:proofErr w:type="spellEnd"/>
            <w:r w:rsidRPr="00AA2483">
              <w:rPr>
                <w:szCs w:val="17"/>
              </w:rPr>
              <w:t>, Peter</w:t>
            </w:r>
          </w:p>
        </w:tc>
        <w:tc>
          <w:tcPr>
            <w:tcW w:w="1843" w:type="dxa"/>
            <w:noWrap/>
            <w:hideMark/>
          </w:tcPr>
          <w:p w14:paraId="7366578B" w14:textId="77777777" w:rsidR="00AA2483" w:rsidRPr="00AA2483" w:rsidRDefault="00AA2483" w:rsidP="00AA2483">
            <w:pPr>
              <w:spacing w:before="20" w:after="20"/>
              <w:ind w:right="602"/>
              <w:jc w:val="right"/>
              <w:rPr>
                <w:szCs w:val="17"/>
                <w:lang w:eastAsia="en-AU"/>
              </w:rPr>
            </w:pPr>
            <w:r w:rsidRPr="00AA2483">
              <w:rPr>
                <w:szCs w:val="17"/>
                <w:lang w:eastAsia="en-AU"/>
              </w:rPr>
              <w:t>884</w:t>
            </w:r>
          </w:p>
        </w:tc>
        <w:tc>
          <w:tcPr>
            <w:tcW w:w="1701" w:type="dxa"/>
            <w:noWrap/>
            <w:hideMark/>
          </w:tcPr>
          <w:p w14:paraId="383963A3"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C2B6C84" w14:textId="77777777" w:rsidTr="003061C9">
        <w:tc>
          <w:tcPr>
            <w:tcW w:w="3118" w:type="dxa"/>
            <w:noWrap/>
            <w:hideMark/>
          </w:tcPr>
          <w:p w14:paraId="5DAE8EC3" w14:textId="77777777" w:rsidR="00AA2483" w:rsidRPr="00AA2483" w:rsidRDefault="00AA2483" w:rsidP="00AA2483">
            <w:pPr>
              <w:spacing w:before="20" w:after="40"/>
              <w:rPr>
                <w:szCs w:val="17"/>
                <w:lang w:eastAsia="en-AU"/>
              </w:rPr>
            </w:pPr>
            <w:proofErr w:type="spellStart"/>
            <w:r w:rsidRPr="00AA2483">
              <w:rPr>
                <w:szCs w:val="17"/>
              </w:rPr>
              <w:t>McLAREN</w:t>
            </w:r>
            <w:proofErr w:type="spellEnd"/>
            <w:r w:rsidRPr="00AA2483">
              <w:rPr>
                <w:szCs w:val="17"/>
              </w:rPr>
              <w:t>, Chad Christian</w:t>
            </w:r>
          </w:p>
        </w:tc>
        <w:tc>
          <w:tcPr>
            <w:tcW w:w="1843" w:type="dxa"/>
            <w:noWrap/>
            <w:hideMark/>
          </w:tcPr>
          <w:p w14:paraId="0CA7A53C" w14:textId="77777777" w:rsidR="00AA2483" w:rsidRPr="00AA2483" w:rsidRDefault="00AA2483" w:rsidP="00AA2483">
            <w:pPr>
              <w:spacing w:before="20" w:after="20"/>
              <w:ind w:right="602"/>
              <w:jc w:val="right"/>
              <w:rPr>
                <w:szCs w:val="17"/>
                <w:lang w:eastAsia="en-AU"/>
              </w:rPr>
            </w:pPr>
            <w:r w:rsidRPr="00AA2483">
              <w:rPr>
                <w:szCs w:val="17"/>
                <w:lang w:eastAsia="en-AU"/>
              </w:rPr>
              <w:t>221</w:t>
            </w:r>
          </w:p>
        </w:tc>
        <w:tc>
          <w:tcPr>
            <w:tcW w:w="1701" w:type="dxa"/>
            <w:noWrap/>
            <w:hideMark/>
          </w:tcPr>
          <w:p w14:paraId="167AB2D6" w14:textId="77777777" w:rsidR="00AA2483" w:rsidRPr="00AA2483" w:rsidRDefault="00AA2483" w:rsidP="00AA2483">
            <w:pPr>
              <w:spacing w:before="20" w:after="20"/>
              <w:jc w:val="center"/>
              <w:rPr>
                <w:szCs w:val="17"/>
                <w:lang w:eastAsia="en-AU"/>
              </w:rPr>
            </w:pPr>
          </w:p>
        </w:tc>
      </w:tr>
    </w:tbl>
    <w:p w14:paraId="28EF0DAC" w14:textId="77777777" w:rsidR="00AA2483" w:rsidRPr="00AA2483" w:rsidRDefault="00AA2483" w:rsidP="00AA2483">
      <w:pPr>
        <w:spacing w:before="80"/>
        <w:rPr>
          <w:b/>
          <w:bCs/>
          <w:szCs w:val="17"/>
          <w:lang w:val="en-US"/>
        </w:rPr>
      </w:pPr>
      <w:r w:rsidRPr="00AA2483">
        <w:rPr>
          <w:b/>
          <w:bCs/>
          <w:szCs w:val="17"/>
          <w:lang w:val="en-US"/>
        </w:rPr>
        <w:t xml:space="preserve">Port Adelaide Ward </w:t>
      </w:r>
      <w:proofErr w:type="spellStart"/>
      <w:r w:rsidRPr="00AA2483">
        <w:rPr>
          <w:b/>
          <w:bCs/>
          <w:szCs w:val="17"/>
          <w:lang w:val="en-US"/>
        </w:rPr>
        <w:t>councillor</w:t>
      </w:r>
      <w:proofErr w:type="spellEnd"/>
      <w:r w:rsidRPr="00AA2483">
        <w:rPr>
          <w:b/>
          <w:bCs/>
          <w:szCs w:val="17"/>
          <w:lang w:val="en-US"/>
        </w:rPr>
        <w:t>, 2 vacancies</w:t>
      </w:r>
    </w:p>
    <w:p w14:paraId="75EC53ED" w14:textId="77777777" w:rsidR="00AA2483" w:rsidRPr="00AA2483" w:rsidRDefault="00AA2483" w:rsidP="00AA2483">
      <w:pPr>
        <w:spacing w:after="0"/>
        <w:rPr>
          <w:szCs w:val="17"/>
        </w:rPr>
      </w:pPr>
      <w:r w:rsidRPr="00AA2483">
        <w:rPr>
          <w:szCs w:val="17"/>
        </w:rPr>
        <w:t>Formal Ballot Papers: 3,071</w:t>
      </w:r>
    </w:p>
    <w:p w14:paraId="065CA024" w14:textId="77777777" w:rsidR="00AA2483" w:rsidRPr="00AA2483" w:rsidRDefault="00AA2483" w:rsidP="00AA2483">
      <w:pPr>
        <w:spacing w:after="0"/>
        <w:rPr>
          <w:szCs w:val="17"/>
        </w:rPr>
      </w:pPr>
      <w:r w:rsidRPr="00AA2483">
        <w:rPr>
          <w:szCs w:val="17"/>
        </w:rPr>
        <w:t>Informal Ballot Papers: 58</w:t>
      </w:r>
    </w:p>
    <w:p w14:paraId="2A782E11" w14:textId="77777777" w:rsidR="00AA2483" w:rsidRPr="00AA2483" w:rsidRDefault="00AA2483" w:rsidP="00AA2483">
      <w:pPr>
        <w:rPr>
          <w:szCs w:val="17"/>
        </w:rPr>
      </w:pPr>
      <w:r w:rsidRPr="00AA2483">
        <w:rPr>
          <w:szCs w:val="17"/>
        </w:rPr>
        <w:t>Quota: 1,024</w:t>
      </w:r>
    </w:p>
    <w:tbl>
      <w:tblPr>
        <w:tblStyle w:val="Gazettetable"/>
        <w:tblW w:w="6662" w:type="dxa"/>
        <w:tblLook w:val="04A0" w:firstRow="1" w:lastRow="0" w:firstColumn="1" w:lastColumn="0" w:noHBand="0" w:noVBand="1"/>
      </w:tblPr>
      <w:tblGrid>
        <w:gridCol w:w="3118"/>
        <w:gridCol w:w="1843"/>
        <w:gridCol w:w="1701"/>
      </w:tblGrid>
      <w:tr w:rsidR="00AA2483" w:rsidRPr="00AA2483" w14:paraId="3405D4F8"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F8C035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969E1A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E0369F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BEE7A09" w14:textId="77777777" w:rsidTr="003061C9">
        <w:tc>
          <w:tcPr>
            <w:tcW w:w="3118" w:type="dxa"/>
            <w:noWrap/>
            <w:hideMark/>
          </w:tcPr>
          <w:p w14:paraId="5EC80190" w14:textId="77777777" w:rsidR="00AA2483" w:rsidRPr="00AA2483" w:rsidRDefault="00AA2483" w:rsidP="00AA2483">
            <w:pPr>
              <w:spacing w:before="20" w:after="20"/>
              <w:rPr>
                <w:szCs w:val="17"/>
                <w:lang w:eastAsia="en-AU"/>
              </w:rPr>
            </w:pPr>
            <w:r w:rsidRPr="00AA2483">
              <w:rPr>
                <w:szCs w:val="17"/>
              </w:rPr>
              <w:t>VINES, Steve</w:t>
            </w:r>
          </w:p>
        </w:tc>
        <w:tc>
          <w:tcPr>
            <w:tcW w:w="1843" w:type="dxa"/>
            <w:noWrap/>
            <w:hideMark/>
          </w:tcPr>
          <w:p w14:paraId="39F0D87D" w14:textId="77777777" w:rsidR="00AA2483" w:rsidRPr="00AA2483" w:rsidRDefault="00AA2483" w:rsidP="00AA2483">
            <w:pPr>
              <w:spacing w:before="20" w:after="20"/>
              <w:ind w:right="602"/>
              <w:jc w:val="right"/>
              <w:rPr>
                <w:szCs w:val="17"/>
                <w:lang w:eastAsia="en-AU"/>
              </w:rPr>
            </w:pPr>
            <w:r w:rsidRPr="00AA2483">
              <w:rPr>
                <w:szCs w:val="17"/>
                <w:lang w:eastAsia="en-AU"/>
              </w:rPr>
              <w:t>1,015</w:t>
            </w:r>
          </w:p>
        </w:tc>
        <w:tc>
          <w:tcPr>
            <w:tcW w:w="1701" w:type="dxa"/>
            <w:noWrap/>
            <w:hideMark/>
          </w:tcPr>
          <w:p w14:paraId="67AE11D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2D172A8D" w14:textId="77777777" w:rsidTr="003061C9">
        <w:tc>
          <w:tcPr>
            <w:tcW w:w="3118" w:type="dxa"/>
            <w:noWrap/>
            <w:hideMark/>
          </w:tcPr>
          <w:p w14:paraId="26CC6F75" w14:textId="77777777" w:rsidR="00AA2483" w:rsidRPr="00AA2483" w:rsidRDefault="00AA2483" w:rsidP="00AA2483">
            <w:pPr>
              <w:spacing w:before="20" w:after="20"/>
              <w:rPr>
                <w:szCs w:val="17"/>
                <w:lang w:eastAsia="en-AU"/>
              </w:rPr>
            </w:pPr>
            <w:r w:rsidRPr="00AA2483">
              <w:rPr>
                <w:szCs w:val="17"/>
              </w:rPr>
              <w:t>ANDERSON, Scott</w:t>
            </w:r>
          </w:p>
        </w:tc>
        <w:tc>
          <w:tcPr>
            <w:tcW w:w="1843" w:type="dxa"/>
            <w:noWrap/>
            <w:hideMark/>
          </w:tcPr>
          <w:p w14:paraId="0BDC9A39" w14:textId="77777777" w:rsidR="00AA2483" w:rsidRPr="00AA2483" w:rsidRDefault="00AA2483" w:rsidP="00AA2483">
            <w:pPr>
              <w:spacing w:before="20" w:after="20"/>
              <w:ind w:right="602"/>
              <w:jc w:val="right"/>
              <w:rPr>
                <w:szCs w:val="17"/>
                <w:lang w:eastAsia="en-AU"/>
              </w:rPr>
            </w:pPr>
            <w:r w:rsidRPr="00AA2483">
              <w:rPr>
                <w:szCs w:val="17"/>
                <w:lang w:eastAsia="en-AU"/>
              </w:rPr>
              <w:t>261</w:t>
            </w:r>
          </w:p>
        </w:tc>
        <w:tc>
          <w:tcPr>
            <w:tcW w:w="1701" w:type="dxa"/>
            <w:noWrap/>
            <w:hideMark/>
          </w:tcPr>
          <w:p w14:paraId="29153175" w14:textId="77777777" w:rsidR="00AA2483" w:rsidRPr="00AA2483" w:rsidRDefault="00AA2483" w:rsidP="00AA2483">
            <w:pPr>
              <w:spacing w:before="20" w:after="20"/>
              <w:jc w:val="center"/>
              <w:rPr>
                <w:szCs w:val="17"/>
                <w:lang w:eastAsia="en-AU"/>
              </w:rPr>
            </w:pPr>
          </w:p>
        </w:tc>
      </w:tr>
      <w:tr w:rsidR="00AA2483" w:rsidRPr="00AA2483" w14:paraId="731B65CB" w14:textId="77777777" w:rsidTr="003061C9">
        <w:tc>
          <w:tcPr>
            <w:tcW w:w="3118" w:type="dxa"/>
            <w:noWrap/>
            <w:hideMark/>
          </w:tcPr>
          <w:p w14:paraId="6CC81CEA" w14:textId="77777777" w:rsidR="00AA2483" w:rsidRPr="00AA2483" w:rsidRDefault="00AA2483" w:rsidP="00AA2483">
            <w:pPr>
              <w:spacing w:before="20" w:after="20"/>
              <w:rPr>
                <w:szCs w:val="17"/>
                <w:lang w:eastAsia="en-AU"/>
              </w:rPr>
            </w:pPr>
            <w:r w:rsidRPr="00AA2483">
              <w:rPr>
                <w:szCs w:val="17"/>
              </w:rPr>
              <w:t xml:space="preserve">SARDINHA, </w:t>
            </w:r>
            <w:proofErr w:type="spellStart"/>
            <w:r w:rsidRPr="00AA2483">
              <w:rPr>
                <w:szCs w:val="17"/>
              </w:rPr>
              <w:t>Denzyl</w:t>
            </w:r>
            <w:proofErr w:type="spellEnd"/>
            <w:r w:rsidRPr="00AA2483">
              <w:rPr>
                <w:szCs w:val="17"/>
              </w:rPr>
              <w:t xml:space="preserve"> Savio</w:t>
            </w:r>
          </w:p>
        </w:tc>
        <w:tc>
          <w:tcPr>
            <w:tcW w:w="1843" w:type="dxa"/>
            <w:noWrap/>
            <w:hideMark/>
          </w:tcPr>
          <w:p w14:paraId="540A37F7" w14:textId="77777777" w:rsidR="00AA2483" w:rsidRPr="00AA2483" w:rsidRDefault="00AA2483" w:rsidP="00AA2483">
            <w:pPr>
              <w:spacing w:before="20" w:after="20"/>
              <w:ind w:right="602"/>
              <w:jc w:val="right"/>
              <w:rPr>
                <w:szCs w:val="17"/>
                <w:lang w:eastAsia="en-AU"/>
              </w:rPr>
            </w:pPr>
            <w:r w:rsidRPr="00AA2483">
              <w:rPr>
                <w:szCs w:val="17"/>
                <w:lang w:eastAsia="en-AU"/>
              </w:rPr>
              <w:t>143</w:t>
            </w:r>
          </w:p>
        </w:tc>
        <w:tc>
          <w:tcPr>
            <w:tcW w:w="1701" w:type="dxa"/>
            <w:noWrap/>
            <w:hideMark/>
          </w:tcPr>
          <w:p w14:paraId="2711DB6B" w14:textId="77777777" w:rsidR="00AA2483" w:rsidRPr="00AA2483" w:rsidRDefault="00AA2483" w:rsidP="00AA2483">
            <w:pPr>
              <w:spacing w:before="20" w:after="20"/>
              <w:jc w:val="center"/>
              <w:rPr>
                <w:szCs w:val="17"/>
                <w:lang w:eastAsia="en-AU"/>
              </w:rPr>
            </w:pPr>
          </w:p>
        </w:tc>
      </w:tr>
      <w:tr w:rsidR="00AA2483" w:rsidRPr="00AA2483" w14:paraId="169FE461" w14:textId="77777777" w:rsidTr="003061C9">
        <w:tc>
          <w:tcPr>
            <w:tcW w:w="3118" w:type="dxa"/>
            <w:noWrap/>
            <w:hideMark/>
          </w:tcPr>
          <w:p w14:paraId="7D1D1959" w14:textId="77777777" w:rsidR="00AA2483" w:rsidRPr="00AA2483" w:rsidRDefault="00AA2483" w:rsidP="00AA2483">
            <w:pPr>
              <w:spacing w:before="20" w:after="20"/>
              <w:rPr>
                <w:szCs w:val="17"/>
                <w:lang w:eastAsia="en-AU"/>
              </w:rPr>
            </w:pPr>
            <w:r w:rsidRPr="00AA2483">
              <w:rPr>
                <w:szCs w:val="17"/>
              </w:rPr>
              <w:t>DEN HARTOG, Joost</w:t>
            </w:r>
          </w:p>
        </w:tc>
        <w:tc>
          <w:tcPr>
            <w:tcW w:w="1843" w:type="dxa"/>
            <w:noWrap/>
            <w:hideMark/>
          </w:tcPr>
          <w:p w14:paraId="60626E3B" w14:textId="77777777" w:rsidR="00AA2483" w:rsidRPr="00AA2483" w:rsidRDefault="00AA2483" w:rsidP="00AA2483">
            <w:pPr>
              <w:spacing w:before="20" w:after="20"/>
              <w:ind w:right="602"/>
              <w:jc w:val="right"/>
              <w:rPr>
                <w:szCs w:val="17"/>
                <w:lang w:eastAsia="en-AU"/>
              </w:rPr>
            </w:pPr>
            <w:r w:rsidRPr="00AA2483">
              <w:rPr>
                <w:szCs w:val="17"/>
                <w:lang w:eastAsia="en-AU"/>
              </w:rPr>
              <w:t>1,001</w:t>
            </w:r>
          </w:p>
        </w:tc>
        <w:tc>
          <w:tcPr>
            <w:tcW w:w="1701" w:type="dxa"/>
            <w:noWrap/>
            <w:hideMark/>
          </w:tcPr>
          <w:p w14:paraId="3B2BB3DC"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E4D2118" w14:textId="77777777" w:rsidTr="003061C9">
        <w:tc>
          <w:tcPr>
            <w:tcW w:w="3118" w:type="dxa"/>
            <w:noWrap/>
            <w:hideMark/>
          </w:tcPr>
          <w:p w14:paraId="0F090E78" w14:textId="77777777" w:rsidR="00AA2483" w:rsidRPr="00AA2483" w:rsidRDefault="00AA2483" w:rsidP="00AA2483">
            <w:pPr>
              <w:spacing w:before="20" w:after="20"/>
              <w:rPr>
                <w:szCs w:val="17"/>
                <w:lang w:eastAsia="en-AU"/>
              </w:rPr>
            </w:pPr>
            <w:r w:rsidRPr="00AA2483">
              <w:rPr>
                <w:szCs w:val="17"/>
              </w:rPr>
              <w:t>LAILEY, Jason</w:t>
            </w:r>
          </w:p>
        </w:tc>
        <w:tc>
          <w:tcPr>
            <w:tcW w:w="1843" w:type="dxa"/>
            <w:noWrap/>
            <w:hideMark/>
          </w:tcPr>
          <w:p w14:paraId="697CD208" w14:textId="77777777" w:rsidR="00AA2483" w:rsidRPr="00AA2483" w:rsidRDefault="00AA2483" w:rsidP="00AA2483">
            <w:pPr>
              <w:spacing w:before="20" w:after="20"/>
              <w:ind w:right="602"/>
              <w:jc w:val="right"/>
              <w:rPr>
                <w:szCs w:val="17"/>
                <w:lang w:eastAsia="en-AU"/>
              </w:rPr>
            </w:pPr>
            <w:r w:rsidRPr="00AA2483">
              <w:rPr>
                <w:szCs w:val="17"/>
                <w:lang w:eastAsia="en-AU"/>
              </w:rPr>
              <w:t>206</w:t>
            </w:r>
          </w:p>
        </w:tc>
        <w:tc>
          <w:tcPr>
            <w:tcW w:w="1701" w:type="dxa"/>
            <w:noWrap/>
            <w:hideMark/>
          </w:tcPr>
          <w:p w14:paraId="74925ED6" w14:textId="77777777" w:rsidR="00AA2483" w:rsidRPr="00AA2483" w:rsidRDefault="00AA2483" w:rsidP="00AA2483">
            <w:pPr>
              <w:spacing w:before="20" w:after="20"/>
              <w:jc w:val="center"/>
              <w:rPr>
                <w:szCs w:val="17"/>
                <w:lang w:eastAsia="en-AU"/>
              </w:rPr>
            </w:pPr>
          </w:p>
        </w:tc>
      </w:tr>
      <w:tr w:rsidR="00AA2483" w:rsidRPr="00AA2483" w14:paraId="47196221" w14:textId="77777777" w:rsidTr="003061C9">
        <w:tc>
          <w:tcPr>
            <w:tcW w:w="3118" w:type="dxa"/>
            <w:noWrap/>
            <w:hideMark/>
          </w:tcPr>
          <w:p w14:paraId="5FFB582E" w14:textId="77777777" w:rsidR="00AA2483" w:rsidRPr="00AA2483" w:rsidRDefault="00AA2483" w:rsidP="00AA2483">
            <w:pPr>
              <w:spacing w:before="20" w:after="40"/>
              <w:rPr>
                <w:szCs w:val="17"/>
                <w:lang w:eastAsia="en-AU"/>
              </w:rPr>
            </w:pPr>
            <w:r w:rsidRPr="00AA2483">
              <w:rPr>
                <w:szCs w:val="17"/>
              </w:rPr>
              <w:t>THOMPSON, Martina</w:t>
            </w:r>
          </w:p>
        </w:tc>
        <w:tc>
          <w:tcPr>
            <w:tcW w:w="1843" w:type="dxa"/>
            <w:noWrap/>
            <w:hideMark/>
          </w:tcPr>
          <w:p w14:paraId="4872BAF8" w14:textId="77777777" w:rsidR="00AA2483" w:rsidRPr="00AA2483" w:rsidRDefault="00AA2483" w:rsidP="00AA2483">
            <w:pPr>
              <w:spacing w:before="20" w:after="20"/>
              <w:ind w:right="602"/>
              <w:jc w:val="right"/>
              <w:rPr>
                <w:szCs w:val="17"/>
                <w:lang w:eastAsia="en-AU"/>
              </w:rPr>
            </w:pPr>
            <w:r w:rsidRPr="00AA2483">
              <w:rPr>
                <w:szCs w:val="17"/>
                <w:lang w:eastAsia="en-AU"/>
              </w:rPr>
              <w:t>445</w:t>
            </w:r>
          </w:p>
        </w:tc>
        <w:tc>
          <w:tcPr>
            <w:tcW w:w="1701" w:type="dxa"/>
            <w:noWrap/>
            <w:hideMark/>
          </w:tcPr>
          <w:p w14:paraId="747BA943" w14:textId="77777777" w:rsidR="00AA2483" w:rsidRPr="00AA2483" w:rsidRDefault="00AA2483" w:rsidP="00AA2483">
            <w:pPr>
              <w:spacing w:before="20" w:after="20"/>
              <w:jc w:val="center"/>
              <w:rPr>
                <w:szCs w:val="17"/>
                <w:lang w:eastAsia="en-AU"/>
              </w:rPr>
            </w:pPr>
          </w:p>
        </w:tc>
      </w:tr>
    </w:tbl>
    <w:p w14:paraId="33D67051" w14:textId="77777777" w:rsidR="00AA2483" w:rsidRPr="00AA2483" w:rsidRDefault="00AA2483" w:rsidP="00AA2483">
      <w:pPr>
        <w:spacing w:before="80"/>
        <w:rPr>
          <w:b/>
          <w:bCs/>
          <w:szCs w:val="17"/>
          <w:lang w:val="en-US"/>
        </w:rPr>
      </w:pPr>
      <w:r w:rsidRPr="00AA2483">
        <w:rPr>
          <w:b/>
          <w:bCs/>
          <w:szCs w:val="17"/>
          <w:lang w:val="en-US"/>
        </w:rPr>
        <w:t xml:space="preserve">Parks Ward </w:t>
      </w:r>
      <w:proofErr w:type="spellStart"/>
      <w:r w:rsidRPr="00AA2483">
        <w:rPr>
          <w:b/>
          <w:bCs/>
          <w:szCs w:val="17"/>
          <w:lang w:val="en-US"/>
        </w:rPr>
        <w:t>councillor</w:t>
      </w:r>
      <w:proofErr w:type="spellEnd"/>
      <w:r w:rsidRPr="00AA2483">
        <w:rPr>
          <w:b/>
          <w:bCs/>
          <w:szCs w:val="17"/>
          <w:lang w:val="en-US"/>
        </w:rPr>
        <w:t>, 3 vacancies</w:t>
      </w:r>
    </w:p>
    <w:p w14:paraId="449FB595" w14:textId="77777777" w:rsidR="00AA2483" w:rsidRPr="00AA2483" w:rsidRDefault="00AA2483" w:rsidP="00AA2483">
      <w:pPr>
        <w:spacing w:after="0"/>
        <w:rPr>
          <w:szCs w:val="17"/>
        </w:rPr>
      </w:pPr>
      <w:r w:rsidRPr="00AA2483">
        <w:rPr>
          <w:szCs w:val="17"/>
        </w:rPr>
        <w:t>Formal Ballot Papers: 4,878</w:t>
      </w:r>
    </w:p>
    <w:p w14:paraId="3E05ED05" w14:textId="77777777" w:rsidR="00AA2483" w:rsidRPr="00AA2483" w:rsidRDefault="00AA2483" w:rsidP="00AA2483">
      <w:pPr>
        <w:spacing w:after="0"/>
        <w:rPr>
          <w:szCs w:val="17"/>
        </w:rPr>
      </w:pPr>
      <w:r w:rsidRPr="00AA2483">
        <w:rPr>
          <w:szCs w:val="17"/>
        </w:rPr>
        <w:t>Informal Ballot Papers: 189</w:t>
      </w:r>
    </w:p>
    <w:p w14:paraId="0462B522" w14:textId="77777777" w:rsidR="00AA2483" w:rsidRPr="00AA2483" w:rsidRDefault="00AA2483" w:rsidP="00AA2483">
      <w:pPr>
        <w:rPr>
          <w:szCs w:val="17"/>
        </w:rPr>
      </w:pPr>
      <w:r w:rsidRPr="00AA2483">
        <w:rPr>
          <w:szCs w:val="17"/>
        </w:rPr>
        <w:t>Quota: 1,220</w:t>
      </w:r>
    </w:p>
    <w:tbl>
      <w:tblPr>
        <w:tblStyle w:val="Gazettetable"/>
        <w:tblW w:w="6662" w:type="dxa"/>
        <w:tblLook w:val="04A0" w:firstRow="1" w:lastRow="0" w:firstColumn="1" w:lastColumn="0" w:noHBand="0" w:noVBand="1"/>
      </w:tblPr>
      <w:tblGrid>
        <w:gridCol w:w="3118"/>
        <w:gridCol w:w="1843"/>
        <w:gridCol w:w="1701"/>
      </w:tblGrid>
      <w:tr w:rsidR="00AA2483" w:rsidRPr="00AA2483" w14:paraId="2E85851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9CB846F"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FA4812B"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4FC4F9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5DD56C8" w14:textId="77777777" w:rsidTr="003061C9">
        <w:tc>
          <w:tcPr>
            <w:tcW w:w="3118" w:type="dxa"/>
            <w:noWrap/>
            <w:hideMark/>
          </w:tcPr>
          <w:p w14:paraId="53503A51" w14:textId="77777777" w:rsidR="00AA2483" w:rsidRPr="00AA2483" w:rsidRDefault="00AA2483" w:rsidP="00AA2483">
            <w:pPr>
              <w:spacing w:before="20" w:after="20"/>
              <w:rPr>
                <w:szCs w:val="17"/>
                <w:lang w:eastAsia="en-AU"/>
              </w:rPr>
            </w:pPr>
            <w:r w:rsidRPr="00AA2483">
              <w:rPr>
                <w:szCs w:val="17"/>
              </w:rPr>
              <w:t>SAEED, Wasim</w:t>
            </w:r>
          </w:p>
        </w:tc>
        <w:tc>
          <w:tcPr>
            <w:tcW w:w="1843" w:type="dxa"/>
            <w:noWrap/>
            <w:hideMark/>
          </w:tcPr>
          <w:p w14:paraId="47DA29A4" w14:textId="77777777" w:rsidR="00AA2483" w:rsidRPr="00AA2483" w:rsidRDefault="00AA2483" w:rsidP="00AA2483">
            <w:pPr>
              <w:spacing w:before="20" w:after="20"/>
              <w:ind w:right="602"/>
              <w:jc w:val="right"/>
              <w:rPr>
                <w:szCs w:val="17"/>
                <w:lang w:eastAsia="en-AU"/>
              </w:rPr>
            </w:pPr>
            <w:r w:rsidRPr="00AA2483">
              <w:rPr>
                <w:szCs w:val="17"/>
                <w:lang w:eastAsia="en-AU"/>
              </w:rPr>
              <w:t>775</w:t>
            </w:r>
          </w:p>
        </w:tc>
        <w:tc>
          <w:tcPr>
            <w:tcW w:w="1701" w:type="dxa"/>
            <w:noWrap/>
            <w:hideMark/>
          </w:tcPr>
          <w:p w14:paraId="177C47DB"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3761FC42" w14:textId="77777777" w:rsidTr="003061C9">
        <w:tc>
          <w:tcPr>
            <w:tcW w:w="3118" w:type="dxa"/>
            <w:noWrap/>
            <w:hideMark/>
          </w:tcPr>
          <w:p w14:paraId="6756EF4D" w14:textId="77777777" w:rsidR="00AA2483" w:rsidRPr="00AA2483" w:rsidRDefault="00AA2483" w:rsidP="00AA2483">
            <w:pPr>
              <w:spacing w:before="20" w:after="20"/>
              <w:rPr>
                <w:szCs w:val="17"/>
                <w:lang w:eastAsia="en-AU"/>
              </w:rPr>
            </w:pPr>
            <w:r w:rsidRPr="00AA2483">
              <w:rPr>
                <w:szCs w:val="17"/>
              </w:rPr>
              <w:t>MITCHELL, Kat</w:t>
            </w:r>
          </w:p>
        </w:tc>
        <w:tc>
          <w:tcPr>
            <w:tcW w:w="1843" w:type="dxa"/>
            <w:noWrap/>
            <w:hideMark/>
          </w:tcPr>
          <w:p w14:paraId="0D27431A" w14:textId="77777777" w:rsidR="00AA2483" w:rsidRPr="00AA2483" w:rsidRDefault="00AA2483" w:rsidP="00AA2483">
            <w:pPr>
              <w:spacing w:before="20" w:after="20"/>
              <w:ind w:right="602"/>
              <w:jc w:val="right"/>
              <w:rPr>
                <w:szCs w:val="17"/>
                <w:lang w:eastAsia="en-AU"/>
              </w:rPr>
            </w:pPr>
            <w:r w:rsidRPr="00AA2483">
              <w:rPr>
                <w:szCs w:val="17"/>
                <w:lang w:eastAsia="en-AU"/>
              </w:rPr>
              <w:t>986</w:t>
            </w:r>
          </w:p>
        </w:tc>
        <w:tc>
          <w:tcPr>
            <w:tcW w:w="1701" w:type="dxa"/>
            <w:noWrap/>
            <w:hideMark/>
          </w:tcPr>
          <w:p w14:paraId="36460607"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648B7BE3" w14:textId="77777777" w:rsidTr="003061C9">
        <w:tc>
          <w:tcPr>
            <w:tcW w:w="3118" w:type="dxa"/>
            <w:noWrap/>
            <w:hideMark/>
          </w:tcPr>
          <w:p w14:paraId="45172EEB" w14:textId="77777777" w:rsidR="00AA2483" w:rsidRPr="00AA2483" w:rsidRDefault="00AA2483" w:rsidP="00AA2483">
            <w:pPr>
              <w:spacing w:before="20" w:after="20"/>
              <w:rPr>
                <w:szCs w:val="17"/>
                <w:lang w:eastAsia="en-AU"/>
              </w:rPr>
            </w:pPr>
            <w:r w:rsidRPr="00AA2483">
              <w:rPr>
                <w:szCs w:val="17"/>
              </w:rPr>
              <w:t>DINH, Kim</w:t>
            </w:r>
          </w:p>
        </w:tc>
        <w:tc>
          <w:tcPr>
            <w:tcW w:w="1843" w:type="dxa"/>
            <w:noWrap/>
            <w:hideMark/>
          </w:tcPr>
          <w:p w14:paraId="256FB707" w14:textId="77777777" w:rsidR="00AA2483" w:rsidRPr="00AA2483" w:rsidRDefault="00AA2483" w:rsidP="00AA2483">
            <w:pPr>
              <w:spacing w:before="20" w:after="20"/>
              <w:ind w:right="602"/>
              <w:jc w:val="right"/>
              <w:rPr>
                <w:szCs w:val="17"/>
                <w:lang w:eastAsia="en-AU"/>
              </w:rPr>
            </w:pPr>
            <w:r w:rsidRPr="00AA2483">
              <w:rPr>
                <w:szCs w:val="17"/>
                <w:lang w:eastAsia="en-AU"/>
              </w:rPr>
              <w:t>1,989</w:t>
            </w:r>
          </w:p>
        </w:tc>
        <w:tc>
          <w:tcPr>
            <w:tcW w:w="1701" w:type="dxa"/>
            <w:noWrap/>
            <w:hideMark/>
          </w:tcPr>
          <w:p w14:paraId="49CD5039"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3253B28" w14:textId="77777777" w:rsidTr="003061C9">
        <w:tc>
          <w:tcPr>
            <w:tcW w:w="3118" w:type="dxa"/>
            <w:noWrap/>
            <w:hideMark/>
          </w:tcPr>
          <w:p w14:paraId="561CA3DB" w14:textId="77777777" w:rsidR="00AA2483" w:rsidRPr="00AA2483" w:rsidRDefault="00AA2483" w:rsidP="00AA2483">
            <w:pPr>
              <w:spacing w:before="20" w:after="20"/>
              <w:rPr>
                <w:szCs w:val="17"/>
                <w:lang w:eastAsia="en-AU"/>
              </w:rPr>
            </w:pPr>
            <w:r w:rsidRPr="00AA2483">
              <w:rPr>
                <w:szCs w:val="17"/>
              </w:rPr>
              <w:t xml:space="preserve">MORE, </w:t>
            </w:r>
            <w:proofErr w:type="spellStart"/>
            <w:r w:rsidRPr="00AA2483">
              <w:rPr>
                <w:szCs w:val="17"/>
              </w:rPr>
              <w:t>Sadanand</w:t>
            </w:r>
            <w:proofErr w:type="spellEnd"/>
          </w:p>
        </w:tc>
        <w:tc>
          <w:tcPr>
            <w:tcW w:w="1843" w:type="dxa"/>
            <w:noWrap/>
            <w:hideMark/>
          </w:tcPr>
          <w:p w14:paraId="23C6F415" w14:textId="77777777" w:rsidR="00AA2483" w:rsidRPr="00AA2483" w:rsidRDefault="00AA2483" w:rsidP="00AA2483">
            <w:pPr>
              <w:spacing w:before="20" w:after="20"/>
              <w:ind w:right="602"/>
              <w:jc w:val="right"/>
              <w:rPr>
                <w:szCs w:val="17"/>
                <w:lang w:eastAsia="en-AU"/>
              </w:rPr>
            </w:pPr>
            <w:r w:rsidRPr="00AA2483">
              <w:rPr>
                <w:szCs w:val="17"/>
                <w:lang w:eastAsia="en-AU"/>
              </w:rPr>
              <w:t>224</w:t>
            </w:r>
          </w:p>
        </w:tc>
        <w:tc>
          <w:tcPr>
            <w:tcW w:w="1701" w:type="dxa"/>
            <w:noWrap/>
            <w:hideMark/>
          </w:tcPr>
          <w:p w14:paraId="228E9635" w14:textId="77777777" w:rsidR="00AA2483" w:rsidRPr="00AA2483" w:rsidRDefault="00AA2483" w:rsidP="00AA2483">
            <w:pPr>
              <w:spacing w:before="20" w:after="20"/>
              <w:jc w:val="center"/>
              <w:rPr>
                <w:szCs w:val="17"/>
                <w:lang w:eastAsia="en-AU"/>
              </w:rPr>
            </w:pPr>
          </w:p>
        </w:tc>
      </w:tr>
      <w:tr w:rsidR="00AA2483" w:rsidRPr="00AA2483" w14:paraId="205128A9" w14:textId="77777777" w:rsidTr="003061C9">
        <w:tc>
          <w:tcPr>
            <w:tcW w:w="3118" w:type="dxa"/>
            <w:noWrap/>
            <w:hideMark/>
          </w:tcPr>
          <w:p w14:paraId="565B4772" w14:textId="77777777" w:rsidR="00AA2483" w:rsidRPr="00AA2483" w:rsidRDefault="00AA2483" w:rsidP="00AA2483">
            <w:pPr>
              <w:spacing w:before="20" w:after="20"/>
              <w:rPr>
                <w:szCs w:val="17"/>
                <w:lang w:eastAsia="en-AU"/>
              </w:rPr>
            </w:pPr>
            <w:r w:rsidRPr="00AA2483">
              <w:rPr>
                <w:szCs w:val="17"/>
              </w:rPr>
              <w:t>CROCI, John</w:t>
            </w:r>
          </w:p>
        </w:tc>
        <w:tc>
          <w:tcPr>
            <w:tcW w:w="1843" w:type="dxa"/>
            <w:noWrap/>
            <w:hideMark/>
          </w:tcPr>
          <w:p w14:paraId="06D0B90F" w14:textId="77777777" w:rsidR="00AA2483" w:rsidRPr="00AA2483" w:rsidRDefault="00AA2483" w:rsidP="00AA2483">
            <w:pPr>
              <w:spacing w:before="20" w:after="20"/>
              <w:ind w:right="602"/>
              <w:jc w:val="right"/>
              <w:rPr>
                <w:szCs w:val="17"/>
                <w:lang w:eastAsia="en-AU"/>
              </w:rPr>
            </w:pPr>
            <w:r w:rsidRPr="00AA2483">
              <w:rPr>
                <w:szCs w:val="17"/>
                <w:lang w:eastAsia="en-AU"/>
              </w:rPr>
              <w:t>407</w:t>
            </w:r>
          </w:p>
        </w:tc>
        <w:tc>
          <w:tcPr>
            <w:tcW w:w="1701" w:type="dxa"/>
            <w:noWrap/>
            <w:hideMark/>
          </w:tcPr>
          <w:p w14:paraId="1058235C" w14:textId="77777777" w:rsidR="00AA2483" w:rsidRPr="00AA2483" w:rsidRDefault="00AA2483" w:rsidP="00AA2483">
            <w:pPr>
              <w:spacing w:before="20" w:after="20"/>
              <w:jc w:val="center"/>
              <w:rPr>
                <w:szCs w:val="17"/>
                <w:lang w:eastAsia="en-AU"/>
              </w:rPr>
            </w:pPr>
          </w:p>
        </w:tc>
      </w:tr>
      <w:tr w:rsidR="00AA2483" w:rsidRPr="00AA2483" w14:paraId="4C03061F" w14:textId="77777777" w:rsidTr="003061C9">
        <w:tc>
          <w:tcPr>
            <w:tcW w:w="3118" w:type="dxa"/>
            <w:noWrap/>
            <w:hideMark/>
          </w:tcPr>
          <w:p w14:paraId="6491A3A0" w14:textId="77777777" w:rsidR="00AA2483" w:rsidRPr="00AA2483" w:rsidRDefault="00AA2483" w:rsidP="00AA2483">
            <w:pPr>
              <w:spacing w:before="20" w:after="40"/>
              <w:rPr>
                <w:szCs w:val="17"/>
                <w:lang w:eastAsia="en-AU"/>
              </w:rPr>
            </w:pPr>
            <w:r w:rsidRPr="00AA2483">
              <w:rPr>
                <w:szCs w:val="17"/>
              </w:rPr>
              <w:t>PLEH, Anna</w:t>
            </w:r>
          </w:p>
        </w:tc>
        <w:tc>
          <w:tcPr>
            <w:tcW w:w="1843" w:type="dxa"/>
            <w:noWrap/>
            <w:hideMark/>
          </w:tcPr>
          <w:p w14:paraId="423F0EDC" w14:textId="77777777" w:rsidR="00AA2483" w:rsidRPr="00AA2483" w:rsidRDefault="00AA2483" w:rsidP="00AA2483">
            <w:pPr>
              <w:spacing w:before="20" w:after="20"/>
              <w:ind w:right="602"/>
              <w:jc w:val="right"/>
              <w:rPr>
                <w:szCs w:val="17"/>
                <w:lang w:eastAsia="en-AU"/>
              </w:rPr>
            </w:pPr>
            <w:r w:rsidRPr="00AA2483">
              <w:rPr>
                <w:szCs w:val="17"/>
                <w:lang w:eastAsia="en-AU"/>
              </w:rPr>
              <w:t>497</w:t>
            </w:r>
          </w:p>
        </w:tc>
        <w:tc>
          <w:tcPr>
            <w:tcW w:w="1701" w:type="dxa"/>
            <w:noWrap/>
            <w:hideMark/>
          </w:tcPr>
          <w:p w14:paraId="0829F0AE" w14:textId="77777777" w:rsidR="00AA2483" w:rsidRPr="00AA2483" w:rsidRDefault="00AA2483" w:rsidP="00AA2483">
            <w:pPr>
              <w:spacing w:before="20" w:after="20"/>
              <w:jc w:val="center"/>
              <w:rPr>
                <w:szCs w:val="17"/>
                <w:lang w:eastAsia="en-AU"/>
              </w:rPr>
            </w:pPr>
          </w:p>
        </w:tc>
      </w:tr>
    </w:tbl>
    <w:p w14:paraId="2B0EB4F8" w14:textId="77777777" w:rsidR="00AA2483" w:rsidRPr="00AA2483" w:rsidRDefault="00AA2483" w:rsidP="00AA2483">
      <w:pPr>
        <w:spacing w:before="80"/>
        <w:rPr>
          <w:b/>
          <w:bCs/>
          <w:szCs w:val="17"/>
          <w:lang w:val="en-US"/>
        </w:rPr>
      </w:pPr>
      <w:r w:rsidRPr="00AA2483">
        <w:rPr>
          <w:b/>
          <w:bCs/>
          <w:szCs w:val="17"/>
          <w:lang w:val="en-US"/>
        </w:rPr>
        <w:t xml:space="preserve">Enfield Ward </w:t>
      </w:r>
      <w:proofErr w:type="spellStart"/>
      <w:r w:rsidRPr="00AA2483">
        <w:rPr>
          <w:b/>
          <w:bCs/>
          <w:szCs w:val="17"/>
          <w:lang w:val="en-US"/>
        </w:rPr>
        <w:t>councillor</w:t>
      </w:r>
      <w:proofErr w:type="spellEnd"/>
      <w:r w:rsidRPr="00AA2483">
        <w:rPr>
          <w:b/>
          <w:bCs/>
          <w:szCs w:val="17"/>
          <w:lang w:val="en-US"/>
        </w:rPr>
        <w:t>, 3 vacancies</w:t>
      </w:r>
    </w:p>
    <w:p w14:paraId="6E416289" w14:textId="77777777" w:rsidR="00AA2483" w:rsidRPr="00AA2483" w:rsidRDefault="00AA2483" w:rsidP="00AA2483">
      <w:pPr>
        <w:spacing w:after="0"/>
        <w:rPr>
          <w:szCs w:val="17"/>
        </w:rPr>
      </w:pPr>
      <w:r w:rsidRPr="00AA2483">
        <w:rPr>
          <w:szCs w:val="17"/>
        </w:rPr>
        <w:t>Formal Ballot Papers: 5,213</w:t>
      </w:r>
    </w:p>
    <w:p w14:paraId="5D6E16CE" w14:textId="77777777" w:rsidR="00AA2483" w:rsidRPr="00AA2483" w:rsidRDefault="00AA2483" w:rsidP="00AA2483">
      <w:pPr>
        <w:spacing w:after="0"/>
        <w:rPr>
          <w:szCs w:val="17"/>
        </w:rPr>
      </w:pPr>
      <w:r w:rsidRPr="00AA2483">
        <w:rPr>
          <w:szCs w:val="17"/>
        </w:rPr>
        <w:t>Informal Ballot Papers: 202</w:t>
      </w:r>
    </w:p>
    <w:p w14:paraId="636DD28C" w14:textId="77777777" w:rsidR="00AA2483" w:rsidRPr="00AA2483" w:rsidRDefault="00AA2483" w:rsidP="00AA2483">
      <w:pPr>
        <w:rPr>
          <w:szCs w:val="17"/>
        </w:rPr>
      </w:pPr>
      <w:r w:rsidRPr="00AA2483">
        <w:rPr>
          <w:szCs w:val="17"/>
        </w:rPr>
        <w:t>Quota: 1,304</w:t>
      </w:r>
    </w:p>
    <w:tbl>
      <w:tblPr>
        <w:tblStyle w:val="Gazettetable"/>
        <w:tblW w:w="6662" w:type="dxa"/>
        <w:tblLook w:val="04A0" w:firstRow="1" w:lastRow="0" w:firstColumn="1" w:lastColumn="0" w:noHBand="0" w:noVBand="1"/>
      </w:tblPr>
      <w:tblGrid>
        <w:gridCol w:w="3118"/>
        <w:gridCol w:w="1843"/>
        <w:gridCol w:w="1701"/>
      </w:tblGrid>
      <w:tr w:rsidR="00AA2483" w:rsidRPr="00AA2483" w14:paraId="773F023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7332C6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13B9308"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584806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5E2461C" w14:textId="77777777" w:rsidTr="003061C9">
        <w:tc>
          <w:tcPr>
            <w:tcW w:w="3118" w:type="dxa"/>
            <w:noWrap/>
            <w:hideMark/>
          </w:tcPr>
          <w:p w14:paraId="47445870" w14:textId="77777777" w:rsidR="00AA2483" w:rsidRPr="00AA2483" w:rsidRDefault="00AA2483" w:rsidP="00AA2483">
            <w:pPr>
              <w:spacing w:before="20" w:after="20"/>
              <w:rPr>
                <w:szCs w:val="17"/>
                <w:lang w:eastAsia="en-AU"/>
              </w:rPr>
            </w:pPr>
            <w:r w:rsidRPr="00AA2483">
              <w:rPr>
                <w:szCs w:val="17"/>
              </w:rPr>
              <w:t>COLOMBO, Olivia</w:t>
            </w:r>
          </w:p>
        </w:tc>
        <w:tc>
          <w:tcPr>
            <w:tcW w:w="1843" w:type="dxa"/>
            <w:noWrap/>
            <w:hideMark/>
          </w:tcPr>
          <w:p w14:paraId="2401888C" w14:textId="77777777" w:rsidR="00AA2483" w:rsidRPr="00AA2483" w:rsidRDefault="00AA2483" w:rsidP="00AA2483">
            <w:pPr>
              <w:spacing w:before="20" w:after="20"/>
              <w:ind w:right="602"/>
              <w:jc w:val="right"/>
              <w:rPr>
                <w:szCs w:val="17"/>
                <w:lang w:eastAsia="en-AU"/>
              </w:rPr>
            </w:pPr>
            <w:r w:rsidRPr="00AA2483">
              <w:rPr>
                <w:szCs w:val="17"/>
                <w:lang w:eastAsia="en-AU"/>
              </w:rPr>
              <w:t>2,188</w:t>
            </w:r>
          </w:p>
        </w:tc>
        <w:tc>
          <w:tcPr>
            <w:tcW w:w="1701" w:type="dxa"/>
            <w:noWrap/>
            <w:hideMark/>
          </w:tcPr>
          <w:p w14:paraId="69E01DC0"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637AA5B" w14:textId="77777777" w:rsidTr="003061C9">
        <w:tc>
          <w:tcPr>
            <w:tcW w:w="3118" w:type="dxa"/>
            <w:noWrap/>
            <w:hideMark/>
          </w:tcPr>
          <w:p w14:paraId="64A88792" w14:textId="77777777" w:rsidR="00AA2483" w:rsidRPr="00AA2483" w:rsidRDefault="00AA2483" w:rsidP="00AA2483">
            <w:pPr>
              <w:spacing w:before="20" w:after="20"/>
              <w:rPr>
                <w:szCs w:val="17"/>
                <w:lang w:eastAsia="en-AU"/>
              </w:rPr>
            </w:pPr>
            <w:r w:rsidRPr="00AA2483">
              <w:rPr>
                <w:szCs w:val="17"/>
              </w:rPr>
              <w:t>SHINDE, Mihir</w:t>
            </w:r>
          </w:p>
        </w:tc>
        <w:tc>
          <w:tcPr>
            <w:tcW w:w="1843" w:type="dxa"/>
            <w:noWrap/>
            <w:hideMark/>
          </w:tcPr>
          <w:p w14:paraId="3065DF5B" w14:textId="77777777" w:rsidR="00AA2483" w:rsidRPr="00AA2483" w:rsidRDefault="00AA2483" w:rsidP="00AA2483">
            <w:pPr>
              <w:spacing w:before="20" w:after="20"/>
              <w:ind w:right="602"/>
              <w:jc w:val="right"/>
              <w:rPr>
                <w:szCs w:val="17"/>
                <w:lang w:eastAsia="en-AU"/>
              </w:rPr>
            </w:pPr>
            <w:r w:rsidRPr="00AA2483">
              <w:rPr>
                <w:szCs w:val="17"/>
                <w:lang w:eastAsia="en-AU"/>
              </w:rPr>
              <w:t>547</w:t>
            </w:r>
          </w:p>
        </w:tc>
        <w:tc>
          <w:tcPr>
            <w:tcW w:w="1701" w:type="dxa"/>
            <w:noWrap/>
            <w:hideMark/>
          </w:tcPr>
          <w:p w14:paraId="4F366E70" w14:textId="77777777" w:rsidR="00AA2483" w:rsidRPr="00AA2483" w:rsidRDefault="00AA2483" w:rsidP="00AA2483">
            <w:pPr>
              <w:spacing w:before="20" w:after="20"/>
              <w:jc w:val="center"/>
              <w:rPr>
                <w:szCs w:val="17"/>
                <w:lang w:eastAsia="en-AU"/>
              </w:rPr>
            </w:pPr>
          </w:p>
        </w:tc>
      </w:tr>
      <w:tr w:rsidR="00AA2483" w:rsidRPr="00AA2483" w14:paraId="27FE5FBC" w14:textId="77777777" w:rsidTr="003061C9">
        <w:tc>
          <w:tcPr>
            <w:tcW w:w="3118" w:type="dxa"/>
            <w:noWrap/>
            <w:hideMark/>
          </w:tcPr>
          <w:p w14:paraId="508F65EF" w14:textId="77777777" w:rsidR="00AA2483" w:rsidRPr="00AA2483" w:rsidRDefault="00AA2483" w:rsidP="00AA2483">
            <w:pPr>
              <w:spacing w:before="20" w:after="20"/>
              <w:rPr>
                <w:szCs w:val="17"/>
                <w:lang w:eastAsia="en-AU"/>
              </w:rPr>
            </w:pPr>
            <w:r w:rsidRPr="00AA2483">
              <w:rPr>
                <w:szCs w:val="17"/>
              </w:rPr>
              <w:t>MARTIN, Carol</w:t>
            </w:r>
          </w:p>
        </w:tc>
        <w:tc>
          <w:tcPr>
            <w:tcW w:w="1843" w:type="dxa"/>
            <w:noWrap/>
            <w:hideMark/>
          </w:tcPr>
          <w:p w14:paraId="28466BD9" w14:textId="77777777" w:rsidR="00AA2483" w:rsidRPr="00AA2483" w:rsidRDefault="00AA2483" w:rsidP="00AA2483">
            <w:pPr>
              <w:spacing w:before="20" w:after="20"/>
              <w:ind w:right="602"/>
              <w:jc w:val="right"/>
              <w:rPr>
                <w:szCs w:val="17"/>
                <w:lang w:eastAsia="en-AU"/>
              </w:rPr>
            </w:pPr>
            <w:r w:rsidRPr="00AA2483">
              <w:rPr>
                <w:szCs w:val="17"/>
                <w:lang w:eastAsia="en-AU"/>
              </w:rPr>
              <w:t>1,473</w:t>
            </w:r>
          </w:p>
        </w:tc>
        <w:tc>
          <w:tcPr>
            <w:tcW w:w="1701" w:type="dxa"/>
            <w:noWrap/>
            <w:hideMark/>
          </w:tcPr>
          <w:p w14:paraId="30A43E7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6003D36" w14:textId="77777777" w:rsidTr="003061C9">
        <w:tc>
          <w:tcPr>
            <w:tcW w:w="3118" w:type="dxa"/>
            <w:noWrap/>
            <w:hideMark/>
          </w:tcPr>
          <w:p w14:paraId="64AB81B7" w14:textId="77777777" w:rsidR="00AA2483" w:rsidRPr="00AA2483" w:rsidRDefault="00AA2483" w:rsidP="00AA2483">
            <w:pPr>
              <w:spacing w:before="20" w:after="40"/>
              <w:rPr>
                <w:szCs w:val="17"/>
                <w:lang w:eastAsia="en-AU"/>
              </w:rPr>
            </w:pPr>
            <w:r w:rsidRPr="00AA2483">
              <w:rPr>
                <w:szCs w:val="17"/>
              </w:rPr>
              <w:t>CLAYTON, Barbara</w:t>
            </w:r>
          </w:p>
        </w:tc>
        <w:tc>
          <w:tcPr>
            <w:tcW w:w="1843" w:type="dxa"/>
            <w:noWrap/>
            <w:hideMark/>
          </w:tcPr>
          <w:p w14:paraId="229C4231" w14:textId="77777777" w:rsidR="00AA2483" w:rsidRPr="00AA2483" w:rsidRDefault="00AA2483" w:rsidP="00AA2483">
            <w:pPr>
              <w:spacing w:before="20" w:after="20"/>
              <w:ind w:right="602"/>
              <w:jc w:val="right"/>
              <w:rPr>
                <w:szCs w:val="17"/>
                <w:lang w:eastAsia="en-AU"/>
              </w:rPr>
            </w:pPr>
            <w:r w:rsidRPr="00AA2483">
              <w:rPr>
                <w:szCs w:val="17"/>
                <w:lang w:eastAsia="en-AU"/>
              </w:rPr>
              <w:t>1,005</w:t>
            </w:r>
          </w:p>
        </w:tc>
        <w:tc>
          <w:tcPr>
            <w:tcW w:w="1701" w:type="dxa"/>
            <w:noWrap/>
            <w:hideMark/>
          </w:tcPr>
          <w:p w14:paraId="5FA41D2D" w14:textId="77777777" w:rsidR="00AA2483" w:rsidRPr="00AA2483" w:rsidRDefault="00AA2483" w:rsidP="00AA2483">
            <w:pPr>
              <w:spacing w:before="20" w:after="20"/>
              <w:jc w:val="center"/>
              <w:rPr>
                <w:szCs w:val="17"/>
                <w:lang w:eastAsia="en-AU"/>
              </w:rPr>
            </w:pPr>
            <w:r w:rsidRPr="00AA2483">
              <w:rPr>
                <w:szCs w:val="17"/>
                <w:lang w:eastAsia="en-AU"/>
              </w:rPr>
              <w:t>Elected 3</w:t>
            </w:r>
          </w:p>
        </w:tc>
      </w:tr>
    </w:tbl>
    <w:p w14:paraId="42390FBE" w14:textId="77777777" w:rsidR="00AA2483" w:rsidRPr="00AA2483" w:rsidRDefault="00AA2483" w:rsidP="00AA2483">
      <w:pPr>
        <w:spacing w:before="80"/>
        <w:rPr>
          <w:b/>
          <w:bCs/>
          <w:szCs w:val="17"/>
          <w:lang w:val="en-US"/>
        </w:rPr>
      </w:pPr>
      <w:r w:rsidRPr="00AA2483">
        <w:rPr>
          <w:b/>
          <w:bCs/>
          <w:szCs w:val="17"/>
          <w:lang w:val="en-US"/>
        </w:rPr>
        <w:t xml:space="preserve">Klemzig Ward </w:t>
      </w:r>
      <w:proofErr w:type="spellStart"/>
      <w:r w:rsidRPr="00AA2483">
        <w:rPr>
          <w:b/>
          <w:bCs/>
          <w:szCs w:val="17"/>
          <w:lang w:val="en-US"/>
        </w:rPr>
        <w:t>councillor</w:t>
      </w:r>
      <w:proofErr w:type="spellEnd"/>
      <w:r w:rsidRPr="00AA2483">
        <w:rPr>
          <w:b/>
          <w:bCs/>
          <w:szCs w:val="17"/>
          <w:lang w:val="en-US"/>
        </w:rPr>
        <w:t>, 2 vacancies</w:t>
      </w:r>
    </w:p>
    <w:p w14:paraId="221DBEAC" w14:textId="77777777" w:rsidR="00AA2483" w:rsidRPr="00AA2483" w:rsidRDefault="00AA2483" w:rsidP="00AA2483">
      <w:pPr>
        <w:spacing w:after="0"/>
        <w:rPr>
          <w:szCs w:val="17"/>
        </w:rPr>
      </w:pPr>
      <w:r w:rsidRPr="00AA2483">
        <w:rPr>
          <w:szCs w:val="17"/>
        </w:rPr>
        <w:t>Formal Ballot Papers: 2,949</w:t>
      </w:r>
    </w:p>
    <w:p w14:paraId="6A288D5F" w14:textId="77777777" w:rsidR="00AA2483" w:rsidRPr="00AA2483" w:rsidRDefault="00AA2483" w:rsidP="00AA2483">
      <w:pPr>
        <w:spacing w:after="0"/>
        <w:rPr>
          <w:szCs w:val="17"/>
        </w:rPr>
      </w:pPr>
      <w:r w:rsidRPr="00AA2483">
        <w:rPr>
          <w:szCs w:val="17"/>
        </w:rPr>
        <w:t>Informal Ballot Papers: 85</w:t>
      </w:r>
    </w:p>
    <w:p w14:paraId="30C45AE4" w14:textId="77777777" w:rsidR="00AA2483" w:rsidRPr="00AA2483" w:rsidRDefault="00AA2483" w:rsidP="00AA2483">
      <w:pPr>
        <w:rPr>
          <w:szCs w:val="17"/>
        </w:rPr>
      </w:pPr>
      <w:r w:rsidRPr="00AA2483">
        <w:rPr>
          <w:szCs w:val="17"/>
        </w:rPr>
        <w:t>Quota: 984</w:t>
      </w:r>
    </w:p>
    <w:tbl>
      <w:tblPr>
        <w:tblStyle w:val="Gazettetable"/>
        <w:tblW w:w="6662" w:type="dxa"/>
        <w:tblLook w:val="04A0" w:firstRow="1" w:lastRow="0" w:firstColumn="1" w:lastColumn="0" w:noHBand="0" w:noVBand="1"/>
      </w:tblPr>
      <w:tblGrid>
        <w:gridCol w:w="3118"/>
        <w:gridCol w:w="1843"/>
        <w:gridCol w:w="1701"/>
      </w:tblGrid>
      <w:tr w:rsidR="00AA2483" w:rsidRPr="00AA2483" w14:paraId="718ABBDE"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7DFAD7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B0DFFB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31757A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75065A3" w14:textId="77777777" w:rsidTr="003061C9">
        <w:tc>
          <w:tcPr>
            <w:tcW w:w="3118" w:type="dxa"/>
            <w:noWrap/>
            <w:hideMark/>
          </w:tcPr>
          <w:p w14:paraId="72562CCE" w14:textId="77777777" w:rsidR="00AA2483" w:rsidRPr="00AA2483" w:rsidRDefault="00AA2483" w:rsidP="00AA2483">
            <w:pPr>
              <w:spacing w:before="20" w:after="20"/>
              <w:rPr>
                <w:szCs w:val="17"/>
                <w:lang w:eastAsia="en-AU"/>
              </w:rPr>
            </w:pPr>
            <w:r w:rsidRPr="00AA2483">
              <w:rPr>
                <w:szCs w:val="17"/>
              </w:rPr>
              <w:t>YARA, Haritha Reddy</w:t>
            </w:r>
          </w:p>
        </w:tc>
        <w:tc>
          <w:tcPr>
            <w:tcW w:w="1843" w:type="dxa"/>
            <w:noWrap/>
            <w:hideMark/>
          </w:tcPr>
          <w:p w14:paraId="6F01D019" w14:textId="77777777" w:rsidR="00AA2483" w:rsidRPr="00AA2483" w:rsidRDefault="00AA2483" w:rsidP="00AA2483">
            <w:pPr>
              <w:spacing w:before="20" w:after="20"/>
              <w:ind w:right="602"/>
              <w:jc w:val="right"/>
              <w:rPr>
                <w:szCs w:val="17"/>
                <w:lang w:eastAsia="en-AU"/>
              </w:rPr>
            </w:pPr>
            <w:r w:rsidRPr="00AA2483">
              <w:rPr>
                <w:szCs w:val="17"/>
                <w:lang w:eastAsia="en-AU"/>
              </w:rPr>
              <w:t>360</w:t>
            </w:r>
          </w:p>
        </w:tc>
        <w:tc>
          <w:tcPr>
            <w:tcW w:w="1701" w:type="dxa"/>
            <w:noWrap/>
            <w:hideMark/>
          </w:tcPr>
          <w:p w14:paraId="33993343" w14:textId="77777777" w:rsidR="00AA2483" w:rsidRPr="00AA2483" w:rsidRDefault="00AA2483" w:rsidP="00AA2483">
            <w:pPr>
              <w:spacing w:before="20" w:after="20"/>
              <w:jc w:val="center"/>
              <w:rPr>
                <w:szCs w:val="17"/>
                <w:lang w:eastAsia="en-AU"/>
              </w:rPr>
            </w:pPr>
          </w:p>
        </w:tc>
      </w:tr>
      <w:tr w:rsidR="00AA2483" w:rsidRPr="00AA2483" w14:paraId="665D26F1" w14:textId="77777777" w:rsidTr="003061C9">
        <w:tc>
          <w:tcPr>
            <w:tcW w:w="3118" w:type="dxa"/>
            <w:noWrap/>
            <w:hideMark/>
          </w:tcPr>
          <w:p w14:paraId="0257DEF5" w14:textId="77777777" w:rsidR="00AA2483" w:rsidRPr="00AA2483" w:rsidRDefault="00AA2483" w:rsidP="00AA2483">
            <w:pPr>
              <w:spacing w:before="20" w:after="20"/>
              <w:rPr>
                <w:szCs w:val="17"/>
                <w:lang w:eastAsia="en-AU"/>
              </w:rPr>
            </w:pPr>
            <w:r w:rsidRPr="00AA2483">
              <w:rPr>
                <w:szCs w:val="17"/>
              </w:rPr>
              <w:t>RUSSELL, Paul</w:t>
            </w:r>
          </w:p>
        </w:tc>
        <w:tc>
          <w:tcPr>
            <w:tcW w:w="1843" w:type="dxa"/>
            <w:noWrap/>
            <w:hideMark/>
          </w:tcPr>
          <w:p w14:paraId="00110E16" w14:textId="77777777" w:rsidR="00AA2483" w:rsidRPr="00AA2483" w:rsidRDefault="00AA2483" w:rsidP="00AA2483">
            <w:pPr>
              <w:spacing w:before="20" w:after="20"/>
              <w:ind w:right="602"/>
              <w:jc w:val="right"/>
              <w:rPr>
                <w:szCs w:val="17"/>
                <w:lang w:eastAsia="en-AU"/>
              </w:rPr>
            </w:pPr>
            <w:r w:rsidRPr="00AA2483">
              <w:rPr>
                <w:szCs w:val="17"/>
                <w:lang w:eastAsia="en-AU"/>
              </w:rPr>
              <w:t>770</w:t>
            </w:r>
          </w:p>
        </w:tc>
        <w:tc>
          <w:tcPr>
            <w:tcW w:w="1701" w:type="dxa"/>
            <w:noWrap/>
            <w:hideMark/>
          </w:tcPr>
          <w:p w14:paraId="2956147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290ACCD" w14:textId="77777777" w:rsidTr="003061C9">
        <w:tc>
          <w:tcPr>
            <w:tcW w:w="3118" w:type="dxa"/>
            <w:noWrap/>
            <w:hideMark/>
          </w:tcPr>
          <w:p w14:paraId="1EABE07B" w14:textId="77777777" w:rsidR="00AA2483" w:rsidRPr="00AA2483" w:rsidRDefault="00AA2483" w:rsidP="00AA2483">
            <w:pPr>
              <w:spacing w:before="20" w:after="20"/>
              <w:rPr>
                <w:szCs w:val="17"/>
                <w:lang w:eastAsia="en-AU"/>
              </w:rPr>
            </w:pPr>
            <w:r w:rsidRPr="00AA2483">
              <w:rPr>
                <w:szCs w:val="17"/>
              </w:rPr>
              <w:t>GADHIA, Rahul</w:t>
            </w:r>
          </w:p>
        </w:tc>
        <w:tc>
          <w:tcPr>
            <w:tcW w:w="1843" w:type="dxa"/>
            <w:noWrap/>
            <w:hideMark/>
          </w:tcPr>
          <w:p w14:paraId="42CF8049" w14:textId="77777777" w:rsidR="00AA2483" w:rsidRPr="00AA2483" w:rsidRDefault="00AA2483" w:rsidP="00AA2483">
            <w:pPr>
              <w:spacing w:before="20" w:after="20"/>
              <w:ind w:right="602"/>
              <w:jc w:val="right"/>
              <w:rPr>
                <w:szCs w:val="17"/>
                <w:lang w:eastAsia="en-AU"/>
              </w:rPr>
            </w:pPr>
            <w:r w:rsidRPr="00AA2483">
              <w:rPr>
                <w:szCs w:val="17"/>
                <w:lang w:eastAsia="en-AU"/>
              </w:rPr>
              <w:t>105</w:t>
            </w:r>
          </w:p>
        </w:tc>
        <w:tc>
          <w:tcPr>
            <w:tcW w:w="1701" w:type="dxa"/>
            <w:noWrap/>
            <w:hideMark/>
          </w:tcPr>
          <w:p w14:paraId="2D7953CD" w14:textId="77777777" w:rsidR="00AA2483" w:rsidRPr="00AA2483" w:rsidRDefault="00AA2483" w:rsidP="00AA2483">
            <w:pPr>
              <w:spacing w:before="20" w:after="20"/>
              <w:jc w:val="center"/>
              <w:rPr>
                <w:szCs w:val="17"/>
                <w:lang w:eastAsia="en-AU"/>
              </w:rPr>
            </w:pPr>
          </w:p>
        </w:tc>
      </w:tr>
      <w:tr w:rsidR="00AA2483" w:rsidRPr="00AA2483" w14:paraId="121E4A64" w14:textId="77777777" w:rsidTr="003061C9">
        <w:tc>
          <w:tcPr>
            <w:tcW w:w="3118" w:type="dxa"/>
            <w:noWrap/>
            <w:hideMark/>
          </w:tcPr>
          <w:p w14:paraId="2341F955" w14:textId="77777777" w:rsidR="00AA2483" w:rsidRPr="00AA2483" w:rsidRDefault="00AA2483" w:rsidP="00AA2483">
            <w:pPr>
              <w:spacing w:before="20" w:after="20"/>
              <w:rPr>
                <w:szCs w:val="17"/>
                <w:lang w:eastAsia="en-AU"/>
              </w:rPr>
            </w:pPr>
            <w:r w:rsidRPr="00AA2483">
              <w:rPr>
                <w:szCs w:val="17"/>
              </w:rPr>
              <w:t>EVANS, Hannah</w:t>
            </w:r>
          </w:p>
        </w:tc>
        <w:tc>
          <w:tcPr>
            <w:tcW w:w="1843" w:type="dxa"/>
            <w:noWrap/>
            <w:hideMark/>
          </w:tcPr>
          <w:p w14:paraId="350708F2" w14:textId="77777777" w:rsidR="00AA2483" w:rsidRPr="00AA2483" w:rsidRDefault="00AA2483" w:rsidP="00AA2483">
            <w:pPr>
              <w:spacing w:before="20" w:after="20"/>
              <w:ind w:right="602"/>
              <w:jc w:val="right"/>
              <w:rPr>
                <w:szCs w:val="17"/>
                <w:lang w:eastAsia="en-AU"/>
              </w:rPr>
            </w:pPr>
            <w:r w:rsidRPr="00AA2483">
              <w:rPr>
                <w:szCs w:val="17"/>
                <w:lang w:eastAsia="en-AU"/>
              </w:rPr>
              <w:t>990</w:t>
            </w:r>
          </w:p>
        </w:tc>
        <w:tc>
          <w:tcPr>
            <w:tcW w:w="1701" w:type="dxa"/>
            <w:noWrap/>
            <w:hideMark/>
          </w:tcPr>
          <w:p w14:paraId="69EF084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FA0E77F" w14:textId="77777777" w:rsidTr="003061C9">
        <w:tc>
          <w:tcPr>
            <w:tcW w:w="3118" w:type="dxa"/>
            <w:noWrap/>
            <w:hideMark/>
          </w:tcPr>
          <w:p w14:paraId="2F189EB1" w14:textId="77777777" w:rsidR="00AA2483" w:rsidRPr="00AA2483" w:rsidRDefault="00AA2483" w:rsidP="00AA2483">
            <w:pPr>
              <w:spacing w:before="20" w:after="20"/>
              <w:rPr>
                <w:szCs w:val="17"/>
                <w:lang w:eastAsia="en-AU"/>
              </w:rPr>
            </w:pPr>
            <w:proofErr w:type="spellStart"/>
            <w:r w:rsidRPr="00AA2483">
              <w:rPr>
                <w:szCs w:val="17"/>
              </w:rPr>
              <w:t>McSHANE</w:t>
            </w:r>
            <w:proofErr w:type="spellEnd"/>
            <w:r w:rsidRPr="00AA2483">
              <w:rPr>
                <w:szCs w:val="17"/>
              </w:rPr>
              <w:t>, Janice</w:t>
            </w:r>
          </w:p>
        </w:tc>
        <w:tc>
          <w:tcPr>
            <w:tcW w:w="1843" w:type="dxa"/>
            <w:noWrap/>
            <w:hideMark/>
          </w:tcPr>
          <w:p w14:paraId="5E8CC743" w14:textId="77777777" w:rsidR="00AA2483" w:rsidRPr="00AA2483" w:rsidRDefault="00AA2483" w:rsidP="00AA2483">
            <w:pPr>
              <w:spacing w:before="20" w:after="20"/>
              <w:ind w:right="602"/>
              <w:jc w:val="right"/>
              <w:rPr>
                <w:szCs w:val="17"/>
                <w:lang w:eastAsia="en-AU"/>
              </w:rPr>
            </w:pPr>
            <w:r w:rsidRPr="00AA2483">
              <w:rPr>
                <w:szCs w:val="17"/>
                <w:lang w:eastAsia="en-AU"/>
              </w:rPr>
              <w:t>349</w:t>
            </w:r>
          </w:p>
        </w:tc>
        <w:tc>
          <w:tcPr>
            <w:tcW w:w="1701" w:type="dxa"/>
            <w:noWrap/>
            <w:hideMark/>
          </w:tcPr>
          <w:p w14:paraId="59C542CF" w14:textId="77777777" w:rsidR="00AA2483" w:rsidRPr="00AA2483" w:rsidRDefault="00AA2483" w:rsidP="00AA2483">
            <w:pPr>
              <w:spacing w:before="20" w:after="20"/>
              <w:jc w:val="center"/>
              <w:rPr>
                <w:szCs w:val="17"/>
                <w:lang w:eastAsia="en-AU"/>
              </w:rPr>
            </w:pPr>
          </w:p>
        </w:tc>
      </w:tr>
      <w:tr w:rsidR="00AA2483" w:rsidRPr="00AA2483" w14:paraId="0DC14DF9" w14:textId="77777777" w:rsidTr="003061C9">
        <w:tc>
          <w:tcPr>
            <w:tcW w:w="3118" w:type="dxa"/>
            <w:noWrap/>
            <w:hideMark/>
          </w:tcPr>
          <w:p w14:paraId="5ADDED58" w14:textId="77777777" w:rsidR="00AA2483" w:rsidRPr="00AA2483" w:rsidRDefault="00AA2483" w:rsidP="00AA2483">
            <w:pPr>
              <w:spacing w:before="20" w:after="40"/>
              <w:rPr>
                <w:szCs w:val="17"/>
                <w:lang w:eastAsia="en-AU"/>
              </w:rPr>
            </w:pPr>
            <w:r w:rsidRPr="00AA2483">
              <w:rPr>
                <w:szCs w:val="17"/>
              </w:rPr>
              <w:t>BARBARO, Paul</w:t>
            </w:r>
          </w:p>
        </w:tc>
        <w:tc>
          <w:tcPr>
            <w:tcW w:w="1843" w:type="dxa"/>
            <w:noWrap/>
            <w:hideMark/>
          </w:tcPr>
          <w:p w14:paraId="0EE72CB4" w14:textId="77777777" w:rsidR="00AA2483" w:rsidRPr="00AA2483" w:rsidRDefault="00AA2483" w:rsidP="00AA2483">
            <w:pPr>
              <w:spacing w:before="20" w:after="20"/>
              <w:ind w:right="602"/>
              <w:jc w:val="right"/>
              <w:rPr>
                <w:szCs w:val="17"/>
                <w:lang w:eastAsia="en-AU"/>
              </w:rPr>
            </w:pPr>
            <w:r w:rsidRPr="00AA2483">
              <w:rPr>
                <w:szCs w:val="17"/>
                <w:lang w:eastAsia="en-AU"/>
              </w:rPr>
              <w:t>375</w:t>
            </w:r>
          </w:p>
        </w:tc>
        <w:tc>
          <w:tcPr>
            <w:tcW w:w="1701" w:type="dxa"/>
            <w:noWrap/>
            <w:hideMark/>
          </w:tcPr>
          <w:p w14:paraId="55AA9FCD" w14:textId="77777777" w:rsidR="00AA2483" w:rsidRPr="00AA2483" w:rsidRDefault="00AA2483" w:rsidP="00AA2483">
            <w:pPr>
              <w:spacing w:before="20" w:after="20"/>
              <w:jc w:val="center"/>
              <w:rPr>
                <w:szCs w:val="17"/>
                <w:lang w:eastAsia="en-AU"/>
              </w:rPr>
            </w:pPr>
          </w:p>
        </w:tc>
      </w:tr>
    </w:tbl>
    <w:p w14:paraId="4BD8FC68" w14:textId="77777777" w:rsidR="00AA2483" w:rsidRPr="00AA2483" w:rsidRDefault="00AA2483" w:rsidP="00AA2483">
      <w:pPr>
        <w:spacing w:before="80"/>
        <w:rPr>
          <w:b/>
          <w:bCs/>
          <w:szCs w:val="17"/>
          <w:lang w:val="en-US"/>
        </w:rPr>
      </w:pPr>
      <w:r w:rsidRPr="00AA2483">
        <w:rPr>
          <w:b/>
          <w:bCs/>
          <w:szCs w:val="17"/>
          <w:lang w:val="en-US"/>
        </w:rPr>
        <w:t xml:space="preserve">Northfield Ward </w:t>
      </w:r>
      <w:proofErr w:type="spellStart"/>
      <w:r w:rsidRPr="00AA2483">
        <w:rPr>
          <w:b/>
          <w:bCs/>
          <w:szCs w:val="17"/>
          <w:lang w:val="en-US"/>
        </w:rPr>
        <w:t>councillor</w:t>
      </w:r>
      <w:proofErr w:type="spellEnd"/>
      <w:r w:rsidRPr="00AA2483">
        <w:rPr>
          <w:b/>
          <w:bCs/>
          <w:szCs w:val="17"/>
          <w:lang w:val="en-US"/>
        </w:rPr>
        <w:t>, 3 vacancies</w:t>
      </w:r>
    </w:p>
    <w:p w14:paraId="5E580F66" w14:textId="77777777" w:rsidR="00AA2483" w:rsidRPr="00AA2483" w:rsidRDefault="00AA2483" w:rsidP="00AA2483">
      <w:pPr>
        <w:spacing w:after="0"/>
        <w:rPr>
          <w:szCs w:val="17"/>
        </w:rPr>
      </w:pPr>
      <w:r w:rsidRPr="00AA2483">
        <w:rPr>
          <w:szCs w:val="17"/>
        </w:rPr>
        <w:t>Formal Ballot Papers: 6,046</w:t>
      </w:r>
    </w:p>
    <w:p w14:paraId="7353B24A" w14:textId="77777777" w:rsidR="00AA2483" w:rsidRPr="00AA2483" w:rsidRDefault="00AA2483" w:rsidP="00AA2483">
      <w:pPr>
        <w:spacing w:after="0"/>
        <w:rPr>
          <w:szCs w:val="17"/>
        </w:rPr>
      </w:pPr>
      <w:r w:rsidRPr="00AA2483">
        <w:rPr>
          <w:szCs w:val="17"/>
        </w:rPr>
        <w:t>Informal Ballot Papers: 131</w:t>
      </w:r>
    </w:p>
    <w:p w14:paraId="6CEBB2D9" w14:textId="77777777" w:rsidR="00AA2483" w:rsidRPr="00AA2483" w:rsidRDefault="00AA2483" w:rsidP="00AA2483">
      <w:pPr>
        <w:rPr>
          <w:szCs w:val="17"/>
        </w:rPr>
      </w:pPr>
      <w:r w:rsidRPr="00AA2483">
        <w:rPr>
          <w:szCs w:val="17"/>
        </w:rPr>
        <w:t>Quota: 1,512</w:t>
      </w:r>
    </w:p>
    <w:tbl>
      <w:tblPr>
        <w:tblStyle w:val="Gazettetable"/>
        <w:tblW w:w="6662" w:type="dxa"/>
        <w:tblLook w:val="04A0" w:firstRow="1" w:lastRow="0" w:firstColumn="1" w:lastColumn="0" w:noHBand="0" w:noVBand="1"/>
      </w:tblPr>
      <w:tblGrid>
        <w:gridCol w:w="3118"/>
        <w:gridCol w:w="1843"/>
        <w:gridCol w:w="1701"/>
      </w:tblGrid>
      <w:tr w:rsidR="00AA2483" w:rsidRPr="00AA2483" w14:paraId="2B6FADA5"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939135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DA6ADDF" w14:textId="77777777" w:rsidR="00AA2483" w:rsidRPr="00AA2483" w:rsidRDefault="00AA2483" w:rsidP="00AA2483">
            <w:pPr>
              <w:spacing w:before="40" w:after="40"/>
              <w:ind w:left="160" w:hanging="160"/>
              <w:jc w:val="center"/>
              <w:rPr>
                <w:szCs w:val="17"/>
                <w:lang w:eastAsia="en-AU"/>
              </w:rPr>
            </w:pPr>
            <w:r w:rsidRPr="00AA2483">
              <w:rPr>
                <w:szCs w:val="17"/>
                <w:lang w:eastAsia="en-AU"/>
              </w:rPr>
              <w:t>First Preference Votes</w:t>
            </w:r>
          </w:p>
        </w:tc>
        <w:tc>
          <w:tcPr>
            <w:tcW w:w="1701" w:type="dxa"/>
            <w:noWrap/>
            <w:hideMark/>
          </w:tcPr>
          <w:p w14:paraId="4E68F44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514829F" w14:textId="77777777" w:rsidTr="003061C9">
        <w:tc>
          <w:tcPr>
            <w:tcW w:w="3118" w:type="dxa"/>
            <w:noWrap/>
            <w:hideMark/>
          </w:tcPr>
          <w:p w14:paraId="76655DB8" w14:textId="77777777" w:rsidR="00AA2483" w:rsidRPr="00AA2483" w:rsidRDefault="00AA2483" w:rsidP="00AA2483">
            <w:pPr>
              <w:spacing w:before="20" w:after="20"/>
              <w:rPr>
                <w:szCs w:val="17"/>
                <w:lang w:eastAsia="en-AU"/>
              </w:rPr>
            </w:pPr>
            <w:r w:rsidRPr="00AA2483">
              <w:rPr>
                <w:szCs w:val="17"/>
              </w:rPr>
              <w:t xml:space="preserve">PANAYIOTOU, </w:t>
            </w:r>
            <w:proofErr w:type="spellStart"/>
            <w:r w:rsidRPr="00AA2483">
              <w:rPr>
                <w:szCs w:val="17"/>
              </w:rPr>
              <w:t>Lazaras</w:t>
            </w:r>
            <w:proofErr w:type="spellEnd"/>
          </w:p>
        </w:tc>
        <w:tc>
          <w:tcPr>
            <w:tcW w:w="1843" w:type="dxa"/>
            <w:noWrap/>
            <w:hideMark/>
          </w:tcPr>
          <w:p w14:paraId="29C94053" w14:textId="77777777" w:rsidR="00AA2483" w:rsidRPr="00AA2483" w:rsidRDefault="00AA2483" w:rsidP="00AA2483">
            <w:pPr>
              <w:spacing w:before="20" w:after="20"/>
              <w:ind w:right="602"/>
              <w:jc w:val="right"/>
              <w:rPr>
                <w:szCs w:val="17"/>
                <w:lang w:eastAsia="en-AU"/>
              </w:rPr>
            </w:pPr>
            <w:r w:rsidRPr="00AA2483">
              <w:rPr>
                <w:szCs w:val="17"/>
                <w:lang w:eastAsia="en-AU"/>
              </w:rPr>
              <w:t>718</w:t>
            </w:r>
          </w:p>
        </w:tc>
        <w:tc>
          <w:tcPr>
            <w:tcW w:w="1701" w:type="dxa"/>
            <w:noWrap/>
            <w:hideMark/>
          </w:tcPr>
          <w:p w14:paraId="28B579F5"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21EB4F2D" w14:textId="77777777" w:rsidTr="003061C9">
        <w:tc>
          <w:tcPr>
            <w:tcW w:w="3118" w:type="dxa"/>
            <w:noWrap/>
            <w:hideMark/>
          </w:tcPr>
          <w:p w14:paraId="0EE3E6B4" w14:textId="77777777" w:rsidR="00AA2483" w:rsidRPr="00AA2483" w:rsidRDefault="00AA2483" w:rsidP="00AA2483">
            <w:pPr>
              <w:spacing w:before="20" w:after="20"/>
              <w:rPr>
                <w:szCs w:val="17"/>
                <w:lang w:eastAsia="en-AU"/>
              </w:rPr>
            </w:pPr>
            <w:r w:rsidRPr="00AA2483">
              <w:rPr>
                <w:szCs w:val="17"/>
              </w:rPr>
              <w:t>DOSTIZADA, Hafiz</w:t>
            </w:r>
          </w:p>
        </w:tc>
        <w:tc>
          <w:tcPr>
            <w:tcW w:w="1843" w:type="dxa"/>
            <w:noWrap/>
            <w:hideMark/>
          </w:tcPr>
          <w:p w14:paraId="5816522B" w14:textId="77777777" w:rsidR="00AA2483" w:rsidRPr="00AA2483" w:rsidRDefault="00AA2483" w:rsidP="00AA2483">
            <w:pPr>
              <w:spacing w:before="20" w:after="20"/>
              <w:ind w:right="602"/>
              <w:jc w:val="right"/>
              <w:rPr>
                <w:szCs w:val="17"/>
                <w:lang w:eastAsia="en-AU"/>
              </w:rPr>
            </w:pPr>
            <w:r w:rsidRPr="00AA2483">
              <w:rPr>
                <w:szCs w:val="17"/>
                <w:lang w:eastAsia="en-AU"/>
              </w:rPr>
              <w:t>230</w:t>
            </w:r>
          </w:p>
        </w:tc>
        <w:tc>
          <w:tcPr>
            <w:tcW w:w="1701" w:type="dxa"/>
            <w:noWrap/>
            <w:hideMark/>
          </w:tcPr>
          <w:p w14:paraId="6B5B2019" w14:textId="77777777" w:rsidR="00AA2483" w:rsidRPr="00AA2483" w:rsidRDefault="00AA2483" w:rsidP="00AA2483">
            <w:pPr>
              <w:spacing w:before="20" w:after="20"/>
              <w:jc w:val="center"/>
              <w:rPr>
                <w:szCs w:val="17"/>
                <w:lang w:eastAsia="en-AU"/>
              </w:rPr>
            </w:pPr>
          </w:p>
        </w:tc>
      </w:tr>
      <w:tr w:rsidR="00AA2483" w:rsidRPr="00AA2483" w14:paraId="595E97F6" w14:textId="77777777" w:rsidTr="003061C9">
        <w:tc>
          <w:tcPr>
            <w:tcW w:w="3118" w:type="dxa"/>
            <w:noWrap/>
            <w:hideMark/>
          </w:tcPr>
          <w:p w14:paraId="5B4940FF" w14:textId="77777777" w:rsidR="00AA2483" w:rsidRPr="00AA2483" w:rsidRDefault="00AA2483" w:rsidP="00AA2483">
            <w:pPr>
              <w:spacing w:before="20" w:after="20"/>
              <w:rPr>
                <w:szCs w:val="17"/>
                <w:lang w:eastAsia="en-AU"/>
              </w:rPr>
            </w:pPr>
            <w:r w:rsidRPr="00AA2483">
              <w:rPr>
                <w:szCs w:val="17"/>
              </w:rPr>
              <w:t xml:space="preserve">YOON, </w:t>
            </w:r>
            <w:proofErr w:type="spellStart"/>
            <w:r w:rsidRPr="00AA2483">
              <w:rPr>
                <w:szCs w:val="17"/>
              </w:rPr>
              <w:t>Jin</w:t>
            </w:r>
            <w:proofErr w:type="spellEnd"/>
            <w:r w:rsidRPr="00AA2483">
              <w:rPr>
                <w:szCs w:val="17"/>
              </w:rPr>
              <w:t xml:space="preserve"> </w:t>
            </w:r>
            <w:proofErr w:type="spellStart"/>
            <w:r w:rsidRPr="00AA2483">
              <w:rPr>
                <w:szCs w:val="17"/>
              </w:rPr>
              <w:t>Wook</w:t>
            </w:r>
            <w:proofErr w:type="spellEnd"/>
          </w:p>
        </w:tc>
        <w:tc>
          <w:tcPr>
            <w:tcW w:w="1843" w:type="dxa"/>
            <w:noWrap/>
            <w:hideMark/>
          </w:tcPr>
          <w:p w14:paraId="244F53B3" w14:textId="77777777" w:rsidR="00AA2483" w:rsidRPr="00AA2483" w:rsidRDefault="00AA2483" w:rsidP="00AA2483">
            <w:pPr>
              <w:spacing w:before="20" w:after="20"/>
              <w:ind w:right="602"/>
              <w:jc w:val="right"/>
              <w:rPr>
                <w:szCs w:val="17"/>
                <w:lang w:eastAsia="en-AU"/>
              </w:rPr>
            </w:pPr>
            <w:r w:rsidRPr="00AA2483">
              <w:rPr>
                <w:szCs w:val="17"/>
                <w:lang w:eastAsia="en-AU"/>
              </w:rPr>
              <w:t>540</w:t>
            </w:r>
          </w:p>
        </w:tc>
        <w:tc>
          <w:tcPr>
            <w:tcW w:w="1701" w:type="dxa"/>
            <w:noWrap/>
            <w:hideMark/>
          </w:tcPr>
          <w:p w14:paraId="124AC46F" w14:textId="77777777" w:rsidR="00AA2483" w:rsidRPr="00AA2483" w:rsidRDefault="00AA2483" w:rsidP="00AA2483">
            <w:pPr>
              <w:spacing w:before="20" w:after="20"/>
              <w:jc w:val="center"/>
              <w:rPr>
                <w:szCs w:val="17"/>
                <w:lang w:eastAsia="en-AU"/>
              </w:rPr>
            </w:pPr>
          </w:p>
        </w:tc>
      </w:tr>
      <w:tr w:rsidR="00AA2483" w:rsidRPr="00AA2483" w14:paraId="5CD34ACD" w14:textId="77777777" w:rsidTr="003061C9">
        <w:tc>
          <w:tcPr>
            <w:tcW w:w="3118" w:type="dxa"/>
            <w:noWrap/>
            <w:hideMark/>
          </w:tcPr>
          <w:p w14:paraId="1CF896B4" w14:textId="77777777" w:rsidR="00AA2483" w:rsidRPr="00AA2483" w:rsidRDefault="00AA2483" w:rsidP="00AA2483">
            <w:pPr>
              <w:spacing w:before="20" w:after="20"/>
              <w:rPr>
                <w:szCs w:val="17"/>
                <w:lang w:eastAsia="en-AU"/>
              </w:rPr>
            </w:pPr>
            <w:r w:rsidRPr="00AA2483">
              <w:rPr>
                <w:szCs w:val="17"/>
              </w:rPr>
              <w:t>OSBORN, Matt</w:t>
            </w:r>
          </w:p>
        </w:tc>
        <w:tc>
          <w:tcPr>
            <w:tcW w:w="1843" w:type="dxa"/>
            <w:noWrap/>
            <w:hideMark/>
          </w:tcPr>
          <w:p w14:paraId="07BA452C" w14:textId="77777777" w:rsidR="00AA2483" w:rsidRPr="00AA2483" w:rsidRDefault="00AA2483" w:rsidP="00AA2483">
            <w:pPr>
              <w:spacing w:before="20" w:after="20"/>
              <w:ind w:right="602"/>
              <w:jc w:val="right"/>
              <w:rPr>
                <w:szCs w:val="17"/>
                <w:lang w:eastAsia="en-AU"/>
              </w:rPr>
            </w:pPr>
            <w:r w:rsidRPr="00AA2483">
              <w:rPr>
                <w:szCs w:val="17"/>
                <w:lang w:eastAsia="en-AU"/>
              </w:rPr>
              <w:t>2,089</w:t>
            </w:r>
          </w:p>
        </w:tc>
        <w:tc>
          <w:tcPr>
            <w:tcW w:w="1701" w:type="dxa"/>
            <w:noWrap/>
            <w:hideMark/>
          </w:tcPr>
          <w:p w14:paraId="0FFC4AE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E9F0E24" w14:textId="77777777" w:rsidTr="003061C9">
        <w:tc>
          <w:tcPr>
            <w:tcW w:w="3118" w:type="dxa"/>
            <w:noWrap/>
            <w:hideMark/>
          </w:tcPr>
          <w:p w14:paraId="30E9791C" w14:textId="77777777" w:rsidR="00AA2483" w:rsidRPr="00AA2483" w:rsidRDefault="00AA2483" w:rsidP="00AA2483">
            <w:pPr>
              <w:spacing w:before="20" w:after="20"/>
              <w:rPr>
                <w:szCs w:val="17"/>
                <w:lang w:eastAsia="en-AU"/>
              </w:rPr>
            </w:pPr>
            <w:r w:rsidRPr="00AA2483">
              <w:rPr>
                <w:szCs w:val="17"/>
              </w:rPr>
              <w:t>BASHAM, Mark</w:t>
            </w:r>
          </w:p>
        </w:tc>
        <w:tc>
          <w:tcPr>
            <w:tcW w:w="1843" w:type="dxa"/>
            <w:noWrap/>
            <w:hideMark/>
          </w:tcPr>
          <w:p w14:paraId="07D7EA76" w14:textId="77777777" w:rsidR="00AA2483" w:rsidRPr="00AA2483" w:rsidRDefault="00AA2483" w:rsidP="00AA2483">
            <w:pPr>
              <w:spacing w:before="20" w:after="20"/>
              <w:ind w:right="602"/>
              <w:jc w:val="right"/>
              <w:rPr>
                <w:szCs w:val="17"/>
                <w:lang w:eastAsia="en-AU"/>
              </w:rPr>
            </w:pPr>
            <w:r w:rsidRPr="00AA2483">
              <w:rPr>
                <w:szCs w:val="17"/>
                <w:lang w:eastAsia="en-AU"/>
              </w:rPr>
              <w:t>1,794</w:t>
            </w:r>
          </w:p>
        </w:tc>
        <w:tc>
          <w:tcPr>
            <w:tcW w:w="1701" w:type="dxa"/>
            <w:noWrap/>
            <w:hideMark/>
          </w:tcPr>
          <w:p w14:paraId="014A68B1"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31DB154" w14:textId="77777777" w:rsidTr="003061C9">
        <w:tc>
          <w:tcPr>
            <w:tcW w:w="3118" w:type="dxa"/>
            <w:noWrap/>
            <w:hideMark/>
          </w:tcPr>
          <w:p w14:paraId="56EE4BA0" w14:textId="77777777" w:rsidR="00AA2483" w:rsidRPr="00AA2483" w:rsidRDefault="00AA2483" w:rsidP="00AA2483">
            <w:pPr>
              <w:spacing w:before="20" w:after="40"/>
              <w:rPr>
                <w:szCs w:val="17"/>
                <w:lang w:eastAsia="en-AU"/>
              </w:rPr>
            </w:pPr>
            <w:r w:rsidRPr="00AA2483">
              <w:rPr>
                <w:szCs w:val="17"/>
              </w:rPr>
              <w:t xml:space="preserve">DARJI, </w:t>
            </w:r>
            <w:proofErr w:type="spellStart"/>
            <w:r w:rsidRPr="00AA2483">
              <w:rPr>
                <w:szCs w:val="17"/>
              </w:rPr>
              <w:t>Nayan</w:t>
            </w:r>
            <w:proofErr w:type="spellEnd"/>
          </w:p>
        </w:tc>
        <w:tc>
          <w:tcPr>
            <w:tcW w:w="1843" w:type="dxa"/>
            <w:noWrap/>
            <w:hideMark/>
          </w:tcPr>
          <w:p w14:paraId="0ED82896" w14:textId="77777777" w:rsidR="00AA2483" w:rsidRPr="00AA2483" w:rsidRDefault="00AA2483" w:rsidP="00AA2483">
            <w:pPr>
              <w:spacing w:before="20" w:after="20"/>
              <w:ind w:right="602"/>
              <w:jc w:val="right"/>
              <w:rPr>
                <w:szCs w:val="17"/>
                <w:lang w:eastAsia="en-AU"/>
              </w:rPr>
            </w:pPr>
            <w:r w:rsidRPr="00AA2483">
              <w:rPr>
                <w:szCs w:val="17"/>
                <w:lang w:eastAsia="en-AU"/>
              </w:rPr>
              <w:t>675</w:t>
            </w:r>
          </w:p>
        </w:tc>
        <w:tc>
          <w:tcPr>
            <w:tcW w:w="1701" w:type="dxa"/>
            <w:noWrap/>
            <w:hideMark/>
          </w:tcPr>
          <w:p w14:paraId="1599AA0F" w14:textId="77777777" w:rsidR="00AA2483" w:rsidRPr="00AA2483" w:rsidRDefault="00AA2483" w:rsidP="00AA2483">
            <w:pPr>
              <w:spacing w:before="20" w:after="20"/>
              <w:jc w:val="center"/>
              <w:rPr>
                <w:szCs w:val="17"/>
                <w:lang w:eastAsia="en-AU"/>
              </w:rPr>
            </w:pPr>
          </w:p>
        </w:tc>
      </w:tr>
    </w:tbl>
    <w:p w14:paraId="6528BFFA" w14:textId="77777777" w:rsidR="00AA2483" w:rsidRPr="00AA2483" w:rsidRDefault="00AA2483" w:rsidP="00AA2483">
      <w:pPr>
        <w:spacing w:before="120" w:after="120"/>
        <w:jc w:val="center"/>
        <w:rPr>
          <w:rFonts w:eastAsia="Times New Roman"/>
          <w:b/>
          <w:bCs/>
          <w:szCs w:val="17"/>
          <w:lang w:eastAsia="en-AU"/>
        </w:rPr>
      </w:pPr>
      <w:r w:rsidRPr="00AA2483">
        <w:rPr>
          <w:rFonts w:eastAsia="Times New Roman"/>
          <w:b/>
          <w:bCs/>
          <w:szCs w:val="17"/>
          <w:lang w:eastAsia="en-AU"/>
        </w:rPr>
        <w:t>Port Augusta City Council</w:t>
      </w:r>
    </w:p>
    <w:p w14:paraId="6759B934" w14:textId="77777777" w:rsidR="00AA2483" w:rsidRPr="00AA2483" w:rsidRDefault="00AA2483" w:rsidP="00AA2483">
      <w:pPr>
        <w:spacing w:before="80"/>
        <w:rPr>
          <w:b/>
          <w:bCs/>
          <w:szCs w:val="17"/>
          <w:lang w:val="en-US"/>
        </w:rPr>
      </w:pPr>
      <w:r w:rsidRPr="00AA2483">
        <w:rPr>
          <w:b/>
          <w:bCs/>
          <w:szCs w:val="17"/>
          <w:lang w:val="en-US"/>
        </w:rPr>
        <w:t>Mayor, 1 vacancy</w:t>
      </w:r>
    </w:p>
    <w:p w14:paraId="7822E27E"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Formal Ballot Papers: 4,205</w:t>
      </w:r>
    </w:p>
    <w:p w14:paraId="6D57FD79" w14:textId="77777777" w:rsidR="00AA2483" w:rsidRPr="00AA2483" w:rsidRDefault="00AA2483" w:rsidP="00AA2483">
      <w:pPr>
        <w:spacing w:after="0"/>
        <w:rPr>
          <w:rFonts w:eastAsia="Times New Roman"/>
          <w:szCs w:val="17"/>
          <w:lang w:eastAsia="en-AU"/>
        </w:rPr>
      </w:pPr>
      <w:r w:rsidRPr="00AA2483">
        <w:rPr>
          <w:rFonts w:eastAsia="Times New Roman"/>
          <w:szCs w:val="17"/>
          <w:lang w:eastAsia="en-AU"/>
        </w:rPr>
        <w:t>Informal Ballot Papers: 21</w:t>
      </w:r>
    </w:p>
    <w:p w14:paraId="63A3F4FB" w14:textId="77777777" w:rsidR="00AA2483" w:rsidRPr="00AA2483" w:rsidRDefault="00AA2483" w:rsidP="00AA2483">
      <w:pPr>
        <w:rPr>
          <w:rFonts w:eastAsia="Times New Roman"/>
          <w:szCs w:val="17"/>
          <w:lang w:eastAsia="en-AU"/>
        </w:rPr>
      </w:pPr>
      <w:r w:rsidRPr="00AA2483">
        <w:rPr>
          <w:rFonts w:eastAsia="Times New Roman"/>
          <w:szCs w:val="17"/>
          <w:lang w:eastAsia="en-AU"/>
        </w:rPr>
        <w:t>Quota: 2,103</w:t>
      </w:r>
    </w:p>
    <w:tbl>
      <w:tblPr>
        <w:tblStyle w:val="Gazettetable"/>
        <w:tblW w:w="6662" w:type="dxa"/>
        <w:tblLook w:val="04A0" w:firstRow="1" w:lastRow="0" w:firstColumn="1" w:lastColumn="0" w:noHBand="0" w:noVBand="1"/>
      </w:tblPr>
      <w:tblGrid>
        <w:gridCol w:w="3118"/>
        <w:gridCol w:w="1843"/>
        <w:gridCol w:w="1701"/>
      </w:tblGrid>
      <w:tr w:rsidR="00AA2483" w:rsidRPr="00AA2483" w14:paraId="24B2352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3FA1BE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D0E054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DEE294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98759F9" w14:textId="77777777" w:rsidTr="003061C9">
        <w:tc>
          <w:tcPr>
            <w:tcW w:w="3118" w:type="dxa"/>
            <w:noWrap/>
            <w:hideMark/>
          </w:tcPr>
          <w:p w14:paraId="63ADE106" w14:textId="77777777" w:rsidR="00AA2483" w:rsidRPr="00AA2483" w:rsidRDefault="00AA2483" w:rsidP="00AA2483">
            <w:pPr>
              <w:spacing w:before="20" w:after="20"/>
              <w:rPr>
                <w:szCs w:val="17"/>
                <w:lang w:eastAsia="en-AU"/>
              </w:rPr>
            </w:pPr>
            <w:r w:rsidRPr="00AA2483">
              <w:rPr>
                <w:szCs w:val="17"/>
              </w:rPr>
              <w:t>SHINE, Linley</w:t>
            </w:r>
          </w:p>
        </w:tc>
        <w:tc>
          <w:tcPr>
            <w:tcW w:w="1843" w:type="dxa"/>
            <w:noWrap/>
            <w:hideMark/>
          </w:tcPr>
          <w:p w14:paraId="209E8470" w14:textId="77777777" w:rsidR="00AA2483" w:rsidRPr="00AA2483" w:rsidRDefault="00AA2483" w:rsidP="00AA2483">
            <w:pPr>
              <w:spacing w:before="20" w:after="20"/>
              <w:ind w:right="602"/>
              <w:jc w:val="right"/>
              <w:rPr>
                <w:szCs w:val="17"/>
                <w:lang w:eastAsia="en-AU"/>
              </w:rPr>
            </w:pPr>
            <w:r w:rsidRPr="00AA2483">
              <w:rPr>
                <w:szCs w:val="17"/>
                <w:lang w:eastAsia="en-AU"/>
              </w:rPr>
              <w:t>2,858</w:t>
            </w:r>
          </w:p>
        </w:tc>
        <w:tc>
          <w:tcPr>
            <w:tcW w:w="1701" w:type="dxa"/>
            <w:noWrap/>
            <w:hideMark/>
          </w:tcPr>
          <w:p w14:paraId="7C4B8DA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7C706EB" w14:textId="77777777" w:rsidTr="003061C9">
        <w:tc>
          <w:tcPr>
            <w:tcW w:w="3118" w:type="dxa"/>
            <w:noWrap/>
            <w:hideMark/>
          </w:tcPr>
          <w:p w14:paraId="589398C5" w14:textId="77777777" w:rsidR="00AA2483" w:rsidRPr="00AA2483" w:rsidRDefault="00AA2483" w:rsidP="00AA2483">
            <w:pPr>
              <w:spacing w:before="20" w:after="40"/>
              <w:rPr>
                <w:szCs w:val="17"/>
                <w:lang w:eastAsia="en-AU"/>
              </w:rPr>
            </w:pPr>
            <w:r w:rsidRPr="00AA2483">
              <w:rPr>
                <w:szCs w:val="17"/>
              </w:rPr>
              <w:t>BENBOW, Brett Andrew</w:t>
            </w:r>
          </w:p>
        </w:tc>
        <w:tc>
          <w:tcPr>
            <w:tcW w:w="1843" w:type="dxa"/>
            <w:noWrap/>
            <w:hideMark/>
          </w:tcPr>
          <w:p w14:paraId="3158AC63" w14:textId="77777777" w:rsidR="00AA2483" w:rsidRPr="00AA2483" w:rsidRDefault="00AA2483" w:rsidP="00AA2483">
            <w:pPr>
              <w:spacing w:before="20" w:after="20"/>
              <w:ind w:right="602"/>
              <w:jc w:val="right"/>
              <w:rPr>
                <w:szCs w:val="17"/>
                <w:lang w:eastAsia="en-AU"/>
              </w:rPr>
            </w:pPr>
            <w:r w:rsidRPr="00AA2483">
              <w:rPr>
                <w:szCs w:val="17"/>
                <w:lang w:eastAsia="en-AU"/>
              </w:rPr>
              <w:t>1,347</w:t>
            </w:r>
          </w:p>
        </w:tc>
        <w:tc>
          <w:tcPr>
            <w:tcW w:w="1701" w:type="dxa"/>
            <w:noWrap/>
            <w:hideMark/>
          </w:tcPr>
          <w:p w14:paraId="31DA1E3E" w14:textId="77777777" w:rsidR="00AA2483" w:rsidRPr="00AA2483" w:rsidRDefault="00AA2483" w:rsidP="00AA2483">
            <w:pPr>
              <w:spacing w:before="20" w:after="20"/>
              <w:jc w:val="center"/>
              <w:rPr>
                <w:szCs w:val="17"/>
                <w:lang w:eastAsia="en-AU"/>
              </w:rPr>
            </w:pPr>
          </w:p>
        </w:tc>
      </w:tr>
    </w:tbl>
    <w:p w14:paraId="49612968"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p w14:paraId="2F7E51ED" w14:textId="77777777" w:rsidR="00AA2483" w:rsidRPr="00AA2483" w:rsidRDefault="00AA2483" w:rsidP="00AA2483">
      <w:pPr>
        <w:spacing w:after="0"/>
        <w:rPr>
          <w:szCs w:val="17"/>
        </w:rPr>
      </w:pPr>
      <w:r w:rsidRPr="00AA2483">
        <w:rPr>
          <w:szCs w:val="17"/>
        </w:rPr>
        <w:t>Formal Ballot Papers: 4,061</w:t>
      </w:r>
    </w:p>
    <w:p w14:paraId="1C19AE18" w14:textId="77777777" w:rsidR="00AA2483" w:rsidRPr="00AA2483" w:rsidRDefault="00AA2483" w:rsidP="00AA2483">
      <w:pPr>
        <w:spacing w:after="0"/>
        <w:rPr>
          <w:szCs w:val="17"/>
        </w:rPr>
      </w:pPr>
      <w:r w:rsidRPr="00AA2483">
        <w:rPr>
          <w:szCs w:val="17"/>
        </w:rPr>
        <w:t>Informal Ballot Papers: 188</w:t>
      </w:r>
    </w:p>
    <w:p w14:paraId="20387CA7" w14:textId="77777777" w:rsidR="00AA2483" w:rsidRPr="00AA2483" w:rsidRDefault="00AA2483" w:rsidP="00AA2483">
      <w:pPr>
        <w:rPr>
          <w:szCs w:val="17"/>
        </w:rPr>
      </w:pPr>
      <w:r w:rsidRPr="00AA2483">
        <w:rPr>
          <w:szCs w:val="17"/>
        </w:rPr>
        <w:t>Quota: 407</w:t>
      </w:r>
    </w:p>
    <w:tbl>
      <w:tblPr>
        <w:tblStyle w:val="Gazettetable"/>
        <w:tblW w:w="6662" w:type="dxa"/>
        <w:tblLook w:val="04A0" w:firstRow="1" w:lastRow="0" w:firstColumn="1" w:lastColumn="0" w:noHBand="0" w:noVBand="1"/>
      </w:tblPr>
      <w:tblGrid>
        <w:gridCol w:w="3118"/>
        <w:gridCol w:w="1843"/>
        <w:gridCol w:w="1701"/>
      </w:tblGrid>
      <w:tr w:rsidR="00AA2483" w:rsidRPr="00AA2483" w14:paraId="4F9A7636"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212D36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745143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025A792"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5F948B4" w14:textId="77777777" w:rsidTr="003061C9">
        <w:tc>
          <w:tcPr>
            <w:tcW w:w="3118" w:type="dxa"/>
            <w:noWrap/>
            <w:hideMark/>
          </w:tcPr>
          <w:p w14:paraId="73B5DE37" w14:textId="77777777" w:rsidR="00AA2483" w:rsidRPr="00AA2483" w:rsidRDefault="00AA2483" w:rsidP="00AA2483">
            <w:pPr>
              <w:spacing w:before="20" w:after="20"/>
              <w:rPr>
                <w:szCs w:val="17"/>
                <w:lang w:eastAsia="en-AU"/>
              </w:rPr>
            </w:pPr>
            <w:proofErr w:type="spellStart"/>
            <w:r w:rsidRPr="00AA2483">
              <w:rPr>
                <w:szCs w:val="17"/>
              </w:rPr>
              <w:t>McKINLEY</w:t>
            </w:r>
            <w:proofErr w:type="spellEnd"/>
            <w:r w:rsidRPr="00AA2483">
              <w:rPr>
                <w:szCs w:val="17"/>
              </w:rPr>
              <w:t>, Michael</w:t>
            </w:r>
          </w:p>
        </w:tc>
        <w:tc>
          <w:tcPr>
            <w:tcW w:w="1843" w:type="dxa"/>
            <w:noWrap/>
            <w:hideMark/>
          </w:tcPr>
          <w:p w14:paraId="231AD3B3" w14:textId="77777777" w:rsidR="00AA2483" w:rsidRPr="00AA2483" w:rsidRDefault="00AA2483" w:rsidP="00AA2483">
            <w:pPr>
              <w:spacing w:before="20" w:after="20"/>
              <w:ind w:right="602"/>
              <w:jc w:val="right"/>
              <w:rPr>
                <w:szCs w:val="17"/>
                <w:lang w:eastAsia="en-AU"/>
              </w:rPr>
            </w:pPr>
            <w:r w:rsidRPr="00AA2483">
              <w:rPr>
                <w:szCs w:val="17"/>
                <w:lang w:eastAsia="en-AU"/>
              </w:rPr>
              <w:t>294</w:t>
            </w:r>
          </w:p>
        </w:tc>
        <w:tc>
          <w:tcPr>
            <w:tcW w:w="1701" w:type="dxa"/>
            <w:noWrap/>
            <w:hideMark/>
          </w:tcPr>
          <w:p w14:paraId="57384D46"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75D5A1D5" w14:textId="77777777" w:rsidTr="003061C9">
        <w:tc>
          <w:tcPr>
            <w:tcW w:w="3118" w:type="dxa"/>
            <w:noWrap/>
            <w:hideMark/>
          </w:tcPr>
          <w:p w14:paraId="6766E5CC" w14:textId="77777777" w:rsidR="00AA2483" w:rsidRPr="00AA2483" w:rsidRDefault="00AA2483" w:rsidP="00AA2483">
            <w:pPr>
              <w:spacing w:before="20" w:after="20"/>
              <w:rPr>
                <w:szCs w:val="17"/>
                <w:lang w:eastAsia="en-AU"/>
              </w:rPr>
            </w:pPr>
            <w:r w:rsidRPr="00AA2483">
              <w:rPr>
                <w:szCs w:val="17"/>
              </w:rPr>
              <w:t>FOOTE, Louise</w:t>
            </w:r>
          </w:p>
        </w:tc>
        <w:tc>
          <w:tcPr>
            <w:tcW w:w="1843" w:type="dxa"/>
            <w:noWrap/>
            <w:hideMark/>
          </w:tcPr>
          <w:p w14:paraId="718ABD17" w14:textId="77777777" w:rsidR="00AA2483" w:rsidRPr="00AA2483" w:rsidRDefault="00AA2483" w:rsidP="00AA2483">
            <w:pPr>
              <w:spacing w:before="20" w:after="20"/>
              <w:ind w:right="602"/>
              <w:jc w:val="right"/>
              <w:rPr>
                <w:szCs w:val="17"/>
                <w:lang w:eastAsia="en-AU"/>
              </w:rPr>
            </w:pPr>
            <w:r w:rsidRPr="00AA2483">
              <w:rPr>
                <w:szCs w:val="17"/>
                <w:lang w:eastAsia="en-AU"/>
              </w:rPr>
              <w:t>707</w:t>
            </w:r>
          </w:p>
        </w:tc>
        <w:tc>
          <w:tcPr>
            <w:tcW w:w="1701" w:type="dxa"/>
            <w:noWrap/>
            <w:hideMark/>
          </w:tcPr>
          <w:p w14:paraId="72851077"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A1A5FB4" w14:textId="77777777" w:rsidTr="003061C9">
        <w:tc>
          <w:tcPr>
            <w:tcW w:w="3118" w:type="dxa"/>
            <w:noWrap/>
            <w:hideMark/>
          </w:tcPr>
          <w:p w14:paraId="1FAE6B48" w14:textId="77777777" w:rsidR="00AA2483" w:rsidRPr="00AA2483" w:rsidRDefault="00AA2483" w:rsidP="00AA2483">
            <w:pPr>
              <w:spacing w:before="20" w:after="20"/>
              <w:rPr>
                <w:szCs w:val="17"/>
                <w:lang w:eastAsia="en-AU"/>
              </w:rPr>
            </w:pPr>
            <w:r w:rsidRPr="00AA2483">
              <w:rPr>
                <w:szCs w:val="17"/>
              </w:rPr>
              <w:t>BENNETT, Nora</w:t>
            </w:r>
          </w:p>
        </w:tc>
        <w:tc>
          <w:tcPr>
            <w:tcW w:w="1843" w:type="dxa"/>
            <w:noWrap/>
            <w:hideMark/>
          </w:tcPr>
          <w:p w14:paraId="01566939" w14:textId="77777777" w:rsidR="00AA2483" w:rsidRPr="00AA2483" w:rsidRDefault="00AA2483" w:rsidP="00AA2483">
            <w:pPr>
              <w:spacing w:before="20" w:after="20"/>
              <w:ind w:right="602"/>
              <w:jc w:val="right"/>
              <w:rPr>
                <w:szCs w:val="17"/>
                <w:lang w:eastAsia="en-AU"/>
              </w:rPr>
            </w:pPr>
            <w:r w:rsidRPr="00AA2483">
              <w:rPr>
                <w:szCs w:val="17"/>
                <w:lang w:eastAsia="en-AU"/>
              </w:rPr>
              <w:t>106</w:t>
            </w:r>
          </w:p>
        </w:tc>
        <w:tc>
          <w:tcPr>
            <w:tcW w:w="1701" w:type="dxa"/>
            <w:noWrap/>
            <w:hideMark/>
          </w:tcPr>
          <w:p w14:paraId="6B0F6ECB"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75881D2F" w14:textId="77777777" w:rsidTr="003061C9">
        <w:tc>
          <w:tcPr>
            <w:tcW w:w="3118" w:type="dxa"/>
            <w:noWrap/>
            <w:hideMark/>
          </w:tcPr>
          <w:p w14:paraId="70D64871" w14:textId="77777777" w:rsidR="00AA2483" w:rsidRPr="00AA2483" w:rsidRDefault="00AA2483" w:rsidP="00AA2483">
            <w:pPr>
              <w:spacing w:before="20" w:after="20"/>
              <w:rPr>
                <w:szCs w:val="17"/>
                <w:lang w:eastAsia="en-AU"/>
              </w:rPr>
            </w:pPr>
            <w:r w:rsidRPr="00AA2483">
              <w:rPr>
                <w:szCs w:val="17"/>
              </w:rPr>
              <w:t>NAISBITT , John Eugene</w:t>
            </w:r>
          </w:p>
        </w:tc>
        <w:tc>
          <w:tcPr>
            <w:tcW w:w="1843" w:type="dxa"/>
            <w:noWrap/>
            <w:hideMark/>
          </w:tcPr>
          <w:p w14:paraId="67A5FEE6" w14:textId="77777777" w:rsidR="00AA2483" w:rsidRPr="00AA2483" w:rsidRDefault="00AA2483" w:rsidP="00AA2483">
            <w:pPr>
              <w:spacing w:before="20" w:after="20"/>
              <w:ind w:right="602"/>
              <w:jc w:val="right"/>
              <w:rPr>
                <w:szCs w:val="17"/>
                <w:lang w:eastAsia="en-AU"/>
              </w:rPr>
            </w:pPr>
            <w:r w:rsidRPr="00AA2483">
              <w:rPr>
                <w:szCs w:val="17"/>
                <w:lang w:eastAsia="en-AU"/>
              </w:rPr>
              <w:t>551</w:t>
            </w:r>
          </w:p>
        </w:tc>
        <w:tc>
          <w:tcPr>
            <w:tcW w:w="1701" w:type="dxa"/>
            <w:noWrap/>
            <w:hideMark/>
          </w:tcPr>
          <w:p w14:paraId="6630B477"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5C70321A" w14:textId="77777777" w:rsidTr="003061C9">
        <w:tc>
          <w:tcPr>
            <w:tcW w:w="3118" w:type="dxa"/>
            <w:noWrap/>
            <w:hideMark/>
          </w:tcPr>
          <w:p w14:paraId="01D479C2" w14:textId="77777777" w:rsidR="00AA2483" w:rsidRPr="00AA2483" w:rsidRDefault="00AA2483" w:rsidP="00AA2483">
            <w:pPr>
              <w:spacing w:before="20" w:after="20"/>
              <w:rPr>
                <w:szCs w:val="17"/>
                <w:lang w:eastAsia="en-AU"/>
              </w:rPr>
            </w:pPr>
            <w:r w:rsidRPr="00AA2483">
              <w:rPr>
                <w:szCs w:val="17"/>
              </w:rPr>
              <w:t>SAUNDERSON, Anne-</w:t>
            </w:r>
            <w:proofErr w:type="spellStart"/>
            <w:r w:rsidRPr="00AA2483">
              <w:rPr>
                <w:szCs w:val="17"/>
              </w:rPr>
              <w:t>marie</w:t>
            </w:r>
            <w:proofErr w:type="spellEnd"/>
          </w:p>
        </w:tc>
        <w:tc>
          <w:tcPr>
            <w:tcW w:w="1843" w:type="dxa"/>
            <w:noWrap/>
            <w:hideMark/>
          </w:tcPr>
          <w:p w14:paraId="4F4FA752" w14:textId="77777777" w:rsidR="00AA2483" w:rsidRPr="00AA2483" w:rsidRDefault="00AA2483" w:rsidP="00AA2483">
            <w:pPr>
              <w:spacing w:before="20" w:after="20"/>
              <w:ind w:right="602"/>
              <w:jc w:val="right"/>
              <w:rPr>
                <w:szCs w:val="17"/>
                <w:lang w:eastAsia="en-AU"/>
              </w:rPr>
            </w:pPr>
            <w:r w:rsidRPr="00AA2483">
              <w:rPr>
                <w:szCs w:val="17"/>
                <w:lang w:eastAsia="en-AU"/>
              </w:rPr>
              <w:t>34</w:t>
            </w:r>
          </w:p>
        </w:tc>
        <w:tc>
          <w:tcPr>
            <w:tcW w:w="1701" w:type="dxa"/>
            <w:noWrap/>
            <w:hideMark/>
          </w:tcPr>
          <w:p w14:paraId="3DD2D633" w14:textId="77777777" w:rsidR="00AA2483" w:rsidRPr="00AA2483" w:rsidRDefault="00AA2483" w:rsidP="00AA2483">
            <w:pPr>
              <w:spacing w:before="20" w:after="20"/>
              <w:jc w:val="center"/>
              <w:rPr>
                <w:szCs w:val="17"/>
                <w:lang w:eastAsia="en-AU"/>
              </w:rPr>
            </w:pPr>
          </w:p>
        </w:tc>
      </w:tr>
      <w:tr w:rsidR="00AA2483" w:rsidRPr="00AA2483" w14:paraId="3EEC27E3" w14:textId="77777777" w:rsidTr="003061C9">
        <w:tc>
          <w:tcPr>
            <w:tcW w:w="3118" w:type="dxa"/>
            <w:noWrap/>
            <w:hideMark/>
          </w:tcPr>
          <w:p w14:paraId="573EE589" w14:textId="77777777" w:rsidR="00AA2483" w:rsidRPr="00AA2483" w:rsidRDefault="00AA2483" w:rsidP="00AA2483">
            <w:pPr>
              <w:spacing w:before="20" w:after="20"/>
              <w:rPr>
                <w:szCs w:val="17"/>
                <w:lang w:eastAsia="en-AU"/>
              </w:rPr>
            </w:pPr>
            <w:r w:rsidRPr="00AA2483">
              <w:rPr>
                <w:szCs w:val="17"/>
              </w:rPr>
              <w:t>WILLIAMS, Rob</w:t>
            </w:r>
          </w:p>
        </w:tc>
        <w:tc>
          <w:tcPr>
            <w:tcW w:w="1843" w:type="dxa"/>
            <w:noWrap/>
            <w:hideMark/>
          </w:tcPr>
          <w:p w14:paraId="22F8ADA9" w14:textId="77777777" w:rsidR="00AA2483" w:rsidRPr="00AA2483" w:rsidRDefault="00AA2483" w:rsidP="00AA2483">
            <w:pPr>
              <w:spacing w:before="20" w:after="20"/>
              <w:ind w:right="602"/>
              <w:jc w:val="right"/>
              <w:rPr>
                <w:szCs w:val="17"/>
                <w:lang w:eastAsia="en-AU"/>
              </w:rPr>
            </w:pPr>
            <w:r w:rsidRPr="00AA2483">
              <w:rPr>
                <w:szCs w:val="17"/>
                <w:lang w:eastAsia="en-AU"/>
              </w:rPr>
              <w:t>54</w:t>
            </w:r>
          </w:p>
        </w:tc>
        <w:tc>
          <w:tcPr>
            <w:tcW w:w="1701" w:type="dxa"/>
            <w:noWrap/>
            <w:hideMark/>
          </w:tcPr>
          <w:p w14:paraId="392AEDA8" w14:textId="77777777" w:rsidR="00AA2483" w:rsidRPr="00AA2483" w:rsidRDefault="00AA2483" w:rsidP="00AA2483">
            <w:pPr>
              <w:spacing w:before="20" w:after="20"/>
              <w:jc w:val="center"/>
              <w:rPr>
                <w:szCs w:val="17"/>
                <w:lang w:eastAsia="en-AU"/>
              </w:rPr>
            </w:pPr>
          </w:p>
        </w:tc>
      </w:tr>
      <w:tr w:rsidR="00AA2483" w:rsidRPr="00AA2483" w14:paraId="1887113E" w14:textId="77777777" w:rsidTr="003061C9">
        <w:tc>
          <w:tcPr>
            <w:tcW w:w="3118" w:type="dxa"/>
            <w:noWrap/>
            <w:hideMark/>
          </w:tcPr>
          <w:p w14:paraId="04C311DA" w14:textId="77777777" w:rsidR="00AA2483" w:rsidRPr="00AA2483" w:rsidRDefault="00AA2483" w:rsidP="00AA2483">
            <w:pPr>
              <w:spacing w:before="20" w:after="20"/>
              <w:rPr>
                <w:szCs w:val="17"/>
                <w:lang w:eastAsia="en-AU"/>
              </w:rPr>
            </w:pPr>
            <w:r w:rsidRPr="00AA2483">
              <w:rPr>
                <w:szCs w:val="17"/>
              </w:rPr>
              <w:t xml:space="preserve">MARSH, </w:t>
            </w:r>
            <w:proofErr w:type="spellStart"/>
            <w:r w:rsidRPr="00AA2483">
              <w:rPr>
                <w:szCs w:val="17"/>
              </w:rPr>
              <w:t>Maralyn</w:t>
            </w:r>
            <w:proofErr w:type="spellEnd"/>
            <w:r w:rsidRPr="00AA2483">
              <w:rPr>
                <w:szCs w:val="17"/>
              </w:rPr>
              <w:t xml:space="preserve"> Anne</w:t>
            </w:r>
          </w:p>
        </w:tc>
        <w:tc>
          <w:tcPr>
            <w:tcW w:w="1843" w:type="dxa"/>
            <w:noWrap/>
            <w:hideMark/>
          </w:tcPr>
          <w:p w14:paraId="4A907844" w14:textId="77777777" w:rsidR="00AA2483" w:rsidRPr="00AA2483" w:rsidRDefault="00AA2483" w:rsidP="00AA2483">
            <w:pPr>
              <w:spacing w:before="20" w:after="20"/>
              <w:ind w:right="602"/>
              <w:jc w:val="right"/>
              <w:rPr>
                <w:szCs w:val="17"/>
                <w:lang w:eastAsia="en-AU"/>
              </w:rPr>
            </w:pPr>
            <w:r w:rsidRPr="00AA2483">
              <w:rPr>
                <w:szCs w:val="17"/>
                <w:lang w:eastAsia="en-AU"/>
              </w:rPr>
              <w:t>351</w:t>
            </w:r>
          </w:p>
        </w:tc>
        <w:tc>
          <w:tcPr>
            <w:tcW w:w="1701" w:type="dxa"/>
            <w:noWrap/>
            <w:hideMark/>
          </w:tcPr>
          <w:p w14:paraId="236298A7"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7FCA0409" w14:textId="77777777" w:rsidTr="003061C9">
        <w:tc>
          <w:tcPr>
            <w:tcW w:w="3118" w:type="dxa"/>
            <w:noWrap/>
            <w:hideMark/>
          </w:tcPr>
          <w:p w14:paraId="10AD3172" w14:textId="77777777" w:rsidR="00AA2483" w:rsidRPr="00AA2483" w:rsidRDefault="00AA2483" w:rsidP="00AA2483">
            <w:pPr>
              <w:spacing w:before="20" w:after="20"/>
              <w:rPr>
                <w:szCs w:val="17"/>
                <w:lang w:eastAsia="en-AU"/>
              </w:rPr>
            </w:pPr>
            <w:r w:rsidRPr="00AA2483">
              <w:rPr>
                <w:szCs w:val="17"/>
              </w:rPr>
              <w:t>MYERS, Mark</w:t>
            </w:r>
          </w:p>
        </w:tc>
        <w:tc>
          <w:tcPr>
            <w:tcW w:w="1843" w:type="dxa"/>
            <w:noWrap/>
            <w:hideMark/>
          </w:tcPr>
          <w:p w14:paraId="5F4EA58C" w14:textId="77777777" w:rsidR="00AA2483" w:rsidRPr="00AA2483" w:rsidRDefault="00AA2483" w:rsidP="00AA2483">
            <w:pPr>
              <w:spacing w:before="20" w:after="20"/>
              <w:ind w:right="602"/>
              <w:jc w:val="right"/>
              <w:rPr>
                <w:szCs w:val="17"/>
                <w:lang w:eastAsia="en-AU"/>
              </w:rPr>
            </w:pPr>
            <w:r w:rsidRPr="00AA2483">
              <w:rPr>
                <w:szCs w:val="17"/>
                <w:lang w:eastAsia="en-AU"/>
              </w:rPr>
              <w:t>264</w:t>
            </w:r>
          </w:p>
        </w:tc>
        <w:tc>
          <w:tcPr>
            <w:tcW w:w="1701" w:type="dxa"/>
            <w:noWrap/>
            <w:hideMark/>
          </w:tcPr>
          <w:p w14:paraId="6731E278"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4DF435AF" w14:textId="77777777" w:rsidTr="003061C9">
        <w:tc>
          <w:tcPr>
            <w:tcW w:w="3118" w:type="dxa"/>
            <w:noWrap/>
            <w:hideMark/>
          </w:tcPr>
          <w:p w14:paraId="0409C36F" w14:textId="77777777" w:rsidR="00AA2483" w:rsidRPr="00AA2483" w:rsidRDefault="00AA2483" w:rsidP="00AA2483">
            <w:pPr>
              <w:spacing w:before="20" w:after="20"/>
              <w:rPr>
                <w:szCs w:val="17"/>
                <w:lang w:eastAsia="en-AU"/>
              </w:rPr>
            </w:pPr>
            <w:r w:rsidRPr="00AA2483">
              <w:rPr>
                <w:szCs w:val="17"/>
              </w:rPr>
              <w:t>WATSON, Julie</w:t>
            </w:r>
          </w:p>
        </w:tc>
        <w:tc>
          <w:tcPr>
            <w:tcW w:w="1843" w:type="dxa"/>
            <w:noWrap/>
            <w:hideMark/>
          </w:tcPr>
          <w:p w14:paraId="059B3E0A" w14:textId="77777777" w:rsidR="00AA2483" w:rsidRPr="00AA2483" w:rsidRDefault="00AA2483" w:rsidP="00AA2483">
            <w:pPr>
              <w:spacing w:before="20" w:after="20"/>
              <w:ind w:right="602"/>
              <w:jc w:val="right"/>
              <w:rPr>
                <w:szCs w:val="17"/>
                <w:lang w:eastAsia="en-AU"/>
              </w:rPr>
            </w:pPr>
            <w:r w:rsidRPr="00AA2483">
              <w:rPr>
                <w:szCs w:val="17"/>
                <w:lang w:eastAsia="en-AU"/>
              </w:rPr>
              <w:t>79</w:t>
            </w:r>
          </w:p>
        </w:tc>
        <w:tc>
          <w:tcPr>
            <w:tcW w:w="1701" w:type="dxa"/>
            <w:noWrap/>
            <w:hideMark/>
          </w:tcPr>
          <w:p w14:paraId="2FA7A867" w14:textId="77777777" w:rsidR="00AA2483" w:rsidRPr="00AA2483" w:rsidRDefault="00AA2483" w:rsidP="00AA2483">
            <w:pPr>
              <w:spacing w:before="20" w:after="20"/>
              <w:jc w:val="center"/>
              <w:rPr>
                <w:szCs w:val="17"/>
                <w:lang w:eastAsia="en-AU"/>
              </w:rPr>
            </w:pPr>
          </w:p>
        </w:tc>
      </w:tr>
      <w:tr w:rsidR="00AA2483" w:rsidRPr="00AA2483" w14:paraId="03869BCB" w14:textId="77777777" w:rsidTr="003061C9">
        <w:tc>
          <w:tcPr>
            <w:tcW w:w="3118" w:type="dxa"/>
            <w:noWrap/>
            <w:hideMark/>
          </w:tcPr>
          <w:p w14:paraId="2CBC523E" w14:textId="77777777" w:rsidR="00AA2483" w:rsidRPr="00AA2483" w:rsidRDefault="00AA2483" w:rsidP="00AA2483">
            <w:pPr>
              <w:spacing w:before="20" w:after="20"/>
              <w:rPr>
                <w:szCs w:val="17"/>
                <w:lang w:eastAsia="en-AU"/>
              </w:rPr>
            </w:pPr>
            <w:r w:rsidRPr="00AA2483">
              <w:rPr>
                <w:szCs w:val="17"/>
              </w:rPr>
              <w:t>BROWN, Phillip</w:t>
            </w:r>
          </w:p>
        </w:tc>
        <w:tc>
          <w:tcPr>
            <w:tcW w:w="1843" w:type="dxa"/>
            <w:noWrap/>
            <w:hideMark/>
          </w:tcPr>
          <w:p w14:paraId="4FABDBEE" w14:textId="77777777" w:rsidR="00AA2483" w:rsidRPr="00AA2483" w:rsidRDefault="00AA2483" w:rsidP="00AA2483">
            <w:pPr>
              <w:spacing w:before="20" w:after="20"/>
              <w:ind w:right="602"/>
              <w:jc w:val="right"/>
              <w:rPr>
                <w:szCs w:val="17"/>
                <w:lang w:eastAsia="en-AU"/>
              </w:rPr>
            </w:pPr>
            <w:r w:rsidRPr="00AA2483">
              <w:rPr>
                <w:szCs w:val="17"/>
                <w:lang w:eastAsia="en-AU"/>
              </w:rPr>
              <w:t>405</w:t>
            </w:r>
          </w:p>
        </w:tc>
        <w:tc>
          <w:tcPr>
            <w:tcW w:w="1701" w:type="dxa"/>
            <w:noWrap/>
            <w:hideMark/>
          </w:tcPr>
          <w:p w14:paraId="0F211746"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51A93955" w14:textId="77777777" w:rsidTr="003061C9">
        <w:tc>
          <w:tcPr>
            <w:tcW w:w="3118" w:type="dxa"/>
            <w:noWrap/>
            <w:hideMark/>
          </w:tcPr>
          <w:p w14:paraId="5E137989" w14:textId="77777777" w:rsidR="00AA2483" w:rsidRPr="00AA2483" w:rsidRDefault="00AA2483" w:rsidP="00AA2483">
            <w:pPr>
              <w:spacing w:before="20" w:after="20"/>
              <w:rPr>
                <w:szCs w:val="17"/>
                <w:lang w:eastAsia="en-AU"/>
              </w:rPr>
            </w:pPr>
            <w:r w:rsidRPr="00AA2483">
              <w:rPr>
                <w:szCs w:val="17"/>
              </w:rPr>
              <w:t>SINGH, Garry</w:t>
            </w:r>
          </w:p>
        </w:tc>
        <w:tc>
          <w:tcPr>
            <w:tcW w:w="1843" w:type="dxa"/>
            <w:noWrap/>
            <w:hideMark/>
          </w:tcPr>
          <w:p w14:paraId="2C2A5EDA" w14:textId="77777777" w:rsidR="00AA2483" w:rsidRPr="00AA2483" w:rsidRDefault="00AA2483" w:rsidP="00AA2483">
            <w:pPr>
              <w:spacing w:before="20" w:after="20"/>
              <w:ind w:right="602"/>
              <w:jc w:val="right"/>
              <w:rPr>
                <w:szCs w:val="17"/>
                <w:lang w:eastAsia="en-AU"/>
              </w:rPr>
            </w:pPr>
            <w:r w:rsidRPr="00AA2483">
              <w:rPr>
                <w:szCs w:val="17"/>
                <w:lang w:eastAsia="en-AU"/>
              </w:rPr>
              <w:t>123</w:t>
            </w:r>
          </w:p>
        </w:tc>
        <w:tc>
          <w:tcPr>
            <w:tcW w:w="1701" w:type="dxa"/>
            <w:noWrap/>
            <w:hideMark/>
          </w:tcPr>
          <w:p w14:paraId="7085A21D" w14:textId="77777777" w:rsidR="00AA2483" w:rsidRPr="00AA2483" w:rsidRDefault="00AA2483" w:rsidP="00AA2483">
            <w:pPr>
              <w:spacing w:before="20" w:after="20"/>
              <w:jc w:val="center"/>
              <w:rPr>
                <w:szCs w:val="17"/>
                <w:lang w:eastAsia="en-AU"/>
              </w:rPr>
            </w:pPr>
          </w:p>
        </w:tc>
      </w:tr>
      <w:tr w:rsidR="00AA2483" w:rsidRPr="00AA2483" w14:paraId="17971EAD" w14:textId="77777777" w:rsidTr="003061C9">
        <w:tc>
          <w:tcPr>
            <w:tcW w:w="3118" w:type="dxa"/>
            <w:noWrap/>
            <w:hideMark/>
          </w:tcPr>
          <w:p w14:paraId="64094306" w14:textId="77777777" w:rsidR="00AA2483" w:rsidRPr="00AA2483" w:rsidRDefault="00AA2483" w:rsidP="00AA2483">
            <w:pPr>
              <w:spacing w:before="20" w:after="20"/>
              <w:rPr>
                <w:szCs w:val="17"/>
                <w:lang w:eastAsia="en-AU"/>
              </w:rPr>
            </w:pPr>
            <w:r w:rsidRPr="00AA2483">
              <w:rPr>
                <w:szCs w:val="17"/>
              </w:rPr>
              <w:t>BATES, Sam</w:t>
            </w:r>
          </w:p>
        </w:tc>
        <w:tc>
          <w:tcPr>
            <w:tcW w:w="1843" w:type="dxa"/>
            <w:noWrap/>
            <w:hideMark/>
          </w:tcPr>
          <w:p w14:paraId="525D3284" w14:textId="77777777" w:rsidR="00AA2483" w:rsidRPr="00AA2483" w:rsidRDefault="00AA2483" w:rsidP="00AA2483">
            <w:pPr>
              <w:spacing w:before="20" w:after="20"/>
              <w:ind w:right="602"/>
              <w:jc w:val="right"/>
              <w:rPr>
                <w:szCs w:val="17"/>
                <w:lang w:eastAsia="en-AU"/>
              </w:rPr>
            </w:pPr>
            <w:r w:rsidRPr="00AA2483">
              <w:rPr>
                <w:szCs w:val="17"/>
                <w:lang w:eastAsia="en-AU"/>
              </w:rPr>
              <w:t>610</w:t>
            </w:r>
          </w:p>
        </w:tc>
        <w:tc>
          <w:tcPr>
            <w:tcW w:w="1701" w:type="dxa"/>
            <w:noWrap/>
            <w:hideMark/>
          </w:tcPr>
          <w:p w14:paraId="5C67DD06"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DF6D06C" w14:textId="77777777" w:rsidTr="003061C9">
        <w:tc>
          <w:tcPr>
            <w:tcW w:w="3118" w:type="dxa"/>
            <w:noWrap/>
            <w:hideMark/>
          </w:tcPr>
          <w:p w14:paraId="1B80911E" w14:textId="77777777" w:rsidR="00AA2483" w:rsidRPr="00AA2483" w:rsidRDefault="00AA2483" w:rsidP="00AA2483">
            <w:pPr>
              <w:spacing w:before="20" w:after="40"/>
              <w:rPr>
                <w:szCs w:val="17"/>
                <w:lang w:eastAsia="en-AU"/>
              </w:rPr>
            </w:pPr>
            <w:r w:rsidRPr="00AA2483">
              <w:rPr>
                <w:szCs w:val="17"/>
              </w:rPr>
              <w:t>SINGH, Sunny</w:t>
            </w:r>
          </w:p>
        </w:tc>
        <w:tc>
          <w:tcPr>
            <w:tcW w:w="1843" w:type="dxa"/>
            <w:noWrap/>
            <w:hideMark/>
          </w:tcPr>
          <w:p w14:paraId="2E4BDD34" w14:textId="77777777" w:rsidR="00AA2483" w:rsidRPr="00AA2483" w:rsidRDefault="00AA2483" w:rsidP="00AA2483">
            <w:pPr>
              <w:spacing w:before="20" w:after="20"/>
              <w:ind w:right="602"/>
              <w:jc w:val="right"/>
              <w:rPr>
                <w:szCs w:val="17"/>
                <w:lang w:eastAsia="en-AU"/>
              </w:rPr>
            </w:pPr>
            <w:r w:rsidRPr="00AA2483">
              <w:rPr>
                <w:szCs w:val="17"/>
                <w:lang w:eastAsia="en-AU"/>
              </w:rPr>
              <w:t>483</w:t>
            </w:r>
          </w:p>
        </w:tc>
        <w:tc>
          <w:tcPr>
            <w:tcW w:w="1701" w:type="dxa"/>
            <w:noWrap/>
            <w:hideMark/>
          </w:tcPr>
          <w:p w14:paraId="2F71DB4C" w14:textId="77777777" w:rsidR="00AA2483" w:rsidRPr="00AA2483" w:rsidRDefault="00AA2483" w:rsidP="00AA2483">
            <w:pPr>
              <w:spacing w:before="20" w:after="20"/>
              <w:jc w:val="center"/>
              <w:rPr>
                <w:szCs w:val="17"/>
                <w:lang w:eastAsia="en-AU"/>
              </w:rPr>
            </w:pPr>
            <w:r w:rsidRPr="00AA2483">
              <w:rPr>
                <w:szCs w:val="17"/>
                <w:lang w:eastAsia="en-AU"/>
              </w:rPr>
              <w:t>Elected 4</w:t>
            </w:r>
          </w:p>
        </w:tc>
      </w:tr>
    </w:tbl>
    <w:p w14:paraId="40A68298" w14:textId="77777777" w:rsidR="00AA2483" w:rsidRPr="00AA2483" w:rsidRDefault="00AA2483" w:rsidP="00AA2483">
      <w:pPr>
        <w:spacing w:before="120" w:after="120"/>
        <w:jc w:val="center"/>
        <w:rPr>
          <w:b/>
          <w:bCs/>
          <w:szCs w:val="17"/>
        </w:rPr>
      </w:pPr>
      <w:r w:rsidRPr="00AA2483">
        <w:rPr>
          <w:b/>
          <w:bCs/>
          <w:szCs w:val="17"/>
        </w:rPr>
        <w:t>City of Port Lincoln</w:t>
      </w:r>
    </w:p>
    <w:p w14:paraId="4EECE65F" w14:textId="77777777" w:rsidR="00AA2483" w:rsidRPr="00AA2483" w:rsidRDefault="00AA2483" w:rsidP="00AA2483">
      <w:pPr>
        <w:spacing w:before="80"/>
        <w:rPr>
          <w:b/>
          <w:bCs/>
          <w:szCs w:val="17"/>
          <w:lang w:val="en-US"/>
        </w:rPr>
      </w:pPr>
      <w:r w:rsidRPr="00AA2483">
        <w:rPr>
          <w:b/>
          <w:bCs/>
          <w:szCs w:val="17"/>
          <w:lang w:val="en-US"/>
        </w:rPr>
        <w:t>Mayor, 1 vacancy</w:t>
      </w:r>
    </w:p>
    <w:p w14:paraId="714EAC97" w14:textId="77777777" w:rsidR="00AA2483" w:rsidRPr="00AA2483" w:rsidRDefault="00AA2483" w:rsidP="00AA2483">
      <w:pPr>
        <w:spacing w:after="0"/>
        <w:rPr>
          <w:szCs w:val="17"/>
        </w:rPr>
      </w:pPr>
      <w:r w:rsidRPr="00AA2483">
        <w:rPr>
          <w:szCs w:val="17"/>
        </w:rPr>
        <w:t>Formal Ballot Papers: 4,317</w:t>
      </w:r>
    </w:p>
    <w:p w14:paraId="72401423" w14:textId="77777777" w:rsidR="00AA2483" w:rsidRPr="00AA2483" w:rsidRDefault="00AA2483" w:rsidP="00AA2483">
      <w:pPr>
        <w:spacing w:after="0"/>
        <w:rPr>
          <w:szCs w:val="17"/>
        </w:rPr>
      </w:pPr>
      <w:r w:rsidRPr="00AA2483">
        <w:rPr>
          <w:szCs w:val="17"/>
        </w:rPr>
        <w:t>Informal Ballot Papers: 33</w:t>
      </w:r>
    </w:p>
    <w:p w14:paraId="1F518983" w14:textId="77777777" w:rsidR="00AA2483" w:rsidRPr="00AA2483" w:rsidRDefault="00AA2483" w:rsidP="00AA2483">
      <w:pPr>
        <w:rPr>
          <w:szCs w:val="17"/>
        </w:rPr>
      </w:pPr>
      <w:r w:rsidRPr="00AA2483">
        <w:rPr>
          <w:szCs w:val="17"/>
        </w:rPr>
        <w:t>Quota: 2,159</w:t>
      </w:r>
    </w:p>
    <w:tbl>
      <w:tblPr>
        <w:tblStyle w:val="Gazettetable"/>
        <w:tblW w:w="6662" w:type="dxa"/>
        <w:tblLook w:val="04A0" w:firstRow="1" w:lastRow="0" w:firstColumn="1" w:lastColumn="0" w:noHBand="0" w:noVBand="1"/>
      </w:tblPr>
      <w:tblGrid>
        <w:gridCol w:w="3118"/>
        <w:gridCol w:w="1843"/>
        <w:gridCol w:w="1701"/>
      </w:tblGrid>
      <w:tr w:rsidR="00AA2483" w:rsidRPr="00AA2483" w14:paraId="2303163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61537B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7081CA2"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D3F5DE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A760D5A" w14:textId="77777777" w:rsidTr="003061C9">
        <w:tc>
          <w:tcPr>
            <w:tcW w:w="3118" w:type="dxa"/>
            <w:noWrap/>
            <w:hideMark/>
          </w:tcPr>
          <w:p w14:paraId="487893B3" w14:textId="77777777" w:rsidR="00AA2483" w:rsidRPr="00AA2483" w:rsidRDefault="00AA2483" w:rsidP="00AA2483">
            <w:pPr>
              <w:spacing w:before="20" w:after="20"/>
              <w:rPr>
                <w:szCs w:val="17"/>
                <w:lang w:eastAsia="en-AU"/>
              </w:rPr>
            </w:pPr>
            <w:r w:rsidRPr="00AA2483">
              <w:rPr>
                <w:szCs w:val="17"/>
                <w:lang w:eastAsia="en-AU"/>
              </w:rPr>
              <w:t>FLAHERTY, Brad</w:t>
            </w:r>
          </w:p>
        </w:tc>
        <w:tc>
          <w:tcPr>
            <w:tcW w:w="1843" w:type="dxa"/>
            <w:noWrap/>
            <w:hideMark/>
          </w:tcPr>
          <w:p w14:paraId="54C711B1" w14:textId="77777777" w:rsidR="00AA2483" w:rsidRPr="00AA2483" w:rsidRDefault="00AA2483" w:rsidP="00AA2483">
            <w:pPr>
              <w:spacing w:before="20" w:after="20"/>
              <w:ind w:right="602"/>
              <w:jc w:val="right"/>
              <w:rPr>
                <w:szCs w:val="17"/>
                <w:lang w:eastAsia="en-AU"/>
              </w:rPr>
            </w:pPr>
            <w:r w:rsidRPr="00AA2483">
              <w:rPr>
                <w:szCs w:val="17"/>
                <w:lang w:eastAsia="en-AU"/>
              </w:rPr>
              <w:t>1,561</w:t>
            </w:r>
          </w:p>
        </w:tc>
        <w:tc>
          <w:tcPr>
            <w:tcW w:w="1701" w:type="dxa"/>
            <w:noWrap/>
            <w:hideMark/>
          </w:tcPr>
          <w:p w14:paraId="73FEA111" w14:textId="77777777" w:rsidR="00AA2483" w:rsidRPr="00AA2483" w:rsidRDefault="00AA2483" w:rsidP="00AA2483">
            <w:pPr>
              <w:spacing w:before="20" w:after="20"/>
              <w:jc w:val="center"/>
              <w:rPr>
                <w:szCs w:val="17"/>
                <w:lang w:eastAsia="en-AU"/>
              </w:rPr>
            </w:pPr>
          </w:p>
        </w:tc>
      </w:tr>
      <w:tr w:rsidR="00AA2483" w:rsidRPr="00AA2483" w14:paraId="7C6A542F" w14:textId="77777777" w:rsidTr="003061C9">
        <w:tc>
          <w:tcPr>
            <w:tcW w:w="3118" w:type="dxa"/>
            <w:noWrap/>
            <w:hideMark/>
          </w:tcPr>
          <w:p w14:paraId="6DEAF90E" w14:textId="77777777" w:rsidR="00AA2483" w:rsidRPr="00AA2483" w:rsidRDefault="00AA2483" w:rsidP="00AA2483">
            <w:pPr>
              <w:spacing w:before="20" w:after="40"/>
              <w:rPr>
                <w:szCs w:val="17"/>
                <w:lang w:eastAsia="en-AU"/>
              </w:rPr>
            </w:pPr>
            <w:r w:rsidRPr="00AA2483">
              <w:rPr>
                <w:szCs w:val="17"/>
                <w:lang w:eastAsia="en-AU"/>
              </w:rPr>
              <w:t>MISLOV, Diana</w:t>
            </w:r>
          </w:p>
        </w:tc>
        <w:tc>
          <w:tcPr>
            <w:tcW w:w="1843" w:type="dxa"/>
            <w:noWrap/>
            <w:hideMark/>
          </w:tcPr>
          <w:p w14:paraId="6A61733D" w14:textId="77777777" w:rsidR="00AA2483" w:rsidRPr="00AA2483" w:rsidRDefault="00AA2483" w:rsidP="00AA2483">
            <w:pPr>
              <w:spacing w:before="20" w:after="20"/>
              <w:ind w:right="602"/>
              <w:jc w:val="right"/>
              <w:rPr>
                <w:szCs w:val="17"/>
                <w:lang w:eastAsia="en-AU"/>
              </w:rPr>
            </w:pPr>
            <w:r w:rsidRPr="00AA2483">
              <w:rPr>
                <w:szCs w:val="17"/>
                <w:lang w:eastAsia="en-AU"/>
              </w:rPr>
              <w:t>2,756</w:t>
            </w:r>
          </w:p>
        </w:tc>
        <w:tc>
          <w:tcPr>
            <w:tcW w:w="1701" w:type="dxa"/>
            <w:noWrap/>
            <w:hideMark/>
          </w:tcPr>
          <w:p w14:paraId="378ECD64"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162C8DA2"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p w14:paraId="46422B63" w14:textId="77777777" w:rsidR="00AA2483" w:rsidRPr="00AA2483" w:rsidRDefault="00AA2483" w:rsidP="00AA2483">
      <w:pPr>
        <w:spacing w:after="0"/>
        <w:rPr>
          <w:szCs w:val="17"/>
        </w:rPr>
      </w:pPr>
      <w:r w:rsidRPr="00AA2483">
        <w:rPr>
          <w:szCs w:val="17"/>
        </w:rPr>
        <w:t>Formal Ballot Papers: 4,152</w:t>
      </w:r>
    </w:p>
    <w:p w14:paraId="73873CE5" w14:textId="77777777" w:rsidR="00AA2483" w:rsidRPr="00AA2483" w:rsidRDefault="00AA2483" w:rsidP="00AA2483">
      <w:pPr>
        <w:spacing w:after="0"/>
        <w:rPr>
          <w:szCs w:val="17"/>
        </w:rPr>
      </w:pPr>
      <w:r w:rsidRPr="00AA2483">
        <w:rPr>
          <w:szCs w:val="17"/>
        </w:rPr>
        <w:t>Informal Ballot Papers: 157</w:t>
      </w:r>
    </w:p>
    <w:p w14:paraId="2638056B" w14:textId="77777777" w:rsidR="00AA2483" w:rsidRPr="00AA2483" w:rsidRDefault="00AA2483" w:rsidP="00AA2483">
      <w:pPr>
        <w:rPr>
          <w:szCs w:val="17"/>
        </w:rPr>
      </w:pPr>
      <w:r w:rsidRPr="00AA2483">
        <w:rPr>
          <w:szCs w:val="17"/>
        </w:rPr>
        <w:t>Quota: 416</w:t>
      </w:r>
    </w:p>
    <w:tbl>
      <w:tblPr>
        <w:tblStyle w:val="Gazettetable"/>
        <w:tblW w:w="6662" w:type="dxa"/>
        <w:tblLook w:val="04A0" w:firstRow="1" w:lastRow="0" w:firstColumn="1" w:lastColumn="0" w:noHBand="0" w:noVBand="1"/>
      </w:tblPr>
      <w:tblGrid>
        <w:gridCol w:w="3118"/>
        <w:gridCol w:w="1843"/>
        <w:gridCol w:w="1701"/>
      </w:tblGrid>
      <w:tr w:rsidR="00AA2483" w:rsidRPr="00AA2483" w14:paraId="79570B47" w14:textId="77777777" w:rsidTr="00326105">
        <w:trPr>
          <w:cnfStyle w:val="100000000000" w:firstRow="1" w:lastRow="0" w:firstColumn="0" w:lastColumn="0" w:oddVBand="0" w:evenVBand="0" w:oddHBand="0" w:evenHBand="0" w:firstRowFirstColumn="0" w:firstRowLastColumn="0" w:lastRowFirstColumn="0" w:lastRowLastColumn="0"/>
          <w:tblHeader/>
        </w:trPr>
        <w:tc>
          <w:tcPr>
            <w:tcW w:w="3118" w:type="dxa"/>
            <w:noWrap/>
            <w:hideMark/>
          </w:tcPr>
          <w:p w14:paraId="4E34A6D2"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4F0B508"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15DDF9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8765075" w14:textId="77777777" w:rsidTr="003061C9">
        <w:tc>
          <w:tcPr>
            <w:tcW w:w="3118" w:type="dxa"/>
            <w:noWrap/>
            <w:hideMark/>
          </w:tcPr>
          <w:p w14:paraId="1B588CD2" w14:textId="77777777" w:rsidR="00AA2483" w:rsidRPr="00AA2483" w:rsidRDefault="00AA2483" w:rsidP="00AA2483">
            <w:pPr>
              <w:spacing w:before="20" w:after="20"/>
              <w:rPr>
                <w:szCs w:val="17"/>
                <w:lang w:eastAsia="en-AU"/>
              </w:rPr>
            </w:pPr>
            <w:r w:rsidRPr="00AA2483">
              <w:rPr>
                <w:szCs w:val="17"/>
              </w:rPr>
              <w:t>ROWSELL, Robyn</w:t>
            </w:r>
          </w:p>
        </w:tc>
        <w:tc>
          <w:tcPr>
            <w:tcW w:w="1843" w:type="dxa"/>
            <w:noWrap/>
            <w:hideMark/>
          </w:tcPr>
          <w:p w14:paraId="2F1F08AA" w14:textId="77777777" w:rsidR="00AA2483" w:rsidRPr="00AA2483" w:rsidRDefault="00AA2483" w:rsidP="00AA2483">
            <w:pPr>
              <w:spacing w:before="20" w:after="20"/>
              <w:ind w:right="602"/>
              <w:jc w:val="right"/>
              <w:rPr>
                <w:szCs w:val="17"/>
                <w:lang w:eastAsia="en-AU"/>
              </w:rPr>
            </w:pPr>
            <w:r w:rsidRPr="00AA2483">
              <w:rPr>
                <w:szCs w:val="17"/>
                <w:lang w:eastAsia="en-AU"/>
              </w:rPr>
              <w:t>1,023</w:t>
            </w:r>
          </w:p>
        </w:tc>
        <w:tc>
          <w:tcPr>
            <w:tcW w:w="1701" w:type="dxa"/>
            <w:noWrap/>
            <w:hideMark/>
          </w:tcPr>
          <w:p w14:paraId="549C3A5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9F70C3D" w14:textId="77777777" w:rsidTr="003061C9">
        <w:tc>
          <w:tcPr>
            <w:tcW w:w="3118" w:type="dxa"/>
            <w:noWrap/>
            <w:hideMark/>
          </w:tcPr>
          <w:p w14:paraId="3DF944DD" w14:textId="77777777" w:rsidR="00AA2483" w:rsidRPr="00AA2483" w:rsidRDefault="00AA2483" w:rsidP="00AA2483">
            <w:pPr>
              <w:spacing w:before="20" w:after="20"/>
              <w:rPr>
                <w:szCs w:val="17"/>
                <w:lang w:eastAsia="en-AU"/>
              </w:rPr>
            </w:pPr>
            <w:r w:rsidRPr="00AA2483">
              <w:rPr>
                <w:szCs w:val="17"/>
              </w:rPr>
              <w:t>BROADFOOT, Andrea Jane</w:t>
            </w:r>
          </w:p>
        </w:tc>
        <w:tc>
          <w:tcPr>
            <w:tcW w:w="1843" w:type="dxa"/>
            <w:noWrap/>
            <w:hideMark/>
          </w:tcPr>
          <w:p w14:paraId="1ED39A25" w14:textId="77777777" w:rsidR="00AA2483" w:rsidRPr="00AA2483" w:rsidRDefault="00AA2483" w:rsidP="00AA2483">
            <w:pPr>
              <w:spacing w:before="20" w:after="20"/>
              <w:ind w:right="602"/>
              <w:jc w:val="right"/>
              <w:rPr>
                <w:szCs w:val="17"/>
                <w:lang w:eastAsia="en-AU"/>
              </w:rPr>
            </w:pPr>
            <w:r w:rsidRPr="00AA2483">
              <w:rPr>
                <w:szCs w:val="17"/>
                <w:lang w:eastAsia="en-AU"/>
              </w:rPr>
              <w:t>578</w:t>
            </w:r>
          </w:p>
        </w:tc>
        <w:tc>
          <w:tcPr>
            <w:tcW w:w="1701" w:type="dxa"/>
            <w:noWrap/>
            <w:hideMark/>
          </w:tcPr>
          <w:p w14:paraId="36CD3856"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3384B24D" w14:textId="77777777" w:rsidTr="003061C9">
        <w:tc>
          <w:tcPr>
            <w:tcW w:w="3118" w:type="dxa"/>
            <w:noWrap/>
            <w:hideMark/>
          </w:tcPr>
          <w:p w14:paraId="159D6790" w14:textId="77777777" w:rsidR="00AA2483" w:rsidRPr="00AA2483" w:rsidRDefault="00AA2483" w:rsidP="00AA2483">
            <w:pPr>
              <w:spacing w:before="20" w:after="20"/>
              <w:rPr>
                <w:szCs w:val="17"/>
                <w:lang w:eastAsia="en-AU"/>
              </w:rPr>
            </w:pPr>
            <w:r w:rsidRPr="00AA2483">
              <w:rPr>
                <w:szCs w:val="17"/>
              </w:rPr>
              <w:t>LINN, Peter</w:t>
            </w:r>
          </w:p>
        </w:tc>
        <w:tc>
          <w:tcPr>
            <w:tcW w:w="1843" w:type="dxa"/>
            <w:noWrap/>
            <w:hideMark/>
          </w:tcPr>
          <w:p w14:paraId="529ACC43" w14:textId="77777777" w:rsidR="00AA2483" w:rsidRPr="00AA2483" w:rsidRDefault="00AA2483" w:rsidP="00AA2483">
            <w:pPr>
              <w:spacing w:before="20" w:after="20"/>
              <w:ind w:right="602"/>
              <w:jc w:val="right"/>
              <w:rPr>
                <w:szCs w:val="17"/>
                <w:lang w:eastAsia="en-AU"/>
              </w:rPr>
            </w:pPr>
            <w:r w:rsidRPr="00AA2483">
              <w:rPr>
                <w:szCs w:val="17"/>
                <w:lang w:eastAsia="en-AU"/>
              </w:rPr>
              <w:t>558</w:t>
            </w:r>
          </w:p>
        </w:tc>
        <w:tc>
          <w:tcPr>
            <w:tcW w:w="1701" w:type="dxa"/>
            <w:noWrap/>
            <w:hideMark/>
          </w:tcPr>
          <w:p w14:paraId="179B1516"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40B3D27D" w14:textId="77777777" w:rsidTr="003061C9">
        <w:tc>
          <w:tcPr>
            <w:tcW w:w="3118" w:type="dxa"/>
            <w:noWrap/>
            <w:hideMark/>
          </w:tcPr>
          <w:p w14:paraId="04B90E7D" w14:textId="77777777" w:rsidR="00AA2483" w:rsidRPr="00AA2483" w:rsidRDefault="00AA2483" w:rsidP="00AA2483">
            <w:pPr>
              <w:spacing w:before="20" w:after="20"/>
              <w:rPr>
                <w:szCs w:val="17"/>
                <w:lang w:eastAsia="en-AU"/>
              </w:rPr>
            </w:pPr>
            <w:r w:rsidRPr="00AA2483">
              <w:rPr>
                <w:szCs w:val="17"/>
              </w:rPr>
              <w:t>STAUNTON, Valerie Ann</w:t>
            </w:r>
          </w:p>
        </w:tc>
        <w:tc>
          <w:tcPr>
            <w:tcW w:w="1843" w:type="dxa"/>
            <w:noWrap/>
            <w:hideMark/>
          </w:tcPr>
          <w:p w14:paraId="4A6D9512" w14:textId="77777777" w:rsidR="00AA2483" w:rsidRPr="00AA2483" w:rsidRDefault="00AA2483" w:rsidP="00AA2483">
            <w:pPr>
              <w:spacing w:before="20" w:after="20"/>
              <w:ind w:right="602"/>
              <w:jc w:val="right"/>
              <w:rPr>
                <w:szCs w:val="17"/>
                <w:lang w:eastAsia="en-AU"/>
              </w:rPr>
            </w:pPr>
            <w:r w:rsidRPr="00AA2483">
              <w:rPr>
                <w:szCs w:val="17"/>
                <w:lang w:eastAsia="en-AU"/>
              </w:rPr>
              <w:t>614</w:t>
            </w:r>
          </w:p>
        </w:tc>
        <w:tc>
          <w:tcPr>
            <w:tcW w:w="1701" w:type="dxa"/>
            <w:noWrap/>
            <w:hideMark/>
          </w:tcPr>
          <w:p w14:paraId="68FCAE3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3EE93C7" w14:textId="77777777" w:rsidTr="003061C9">
        <w:tc>
          <w:tcPr>
            <w:tcW w:w="3118" w:type="dxa"/>
            <w:noWrap/>
            <w:hideMark/>
          </w:tcPr>
          <w:p w14:paraId="4D9ED7D5" w14:textId="77777777" w:rsidR="00AA2483" w:rsidRPr="00AA2483" w:rsidRDefault="00AA2483" w:rsidP="00AA2483">
            <w:pPr>
              <w:spacing w:before="20" w:after="20"/>
              <w:rPr>
                <w:szCs w:val="17"/>
                <w:lang w:eastAsia="en-AU"/>
              </w:rPr>
            </w:pPr>
            <w:r w:rsidRPr="00AA2483">
              <w:rPr>
                <w:szCs w:val="17"/>
              </w:rPr>
              <w:t>RICHARDS, Shania</w:t>
            </w:r>
          </w:p>
        </w:tc>
        <w:tc>
          <w:tcPr>
            <w:tcW w:w="1843" w:type="dxa"/>
            <w:noWrap/>
            <w:hideMark/>
          </w:tcPr>
          <w:p w14:paraId="61CAD8B9" w14:textId="77777777" w:rsidR="00AA2483" w:rsidRPr="00AA2483" w:rsidRDefault="00AA2483" w:rsidP="00AA2483">
            <w:pPr>
              <w:spacing w:before="20" w:after="20"/>
              <w:ind w:right="602"/>
              <w:jc w:val="right"/>
              <w:rPr>
                <w:szCs w:val="17"/>
                <w:lang w:eastAsia="en-AU"/>
              </w:rPr>
            </w:pPr>
            <w:r w:rsidRPr="00AA2483">
              <w:rPr>
                <w:szCs w:val="17"/>
                <w:lang w:eastAsia="en-AU"/>
              </w:rPr>
              <w:t>216</w:t>
            </w:r>
          </w:p>
        </w:tc>
        <w:tc>
          <w:tcPr>
            <w:tcW w:w="1701" w:type="dxa"/>
            <w:noWrap/>
            <w:hideMark/>
          </w:tcPr>
          <w:p w14:paraId="3DE922F3"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17CD5E45" w14:textId="77777777" w:rsidTr="003061C9">
        <w:tc>
          <w:tcPr>
            <w:tcW w:w="3118" w:type="dxa"/>
            <w:noWrap/>
            <w:hideMark/>
          </w:tcPr>
          <w:p w14:paraId="62A8086A" w14:textId="77777777" w:rsidR="00AA2483" w:rsidRPr="00AA2483" w:rsidRDefault="00AA2483" w:rsidP="00AA2483">
            <w:pPr>
              <w:spacing w:before="20" w:after="20"/>
              <w:rPr>
                <w:szCs w:val="17"/>
                <w:lang w:eastAsia="en-AU"/>
              </w:rPr>
            </w:pPr>
            <w:r w:rsidRPr="00AA2483">
              <w:rPr>
                <w:szCs w:val="17"/>
              </w:rPr>
              <w:t>HOLLAMBY, Karen</w:t>
            </w:r>
          </w:p>
        </w:tc>
        <w:tc>
          <w:tcPr>
            <w:tcW w:w="1843" w:type="dxa"/>
            <w:noWrap/>
            <w:hideMark/>
          </w:tcPr>
          <w:p w14:paraId="6357C384" w14:textId="77777777" w:rsidR="00AA2483" w:rsidRPr="00AA2483" w:rsidRDefault="00AA2483" w:rsidP="00AA2483">
            <w:pPr>
              <w:spacing w:before="20" w:after="20"/>
              <w:ind w:right="602"/>
              <w:jc w:val="right"/>
              <w:rPr>
                <w:szCs w:val="17"/>
                <w:lang w:eastAsia="en-AU"/>
              </w:rPr>
            </w:pPr>
            <w:r w:rsidRPr="00AA2483">
              <w:rPr>
                <w:szCs w:val="17"/>
                <w:lang w:eastAsia="en-AU"/>
              </w:rPr>
              <w:t>130</w:t>
            </w:r>
          </w:p>
        </w:tc>
        <w:tc>
          <w:tcPr>
            <w:tcW w:w="1701" w:type="dxa"/>
            <w:noWrap/>
            <w:hideMark/>
          </w:tcPr>
          <w:p w14:paraId="38F48634"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64DFA530" w14:textId="77777777" w:rsidTr="003061C9">
        <w:tc>
          <w:tcPr>
            <w:tcW w:w="3118" w:type="dxa"/>
            <w:noWrap/>
            <w:hideMark/>
          </w:tcPr>
          <w:p w14:paraId="3CA64DB1" w14:textId="77777777" w:rsidR="00AA2483" w:rsidRPr="00AA2483" w:rsidRDefault="00AA2483" w:rsidP="00AA2483">
            <w:pPr>
              <w:spacing w:before="20" w:after="20"/>
              <w:rPr>
                <w:szCs w:val="17"/>
                <w:lang w:eastAsia="en-AU"/>
              </w:rPr>
            </w:pPr>
            <w:r w:rsidRPr="00AA2483">
              <w:rPr>
                <w:szCs w:val="17"/>
              </w:rPr>
              <w:t>RITCHIE, Jack</w:t>
            </w:r>
          </w:p>
        </w:tc>
        <w:tc>
          <w:tcPr>
            <w:tcW w:w="1843" w:type="dxa"/>
            <w:noWrap/>
            <w:hideMark/>
          </w:tcPr>
          <w:p w14:paraId="52FF43DC" w14:textId="77777777" w:rsidR="00AA2483" w:rsidRPr="00AA2483" w:rsidRDefault="00AA2483" w:rsidP="00AA2483">
            <w:pPr>
              <w:spacing w:before="20" w:after="20"/>
              <w:ind w:right="602"/>
              <w:jc w:val="right"/>
              <w:rPr>
                <w:szCs w:val="17"/>
                <w:lang w:eastAsia="en-AU"/>
              </w:rPr>
            </w:pPr>
            <w:r w:rsidRPr="00AA2483">
              <w:rPr>
                <w:szCs w:val="17"/>
                <w:lang w:eastAsia="en-AU"/>
              </w:rPr>
              <w:t>395</w:t>
            </w:r>
          </w:p>
        </w:tc>
        <w:tc>
          <w:tcPr>
            <w:tcW w:w="1701" w:type="dxa"/>
            <w:noWrap/>
            <w:hideMark/>
          </w:tcPr>
          <w:p w14:paraId="25DB307B"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33E1B0C4" w14:textId="77777777" w:rsidTr="003061C9">
        <w:tc>
          <w:tcPr>
            <w:tcW w:w="3118" w:type="dxa"/>
            <w:noWrap/>
            <w:hideMark/>
          </w:tcPr>
          <w:p w14:paraId="72D11FB7" w14:textId="77777777" w:rsidR="00AA2483" w:rsidRPr="00AA2483" w:rsidRDefault="00AA2483" w:rsidP="00AA2483">
            <w:pPr>
              <w:spacing w:before="20" w:after="20"/>
              <w:rPr>
                <w:szCs w:val="17"/>
                <w:lang w:eastAsia="en-AU"/>
              </w:rPr>
            </w:pPr>
            <w:r w:rsidRPr="00AA2483">
              <w:rPr>
                <w:szCs w:val="17"/>
              </w:rPr>
              <w:t>COWLEY, Dylan</w:t>
            </w:r>
          </w:p>
        </w:tc>
        <w:tc>
          <w:tcPr>
            <w:tcW w:w="1843" w:type="dxa"/>
            <w:noWrap/>
            <w:hideMark/>
          </w:tcPr>
          <w:p w14:paraId="5BBAA44B" w14:textId="77777777" w:rsidR="00AA2483" w:rsidRPr="00AA2483" w:rsidRDefault="00AA2483" w:rsidP="00AA2483">
            <w:pPr>
              <w:spacing w:before="20" w:after="20"/>
              <w:ind w:right="602"/>
              <w:jc w:val="right"/>
              <w:rPr>
                <w:szCs w:val="17"/>
                <w:lang w:eastAsia="en-AU"/>
              </w:rPr>
            </w:pPr>
            <w:r w:rsidRPr="00AA2483">
              <w:rPr>
                <w:szCs w:val="17"/>
                <w:lang w:eastAsia="en-AU"/>
              </w:rPr>
              <w:t>345</w:t>
            </w:r>
          </w:p>
        </w:tc>
        <w:tc>
          <w:tcPr>
            <w:tcW w:w="1701" w:type="dxa"/>
            <w:noWrap/>
            <w:hideMark/>
          </w:tcPr>
          <w:p w14:paraId="223DB1FB"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3DCB8BC4" w14:textId="77777777" w:rsidTr="003061C9">
        <w:tc>
          <w:tcPr>
            <w:tcW w:w="3118" w:type="dxa"/>
            <w:noWrap/>
            <w:hideMark/>
          </w:tcPr>
          <w:p w14:paraId="74472D16" w14:textId="77777777" w:rsidR="00AA2483" w:rsidRPr="00AA2483" w:rsidRDefault="00AA2483" w:rsidP="00AA2483">
            <w:pPr>
              <w:spacing w:before="20" w:after="20"/>
              <w:rPr>
                <w:szCs w:val="17"/>
                <w:lang w:eastAsia="en-AU"/>
              </w:rPr>
            </w:pPr>
            <w:r w:rsidRPr="00AA2483">
              <w:rPr>
                <w:szCs w:val="17"/>
              </w:rPr>
              <w:t>POYNTER, Lillian K</w:t>
            </w:r>
          </w:p>
        </w:tc>
        <w:tc>
          <w:tcPr>
            <w:tcW w:w="1843" w:type="dxa"/>
            <w:noWrap/>
            <w:hideMark/>
          </w:tcPr>
          <w:p w14:paraId="699995AF" w14:textId="77777777" w:rsidR="00AA2483" w:rsidRPr="00AA2483" w:rsidRDefault="00AA2483" w:rsidP="00AA2483">
            <w:pPr>
              <w:spacing w:before="20" w:after="20"/>
              <w:ind w:right="602"/>
              <w:jc w:val="right"/>
              <w:rPr>
                <w:szCs w:val="17"/>
                <w:lang w:eastAsia="en-AU"/>
              </w:rPr>
            </w:pPr>
            <w:r w:rsidRPr="00AA2483">
              <w:rPr>
                <w:szCs w:val="17"/>
                <w:lang w:eastAsia="en-AU"/>
              </w:rPr>
              <w:t>219</w:t>
            </w:r>
          </w:p>
        </w:tc>
        <w:tc>
          <w:tcPr>
            <w:tcW w:w="1701" w:type="dxa"/>
            <w:noWrap/>
            <w:hideMark/>
          </w:tcPr>
          <w:p w14:paraId="44103B9B"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773F6A27" w14:textId="77777777" w:rsidTr="003061C9">
        <w:tc>
          <w:tcPr>
            <w:tcW w:w="3118" w:type="dxa"/>
            <w:noWrap/>
            <w:hideMark/>
          </w:tcPr>
          <w:p w14:paraId="44BDAB9B" w14:textId="77777777" w:rsidR="00AA2483" w:rsidRPr="00AA2483" w:rsidRDefault="00AA2483" w:rsidP="00AA2483">
            <w:pPr>
              <w:spacing w:before="20" w:after="40"/>
              <w:rPr>
                <w:szCs w:val="17"/>
                <w:lang w:eastAsia="en-AU"/>
              </w:rPr>
            </w:pPr>
            <w:r w:rsidRPr="00AA2483">
              <w:rPr>
                <w:szCs w:val="17"/>
              </w:rPr>
              <w:t>BROUGHAM, Benjamin</w:t>
            </w:r>
          </w:p>
        </w:tc>
        <w:tc>
          <w:tcPr>
            <w:tcW w:w="1843" w:type="dxa"/>
            <w:noWrap/>
            <w:hideMark/>
          </w:tcPr>
          <w:p w14:paraId="3B6D2523" w14:textId="77777777" w:rsidR="00AA2483" w:rsidRPr="00AA2483" w:rsidRDefault="00AA2483" w:rsidP="00AA2483">
            <w:pPr>
              <w:spacing w:before="20" w:after="20"/>
              <w:ind w:right="602"/>
              <w:jc w:val="right"/>
              <w:rPr>
                <w:szCs w:val="17"/>
                <w:lang w:eastAsia="en-AU"/>
              </w:rPr>
            </w:pPr>
            <w:r w:rsidRPr="00AA2483">
              <w:rPr>
                <w:szCs w:val="17"/>
                <w:lang w:eastAsia="en-AU"/>
              </w:rPr>
              <w:t>74</w:t>
            </w:r>
          </w:p>
        </w:tc>
        <w:tc>
          <w:tcPr>
            <w:tcW w:w="1701" w:type="dxa"/>
            <w:noWrap/>
            <w:hideMark/>
          </w:tcPr>
          <w:p w14:paraId="653682A9" w14:textId="77777777" w:rsidR="00AA2483" w:rsidRPr="00AA2483" w:rsidRDefault="00AA2483" w:rsidP="00AA2483">
            <w:pPr>
              <w:spacing w:before="20" w:after="20"/>
              <w:jc w:val="center"/>
              <w:rPr>
                <w:szCs w:val="17"/>
                <w:lang w:eastAsia="en-AU"/>
              </w:rPr>
            </w:pPr>
          </w:p>
        </w:tc>
      </w:tr>
    </w:tbl>
    <w:p w14:paraId="56D8556D" w14:textId="77777777" w:rsidR="00AA2483" w:rsidRPr="00AA2483" w:rsidRDefault="00AA2483" w:rsidP="00AA2483">
      <w:pPr>
        <w:spacing w:before="120" w:after="120"/>
        <w:jc w:val="center"/>
        <w:rPr>
          <w:b/>
          <w:bCs/>
          <w:szCs w:val="17"/>
        </w:rPr>
      </w:pPr>
      <w:r w:rsidRPr="00AA2483">
        <w:rPr>
          <w:b/>
          <w:bCs/>
          <w:szCs w:val="17"/>
        </w:rPr>
        <w:t>Port Pirie Regional Council</w:t>
      </w:r>
    </w:p>
    <w:p w14:paraId="445208CB" w14:textId="77777777" w:rsidR="00AA2483" w:rsidRPr="00AA2483" w:rsidRDefault="00AA2483" w:rsidP="00AA2483">
      <w:pPr>
        <w:spacing w:before="80"/>
        <w:rPr>
          <w:b/>
          <w:bCs/>
          <w:szCs w:val="17"/>
          <w:lang w:val="en-US"/>
        </w:rPr>
      </w:pPr>
      <w:r w:rsidRPr="00AA2483">
        <w:rPr>
          <w:b/>
          <w:bCs/>
          <w:szCs w:val="17"/>
          <w:lang w:val="en-US"/>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0DDAFA8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A28378E"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3E7F3F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487191B" w14:textId="77777777" w:rsidR="00AA2483" w:rsidRPr="00AA2483" w:rsidRDefault="00AA2483" w:rsidP="00AA2483">
            <w:pPr>
              <w:spacing w:before="40" w:after="40"/>
              <w:jc w:val="center"/>
              <w:rPr>
                <w:szCs w:val="17"/>
                <w:lang w:eastAsia="en-AU"/>
              </w:rPr>
            </w:pPr>
            <w:r w:rsidRPr="00AA2483">
              <w:rPr>
                <w:szCs w:val="17"/>
                <w:lang w:eastAsia="en-AU"/>
              </w:rPr>
              <w:t xml:space="preserve">Elected </w:t>
            </w:r>
          </w:p>
        </w:tc>
      </w:tr>
      <w:tr w:rsidR="00AA2483" w:rsidRPr="00AA2483" w14:paraId="35720B7C" w14:textId="77777777" w:rsidTr="003061C9">
        <w:tc>
          <w:tcPr>
            <w:tcW w:w="3118" w:type="dxa"/>
            <w:noWrap/>
            <w:hideMark/>
          </w:tcPr>
          <w:p w14:paraId="24C8C43D" w14:textId="77777777" w:rsidR="00AA2483" w:rsidRPr="00AA2483" w:rsidRDefault="00AA2483" w:rsidP="00AA2483">
            <w:pPr>
              <w:spacing w:before="40" w:after="40"/>
              <w:rPr>
                <w:szCs w:val="17"/>
                <w:lang w:eastAsia="en-AU"/>
              </w:rPr>
            </w:pPr>
            <w:r w:rsidRPr="00AA2483">
              <w:rPr>
                <w:szCs w:val="17"/>
                <w:lang w:eastAsia="en-AU"/>
              </w:rPr>
              <w:t>STEPHENS, Leon William</w:t>
            </w:r>
          </w:p>
        </w:tc>
        <w:tc>
          <w:tcPr>
            <w:tcW w:w="1843" w:type="dxa"/>
            <w:noWrap/>
            <w:hideMark/>
          </w:tcPr>
          <w:p w14:paraId="451D136E" w14:textId="77777777" w:rsidR="00AA2483" w:rsidRPr="00AA2483" w:rsidRDefault="00AA2483" w:rsidP="00AA2483">
            <w:pPr>
              <w:spacing w:before="40" w:after="20"/>
              <w:jc w:val="center"/>
              <w:rPr>
                <w:szCs w:val="17"/>
                <w:lang w:eastAsia="en-AU"/>
              </w:rPr>
            </w:pPr>
            <w:r w:rsidRPr="00AA2483">
              <w:rPr>
                <w:szCs w:val="17"/>
                <w:lang w:eastAsia="en-AU"/>
              </w:rPr>
              <w:t>n/a</w:t>
            </w:r>
          </w:p>
        </w:tc>
        <w:tc>
          <w:tcPr>
            <w:tcW w:w="1701" w:type="dxa"/>
            <w:noWrap/>
            <w:hideMark/>
          </w:tcPr>
          <w:p w14:paraId="077F3071" w14:textId="77777777" w:rsidR="00AA2483" w:rsidRPr="00AA2483" w:rsidRDefault="00AA2483" w:rsidP="00AA2483">
            <w:pPr>
              <w:spacing w:before="40" w:after="20"/>
              <w:jc w:val="center"/>
              <w:rPr>
                <w:szCs w:val="17"/>
                <w:lang w:eastAsia="en-AU"/>
              </w:rPr>
            </w:pPr>
            <w:r w:rsidRPr="00AA2483">
              <w:rPr>
                <w:szCs w:val="17"/>
                <w:lang w:eastAsia="en-AU"/>
              </w:rPr>
              <w:t>Elected Unopposed</w:t>
            </w:r>
          </w:p>
        </w:tc>
      </w:tr>
    </w:tbl>
    <w:p w14:paraId="732F62DE"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p w14:paraId="7BF0E225" w14:textId="77777777" w:rsidR="00AA2483" w:rsidRPr="00AA2483" w:rsidRDefault="00AA2483" w:rsidP="00AA2483">
      <w:pPr>
        <w:spacing w:after="0"/>
        <w:rPr>
          <w:szCs w:val="17"/>
        </w:rPr>
      </w:pPr>
      <w:r w:rsidRPr="00AA2483">
        <w:rPr>
          <w:szCs w:val="17"/>
        </w:rPr>
        <w:t>Formal Ballot Papers: 4,986</w:t>
      </w:r>
    </w:p>
    <w:p w14:paraId="63209D40" w14:textId="77777777" w:rsidR="00AA2483" w:rsidRPr="00AA2483" w:rsidRDefault="00AA2483" w:rsidP="00AA2483">
      <w:pPr>
        <w:spacing w:after="0"/>
        <w:rPr>
          <w:szCs w:val="17"/>
        </w:rPr>
      </w:pPr>
      <w:r w:rsidRPr="00AA2483">
        <w:rPr>
          <w:szCs w:val="17"/>
        </w:rPr>
        <w:t>Informal Ballot Papers: 220</w:t>
      </w:r>
    </w:p>
    <w:p w14:paraId="753D8B2B" w14:textId="77777777" w:rsidR="00AA2483" w:rsidRPr="00AA2483" w:rsidRDefault="00AA2483" w:rsidP="00AA2483">
      <w:pPr>
        <w:rPr>
          <w:szCs w:val="17"/>
        </w:rPr>
      </w:pPr>
      <w:r w:rsidRPr="00AA2483">
        <w:rPr>
          <w:szCs w:val="17"/>
        </w:rPr>
        <w:t>Quota: 499</w:t>
      </w:r>
    </w:p>
    <w:tbl>
      <w:tblPr>
        <w:tblStyle w:val="Gazettetable"/>
        <w:tblW w:w="6662" w:type="dxa"/>
        <w:tblLook w:val="04A0" w:firstRow="1" w:lastRow="0" w:firstColumn="1" w:lastColumn="0" w:noHBand="0" w:noVBand="1"/>
      </w:tblPr>
      <w:tblGrid>
        <w:gridCol w:w="3118"/>
        <w:gridCol w:w="1843"/>
        <w:gridCol w:w="1701"/>
      </w:tblGrid>
      <w:tr w:rsidR="00AA2483" w:rsidRPr="00AA2483" w14:paraId="4DD0E06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510F88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71BB328"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CB4C40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C9D1F40" w14:textId="77777777" w:rsidTr="003061C9">
        <w:tc>
          <w:tcPr>
            <w:tcW w:w="3118" w:type="dxa"/>
            <w:noWrap/>
            <w:hideMark/>
          </w:tcPr>
          <w:p w14:paraId="613D175F" w14:textId="77777777" w:rsidR="00AA2483" w:rsidRPr="00AA2483" w:rsidRDefault="00AA2483" w:rsidP="00AA2483">
            <w:pPr>
              <w:spacing w:before="20" w:after="20"/>
              <w:rPr>
                <w:szCs w:val="17"/>
                <w:lang w:eastAsia="en-AU"/>
              </w:rPr>
            </w:pPr>
            <w:r w:rsidRPr="00AA2483">
              <w:rPr>
                <w:szCs w:val="17"/>
              </w:rPr>
              <w:t>PETERS, Leeanne</w:t>
            </w:r>
          </w:p>
        </w:tc>
        <w:tc>
          <w:tcPr>
            <w:tcW w:w="1843" w:type="dxa"/>
            <w:noWrap/>
            <w:hideMark/>
          </w:tcPr>
          <w:p w14:paraId="7FB67671" w14:textId="77777777" w:rsidR="00AA2483" w:rsidRPr="00AA2483" w:rsidRDefault="00AA2483" w:rsidP="00AA2483">
            <w:pPr>
              <w:spacing w:before="20" w:after="20"/>
              <w:ind w:right="602"/>
              <w:jc w:val="right"/>
              <w:rPr>
                <w:szCs w:val="17"/>
                <w:lang w:eastAsia="en-AU"/>
              </w:rPr>
            </w:pPr>
            <w:r w:rsidRPr="00AA2483">
              <w:rPr>
                <w:szCs w:val="17"/>
                <w:lang w:eastAsia="en-AU"/>
              </w:rPr>
              <w:t>596</w:t>
            </w:r>
          </w:p>
        </w:tc>
        <w:tc>
          <w:tcPr>
            <w:tcW w:w="1701" w:type="dxa"/>
            <w:noWrap/>
            <w:hideMark/>
          </w:tcPr>
          <w:p w14:paraId="15EAD29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7D0C70F" w14:textId="77777777" w:rsidTr="003061C9">
        <w:tc>
          <w:tcPr>
            <w:tcW w:w="3118" w:type="dxa"/>
            <w:noWrap/>
            <w:hideMark/>
          </w:tcPr>
          <w:p w14:paraId="62C4CFE3" w14:textId="77777777" w:rsidR="00AA2483" w:rsidRPr="00AA2483" w:rsidRDefault="00AA2483" w:rsidP="00AA2483">
            <w:pPr>
              <w:spacing w:before="20" w:after="20"/>
              <w:rPr>
                <w:szCs w:val="17"/>
                <w:lang w:eastAsia="en-AU"/>
              </w:rPr>
            </w:pPr>
            <w:r w:rsidRPr="00AA2483">
              <w:rPr>
                <w:szCs w:val="17"/>
              </w:rPr>
              <w:t>HOPGOOD, Mick</w:t>
            </w:r>
          </w:p>
        </w:tc>
        <w:tc>
          <w:tcPr>
            <w:tcW w:w="1843" w:type="dxa"/>
            <w:noWrap/>
            <w:hideMark/>
          </w:tcPr>
          <w:p w14:paraId="33681833" w14:textId="77777777" w:rsidR="00AA2483" w:rsidRPr="00AA2483" w:rsidRDefault="00AA2483" w:rsidP="00AA2483">
            <w:pPr>
              <w:spacing w:before="20" w:after="20"/>
              <w:ind w:right="602"/>
              <w:jc w:val="right"/>
              <w:rPr>
                <w:szCs w:val="17"/>
                <w:lang w:eastAsia="en-AU"/>
              </w:rPr>
            </w:pPr>
            <w:r w:rsidRPr="00AA2483">
              <w:rPr>
                <w:szCs w:val="17"/>
                <w:lang w:eastAsia="en-AU"/>
              </w:rPr>
              <w:t>404</w:t>
            </w:r>
          </w:p>
        </w:tc>
        <w:tc>
          <w:tcPr>
            <w:tcW w:w="1701" w:type="dxa"/>
            <w:noWrap/>
            <w:hideMark/>
          </w:tcPr>
          <w:p w14:paraId="3B75231C"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2007273A" w14:textId="77777777" w:rsidTr="003061C9">
        <w:tc>
          <w:tcPr>
            <w:tcW w:w="3118" w:type="dxa"/>
            <w:noWrap/>
            <w:hideMark/>
          </w:tcPr>
          <w:p w14:paraId="3F7154C7" w14:textId="77777777" w:rsidR="00AA2483" w:rsidRPr="00AA2483" w:rsidRDefault="00AA2483" w:rsidP="00AA2483">
            <w:pPr>
              <w:spacing w:before="20" w:after="20"/>
              <w:rPr>
                <w:szCs w:val="17"/>
                <w:lang w:eastAsia="en-AU"/>
              </w:rPr>
            </w:pPr>
            <w:r w:rsidRPr="00AA2483">
              <w:rPr>
                <w:szCs w:val="17"/>
              </w:rPr>
              <w:t>ZUBRINICH, Alan</w:t>
            </w:r>
          </w:p>
        </w:tc>
        <w:tc>
          <w:tcPr>
            <w:tcW w:w="1843" w:type="dxa"/>
            <w:noWrap/>
            <w:hideMark/>
          </w:tcPr>
          <w:p w14:paraId="79CE3752" w14:textId="77777777" w:rsidR="00AA2483" w:rsidRPr="00AA2483" w:rsidRDefault="00AA2483" w:rsidP="00AA2483">
            <w:pPr>
              <w:spacing w:before="20" w:after="20"/>
              <w:ind w:right="602"/>
              <w:jc w:val="right"/>
              <w:rPr>
                <w:szCs w:val="17"/>
                <w:lang w:eastAsia="en-AU"/>
              </w:rPr>
            </w:pPr>
            <w:r w:rsidRPr="00AA2483">
              <w:rPr>
                <w:szCs w:val="17"/>
                <w:lang w:eastAsia="en-AU"/>
              </w:rPr>
              <w:t>1,444</w:t>
            </w:r>
          </w:p>
        </w:tc>
        <w:tc>
          <w:tcPr>
            <w:tcW w:w="1701" w:type="dxa"/>
            <w:noWrap/>
            <w:hideMark/>
          </w:tcPr>
          <w:p w14:paraId="772D4D9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A116955" w14:textId="77777777" w:rsidTr="003061C9">
        <w:tc>
          <w:tcPr>
            <w:tcW w:w="3118" w:type="dxa"/>
            <w:noWrap/>
            <w:hideMark/>
          </w:tcPr>
          <w:p w14:paraId="4D788F8C" w14:textId="77777777" w:rsidR="00AA2483" w:rsidRPr="00AA2483" w:rsidRDefault="00AA2483" w:rsidP="00AA2483">
            <w:pPr>
              <w:spacing w:before="20" w:after="20"/>
              <w:rPr>
                <w:szCs w:val="17"/>
                <w:lang w:eastAsia="en-AU"/>
              </w:rPr>
            </w:pPr>
            <w:r w:rsidRPr="00AA2483">
              <w:rPr>
                <w:szCs w:val="17"/>
              </w:rPr>
              <w:t>PETAGNA, Grant</w:t>
            </w:r>
          </w:p>
        </w:tc>
        <w:tc>
          <w:tcPr>
            <w:tcW w:w="1843" w:type="dxa"/>
            <w:noWrap/>
            <w:hideMark/>
          </w:tcPr>
          <w:p w14:paraId="2527BF88" w14:textId="77777777" w:rsidR="00AA2483" w:rsidRPr="00AA2483" w:rsidRDefault="00AA2483" w:rsidP="00AA2483">
            <w:pPr>
              <w:spacing w:before="20" w:after="20"/>
              <w:ind w:right="602"/>
              <w:jc w:val="right"/>
              <w:rPr>
                <w:szCs w:val="17"/>
                <w:lang w:eastAsia="en-AU"/>
              </w:rPr>
            </w:pPr>
            <w:r w:rsidRPr="00AA2483">
              <w:rPr>
                <w:szCs w:val="17"/>
                <w:lang w:eastAsia="en-AU"/>
              </w:rPr>
              <w:t>271</w:t>
            </w:r>
          </w:p>
        </w:tc>
        <w:tc>
          <w:tcPr>
            <w:tcW w:w="1701" w:type="dxa"/>
            <w:noWrap/>
            <w:hideMark/>
          </w:tcPr>
          <w:p w14:paraId="00EB9DCD"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0335712A" w14:textId="77777777" w:rsidTr="003061C9">
        <w:tc>
          <w:tcPr>
            <w:tcW w:w="3118" w:type="dxa"/>
            <w:noWrap/>
            <w:hideMark/>
          </w:tcPr>
          <w:p w14:paraId="3902D3FF" w14:textId="77777777" w:rsidR="00AA2483" w:rsidRPr="00AA2483" w:rsidRDefault="00AA2483" w:rsidP="00AA2483">
            <w:pPr>
              <w:spacing w:before="20" w:after="20"/>
              <w:rPr>
                <w:szCs w:val="17"/>
                <w:lang w:eastAsia="en-AU"/>
              </w:rPr>
            </w:pPr>
            <w:r w:rsidRPr="00AA2483">
              <w:rPr>
                <w:szCs w:val="17"/>
              </w:rPr>
              <w:t>JACKSON, Kendall Jayne</w:t>
            </w:r>
          </w:p>
        </w:tc>
        <w:tc>
          <w:tcPr>
            <w:tcW w:w="1843" w:type="dxa"/>
            <w:noWrap/>
            <w:hideMark/>
          </w:tcPr>
          <w:p w14:paraId="3C8BB514" w14:textId="77777777" w:rsidR="00AA2483" w:rsidRPr="00AA2483" w:rsidRDefault="00AA2483" w:rsidP="00AA2483">
            <w:pPr>
              <w:spacing w:before="20" w:after="20"/>
              <w:ind w:right="602"/>
              <w:jc w:val="right"/>
              <w:rPr>
                <w:szCs w:val="17"/>
                <w:lang w:eastAsia="en-AU"/>
              </w:rPr>
            </w:pPr>
            <w:r w:rsidRPr="00AA2483">
              <w:rPr>
                <w:szCs w:val="17"/>
                <w:lang w:eastAsia="en-AU"/>
              </w:rPr>
              <w:t>319</w:t>
            </w:r>
          </w:p>
        </w:tc>
        <w:tc>
          <w:tcPr>
            <w:tcW w:w="1701" w:type="dxa"/>
            <w:noWrap/>
            <w:hideMark/>
          </w:tcPr>
          <w:p w14:paraId="56AE9921"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45C78684" w14:textId="77777777" w:rsidTr="003061C9">
        <w:tc>
          <w:tcPr>
            <w:tcW w:w="3118" w:type="dxa"/>
            <w:noWrap/>
            <w:hideMark/>
          </w:tcPr>
          <w:p w14:paraId="34431A7F" w14:textId="77777777" w:rsidR="00AA2483" w:rsidRPr="00AA2483" w:rsidRDefault="00AA2483" w:rsidP="00AA2483">
            <w:pPr>
              <w:spacing w:before="20" w:after="20"/>
              <w:rPr>
                <w:szCs w:val="17"/>
                <w:lang w:eastAsia="en-AU"/>
              </w:rPr>
            </w:pPr>
            <w:r w:rsidRPr="00AA2483">
              <w:rPr>
                <w:szCs w:val="17"/>
              </w:rPr>
              <w:t>TURTON, Brandon</w:t>
            </w:r>
          </w:p>
        </w:tc>
        <w:tc>
          <w:tcPr>
            <w:tcW w:w="1843" w:type="dxa"/>
            <w:noWrap/>
            <w:hideMark/>
          </w:tcPr>
          <w:p w14:paraId="0D5C437F" w14:textId="77777777" w:rsidR="00AA2483" w:rsidRPr="00AA2483" w:rsidRDefault="00AA2483" w:rsidP="00AA2483">
            <w:pPr>
              <w:spacing w:before="20" w:after="20"/>
              <w:ind w:right="602"/>
              <w:jc w:val="right"/>
              <w:rPr>
                <w:szCs w:val="17"/>
                <w:lang w:eastAsia="en-AU"/>
              </w:rPr>
            </w:pPr>
            <w:r w:rsidRPr="00AA2483">
              <w:rPr>
                <w:szCs w:val="17"/>
                <w:lang w:eastAsia="en-AU"/>
              </w:rPr>
              <w:t>69</w:t>
            </w:r>
          </w:p>
        </w:tc>
        <w:tc>
          <w:tcPr>
            <w:tcW w:w="1701" w:type="dxa"/>
            <w:noWrap/>
            <w:hideMark/>
          </w:tcPr>
          <w:p w14:paraId="279622F3" w14:textId="77777777" w:rsidR="00AA2483" w:rsidRPr="00AA2483" w:rsidRDefault="00AA2483" w:rsidP="00AA2483">
            <w:pPr>
              <w:spacing w:before="20" w:after="20"/>
              <w:jc w:val="center"/>
              <w:rPr>
                <w:szCs w:val="17"/>
                <w:lang w:eastAsia="en-AU"/>
              </w:rPr>
            </w:pPr>
          </w:p>
        </w:tc>
      </w:tr>
      <w:tr w:rsidR="00AA2483" w:rsidRPr="00AA2483" w14:paraId="63C175F4" w14:textId="77777777" w:rsidTr="003061C9">
        <w:tc>
          <w:tcPr>
            <w:tcW w:w="3118" w:type="dxa"/>
            <w:noWrap/>
            <w:hideMark/>
          </w:tcPr>
          <w:p w14:paraId="12803F50" w14:textId="77777777" w:rsidR="00AA2483" w:rsidRPr="00AA2483" w:rsidRDefault="00AA2483" w:rsidP="00AA2483">
            <w:pPr>
              <w:spacing w:before="20" w:after="20"/>
              <w:rPr>
                <w:szCs w:val="17"/>
                <w:lang w:eastAsia="en-AU"/>
              </w:rPr>
            </w:pPr>
            <w:r w:rsidRPr="00AA2483">
              <w:rPr>
                <w:szCs w:val="17"/>
              </w:rPr>
              <w:t>KEAIN, Jack</w:t>
            </w:r>
          </w:p>
        </w:tc>
        <w:tc>
          <w:tcPr>
            <w:tcW w:w="1843" w:type="dxa"/>
            <w:noWrap/>
            <w:hideMark/>
          </w:tcPr>
          <w:p w14:paraId="5D098CDE" w14:textId="77777777" w:rsidR="00AA2483" w:rsidRPr="00AA2483" w:rsidRDefault="00AA2483" w:rsidP="00AA2483">
            <w:pPr>
              <w:spacing w:before="20" w:after="20"/>
              <w:ind w:right="602"/>
              <w:jc w:val="right"/>
              <w:rPr>
                <w:szCs w:val="17"/>
                <w:lang w:eastAsia="en-AU"/>
              </w:rPr>
            </w:pPr>
            <w:r w:rsidRPr="00AA2483">
              <w:rPr>
                <w:szCs w:val="17"/>
                <w:lang w:eastAsia="en-AU"/>
              </w:rPr>
              <w:t>498</w:t>
            </w:r>
          </w:p>
        </w:tc>
        <w:tc>
          <w:tcPr>
            <w:tcW w:w="1701" w:type="dxa"/>
            <w:noWrap/>
            <w:hideMark/>
          </w:tcPr>
          <w:p w14:paraId="526E1250"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5E1DC2F9" w14:textId="77777777" w:rsidTr="003061C9">
        <w:tc>
          <w:tcPr>
            <w:tcW w:w="3118" w:type="dxa"/>
            <w:noWrap/>
            <w:hideMark/>
          </w:tcPr>
          <w:p w14:paraId="0FD70B41" w14:textId="77777777" w:rsidR="00AA2483" w:rsidRPr="00AA2483" w:rsidRDefault="00AA2483" w:rsidP="00AA2483">
            <w:pPr>
              <w:spacing w:before="20" w:after="20"/>
              <w:rPr>
                <w:szCs w:val="17"/>
                <w:lang w:eastAsia="en-AU"/>
              </w:rPr>
            </w:pPr>
            <w:r w:rsidRPr="00AA2483">
              <w:rPr>
                <w:szCs w:val="17"/>
              </w:rPr>
              <w:t>GULIN, Ali</w:t>
            </w:r>
          </w:p>
        </w:tc>
        <w:tc>
          <w:tcPr>
            <w:tcW w:w="1843" w:type="dxa"/>
            <w:noWrap/>
            <w:hideMark/>
          </w:tcPr>
          <w:p w14:paraId="47D76885" w14:textId="77777777" w:rsidR="00AA2483" w:rsidRPr="00AA2483" w:rsidRDefault="00AA2483" w:rsidP="00AA2483">
            <w:pPr>
              <w:spacing w:before="20" w:after="20"/>
              <w:ind w:right="602"/>
              <w:jc w:val="right"/>
              <w:rPr>
                <w:szCs w:val="17"/>
                <w:lang w:eastAsia="en-AU"/>
              </w:rPr>
            </w:pPr>
            <w:r w:rsidRPr="00AA2483">
              <w:rPr>
                <w:szCs w:val="17"/>
                <w:lang w:eastAsia="en-AU"/>
              </w:rPr>
              <w:t>265</w:t>
            </w:r>
          </w:p>
        </w:tc>
        <w:tc>
          <w:tcPr>
            <w:tcW w:w="1701" w:type="dxa"/>
            <w:noWrap/>
            <w:hideMark/>
          </w:tcPr>
          <w:p w14:paraId="2DD1A117"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3BB2DAE4" w14:textId="77777777" w:rsidTr="003061C9">
        <w:tc>
          <w:tcPr>
            <w:tcW w:w="3118" w:type="dxa"/>
            <w:noWrap/>
            <w:hideMark/>
          </w:tcPr>
          <w:p w14:paraId="36CDBF92" w14:textId="77777777" w:rsidR="00AA2483" w:rsidRPr="00AA2483" w:rsidRDefault="00AA2483" w:rsidP="00AA2483">
            <w:pPr>
              <w:spacing w:before="20" w:after="20"/>
              <w:rPr>
                <w:szCs w:val="17"/>
                <w:lang w:eastAsia="en-AU"/>
              </w:rPr>
            </w:pPr>
            <w:r w:rsidRPr="00AA2483">
              <w:rPr>
                <w:szCs w:val="17"/>
              </w:rPr>
              <w:t>MARKS, Claire</w:t>
            </w:r>
          </w:p>
        </w:tc>
        <w:tc>
          <w:tcPr>
            <w:tcW w:w="1843" w:type="dxa"/>
            <w:noWrap/>
            <w:hideMark/>
          </w:tcPr>
          <w:p w14:paraId="0E3B1A36" w14:textId="77777777" w:rsidR="00AA2483" w:rsidRPr="00AA2483" w:rsidRDefault="00AA2483" w:rsidP="00AA2483">
            <w:pPr>
              <w:spacing w:before="20" w:after="20"/>
              <w:ind w:right="602"/>
              <w:jc w:val="right"/>
              <w:rPr>
                <w:szCs w:val="17"/>
                <w:lang w:eastAsia="en-AU"/>
              </w:rPr>
            </w:pPr>
            <w:r w:rsidRPr="00AA2483">
              <w:rPr>
                <w:szCs w:val="17"/>
                <w:lang w:eastAsia="en-AU"/>
              </w:rPr>
              <w:t>67</w:t>
            </w:r>
          </w:p>
        </w:tc>
        <w:tc>
          <w:tcPr>
            <w:tcW w:w="1701" w:type="dxa"/>
            <w:noWrap/>
            <w:hideMark/>
          </w:tcPr>
          <w:p w14:paraId="0C6938C0" w14:textId="77777777" w:rsidR="00AA2483" w:rsidRPr="00AA2483" w:rsidRDefault="00AA2483" w:rsidP="00AA2483">
            <w:pPr>
              <w:spacing w:before="20" w:after="20"/>
              <w:jc w:val="center"/>
              <w:rPr>
                <w:szCs w:val="17"/>
                <w:lang w:eastAsia="en-AU"/>
              </w:rPr>
            </w:pPr>
          </w:p>
        </w:tc>
      </w:tr>
      <w:tr w:rsidR="00AA2483" w:rsidRPr="00AA2483" w14:paraId="5ACBFBA6" w14:textId="77777777" w:rsidTr="003061C9">
        <w:tc>
          <w:tcPr>
            <w:tcW w:w="3118" w:type="dxa"/>
            <w:noWrap/>
            <w:hideMark/>
          </w:tcPr>
          <w:p w14:paraId="57843F0F" w14:textId="77777777" w:rsidR="00AA2483" w:rsidRPr="00AA2483" w:rsidRDefault="00AA2483" w:rsidP="00AA2483">
            <w:pPr>
              <w:spacing w:before="20" w:after="20"/>
              <w:rPr>
                <w:szCs w:val="17"/>
                <w:lang w:eastAsia="en-AU"/>
              </w:rPr>
            </w:pPr>
            <w:r w:rsidRPr="00AA2483">
              <w:rPr>
                <w:szCs w:val="17"/>
              </w:rPr>
              <w:t>GOREY, Carl</w:t>
            </w:r>
          </w:p>
        </w:tc>
        <w:tc>
          <w:tcPr>
            <w:tcW w:w="1843" w:type="dxa"/>
            <w:noWrap/>
            <w:hideMark/>
          </w:tcPr>
          <w:p w14:paraId="07740150" w14:textId="77777777" w:rsidR="00AA2483" w:rsidRPr="00AA2483" w:rsidRDefault="00AA2483" w:rsidP="00AA2483">
            <w:pPr>
              <w:spacing w:before="20" w:after="20"/>
              <w:ind w:right="602"/>
              <w:jc w:val="right"/>
              <w:rPr>
                <w:szCs w:val="17"/>
                <w:lang w:eastAsia="en-AU"/>
              </w:rPr>
            </w:pPr>
            <w:r w:rsidRPr="00AA2483">
              <w:rPr>
                <w:szCs w:val="17"/>
                <w:lang w:eastAsia="en-AU"/>
              </w:rPr>
              <w:t>98</w:t>
            </w:r>
          </w:p>
        </w:tc>
        <w:tc>
          <w:tcPr>
            <w:tcW w:w="1701" w:type="dxa"/>
            <w:noWrap/>
            <w:hideMark/>
          </w:tcPr>
          <w:p w14:paraId="08630BE5" w14:textId="77777777" w:rsidR="00AA2483" w:rsidRPr="00AA2483" w:rsidRDefault="00AA2483" w:rsidP="00AA2483">
            <w:pPr>
              <w:spacing w:before="20" w:after="20"/>
              <w:jc w:val="center"/>
              <w:rPr>
                <w:szCs w:val="17"/>
                <w:lang w:eastAsia="en-AU"/>
              </w:rPr>
            </w:pPr>
          </w:p>
        </w:tc>
      </w:tr>
      <w:tr w:rsidR="00AA2483" w:rsidRPr="00AA2483" w14:paraId="640315D2" w14:textId="77777777" w:rsidTr="003061C9">
        <w:tc>
          <w:tcPr>
            <w:tcW w:w="3118" w:type="dxa"/>
            <w:noWrap/>
            <w:hideMark/>
          </w:tcPr>
          <w:p w14:paraId="5E81F6A1" w14:textId="77777777" w:rsidR="00AA2483" w:rsidRPr="00AA2483" w:rsidRDefault="00AA2483" w:rsidP="00AA2483">
            <w:pPr>
              <w:spacing w:before="20" w:after="20"/>
              <w:rPr>
                <w:szCs w:val="17"/>
                <w:lang w:eastAsia="en-AU"/>
              </w:rPr>
            </w:pPr>
            <w:r w:rsidRPr="00AA2483">
              <w:rPr>
                <w:szCs w:val="17"/>
              </w:rPr>
              <w:t>BRADLEY, Joshua</w:t>
            </w:r>
          </w:p>
        </w:tc>
        <w:tc>
          <w:tcPr>
            <w:tcW w:w="1843" w:type="dxa"/>
            <w:noWrap/>
            <w:hideMark/>
          </w:tcPr>
          <w:p w14:paraId="3ADF6AD6" w14:textId="77777777" w:rsidR="00AA2483" w:rsidRPr="00AA2483" w:rsidRDefault="00AA2483" w:rsidP="00AA2483">
            <w:pPr>
              <w:spacing w:before="20" w:after="20"/>
              <w:ind w:right="602"/>
              <w:jc w:val="right"/>
              <w:rPr>
                <w:szCs w:val="17"/>
                <w:lang w:eastAsia="en-AU"/>
              </w:rPr>
            </w:pPr>
            <w:r w:rsidRPr="00AA2483">
              <w:rPr>
                <w:szCs w:val="17"/>
                <w:lang w:eastAsia="en-AU"/>
              </w:rPr>
              <w:t>254</w:t>
            </w:r>
          </w:p>
        </w:tc>
        <w:tc>
          <w:tcPr>
            <w:tcW w:w="1701" w:type="dxa"/>
            <w:noWrap/>
            <w:hideMark/>
          </w:tcPr>
          <w:p w14:paraId="2812603F" w14:textId="77777777" w:rsidR="00AA2483" w:rsidRPr="00AA2483" w:rsidRDefault="00AA2483" w:rsidP="00AA2483">
            <w:pPr>
              <w:spacing w:before="20" w:after="20"/>
              <w:jc w:val="center"/>
              <w:rPr>
                <w:szCs w:val="17"/>
                <w:lang w:eastAsia="en-AU"/>
              </w:rPr>
            </w:pPr>
          </w:p>
        </w:tc>
      </w:tr>
      <w:tr w:rsidR="00AA2483" w:rsidRPr="00AA2483" w14:paraId="78104E99" w14:textId="77777777" w:rsidTr="003061C9">
        <w:tc>
          <w:tcPr>
            <w:tcW w:w="3118" w:type="dxa"/>
            <w:noWrap/>
            <w:hideMark/>
          </w:tcPr>
          <w:p w14:paraId="6568F752" w14:textId="77777777" w:rsidR="00AA2483" w:rsidRPr="00AA2483" w:rsidRDefault="00AA2483" w:rsidP="00AA2483">
            <w:pPr>
              <w:spacing w:before="20" w:after="20"/>
              <w:rPr>
                <w:szCs w:val="17"/>
                <w:lang w:eastAsia="en-AU"/>
              </w:rPr>
            </w:pPr>
            <w:r w:rsidRPr="00AA2483">
              <w:rPr>
                <w:szCs w:val="17"/>
              </w:rPr>
              <w:t>CONNOR, Joby Todd</w:t>
            </w:r>
          </w:p>
        </w:tc>
        <w:tc>
          <w:tcPr>
            <w:tcW w:w="1843" w:type="dxa"/>
            <w:noWrap/>
            <w:hideMark/>
          </w:tcPr>
          <w:p w14:paraId="06E5036C" w14:textId="77777777" w:rsidR="00AA2483" w:rsidRPr="00AA2483" w:rsidRDefault="00AA2483" w:rsidP="00AA2483">
            <w:pPr>
              <w:spacing w:before="20" w:after="20"/>
              <w:ind w:right="602"/>
              <w:jc w:val="right"/>
              <w:rPr>
                <w:szCs w:val="17"/>
                <w:lang w:eastAsia="en-AU"/>
              </w:rPr>
            </w:pPr>
            <w:r w:rsidRPr="00AA2483">
              <w:rPr>
                <w:szCs w:val="17"/>
                <w:lang w:eastAsia="en-AU"/>
              </w:rPr>
              <w:t>262</w:t>
            </w:r>
          </w:p>
        </w:tc>
        <w:tc>
          <w:tcPr>
            <w:tcW w:w="1701" w:type="dxa"/>
            <w:noWrap/>
            <w:hideMark/>
          </w:tcPr>
          <w:p w14:paraId="1AC0F8AA"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41C78BB3" w14:textId="77777777" w:rsidTr="003061C9">
        <w:tc>
          <w:tcPr>
            <w:tcW w:w="3118" w:type="dxa"/>
            <w:noWrap/>
            <w:hideMark/>
          </w:tcPr>
          <w:p w14:paraId="24A4304E" w14:textId="77777777" w:rsidR="00AA2483" w:rsidRPr="00AA2483" w:rsidRDefault="00AA2483" w:rsidP="00AA2483">
            <w:pPr>
              <w:spacing w:before="20" w:after="20"/>
              <w:rPr>
                <w:szCs w:val="17"/>
                <w:lang w:eastAsia="en-AU"/>
              </w:rPr>
            </w:pPr>
            <w:r w:rsidRPr="00AA2483">
              <w:rPr>
                <w:szCs w:val="17"/>
              </w:rPr>
              <w:t>JOYCE, Jade</w:t>
            </w:r>
          </w:p>
        </w:tc>
        <w:tc>
          <w:tcPr>
            <w:tcW w:w="1843" w:type="dxa"/>
            <w:noWrap/>
            <w:hideMark/>
          </w:tcPr>
          <w:p w14:paraId="49DDE964" w14:textId="77777777" w:rsidR="00AA2483" w:rsidRPr="00AA2483" w:rsidRDefault="00AA2483" w:rsidP="00AA2483">
            <w:pPr>
              <w:spacing w:before="20" w:after="20"/>
              <w:ind w:right="602"/>
              <w:jc w:val="right"/>
              <w:rPr>
                <w:szCs w:val="17"/>
                <w:lang w:eastAsia="en-AU"/>
              </w:rPr>
            </w:pPr>
            <w:r w:rsidRPr="00AA2483">
              <w:rPr>
                <w:szCs w:val="17"/>
                <w:lang w:eastAsia="en-AU"/>
              </w:rPr>
              <w:t>236</w:t>
            </w:r>
          </w:p>
        </w:tc>
        <w:tc>
          <w:tcPr>
            <w:tcW w:w="1701" w:type="dxa"/>
            <w:noWrap/>
            <w:hideMark/>
          </w:tcPr>
          <w:p w14:paraId="614F7EFD"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60FDE40A" w14:textId="77777777" w:rsidTr="003061C9">
        <w:tc>
          <w:tcPr>
            <w:tcW w:w="3118" w:type="dxa"/>
            <w:noWrap/>
            <w:hideMark/>
          </w:tcPr>
          <w:p w14:paraId="1F471910" w14:textId="77777777" w:rsidR="00AA2483" w:rsidRPr="00AA2483" w:rsidRDefault="00AA2483" w:rsidP="00AA2483">
            <w:pPr>
              <w:spacing w:before="20" w:after="40"/>
              <w:rPr>
                <w:szCs w:val="17"/>
                <w:lang w:eastAsia="en-AU"/>
              </w:rPr>
            </w:pPr>
            <w:r w:rsidRPr="00AA2483">
              <w:rPr>
                <w:szCs w:val="17"/>
              </w:rPr>
              <w:t>TREGILGAS, Deb</w:t>
            </w:r>
          </w:p>
        </w:tc>
        <w:tc>
          <w:tcPr>
            <w:tcW w:w="1843" w:type="dxa"/>
            <w:noWrap/>
            <w:hideMark/>
          </w:tcPr>
          <w:p w14:paraId="059935C9" w14:textId="77777777" w:rsidR="00AA2483" w:rsidRPr="00AA2483" w:rsidRDefault="00AA2483" w:rsidP="00AA2483">
            <w:pPr>
              <w:spacing w:before="20" w:after="20"/>
              <w:ind w:right="602"/>
              <w:jc w:val="right"/>
              <w:rPr>
                <w:szCs w:val="17"/>
                <w:lang w:eastAsia="en-AU"/>
              </w:rPr>
            </w:pPr>
            <w:r w:rsidRPr="00AA2483">
              <w:rPr>
                <w:szCs w:val="17"/>
                <w:lang w:eastAsia="en-AU"/>
              </w:rPr>
              <w:t>203</w:t>
            </w:r>
          </w:p>
        </w:tc>
        <w:tc>
          <w:tcPr>
            <w:tcW w:w="1701" w:type="dxa"/>
            <w:noWrap/>
            <w:hideMark/>
          </w:tcPr>
          <w:p w14:paraId="61B1119F" w14:textId="77777777" w:rsidR="00AA2483" w:rsidRPr="00AA2483" w:rsidRDefault="00AA2483" w:rsidP="00AA2483">
            <w:pPr>
              <w:spacing w:before="20" w:after="20"/>
              <w:jc w:val="center"/>
              <w:rPr>
                <w:szCs w:val="17"/>
                <w:lang w:eastAsia="en-AU"/>
              </w:rPr>
            </w:pPr>
          </w:p>
        </w:tc>
      </w:tr>
    </w:tbl>
    <w:p w14:paraId="07224753" w14:textId="77777777" w:rsidR="00AA2483" w:rsidRPr="00AA2483" w:rsidRDefault="00AA2483" w:rsidP="00AA2483">
      <w:pPr>
        <w:spacing w:before="120" w:after="120"/>
        <w:jc w:val="center"/>
        <w:rPr>
          <w:b/>
          <w:bCs/>
          <w:szCs w:val="17"/>
        </w:rPr>
      </w:pPr>
      <w:r w:rsidRPr="00AA2483">
        <w:rPr>
          <w:b/>
          <w:bCs/>
          <w:szCs w:val="17"/>
        </w:rPr>
        <w:t>City of Prospect</w:t>
      </w:r>
    </w:p>
    <w:p w14:paraId="49170003" w14:textId="77777777" w:rsidR="00AA2483" w:rsidRPr="00AA2483" w:rsidRDefault="00AA2483" w:rsidP="00AA2483">
      <w:pPr>
        <w:spacing w:before="80"/>
        <w:rPr>
          <w:b/>
          <w:bCs/>
          <w:szCs w:val="17"/>
          <w:lang w:val="en-US"/>
        </w:rPr>
      </w:pPr>
      <w:r w:rsidRPr="00AA2483">
        <w:rPr>
          <w:b/>
          <w:bCs/>
          <w:szCs w:val="17"/>
          <w:lang w:val="en-US"/>
        </w:rPr>
        <w:t>Mayor, 1 vacancy</w:t>
      </w:r>
    </w:p>
    <w:p w14:paraId="12684A29" w14:textId="77777777" w:rsidR="00AA2483" w:rsidRPr="00AA2483" w:rsidRDefault="00AA2483" w:rsidP="00AA2483">
      <w:pPr>
        <w:spacing w:after="0"/>
        <w:rPr>
          <w:szCs w:val="17"/>
        </w:rPr>
      </w:pPr>
      <w:r w:rsidRPr="00AA2483">
        <w:rPr>
          <w:szCs w:val="17"/>
        </w:rPr>
        <w:t>Formal Ballot Papers: 5,888</w:t>
      </w:r>
    </w:p>
    <w:p w14:paraId="45F1BCEB" w14:textId="77777777" w:rsidR="00AA2483" w:rsidRPr="00AA2483" w:rsidRDefault="00AA2483" w:rsidP="00AA2483">
      <w:pPr>
        <w:spacing w:after="0"/>
        <w:rPr>
          <w:szCs w:val="17"/>
        </w:rPr>
      </w:pPr>
      <w:r w:rsidRPr="00AA2483">
        <w:rPr>
          <w:szCs w:val="17"/>
        </w:rPr>
        <w:t>Informal Ballot Papers: 54</w:t>
      </w:r>
    </w:p>
    <w:p w14:paraId="65E95BC9" w14:textId="77777777" w:rsidR="00AA2483" w:rsidRPr="00AA2483" w:rsidRDefault="00AA2483" w:rsidP="00AA2483">
      <w:pPr>
        <w:rPr>
          <w:szCs w:val="17"/>
        </w:rPr>
      </w:pPr>
      <w:r w:rsidRPr="00AA2483">
        <w:rPr>
          <w:szCs w:val="17"/>
        </w:rPr>
        <w:t>Quota: 2,945</w:t>
      </w:r>
    </w:p>
    <w:tbl>
      <w:tblPr>
        <w:tblStyle w:val="Gazettetable"/>
        <w:tblW w:w="6662" w:type="dxa"/>
        <w:tblLook w:val="04A0" w:firstRow="1" w:lastRow="0" w:firstColumn="1" w:lastColumn="0" w:noHBand="0" w:noVBand="1"/>
      </w:tblPr>
      <w:tblGrid>
        <w:gridCol w:w="3118"/>
        <w:gridCol w:w="1843"/>
        <w:gridCol w:w="1701"/>
      </w:tblGrid>
      <w:tr w:rsidR="00AA2483" w:rsidRPr="00AA2483" w14:paraId="0C2A25C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47314BF"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DEFBE5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16649C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F54E53B" w14:textId="77777777" w:rsidTr="003061C9">
        <w:tc>
          <w:tcPr>
            <w:tcW w:w="3118" w:type="dxa"/>
            <w:noWrap/>
            <w:hideMark/>
          </w:tcPr>
          <w:p w14:paraId="47F7F0C6" w14:textId="77777777" w:rsidR="00AA2483" w:rsidRPr="00AA2483" w:rsidRDefault="00AA2483" w:rsidP="00AA2483">
            <w:pPr>
              <w:spacing w:before="20" w:after="20"/>
              <w:rPr>
                <w:szCs w:val="17"/>
                <w:lang w:eastAsia="en-AU"/>
              </w:rPr>
            </w:pPr>
            <w:r w:rsidRPr="00AA2483">
              <w:rPr>
                <w:szCs w:val="17"/>
              </w:rPr>
              <w:t xml:space="preserve">LEE, Wah </w:t>
            </w:r>
            <w:proofErr w:type="spellStart"/>
            <w:r w:rsidRPr="00AA2483">
              <w:rPr>
                <w:szCs w:val="17"/>
              </w:rPr>
              <w:t>Hin</w:t>
            </w:r>
            <w:proofErr w:type="spellEnd"/>
          </w:p>
        </w:tc>
        <w:tc>
          <w:tcPr>
            <w:tcW w:w="1843" w:type="dxa"/>
            <w:noWrap/>
            <w:hideMark/>
          </w:tcPr>
          <w:p w14:paraId="0DDCBF96" w14:textId="77777777" w:rsidR="00AA2483" w:rsidRPr="00AA2483" w:rsidRDefault="00AA2483" w:rsidP="00AA2483">
            <w:pPr>
              <w:spacing w:before="20" w:after="20"/>
              <w:ind w:right="602"/>
              <w:jc w:val="right"/>
              <w:rPr>
                <w:szCs w:val="17"/>
                <w:lang w:eastAsia="en-AU"/>
              </w:rPr>
            </w:pPr>
            <w:r w:rsidRPr="00AA2483">
              <w:rPr>
                <w:szCs w:val="17"/>
                <w:lang w:eastAsia="en-AU"/>
              </w:rPr>
              <w:t>400</w:t>
            </w:r>
          </w:p>
        </w:tc>
        <w:tc>
          <w:tcPr>
            <w:tcW w:w="1701" w:type="dxa"/>
            <w:noWrap/>
            <w:hideMark/>
          </w:tcPr>
          <w:p w14:paraId="68AEA74B" w14:textId="77777777" w:rsidR="00AA2483" w:rsidRPr="00AA2483" w:rsidRDefault="00AA2483" w:rsidP="00AA2483">
            <w:pPr>
              <w:spacing w:before="20" w:after="20"/>
              <w:jc w:val="center"/>
              <w:rPr>
                <w:szCs w:val="17"/>
                <w:lang w:eastAsia="en-AU"/>
              </w:rPr>
            </w:pPr>
          </w:p>
        </w:tc>
      </w:tr>
      <w:tr w:rsidR="00AA2483" w:rsidRPr="00AA2483" w14:paraId="41082CB8" w14:textId="77777777" w:rsidTr="003061C9">
        <w:tc>
          <w:tcPr>
            <w:tcW w:w="3118" w:type="dxa"/>
            <w:noWrap/>
            <w:hideMark/>
          </w:tcPr>
          <w:p w14:paraId="46EABB03" w14:textId="77777777" w:rsidR="00AA2483" w:rsidRPr="00AA2483" w:rsidRDefault="00AA2483" w:rsidP="00AA2483">
            <w:pPr>
              <w:spacing w:before="20" w:after="20"/>
              <w:rPr>
                <w:szCs w:val="17"/>
                <w:lang w:eastAsia="en-AU"/>
              </w:rPr>
            </w:pPr>
            <w:r w:rsidRPr="00AA2483">
              <w:rPr>
                <w:szCs w:val="17"/>
              </w:rPr>
              <w:t xml:space="preserve">PISHAS, </w:t>
            </w:r>
            <w:proofErr w:type="spellStart"/>
            <w:r w:rsidRPr="00AA2483">
              <w:rPr>
                <w:szCs w:val="17"/>
              </w:rPr>
              <w:t>Emmanouel</w:t>
            </w:r>
            <w:proofErr w:type="spellEnd"/>
          </w:p>
        </w:tc>
        <w:tc>
          <w:tcPr>
            <w:tcW w:w="1843" w:type="dxa"/>
            <w:noWrap/>
            <w:hideMark/>
          </w:tcPr>
          <w:p w14:paraId="36152CDF" w14:textId="77777777" w:rsidR="00AA2483" w:rsidRPr="00AA2483" w:rsidRDefault="00AA2483" w:rsidP="00AA2483">
            <w:pPr>
              <w:spacing w:before="20" w:after="20"/>
              <w:ind w:right="602"/>
              <w:jc w:val="right"/>
              <w:rPr>
                <w:szCs w:val="17"/>
                <w:lang w:eastAsia="en-AU"/>
              </w:rPr>
            </w:pPr>
            <w:r w:rsidRPr="00AA2483">
              <w:rPr>
                <w:szCs w:val="17"/>
                <w:lang w:eastAsia="en-AU"/>
              </w:rPr>
              <w:t>293</w:t>
            </w:r>
          </w:p>
        </w:tc>
        <w:tc>
          <w:tcPr>
            <w:tcW w:w="1701" w:type="dxa"/>
            <w:noWrap/>
            <w:hideMark/>
          </w:tcPr>
          <w:p w14:paraId="65672520" w14:textId="77777777" w:rsidR="00AA2483" w:rsidRPr="00AA2483" w:rsidRDefault="00AA2483" w:rsidP="00AA2483">
            <w:pPr>
              <w:spacing w:before="20" w:after="20"/>
              <w:jc w:val="center"/>
              <w:rPr>
                <w:szCs w:val="17"/>
                <w:lang w:eastAsia="en-AU"/>
              </w:rPr>
            </w:pPr>
          </w:p>
        </w:tc>
      </w:tr>
      <w:tr w:rsidR="00AA2483" w:rsidRPr="00AA2483" w14:paraId="5BF8232F" w14:textId="77777777" w:rsidTr="003061C9">
        <w:tc>
          <w:tcPr>
            <w:tcW w:w="3118" w:type="dxa"/>
            <w:noWrap/>
            <w:hideMark/>
          </w:tcPr>
          <w:p w14:paraId="71A85E7D" w14:textId="77777777" w:rsidR="00AA2483" w:rsidRPr="00AA2483" w:rsidRDefault="00AA2483" w:rsidP="00AA2483">
            <w:pPr>
              <w:spacing w:before="20" w:after="20"/>
              <w:rPr>
                <w:szCs w:val="17"/>
                <w:lang w:eastAsia="en-AU"/>
              </w:rPr>
            </w:pPr>
            <w:r w:rsidRPr="00AA2483">
              <w:rPr>
                <w:szCs w:val="17"/>
              </w:rPr>
              <w:t>MENNER, David</w:t>
            </w:r>
          </w:p>
        </w:tc>
        <w:tc>
          <w:tcPr>
            <w:tcW w:w="1843" w:type="dxa"/>
            <w:noWrap/>
            <w:hideMark/>
          </w:tcPr>
          <w:p w14:paraId="633DE4D5" w14:textId="77777777" w:rsidR="00AA2483" w:rsidRPr="00AA2483" w:rsidRDefault="00AA2483" w:rsidP="00AA2483">
            <w:pPr>
              <w:spacing w:before="20" w:after="20"/>
              <w:ind w:right="602"/>
              <w:jc w:val="right"/>
              <w:rPr>
                <w:szCs w:val="17"/>
                <w:lang w:eastAsia="en-AU"/>
              </w:rPr>
            </w:pPr>
            <w:r w:rsidRPr="00AA2483">
              <w:rPr>
                <w:szCs w:val="17"/>
                <w:lang w:eastAsia="en-AU"/>
              </w:rPr>
              <w:t>1,277</w:t>
            </w:r>
          </w:p>
        </w:tc>
        <w:tc>
          <w:tcPr>
            <w:tcW w:w="1701" w:type="dxa"/>
            <w:noWrap/>
            <w:hideMark/>
          </w:tcPr>
          <w:p w14:paraId="5880B04B" w14:textId="77777777" w:rsidR="00AA2483" w:rsidRPr="00AA2483" w:rsidRDefault="00AA2483" w:rsidP="00AA2483">
            <w:pPr>
              <w:spacing w:before="20" w:after="20"/>
              <w:jc w:val="center"/>
              <w:rPr>
                <w:szCs w:val="17"/>
                <w:lang w:eastAsia="en-AU"/>
              </w:rPr>
            </w:pPr>
          </w:p>
        </w:tc>
      </w:tr>
      <w:tr w:rsidR="00AA2483" w:rsidRPr="00AA2483" w14:paraId="34076D08" w14:textId="77777777" w:rsidTr="003061C9">
        <w:tc>
          <w:tcPr>
            <w:tcW w:w="3118" w:type="dxa"/>
            <w:noWrap/>
            <w:hideMark/>
          </w:tcPr>
          <w:p w14:paraId="596A982A" w14:textId="77777777" w:rsidR="00AA2483" w:rsidRPr="00AA2483" w:rsidRDefault="00AA2483" w:rsidP="00AA2483">
            <w:pPr>
              <w:spacing w:before="20" w:after="20"/>
              <w:rPr>
                <w:szCs w:val="17"/>
                <w:lang w:eastAsia="en-AU"/>
              </w:rPr>
            </w:pPr>
            <w:r w:rsidRPr="00AA2483">
              <w:rPr>
                <w:szCs w:val="17"/>
              </w:rPr>
              <w:t>SANDERSON, Rachel</w:t>
            </w:r>
          </w:p>
        </w:tc>
        <w:tc>
          <w:tcPr>
            <w:tcW w:w="1843" w:type="dxa"/>
            <w:noWrap/>
            <w:hideMark/>
          </w:tcPr>
          <w:p w14:paraId="695C7825" w14:textId="77777777" w:rsidR="00AA2483" w:rsidRPr="00AA2483" w:rsidRDefault="00AA2483" w:rsidP="00AA2483">
            <w:pPr>
              <w:spacing w:before="20" w:after="20"/>
              <w:ind w:right="602"/>
              <w:jc w:val="right"/>
              <w:rPr>
                <w:szCs w:val="17"/>
                <w:lang w:eastAsia="en-AU"/>
              </w:rPr>
            </w:pPr>
            <w:r w:rsidRPr="00AA2483">
              <w:rPr>
                <w:szCs w:val="17"/>
                <w:lang w:eastAsia="en-AU"/>
              </w:rPr>
              <w:t>1,631</w:t>
            </w:r>
          </w:p>
        </w:tc>
        <w:tc>
          <w:tcPr>
            <w:tcW w:w="1701" w:type="dxa"/>
            <w:noWrap/>
            <w:hideMark/>
          </w:tcPr>
          <w:p w14:paraId="1B7A0B12" w14:textId="77777777" w:rsidR="00AA2483" w:rsidRPr="00AA2483" w:rsidRDefault="00AA2483" w:rsidP="00AA2483">
            <w:pPr>
              <w:spacing w:before="20" w:after="20"/>
              <w:jc w:val="center"/>
              <w:rPr>
                <w:szCs w:val="17"/>
                <w:lang w:eastAsia="en-AU"/>
              </w:rPr>
            </w:pPr>
          </w:p>
        </w:tc>
      </w:tr>
      <w:tr w:rsidR="00AA2483" w:rsidRPr="00AA2483" w14:paraId="5BBC6772" w14:textId="77777777" w:rsidTr="003061C9">
        <w:tc>
          <w:tcPr>
            <w:tcW w:w="3118" w:type="dxa"/>
            <w:noWrap/>
            <w:hideMark/>
          </w:tcPr>
          <w:p w14:paraId="1BEEAE4A" w14:textId="77777777" w:rsidR="00AA2483" w:rsidRPr="00AA2483" w:rsidRDefault="00AA2483" w:rsidP="00AA2483">
            <w:pPr>
              <w:spacing w:before="20" w:after="40"/>
              <w:rPr>
                <w:szCs w:val="17"/>
                <w:lang w:eastAsia="en-AU"/>
              </w:rPr>
            </w:pPr>
            <w:r w:rsidRPr="00AA2483">
              <w:rPr>
                <w:szCs w:val="17"/>
              </w:rPr>
              <w:t>LARWOOD, Matt</w:t>
            </w:r>
          </w:p>
        </w:tc>
        <w:tc>
          <w:tcPr>
            <w:tcW w:w="1843" w:type="dxa"/>
            <w:noWrap/>
            <w:hideMark/>
          </w:tcPr>
          <w:p w14:paraId="2EA11351" w14:textId="77777777" w:rsidR="00AA2483" w:rsidRPr="00AA2483" w:rsidRDefault="00AA2483" w:rsidP="00AA2483">
            <w:pPr>
              <w:spacing w:before="20" w:after="20"/>
              <w:ind w:right="602"/>
              <w:jc w:val="right"/>
              <w:rPr>
                <w:szCs w:val="17"/>
                <w:lang w:eastAsia="en-AU"/>
              </w:rPr>
            </w:pPr>
            <w:r w:rsidRPr="00AA2483">
              <w:rPr>
                <w:szCs w:val="17"/>
                <w:lang w:eastAsia="en-AU"/>
              </w:rPr>
              <w:t>2,287</w:t>
            </w:r>
          </w:p>
        </w:tc>
        <w:tc>
          <w:tcPr>
            <w:tcW w:w="1701" w:type="dxa"/>
            <w:noWrap/>
            <w:hideMark/>
          </w:tcPr>
          <w:p w14:paraId="746EDA5F"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65D960D8" w14:textId="77777777" w:rsidR="00AA2483" w:rsidRPr="00AA2483" w:rsidRDefault="00AA2483" w:rsidP="00AA2483">
      <w:pPr>
        <w:spacing w:before="80"/>
        <w:rPr>
          <w:b/>
          <w:bCs/>
          <w:szCs w:val="17"/>
          <w:lang w:val="en-US"/>
        </w:rPr>
      </w:pPr>
      <w:r w:rsidRPr="00AA2483">
        <w:rPr>
          <w:b/>
          <w:bCs/>
          <w:szCs w:val="17"/>
          <w:lang w:val="en-US"/>
        </w:rPr>
        <w:t xml:space="preserve">North Ward </w:t>
      </w:r>
      <w:proofErr w:type="spellStart"/>
      <w:r w:rsidRPr="00AA2483">
        <w:rPr>
          <w:b/>
          <w:bCs/>
          <w:szCs w:val="17"/>
          <w:lang w:val="en-US"/>
        </w:rPr>
        <w:t>councillor</w:t>
      </w:r>
      <w:proofErr w:type="spellEnd"/>
      <w:r w:rsidRPr="00AA2483">
        <w:rPr>
          <w:b/>
          <w:bCs/>
          <w:szCs w:val="17"/>
          <w:lang w:val="en-US"/>
        </w:rPr>
        <w:t>, 2 vacancies</w:t>
      </w:r>
    </w:p>
    <w:p w14:paraId="5F6535E7" w14:textId="77777777" w:rsidR="00AA2483" w:rsidRPr="00AA2483" w:rsidRDefault="00AA2483" w:rsidP="00AA2483">
      <w:pPr>
        <w:spacing w:after="0"/>
        <w:rPr>
          <w:szCs w:val="17"/>
        </w:rPr>
      </w:pPr>
      <w:r w:rsidRPr="00AA2483">
        <w:rPr>
          <w:szCs w:val="17"/>
        </w:rPr>
        <w:t>Formal Ballot Papers: 1,291</w:t>
      </w:r>
    </w:p>
    <w:p w14:paraId="48D1CD4A" w14:textId="77777777" w:rsidR="00AA2483" w:rsidRPr="00AA2483" w:rsidRDefault="00AA2483" w:rsidP="00AA2483">
      <w:pPr>
        <w:spacing w:after="0"/>
        <w:rPr>
          <w:szCs w:val="17"/>
        </w:rPr>
      </w:pPr>
      <w:r w:rsidRPr="00AA2483">
        <w:rPr>
          <w:szCs w:val="17"/>
        </w:rPr>
        <w:t>Informal Ballot Papers: 51</w:t>
      </w:r>
    </w:p>
    <w:p w14:paraId="33BD58B7" w14:textId="77777777" w:rsidR="00AA2483" w:rsidRPr="00AA2483" w:rsidRDefault="00AA2483" w:rsidP="00AA2483">
      <w:pPr>
        <w:rPr>
          <w:szCs w:val="17"/>
        </w:rPr>
      </w:pPr>
      <w:r w:rsidRPr="00AA2483">
        <w:rPr>
          <w:szCs w:val="17"/>
        </w:rPr>
        <w:t>Quota: 431</w:t>
      </w:r>
    </w:p>
    <w:tbl>
      <w:tblPr>
        <w:tblStyle w:val="Gazettetable"/>
        <w:tblW w:w="6662" w:type="dxa"/>
        <w:tblLook w:val="04A0" w:firstRow="1" w:lastRow="0" w:firstColumn="1" w:lastColumn="0" w:noHBand="0" w:noVBand="1"/>
      </w:tblPr>
      <w:tblGrid>
        <w:gridCol w:w="3118"/>
        <w:gridCol w:w="1843"/>
        <w:gridCol w:w="1701"/>
      </w:tblGrid>
      <w:tr w:rsidR="00AA2483" w:rsidRPr="00AA2483" w14:paraId="1E822BF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2012D3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2313EF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648B63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1299671" w14:textId="77777777" w:rsidTr="003061C9">
        <w:tc>
          <w:tcPr>
            <w:tcW w:w="3118" w:type="dxa"/>
            <w:noWrap/>
            <w:hideMark/>
          </w:tcPr>
          <w:p w14:paraId="02DDA7CF" w14:textId="77777777" w:rsidR="00AA2483" w:rsidRPr="00AA2483" w:rsidRDefault="00AA2483" w:rsidP="00AA2483">
            <w:pPr>
              <w:spacing w:before="20" w:after="20"/>
              <w:rPr>
                <w:szCs w:val="17"/>
                <w:lang w:eastAsia="en-AU"/>
              </w:rPr>
            </w:pPr>
            <w:r w:rsidRPr="00AA2483">
              <w:rPr>
                <w:szCs w:val="17"/>
              </w:rPr>
              <w:t>NGUYEN, Thuy</w:t>
            </w:r>
          </w:p>
        </w:tc>
        <w:tc>
          <w:tcPr>
            <w:tcW w:w="1843" w:type="dxa"/>
            <w:noWrap/>
            <w:hideMark/>
          </w:tcPr>
          <w:p w14:paraId="0C7B5418" w14:textId="77777777" w:rsidR="00AA2483" w:rsidRPr="00AA2483" w:rsidRDefault="00AA2483" w:rsidP="00AA2483">
            <w:pPr>
              <w:spacing w:before="20" w:after="20"/>
              <w:ind w:right="602"/>
              <w:jc w:val="right"/>
              <w:rPr>
                <w:szCs w:val="17"/>
                <w:lang w:eastAsia="en-AU"/>
              </w:rPr>
            </w:pPr>
            <w:r w:rsidRPr="00AA2483">
              <w:rPr>
                <w:szCs w:val="17"/>
                <w:lang w:eastAsia="en-AU"/>
              </w:rPr>
              <w:t>367</w:t>
            </w:r>
          </w:p>
        </w:tc>
        <w:tc>
          <w:tcPr>
            <w:tcW w:w="1701" w:type="dxa"/>
            <w:noWrap/>
            <w:hideMark/>
          </w:tcPr>
          <w:p w14:paraId="7255D06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04B61B3" w14:textId="77777777" w:rsidTr="003061C9">
        <w:tc>
          <w:tcPr>
            <w:tcW w:w="3118" w:type="dxa"/>
            <w:noWrap/>
            <w:hideMark/>
          </w:tcPr>
          <w:p w14:paraId="137D483E" w14:textId="77777777" w:rsidR="00AA2483" w:rsidRPr="00AA2483" w:rsidRDefault="00AA2483" w:rsidP="00AA2483">
            <w:pPr>
              <w:spacing w:before="20" w:after="20"/>
              <w:rPr>
                <w:szCs w:val="17"/>
                <w:lang w:eastAsia="en-AU"/>
              </w:rPr>
            </w:pPr>
            <w:r w:rsidRPr="00AA2483">
              <w:rPr>
                <w:szCs w:val="17"/>
              </w:rPr>
              <w:t>PEARCE, Robin</w:t>
            </w:r>
          </w:p>
        </w:tc>
        <w:tc>
          <w:tcPr>
            <w:tcW w:w="1843" w:type="dxa"/>
            <w:noWrap/>
            <w:hideMark/>
          </w:tcPr>
          <w:p w14:paraId="4849282C" w14:textId="77777777" w:rsidR="00AA2483" w:rsidRPr="00AA2483" w:rsidRDefault="00AA2483" w:rsidP="00AA2483">
            <w:pPr>
              <w:spacing w:before="20" w:after="20"/>
              <w:ind w:right="602"/>
              <w:jc w:val="right"/>
              <w:rPr>
                <w:szCs w:val="17"/>
                <w:lang w:eastAsia="en-AU"/>
              </w:rPr>
            </w:pPr>
            <w:r w:rsidRPr="00AA2483">
              <w:rPr>
                <w:szCs w:val="17"/>
                <w:lang w:eastAsia="en-AU"/>
              </w:rPr>
              <w:t>188</w:t>
            </w:r>
          </w:p>
        </w:tc>
        <w:tc>
          <w:tcPr>
            <w:tcW w:w="1701" w:type="dxa"/>
            <w:noWrap/>
            <w:hideMark/>
          </w:tcPr>
          <w:p w14:paraId="3996FBEC" w14:textId="77777777" w:rsidR="00AA2483" w:rsidRPr="00AA2483" w:rsidRDefault="00AA2483" w:rsidP="00AA2483">
            <w:pPr>
              <w:spacing w:before="20" w:after="20"/>
              <w:jc w:val="center"/>
              <w:rPr>
                <w:szCs w:val="17"/>
                <w:lang w:eastAsia="en-AU"/>
              </w:rPr>
            </w:pPr>
          </w:p>
        </w:tc>
      </w:tr>
      <w:tr w:rsidR="00AA2483" w:rsidRPr="00AA2483" w14:paraId="4777EC9E" w14:textId="77777777" w:rsidTr="003061C9">
        <w:tc>
          <w:tcPr>
            <w:tcW w:w="3118" w:type="dxa"/>
            <w:noWrap/>
            <w:hideMark/>
          </w:tcPr>
          <w:p w14:paraId="16F00F7C" w14:textId="77777777" w:rsidR="00AA2483" w:rsidRPr="00AA2483" w:rsidRDefault="00AA2483" w:rsidP="00AA2483">
            <w:pPr>
              <w:spacing w:before="20" w:after="20"/>
              <w:rPr>
                <w:szCs w:val="17"/>
                <w:lang w:eastAsia="en-AU"/>
              </w:rPr>
            </w:pPr>
            <w:r w:rsidRPr="00AA2483">
              <w:rPr>
                <w:szCs w:val="17"/>
              </w:rPr>
              <w:t>FROSSINAKIS, Sally</w:t>
            </w:r>
          </w:p>
        </w:tc>
        <w:tc>
          <w:tcPr>
            <w:tcW w:w="1843" w:type="dxa"/>
            <w:noWrap/>
            <w:hideMark/>
          </w:tcPr>
          <w:p w14:paraId="128EBA7A" w14:textId="77777777" w:rsidR="00AA2483" w:rsidRPr="00AA2483" w:rsidRDefault="00AA2483" w:rsidP="00AA2483">
            <w:pPr>
              <w:spacing w:before="20" w:after="20"/>
              <w:ind w:right="602"/>
              <w:jc w:val="right"/>
              <w:rPr>
                <w:szCs w:val="17"/>
                <w:lang w:eastAsia="en-AU"/>
              </w:rPr>
            </w:pPr>
            <w:r w:rsidRPr="00AA2483">
              <w:rPr>
                <w:szCs w:val="17"/>
                <w:lang w:eastAsia="en-AU"/>
              </w:rPr>
              <w:t>215</w:t>
            </w:r>
          </w:p>
        </w:tc>
        <w:tc>
          <w:tcPr>
            <w:tcW w:w="1701" w:type="dxa"/>
            <w:noWrap/>
            <w:hideMark/>
          </w:tcPr>
          <w:p w14:paraId="0894972A" w14:textId="77777777" w:rsidR="00AA2483" w:rsidRPr="00AA2483" w:rsidRDefault="00AA2483" w:rsidP="00AA2483">
            <w:pPr>
              <w:spacing w:before="20" w:after="20"/>
              <w:jc w:val="center"/>
              <w:rPr>
                <w:szCs w:val="17"/>
                <w:lang w:eastAsia="en-AU"/>
              </w:rPr>
            </w:pPr>
          </w:p>
        </w:tc>
      </w:tr>
      <w:tr w:rsidR="00AA2483" w:rsidRPr="00AA2483" w14:paraId="6D9BB62B" w14:textId="77777777" w:rsidTr="003061C9">
        <w:tc>
          <w:tcPr>
            <w:tcW w:w="3118" w:type="dxa"/>
            <w:noWrap/>
            <w:hideMark/>
          </w:tcPr>
          <w:p w14:paraId="5EBD3261" w14:textId="77777777" w:rsidR="00AA2483" w:rsidRPr="00AA2483" w:rsidRDefault="00AA2483" w:rsidP="00AA2483">
            <w:pPr>
              <w:spacing w:before="20" w:after="20"/>
              <w:rPr>
                <w:szCs w:val="17"/>
                <w:lang w:eastAsia="en-AU"/>
              </w:rPr>
            </w:pPr>
            <w:r w:rsidRPr="00AA2483">
              <w:rPr>
                <w:szCs w:val="17"/>
              </w:rPr>
              <w:t>NELSON, Jason</w:t>
            </w:r>
          </w:p>
        </w:tc>
        <w:tc>
          <w:tcPr>
            <w:tcW w:w="1843" w:type="dxa"/>
            <w:noWrap/>
            <w:hideMark/>
          </w:tcPr>
          <w:p w14:paraId="1B4289EF" w14:textId="77777777" w:rsidR="00AA2483" w:rsidRPr="00AA2483" w:rsidRDefault="00AA2483" w:rsidP="00AA2483">
            <w:pPr>
              <w:spacing w:before="20" w:after="20"/>
              <w:ind w:right="602"/>
              <w:jc w:val="right"/>
              <w:rPr>
                <w:szCs w:val="17"/>
                <w:lang w:eastAsia="en-AU"/>
              </w:rPr>
            </w:pPr>
            <w:r w:rsidRPr="00AA2483">
              <w:rPr>
                <w:szCs w:val="17"/>
                <w:lang w:eastAsia="en-AU"/>
              </w:rPr>
              <w:t>255</w:t>
            </w:r>
          </w:p>
        </w:tc>
        <w:tc>
          <w:tcPr>
            <w:tcW w:w="1701" w:type="dxa"/>
            <w:noWrap/>
            <w:hideMark/>
          </w:tcPr>
          <w:p w14:paraId="62B24F5E"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E7C5C7E" w14:textId="77777777" w:rsidTr="003061C9">
        <w:tc>
          <w:tcPr>
            <w:tcW w:w="3118" w:type="dxa"/>
            <w:noWrap/>
            <w:hideMark/>
          </w:tcPr>
          <w:p w14:paraId="09A8747A" w14:textId="77777777" w:rsidR="00AA2483" w:rsidRPr="00AA2483" w:rsidRDefault="00AA2483" w:rsidP="00AA2483">
            <w:pPr>
              <w:spacing w:before="20" w:after="20"/>
              <w:rPr>
                <w:szCs w:val="17"/>
                <w:lang w:eastAsia="en-AU"/>
              </w:rPr>
            </w:pPr>
            <w:r w:rsidRPr="00AA2483">
              <w:rPr>
                <w:szCs w:val="17"/>
              </w:rPr>
              <w:t>LAWRIE, Lia</w:t>
            </w:r>
          </w:p>
        </w:tc>
        <w:tc>
          <w:tcPr>
            <w:tcW w:w="1843" w:type="dxa"/>
            <w:noWrap/>
            <w:hideMark/>
          </w:tcPr>
          <w:p w14:paraId="1E8932AE" w14:textId="77777777" w:rsidR="00AA2483" w:rsidRPr="00AA2483" w:rsidRDefault="00AA2483" w:rsidP="00AA2483">
            <w:pPr>
              <w:spacing w:before="20" w:after="20"/>
              <w:ind w:right="602"/>
              <w:jc w:val="right"/>
              <w:rPr>
                <w:szCs w:val="17"/>
                <w:lang w:eastAsia="en-AU"/>
              </w:rPr>
            </w:pPr>
            <w:r w:rsidRPr="00AA2483">
              <w:rPr>
                <w:szCs w:val="17"/>
                <w:lang w:eastAsia="en-AU"/>
              </w:rPr>
              <w:t>126</w:t>
            </w:r>
          </w:p>
        </w:tc>
        <w:tc>
          <w:tcPr>
            <w:tcW w:w="1701" w:type="dxa"/>
            <w:noWrap/>
            <w:hideMark/>
          </w:tcPr>
          <w:p w14:paraId="106A0632" w14:textId="77777777" w:rsidR="00AA2483" w:rsidRPr="00AA2483" w:rsidRDefault="00AA2483" w:rsidP="00AA2483">
            <w:pPr>
              <w:spacing w:before="20" w:after="20"/>
              <w:jc w:val="center"/>
              <w:rPr>
                <w:szCs w:val="17"/>
                <w:lang w:eastAsia="en-AU"/>
              </w:rPr>
            </w:pPr>
          </w:p>
        </w:tc>
      </w:tr>
      <w:tr w:rsidR="00AA2483" w:rsidRPr="00AA2483" w14:paraId="4E760A17" w14:textId="77777777" w:rsidTr="003061C9">
        <w:tc>
          <w:tcPr>
            <w:tcW w:w="3118" w:type="dxa"/>
            <w:noWrap/>
            <w:hideMark/>
          </w:tcPr>
          <w:p w14:paraId="13F52DAF" w14:textId="77777777" w:rsidR="00AA2483" w:rsidRPr="00AA2483" w:rsidRDefault="00AA2483" w:rsidP="00AA2483">
            <w:pPr>
              <w:spacing w:before="20" w:after="40"/>
              <w:rPr>
                <w:szCs w:val="17"/>
                <w:lang w:eastAsia="en-AU"/>
              </w:rPr>
            </w:pPr>
            <w:r w:rsidRPr="00AA2483">
              <w:rPr>
                <w:szCs w:val="17"/>
              </w:rPr>
              <w:t>REIMANN, Sarah Louise</w:t>
            </w:r>
          </w:p>
        </w:tc>
        <w:tc>
          <w:tcPr>
            <w:tcW w:w="1843" w:type="dxa"/>
            <w:noWrap/>
            <w:hideMark/>
          </w:tcPr>
          <w:p w14:paraId="3FE6593B" w14:textId="77777777" w:rsidR="00AA2483" w:rsidRPr="00AA2483" w:rsidRDefault="00AA2483" w:rsidP="00AA2483">
            <w:pPr>
              <w:spacing w:before="20" w:after="20"/>
              <w:ind w:right="602"/>
              <w:jc w:val="right"/>
              <w:rPr>
                <w:szCs w:val="17"/>
                <w:lang w:eastAsia="en-AU"/>
              </w:rPr>
            </w:pPr>
            <w:r w:rsidRPr="00AA2483">
              <w:rPr>
                <w:szCs w:val="17"/>
                <w:lang w:eastAsia="en-AU"/>
              </w:rPr>
              <w:t>140</w:t>
            </w:r>
          </w:p>
        </w:tc>
        <w:tc>
          <w:tcPr>
            <w:tcW w:w="1701" w:type="dxa"/>
            <w:noWrap/>
            <w:hideMark/>
          </w:tcPr>
          <w:p w14:paraId="02FA114B" w14:textId="77777777" w:rsidR="00AA2483" w:rsidRPr="00AA2483" w:rsidRDefault="00AA2483" w:rsidP="00AA2483">
            <w:pPr>
              <w:spacing w:before="20" w:after="20"/>
              <w:jc w:val="center"/>
              <w:rPr>
                <w:szCs w:val="17"/>
                <w:lang w:eastAsia="en-AU"/>
              </w:rPr>
            </w:pPr>
          </w:p>
        </w:tc>
      </w:tr>
    </w:tbl>
    <w:p w14:paraId="216DF5C4" w14:textId="77777777" w:rsidR="00AA2483" w:rsidRPr="00AA2483" w:rsidRDefault="00AA2483" w:rsidP="00AA2483">
      <w:pPr>
        <w:spacing w:before="80"/>
        <w:rPr>
          <w:b/>
          <w:bCs/>
          <w:szCs w:val="17"/>
          <w:lang w:val="en-US"/>
        </w:rPr>
      </w:pPr>
      <w:r w:rsidRPr="00AA2483">
        <w:rPr>
          <w:b/>
          <w:bCs/>
          <w:szCs w:val="17"/>
          <w:lang w:val="en-US"/>
        </w:rPr>
        <w:t xml:space="preserve">West Ward </w:t>
      </w:r>
      <w:proofErr w:type="spellStart"/>
      <w:r w:rsidRPr="00AA2483">
        <w:rPr>
          <w:b/>
          <w:bCs/>
          <w:szCs w:val="17"/>
          <w:lang w:val="en-US"/>
        </w:rPr>
        <w:t>councillor</w:t>
      </w:r>
      <w:proofErr w:type="spellEnd"/>
      <w:r w:rsidRPr="00AA2483">
        <w:rPr>
          <w:b/>
          <w:bCs/>
          <w:szCs w:val="17"/>
          <w:lang w:val="en-US"/>
        </w:rPr>
        <w:t>, 2 vacancies</w:t>
      </w:r>
    </w:p>
    <w:p w14:paraId="127A2FC8" w14:textId="77777777" w:rsidR="00AA2483" w:rsidRPr="00AA2483" w:rsidRDefault="00AA2483" w:rsidP="00AA2483">
      <w:pPr>
        <w:spacing w:after="0"/>
        <w:rPr>
          <w:szCs w:val="17"/>
        </w:rPr>
      </w:pPr>
      <w:r w:rsidRPr="00AA2483">
        <w:rPr>
          <w:szCs w:val="17"/>
        </w:rPr>
        <w:t>Formal Ballot Papers: 1,586</w:t>
      </w:r>
    </w:p>
    <w:p w14:paraId="7487BB62" w14:textId="77777777" w:rsidR="00AA2483" w:rsidRPr="00AA2483" w:rsidRDefault="00AA2483" w:rsidP="00AA2483">
      <w:pPr>
        <w:spacing w:after="0"/>
        <w:rPr>
          <w:szCs w:val="17"/>
        </w:rPr>
      </w:pPr>
      <w:r w:rsidRPr="00AA2483">
        <w:rPr>
          <w:szCs w:val="17"/>
        </w:rPr>
        <w:t>Informal Ballot Papers: 40</w:t>
      </w:r>
    </w:p>
    <w:p w14:paraId="162C937E" w14:textId="77777777" w:rsidR="00AA2483" w:rsidRPr="00AA2483" w:rsidRDefault="00AA2483" w:rsidP="00AA2483">
      <w:pPr>
        <w:rPr>
          <w:szCs w:val="17"/>
        </w:rPr>
      </w:pPr>
      <w:r w:rsidRPr="00AA2483">
        <w:rPr>
          <w:szCs w:val="17"/>
        </w:rPr>
        <w:t>Quota: 529</w:t>
      </w:r>
    </w:p>
    <w:tbl>
      <w:tblPr>
        <w:tblStyle w:val="Gazettetable"/>
        <w:tblW w:w="6662" w:type="dxa"/>
        <w:tblLook w:val="04A0" w:firstRow="1" w:lastRow="0" w:firstColumn="1" w:lastColumn="0" w:noHBand="0" w:noVBand="1"/>
      </w:tblPr>
      <w:tblGrid>
        <w:gridCol w:w="3118"/>
        <w:gridCol w:w="1843"/>
        <w:gridCol w:w="1701"/>
      </w:tblGrid>
      <w:tr w:rsidR="00AA2483" w:rsidRPr="00AA2483" w14:paraId="5687CE28" w14:textId="77777777" w:rsidTr="000C077B">
        <w:trPr>
          <w:cnfStyle w:val="100000000000" w:firstRow="1" w:lastRow="0" w:firstColumn="0" w:lastColumn="0" w:oddVBand="0" w:evenVBand="0" w:oddHBand="0" w:evenHBand="0" w:firstRowFirstColumn="0" w:firstRowLastColumn="0" w:lastRowFirstColumn="0" w:lastRowLastColumn="0"/>
          <w:tblHeader/>
        </w:trPr>
        <w:tc>
          <w:tcPr>
            <w:tcW w:w="3118" w:type="dxa"/>
            <w:noWrap/>
            <w:hideMark/>
          </w:tcPr>
          <w:p w14:paraId="47230A0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644DD21"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AE3F702"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EEAE882" w14:textId="77777777" w:rsidTr="003061C9">
        <w:tc>
          <w:tcPr>
            <w:tcW w:w="3118" w:type="dxa"/>
            <w:noWrap/>
            <w:hideMark/>
          </w:tcPr>
          <w:p w14:paraId="32FCCAD8" w14:textId="77777777" w:rsidR="00AA2483" w:rsidRPr="00AA2483" w:rsidRDefault="00AA2483" w:rsidP="00AA2483">
            <w:pPr>
              <w:spacing w:before="20" w:after="20"/>
              <w:rPr>
                <w:szCs w:val="17"/>
                <w:lang w:eastAsia="en-AU"/>
              </w:rPr>
            </w:pPr>
            <w:r w:rsidRPr="00AA2483">
              <w:rPr>
                <w:szCs w:val="17"/>
              </w:rPr>
              <w:t>COLACO, Romeo (Roy)</w:t>
            </w:r>
          </w:p>
        </w:tc>
        <w:tc>
          <w:tcPr>
            <w:tcW w:w="1843" w:type="dxa"/>
            <w:noWrap/>
            <w:hideMark/>
          </w:tcPr>
          <w:p w14:paraId="26FE930B" w14:textId="77777777" w:rsidR="00AA2483" w:rsidRPr="00AA2483" w:rsidRDefault="00AA2483" w:rsidP="00AA2483">
            <w:pPr>
              <w:spacing w:before="20" w:after="20"/>
              <w:ind w:right="602"/>
              <w:jc w:val="right"/>
              <w:rPr>
                <w:szCs w:val="17"/>
                <w:lang w:eastAsia="en-AU"/>
              </w:rPr>
            </w:pPr>
            <w:r w:rsidRPr="00AA2483">
              <w:rPr>
                <w:szCs w:val="17"/>
                <w:lang w:eastAsia="en-AU"/>
              </w:rPr>
              <w:t>131</w:t>
            </w:r>
          </w:p>
        </w:tc>
        <w:tc>
          <w:tcPr>
            <w:tcW w:w="1701" w:type="dxa"/>
            <w:noWrap/>
            <w:hideMark/>
          </w:tcPr>
          <w:p w14:paraId="0F5BC6EB" w14:textId="77777777" w:rsidR="00AA2483" w:rsidRPr="00AA2483" w:rsidRDefault="00AA2483" w:rsidP="00AA2483">
            <w:pPr>
              <w:spacing w:before="20" w:after="20"/>
              <w:jc w:val="center"/>
              <w:rPr>
                <w:szCs w:val="17"/>
                <w:lang w:eastAsia="en-AU"/>
              </w:rPr>
            </w:pPr>
          </w:p>
        </w:tc>
      </w:tr>
      <w:tr w:rsidR="00AA2483" w:rsidRPr="00AA2483" w14:paraId="543E7AFA" w14:textId="77777777" w:rsidTr="003061C9">
        <w:tc>
          <w:tcPr>
            <w:tcW w:w="3118" w:type="dxa"/>
            <w:noWrap/>
            <w:hideMark/>
          </w:tcPr>
          <w:p w14:paraId="24E6937A" w14:textId="77777777" w:rsidR="00AA2483" w:rsidRPr="00AA2483" w:rsidRDefault="00AA2483" w:rsidP="00AA2483">
            <w:pPr>
              <w:spacing w:before="20" w:after="20"/>
              <w:rPr>
                <w:szCs w:val="17"/>
                <w:lang w:eastAsia="en-AU"/>
              </w:rPr>
            </w:pPr>
            <w:r w:rsidRPr="00AA2483">
              <w:rPr>
                <w:szCs w:val="17"/>
              </w:rPr>
              <w:t>HART, Wayne Aaron</w:t>
            </w:r>
          </w:p>
        </w:tc>
        <w:tc>
          <w:tcPr>
            <w:tcW w:w="1843" w:type="dxa"/>
            <w:noWrap/>
            <w:hideMark/>
          </w:tcPr>
          <w:p w14:paraId="3CB47767" w14:textId="77777777" w:rsidR="00AA2483" w:rsidRPr="00AA2483" w:rsidRDefault="00AA2483" w:rsidP="00AA2483">
            <w:pPr>
              <w:spacing w:before="20" w:after="20"/>
              <w:ind w:right="602"/>
              <w:jc w:val="right"/>
              <w:rPr>
                <w:szCs w:val="17"/>
                <w:lang w:eastAsia="en-AU"/>
              </w:rPr>
            </w:pPr>
            <w:r w:rsidRPr="00AA2483">
              <w:rPr>
                <w:szCs w:val="17"/>
                <w:lang w:eastAsia="en-AU"/>
              </w:rPr>
              <w:t>100</w:t>
            </w:r>
          </w:p>
        </w:tc>
        <w:tc>
          <w:tcPr>
            <w:tcW w:w="1701" w:type="dxa"/>
            <w:noWrap/>
            <w:hideMark/>
          </w:tcPr>
          <w:p w14:paraId="72557A37" w14:textId="77777777" w:rsidR="00AA2483" w:rsidRPr="00AA2483" w:rsidRDefault="00AA2483" w:rsidP="00AA2483">
            <w:pPr>
              <w:spacing w:before="20" w:after="20"/>
              <w:jc w:val="center"/>
              <w:rPr>
                <w:szCs w:val="17"/>
                <w:lang w:eastAsia="en-AU"/>
              </w:rPr>
            </w:pPr>
          </w:p>
        </w:tc>
      </w:tr>
      <w:tr w:rsidR="00AA2483" w:rsidRPr="00AA2483" w14:paraId="45029862" w14:textId="77777777" w:rsidTr="003061C9">
        <w:tc>
          <w:tcPr>
            <w:tcW w:w="3118" w:type="dxa"/>
            <w:noWrap/>
            <w:hideMark/>
          </w:tcPr>
          <w:p w14:paraId="7C00B158" w14:textId="77777777" w:rsidR="00AA2483" w:rsidRPr="00AA2483" w:rsidRDefault="00AA2483" w:rsidP="00AA2483">
            <w:pPr>
              <w:spacing w:before="20" w:after="20"/>
              <w:rPr>
                <w:szCs w:val="17"/>
                <w:lang w:eastAsia="en-AU"/>
              </w:rPr>
            </w:pPr>
            <w:r w:rsidRPr="00AA2483">
              <w:rPr>
                <w:szCs w:val="17"/>
              </w:rPr>
              <w:t>TAYLOR, Andrew</w:t>
            </w:r>
          </w:p>
        </w:tc>
        <w:tc>
          <w:tcPr>
            <w:tcW w:w="1843" w:type="dxa"/>
            <w:noWrap/>
            <w:hideMark/>
          </w:tcPr>
          <w:p w14:paraId="41A065B8" w14:textId="77777777" w:rsidR="00AA2483" w:rsidRPr="00AA2483" w:rsidRDefault="00AA2483" w:rsidP="00AA2483">
            <w:pPr>
              <w:spacing w:before="20" w:after="20"/>
              <w:ind w:right="602"/>
              <w:jc w:val="right"/>
              <w:rPr>
                <w:szCs w:val="17"/>
                <w:lang w:eastAsia="en-AU"/>
              </w:rPr>
            </w:pPr>
            <w:r w:rsidRPr="00AA2483">
              <w:rPr>
                <w:szCs w:val="17"/>
                <w:lang w:eastAsia="en-AU"/>
              </w:rPr>
              <w:t>189</w:t>
            </w:r>
          </w:p>
        </w:tc>
        <w:tc>
          <w:tcPr>
            <w:tcW w:w="1701" w:type="dxa"/>
            <w:noWrap/>
            <w:hideMark/>
          </w:tcPr>
          <w:p w14:paraId="416B1B49" w14:textId="77777777" w:rsidR="00AA2483" w:rsidRPr="00AA2483" w:rsidRDefault="00AA2483" w:rsidP="00AA2483">
            <w:pPr>
              <w:spacing w:before="20" w:after="20"/>
              <w:jc w:val="center"/>
              <w:rPr>
                <w:szCs w:val="17"/>
                <w:lang w:eastAsia="en-AU"/>
              </w:rPr>
            </w:pPr>
          </w:p>
        </w:tc>
      </w:tr>
      <w:tr w:rsidR="00AA2483" w:rsidRPr="00AA2483" w14:paraId="267C9703" w14:textId="77777777" w:rsidTr="003061C9">
        <w:tc>
          <w:tcPr>
            <w:tcW w:w="3118" w:type="dxa"/>
            <w:noWrap/>
            <w:hideMark/>
          </w:tcPr>
          <w:p w14:paraId="0F9CD1C7" w14:textId="77777777" w:rsidR="00AA2483" w:rsidRPr="00AA2483" w:rsidRDefault="00AA2483" w:rsidP="00AA2483">
            <w:pPr>
              <w:spacing w:before="20" w:after="20"/>
              <w:rPr>
                <w:szCs w:val="17"/>
                <w:lang w:eastAsia="en-AU"/>
              </w:rPr>
            </w:pPr>
            <w:r w:rsidRPr="00AA2483">
              <w:rPr>
                <w:szCs w:val="17"/>
              </w:rPr>
              <w:t>WORTLEY, Che</w:t>
            </w:r>
          </w:p>
        </w:tc>
        <w:tc>
          <w:tcPr>
            <w:tcW w:w="1843" w:type="dxa"/>
            <w:noWrap/>
            <w:hideMark/>
          </w:tcPr>
          <w:p w14:paraId="0E288188" w14:textId="77777777" w:rsidR="00AA2483" w:rsidRPr="00AA2483" w:rsidRDefault="00AA2483" w:rsidP="00AA2483">
            <w:pPr>
              <w:spacing w:before="20" w:after="20"/>
              <w:ind w:right="602"/>
              <w:jc w:val="right"/>
              <w:rPr>
                <w:szCs w:val="17"/>
                <w:lang w:eastAsia="en-AU"/>
              </w:rPr>
            </w:pPr>
            <w:r w:rsidRPr="00AA2483">
              <w:rPr>
                <w:szCs w:val="17"/>
                <w:lang w:eastAsia="en-AU"/>
              </w:rPr>
              <w:t>223</w:t>
            </w:r>
          </w:p>
        </w:tc>
        <w:tc>
          <w:tcPr>
            <w:tcW w:w="1701" w:type="dxa"/>
            <w:noWrap/>
            <w:hideMark/>
          </w:tcPr>
          <w:p w14:paraId="42FE07C3" w14:textId="77777777" w:rsidR="00AA2483" w:rsidRPr="00AA2483" w:rsidRDefault="00AA2483" w:rsidP="00AA2483">
            <w:pPr>
              <w:spacing w:before="20" w:after="20"/>
              <w:jc w:val="center"/>
              <w:rPr>
                <w:szCs w:val="17"/>
                <w:lang w:eastAsia="en-AU"/>
              </w:rPr>
            </w:pPr>
          </w:p>
        </w:tc>
      </w:tr>
      <w:tr w:rsidR="00AA2483" w:rsidRPr="00AA2483" w14:paraId="3E572BEA" w14:textId="77777777" w:rsidTr="003061C9">
        <w:tc>
          <w:tcPr>
            <w:tcW w:w="3118" w:type="dxa"/>
            <w:noWrap/>
            <w:hideMark/>
          </w:tcPr>
          <w:p w14:paraId="14BA1965" w14:textId="77777777" w:rsidR="00AA2483" w:rsidRPr="00AA2483" w:rsidRDefault="00AA2483" w:rsidP="00AA2483">
            <w:pPr>
              <w:spacing w:before="20" w:after="20"/>
              <w:rPr>
                <w:szCs w:val="17"/>
                <w:lang w:eastAsia="en-AU"/>
              </w:rPr>
            </w:pPr>
            <w:r w:rsidRPr="00AA2483">
              <w:rPr>
                <w:szCs w:val="17"/>
              </w:rPr>
              <w:t>BARNETT, Kristina</w:t>
            </w:r>
          </w:p>
        </w:tc>
        <w:tc>
          <w:tcPr>
            <w:tcW w:w="1843" w:type="dxa"/>
            <w:noWrap/>
            <w:hideMark/>
          </w:tcPr>
          <w:p w14:paraId="426D0039" w14:textId="77777777" w:rsidR="00AA2483" w:rsidRPr="00AA2483" w:rsidRDefault="00AA2483" w:rsidP="00AA2483">
            <w:pPr>
              <w:spacing w:before="20" w:after="20"/>
              <w:ind w:right="602"/>
              <w:jc w:val="right"/>
              <w:rPr>
                <w:szCs w:val="17"/>
                <w:lang w:eastAsia="en-AU"/>
              </w:rPr>
            </w:pPr>
            <w:r w:rsidRPr="00AA2483">
              <w:rPr>
                <w:szCs w:val="17"/>
                <w:lang w:eastAsia="en-AU"/>
              </w:rPr>
              <w:t>318</w:t>
            </w:r>
          </w:p>
        </w:tc>
        <w:tc>
          <w:tcPr>
            <w:tcW w:w="1701" w:type="dxa"/>
            <w:noWrap/>
            <w:hideMark/>
          </w:tcPr>
          <w:p w14:paraId="6AAE5DF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2A6DAEC" w14:textId="77777777" w:rsidTr="003061C9">
        <w:tc>
          <w:tcPr>
            <w:tcW w:w="3118" w:type="dxa"/>
            <w:noWrap/>
            <w:hideMark/>
          </w:tcPr>
          <w:p w14:paraId="313C746B" w14:textId="77777777" w:rsidR="00AA2483" w:rsidRPr="00AA2483" w:rsidRDefault="00AA2483" w:rsidP="00AA2483">
            <w:pPr>
              <w:spacing w:before="20" w:after="20"/>
              <w:rPr>
                <w:szCs w:val="17"/>
                <w:lang w:eastAsia="en-AU"/>
              </w:rPr>
            </w:pPr>
            <w:r w:rsidRPr="00AA2483">
              <w:rPr>
                <w:szCs w:val="17"/>
              </w:rPr>
              <w:t>JACKSON, Simon</w:t>
            </w:r>
          </w:p>
        </w:tc>
        <w:tc>
          <w:tcPr>
            <w:tcW w:w="1843" w:type="dxa"/>
            <w:noWrap/>
            <w:hideMark/>
          </w:tcPr>
          <w:p w14:paraId="774B007D" w14:textId="77777777" w:rsidR="00AA2483" w:rsidRPr="00AA2483" w:rsidRDefault="00AA2483" w:rsidP="00AA2483">
            <w:pPr>
              <w:spacing w:before="20" w:after="20"/>
              <w:ind w:right="602"/>
              <w:jc w:val="right"/>
              <w:rPr>
                <w:szCs w:val="17"/>
                <w:lang w:eastAsia="en-AU"/>
              </w:rPr>
            </w:pPr>
            <w:r w:rsidRPr="00AA2483">
              <w:rPr>
                <w:szCs w:val="17"/>
                <w:lang w:eastAsia="en-AU"/>
              </w:rPr>
              <w:t>75</w:t>
            </w:r>
          </w:p>
        </w:tc>
        <w:tc>
          <w:tcPr>
            <w:tcW w:w="1701" w:type="dxa"/>
            <w:noWrap/>
            <w:hideMark/>
          </w:tcPr>
          <w:p w14:paraId="135EB087" w14:textId="77777777" w:rsidR="00AA2483" w:rsidRPr="00AA2483" w:rsidRDefault="00AA2483" w:rsidP="00AA2483">
            <w:pPr>
              <w:spacing w:before="20" w:after="20"/>
              <w:jc w:val="center"/>
              <w:rPr>
                <w:szCs w:val="17"/>
                <w:lang w:eastAsia="en-AU"/>
              </w:rPr>
            </w:pPr>
          </w:p>
        </w:tc>
      </w:tr>
      <w:tr w:rsidR="00AA2483" w:rsidRPr="00AA2483" w14:paraId="6B0F1A91" w14:textId="77777777" w:rsidTr="003061C9">
        <w:tc>
          <w:tcPr>
            <w:tcW w:w="3118" w:type="dxa"/>
            <w:noWrap/>
            <w:hideMark/>
          </w:tcPr>
          <w:p w14:paraId="46296C32" w14:textId="77777777" w:rsidR="00AA2483" w:rsidRPr="00AA2483" w:rsidRDefault="00AA2483" w:rsidP="00AA2483">
            <w:pPr>
              <w:spacing w:before="20" w:after="20"/>
              <w:rPr>
                <w:szCs w:val="17"/>
                <w:lang w:eastAsia="en-AU"/>
              </w:rPr>
            </w:pPr>
            <w:r w:rsidRPr="00AA2483">
              <w:rPr>
                <w:szCs w:val="17"/>
              </w:rPr>
              <w:t>NGUYEN, Trinh</w:t>
            </w:r>
          </w:p>
        </w:tc>
        <w:tc>
          <w:tcPr>
            <w:tcW w:w="1843" w:type="dxa"/>
            <w:noWrap/>
            <w:hideMark/>
          </w:tcPr>
          <w:p w14:paraId="3E28998C" w14:textId="77777777" w:rsidR="00AA2483" w:rsidRPr="00AA2483" w:rsidRDefault="00AA2483" w:rsidP="00AA2483">
            <w:pPr>
              <w:spacing w:before="20" w:after="20"/>
              <w:ind w:right="602"/>
              <w:jc w:val="right"/>
              <w:rPr>
                <w:szCs w:val="17"/>
                <w:lang w:eastAsia="en-AU"/>
              </w:rPr>
            </w:pPr>
            <w:r w:rsidRPr="00AA2483">
              <w:rPr>
                <w:szCs w:val="17"/>
                <w:lang w:eastAsia="en-AU"/>
              </w:rPr>
              <w:t>394</w:t>
            </w:r>
          </w:p>
        </w:tc>
        <w:tc>
          <w:tcPr>
            <w:tcW w:w="1701" w:type="dxa"/>
            <w:noWrap/>
            <w:hideMark/>
          </w:tcPr>
          <w:p w14:paraId="36977277"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71BAB8E" w14:textId="77777777" w:rsidTr="003061C9">
        <w:tc>
          <w:tcPr>
            <w:tcW w:w="3118" w:type="dxa"/>
            <w:noWrap/>
            <w:hideMark/>
          </w:tcPr>
          <w:p w14:paraId="3D7B16A0" w14:textId="77777777" w:rsidR="00AA2483" w:rsidRPr="00AA2483" w:rsidRDefault="00AA2483" w:rsidP="00AA2483">
            <w:pPr>
              <w:spacing w:before="20" w:after="40"/>
              <w:rPr>
                <w:szCs w:val="17"/>
                <w:lang w:eastAsia="en-AU"/>
              </w:rPr>
            </w:pPr>
            <w:r w:rsidRPr="00AA2483">
              <w:rPr>
                <w:szCs w:val="17"/>
              </w:rPr>
              <w:t>SMALL, Carmel</w:t>
            </w:r>
          </w:p>
        </w:tc>
        <w:tc>
          <w:tcPr>
            <w:tcW w:w="1843" w:type="dxa"/>
            <w:noWrap/>
            <w:hideMark/>
          </w:tcPr>
          <w:p w14:paraId="361FCBF8" w14:textId="77777777" w:rsidR="00AA2483" w:rsidRPr="00AA2483" w:rsidRDefault="00AA2483" w:rsidP="00AA2483">
            <w:pPr>
              <w:spacing w:before="20" w:after="20"/>
              <w:ind w:right="602"/>
              <w:jc w:val="right"/>
              <w:rPr>
                <w:szCs w:val="17"/>
                <w:lang w:eastAsia="en-AU"/>
              </w:rPr>
            </w:pPr>
            <w:r w:rsidRPr="00AA2483">
              <w:rPr>
                <w:szCs w:val="17"/>
                <w:lang w:eastAsia="en-AU"/>
              </w:rPr>
              <w:t>156</w:t>
            </w:r>
          </w:p>
        </w:tc>
        <w:tc>
          <w:tcPr>
            <w:tcW w:w="1701" w:type="dxa"/>
            <w:noWrap/>
            <w:hideMark/>
          </w:tcPr>
          <w:p w14:paraId="7CE0CCBF" w14:textId="77777777" w:rsidR="00AA2483" w:rsidRPr="00AA2483" w:rsidRDefault="00AA2483" w:rsidP="00AA2483">
            <w:pPr>
              <w:spacing w:before="20" w:after="20"/>
              <w:jc w:val="center"/>
              <w:rPr>
                <w:szCs w:val="17"/>
                <w:lang w:eastAsia="en-AU"/>
              </w:rPr>
            </w:pPr>
          </w:p>
        </w:tc>
      </w:tr>
    </w:tbl>
    <w:p w14:paraId="5B913D47" w14:textId="77777777" w:rsidR="00AA2483" w:rsidRPr="00AA2483" w:rsidRDefault="00AA2483" w:rsidP="00AA2483">
      <w:pPr>
        <w:spacing w:before="80"/>
        <w:rPr>
          <w:b/>
          <w:bCs/>
          <w:szCs w:val="17"/>
          <w:lang w:val="en-US"/>
        </w:rPr>
      </w:pPr>
      <w:r w:rsidRPr="00AA2483">
        <w:rPr>
          <w:b/>
          <w:bCs/>
          <w:szCs w:val="17"/>
          <w:lang w:val="en-US"/>
        </w:rPr>
        <w:t xml:space="preserve">Central Ward </w:t>
      </w:r>
      <w:proofErr w:type="spellStart"/>
      <w:r w:rsidRPr="00AA2483">
        <w:rPr>
          <w:b/>
          <w:bCs/>
          <w:szCs w:val="17"/>
          <w:lang w:val="en-US"/>
        </w:rPr>
        <w:t>councillor</w:t>
      </w:r>
      <w:proofErr w:type="spellEnd"/>
      <w:r w:rsidRPr="00AA2483">
        <w:rPr>
          <w:b/>
          <w:bCs/>
          <w:szCs w:val="17"/>
          <w:lang w:val="en-US"/>
        </w:rPr>
        <w:t>, 2 vacancies</w:t>
      </w:r>
    </w:p>
    <w:p w14:paraId="6DE8ACB3" w14:textId="77777777" w:rsidR="00AA2483" w:rsidRPr="00AA2483" w:rsidRDefault="00AA2483" w:rsidP="00AA2483">
      <w:pPr>
        <w:spacing w:after="0"/>
        <w:rPr>
          <w:szCs w:val="17"/>
        </w:rPr>
      </w:pPr>
      <w:r w:rsidRPr="00AA2483">
        <w:rPr>
          <w:szCs w:val="17"/>
        </w:rPr>
        <w:t>Formal Ballot Papers: 1,544</w:t>
      </w:r>
    </w:p>
    <w:p w14:paraId="12363C0D" w14:textId="77777777" w:rsidR="00AA2483" w:rsidRPr="00AA2483" w:rsidRDefault="00AA2483" w:rsidP="00AA2483">
      <w:pPr>
        <w:spacing w:after="0"/>
        <w:rPr>
          <w:szCs w:val="17"/>
        </w:rPr>
      </w:pPr>
      <w:r w:rsidRPr="00AA2483">
        <w:rPr>
          <w:szCs w:val="17"/>
        </w:rPr>
        <w:t>Informal Ballot Papers: 53</w:t>
      </w:r>
    </w:p>
    <w:p w14:paraId="45AA7D4A" w14:textId="77777777" w:rsidR="00AA2483" w:rsidRPr="00AA2483" w:rsidRDefault="00AA2483" w:rsidP="00AA2483">
      <w:pPr>
        <w:rPr>
          <w:szCs w:val="17"/>
        </w:rPr>
      </w:pPr>
      <w:r w:rsidRPr="00AA2483">
        <w:rPr>
          <w:szCs w:val="17"/>
        </w:rPr>
        <w:t>Quota: 515</w:t>
      </w:r>
    </w:p>
    <w:tbl>
      <w:tblPr>
        <w:tblStyle w:val="Gazettetable"/>
        <w:tblW w:w="6662" w:type="dxa"/>
        <w:tblLook w:val="04A0" w:firstRow="1" w:lastRow="0" w:firstColumn="1" w:lastColumn="0" w:noHBand="0" w:noVBand="1"/>
      </w:tblPr>
      <w:tblGrid>
        <w:gridCol w:w="3118"/>
        <w:gridCol w:w="1843"/>
        <w:gridCol w:w="1701"/>
      </w:tblGrid>
      <w:tr w:rsidR="00AA2483" w:rsidRPr="00AA2483" w14:paraId="114A91F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8954D0F"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2BA15B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7E0AC9B"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50A5874" w14:textId="77777777" w:rsidTr="003061C9">
        <w:tc>
          <w:tcPr>
            <w:tcW w:w="3118" w:type="dxa"/>
            <w:noWrap/>
            <w:hideMark/>
          </w:tcPr>
          <w:p w14:paraId="74CDD05F" w14:textId="77777777" w:rsidR="00AA2483" w:rsidRPr="00AA2483" w:rsidRDefault="00AA2483" w:rsidP="00AA2483">
            <w:pPr>
              <w:spacing w:before="20" w:after="20"/>
              <w:rPr>
                <w:szCs w:val="17"/>
                <w:lang w:eastAsia="en-AU"/>
              </w:rPr>
            </w:pPr>
            <w:r w:rsidRPr="00AA2483">
              <w:rPr>
                <w:szCs w:val="17"/>
              </w:rPr>
              <w:t>IAMMARRONE, Tony</w:t>
            </w:r>
          </w:p>
        </w:tc>
        <w:tc>
          <w:tcPr>
            <w:tcW w:w="1843" w:type="dxa"/>
            <w:noWrap/>
            <w:hideMark/>
          </w:tcPr>
          <w:p w14:paraId="16BFB617" w14:textId="77777777" w:rsidR="00AA2483" w:rsidRPr="00AA2483" w:rsidRDefault="00AA2483" w:rsidP="00AA2483">
            <w:pPr>
              <w:spacing w:before="20" w:after="20"/>
              <w:ind w:right="602"/>
              <w:jc w:val="right"/>
              <w:rPr>
                <w:szCs w:val="17"/>
                <w:lang w:eastAsia="en-AU"/>
              </w:rPr>
            </w:pPr>
            <w:r w:rsidRPr="00AA2483">
              <w:rPr>
                <w:szCs w:val="17"/>
                <w:lang w:eastAsia="en-AU"/>
              </w:rPr>
              <w:t>200</w:t>
            </w:r>
          </w:p>
        </w:tc>
        <w:tc>
          <w:tcPr>
            <w:tcW w:w="1701" w:type="dxa"/>
            <w:noWrap/>
            <w:hideMark/>
          </w:tcPr>
          <w:p w14:paraId="53B94148" w14:textId="77777777" w:rsidR="00AA2483" w:rsidRPr="00AA2483" w:rsidRDefault="00AA2483" w:rsidP="00AA2483">
            <w:pPr>
              <w:spacing w:before="20" w:after="20"/>
              <w:jc w:val="center"/>
              <w:rPr>
                <w:szCs w:val="17"/>
                <w:lang w:eastAsia="en-AU"/>
              </w:rPr>
            </w:pPr>
          </w:p>
        </w:tc>
      </w:tr>
      <w:tr w:rsidR="00AA2483" w:rsidRPr="00AA2483" w14:paraId="7FE70A1D" w14:textId="77777777" w:rsidTr="003061C9">
        <w:tc>
          <w:tcPr>
            <w:tcW w:w="3118" w:type="dxa"/>
            <w:noWrap/>
            <w:hideMark/>
          </w:tcPr>
          <w:p w14:paraId="78EFFFD4" w14:textId="77777777" w:rsidR="00AA2483" w:rsidRPr="00AA2483" w:rsidRDefault="00AA2483" w:rsidP="00AA2483">
            <w:pPr>
              <w:spacing w:before="20" w:after="20"/>
              <w:rPr>
                <w:szCs w:val="17"/>
                <w:lang w:eastAsia="en-AU"/>
              </w:rPr>
            </w:pPr>
            <w:r w:rsidRPr="00AA2483">
              <w:rPr>
                <w:szCs w:val="17"/>
              </w:rPr>
              <w:t>NEWALL, Timothy Frederick</w:t>
            </w:r>
          </w:p>
        </w:tc>
        <w:tc>
          <w:tcPr>
            <w:tcW w:w="1843" w:type="dxa"/>
            <w:noWrap/>
            <w:hideMark/>
          </w:tcPr>
          <w:p w14:paraId="2A364FDE" w14:textId="77777777" w:rsidR="00AA2483" w:rsidRPr="00AA2483" w:rsidRDefault="00AA2483" w:rsidP="00AA2483">
            <w:pPr>
              <w:spacing w:before="20" w:after="20"/>
              <w:ind w:right="602"/>
              <w:jc w:val="right"/>
              <w:rPr>
                <w:szCs w:val="17"/>
                <w:lang w:eastAsia="en-AU"/>
              </w:rPr>
            </w:pPr>
            <w:r w:rsidRPr="00AA2483">
              <w:rPr>
                <w:szCs w:val="17"/>
                <w:lang w:eastAsia="en-AU"/>
              </w:rPr>
              <w:t>114</w:t>
            </w:r>
          </w:p>
        </w:tc>
        <w:tc>
          <w:tcPr>
            <w:tcW w:w="1701" w:type="dxa"/>
            <w:noWrap/>
            <w:hideMark/>
          </w:tcPr>
          <w:p w14:paraId="00A2C833" w14:textId="77777777" w:rsidR="00AA2483" w:rsidRPr="00AA2483" w:rsidRDefault="00AA2483" w:rsidP="00AA2483">
            <w:pPr>
              <w:spacing w:before="20" w:after="20"/>
              <w:jc w:val="center"/>
              <w:rPr>
                <w:szCs w:val="17"/>
                <w:lang w:eastAsia="en-AU"/>
              </w:rPr>
            </w:pPr>
          </w:p>
        </w:tc>
      </w:tr>
      <w:tr w:rsidR="00AA2483" w:rsidRPr="00AA2483" w14:paraId="58FF6688" w14:textId="77777777" w:rsidTr="003061C9">
        <w:tc>
          <w:tcPr>
            <w:tcW w:w="3118" w:type="dxa"/>
            <w:noWrap/>
            <w:hideMark/>
          </w:tcPr>
          <w:p w14:paraId="5D7C0693" w14:textId="77777777" w:rsidR="00AA2483" w:rsidRPr="00AA2483" w:rsidRDefault="00AA2483" w:rsidP="00AA2483">
            <w:pPr>
              <w:spacing w:before="20" w:after="20"/>
              <w:rPr>
                <w:szCs w:val="17"/>
                <w:lang w:eastAsia="en-AU"/>
              </w:rPr>
            </w:pPr>
            <w:r w:rsidRPr="00AA2483">
              <w:rPr>
                <w:szCs w:val="17"/>
              </w:rPr>
              <w:t>GROOTE, Mark</w:t>
            </w:r>
          </w:p>
        </w:tc>
        <w:tc>
          <w:tcPr>
            <w:tcW w:w="1843" w:type="dxa"/>
            <w:noWrap/>
            <w:hideMark/>
          </w:tcPr>
          <w:p w14:paraId="7A152D82" w14:textId="77777777" w:rsidR="00AA2483" w:rsidRPr="00AA2483" w:rsidRDefault="00AA2483" w:rsidP="00AA2483">
            <w:pPr>
              <w:spacing w:before="20" w:after="20"/>
              <w:ind w:right="602"/>
              <w:jc w:val="right"/>
              <w:rPr>
                <w:szCs w:val="17"/>
                <w:lang w:eastAsia="en-AU"/>
              </w:rPr>
            </w:pPr>
            <w:r w:rsidRPr="00AA2483">
              <w:rPr>
                <w:szCs w:val="17"/>
                <w:lang w:eastAsia="en-AU"/>
              </w:rPr>
              <w:t>688</w:t>
            </w:r>
          </w:p>
        </w:tc>
        <w:tc>
          <w:tcPr>
            <w:tcW w:w="1701" w:type="dxa"/>
            <w:noWrap/>
            <w:hideMark/>
          </w:tcPr>
          <w:p w14:paraId="197FDAF3"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17AD270" w14:textId="77777777" w:rsidTr="003061C9">
        <w:tc>
          <w:tcPr>
            <w:tcW w:w="3118" w:type="dxa"/>
            <w:noWrap/>
            <w:hideMark/>
          </w:tcPr>
          <w:p w14:paraId="590D4978" w14:textId="77777777" w:rsidR="00AA2483" w:rsidRPr="00AA2483" w:rsidRDefault="00AA2483" w:rsidP="00AA2483">
            <w:pPr>
              <w:spacing w:before="20" w:after="20"/>
              <w:rPr>
                <w:szCs w:val="17"/>
                <w:lang w:eastAsia="en-AU"/>
              </w:rPr>
            </w:pPr>
            <w:r w:rsidRPr="00AA2483">
              <w:rPr>
                <w:szCs w:val="17"/>
              </w:rPr>
              <w:t>PURVIS, Catherine</w:t>
            </w:r>
          </w:p>
        </w:tc>
        <w:tc>
          <w:tcPr>
            <w:tcW w:w="1843" w:type="dxa"/>
            <w:noWrap/>
            <w:hideMark/>
          </w:tcPr>
          <w:p w14:paraId="6DC8672B" w14:textId="77777777" w:rsidR="00AA2483" w:rsidRPr="00AA2483" w:rsidRDefault="00AA2483" w:rsidP="00AA2483">
            <w:pPr>
              <w:spacing w:before="20" w:after="20"/>
              <w:ind w:right="602"/>
              <w:jc w:val="right"/>
              <w:rPr>
                <w:szCs w:val="17"/>
                <w:lang w:eastAsia="en-AU"/>
              </w:rPr>
            </w:pPr>
            <w:r w:rsidRPr="00AA2483">
              <w:rPr>
                <w:szCs w:val="17"/>
                <w:lang w:eastAsia="en-AU"/>
              </w:rPr>
              <w:t>225</w:t>
            </w:r>
          </w:p>
        </w:tc>
        <w:tc>
          <w:tcPr>
            <w:tcW w:w="1701" w:type="dxa"/>
            <w:noWrap/>
            <w:hideMark/>
          </w:tcPr>
          <w:p w14:paraId="3C2AD003" w14:textId="77777777" w:rsidR="00AA2483" w:rsidRPr="00AA2483" w:rsidRDefault="00AA2483" w:rsidP="00AA2483">
            <w:pPr>
              <w:spacing w:before="20" w:after="20"/>
              <w:jc w:val="center"/>
              <w:rPr>
                <w:szCs w:val="17"/>
                <w:lang w:eastAsia="en-AU"/>
              </w:rPr>
            </w:pPr>
          </w:p>
        </w:tc>
      </w:tr>
      <w:tr w:rsidR="00AA2483" w:rsidRPr="00AA2483" w14:paraId="59538736" w14:textId="77777777" w:rsidTr="003061C9">
        <w:tc>
          <w:tcPr>
            <w:tcW w:w="3118" w:type="dxa"/>
            <w:noWrap/>
            <w:hideMark/>
          </w:tcPr>
          <w:p w14:paraId="6FE7FA3C" w14:textId="77777777" w:rsidR="00AA2483" w:rsidRPr="00AA2483" w:rsidRDefault="00AA2483" w:rsidP="00AA2483">
            <w:pPr>
              <w:spacing w:before="20" w:after="40"/>
              <w:rPr>
                <w:szCs w:val="17"/>
                <w:lang w:eastAsia="en-AU"/>
              </w:rPr>
            </w:pPr>
            <w:r w:rsidRPr="00AA2483">
              <w:rPr>
                <w:szCs w:val="17"/>
              </w:rPr>
              <w:t>DE BACKER, Alison</w:t>
            </w:r>
          </w:p>
        </w:tc>
        <w:tc>
          <w:tcPr>
            <w:tcW w:w="1843" w:type="dxa"/>
            <w:noWrap/>
            <w:hideMark/>
          </w:tcPr>
          <w:p w14:paraId="3177D10D" w14:textId="77777777" w:rsidR="00AA2483" w:rsidRPr="00AA2483" w:rsidRDefault="00AA2483" w:rsidP="00AA2483">
            <w:pPr>
              <w:spacing w:before="20" w:after="20"/>
              <w:ind w:right="602"/>
              <w:jc w:val="right"/>
              <w:rPr>
                <w:szCs w:val="17"/>
                <w:lang w:eastAsia="en-AU"/>
              </w:rPr>
            </w:pPr>
            <w:r w:rsidRPr="00AA2483">
              <w:rPr>
                <w:szCs w:val="17"/>
                <w:lang w:eastAsia="en-AU"/>
              </w:rPr>
              <w:t>317</w:t>
            </w:r>
          </w:p>
        </w:tc>
        <w:tc>
          <w:tcPr>
            <w:tcW w:w="1701" w:type="dxa"/>
            <w:noWrap/>
            <w:hideMark/>
          </w:tcPr>
          <w:p w14:paraId="5C9B9FEF"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74771854" w14:textId="77777777" w:rsidR="00AA2483" w:rsidRPr="00AA2483" w:rsidRDefault="00AA2483" w:rsidP="00AA2483">
      <w:pPr>
        <w:spacing w:before="80"/>
        <w:rPr>
          <w:b/>
          <w:bCs/>
          <w:szCs w:val="17"/>
          <w:lang w:val="en-US"/>
        </w:rPr>
      </w:pPr>
      <w:r w:rsidRPr="00AA2483">
        <w:rPr>
          <w:b/>
          <w:bCs/>
          <w:szCs w:val="17"/>
          <w:lang w:val="en-US"/>
        </w:rPr>
        <w:t xml:space="preserve">East Ward </w:t>
      </w:r>
      <w:proofErr w:type="spellStart"/>
      <w:r w:rsidRPr="00AA2483">
        <w:rPr>
          <w:b/>
          <w:bCs/>
          <w:szCs w:val="17"/>
          <w:lang w:val="en-US"/>
        </w:rPr>
        <w:t>councillor</w:t>
      </w:r>
      <w:proofErr w:type="spellEnd"/>
      <w:r w:rsidRPr="00AA2483">
        <w:rPr>
          <w:b/>
          <w:bCs/>
          <w:szCs w:val="17"/>
          <w:lang w:val="en-US"/>
        </w:rPr>
        <w:t>, 2 vacancies</w:t>
      </w:r>
    </w:p>
    <w:p w14:paraId="17ED3612" w14:textId="77777777" w:rsidR="00AA2483" w:rsidRPr="00AA2483" w:rsidRDefault="00AA2483" w:rsidP="00AA2483">
      <w:pPr>
        <w:spacing w:after="0"/>
        <w:rPr>
          <w:szCs w:val="17"/>
        </w:rPr>
      </w:pPr>
      <w:r w:rsidRPr="00AA2483">
        <w:rPr>
          <w:szCs w:val="17"/>
        </w:rPr>
        <w:t>Formal Ballot Papers: 1,311</w:t>
      </w:r>
    </w:p>
    <w:p w14:paraId="02400538" w14:textId="77777777" w:rsidR="00AA2483" w:rsidRPr="00AA2483" w:rsidRDefault="00AA2483" w:rsidP="00AA2483">
      <w:pPr>
        <w:spacing w:after="0"/>
        <w:rPr>
          <w:szCs w:val="17"/>
        </w:rPr>
      </w:pPr>
      <w:r w:rsidRPr="00AA2483">
        <w:rPr>
          <w:szCs w:val="17"/>
        </w:rPr>
        <w:t>Informal Ballot Papers: 39</w:t>
      </w:r>
    </w:p>
    <w:p w14:paraId="6D14DD0E" w14:textId="77777777" w:rsidR="00AA2483" w:rsidRPr="00AA2483" w:rsidRDefault="00AA2483" w:rsidP="00AA2483">
      <w:pPr>
        <w:rPr>
          <w:szCs w:val="17"/>
        </w:rPr>
      </w:pPr>
      <w:r w:rsidRPr="00AA2483">
        <w:rPr>
          <w:szCs w:val="17"/>
        </w:rPr>
        <w:t>Quota: 438</w:t>
      </w:r>
    </w:p>
    <w:tbl>
      <w:tblPr>
        <w:tblStyle w:val="Gazettetable"/>
        <w:tblW w:w="6662" w:type="dxa"/>
        <w:tblLook w:val="04A0" w:firstRow="1" w:lastRow="0" w:firstColumn="1" w:lastColumn="0" w:noHBand="0" w:noVBand="1"/>
      </w:tblPr>
      <w:tblGrid>
        <w:gridCol w:w="3118"/>
        <w:gridCol w:w="1843"/>
        <w:gridCol w:w="1701"/>
      </w:tblGrid>
      <w:tr w:rsidR="00AA2483" w:rsidRPr="00AA2483" w14:paraId="791FC7A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471464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8A189E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835202B"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48DE1A8" w14:textId="77777777" w:rsidTr="003061C9">
        <w:tc>
          <w:tcPr>
            <w:tcW w:w="3118" w:type="dxa"/>
            <w:noWrap/>
            <w:hideMark/>
          </w:tcPr>
          <w:p w14:paraId="533ADD5B" w14:textId="77777777" w:rsidR="00AA2483" w:rsidRPr="00AA2483" w:rsidRDefault="00AA2483" w:rsidP="00AA2483">
            <w:pPr>
              <w:spacing w:before="20" w:after="20"/>
              <w:rPr>
                <w:szCs w:val="17"/>
              </w:rPr>
            </w:pPr>
            <w:r w:rsidRPr="00AA2483">
              <w:rPr>
                <w:szCs w:val="17"/>
              </w:rPr>
              <w:t>STANDEN, Mark</w:t>
            </w:r>
          </w:p>
        </w:tc>
        <w:tc>
          <w:tcPr>
            <w:tcW w:w="1843" w:type="dxa"/>
            <w:noWrap/>
            <w:hideMark/>
          </w:tcPr>
          <w:p w14:paraId="144AD2CA" w14:textId="77777777" w:rsidR="00AA2483" w:rsidRPr="00AA2483" w:rsidRDefault="00AA2483" w:rsidP="00AA2483">
            <w:pPr>
              <w:spacing w:before="20" w:after="20"/>
              <w:ind w:right="602"/>
              <w:jc w:val="right"/>
              <w:rPr>
                <w:szCs w:val="17"/>
                <w:lang w:eastAsia="en-AU"/>
              </w:rPr>
            </w:pPr>
            <w:r w:rsidRPr="00AA2483">
              <w:rPr>
                <w:szCs w:val="17"/>
                <w:lang w:eastAsia="en-AU"/>
              </w:rPr>
              <w:t>523</w:t>
            </w:r>
          </w:p>
        </w:tc>
        <w:tc>
          <w:tcPr>
            <w:tcW w:w="1701" w:type="dxa"/>
            <w:noWrap/>
            <w:hideMark/>
          </w:tcPr>
          <w:p w14:paraId="158543F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25A566D" w14:textId="77777777" w:rsidTr="003061C9">
        <w:tc>
          <w:tcPr>
            <w:tcW w:w="3118" w:type="dxa"/>
            <w:noWrap/>
            <w:hideMark/>
          </w:tcPr>
          <w:p w14:paraId="4216ABF8" w14:textId="77777777" w:rsidR="00AA2483" w:rsidRPr="00AA2483" w:rsidRDefault="00AA2483" w:rsidP="00AA2483">
            <w:pPr>
              <w:spacing w:before="20" w:after="20"/>
              <w:rPr>
                <w:szCs w:val="17"/>
              </w:rPr>
            </w:pPr>
            <w:r w:rsidRPr="00AA2483">
              <w:rPr>
                <w:szCs w:val="17"/>
              </w:rPr>
              <w:t>TAYLOR, Bronwyn</w:t>
            </w:r>
          </w:p>
        </w:tc>
        <w:tc>
          <w:tcPr>
            <w:tcW w:w="1843" w:type="dxa"/>
            <w:noWrap/>
            <w:hideMark/>
          </w:tcPr>
          <w:p w14:paraId="7AD01CEF" w14:textId="77777777" w:rsidR="00AA2483" w:rsidRPr="00AA2483" w:rsidRDefault="00AA2483" w:rsidP="00AA2483">
            <w:pPr>
              <w:spacing w:before="20" w:after="20"/>
              <w:ind w:right="602"/>
              <w:jc w:val="right"/>
              <w:rPr>
                <w:szCs w:val="17"/>
                <w:lang w:eastAsia="en-AU"/>
              </w:rPr>
            </w:pPr>
            <w:r w:rsidRPr="00AA2483">
              <w:rPr>
                <w:szCs w:val="17"/>
                <w:lang w:eastAsia="en-AU"/>
              </w:rPr>
              <w:t>45</w:t>
            </w:r>
          </w:p>
        </w:tc>
        <w:tc>
          <w:tcPr>
            <w:tcW w:w="1701" w:type="dxa"/>
            <w:noWrap/>
            <w:hideMark/>
          </w:tcPr>
          <w:p w14:paraId="1CF306D8" w14:textId="77777777" w:rsidR="00AA2483" w:rsidRPr="00AA2483" w:rsidRDefault="00AA2483" w:rsidP="00AA2483">
            <w:pPr>
              <w:spacing w:before="20" w:after="20"/>
              <w:jc w:val="center"/>
              <w:rPr>
                <w:szCs w:val="17"/>
                <w:lang w:eastAsia="en-AU"/>
              </w:rPr>
            </w:pPr>
          </w:p>
        </w:tc>
      </w:tr>
      <w:tr w:rsidR="00AA2483" w:rsidRPr="00AA2483" w14:paraId="777943F7" w14:textId="77777777" w:rsidTr="003061C9">
        <w:tc>
          <w:tcPr>
            <w:tcW w:w="3118" w:type="dxa"/>
            <w:noWrap/>
            <w:hideMark/>
          </w:tcPr>
          <w:p w14:paraId="4EB251CA" w14:textId="77777777" w:rsidR="00AA2483" w:rsidRPr="00AA2483" w:rsidRDefault="00AA2483" w:rsidP="00AA2483">
            <w:pPr>
              <w:spacing w:before="20" w:after="20"/>
              <w:rPr>
                <w:szCs w:val="17"/>
              </w:rPr>
            </w:pPr>
            <w:r w:rsidRPr="00AA2483">
              <w:rPr>
                <w:szCs w:val="17"/>
              </w:rPr>
              <w:t>ELSEY, Kelly</w:t>
            </w:r>
          </w:p>
        </w:tc>
        <w:tc>
          <w:tcPr>
            <w:tcW w:w="1843" w:type="dxa"/>
            <w:noWrap/>
            <w:hideMark/>
          </w:tcPr>
          <w:p w14:paraId="29F88315" w14:textId="77777777" w:rsidR="00AA2483" w:rsidRPr="00AA2483" w:rsidRDefault="00AA2483" w:rsidP="00AA2483">
            <w:pPr>
              <w:spacing w:before="20" w:after="20"/>
              <w:ind w:right="602"/>
              <w:jc w:val="right"/>
              <w:rPr>
                <w:szCs w:val="17"/>
                <w:lang w:eastAsia="en-AU"/>
              </w:rPr>
            </w:pPr>
            <w:r w:rsidRPr="00AA2483">
              <w:rPr>
                <w:szCs w:val="17"/>
                <w:lang w:eastAsia="en-AU"/>
              </w:rPr>
              <w:t>113</w:t>
            </w:r>
          </w:p>
        </w:tc>
        <w:tc>
          <w:tcPr>
            <w:tcW w:w="1701" w:type="dxa"/>
            <w:noWrap/>
            <w:hideMark/>
          </w:tcPr>
          <w:p w14:paraId="3DC98828" w14:textId="77777777" w:rsidR="00AA2483" w:rsidRPr="00AA2483" w:rsidRDefault="00AA2483" w:rsidP="00AA2483">
            <w:pPr>
              <w:spacing w:before="20" w:after="20"/>
              <w:jc w:val="center"/>
              <w:rPr>
                <w:szCs w:val="17"/>
                <w:lang w:eastAsia="en-AU"/>
              </w:rPr>
            </w:pPr>
          </w:p>
        </w:tc>
      </w:tr>
      <w:tr w:rsidR="00AA2483" w:rsidRPr="00AA2483" w14:paraId="314D61C1" w14:textId="77777777" w:rsidTr="003061C9">
        <w:tc>
          <w:tcPr>
            <w:tcW w:w="3118" w:type="dxa"/>
            <w:noWrap/>
            <w:hideMark/>
          </w:tcPr>
          <w:p w14:paraId="023147FB" w14:textId="77777777" w:rsidR="00AA2483" w:rsidRPr="00AA2483" w:rsidRDefault="00AA2483" w:rsidP="00AA2483">
            <w:pPr>
              <w:spacing w:before="20" w:after="20"/>
              <w:rPr>
                <w:szCs w:val="17"/>
              </w:rPr>
            </w:pPr>
            <w:r w:rsidRPr="00AA2483">
              <w:rPr>
                <w:szCs w:val="17"/>
              </w:rPr>
              <w:t>HOLLITT, Lillian</w:t>
            </w:r>
          </w:p>
        </w:tc>
        <w:tc>
          <w:tcPr>
            <w:tcW w:w="1843" w:type="dxa"/>
            <w:noWrap/>
            <w:hideMark/>
          </w:tcPr>
          <w:p w14:paraId="37A3155E" w14:textId="77777777" w:rsidR="00AA2483" w:rsidRPr="00AA2483" w:rsidRDefault="00AA2483" w:rsidP="00AA2483">
            <w:pPr>
              <w:spacing w:before="20" w:after="20"/>
              <w:ind w:right="602"/>
              <w:jc w:val="right"/>
              <w:rPr>
                <w:szCs w:val="17"/>
                <w:lang w:eastAsia="en-AU"/>
              </w:rPr>
            </w:pPr>
            <w:r w:rsidRPr="00AA2483">
              <w:rPr>
                <w:szCs w:val="17"/>
                <w:lang w:eastAsia="en-AU"/>
              </w:rPr>
              <w:t>199</w:t>
            </w:r>
          </w:p>
        </w:tc>
        <w:tc>
          <w:tcPr>
            <w:tcW w:w="1701" w:type="dxa"/>
            <w:noWrap/>
            <w:hideMark/>
          </w:tcPr>
          <w:p w14:paraId="06777EF0"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C1A5085" w14:textId="77777777" w:rsidTr="003061C9">
        <w:tc>
          <w:tcPr>
            <w:tcW w:w="3118" w:type="dxa"/>
            <w:noWrap/>
            <w:hideMark/>
          </w:tcPr>
          <w:p w14:paraId="00ABF52B" w14:textId="77777777" w:rsidR="00AA2483" w:rsidRPr="00AA2483" w:rsidRDefault="00AA2483" w:rsidP="00AA2483">
            <w:pPr>
              <w:spacing w:before="20" w:after="20"/>
              <w:rPr>
                <w:szCs w:val="17"/>
              </w:rPr>
            </w:pPr>
            <w:r w:rsidRPr="00AA2483">
              <w:rPr>
                <w:szCs w:val="17"/>
              </w:rPr>
              <w:t>MOUNTFORD, Russell</w:t>
            </w:r>
          </w:p>
        </w:tc>
        <w:tc>
          <w:tcPr>
            <w:tcW w:w="1843" w:type="dxa"/>
            <w:noWrap/>
            <w:hideMark/>
          </w:tcPr>
          <w:p w14:paraId="5FE9341B" w14:textId="77777777" w:rsidR="00AA2483" w:rsidRPr="00AA2483" w:rsidRDefault="00AA2483" w:rsidP="00AA2483">
            <w:pPr>
              <w:spacing w:before="20" w:after="20"/>
              <w:ind w:right="602"/>
              <w:jc w:val="right"/>
              <w:rPr>
                <w:szCs w:val="17"/>
                <w:lang w:eastAsia="en-AU"/>
              </w:rPr>
            </w:pPr>
            <w:r w:rsidRPr="00AA2483">
              <w:rPr>
                <w:szCs w:val="17"/>
                <w:lang w:eastAsia="en-AU"/>
              </w:rPr>
              <w:t>202</w:t>
            </w:r>
          </w:p>
        </w:tc>
        <w:tc>
          <w:tcPr>
            <w:tcW w:w="1701" w:type="dxa"/>
            <w:noWrap/>
            <w:hideMark/>
          </w:tcPr>
          <w:p w14:paraId="1080E693" w14:textId="77777777" w:rsidR="00AA2483" w:rsidRPr="00AA2483" w:rsidRDefault="00AA2483" w:rsidP="00AA2483">
            <w:pPr>
              <w:spacing w:before="20" w:after="20"/>
              <w:jc w:val="center"/>
              <w:rPr>
                <w:szCs w:val="17"/>
                <w:lang w:eastAsia="en-AU"/>
              </w:rPr>
            </w:pPr>
          </w:p>
        </w:tc>
      </w:tr>
      <w:tr w:rsidR="00AA2483" w:rsidRPr="00AA2483" w14:paraId="0DD22508" w14:textId="77777777" w:rsidTr="003061C9">
        <w:tc>
          <w:tcPr>
            <w:tcW w:w="3118" w:type="dxa"/>
            <w:noWrap/>
            <w:hideMark/>
          </w:tcPr>
          <w:p w14:paraId="588FE438" w14:textId="77777777" w:rsidR="00AA2483" w:rsidRPr="00AA2483" w:rsidRDefault="00AA2483" w:rsidP="00AA2483">
            <w:pPr>
              <w:spacing w:before="20" w:after="40"/>
              <w:rPr>
                <w:szCs w:val="17"/>
              </w:rPr>
            </w:pPr>
            <w:r w:rsidRPr="00AA2483">
              <w:rPr>
                <w:szCs w:val="17"/>
              </w:rPr>
              <w:t>BATTYE, Caitlin</w:t>
            </w:r>
          </w:p>
        </w:tc>
        <w:tc>
          <w:tcPr>
            <w:tcW w:w="1843" w:type="dxa"/>
            <w:noWrap/>
            <w:hideMark/>
          </w:tcPr>
          <w:p w14:paraId="23331362" w14:textId="77777777" w:rsidR="00AA2483" w:rsidRPr="00AA2483" w:rsidRDefault="00AA2483" w:rsidP="00AA2483">
            <w:pPr>
              <w:spacing w:before="20" w:after="20"/>
              <w:ind w:right="602"/>
              <w:jc w:val="right"/>
              <w:rPr>
                <w:szCs w:val="17"/>
                <w:lang w:eastAsia="en-AU"/>
              </w:rPr>
            </w:pPr>
            <w:r w:rsidRPr="00AA2483">
              <w:rPr>
                <w:szCs w:val="17"/>
                <w:lang w:eastAsia="en-AU"/>
              </w:rPr>
              <w:t>229</w:t>
            </w:r>
          </w:p>
        </w:tc>
        <w:tc>
          <w:tcPr>
            <w:tcW w:w="1701" w:type="dxa"/>
            <w:noWrap/>
            <w:hideMark/>
          </w:tcPr>
          <w:p w14:paraId="797B64AC" w14:textId="77777777" w:rsidR="00AA2483" w:rsidRPr="00AA2483" w:rsidRDefault="00AA2483" w:rsidP="00AA2483">
            <w:pPr>
              <w:spacing w:before="20" w:after="20"/>
              <w:jc w:val="center"/>
              <w:rPr>
                <w:szCs w:val="17"/>
                <w:lang w:eastAsia="en-AU"/>
              </w:rPr>
            </w:pPr>
          </w:p>
        </w:tc>
      </w:tr>
    </w:tbl>
    <w:p w14:paraId="51E351D6" w14:textId="77777777" w:rsidR="00AA2483" w:rsidRPr="00AA2483" w:rsidRDefault="00AA2483" w:rsidP="00AA2483">
      <w:pPr>
        <w:spacing w:before="120" w:after="120"/>
        <w:jc w:val="center"/>
        <w:rPr>
          <w:b/>
          <w:bCs/>
          <w:szCs w:val="17"/>
        </w:rPr>
      </w:pPr>
      <w:r w:rsidRPr="00AA2483">
        <w:rPr>
          <w:b/>
          <w:bCs/>
          <w:szCs w:val="17"/>
        </w:rPr>
        <w:t>Renmark Paringa Council</w:t>
      </w:r>
    </w:p>
    <w:p w14:paraId="18C765D9" w14:textId="77777777" w:rsidR="00AA2483" w:rsidRPr="00AA2483" w:rsidRDefault="00AA2483" w:rsidP="00AA2483">
      <w:pPr>
        <w:spacing w:before="80"/>
        <w:rPr>
          <w:b/>
          <w:bCs/>
          <w:szCs w:val="17"/>
          <w:lang w:val="en-US"/>
        </w:rPr>
      </w:pPr>
      <w:r w:rsidRPr="00AA2483">
        <w:rPr>
          <w:b/>
          <w:bCs/>
          <w:szCs w:val="17"/>
          <w:lang w:val="en-US"/>
        </w:rPr>
        <w:t>Mayor, 1 vacancy</w:t>
      </w:r>
    </w:p>
    <w:p w14:paraId="349AE6E9" w14:textId="77777777" w:rsidR="00AA2483" w:rsidRPr="00AA2483" w:rsidRDefault="00AA2483" w:rsidP="00AA2483">
      <w:pPr>
        <w:spacing w:after="0"/>
        <w:rPr>
          <w:szCs w:val="17"/>
        </w:rPr>
      </w:pPr>
      <w:r w:rsidRPr="00AA2483">
        <w:rPr>
          <w:szCs w:val="17"/>
        </w:rPr>
        <w:t>Formal Ballot Papers: 3,181</w:t>
      </w:r>
    </w:p>
    <w:p w14:paraId="35995183" w14:textId="77777777" w:rsidR="00AA2483" w:rsidRPr="00AA2483" w:rsidRDefault="00AA2483" w:rsidP="00AA2483">
      <w:pPr>
        <w:spacing w:after="0"/>
        <w:rPr>
          <w:szCs w:val="17"/>
        </w:rPr>
      </w:pPr>
      <w:r w:rsidRPr="00AA2483">
        <w:rPr>
          <w:szCs w:val="17"/>
        </w:rPr>
        <w:t>Informal Ballot Papers: 31</w:t>
      </w:r>
    </w:p>
    <w:p w14:paraId="55D8D266" w14:textId="77777777" w:rsidR="00AA2483" w:rsidRPr="00AA2483" w:rsidRDefault="00AA2483" w:rsidP="00AA2483">
      <w:pPr>
        <w:rPr>
          <w:szCs w:val="17"/>
        </w:rPr>
      </w:pPr>
      <w:r w:rsidRPr="00AA2483">
        <w:rPr>
          <w:szCs w:val="17"/>
        </w:rPr>
        <w:t>Quota: 1,591</w:t>
      </w:r>
    </w:p>
    <w:tbl>
      <w:tblPr>
        <w:tblStyle w:val="Gazettetable"/>
        <w:tblW w:w="6662" w:type="dxa"/>
        <w:tblLook w:val="04A0" w:firstRow="1" w:lastRow="0" w:firstColumn="1" w:lastColumn="0" w:noHBand="0" w:noVBand="1"/>
      </w:tblPr>
      <w:tblGrid>
        <w:gridCol w:w="3118"/>
        <w:gridCol w:w="1843"/>
        <w:gridCol w:w="1701"/>
      </w:tblGrid>
      <w:tr w:rsidR="00AA2483" w:rsidRPr="00AA2483" w14:paraId="73F9DBE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A0C7BA7"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BF0A56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A059A3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BCC85D7" w14:textId="77777777" w:rsidTr="003061C9">
        <w:tc>
          <w:tcPr>
            <w:tcW w:w="3118" w:type="dxa"/>
            <w:noWrap/>
            <w:hideMark/>
          </w:tcPr>
          <w:p w14:paraId="53757E3D" w14:textId="77777777" w:rsidR="00AA2483" w:rsidRPr="00AA2483" w:rsidRDefault="00AA2483" w:rsidP="00AA2483">
            <w:pPr>
              <w:spacing w:before="20" w:after="20"/>
              <w:rPr>
                <w:szCs w:val="17"/>
                <w:lang w:eastAsia="en-AU"/>
              </w:rPr>
            </w:pPr>
            <w:r w:rsidRPr="00AA2483">
              <w:rPr>
                <w:szCs w:val="17"/>
              </w:rPr>
              <w:t>DU RIEU, Henry</w:t>
            </w:r>
          </w:p>
        </w:tc>
        <w:tc>
          <w:tcPr>
            <w:tcW w:w="1843" w:type="dxa"/>
            <w:noWrap/>
            <w:hideMark/>
          </w:tcPr>
          <w:p w14:paraId="5D78BDDB" w14:textId="77777777" w:rsidR="00AA2483" w:rsidRPr="00AA2483" w:rsidRDefault="00AA2483" w:rsidP="00AA2483">
            <w:pPr>
              <w:spacing w:before="20" w:after="20"/>
              <w:ind w:right="602"/>
              <w:jc w:val="right"/>
              <w:rPr>
                <w:szCs w:val="17"/>
                <w:lang w:eastAsia="en-AU"/>
              </w:rPr>
            </w:pPr>
            <w:r w:rsidRPr="00AA2483">
              <w:rPr>
                <w:szCs w:val="17"/>
                <w:lang w:eastAsia="en-AU"/>
              </w:rPr>
              <w:t>1,488</w:t>
            </w:r>
          </w:p>
        </w:tc>
        <w:tc>
          <w:tcPr>
            <w:tcW w:w="1701" w:type="dxa"/>
            <w:noWrap/>
            <w:hideMark/>
          </w:tcPr>
          <w:p w14:paraId="7C185046" w14:textId="77777777" w:rsidR="00AA2483" w:rsidRPr="00AA2483" w:rsidRDefault="00AA2483" w:rsidP="00AA2483">
            <w:pPr>
              <w:spacing w:before="20" w:after="20"/>
              <w:jc w:val="center"/>
              <w:rPr>
                <w:szCs w:val="17"/>
                <w:lang w:eastAsia="en-AU"/>
              </w:rPr>
            </w:pPr>
          </w:p>
        </w:tc>
      </w:tr>
      <w:tr w:rsidR="00AA2483" w:rsidRPr="00AA2483" w14:paraId="5684FE2B" w14:textId="77777777" w:rsidTr="003061C9">
        <w:tc>
          <w:tcPr>
            <w:tcW w:w="3118" w:type="dxa"/>
            <w:noWrap/>
            <w:hideMark/>
          </w:tcPr>
          <w:p w14:paraId="00375F0D" w14:textId="77777777" w:rsidR="00AA2483" w:rsidRPr="00AA2483" w:rsidRDefault="00AA2483" w:rsidP="00AA2483">
            <w:pPr>
              <w:spacing w:before="20" w:after="40"/>
              <w:rPr>
                <w:szCs w:val="17"/>
                <w:lang w:eastAsia="en-AU"/>
              </w:rPr>
            </w:pPr>
            <w:r w:rsidRPr="00AA2483">
              <w:rPr>
                <w:szCs w:val="17"/>
              </w:rPr>
              <w:t>HUNTER, Peter</w:t>
            </w:r>
          </w:p>
        </w:tc>
        <w:tc>
          <w:tcPr>
            <w:tcW w:w="1843" w:type="dxa"/>
            <w:noWrap/>
            <w:hideMark/>
          </w:tcPr>
          <w:p w14:paraId="6746364F" w14:textId="77777777" w:rsidR="00AA2483" w:rsidRPr="00AA2483" w:rsidRDefault="00AA2483" w:rsidP="00AA2483">
            <w:pPr>
              <w:spacing w:before="20" w:after="20"/>
              <w:ind w:right="602"/>
              <w:jc w:val="right"/>
              <w:rPr>
                <w:szCs w:val="17"/>
                <w:lang w:eastAsia="en-AU"/>
              </w:rPr>
            </w:pPr>
            <w:r w:rsidRPr="00AA2483">
              <w:rPr>
                <w:szCs w:val="17"/>
                <w:lang w:eastAsia="en-AU"/>
              </w:rPr>
              <w:t>1,693</w:t>
            </w:r>
          </w:p>
        </w:tc>
        <w:tc>
          <w:tcPr>
            <w:tcW w:w="1701" w:type="dxa"/>
            <w:noWrap/>
            <w:hideMark/>
          </w:tcPr>
          <w:p w14:paraId="0B9E6492"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47179C40"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8 vacancies</w:t>
      </w:r>
    </w:p>
    <w:p w14:paraId="6FD21AEA" w14:textId="77777777" w:rsidR="00AA2483" w:rsidRPr="00AA2483" w:rsidRDefault="00AA2483" w:rsidP="00AA2483">
      <w:pPr>
        <w:spacing w:after="0"/>
        <w:rPr>
          <w:szCs w:val="17"/>
        </w:rPr>
      </w:pPr>
      <w:r w:rsidRPr="00AA2483">
        <w:rPr>
          <w:szCs w:val="17"/>
        </w:rPr>
        <w:t>Formal Ballot Papers: 3,146</w:t>
      </w:r>
    </w:p>
    <w:p w14:paraId="6A5F70C7" w14:textId="77777777" w:rsidR="00AA2483" w:rsidRPr="00AA2483" w:rsidRDefault="00AA2483" w:rsidP="00AA2483">
      <w:pPr>
        <w:spacing w:after="0"/>
        <w:rPr>
          <w:szCs w:val="17"/>
        </w:rPr>
      </w:pPr>
      <w:r w:rsidRPr="00AA2483">
        <w:rPr>
          <w:szCs w:val="17"/>
        </w:rPr>
        <w:t>Informal Ballot Papers: 70</w:t>
      </w:r>
    </w:p>
    <w:p w14:paraId="6A76602D" w14:textId="77777777" w:rsidR="00AA2483" w:rsidRPr="00AA2483" w:rsidRDefault="00AA2483" w:rsidP="00AA2483">
      <w:pPr>
        <w:rPr>
          <w:szCs w:val="17"/>
        </w:rPr>
      </w:pPr>
      <w:r w:rsidRPr="00AA2483">
        <w:rPr>
          <w:szCs w:val="17"/>
        </w:rPr>
        <w:t>Quota: 350</w:t>
      </w:r>
    </w:p>
    <w:tbl>
      <w:tblPr>
        <w:tblStyle w:val="Gazettetable"/>
        <w:tblW w:w="6662" w:type="dxa"/>
        <w:tblLook w:val="04A0" w:firstRow="1" w:lastRow="0" w:firstColumn="1" w:lastColumn="0" w:noHBand="0" w:noVBand="1"/>
      </w:tblPr>
      <w:tblGrid>
        <w:gridCol w:w="3118"/>
        <w:gridCol w:w="1843"/>
        <w:gridCol w:w="1701"/>
      </w:tblGrid>
      <w:tr w:rsidR="00AA2483" w:rsidRPr="00AA2483" w14:paraId="5534A288"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A548F0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90053A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C96833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6E38DA1" w14:textId="77777777" w:rsidTr="003061C9">
        <w:tc>
          <w:tcPr>
            <w:tcW w:w="3118" w:type="dxa"/>
            <w:noWrap/>
            <w:hideMark/>
          </w:tcPr>
          <w:p w14:paraId="5F4C152B" w14:textId="77777777" w:rsidR="00AA2483" w:rsidRPr="00AA2483" w:rsidRDefault="00AA2483" w:rsidP="00AA2483">
            <w:pPr>
              <w:spacing w:before="20" w:after="20"/>
              <w:rPr>
                <w:szCs w:val="17"/>
                <w:lang w:eastAsia="en-AU"/>
              </w:rPr>
            </w:pPr>
            <w:r w:rsidRPr="00AA2483">
              <w:rPr>
                <w:szCs w:val="17"/>
              </w:rPr>
              <w:t>JOHN, James</w:t>
            </w:r>
          </w:p>
        </w:tc>
        <w:tc>
          <w:tcPr>
            <w:tcW w:w="1843" w:type="dxa"/>
            <w:noWrap/>
            <w:hideMark/>
          </w:tcPr>
          <w:p w14:paraId="04D503B1" w14:textId="77777777" w:rsidR="00AA2483" w:rsidRPr="00AA2483" w:rsidRDefault="00AA2483" w:rsidP="00AA2483">
            <w:pPr>
              <w:spacing w:before="20" w:after="20"/>
              <w:ind w:right="602"/>
              <w:jc w:val="right"/>
              <w:rPr>
                <w:szCs w:val="17"/>
                <w:lang w:eastAsia="en-AU"/>
              </w:rPr>
            </w:pPr>
            <w:r w:rsidRPr="00AA2483">
              <w:rPr>
                <w:szCs w:val="17"/>
                <w:lang w:eastAsia="en-AU"/>
              </w:rPr>
              <w:t>739</w:t>
            </w:r>
          </w:p>
        </w:tc>
        <w:tc>
          <w:tcPr>
            <w:tcW w:w="1701" w:type="dxa"/>
            <w:noWrap/>
            <w:hideMark/>
          </w:tcPr>
          <w:p w14:paraId="7AFB547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478FFDB" w14:textId="77777777" w:rsidTr="003061C9">
        <w:tc>
          <w:tcPr>
            <w:tcW w:w="3118" w:type="dxa"/>
            <w:noWrap/>
            <w:hideMark/>
          </w:tcPr>
          <w:p w14:paraId="32BD28D7" w14:textId="77777777" w:rsidR="00AA2483" w:rsidRPr="00AA2483" w:rsidRDefault="00AA2483" w:rsidP="00AA2483">
            <w:pPr>
              <w:spacing w:before="20" w:after="20"/>
              <w:rPr>
                <w:szCs w:val="17"/>
                <w:lang w:eastAsia="en-AU"/>
              </w:rPr>
            </w:pPr>
            <w:r w:rsidRPr="00AA2483">
              <w:rPr>
                <w:szCs w:val="17"/>
              </w:rPr>
              <w:t>TURTON, Frank James</w:t>
            </w:r>
          </w:p>
        </w:tc>
        <w:tc>
          <w:tcPr>
            <w:tcW w:w="1843" w:type="dxa"/>
            <w:noWrap/>
            <w:hideMark/>
          </w:tcPr>
          <w:p w14:paraId="1DD4814C" w14:textId="77777777" w:rsidR="00AA2483" w:rsidRPr="00AA2483" w:rsidRDefault="00AA2483" w:rsidP="00AA2483">
            <w:pPr>
              <w:spacing w:before="20" w:after="20"/>
              <w:ind w:right="602"/>
              <w:jc w:val="right"/>
              <w:rPr>
                <w:szCs w:val="17"/>
                <w:lang w:eastAsia="en-AU"/>
              </w:rPr>
            </w:pPr>
            <w:r w:rsidRPr="00AA2483">
              <w:rPr>
                <w:szCs w:val="17"/>
                <w:lang w:eastAsia="en-AU"/>
              </w:rPr>
              <w:t>210</w:t>
            </w:r>
          </w:p>
        </w:tc>
        <w:tc>
          <w:tcPr>
            <w:tcW w:w="1701" w:type="dxa"/>
            <w:noWrap/>
            <w:hideMark/>
          </w:tcPr>
          <w:p w14:paraId="7C70F521"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77B9C986" w14:textId="77777777" w:rsidTr="003061C9">
        <w:tc>
          <w:tcPr>
            <w:tcW w:w="3118" w:type="dxa"/>
            <w:noWrap/>
            <w:hideMark/>
          </w:tcPr>
          <w:p w14:paraId="00FC3A9F" w14:textId="77777777" w:rsidR="00AA2483" w:rsidRPr="00AA2483" w:rsidRDefault="00AA2483" w:rsidP="00AA2483">
            <w:pPr>
              <w:spacing w:before="20" w:after="20"/>
              <w:rPr>
                <w:szCs w:val="17"/>
                <w:lang w:eastAsia="en-AU"/>
              </w:rPr>
            </w:pPr>
            <w:r w:rsidRPr="00AA2483">
              <w:rPr>
                <w:szCs w:val="17"/>
              </w:rPr>
              <w:t>SPANO, Maria</w:t>
            </w:r>
          </w:p>
        </w:tc>
        <w:tc>
          <w:tcPr>
            <w:tcW w:w="1843" w:type="dxa"/>
            <w:noWrap/>
            <w:hideMark/>
          </w:tcPr>
          <w:p w14:paraId="676192DE" w14:textId="77777777" w:rsidR="00AA2483" w:rsidRPr="00AA2483" w:rsidRDefault="00AA2483" w:rsidP="00AA2483">
            <w:pPr>
              <w:spacing w:before="20" w:after="20"/>
              <w:ind w:right="602"/>
              <w:jc w:val="right"/>
              <w:rPr>
                <w:szCs w:val="17"/>
                <w:lang w:eastAsia="en-AU"/>
              </w:rPr>
            </w:pPr>
            <w:r w:rsidRPr="00AA2483">
              <w:rPr>
                <w:szCs w:val="17"/>
                <w:lang w:eastAsia="en-AU"/>
              </w:rPr>
              <w:t>451</w:t>
            </w:r>
          </w:p>
        </w:tc>
        <w:tc>
          <w:tcPr>
            <w:tcW w:w="1701" w:type="dxa"/>
            <w:noWrap/>
            <w:hideMark/>
          </w:tcPr>
          <w:p w14:paraId="254C35D4"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61CA79AE" w14:textId="77777777" w:rsidTr="003061C9">
        <w:tc>
          <w:tcPr>
            <w:tcW w:w="3118" w:type="dxa"/>
            <w:noWrap/>
            <w:hideMark/>
          </w:tcPr>
          <w:p w14:paraId="2D750CC5" w14:textId="77777777" w:rsidR="00AA2483" w:rsidRPr="00AA2483" w:rsidRDefault="00AA2483" w:rsidP="00AA2483">
            <w:pPr>
              <w:spacing w:before="20" w:after="20"/>
              <w:rPr>
                <w:szCs w:val="17"/>
                <w:lang w:eastAsia="en-AU"/>
              </w:rPr>
            </w:pPr>
            <w:r w:rsidRPr="00AA2483">
              <w:rPr>
                <w:szCs w:val="17"/>
              </w:rPr>
              <w:t>GIBB, (Jack) Bronte John</w:t>
            </w:r>
          </w:p>
        </w:tc>
        <w:tc>
          <w:tcPr>
            <w:tcW w:w="1843" w:type="dxa"/>
            <w:noWrap/>
            <w:hideMark/>
          </w:tcPr>
          <w:p w14:paraId="7E77BB67" w14:textId="77777777" w:rsidR="00AA2483" w:rsidRPr="00AA2483" w:rsidRDefault="00AA2483" w:rsidP="00AA2483">
            <w:pPr>
              <w:spacing w:before="20" w:after="20"/>
              <w:ind w:right="602"/>
              <w:jc w:val="right"/>
              <w:rPr>
                <w:szCs w:val="17"/>
                <w:lang w:eastAsia="en-AU"/>
              </w:rPr>
            </w:pPr>
            <w:r w:rsidRPr="00AA2483">
              <w:rPr>
                <w:szCs w:val="17"/>
                <w:lang w:eastAsia="en-AU"/>
              </w:rPr>
              <w:t>403</w:t>
            </w:r>
          </w:p>
        </w:tc>
        <w:tc>
          <w:tcPr>
            <w:tcW w:w="1701" w:type="dxa"/>
            <w:noWrap/>
            <w:hideMark/>
          </w:tcPr>
          <w:p w14:paraId="525D5674"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18128424" w14:textId="77777777" w:rsidTr="003061C9">
        <w:tc>
          <w:tcPr>
            <w:tcW w:w="3118" w:type="dxa"/>
            <w:noWrap/>
            <w:hideMark/>
          </w:tcPr>
          <w:p w14:paraId="2FAAE460" w14:textId="77777777" w:rsidR="00AA2483" w:rsidRPr="00AA2483" w:rsidRDefault="00AA2483" w:rsidP="00AA2483">
            <w:pPr>
              <w:spacing w:before="20" w:after="20"/>
              <w:rPr>
                <w:szCs w:val="17"/>
                <w:lang w:eastAsia="en-AU"/>
              </w:rPr>
            </w:pPr>
            <w:r w:rsidRPr="00AA2483">
              <w:rPr>
                <w:szCs w:val="17"/>
              </w:rPr>
              <w:t>SIMS, David</w:t>
            </w:r>
          </w:p>
        </w:tc>
        <w:tc>
          <w:tcPr>
            <w:tcW w:w="1843" w:type="dxa"/>
            <w:noWrap/>
            <w:hideMark/>
          </w:tcPr>
          <w:p w14:paraId="4A07FA63" w14:textId="77777777" w:rsidR="00AA2483" w:rsidRPr="00AA2483" w:rsidRDefault="00AA2483" w:rsidP="00AA2483">
            <w:pPr>
              <w:spacing w:before="20" w:after="20"/>
              <w:ind w:right="602"/>
              <w:jc w:val="right"/>
              <w:rPr>
                <w:szCs w:val="17"/>
                <w:lang w:eastAsia="en-AU"/>
              </w:rPr>
            </w:pPr>
            <w:r w:rsidRPr="00AA2483">
              <w:rPr>
                <w:szCs w:val="17"/>
                <w:lang w:eastAsia="en-AU"/>
              </w:rPr>
              <w:t>151</w:t>
            </w:r>
          </w:p>
        </w:tc>
        <w:tc>
          <w:tcPr>
            <w:tcW w:w="1701" w:type="dxa"/>
            <w:noWrap/>
            <w:hideMark/>
          </w:tcPr>
          <w:p w14:paraId="2F1D74B1"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311CAC17" w14:textId="77777777" w:rsidTr="003061C9">
        <w:tc>
          <w:tcPr>
            <w:tcW w:w="3118" w:type="dxa"/>
            <w:noWrap/>
            <w:hideMark/>
          </w:tcPr>
          <w:p w14:paraId="19642AC1" w14:textId="77777777" w:rsidR="00AA2483" w:rsidRPr="00AA2483" w:rsidRDefault="00AA2483" w:rsidP="00AA2483">
            <w:pPr>
              <w:spacing w:before="20" w:after="20"/>
              <w:rPr>
                <w:szCs w:val="17"/>
                <w:lang w:eastAsia="en-AU"/>
              </w:rPr>
            </w:pPr>
            <w:r w:rsidRPr="00AA2483">
              <w:rPr>
                <w:szCs w:val="17"/>
              </w:rPr>
              <w:t>GREWAL, Jung</w:t>
            </w:r>
          </w:p>
        </w:tc>
        <w:tc>
          <w:tcPr>
            <w:tcW w:w="1843" w:type="dxa"/>
            <w:noWrap/>
            <w:hideMark/>
          </w:tcPr>
          <w:p w14:paraId="32C8E124" w14:textId="77777777" w:rsidR="00AA2483" w:rsidRPr="00AA2483" w:rsidRDefault="00AA2483" w:rsidP="00AA2483">
            <w:pPr>
              <w:spacing w:before="20" w:after="20"/>
              <w:ind w:right="602"/>
              <w:jc w:val="right"/>
              <w:rPr>
                <w:szCs w:val="17"/>
                <w:lang w:eastAsia="en-AU"/>
              </w:rPr>
            </w:pPr>
            <w:r w:rsidRPr="00AA2483">
              <w:rPr>
                <w:szCs w:val="17"/>
                <w:lang w:eastAsia="en-AU"/>
              </w:rPr>
              <w:t>68</w:t>
            </w:r>
          </w:p>
        </w:tc>
        <w:tc>
          <w:tcPr>
            <w:tcW w:w="1701" w:type="dxa"/>
            <w:noWrap/>
            <w:hideMark/>
          </w:tcPr>
          <w:p w14:paraId="5F71F04D" w14:textId="77777777" w:rsidR="00AA2483" w:rsidRPr="00AA2483" w:rsidRDefault="00AA2483" w:rsidP="00AA2483">
            <w:pPr>
              <w:spacing w:before="20" w:after="20"/>
              <w:jc w:val="center"/>
              <w:rPr>
                <w:szCs w:val="17"/>
                <w:lang w:eastAsia="en-AU"/>
              </w:rPr>
            </w:pPr>
          </w:p>
        </w:tc>
      </w:tr>
      <w:tr w:rsidR="00AA2483" w:rsidRPr="00AA2483" w14:paraId="7DB23F10" w14:textId="77777777" w:rsidTr="003061C9">
        <w:tc>
          <w:tcPr>
            <w:tcW w:w="3118" w:type="dxa"/>
            <w:noWrap/>
            <w:hideMark/>
          </w:tcPr>
          <w:p w14:paraId="3402BA55" w14:textId="77777777" w:rsidR="00AA2483" w:rsidRPr="00AA2483" w:rsidRDefault="00AA2483" w:rsidP="00AA2483">
            <w:pPr>
              <w:spacing w:before="20" w:after="20"/>
              <w:rPr>
                <w:szCs w:val="17"/>
                <w:lang w:eastAsia="en-AU"/>
              </w:rPr>
            </w:pPr>
            <w:r w:rsidRPr="00AA2483">
              <w:rPr>
                <w:szCs w:val="17"/>
              </w:rPr>
              <w:t>MADDOCKS, Allan Peter</w:t>
            </w:r>
          </w:p>
        </w:tc>
        <w:tc>
          <w:tcPr>
            <w:tcW w:w="1843" w:type="dxa"/>
            <w:noWrap/>
            <w:hideMark/>
          </w:tcPr>
          <w:p w14:paraId="67B32FC2" w14:textId="77777777" w:rsidR="00AA2483" w:rsidRPr="00AA2483" w:rsidRDefault="00AA2483" w:rsidP="00AA2483">
            <w:pPr>
              <w:spacing w:before="20" w:after="20"/>
              <w:ind w:right="602"/>
              <w:jc w:val="right"/>
              <w:rPr>
                <w:szCs w:val="17"/>
                <w:lang w:eastAsia="en-AU"/>
              </w:rPr>
            </w:pPr>
            <w:r w:rsidRPr="00AA2483">
              <w:rPr>
                <w:szCs w:val="17"/>
                <w:lang w:eastAsia="en-AU"/>
              </w:rPr>
              <w:t>157</w:t>
            </w:r>
          </w:p>
        </w:tc>
        <w:tc>
          <w:tcPr>
            <w:tcW w:w="1701" w:type="dxa"/>
            <w:noWrap/>
            <w:hideMark/>
          </w:tcPr>
          <w:p w14:paraId="603C205B" w14:textId="77777777" w:rsidR="00AA2483" w:rsidRPr="00AA2483" w:rsidRDefault="00AA2483" w:rsidP="00AA2483">
            <w:pPr>
              <w:spacing w:before="20" w:after="20"/>
              <w:jc w:val="center"/>
              <w:rPr>
                <w:szCs w:val="17"/>
                <w:lang w:eastAsia="en-AU"/>
              </w:rPr>
            </w:pPr>
          </w:p>
        </w:tc>
      </w:tr>
      <w:tr w:rsidR="00AA2483" w:rsidRPr="00AA2483" w14:paraId="332AE484" w14:textId="77777777" w:rsidTr="003061C9">
        <w:tc>
          <w:tcPr>
            <w:tcW w:w="3118" w:type="dxa"/>
            <w:noWrap/>
            <w:hideMark/>
          </w:tcPr>
          <w:p w14:paraId="3A2A3A41" w14:textId="77777777" w:rsidR="00AA2483" w:rsidRPr="00AA2483" w:rsidRDefault="00AA2483" w:rsidP="00AA2483">
            <w:pPr>
              <w:spacing w:before="20" w:after="20"/>
              <w:rPr>
                <w:szCs w:val="17"/>
                <w:lang w:eastAsia="en-AU"/>
              </w:rPr>
            </w:pPr>
            <w:r w:rsidRPr="00AA2483">
              <w:rPr>
                <w:szCs w:val="17"/>
              </w:rPr>
              <w:t>BRAUER, Stephanie</w:t>
            </w:r>
          </w:p>
        </w:tc>
        <w:tc>
          <w:tcPr>
            <w:tcW w:w="1843" w:type="dxa"/>
            <w:noWrap/>
            <w:hideMark/>
          </w:tcPr>
          <w:p w14:paraId="0109A9C2" w14:textId="77777777" w:rsidR="00AA2483" w:rsidRPr="00AA2483" w:rsidRDefault="00AA2483" w:rsidP="00AA2483">
            <w:pPr>
              <w:spacing w:before="20" w:after="20"/>
              <w:ind w:right="602"/>
              <w:jc w:val="right"/>
              <w:rPr>
                <w:szCs w:val="17"/>
                <w:lang w:eastAsia="en-AU"/>
              </w:rPr>
            </w:pPr>
            <w:r w:rsidRPr="00AA2483">
              <w:rPr>
                <w:szCs w:val="17"/>
                <w:lang w:eastAsia="en-AU"/>
              </w:rPr>
              <w:t>242</w:t>
            </w:r>
          </w:p>
        </w:tc>
        <w:tc>
          <w:tcPr>
            <w:tcW w:w="1701" w:type="dxa"/>
            <w:noWrap/>
            <w:hideMark/>
          </w:tcPr>
          <w:p w14:paraId="6AC2184B"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7DA5C436" w14:textId="77777777" w:rsidTr="003061C9">
        <w:tc>
          <w:tcPr>
            <w:tcW w:w="3118" w:type="dxa"/>
            <w:noWrap/>
            <w:hideMark/>
          </w:tcPr>
          <w:p w14:paraId="0F8D7725" w14:textId="77777777" w:rsidR="00AA2483" w:rsidRPr="00AA2483" w:rsidRDefault="00AA2483" w:rsidP="00AA2483">
            <w:pPr>
              <w:spacing w:before="20" w:after="20"/>
              <w:rPr>
                <w:szCs w:val="17"/>
                <w:lang w:eastAsia="en-AU"/>
              </w:rPr>
            </w:pPr>
            <w:r w:rsidRPr="00AA2483">
              <w:rPr>
                <w:szCs w:val="17"/>
              </w:rPr>
              <w:t>HOWIE, Margaret</w:t>
            </w:r>
          </w:p>
        </w:tc>
        <w:tc>
          <w:tcPr>
            <w:tcW w:w="1843" w:type="dxa"/>
            <w:noWrap/>
            <w:hideMark/>
          </w:tcPr>
          <w:p w14:paraId="41207C17" w14:textId="77777777" w:rsidR="00AA2483" w:rsidRPr="00AA2483" w:rsidRDefault="00AA2483" w:rsidP="00AA2483">
            <w:pPr>
              <w:spacing w:before="20" w:after="20"/>
              <w:ind w:right="602"/>
              <w:jc w:val="right"/>
              <w:rPr>
                <w:szCs w:val="17"/>
                <w:lang w:eastAsia="en-AU"/>
              </w:rPr>
            </w:pPr>
            <w:r w:rsidRPr="00AA2483">
              <w:rPr>
                <w:szCs w:val="17"/>
                <w:lang w:eastAsia="en-AU"/>
              </w:rPr>
              <w:t>252</w:t>
            </w:r>
          </w:p>
        </w:tc>
        <w:tc>
          <w:tcPr>
            <w:tcW w:w="1701" w:type="dxa"/>
            <w:noWrap/>
            <w:hideMark/>
          </w:tcPr>
          <w:p w14:paraId="16455A4C"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65C50E90" w14:textId="77777777" w:rsidTr="003061C9">
        <w:tc>
          <w:tcPr>
            <w:tcW w:w="3118" w:type="dxa"/>
            <w:noWrap/>
            <w:hideMark/>
          </w:tcPr>
          <w:p w14:paraId="5B654B12" w14:textId="77777777" w:rsidR="00AA2483" w:rsidRPr="00AA2483" w:rsidRDefault="00AA2483" w:rsidP="00AA2483">
            <w:pPr>
              <w:spacing w:before="20" w:after="40"/>
              <w:rPr>
                <w:szCs w:val="17"/>
                <w:lang w:eastAsia="en-AU"/>
              </w:rPr>
            </w:pPr>
            <w:r w:rsidRPr="00AA2483">
              <w:rPr>
                <w:szCs w:val="17"/>
              </w:rPr>
              <w:t>TOWNSEND, Ben</w:t>
            </w:r>
          </w:p>
        </w:tc>
        <w:tc>
          <w:tcPr>
            <w:tcW w:w="1843" w:type="dxa"/>
            <w:noWrap/>
            <w:hideMark/>
          </w:tcPr>
          <w:p w14:paraId="57FDCA54" w14:textId="77777777" w:rsidR="00AA2483" w:rsidRPr="00AA2483" w:rsidRDefault="00AA2483" w:rsidP="00AA2483">
            <w:pPr>
              <w:spacing w:before="20" w:after="20"/>
              <w:ind w:right="602"/>
              <w:jc w:val="right"/>
              <w:rPr>
                <w:szCs w:val="17"/>
                <w:lang w:eastAsia="en-AU"/>
              </w:rPr>
            </w:pPr>
            <w:r w:rsidRPr="00AA2483">
              <w:rPr>
                <w:szCs w:val="17"/>
                <w:lang w:eastAsia="en-AU"/>
              </w:rPr>
              <w:t>473</w:t>
            </w:r>
          </w:p>
        </w:tc>
        <w:tc>
          <w:tcPr>
            <w:tcW w:w="1701" w:type="dxa"/>
            <w:noWrap/>
            <w:hideMark/>
          </w:tcPr>
          <w:p w14:paraId="3E47DBB9"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53CC99A8" w14:textId="77777777" w:rsidR="00AA2483" w:rsidRPr="00AA2483" w:rsidRDefault="00AA2483" w:rsidP="00AA2483">
      <w:pPr>
        <w:spacing w:before="120" w:after="120"/>
        <w:jc w:val="center"/>
        <w:rPr>
          <w:b/>
          <w:bCs/>
          <w:szCs w:val="17"/>
        </w:rPr>
      </w:pPr>
      <w:r w:rsidRPr="00AA2483">
        <w:rPr>
          <w:b/>
          <w:bCs/>
          <w:szCs w:val="17"/>
        </w:rPr>
        <w:t>District Council of Robe</w:t>
      </w:r>
    </w:p>
    <w:p w14:paraId="6B2F98B9" w14:textId="77777777" w:rsidR="00AA2483" w:rsidRPr="00AA2483" w:rsidRDefault="00AA2483" w:rsidP="00AA2483">
      <w:pPr>
        <w:spacing w:before="80"/>
        <w:rPr>
          <w:b/>
          <w:bCs/>
          <w:szCs w:val="17"/>
          <w:lang w:val="en-US"/>
        </w:rPr>
      </w:pPr>
      <w:r w:rsidRPr="00AA2483">
        <w:rPr>
          <w:b/>
          <w:bCs/>
          <w:szCs w:val="17"/>
          <w:lang w:val="en-US"/>
        </w:rPr>
        <w:t>Mayor, 1 vacancy</w:t>
      </w:r>
    </w:p>
    <w:p w14:paraId="1C02D11E" w14:textId="77777777" w:rsidR="00AA2483" w:rsidRPr="00AA2483" w:rsidRDefault="00AA2483" w:rsidP="00AA2483">
      <w:pPr>
        <w:rPr>
          <w:szCs w:val="17"/>
          <w:lang w:val="en-US"/>
        </w:rPr>
      </w:pPr>
      <w:r w:rsidRPr="00AA2483">
        <w:rPr>
          <w:szCs w:val="17"/>
          <w:lang w:val="en-US"/>
        </w:rPr>
        <w:t>No nominations received.</w:t>
      </w:r>
    </w:p>
    <w:p w14:paraId="331D328F"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6 vacancies</w:t>
      </w:r>
    </w:p>
    <w:p w14:paraId="02295672" w14:textId="77777777" w:rsidR="00AA2483" w:rsidRPr="00AA2483" w:rsidRDefault="00AA2483" w:rsidP="00AA2483">
      <w:pPr>
        <w:spacing w:after="0"/>
        <w:rPr>
          <w:szCs w:val="17"/>
          <w:lang w:val="en-US"/>
        </w:rPr>
      </w:pPr>
      <w:r w:rsidRPr="00AA2483">
        <w:rPr>
          <w:szCs w:val="17"/>
          <w:lang w:val="en-US"/>
        </w:rPr>
        <w:t>Formal Ballot Papers: 943</w:t>
      </w:r>
    </w:p>
    <w:p w14:paraId="06E5F343" w14:textId="77777777" w:rsidR="00AA2483" w:rsidRPr="00AA2483" w:rsidRDefault="00AA2483" w:rsidP="00AA2483">
      <w:pPr>
        <w:spacing w:after="0"/>
        <w:rPr>
          <w:szCs w:val="17"/>
          <w:lang w:val="en-US"/>
        </w:rPr>
      </w:pPr>
      <w:r w:rsidRPr="00AA2483">
        <w:rPr>
          <w:szCs w:val="17"/>
          <w:lang w:val="en-US"/>
        </w:rPr>
        <w:t>Informal Ballot Papers: 9</w:t>
      </w:r>
    </w:p>
    <w:p w14:paraId="3EB20C63" w14:textId="695DE2F0" w:rsidR="000C077B" w:rsidRDefault="00AA2483" w:rsidP="00AA2483">
      <w:pPr>
        <w:rPr>
          <w:szCs w:val="17"/>
          <w:lang w:val="en-US"/>
        </w:rPr>
      </w:pPr>
      <w:r w:rsidRPr="00AA2483">
        <w:rPr>
          <w:szCs w:val="17"/>
          <w:lang w:val="en-US"/>
        </w:rPr>
        <w:t>Quota: 135</w:t>
      </w:r>
    </w:p>
    <w:p w14:paraId="51D7F3F1" w14:textId="77777777" w:rsidR="000C077B" w:rsidRDefault="000C077B">
      <w:pPr>
        <w:spacing w:after="0" w:line="240" w:lineRule="auto"/>
        <w:jc w:val="left"/>
        <w:rPr>
          <w:szCs w:val="17"/>
          <w:lang w:val="en-US"/>
        </w:rPr>
      </w:pPr>
      <w:r>
        <w:rPr>
          <w:szCs w:val="17"/>
          <w:lang w:val="en-US"/>
        </w:rPr>
        <w:br w:type="page"/>
      </w:r>
    </w:p>
    <w:tbl>
      <w:tblPr>
        <w:tblStyle w:val="Gazettetable"/>
        <w:tblW w:w="6662" w:type="dxa"/>
        <w:tblLook w:val="04A0" w:firstRow="1" w:lastRow="0" w:firstColumn="1" w:lastColumn="0" w:noHBand="0" w:noVBand="1"/>
      </w:tblPr>
      <w:tblGrid>
        <w:gridCol w:w="3118"/>
        <w:gridCol w:w="1843"/>
        <w:gridCol w:w="1701"/>
      </w:tblGrid>
      <w:tr w:rsidR="00AA2483" w:rsidRPr="00AA2483" w14:paraId="226F891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F920187"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F51853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5705B6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4A26F2A" w14:textId="77777777" w:rsidTr="003061C9">
        <w:tc>
          <w:tcPr>
            <w:tcW w:w="3118" w:type="dxa"/>
            <w:noWrap/>
            <w:hideMark/>
          </w:tcPr>
          <w:p w14:paraId="2BEBD954" w14:textId="77777777" w:rsidR="00AA2483" w:rsidRPr="00AA2483" w:rsidRDefault="00AA2483" w:rsidP="00AA2483">
            <w:pPr>
              <w:spacing w:before="20" w:after="20"/>
              <w:rPr>
                <w:szCs w:val="17"/>
                <w:lang w:eastAsia="en-AU"/>
              </w:rPr>
            </w:pPr>
            <w:r w:rsidRPr="00AA2483">
              <w:rPr>
                <w:szCs w:val="17"/>
              </w:rPr>
              <w:t>PEEL, Kylie</w:t>
            </w:r>
          </w:p>
        </w:tc>
        <w:tc>
          <w:tcPr>
            <w:tcW w:w="1843" w:type="dxa"/>
            <w:noWrap/>
            <w:hideMark/>
          </w:tcPr>
          <w:p w14:paraId="11FD4369" w14:textId="77777777" w:rsidR="00AA2483" w:rsidRPr="00AA2483" w:rsidRDefault="00AA2483" w:rsidP="00AA2483">
            <w:pPr>
              <w:spacing w:before="20" w:after="20"/>
              <w:ind w:right="602"/>
              <w:jc w:val="right"/>
              <w:rPr>
                <w:szCs w:val="17"/>
                <w:lang w:eastAsia="en-AU"/>
              </w:rPr>
            </w:pPr>
            <w:r w:rsidRPr="00AA2483">
              <w:rPr>
                <w:szCs w:val="17"/>
                <w:lang w:eastAsia="en-AU"/>
              </w:rPr>
              <w:t>146</w:t>
            </w:r>
          </w:p>
        </w:tc>
        <w:tc>
          <w:tcPr>
            <w:tcW w:w="1701" w:type="dxa"/>
            <w:noWrap/>
            <w:hideMark/>
          </w:tcPr>
          <w:p w14:paraId="3C0FC918"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42143A1E" w14:textId="77777777" w:rsidTr="003061C9">
        <w:tc>
          <w:tcPr>
            <w:tcW w:w="3118" w:type="dxa"/>
            <w:noWrap/>
            <w:hideMark/>
          </w:tcPr>
          <w:p w14:paraId="268F891C" w14:textId="77777777" w:rsidR="00AA2483" w:rsidRPr="00AA2483" w:rsidRDefault="00AA2483" w:rsidP="00AA2483">
            <w:pPr>
              <w:spacing w:before="20" w:after="20"/>
              <w:rPr>
                <w:szCs w:val="17"/>
                <w:lang w:eastAsia="en-AU"/>
              </w:rPr>
            </w:pPr>
            <w:r w:rsidRPr="00AA2483">
              <w:rPr>
                <w:szCs w:val="17"/>
              </w:rPr>
              <w:t>WASSON, Fred</w:t>
            </w:r>
          </w:p>
        </w:tc>
        <w:tc>
          <w:tcPr>
            <w:tcW w:w="1843" w:type="dxa"/>
            <w:noWrap/>
            <w:hideMark/>
          </w:tcPr>
          <w:p w14:paraId="6B8BAB65" w14:textId="77777777" w:rsidR="00AA2483" w:rsidRPr="00AA2483" w:rsidRDefault="00AA2483" w:rsidP="00AA2483">
            <w:pPr>
              <w:spacing w:before="20" w:after="20"/>
              <w:ind w:right="602"/>
              <w:jc w:val="right"/>
              <w:rPr>
                <w:szCs w:val="17"/>
                <w:lang w:eastAsia="en-AU"/>
              </w:rPr>
            </w:pPr>
            <w:r w:rsidRPr="00AA2483">
              <w:rPr>
                <w:szCs w:val="17"/>
                <w:lang w:eastAsia="en-AU"/>
              </w:rPr>
              <w:t>40</w:t>
            </w:r>
          </w:p>
        </w:tc>
        <w:tc>
          <w:tcPr>
            <w:tcW w:w="1701" w:type="dxa"/>
            <w:noWrap/>
            <w:hideMark/>
          </w:tcPr>
          <w:p w14:paraId="683B32AE" w14:textId="77777777" w:rsidR="00AA2483" w:rsidRPr="00AA2483" w:rsidRDefault="00AA2483" w:rsidP="00AA2483">
            <w:pPr>
              <w:spacing w:before="20" w:after="20"/>
              <w:jc w:val="center"/>
              <w:rPr>
                <w:szCs w:val="17"/>
                <w:lang w:eastAsia="en-AU"/>
              </w:rPr>
            </w:pPr>
          </w:p>
        </w:tc>
      </w:tr>
      <w:tr w:rsidR="00AA2483" w:rsidRPr="00AA2483" w14:paraId="662B1400" w14:textId="77777777" w:rsidTr="003061C9">
        <w:tc>
          <w:tcPr>
            <w:tcW w:w="3118" w:type="dxa"/>
            <w:noWrap/>
            <w:hideMark/>
          </w:tcPr>
          <w:p w14:paraId="1D0662DF" w14:textId="77777777" w:rsidR="00AA2483" w:rsidRPr="00AA2483" w:rsidRDefault="00AA2483" w:rsidP="00AA2483">
            <w:pPr>
              <w:spacing w:before="20" w:after="20"/>
              <w:rPr>
                <w:szCs w:val="17"/>
                <w:lang w:eastAsia="en-AU"/>
              </w:rPr>
            </w:pPr>
            <w:r w:rsidRPr="00AA2483">
              <w:rPr>
                <w:szCs w:val="17"/>
              </w:rPr>
              <w:t>DENING, Marcia</w:t>
            </w:r>
          </w:p>
        </w:tc>
        <w:tc>
          <w:tcPr>
            <w:tcW w:w="1843" w:type="dxa"/>
            <w:noWrap/>
            <w:hideMark/>
          </w:tcPr>
          <w:p w14:paraId="190BD3EA" w14:textId="77777777" w:rsidR="00AA2483" w:rsidRPr="00AA2483" w:rsidRDefault="00AA2483" w:rsidP="00AA2483">
            <w:pPr>
              <w:spacing w:before="20" w:after="20"/>
              <w:ind w:right="602"/>
              <w:jc w:val="right"/>
              <w:rPr>
                <w:szCs w:val="17"/>
                <w:lang w:eastAsia="en-AU"/>
              </w:rPr>
            </w:pPr>
            <w:r w:rsidRPr="00AA2483">
              <w:rPr>
                <w:szCs w:val="17"/>
                <w:lang w:eastAsia="en-AU"/>
              </w:rPr>
              <w:t>54</w:t>
            </w:r>
          </w:p>
        </w:tc>
        <w:tc>
          <w:tcPr>
            <w:tcW w:w="1701" w:type="dxa"/>
            <w:noWrap/>
            <w:hideMark/>
          </w:tcPr>
          <w:p w14:paraId="75CD75BF"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13C5A531" w14:textId="77777777" w:rsidTr="003061C9">
        <w:tc>
          <w:tcPr>
            <w:tcW w:w="3118" w:type="dxa"/>
            <w:noWrap/>
            <w:hideMark/>
          </w:tcPr>
          <w:p w14:paraId="1DAB2855" w14:textId="77777777" w:rsidR="00AA2483" w:rsidRPr="00AA2483" w:rsidRDefault="00AA2483" w:rsidP="00AA2483">
            <w:pPr>
              <w:spacing w:before="20" w:after="20"/>
              <w:rPr>
                <w:szCs w:val="17"/>
                <w:lang w:eastAsia="en-AU"/>
              </w:rPr>
            </w:pPr>
            <w:r w:rsidRPr="00AA2483">
              <w:rPr>
                <w:szCs w:val="17"/>
              </w:rPr>
              <w:t>RUFFELL, Lisa</w:t>
            </w:r>
          </w:p>
        </w:tc>
        <w:tc>
          <w:tcPr>
            <w:tcW w:w="1843" w:type="dxa"/>
            <w:noWrap/>
            <w:hideMark/>
          </w:tcPr>
          <w:p w14:paraId="4A3700AC" w14:textId="77777777" w:rsidR="00AA2483" w:rsidRPr="00AA2483" w:rsidRDefault="00AA2483" w:rsidP="00AA2483">
            <w:pPr>
              <w:spacing w:before="20" w:after="20"/>
              <w:ind w:right="602"/>
              <w:jc w:val="right"/>
              <w:rPr>
                <w:szCs w:val="17"/>
                <w:lang w:eastAsia="en-AU"/>
              </w:rPr>
            </w:pPr>
            <w:r w:rsidRPr="00AA2483">
              <w:rPr>
                <w:szCs w:val="17"/>
                <w:lang w:eastAsia="en-AU"/>
              </w:rPr>
              <w:t>159</w:t>
            </w:r>
          </w:p>
        </w:tc>
        <w:tc>
          <w:tcPr>
            <w:tcW w:w="1701" w:type="dxa"/>
            <w:noWrap/>
            <w:hideMark/>
          </w:tcPr>
          <w:p w14:paraId="3B219E60"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E418A59" w14:textId="77777777" w:rsidTr="003061C9">
        <w:tc>
          <w:tcPr>
            <w:tcW w:w="3118" w:type="dxa"/>
            <w:noWrap/>
            <w:hideMark/>
          </w:tcPr>
          <w:p w14:paraId="205EF3E3" w14:textId="77777777" w:rsidR="00AA2483" w:rsidRPr="00AA2483" w:rsidRDefault="00AA2483" w:rsidP="00AA2483">
            <w:pPr>
              <w:spacing w:before="20" w:after="20"/>
              <w:rPr>
                <w:szCs w:val="17"/>
                <w:lang w:eastAsia="en-AU"/>
              </w:rPr>
            </w:pPr>
            <w:r w:rsidRPr="00AA2483">
              <w:rPr>
                <w:szCs w:val="17"/>
              </w:rPr>
              <w:t>BROWN, Nick</w:t>
            </w:r>
          </w:p>
        </w:tc>
        <w:tc>
          <w:tcPr>
            <w:tcW w:w="1843" w:type="dxa"/>
            <w:noWrap/>
            <w:hideMark/>
          </w:tcPr>
          <w:p w14:paraId="75BF0FF2" w14:textId="77777777" w:rsidR="00AA2483" w:rsidRPr="00AA2483" w:rsidRDefault="00AA2483" w:rsidP="00AA2483">
            <w:pPr>
              <w:spacing w:before="20" w:after="20"/>
              <w:ind w:right="602"/>
              <w:jc w:val="right"/>
              <w:rPr>
                <w:szCs w:val="17"/>
                <w:lang w:eastAsia="en-AU"/>
              </w:rPr>
            </w:pPr>
            <w:r w:rsidRPr="00AA2483">
              <w:rPr>
                <w:szCs w:val="17"/>
                <w:lang w:eastAsia="en-AU"/>
              </w:rPr>
              <w:t>200</w:t>
            </w:r>
          </w:p>
        </w:tc>
        <w:tc>
          <w:tcPr>
            <w:tcW w:w="1701" w:type="dxa"/>
            <w:noWrap/>
            <w:hideMark/>
          </w:tcPr>
          <w:p w14:paraId="3DD3B7D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3D9F837" w14:textId="77777777" w:rsidTr="003061C9">
        <w:tc>
          <w:tcPr>
            <w:tcW w:w="3118" w:type="dxa"/>
            <w:noWrap/>
            <w:hideMark/>
          </w:tcPr>
          <w:p w14:paraId="33657C35" w14:textId="77777777" w:rsidR="00AA2483" w:rsidRPr="00AA2483" w:rsidRDefault="00AA2483" w:rsidP="00AA2483">
            <w:pPr>
              <w:spacing w:before="20" w:after="20"/>
              <w:rPr>
                <w:szCs w:val="17"/>
                <w:lang w:eastAsia="en-AU"/>
              </w:rPr>
            </w:pPr>
            <w:r w:rsidRPr="00AA2483">
              <w:rPr>
                <w:szCs w:val="17"/>
              </w:rPr>
              <w:t>WRIGHT, Ned</w:t>
            </w:r>
          </w:p>
        </w:tc>
        <w:tc>
          <w:tcPr>
            <w:tcW w:w="1843" w:type="dxa"/>
            <w:noWrap/>
            <w:hideMark/>
          </w:tcPr>
          <w:p w14:paraId="575ACB1A" w14:textId="77777777" w:rsidR="00AA2483" w:rsidRPr="00AA2483" w:rsidRDefault="00AA2483" w:rsidP="00AA2483">
            <w:pPr>
              <w:spacing w:before="20" w:after="20"/>
              <w:ind w:right="602"/>
              <w:jc w:val="right"/>
              <w:rPr>
                <w:szCs w:val="17"/>
                <w:lang w:eastAsia="en-AU"/>
              </w:rPr>
            </w:pPr>
            <w:r w:rsidRPr="00AA2483">
              <w:rPr>
                <w:szCs w:val="17"/>
                <w:lang w:eastAsia="en-AU"/>
              </w:rPr>
              <w:t>79</w:t>
            </w:r>
          </w:p>
        </w:tc>
        <w:tc>
          <w:tcPr>
            <w:tcW w:w="1701" w:type="dxa"/>
            <w:noWrap/>
            <w:hideMark/>
          </w:tcPr>
          <w:p w14:paraId="512E9A15"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74F570E0" w14:textId="77777777" w:rsidTr="003061C9">
        <w:tc>
          <w:tcPr>
            <w:tcW w:w="3118" w:type="dxa"/>
            <w:noWrap/>
            <w:hideMark/>
          </w:tcPr>
          <w:p w14:paraId="5C140EA0" w14:textId="77777777" w:rsidR="00AA2483" w:rsidRPr="00AA2483" w:rsidRDefault="00AA2483" w:rsidP="00AA2483">
            <w:pPr>
              <w:spacing w:before="20" w:after="20"/>
              <w:rPr>
                <w:szCs w:val="17"/>
                <w:lang w:eastAsia="en-AU"/>
              </w:rPr>
            </w:pPr>
            <w:r w:rsidRPr="00AA2483">
              <w:rPr>
                <w:szCs w:val="17"/>
              </w:rPr>
              <w:t>MURPHY, Mark Francis</w:t>
            </w:r>
          </w:p>
        </w:tc>
        <w:tc>
          <w:tcPr>
            <w:tcW w:w="1843" w:type="dxa"/>
            <w:noWrap/>
            <w:hideMark/>
          </w:tcPr>
          <w:p w14:paraId="0881F642" w14:textId="77777777" w:rsidR="00AA2483" w:rsidRPr="00AA2483" w:rsidRDefault="00AA2483" w:rsidP="00AA2483">
            <w:pPr>
              <w:spacing w:before="20" w:after="20"/>
              <w:ind w:right="602"/>
              <w:jc w:val="right"/>
              <w:rPr>
                <w:szCs w:val="17"/>
                <w:lang w:eastAsia="en-AU"/>
              </w:rPr>
            </w:pPr>
            <w:r w:rsidRPr="00AA2483">
              <w:rPr>
                <w:szCs w:val="17"/>
                <w:lang w:eastAsia="en-AU"/>
              </w:rPr>
              <w:t>37</w:t>
            </w:r>
          </w:p>
        </w:tc>
        <w:tc>
          <w:tcPr>
            <w:tcW w:w="1701" w:type="dxa"/>
            <w:noWrap/>
            <w:hideMark/>
          </w:tcPr>
          <w:p w14:paraId="7CD0E531" w14:textId="77777777" w:rsidR="00AA2483" w:rsidRPr="00AA2483" w:rsidRDefault="00AA2483" w:rsidP="00AA2483">
            <w:pPr>
              <w:spacing w:before="20" w:after="20"/>
              <w:jc w:val="center"/>
              <w:rPr>
                <w:szCs w:val="17"/>
                <w:lang w:eastAsia="en-AU"/>
              </w:rPr>
            </w:pPr>
          </w:p>
        </w:tc>
      </w:tr>
      <w:tr w:rsidR="00AA2483" w:rsidRPr="00AA2483" w14:paraId="3ACC64CB" w14:textId="77777777" w:rsidTr="003061C9">
        <w:tc>
          <w:tcPr>
            <w:tcW w:w="3118" w:type="dxa"/>
            <w:noWrap/>
            <w:hideMark/>
          </w:tcPr>
          <w:p w14:paraId="06F826C2" w14:textId="77777777" w:rsidR="00AA2483" w:rsidRPr="00AA2483" w:rsidRDefault="00AA2483" w:rsidP="00AA2483">
            <w:pPr>
              <w:spacing w:before="20" w:after="20"/>
              <w:rPr>
                <w:szCs w:val="17"/>
                <w:lang w:eastAsia="en-AU"/>
              </w:rPr>
            </w:pPr>
            <w:r w:rsidRPr="00AA2483">
              <w:rPr>
                <w:szCs w:val="17"/>
              </w:rPr>
              <w:t>ALEXANDER, Kristina</w:t>
            </w:r>
          </w:p>
        </w:tc>
        <w:tc>
          <w:tcPr>
            <w:tcW w:w="1843" w:type="dxa"/>
            <w:noWrap/>
            <w:hideMark/>
          </w:tcPr>
          <w:p w14:paraId="78F38ACF" w14:textId="77777777" w:rsidR="00AA2483" w:rsidRPr="00AA2483" w:rsidRDefault="00AA2483" w:rsidP="00AA2483">
            <w:pPr>
              <w:spacing w:before="20" w:after="20"/>
              <w:ind w:right="602"/>
              <w:jc w:val="right"/>
              <w:rPr>
                <w:szCs w:val="17"/>
                <w:lang w:eastAsia="en-AU"/>
              </w:rPr>
            </w:pPr>
            <w:r w:rsidRPr="00AA2483">
              <w:rPr>
                <w:szCs w:val="17"/>
                <w:lang w:eastAsia="en-AU"/>
              </w:rPr>
              <w:t>32</w:t>
            </w:r>
          </w:p>
        </w:tc>
        <w:tc>
          <w:tcPr>
            <w:tcW w:w="1701" w:type="dxa"/>
            <w:noWrap/>
            <w:hideMark/>
          </w:tcPr>
          <w:p w14:paraId="32211917" w14:textId="77777777" w:rsidR="00AA2483" w:rsidRPr="00AA2483" w:rsidRDefault="00AA2483" w:rsidP="00AA2483">
            <w:pPr>
              <w:spacing w:before="20" w:after="20"/>
              <w:jc w:val="center"/>
              <w:rPr>
                <w:szCs w:val="17"/>
                <w:lang w:eastAsia="en-AU"/>
              </w:rPr>
            </w:pPr>
          </w:p>
        </w:tc>
      </w:tr>
      <w:tr w:rsidR="00AA2483" w:rsidRPr="00AA2483" w14:paraId="09B3283C" w14:textId="77777777" w:rsidTr="003061C9">
        <w:tc>
          <w:tcPr>
            <w:tcW w:w="3118" w:type="dxa"/>
            <w:noWrap/>
            <w:hideMark/>
          </w:tcPr>
          <w:p w14:paraId="4E4386A1" w14:textId="77777777" w:rsidR="00AA2483" w:rsidRPr="00AA2483" w:rsidRDefault="00AA2483" w:rsidP="00AA2483">
            <w:pPr>
              <w:spacing w:before="20" w:after="20"/>
              <w:rPr>
                <w:szCs w:val="17"/>
                <w:lang w:eastAsia="en-AU"/>
              </w:rPr>
            </w:pPr>
            <w:r w:rsidRPr="00AA2483">
              <w:rPr>
                <w:szCs w:val="17"/>
              </w:rPr>
              <w:t>FRIED, Peter Anthony</w:t>
            </w:r>
          </w:p>
        </w:tc>
        <w:tc>
          <w:tcPr>
            <w:tcW w:w="1843" w:type="dxa"/>
            <w:noWrap/>
            <w:hideMark/>
          </w:tcPr>
          <w:p w14:paraId="0F90A1E3" w14:textId="77777777" w:rsidR="00AA2483" w:rsidRPr="00AA2483" w:rsidRDefault="00AA2483" w:rsidP="00AA2483">
            <w:pPr>
              <w:spacing w:before="20" w:after="20"/>
              <w:ind w:right="602"/>
              <w:jc w:val="right"/>
              <w:rPr>
                <w:szCs w:val="17"/>
                <w:lang w:eastAsia="en-AU"/>
              </w:rPr>
            </w:pPr>
            <w:r w:rsidRPr="00AA2483">
              <w:rPr>
                <w:szCs w:val="17"/>
                <w:lang w:eastAsia="en-AU"/>
              </w:rPr>
              <w:t>33</w:t>
            </w:r>
          </w:p>
        </w:tc>
        <w:tc>
          <w:tcPr>
            <w:tcW w:w="1701" w:type="dxa"/>
            <w:noWrap/>
            <w:hideMark/>
          </w:tcPr>
          <w:p w14:paraId="3A9F3B4F" w14:textId="77777777" w:rsidR="00AA2483" w:rsidRPr="00AA2483" w:rsidRDefault="00AA2483" w:rsidP="00AA2483">
            <w:pPr>
              <w:spacing w:before="20" w:after="20"/>
              <w:jc w:val="center"/>
              <w:rPr>
                <w:szCs w:val="17"/>
                <w:lang w:eastAsia="en-AU"/>
              </w:rPr>
            </w:pPr>
          </w:p>
        </w:tc>
      </w:tr>
      <w:tr w:rsidR="00AA2483" w:rsidRPr="00AA2483" w14:paraId="44632B2A" w14:textId="77777777" w:rsidTr="003061C9">
        <w:tc>
          <w:tcPr>
            <w:tcW w:w="3118" w:type="dxa"/>
            <w:noWrap/>
            <w:hideMark/>
          </w:tcPr>
          <w:p w14:paraId="391B33CE" w14:textId="77777777" w:rsidR="00AA2483" w:rsidRPr="00AA2483" w:rsidRDefault="00AA2483" w:rsidP="00AA2483">
            <w:pPr>
              <w:spacing w:before="20" w:after="20"/>
              <w:rPr>
                <w:szCs w:val="17"/>
                <w:lang w:eastAsia="en-AU"/>
              </w:rPr>
            </w:pPr>
            <w:r w:rsidRPr="00AA2483">
              <w:rPr>
                <w:szCs w:val="17"/>
              </w:rPr>
              <w:t>BAKER, Mark Andrew</w:t>
            </w:r>
          </w:p>
        </w:tc>
        <w:tc>
          <w:tcPr>
            <w:tcW w:w="1843" w:type="dxa"/>
            <w:noWrap/>
            <w:hideMark/>
          </w:tcPr>
          <w:p w14:paraId="639F2D8A" w14:textId="77777777" w:rsidR="00AA2483" w:rsidRPr="00AA2483" w:rsidRDefault="00AA2483" w:rsidP="00AA2483">
            <w:pPr>
              <w:spacing w:before="20" w:after="20"/>
              <w:ind w:right="602"/>
              <w:jc w:val="right"/>
              <w:rPr>
                <w:szCs w:val="17"/>
                <w:lang w:eastAsia="en-AU"/>
              </w:rPr>
            </w:pPr>
            <w:r w:rsidRPr="00AA2483">
              <w:rPr>
                <w:szCs w:val="17"/>
                <w:lang w:eastAsia="en-AU"/>
              </w:rPr>
              <w:t>41</w:t>
            </w:r>
          </w:p>
        </w:tc>
        <w:tc>
          <w:tcPr>
            <w:tcW w:w="1701" w:type="dxa"/>
            <w:noWrap/>
            <w:hideMark/>
          </w:tcPr>
          <w:p w14:paraId="6CA300D0" w14:textId="77777777" w:rsidR="00AA2483" w:rsidRPr="00AA2483" w:rsidRDefault="00AA2483" w:rsidP="00AA2483">
            <w:pPr>
              <w:spacing w:before="20" w:after="20"/>
              <w:jc w:val="center"/>
              <w:rPr>
                <w:szCs w:val="17"/>
                <w:lang w:eastAsia="en-AU"/>
              </w:rPr>
            </w:pPr>
          </w:p>
        </w:tc>
      </w:tr>
      <w:tr w:rsidR="00AA2483" w:rsidRPr="00AA2483" w14:paraId="64AC7AF6" w14:textId="77777777" w:rsidTr="003061C9">
        <w:tc>
          <w:tcPr>
            <w:tcW w:w="3118" w:type="dxa"/>
            <w:noWrap/>
            <w:hideMark/>
          </w:tcPr>
          <w:p w14:paraId="2B7BD0FC" w14:textId="77777777" w:rsidR="00AA2483" w:rsidRPr="00AA2483" w:rsidRDefault="00AA2483" w:rsidP="00AA2483">
            <w:pPr>
              <w:spacing w:before="20" w:after="20"/>
              <w:rPr>
                <w:szCs w:val="17"/>
                <w:lang w:eastAsia="en-AU"/>
              </w:rPr>
            </w:pPr>
            <w:r w:rsidRPr="00AA2483">
              <w:rPr>
                <w:szCs w:val="17"/>
              </w:rPr>
              <w:t>YOUNG, Duncan Thomas</w:t>
            </w:r>
          </w:p>
        </w:tc>
        <w:tc>
          <w:tcPr>
            <w:tcW w:w="1843" w:type="dxa"/>
            <w:noWrap/>
            <w:hideMark/>
          </w:tcPr>
          <w:p w14:paraId="480D2E82" w14:textId="77777777" w:rsidR="00AA2483" w:rsidRPr="00AA2483" w:rsidRDefault="00AA2483" w:rsidP="00AA2483">
            <w:pPr>
              <w:spacing w:before="20" w:after="20"/>
              <w:ind w:right="602"/>
              <w:jc w:val="right"/>
              <w:rPr>
                <w:szCs w:val="17"/>
                <w:lang w:eastAsia="en-AU"/>
              </w:rPr>
            </w:pPr>
            <w:r w:rsidRPr="00AA2483">
              <w:rPr>
                <w:szCs w:val="17"/>
                <w:lang w:eastAsia="en-AU"/>
              </w:rPr>
              <w:t>60</w:t>
            </w:r>
          </w:p>
        </w:tc>
        <w:tc>
          <w:tcPr>
            <w:tcW w:w="1701" w:type="dxa"/>
            <w:noWrap/>
            <w:hideMark/>
          </w:tcPr>
          <w:p w14:paraId="3CBE1EB3"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18A3293C" w14:textId="77777777" w:rsidTr="003061C9">
        <w:tc>
          <w:tcPr>
            <w:tcW w:w="3118" w:type="dxa"/>
            <w:noWrap/>
            <w:hideMark/>
          </w:tcPr>
          <w:p w14:paraId="47F62993" w14:textId="77777777" w:rsidR="00AA2483" w:rsidRPr="00AA2483" w:rsidRDefault="00AA2483" w:rsidP="00AA2483">
            <w:pPr>
              <w:spacing w:before="20" w:after="40"/>
              <w:rPr>
                <w:szCs w:val="17"/>
                <w:lang w:eastAsia="en-AU"/>
              </w:rPr>
            </w:pPr>
            <w:r w:rsidRPr="00AA2483">
              <w:rPr>
                <w:szCs w:val="17"/>
              </w:rPr>
              <w:t>LAURIE, David Park</w:t>
            </w:r>
          </w:p>
        </w:tc>
        <w:tc>
          <w:tcPr>
            <w:tcW w:w="1843" w:type="dxa"/>
            <w:noWrap/>
            <w:hideMark/>
          </w:tcPr>
          <w:p w14:paraId="49A5D00F" w14:textId="77777777" w:rsidR="00AA2483" w:rsidRPr="00AA2483" w:rsidRDefault="00AA2483" w:rsidP="00AA2483">
            <w:pPr>
              <w:spacing w:before="20" w:after="20"/>
              <w:ind w:right="602"/>
              <w:jc w:val="right"/>
              <w:rPr>
                <w:szCs w:val="17"/>
                <w:lang w:eastAsia="en-AU"/>
              </w:rPr>
            </w:pPr>
            <w:r w:rsidRPr="00AA2483">
              <w:rPr>
                <w:szCs w:val="17"/>
                <w:lang w:eastAsia="en-AU"/>
              </w:rPr>
              <w:t>62</w:t>
            </w:r>
          </w:p>
        </w:tc>
        <w:tc>
          <w:tcPr>
            <w:tcW w:w="1701" w:type="dxa"/>
            <w:noWrap/>
            <w:hideMark/>
          </w:tcPr>
          <w:p w14:paraId="792B9940" w14:textId="77777777" w:rsidR="00AA2483" w:rsidRPr="00AA2483" w:rsidRDefault="00AA2483" w:rsidP="00AA2483">
            <w:pPr>
              <w:spacing w:before="20" w:after="20"/>
              <w:jc w:val="center"/>
              <w:rPr>
                <w:szCs w:val="17"/>
                <w:lang w:eastAsia="en-AU"/>
              </w:rPr>
            </w:pPr>
          </w:p>
        </w:tc>
      </w:tr>
    </w:tbl>
    <w:p w14:paraId="46719560" w14:textId="77777777" w:rsidR="00AA2483" w:rsidRPr="00AA2483" w:rsidRDefault="00AA2483" w:rsidP="00AA2483">
      <w:pPr>
        <w:spacing w:before="120" w:after="120"/>
        <w:jc w:val="center"/>
        <w:rPr>
          <w:b/>
          <w:bCs/>
          <w:szCs w:val="17"/>
        </w:rPr>
      </w:pPr>
      <w:r w:rsidRPr="00AA2483">
        <w:rPr>
          <w:b/>
          <w:bCs/>
          <w:szCs w:val="17"/>
        </w:rPr>
        <w:t>City of Salisbury</w:t>
      </w:r>
    </w:p>
    <w:p w14:paraId="0E7C4EA8" w14:textId="77777777" w:rsidR="00AA2483" w:rsidRPr="00AA2483" w:rsidRDefault="00AA2483" w:rsidP="00AA2483">
      <w:pPr>
        <w:spacing w:before="80"/>
        <w:rPr>
          <w:b/>
          <w:bCs/>
          <w:szCs w:val="17"/>
          <w:lang w:val="en-US"/>
        </w:rPr>
      </w:pPr>
      <w:r w:rsidRPr="00AA2483">
        <w:rPr>
          <w:b/>
          <w:bCs/>
          <w:szCs w:val="17"/>
          <w:lang w:val="en-US"/>
        </w:rPr>
        <w:t>Mayor, 1 vacancy</w:t>
      </w:r>
    </w:p>
    <w:p w14:paraId="51E24125" w14:textId="77777777" w:rsidR="00AA2483" w:rsidRPr="00AA2483" w:rsidRDefault="00AA2483" w:rsidP="00AA2483">
      <w:pPr>
        <w:spacing w:after="0"/>
        <w:rPr>
          <w:szCs w:val="17"/>
        </w:rPr>
      </w:pPr>
      <w:r w:rsidRPr="00AA2483">
        <w:rPr>
          <w:szCs w:val="17"/>
        </w:rPr>
        <w:t>Formal Ballot Papers: 30,426</w:t>
      </w:r>
    </w:p>
    <w:p w14:paraId="6FEA1888" w14:textId="77777777" w:rsidR="00AA2483" w:rsidRPr="00AA2483" w:rsidRDefault="00AA2483" w:rsidP="00AA2483">
      <w:pPr>
        <w:spacing w:after="0"/>
        <w:rPr>
          <w:szCs w:val="17"/>
        </w:rPr>
      </w:pPr>
      <w:r w:rsidRPr="00AA2483">
        <w:rPr>
          <w:szCs w:val="17"/>
        </w:rPr>
        <w:t>Informal Ballot Papers: 480</w:t>
      </w:r>
    </w:p>
    <w:p w14:paraId="02BC0F6C" w14:textId="77777777" w:rsidR="00AA2483" w:rsidRPr="00AA2483" w:rsidRDefault="00AA2483" w:rsidP="00AA2483">
      <w:pPr>
        <w:rPr>
          <w:szCs w:val="17"/>
        </w:rPr>
      </w:pPr>
      <w:r w:rsidRPr="00AA2483">
        <w:rPr>
          <w:szCs w:val="17"/>
        </w:rPr>
        <w:t>Quota: 15,214</w:t>
      </w:r>
    </w:p>
    <w:tbl>
      <w:tblPr>
        <w:tblStyle w:val="Gazettetable"/>
        <w:tblW w:w="6662" w:type="dxa"/>
        <w:tblLook w:val="04A0" w:firstRow="1" w:lastRow="0" w:firstColumn="1" w:lastColumn="0" w:noHBand="0" w:noVBand="1"/>
      </w:tblPr>
      <w:tblGrid>
        <w:gridCol w:w="3118"/>
        <w:gridCol w:w="1843"/>
        <w:gridCol w:w="1701"/>
      </w:tblGrid>
      <w:tr w:rsidR="00AA2483" w:rsidRPr="00AA2483" w14:paraId="2CFEFD8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3A8590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C6B731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12B80F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88B3A0C" w14:textId="77777777" w:rsidTr="003061C9">
        <w:tc>
          <w:tcPr>
            <w:tcW w:w="3118" w:type="dxa"/>
            <w:noWrap/>
            <w:hideMark/>
          </w:tcPr>
          <w:p w14:paraId="4D506195" w14:textId="77777777" w:rsidR="00AA2483" w:rsidRPr="00AA2483" w:rsidRDefault="00AA2483" w:rsidP="00AA2483">
            <w:pPr>
              <w:spacing w:before="20" w:after="20"/>
              <w:rPr>
                <w:szCs w:val="17"/>
                <w:lang w:eastAsia="en-AU"/>
              </w:rPr>
            </w:pPr>
            <w:r w:rsidRPr="00AA2483">
              <w:rPr>
                <w:szCs w:val="17"/>
              </w:rPr>
              <w:t>REYNOLDS, Graham</w:t>
            </w:r>
          </w:p>
        </w:tc>
        <w:tc>
          <w:tcPr>
            <w:tcW w:w="1843" w:type="dxa"/>
            <w:noWrap/>
            <w:hideMark/>
          </w:tcPr>
          <w:p w14:paraId="1FBC668D" w14:textId="77777777" w:rsidR="00AA2483" w:rsidRPr="00AA2483" w:rsidRDefault="00AA2483" w:rsidP="00AA2483">
            <w:pPr>
              <w:spacing w:before="20" w:after="20"/>
              <w:ind w:right="602"/>
              <w:jc w:val="right"/>
              <w:rPr>
                <w:szCs w:val="17"/>
                <w:lang w:eastAsia="en-AU"/>
              </w:rPr>
            </w:pPr>
            <w:r w:rsidRPr="00AA2483">
              <w:rPr>
                <w:szCs w:val="17"/>
                <w:lang w:eastAsia="en-AU"/>
              </w:rPr>
              <w:t>9,211</w:t>
            </w:r>
          </w:p>
        </w:tc>
        <w:tc>
          <w:tcPr>
            <w:tcW w:w="1701" w:type="dxa"/>
            <w:noWrap/>
            <w:hideMark/>
          </w:tcPr>
          <w:p w14:paraId="19B6E566" w14:textId="77777777" w:rsidR="00AA2483" w:rsidRPr="00AA2483" w:rsidRDefault="00AA2483" w:rsidP="00AA2483">
            <w:pPr>
              <w:spacing w:before="20" w:after="20"/>
              <w:jc w:val="center"/>
              <w:rPr>
                <w:szCs w:val="17"/>
                <w:lang w:eastAsia="en-AU"/>
              </w:rPr>
            </w:pPr>
          </w:p>
        </w:tc>
      </w:tr>
      <w:tr w:rsidR="00AA2483" w:rsidRPr="00AA2483" w14:paraId="3132B16D" w14:textId="77777777" w:rsidTr="003061C9">
        <w:tc>
          <w:tcPr>
            <w:tcW w:w="3118" w:type="dxa"/>
            <w:noWrap/>
            <w:hideMark/>
          </w:tcPr>
          <w:p w14:paraId="303E967B" w14:textId="77777777" w:rsidR="00AA2483" w:rsidRPr="00AA2483" w:rsidRDefault="00AA2483" w:rsidP="00AA2483">
            <w:pPr>
              <w:spacing w:before="20" w:after="20"/>
              <w:rPr>
                <w:szCs w:val="17"/>
                <w:lang w:eastAsia="en-AU"/>
              </w:rPr>
            </w:pPr>
            <w:r w:rsidRPr="00AA2483">
              <w:rPr>
                <w:szCs w:val="17"/>
              </w:rPr>
              <w:t>CARUSO, Linda</w:t>
            </w:r>
          </w:p>
        </w:tc>
        <w:tc>
          <w:tcPr>
            <w:tcW w:w="1843" w:type="dxa"/>
            <w:noWrap/>
            <w:hideMark/>
          </w:tcPr>
          <w:p w14:paraId="6C1FC865" w14:textId="77777777" w:rsidR="00AA2483" w:rsidRPr="00AA2483" w:rsidRDefault="00AA2483" w:rsidP="00AA2483">
            <w:pPr>
              <w:spacing w:before="20" w:after="20"/>
              <w:ind w:right="602"/>
              <w:jc w:val="right"/>
              <w:rPr>
                <w:szCs w:val="17"/>
                <w:lang w:eastAsia="en-AU"/>
              </w:rPr>
            </w:pPr>
            <w:r w:rsidRPr="00AA2483">
              <w:rPr>
                <w:szCs w:val="17"/>
                <w:lang w:eastAsia="en-AU"/>
              </w:rPr>
              <w:t>7,063</w:t>
            </w:r>
          </w:p>
        </w:tc>
        <w:tc>
          <w:tcPr>
            <w:tcW w:w="1701" w:type="dxa"/>
            <w:noWrap/>
            <w:hideMark/>
          </w:tcPr>
          <w:p w14:paraId="1A57B11F" w14:textId="77777777" w:rsidR="00AA2483" w:rsidRPr="00AA2483" w:rsidRDefault="00AA2483" w:rsidP="00AA2483">
            <w:pPr>
              <w:spacing w:before="20" w:after="20"/>
              <w:jc w:val="center"/>
              <w:rPr>
                <w:szCs w:val="17"/>
                <w:lang w:eastAsia="en-AU"/>
              </w:rPr>
            </w:pPr>
          </w:p>
        </w:tc>
      </w:tr>
      <w:tr w:rsidR="00AA2483" w:rsidRPr="00AA2483" w14:paraId="037FF208" w14:textId="77777777" w:rsidTr="003061C9">
        <w:tc>
          <w:tcPr>
            <w:tcW w:w="3118" w:type="dxa"/>
            <w:noWrap/>
            <w:hideMark/>
          </w:tcPr>
          <w:p w14:paraId="00CD8129" w14:textId="77777777" w:rsidR="00AA2483" w:rsidRPr="00AA2483" w:rsidRDefault="00AA2483" w:rsidP="00AA2483">
            <w:pPr>
              <w:spacing w:before="20" w:after="20"/>
              <w:rPr>
                <w:szCs w:val="17"/>
                <w:lang w:eastAsia="en-AU"/>
              </w:rPr>
            </w:pPr>
            <w:r w:rsidRPr="00AA2483">
              <w:rPr>
                <w:szCs w:val="17"/>
              </w:rPr>
              <w:t>ALDRIDGE, Gillian</w:t>
            </w:r>
          </w:p>
        </w:tc>
        <w:tc>
          <w:tcPr>
            <w:tcW w:w="1843" w:type="dxa"/>
            <w:noWrap/>
            <w:hideMark/>
          </w:tcPr>
          <w:p w14:paraId="66E0BE36" w14:textId="77777777" w:rsidR="00AA2483" w:rsidRPr="00AA2483" w:rsidRDefault="00AA2483" w:rsidP="00AA2483">
            <w:pPr>
              <w:spacing w:before="20" w:after="20"/>
              <w:ind w:right="602"/>
              <w:jc w:val="right"/>
              <w:rPr>
                <w:szCs w:val="17"/>
                <w:lang w:eastAsia="en-AU"/>
              </w:rPr>
            </w:pPr>
            <w:r w:rsidRPr="00AA2483">
              <w:rPr>
                <w:szCs w:val="17"/>
                <w:lang w:eastAsia="en-AU"/>
              </w:rPr>
              <w:t>12,665</w:t>
            </w:r>
          </w:p>
        </w:tc>
        <w:tc>
          <w:tcPr>
            <w:tcW w:w="1701" w:type="dxa"/>
            <w:noWrap/>
            <w:hideMark/>
          </w:tcPr>
          <w:p w14:paraId="56EDFFEC"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B2E3834" w14:textId="77777777" w:rsidTr="003061C9">
        <w:tc>
          <w:tcPr>
            <w:tcW w:w="3118" w:type="dxa"/>
            <w:noWrap/>
            <w:hideMark/>
          </w:tcPr>
          <w:p w14:paraId="5E74C298" w14:textId="77777777" w:rsidR="00AA2483" w:rsidRPr="00AA2483" w:rsidRDefault="00AA2483" w:rsidP="00AA2483">
            <w:pPr>
              <w:spacing w:before="20" w:after="40"/>
              <w:rPr>
                <w:szCs w:val="17"/>
                <w:lang w:eastAsia="en-AU"/>
              </w:rPr>
            </w:pPr>
            <w:r w:rsidRPr="00AA2483">
              <w:rPr>
                <w:szCs w:val="17"/>
              </w:rPr>
              <w:t>KESSANIS, Josh</w:t>
            </w:r>
          </w:p>
        </w:tc>
        <w:tc>
          <w:tcPr>
            <w:tcW w:w="1843" w:type="dxa"/>
            <w:noWrap/>
            <w:hideMark/>
          </w:tcPr>
          <w:p w14:paraId="405A2912" w14:textId="77777777" w:rsidR="00AA2483" w:rsidRPr="00AA2483" w:rsidRDefault="00AA2483" w:rsidP="00AA2483">
            <w:pPr>
              <w:spacing w:before="20" w:after="20"/>
              <w:ind w:right="602"/>
              <w:jc w:val="right"/>
              <w:rPr>
                <w:szCs w:val="17"/>
                <w:lang w:eastAsia="en-AU"/>
              </w:rPr>
            </w:pPr>
            <w:r w:rsidRPr="00AA2483">
              <w:rPr>
                <w:szCs w:val="17"/>
                <w:lang w:eastAsia="en-AU"/>
              </w:rPr>
              <w:t>1,487</w:t>
            </w:r>
          </w:p>
        </w:tc>
        <w:tc>
          <w:tcPr>
            <w:tcW w:w="1701" w:type="dxa"/>
            <w:noWrap/>
            <w:hideMark/>
          </w:tcPr>
          <w:p w14:paraId="5DE667F0" w14:textId="77777777" w:rsidR="00AA2483" w:rsidRPr="00AA2483" w:rsidRDefault="00AA2483" w:rsidP="00AA2483">
            <w:pPr>
              <w:spacing w:before="20" w:after="20"/>
              <w:jc w:val="center"/>
              <w:rPr>
                <w:szCs w:val="17"/>
                <w:lang w:eastAsia="en-AU"/>
              </w:rPr>
            </w:pPr>
          </w:p>
        </w:tc>
      </w:tr>
    </w:tbl>
    <w:p w14:paraId="672F10CF" w14:textId="77777777" w:rsidR="00AA2483" w:rsidRPr="00AA2483" w:rsidRDefault="00AA2483" w:rsidP="00AA2483">
      <w:pPr>
        <w:spacing w:before="80"/>
        <w:rPr>
          <w:b/>
          <w:bCs/>
          <w:szCs w:val="17"/>
          <w:lang w:val="en-US"/>
        </w:rPr>
      </w:pPr>
      <w:r w:rsidRPr="00AA2483">
        <w:rPr>
          <w:b/>
          <w:bCs/>
          <w:szCs w:val="17"/>
          <w:lang w:val="en-US"/>
        </w:rPr>
        <w:t xml:space="preserve">Central Ward </w:t>
      </w:r>
      <w:proofErr w:type="spellStart"/>
      <w:r w:rsidRPr="00AA2483">
        <w:rPr>
          <w:b/>
          <w:bCs/>
          <w:szCs w:val="17"/>
          <w:lang w:val="en-US"/>
        </w:rPr>
        <w:t>councillor</w:t>
      </w:r>
      <w:proofErr w:type="spellEnd"/>
      <w:r w:rsidRPr="00AA2483">
        <w:rPr>
          <w:b/>
          <w:bCs/>
          <w:szCs w:val="17"/>
          <w:lang w:val="en-US"/>
        </w:rPr>
        <w:t>, 2 vacancies</w:t>
      </w:r>
    </w:p>
    <w:p w14:paraId="13A4C106" w14:textId="77777777" w:rsidR="00AA2483" w:rsidRPr="00AA2483" w:rsidRDefault="00AA2483" w:rsidP="00AA2483">
      <w:pPr>
        <w:spacing w:after="0"/>
        <w:rPr>
          <w:szCs w:val="17"/>
        </w:rPr>
      </w:pPr>
      <w:r w:rsidRPr="00AA2483">
        <w:rPr>
          <w:szCs w:val="17"/>
        </w:rPr>
        <w:t>Formal Ballot Papers: 4,367</w:t>
      </w:r>
    </w:p>
    <w:p w14:paraId="328DC545" w14:textId="77777777" w:rsidR="00AA2483" w:rsidRPr="00AA2483" w:rsidRDefault="00AA2483" w:rsidP="00AA2483">
      <w:pPr>
        <w:spacing w:after="0"/>
        <w:rPr>
          <w:szCs w:val="17"/>
        </w:rPr>
      </w:pPr>
      <w:r w:rsidRPr="00AA2483">
        <w:rPr>
          <w:szCs w:val="17"/>
        </w:rPr>
        <w:t>Informal Ballot Papers: 248</w:t>
      </w:r>
    </w:p>
    <w:p w14:paraId="03D5A37D" w14:textId="77777777" w:rsidR="00AA2483" w:rsidRPr="00AA2483" w:rsidRDefault="00AA2483" w:rsidP="00AA2483">
      <w:pPr>
        <w:rPr>
          <w:szCs w:val="17"/>
        </w:rPr>
      </w:pPr>
      <w:r w:rsidRPr="00AA2483">
        <w:rPr>
          <w:szCs w:val="17"/>
        </w:rPr>
        <w:t>Quota: 1,456</w:t>
      </w:r>
    </w:p>
    <w:tbl>
      <w:tblPr>
        <w:tblStyle w:val="Gazettetable"/>
        <w:tblW w:w="6662" w:type="dxa"/>
        <w:tblLook w:val="04A0" w:firstRow="1" w:lastRow="0" w:firstColumn="1" w:lastColumn="0" w:noHBand="0" w:noVBand="1"/>
      </w:tblPr>
      <w:tblGrid>
        <w:gridCol w:w="3118"/>
        <w:gridCol w:w="1843"/>
        <w:gridCol w:w="1701"/>
      </w:tblGrid>
      <w:tr w:rsidR="00AA2483" w:rsidRPr="00AA2483" w14:paraId="30C6657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5EDA77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93E246B"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00812C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EAAB427" w14:textId="77777777" w:rsidTr="003061C9">
        <w:tc>
          <w:tcPr>
            <w:tcW w:w="3118" w:type="dxa"/>
            <w:noWrap/>
            <w:hideMark/>
          </w:tcPr>
          <w:p w14:paraId="462E7C83" w14:textId="77777777" w:rsidR="00AA2483" w:rsidRPr="00AA2483" w:rsidRDefault="00AA2483" w:rsidP="00AA2483">
            <w:pPr>
              <w:spacing w:before="20" w:after="20"/>
              <w:rPr>
                <w:szCs w:val="17"/>
                <w:lang w:eastAsia="en-AU"/>
              </w:rPr>
            </w:pPr>
            <w:r w:rsidRPr="00AA2483">
              <w:rPr>
                <w:szCs w:val="17"/>
              </w:rPr>
              <w:t xml:space="preserve">SINGH, </w:t>
            </w:r>
            <w:proofErr w:type="spellStart"/>
            <w:r w:rsidRPr="00AA2483">
              <w:rPr>
                <w:szCs w:val="17"/>
              </w:rPr>
              <w:t>Mahinga</w:t>
            </w:r>
            <w:proofErr w:type="spellEnd"/>
          </w:p>
        </w:tc>
        <w:tc>
          <w:tcPr>
            <w:tcW w:w="1843" w:type="dxa"/>
            <w:noWrap/>
            <w:hideMark/>
          </w:tcPr>
          <w:p w14:paraId="006B8CFA" w14:textId="77777777" w:rsidR="00AA2483" w:rsidRPr="00AA2483" w:rsidRDefault="00AA2483" w:rsidP="00AA2483">
            <w:pPr>
              <w:spacing w:before="20" w:after="20"/>
              <w:ind w:right="602"/>
              <w:jc w:val="right"/>
              <w:rPr>
                <w:szCs w:val="17"/>
                <w:lang w:eastAsia="en-AU"/>
              </w:rPr>
            </w:pPr>
            <w:r w:rsidRPr="00AA2483">
              <w:rPr>
                <w:szCs w:val="17"/>
                <w:lang w:eastAsia="en-AU"/>
              </w:rPr>
              <w:t>302</w:t>
            </w:r>
          </w:p>
        </w:tc>
        <w:tc>
          <w:tcPr>
            <w:tcW w:w="1701" w:type="dxa"/>
            <w:noWrap/>
            <w:hideMark/>
          </w:tcPr>
          <w:p w14:paraId="390C0F10" w14:textId="77777777" w:rsidR="00AA2483" w:rsidRPr="00AA2483" w:rsidRDefault="00AA2483" w:rsidP="00AA2483">
            <w:pPr>
              <w:spacing w:before="20" w:after="20"/>
              <w:jc w:val="center"/>
              <w:rPr>
                <w:szCs w:val="17"/>
                <w:lang w:eastAsia="en-AU"/>
              </w:rPr>
            </w:pPr>
          </w:p>
        </w:tc>
      </w:tr>
      <w:tr w:rsidR="00AA2483" w:rsidRPr="00AA2483" w14:paraId="251E1C71" w14:textId="77777777" w:rsidTr="003061C9">
        <w:tc>
          <w:tcPr>
            <w:tcW w:w="3118" w:type="dxa"/>
            <w:noWrap/>
            <w:hideMark/>
          </w:tcPr>
          <w:p w14:paraId="15CE0B38" w14:textId="77777777" w:rsidR="00AA2483" w:rsidRPr="00AA2483" w:rsidRDefault="00AA2483" w:rsidP="00AA2483">
            <w:pPr>
              <w:spacing w:before="20" w:after="20"/>
              <w:rPr>
                <w:szCs w:val="17"/>
                <w:lang w:eastAsia="en-AU"/>
              </w:rPr>
            </w:pPr>
            <w:r w:rsidRPr="00AA2483">
              <w:rPr>
                <w:szCs w:val="17"/>
              </w:rPr>
              <w:t xml:space="preserve">BURNER, </w:t>
            </w:r>
            <w:proofErr w:type="spellStart"/>
            <w:r w:rsidRPr="00AA2483">
              <w:rPr>
                <w:szCs w:val="17"/>
              </w:rPr>
              <w:t>Severina</w:t>
            </w:r>
            <w:proofErr w:type="spellEnd"/>
          </w:p>
        </w:tc>
        <w:tc>
          <w:tcPr>
            <w:tcW w:w="1843" w:type="dxa"/>
            <w:noWrap/>
            <w:hideMark/>
          </w:tcPr>
          <w:p w14:paraId="1C912F06" w14:textId="77777777" w:rsidR="00AA2483" w:rsidRPr="00AA2483" w:rsidRDefault="00AA2483" w:rsidP="00AA2483">
            <w:pPr>
              <w:spacing w:before="20" w:after="20"/>
              <w:ind w:right="602"/>
              <w:jc w:val="right"/>
              <w:rPr>
                <w:szCs w:val="17"/>
                <w:lang w:eastAsia="en-AU"/>
              </w:rPr>
            </w:pPr>
            <w:r w:rsidRPr="00AA2483">
              <w:rPr>
                <w:szCs w:val="17"/>
                <w:lang w:eastAsia="en-AU"/>
              </w:rPr>
              <w:t>747</w:t>
            </w:r>
          </w:p>
        </w:tc>
        <w:tc>
          <w:tcPr>
            <w:tcW w:w="1701" w:type="dxa"/>
            <w:noWrap/>
            <w:hideMark/>
          </w:tcPr>
          <w:p w14:paraId="08C5BE31"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6D154A4" w14:textId="77777777" w:rsidTr="003061C9">
        <w:tc>
          <w:tcPr>
            <w:tcW w:w="3118" w:type="dxa"/>
            <w:noWrap/>
            <w:hideMark/>
          </w:tcPr>
          <w:p w14:paraId="0F35EF33" w14:textId="77777777" w:rsidR="00AA2483" w:rsidRPr="00AA2483" w:rsidRDefault="00AA2483" w:rsidP="00AA2483">
            <w:pPr>
              <w:spacing w:before="20" w:after="20"/>
              <w:rPr>
                <w:szCs w:val="17"/>
                <w:lang w:eastAsia="en-AU"/>
              </w:rPr>
            </w:pPr>
            <w:r w:rsidRPr="00AA2483">
              <w:rPr>
                <w:szCs w:val="17"/>
              </w:rPr>
              <w:t>BUCHANAN, Chad</w:t>
            </w:r>
          </w:p>
        </w:tc>
        <w:tc>
          <w:tcPr>
            <w:tcW w:w="1843" w:type="dxa"/>
            <w:noWrap/>
            <w:hideMark/>
          </w:tcPr>
          <w:p w14:paraId="23262A55" w14:textId="77777777" w:rsidR="00AA2483" w:rsidRPr="00AA2483" w:rsidRDefault="00AA2483" w:rsidP="00AA2483">
            <w:pPr>
              <w:spacing w:before="20" w:after="20"/>
              <w:ind w:right="602"/>
              <w:jc w:val="right"/>
              <w:rPr>
                <w:szCs w:val="17"/>
                <w:lang w:eastAsia="en-AU"/>
              </w:rPr>
            </w:pPr>
            <w:r w:rsidRPr="00AA2483">
              <w:rPr>
                <w:szCs w:val="17"/>
                <w:lang w:eastAsia="en-AU"/>
              </w:rPr>
              <w:t>2,702</w:t>
            </w:r>
          </w:p>
        </w:tc>
        <w:tc>
          <w:tcPr>
            <w:tcW w:w="1701" w:type="dxa"/>
            <w:noWrap/>
            <w:hideMark/>
          </w:tcPr>
          <w:p w14:paraId="0A32B834"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D4849F3" w14:textId="77777777" w:rsidTr="003061C9">
        <w:tc>
          <w:tcPr>
            <w:tcW w:w="3118" w:type="dxa"/>
            <w:noWrap/>
            <w:hideMark/>
          </w:tcPr>
          <w:p w14:paraId="37A908CC" w14:textId="77777777" w:rsidR="00AA2483" w:rsidRPr="00AA2483" w:rsidRDefault="00AA2483" w:rsidP="00AA2483">
            <w:pPr>
              <w:spacing w:before="20" w:after="20"/>
              <w:rPr>
                <w:szCs w:val="17"/>
                <w:lang w:eastAsia="en-AU"/>
              </w:rPr>
            </w:pPr>
            <w:r w:rsidRPr="00AA2483">
              <w:rPr>
                <w:szCs w:val="17"/>
              </w:rPr>
              <w:t>SHARMA, Sarika</w:t>
            </w:r>
          </w:p>
        </w:tc>
        <w:tc>
          <w:tcPr>
            <w:tcW w:w="1843" w:type="dxa"/>
            <w:noWrap/>
            <w:hideMark/>
          </w:tcPr>
          <w:p w14:paraId="6AC33F31" w14:textId="77777777" w:rsidR="00AA2483" w:rsidRPr="00AA2483" w:rsidRDefault="00AA2483" w:rsidP="00AA2483">
            <w:pPr>
              <w:spacing w:before="20" w:after="20"/>
              <w:ind w:right="602"/>
              <w:jc w:val="right"/>
              <w:rPr>
                <w:szCs w:val="17"/>
                <w:lang w:eastAsia="en-AU"/>
              </w:rPr>
            </w:pPr>
            <w:r w:rsidRPr="00AA2483">
              <w:rPr>
                <w:szCs w:val="17"/>
                <w:lang w:eastAsia="en-AU"/>
              </w:rPr>
              <w:t>291</w:t>
            </w:r>
          </w:p>
        </w:tc>
        <w:tc>
          <w:tcPr>
            <w:tcW w:w="1701" w:type="dxa"/>
            <w:noWrap/>
            <w:hideMark/>
          </w:tcPr>
          <w:p w14:paraId="5F5C26C5" w14:textId="77777777" w:rsidR="00AA2483" w:rsidRPr="00AA2483" w:rsidRDefault="00AA2483" w:rsidP="00AA2483">
            <w:pPr>
              <w:spacing w:before="20" w:after="20"/>
              <w:jc w:val="center"/>
              <w:rPr>
                <w:szCs w:val="17"/>
                <w:lang w:eastAsia="en-AU"/>
              </w:rPr>
            </w:pPr>
          </w:p>
        </w:tc>
      </w:tr>
      <w:tr w:rsidR="00AA2483" w:rsidRPr="00AA2483" w14:paraId="4F2D2A3B" w14:textId="77777777" w:rsidTr="003061C9">
        <w:tc>
          <w:tcPr>
            <w:tcW w:w="3118" w:type="dxa"/>
            <w:noWrap/>
            <w:hideMark/>
          </w:tcPr>
          <w:p w14:paraId="0949EF2F" w14:textId="77777777" w:rsidR="00AA2483" w:rsidRPr="00AA2483" w:rsidRDefault="00AA2483" w:rsidP="00AA2483">
            <w:pPr>
              <w:spacing w:before="20" w:after="40"/>
              <w:rPr>
                <w:szCs w:val="17"/>
                <w:lang w:eastAsia="en-AU"/>
              </w:rPr>
            </w:pPr>
            <w:r w:rsidRPr="00AA2483">
              <w:rPr>
                <w:szCs w:val="17"/>
              </w:rPr>
              <w:t>PROLETA, Donna Margaret</w:t>
            </w:r>
          </w:p>
        </w:tc>
        <w:tc>
          <w:tcPr>
            <w:tcW w:w="1843" w:type="dxa"/>
            <w:noWrap/>
            <w:hideMark/>
          </w:tcPr>
          <w:p w14:paraId="746993F2" w14:textId="77777777" w:rsidR="00AA2483" w:rsidRPr="00AA2483" w:rsidRDefault="00AA2483" w:rsidP="00AA2483">
            <w:pPr>
              <w:spacing w:before="20" w:after="20"/>
              <w:ind w:right="602"/>
              <w:jc w:val="right"/>
              <w:rPr>
                <w:szCs w:val="17"/>
                <w:lang w:eastAsia="en-AU"/>
              </w:rPr>
            </w:pPr>
            <w:r w:rsidRPr="00AA2483">
              <w:rPr>
                <w:szCs w:val="17"/>
                <w:lang w:eastAsia="en-AU"/>
              </w:rPr>
              <w:t>325</w:t>
            </w:r>
          </w:p>
        </w:tc>
        <w:tc>
          <w:tcPr>
            <w:tcW w:w="1701" w:type="dxa"/>
            <w:noWrap/>
            <w:hideMark/>
          </w:tcPr>
          <w:p w14:paraId="115D9BC2" w14:textId="77777777" w:rsidR="00AA2483" w:rsidRPr="00AA2483" w:rsidRDefault="00AA2483" w:rsidP="00AA2483">
            <w:pPr>
              <w:spacing w:before="20" w:after="20"/>
              <w:jc w:val="center"/>
              <w:rPr>
                <w:szCs w:val="17"/>
                <w:lang w:eastAsia="en-AU"/>
              </w:rPr>
            </w:pPr>
          </w:p>
        </w:tc>
      </w:tr>
    </w:tbl>
    <w:p w14:paraId="12BA0196" w14:textId="77777777" w:rsidR="00AA2483" w:rsidRPr="00AA2483" w:rsidRDefault="00AA2483" w:rsidP="00AA2483">
      <w:pPr>
        <w:spacing w:before="80"/>
        <w:rPr>
          <w:b/>
          <w:bCs/>
          <w:szCs w:val="17"/>
          <w:lang w:val="en-US"/>
        </w:rPr>
      </w:pPr>
      <w:r w:rsidRPr="00AA2483">
        <w:rPr>
          <w:b/>
          <w:bCs/>
          <w:szCs w:val="17"/>
          <w:lang w:val="en-US"/>
        </w:rPr>
        <w:t xml:space="preserve">East Ward </w:t>
      </w:r>
      <w:proofErr w:type="spellStart"/>
      <w:r w:rsidRPr="00AA2483">
        <w:rPr>
          <w:b/>
          <w:bCs/>
          <w:szCs w:val="17"/>
          <w:lang w:val="en-US"/>
        </w:rPr>
        <w:t>councillor</w:t>
      </w:r>
      <w:proofErr w:type="spellEnd"/>
      <w:r w:rsidRPr="00AA2483">
        <w:rPr>
          <w:b/>
          <w:bCs/>
          <w:szCs w:val="17"/>
          <w:lang w:val="en-US"/>
        </w:rPr>
        <w:t>, 2 vacancies</w:t>
      </w:r>
    </w:p>
    <w:p w14:paraId="04DB9D67" w14:textId="77777777" w:rsidR="00AA2483" w:rsidRPr="00AA2483" w:rsidRDefault="00AA2483" w:rsidP="00AA2483">
      <w:pPr>
        <w:spacing w:after="0"/>
        <w:rPr>
          <w:szCs w:val="17"/>
        </w:rPr>
      </w:pPr>
      <w:r w:rsidRPr="00AA2483">
        <w:rPr>
          <w:szCs w:val="17"/>
        </w:rPr>
        <w:t>Formal Ballot Papers: 3,582</w:t>
      </w:r>
    </w:p>
    <w:p w14:paraId="78323DF3" w14:textId="77777777" w:rsidR="00AA2483" w:rsidRPr="00AA2483" w:rsidRDefault="00AA2483" w:rsidP="00AA2483">
      <w:pPr>
        <w:spacing w:after="0"/>
        <w:rPr>
          <w:szCs w:val="17"/>
        </w:rPr>
      </w:pPr>
      <w:r w:rsidRPr="00AA2483">
        <w:rPr>
          <w:szCs w:val="17"/>
        </w:rPr>
        <w:t>Informal Ballot Papers: 286</w:t>
      </w:r>
    </w:p>
    <w:p w14:paraId="3A7F82B2" w14:textId="77777777" w:rsidR="00AA2483" w:rsidRPr="00AA2483" w:rsidRDefault="00AA2483" w:rsidP="00AA2483">
      <w:pPr>
        <w:rPr>
          <w:szCs w:val="17"/>
        </w:rPr>
      </w:pPr>
      <w:r w:rsidRPr="00AA2483">
        <w:rPr>
          <w:szCs w:val="17"/>
        </w:rPr>
        <w:t>Quota: 1,195</w:t>
      </w:r>
    </w:p>
    <w:tbl>
      <w:tblPr>
        <w:tblStyle w:val="Gazettetable"/>
        <w:tblW w:w="6662" w:type="dxa"/>
        <w:tblLook w:val="04A0" w:firstRow="1" w:lastRow="0" w:firstColumn="1" w:lastColumn="0" w:noHBand="0" w:noVBand="1"/>
      </w:tblPr>
      <w:tblGrid>
        <w:gridCol w:w="3118"/>
        <w:gridCol w:w="1843"/>
        <w:gridCol w:w="1701"/>
      </w:tblGrid>
      <w:tr w:rsidR="00AA2483" w:rsidRPr="00AA2483" w14:paraId="224210A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8C5C46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60C5FC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3C4717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13FE6FE" w14:textId="77777777" w:rsidTr="003061C9">
        <w:tc>
          <w:tcPr>
            <w:tcW w:w="3118" w:type="dxa"/>
            <w:noWrap/>
            <w:hideMark/>
          </w:tcPr>
          <w:p w14:paraId="5B861E33" w14:textId="77777777" w:rsidR="00AA2483" w:rsidRPr="00AA2483" w:rsidRDefault="00AA2483" w:rsidP="00AA2483">
            <w:pPr>
              <w:spacing w:before="20" w:after="20"/>
              <w:rPr>
                <w:szCs w:val="17"/>
                <w:lang w:eastAsia="en-AU"/>
              </w:rPr>
            </w:pPr>
            <w:r w:rsidRPr="00AA2483">
              <w:rPr>
                <w:szCs w:val="17"/>
              </w:rPr>
              <w:t>DAHAL, Kamal</w:t>
            </w:r>
          </w:p>
        </w:tc>
        <w:tc>
          <w:tcPr>
            <w:tcW w:w="1843" w:type="dxa"/>
            <w:noWrap/>
            <w:hideMark/>
          </w:tcPr>
          <w:p w14:paraId="43417F91" w14:textId="77777777" w:rsidR="00AA2483" w:rsidRPr="00AA2483" w:rsidRDefault="00AA2483" w:rsidP="00AA2483">
            <w:pPr>
              <w:spacing w:before="20" w:after="20"/>
              <w:ind w:right="602"/>
              <w:jc w:val="right"/>
              <w:rPr>
                <w:szCs w:val="17"/>
                <w:lang w:eastAsia="en-AU"/>
              </w:rPr>
            </w:pPr>
            <w:r w:rsidRPr="00AA2483">
              <w:rPr>
                <w:szCs w:val="17"/>
                <w:lang w:eastAsia="en-AU"/>
              </w:rPr>
              <w:t>859</w:t>
            </w:r>
          </w:p>
        </w:tc>
        <w:tc>
          <w:tcPr>
            <w:tcW w:w="1701" w:type="dxa"/>
            <w:noWrap/>
            <w:hideMark/>
          </w:tcPr>
          <w:p w14:paraId="42C7ACE0" w14:textId="77777777" w:rsidR="00AA2483" w:rsidRPr="00AA2483" w:rsidRDefault="00AA2483" w:rsidP="00AA2483">
            <w:pPr>
              <w:spacing w:before="20" w:after="20"/>
              <w:jc w:val="center"/>
              <w:rPr>
                <w:szCs w:val="17"/>
                <w:lang w:eastAsia="en-AU"/>
              </w:rPr>
            </w:pPr>
          </w:p>
        </w:tc>
      </w:tr>
      <w:tr w:rsidR="00AA2483" w:rsidRPr="00AA2483" w14:paraId="73BDE9AD" w14:textId="77777777" w:rsidTr="003061C9">
        <w:tc>
          <w:tcPr>
            <w:tcW w:w="3118" w:type="dxa"/>
            <w:noWrap/>
            <w:hideMark/>
          </w:tcPr>
          <w:p w14:paraId="0B8D5B0B" w14:textId="77777777" w:rsidR="00AA2483" w:rsidRPr="00AA2483" w:rsidRDefault="00AA2483" w:rsidP="00AA2483">
            <w:pPr>
              <w:spacing w:before="20" w:after="20"/>
              <w:rPr>
                <w:szCs w:val="17"/>
                <w:lang w:eastAsia="en-AU"/>
              </w:rPr>
            </w:pPr>
            <w:r w:rsidRPr="00AA2483">
              <w:rPr>
                <w:szCs w:val="17"/>
              </w:rPr>
              <w:t>MAZZEO, Moni</w:t>
            </w:r>
          </w:p>
        </w:tc>
        <w:tc>
          <w:tcPr>
            <w:tcW w:w="1843" w:type="dxa"/>
            <w:noWrap/>
            <w:hideMark/>
          </w:tcPr>
          <w:p w14:paraId="48EA7463" w14:textId="77777777" w:rsidR="00AA2483" w:rsidRPr="00AA2483" w:rsidRDefault="00AA2483" w:rsidP="00AA2483">
            <w:pPr>
              <w:spacing w:before="20" w:after="20"/>
              <w:ind w:right="602"/>
              <w:jc w:val="right"/>
              <w:rPr>
                <w:szCs w:val="17"/>
                <w:lang w:eastAsia="en-AU"/>
              </w:rPr>
            </w:pPr>
            <w:r w:rsidRPr="00AA2483">
              <w:rPr>
                <w:szCs w:val="17"/>
                <w:lang w:eastAsia="en-AU"/>
              </w:rPr>
              <w:t>1,910</w:t>
            </w:r>
          </w:p>
        </w:tc>
        <w:tc>
          <w:tcPr>
            <w:tcW w:w="1701" w:type="dxa"/>
            <w:noWrap/>
            <w:hideMark/>
          </w:tcPr>
          <w:p w14:paraId="657FD29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F41D856" w14:textId="77777777" w:rsidTr="003061C9">
        <w:tc>
          <w:tcPr>
            <w:tcW w:w="3118" w:type="dxa"/>
            <w:noWrap/>
            <w:hideMark/>
          </w:tcPr>
          <w:p w14:paraId="57BA8C5B" w14:textId="77777777" w:rsidR="00AA2483" w:rsidRPr="00AA2483" w:rsidRDefault="00AA2483" w:rsidP="00AA2483">
            <w:pPr>
              <w:spacing w:before="20" w:after="40"/>
              <w:rPr>
                <w:szCs w:val="17"/>
                <w:lang w:eastAsia="en-AU"/>
              </w:rPr>
            </w:pPr>
            <w:r w:rsidRPr="00AA2483">
              <w:rPr>
                <w:szCs w:val="17"/>
              </w:rPr>
              <w:t>CHEWPARSAD, Johnny</w:t>
            </w:r>
          </w:p>
        </w:tc>
        <w:tc>
          <w:tcPr>
            <w:tcW w:w="1843" w:type="dxa"/>
            <w:noWrap/>
            <w:hideMark/>
          </w:tcPr>
          <w:p w14:paraId="2AA7584D" w14:textId="77777777" w:rsidR="00AA2483" w:rsidRPr="00AA2483" w:rsidRDefault="00AA2483" w:rsidP="00AA2483">
            <w:pPr>
              <w:spacing w:before="20" w:after="20"/>
              <w:ind w:right="602"/>
              <w:jc w:val="right"/>
              <w:rPr>
                <w:szCs w:val="17"/>
                <w:lang w:eastAsia="en-AU"/>
              </w:rPr>
            </w:pPr>
            <w:r w:rsidRPr="00AA2483">
              <w:rPr>
                <w:szCs w:val="17"/>
                <w:lang w:eastAsia="en-AU"/>
              </w:rPr>
              <w:t>813</w:t>
            </w:r>
          </w:p>
        </w:tc>
        <w:tc>
          <w:tcPr>
            <w:tcW w:w="1701" w:type="dxa"/>
            <w:noWrap/>
            <w:hideMark/>
          </w:tcPr>
          <w:p w14:paraId="70F34242"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5C15268B" w14:textId="77777777" w:rsidR="00AA2483" w:rsidRPr="00AA2483" w:rsidRDefault="00AA2483" w:rsidP="00AA2483">
      <w:pPr>
        <w:spacing w:before="80"/>
        <w:rPr>
          <w:b/>
          <w:bCs/>
          <w:szCs w:val="17"/>
          <w:lang w:val="en-US"/>
        </w:rPr>
      </w:pPr>
      <w:r w:rsidRPr="00AA2483">
        <w:rPr>
          <w:b/>
          <w:bCs/>
          <w:szCs w:val="17"/>
          <w:lang w:val="en-US"/>
        </w:rPr>
        <w:t xml:space="preserve">South Ward </w:t>
      </w:r>
      <w:proofErr w:type="spellStart"/>
      <w:r w:rsidRPr="00AA2483">
        <w:rPr>
          <w:b/>
          <w:bCs/>
          <w:szCs w:val="17"/>
          <w:lang w:val="en-US"/>
        </w:rPr>
        <w:t>councillor</w:t>
      </w:r>
      <w:proofErr w:type="spellEnd"/>
      <w:r w:rsidRPr="00AA2483">
        <w:rPr>
          <w:b/>
          <w:bCs/>
          <w:szCs w:val="17"/>
          <w:lang w:val="en-US"/>
        </w:rPr>
        <w:t>, 2 vacancies</w:t>
      </w:r>
    </w:p>
    <w:p w14:paraId="32749164" w14:textId="77777777" w:rsidR="00AA2483" w:rsidRPr="00AA2483" w:rsidRDefault="00AA2483" w:rsidP="00AA2483">
      <w:pPr>
        <w:spacing w:after="0"/>
        <w:rPr>
          <w:szCs w:val="17"/>
        </w:rPr>
      </w:pPr>
      <w:r w:rsidRPr="00AA2483">
        <w:rPr>
          <w:szCs w:val="17"/>
        </w:rPr>
        <w:t>Formal Ballot Papers: 3,660</w:t>
      </w:r>
    </w:p>
    <w:p w14:paraId="3CFA7C93" w14:textId="77777777" w:rsidR="00AA2483" w:rsidRPr="00AA2483" w:rsidRDefault="00AA2483" w:rsidP="00AA2483">
      <w:pPr>
        <w:spacing w:after="0"/>
        <w:rPr>
          <w:szCs w:val="17"/>
        </w:rPr>
      </w:pPr>
      <w:r w:rsidRPr="00AA2483">
        <w:rPr>
          <w:szCs w:val="17"/>
        </w:rPr>
        <w:t>Informal Ballot Papers: 311</w:t>
      </w:r>
    </w:p>
    <w:p w14:paraId="7089E5AC" w14:textId="77777777" w:rsidR="00AA2483" w:rsidRPr="00AA2483" w:rsidRDefault="00AA2483" w:rsidP="00AA2483">
      <w:pPr>
        <w:rPr>
          <w:szCs w:val="17"/>
        </w:rPr>
      </w:pPr>
      <w:r w:rsidRPr="00AA2483">
        <w:rPr>
          <w:szCs w:val="17"/>
        </w:rPr>
        <w:t>Quota: 1,221</w:t>
      </w:r>
    </w:p>
    <w:tbl>
      <w:tblPr>
        <w:tblStyle w:val="Gazettetable"/>
        <w:tblW w:w="6662" w:type="dxa"/>
        <w:tblLook w:val="04A0" w:firstRow="1" w:lastRow="0" w:firstColumn="1" w:lastColumn="0" w:noHBand="0" w:noVBand="1"/>
      </w:tblPr>
      <w:tblGrid>
        <w:gridCol w:w="3118"/>
        <w:gridCol w:w="1843"/>
        <w:gridCol w:w="1701"/>
      </w:tblGrid>
      <w:tr w:rsidR="00AA2483" w:rsidRPr="00AA2483" w14:paraId="66F741CE"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53CE24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BC0D1A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F38894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857A1E6" w14:textId="77777777" w:rsidTr="003061C9">
        <w:tc>
          <w:tcPr>
            <w:tcW w:w="3118" w:type="dxa"/>
            <w:noWrap/>
            <w:hideMark/>
          </w:tcPr>
          <w:p w14:paraId="36A473F2" w14:textId="77777777" w:rsidR="00AA2483" w:rsidRPr="00AA2483" w:rsidRDefault="00AA2483" w:rsidP="00AA2483">
            <w:pPr>
              <w:spacing w:before="20" w:after="20"/>
              <w:rPr>
                <w:szCs w:val="17"/>
                <w:lang w:eastAsia="en-AU"/>
              </w:rPr>
            </w:pPr>
            <w:r w:rsidRPr="00AA2483">
              <w:rPr>
                <w:szCs w:val="17"/>
              </w:rPr>
              <w:t xml:space="preserve">SINGH, </w:t>
            </w:r>
            <w:proofErr w:type="spellStart"/>
            <w:r w:rsidRPr="00AA2483">
              <w:rPr>
                <w:szCs w:val="17"/>
              </w:rPr>
              <w:t>Satwinder</w:t>
            </w:r>
            <w:proofErr w:type="spellEnd"/>
          </w:p>
        </w:tc>
        <w:tc>
          <w:tcPr>
            <w:tcW w:w="1843" w:type="dxa"/>
            <w:noWrap/>
            <w:hideMark/>
          </w:tcPr>
          <w:p w14:paraId="5E00EB45" w14:textId="77777777" w:rsidR="00AA2483" w:rsidRPr="00AA2483" w:rsidRDefault="00AA2483" w:rsidP="00AA2483">
            <w:pPr>
              <w:spacing w:before="20" w:after="20"/>
              <w:ind w:right="602"/>
              <w:jc w:val="right"/>
              <w:rPr>
                <w:szCs w:val="17"/>
                <w:lang w:eastAsia="en-AU"/>
              </w:rPr>
            </w:pPr>
            <w:r w:rsidRPr="00AA2483">
              <w:rPr>
                <w:szCs w:val="17"/>
                <w:lang w:eastAsia="en-AU"/>
              </w:rPr>
              <w:t>431</w:t>
            </w:r>
          </w:p>
        </w:tc>
        <w:tc>
          <w:tcPr>
            <w:tcW w:w="1701" w:type="dxa"/>
            <w:noWrap/>
            <w:hideMark/>
          </w:tcPr>
          <w:p w14:paraId="644EA688" w14:textId="77777777" w:rsidR="00AA2483" w:rsidRPr="00AA2483" w:rsidRDefault="00AA2483" w:rsidP="00AA2483">
            <w:pPr>
              <w:spacing w:before="20" w:after="20"/>
              <w:jc w:val="center"/>
              <w:rPr>
                <w:szCs w:val="17"/>
                <w:lang w:eastAsia="en-AU"/>
              </w:rPr>
            </w:pPr>
          </w:p>
        </w:tc>
      </w:tr>
      <w:tr w:rsidR="00AA2483" w:rsidRPr="00AA2483" w14:paraId="0C187C89" w14:textId="77777777" w:rsidTr="003061C9">
        <w:tc>
          <w:tcPr>
            <w:tcW w:w="3118" w:type="dxa"/>
            <w:noWrap/>
            <w:hideMark/>
          </w:tcPr>
          <w:p w14:paraId="14EABD03" w14:textId="77777777" w:rsidR="00AA2483" w:rsidRPr="00AA2483" w:rsidRDefault="00AA2483" w:rsidP="00AA2483">
            <w:pPr>
              <w:spacing w:before="20" w:after="20"/>
              <w:rPr>
                <w:szCs w:val="17"/>
                <w:lang w:eastAsia="en-AU"/>
              </w:rPr>
            </w:pPr>
            <w:r w:rsidRPr="00AA2483">
              <w:rPr>
                <w:szCs w:val="17"/>
              </w:rPr>
              <w:t>BRUG, Lauren</w:t>
            </w:r>
          </w:p>
        </w:tc>
        <w:tc>
          <w:tcPr>
            <w:tcW w:w="1843" w:type="dxa"/>
            <w:noWrap/>
            <w:hideMark/>
          </w:tcPr>
          <w:p w14:paraId="0C61E85F" w14:textId="77777777" w:rsidR="00AA2483" w:rsidRPr="00AA2483" w:rsidRDefault="00AA2483" w:rsidP="00AA2483">
            <w:pPr>
              <w:spacing w:before="20" w:after="20"/>
              <w:ind w:right="602"/>
              <w:jc w:val="right"/>
              <w:rPr>
                <w:szCs w:val="17"/>
                <w:lang w:eastAsia="en-AU"/>
              </w:rPr>
            </w:pPr>
            <w:r w:rsidRPr="00AA2483">
              <w:rPr>
                <w:szCs w:val="17"/>
                <w:lang w:eastAsia="en-AU"/>
              </w:rPr>
              <w:t>1,202</w:t>
            </w:r>
          </w:p>
        </w:tc>
        <w:tc>
          <w:tcPr>
            <w:tcW w:w="1701" w:type="dxa"/>
            <w:noWrap/>
            <w:hideMark/>
          </w:tcPr>
          <w:p w14:paraId="231C348B"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602F909B" w14:textId="77777777" w:rsidTr="003061C9">
        <w:tc>
          <w:tcPr>
            <w:tcW w:w="3118" w:type="dxa"/>
            <w:noWrap/>
            <w:hideMark/>
          </w:tcPr>
          <w:p w14:paraId="226E448D" w14:textId="77777777" w:rsidR="00AA2483" w:rsidRPr="00AA2483" w:rsidRDefault="00AA2483" w:rsidP="00AA2483">
            <w:pPr>
              <w:spacing w:before="20" w:after="20"/>
              <w:rPr>
                <w:szCs w:val="17"/>
                <w:lang w:eastAsia="en-AU"/>
              </w:rPr>
            </w:pPr>
            <w:r w:rsidRPr="00AA2483">
              <w:rPr>
                <w:szCs w:val="17"/>
              </w:rPr>
              <w:t>EYLES, Tony</w:t>
            </w:r>
          </w:p>
        </w:tc>
        <w:tc>
          <w:tcPr>
            <w:tcW w:w="1843" w:type="dxa"/>
            <w:noWrap/>
            <w:hideMark/>
          </w:tcPr>
          <w:p w14:paraId="7B489236" w14:textId="77777777" w:rsidR="00AA2483" w:rsidRPr="00AA2483" w:rsidRDefault="00AA2483" w:rsidP="00AA2483">
            <w:pPr>
              <w:spacing w:before="20" w:after="20"/>
              <w:ind w:right="602"/>
              <w:jc w:val="right"/>
              <w:rPr>
                <w:szCs w:val="17"/>
                <w:lang w:eastAsia="en-AU"/>
              </w:rPr>
            </w:pPr>
            <w:r w:rsidRPr="00AA2483">
              <w:rPr>
                <w:szCs w:val="17"/>
                <w:lang w:eastAsia="en-AU"/>
              </w:rPr>
              <w:t>357</w:t>
            </w:r>
          </w:p>
        </w:tc>
        <w:tc>
          <w:tcPr>
            <w:tcW w:w="1701" w:type="dxa"/>
            <w:noWrap/>
            <w:hideMark/>
          </w:tcPr>
          <w:p w14:paraId="2A1E1C47" w14:textId="77777777" w:rsidR="00AA2483" w:rsidRPr="00AA2483" w:rsidRDefault="00AA2483" w:rsidP="00AA2483">
            <w:pPr>
              <w:spacing w:before="20" w:after="20"/>
              <w:jc w:val="center"/>
              <w:rPr>
                <w:szCs w:val="17"/>
                <w:lang w:eastAsia="en-AU"/>
              </w:rPr>
            </w:pPr>
          </w:p>
        </w:tc>
      </w:tr>
      <w:tr w:rsidR="00AA2483" w:rsidRPr="00AA2483" w14:paraId="63E4FCB6" w14:textId="77777777" w:rsidTr="003061C9">
        <w:tc>
          <w:tcPr>
            <w:tcW w:w="3118" w:type="dxa"/>
            <w:noWrap/>
            <w:hideMark/>
          </w:tcPr>
          <w:p w14:paraId="1BCB68B9" w14:textId="77777777" w:rsidR="00AA2483" w:rsidRPr="00AA2483" w:rsidRDefault="00AA2483" w:rsidP="00AA2483">
            <w:pPr>
              <w:spacing w:before="20" w:after="20"/>
              <w:rPr>
                <w:szCs w:val="17"/>
                <w:lang w:eastAsia="en-AU"/>
              </w:rPr>
            </w:pPr>
            <w:r w:rsidRPr="00AA2483">
              <w:rPr>
                <w:szCs w:val="17"/>
              </w:rPr>
              <w:t>GRAHAM, Alan</w:t>
            </w:r>
          </w:p>
        </w:tc>
        <w:tc>
          <w:tcPr>
            <w:tcW w:w="1843" w:type="dxa"/>
            <w:noWrap/>
            <w:hideMark/>
          </w:tcPr>
          <w:p w14:paraId="657D2F96" w14:textId="77777777" w:rsidR="00AA2483" w:rsidRPr="00AA2483" w:rsidRDefault="00AA2483" w:rsidP="00AA2483">
            <w:pPr>
              <w:spacing w:before="20" w:after="20"/>
              <w:ind w:right="602"/>
              <w:jc w:val="right"/>
              <w:rPr>
                <w:szCs w:val="17"/>
                <w:lang w:eastAsia="en-AU"/>
              </w:rPr>
            </w:pPr>
            <w:r w:rsidRPr="00AA2483">
              <w:rPr>
                <w:szCs w:val="17"/>
                <w:lang w:eastAsia="en-AU"/>
              </w:rPr>
              <w:t>1,434</w:t>
            </w:r>
          </w:p>
        </w:tc>
        <w:tc>
          <w:tcPr>
            <w:tcW w:w="1701" w:type="dxa"/>
            <w:noWrap/>
            <w:hideMark/>
          </w:tcPr>
          <w:p w14:paraId="0E97780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14352FB" w14:textId="77777777" w:rsidTr="003061C9">
        <w:tc>
          <w:tcPr>
            <w:tcW w:w="3118" w:type="dxa"/>
            <w:noWrap/>
            <w:hideMark/>
          </w:tcPr>
          <w:p w14:paraId="62BFAD3A" w14:textId="77777777" w:rsidR="00AA2483" w:rsidRPr="00AA2483" w:rsidRDefault="00AA2483" w:rsidP="00AA2483">
            <w:pPr>
              <w:spacing w:before="20" w:after="40"/>
              <w:rPr>
                <w:szCs w:val="17"/>
                <w:lang w:eastAsia="en-AU"/>
              </w:rPr>
            </w:pPr>
            <w:r w:rsidRPr="00AA2483">
              <w:rPr>
                <w:szCs w:val="17"/>
              </w:rPr>
              <w:t>VOIGT, Jason</w:t>
            </w:r>
          </w:p>
        </w:tc>
        <w:tc>
          <w:tcPr>
            <w:tcW w:w="1843" w:type="dxa"/>
            <w:noWrap/>
            <w:hideMark/>
          </w:tcPr>
          <w:p w14:paraId="6E65857A" w14:textId="77777777" w:rsidR="00AA2483" w:rsidRPr="00AA2483" w:rsidRDefault="00AA2483" w:rsidP="00AA2483">
            <w:pPr>
              <w:spacing w:before="20" w:after="20"/>
              <w:ind w:right="602"/>
              <w:jc w:val="right"/>
              <w:rPr>
                <w:szCs w:val="17"/>
                <w:lang w:eastAsia="en-AU"/>
              </w:rPr>
            </w:pPr>
            <w:r w:rsidRPr="00AA2483">
              <w:rPr>
                <w:szCs w:val="17"/>
                <w:lang w:eastAsia="en-AU"/>
              </w:rPr>
              <w:t>236</w:t>
            </w:r>
          </w:p>
        </w:tc>
        <w:tc>
          <w:tcPr>
            <w:tcW w:w="1701" w:type="dxa"/>
            <w:noWrap/>
            <w:hideMark/>
          </w:tcPr>
          <w:p w14:paraId="47BE7961" w14:textId="77777777" w:rsidR="00AA2483" w:rsidRPr="00AA2483" w:rsidRDefault="00AA2483" w:rsidP="00AA2483">
            <w:pPr>
              <w:spacing w:before="20" w:after="20"/>
              <w:jc w:val="center"/>
              <w:rPr>
                <w:szCs w:val="17"/>
                <w:lang w:eastAsia="en-AU"/>
              </w:rPr>
            </w:pPr>
          </w:p>
        </w:tc>
      </w:tr>
    </w:tbl>
    <w:p w14:paraId="3ED351BB" w14:textId="77777777" w:rsidR="00AA2483" w:rsidRPr="00AA2483" w:rsidRDefault="00AA2483" w:rsidP="00AA2483">
      <w:pPr>
        <w:spacing w:before="80"/>
        <w:rPr>
          <w:b/>
          <w:bCs/>
          <w:szCs w:val="17"/>
          <w:lang w:val="en-US"/>
        </w:rPr>
      </w:pPr>
      <w:r w:rsidRPr="00AA2483">
        <w:rPr>
          <w:b/>
          <w:bCs/>
          <w:szCs w:val="17"/>
          <w:lang w:val="en-US"/>
        </w:rPr>
        <w:t xml:space="preserve">Hills Ward </w:t>
      </w:r>
      <w:proofErr w:type="spellStart"/>
      <w:r w:rsidRPr="00AA2483">
        <w:rPr>
          <w:b/>
          <w:bCs/>
          <w:szCs w:val="17"/>
          <w:lang w:val="en-US"/>
        </w:rPr>
        <w:t>councillor</w:t>
      </w:r>
      <w:proofErr w:type="spellEnd"/>
      <w:r w:rsidRPr="00AA2483">
        <w:rPr>
          <w:b/>
          <w:bCs/>
          <w:szCs w:val="17"/>
          <w:lang w:val="en-US"/>
        </w:rPr>
        <w:t>, 2 vacancies</w:t>
      </w:r>
    </w:p>
    <w:p w14:paraId="4BF35829" w14:textId="77777777" w:rsidR="00AA2483" w:rsidRPr="00AA2483" w:rsidRDefault="00AA2483" w:rsidP="00AA2483">
      <w:pPr>
        <w:spacing w:after="0"/>
        <w:rPr>
          <w:szCs w:val="17"/>
        </w:rPr>
      </w:pPr>
      <w:r w:rsidRPr="00AA2483">
        <w:rPr>
          <w:szCs w:val="17"/>
        </w:rPr>
        <w:t>Formal Ballot Papers: 3,547</w:t>
      </w:r>
    </w:p>
    <w:p w14:paraId="518A05F1" w14:textId="77777777" w:rsidR="00AA2483" w:rsidRPr="00AA2483" w:rsidRDefault="00AA2483" w:rsidP="00AA2483">
      <w:pPr>
        <w:spacing w:after="0"/>
        <w:rPr>
          <w:szCs w:val="17"/>
        </w:rPr>
      </w:pPr>
      <w:r w:rsidRPr="00AA2483">
        <w:rPr>
          <w:szCs w:val="17"/>
        </w:rPr>
        <w:t>Informal Ballot Papers: 208</w:t>
      </w:r>
    </w:p>
    <w:p w14:paraId="3712E1B7" w14:textId="77777777" w:rsidR="00AA2483" w:rsidRPr="00AA2483" w:rsidRDefault="00AA2483" w:rsidP="00AA2483">
      <w:pPr>
        <w:rPr>
          <w:szCs w:val="17"/>
        </w:rPr>
      </w:pPr>
      <w:r w:rsidRPr="00AA2483">
        <w:rPr>
          <w:szCs w:val="17"/>
        </w:rPr>
        <w:t>Quota: 1,183</w:t>
      </w:r>
    </w:p>
    <w:tbl>
      <w:tblPr>
        <w:tblStyle w:val="Gazettetable"/>
        <w:tblW w:w="6662" w:type="dxa"/>
        <w:tblLook w:val="04A0" w:firstRow="1" w:lastRow="0" w:firstColumn="1" w:lastColumn="0" w:noHBand="0" w:noVBand="1"/>
      </w:tblPr>
      <w:tblGrid>
        <w:gridCol w:w="3118"/>
        <w:gridCol w:w="1843"/>
        <w:gridCol w:w="1701"/>
      </w:tblGrid>
      <w:tr w:rsidR="00AA2483" w:rsidRPr="00AA2483" w14:paraId="04267F1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A6A0A4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119867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B472A1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3F68201" w14:textId="77777777" w:rsidTr="003061C9">
        <w:tc>
          <w:tcPr>
            <w:tcW w:w="3118" w:type="dxa"/>
            <w:noWrap/>
            <w:hideMark/>
          </w:tcPr>
          <w:p w14:paraId="53E54B6C" w14:textId="77777777" w:rsidR="00AA2483" w:rsidRPr="00AA2483" w:rsidRDefault="00AA2483" w:rsidP="00AA2483">
            <w:pPr>
              <w:spacing w:before="20" w:after="20"/>
              <w:rPr>
                <w:szCs w:val="17"/>
                <w:lang w:eastAsia="en-AU"/>
              </w:rPr>
            </w:pPr>
            <w:r w:rsidRPr="00AA2483">
              <w:rPr>
                <w:szCs w:val="17"/>
              </w:rPr>
              <w:t>SCHNEIDER, Paul</w:t>
            </w:r>
          </w:p>
        </w:tc>
        <w:tc>
          <w:tcPr>
            <w:tcW w:w="1843" w:type="dxa"/>
            <w:noWrap/>
            <w:hideMark/>
          </w:tcPr>
          <w:p w14:paraId="1E8B5A6F" w14:textId="77777777" w:rsidR="00AA2483" w:rsidRPr="00AA2483" w:rsidRDefault="00AA2483" w:rsidP="00AA2483">
            <w:pPr>
              <w:spacing w:before="20" w:after="20"/>
              <w:ind w:right="602"/>
              <w:jc w:val="right"/>
              <w:rPr>
                <w:szCs w:val="17"/>
                <w:lang w:eastAsia="en-AU"/>
              </w:rPr>
            </w:pPr>
            <w:r w:rsidRPr="00AA2483">
              <w:rPr>
                <w:szCs w:val="17"/>
                <w:lang w:eastAsia="en-AU"/>
              </w:rPr>
              <w:t>202</w:t>
            </w:r>
          </w:p>
        </w:tc>
        <w:tc>
          <w:tcPr>
            <w:tcW w:w="1701" w:type="dxa"/>
            <w:noWrap/>
            <w:hideMark/>
          </w:tcPr>
          <w:p w14:paraId="631912E3" w14:textId="77777777" w:rsidR="00AA2483" w:rsidRPr="00AA2483" w:rsidRDefault="00AA2483" w:rsidP="00AA2483">
            <w:pPr>
              <w:spacing w:before="20" w:after="20"/>
              <w:jc w:val="center"/>
              <w:rPr>
                <w:szCs w:val="17"/>
                <w:lang w:eastAsia="en-AU"/>
              </w:rPr>
            </w:pPr>
          </w:p>
        </w:tc>
      </w:tr>
      <w:tr w:rsidR="00AA2483" w:rsidRPr="00AA2483" w14:paraId="32B767F2" w14:textId="77777777" w:rsidTr="003061C9">
        <w:tc>
          <w:tcPr>
            <w:tcW w:w="3118" w:type="dxa"/>
            <w:noWrap/>
            <w:hideMark/>
          </w:tcPr>
          <w:p w14:paraId="32E63DA6" w14:textId="77777777" w:rsidR="00AA2483" w:rsidRPr="00AA2483" w:rsidRDefault="00AA2483" w:rsidP="00AA2483">
            <w:pPr>
              <w:spacing w:before="20" w:after="20"/>
              <w:rPr>
                <w:szCs w:val="17"/>
                <w:lang w:eastAsia="en-AU"/>
              </w:rPr>
            </w:pPr>
            <w:r w:rsidRPr="00AA2483">
              <w:rPr>
                <w:szCs w:val="17"/>
              </w:rPr>
              <w:t>JENSEN, Peter</w:t>
            </w:r>
          </w:p>
        </w:tc>
        <w:tc>
          <w:tcPr>
            <w:tcW w:w="1843" w:type="dxa"/>
            <w:noWrap/>
            <w:hideMark/>
          </w:tcPr>
          <w:p w14:paraId="45D7E89D" w14:textId="77777777" w:rsidR="00AA2483" w:rsidRPr="00AA2483" w:rsidRDefault="00AA2483" w:rsidP="00AA2483">
            <w:pPr>
              <w:spacing w:before="20" w:after="20"/>
              <w:ind w:right="602"/>
              <w:jc w:val="right"/>
              <w:rPr>
                <w:szCs w:val="17"/>
                <w:lang w:eastAsia="en-AU"/>
              </w:rPr>
            </w:pPr>
            <w:r w:rsidRPr="00AA2483">
              <w:rPr>
                <w:szCs w:val="17"/>
                <w:lang w:eastAsia="en-AU"/>
              </w:rPr>
              <w:t>1,406</w:t>
            </w:r>
          </w:p>
        </w:tc>
        <w:tc>
          <w:tcPr>
            <w:tcW w:w="1701" w:type="dxa"/>
            <w:noWrap/>
            <w:hideMark/>
          </w:tcPr>
          <w:p w14:paraId="0703AAAD"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D9A1221" w14:textId="77777777" w:rsidTr="003061C9">
        <w:tc>
          <w:tcPr>
            <w:tcW w:w="3118" w:type="dxa"/>
            <w:noWrap/>
            <w:hideMark/>
          </w:tcPr>
          <w:p w14:paraId="411B7220" w14:textId="77777777" w:rsidR="00AA2483" w:rsidRPr="00AA2483" w:rsidRDefault="00AA2483" w:rsidP="00AA2483">
            <w:pPr>
              <w:spacing w:before="20" w:after="20"/>
              <w:rPr>
                <w:szCs w:val="17"/>
                <w:lang w:eastAsia="en-AU"/>
              </w:rPr>
            </w:pPr>
            <w:r w:rsidRPr="00AA2483">
              <w:rPr>
                <w:szCs w:val="17"/>
              </w:rPr>
              <w:t>BRYANT, David John</w:t>
            </w:r>
          </w:p>
        </w:tc>
        <w:tc>
          <w:tcPr>
            <w:tcW w:w="1843" w:type="dxa"/>
            <w:noWrap/>
            <w:hideMark/>
          </w:tcPr>
          <w:p w14:paraId="54F60CD7" w14:textId="77777777" w:rsidR="00AA2483" w:rsidRPr="00AA2483" w:rsidRDefault="00AA2483" w:rsidP="00AA2483">
            <w:pPr>
              <w:spacing w:before="20" w:after="20"/>
              <w:ind w:right="602"/>
              <w:jc w:val="right"/>
              <w:rPr>
                <w:szCs w:val="17"/>
                <w:lang w:eastAsia="en-AU"/>
              </w:rPr>
            </w:pPr>
            <w:r w:rsidRPr="00AA2483">
              <w:rPr>
                <w:szCs w:val="17"/>
                <w:lang w:eastAsia="en-AU"/>
              </w:rPr>
              <w:t>610</w:t>
            </w:r>
          </w:p>
        </w:tc>
        <w:tc>
          <w:tcPr>
            <w:tcW w:w="1701" w:type="dxa"/>
            <w:noWrap/>
            <w:hideMark/>
          </w:tcPr>
          <w:p w14:paraId="7E577E6D" w14:textId="77777777" w:rsidR="00AA2483" w:rsidRPr="00AA2483" w:rsidRDefault="00AA2483" w:rsidP="00AA2483">
            <w:pPr>
              <w:spacing w:before="20" w:after="20"/>
              <w:jc w:val="center"/>
              <w:rPr>
                <w:szCs w:val="17"/>
                <w:lang w:eastAsia="en-AU"/>
              </w:rPr>
            </w:pPr>
          </w:p>
        </w:tc>
      </w:tr>
      <w:tr w:rsidR="00AA2483" w:rsidRPr="00AA2483" w14:paraId="6246FFC1" w14:textId="77777777" w:rsidTr="003061C9">
        <w:tc>
          <w:tcPr>
            <w:tcW w:w="3118" w:type="dxa"/>
            <w:noWrap/>
            <w:hideMark/>
          </w:tcPr>
          <w:p w14:paraId="1AB689FB" w14:textId="77777777" w:rsidR="00AA2483" w:rsidRPr="00AA2483" w:rsidRDefault="00AA2483" w:rsidP="00AA2483">
            <w:pPr>
              <w:spacing w:before="20" w:after="20"/>
              <w:rPr>
                <w:szCs w:val="17"/>
                <w:lang w:eastAsia="en-AU"/>
              </w:rPr>
            </w:pPr>
            <w:r w:rsidRPr="00AA2483">
              <w:rPr>
                <w:szCs w:val="17"/>
              </w:rPr>
              <w:t>WEETRA, Kyron</w:t>
            </w:r>
          </w:p>
        </w:tc>
        <w:tc>
          <w:tcPr>
            <w:tcW w:w="1843" w:type="dxa"/>
            <w:noWrap/>
            <w:hideMark/>
          </w:tcPr>
          <w:p w14:paraId="67D81DC0" w14:textId="77777777" w:rsidR="00AA2483" w:rsidRPr="00AA2483" w:rsidRDefault="00AA2483" w:rsidP="00AA2483">
            <w:pPr>
              <w:spacing w:before="20" w:after="20"/>
              <w:ind w:right="602"/>
              <w:jc w:val="right"/>
              <w:rPr>
                <w:szCs w:val="17"/>
                <w:lang w:eastAsia="en-AU"/>
              </w:rPr>
            </w:pPr>
            <w:r w:rsidRPr="00AA2483">
              <w:rPr>
                <w:szCs w:val="17"/>
                <w:lang w:eastAsia="en-AU"/>
              </w:rPr>
              <w:t>262</w:t>
            </w:r>
          </w:p>
        </w:tc>
        <w:tc>
          <w:tcPr>
            <w:tcW w:w="1701" w:type="dxa"/>
            <w:noWrap/>
            <w:hideMark/>
          </w:tcPr>
          <w:p w14:paraId="68FA3819" w14:textId="77777777" w:rsidR="00AA2483" w:rsidRPr="00AA2483" w:rsidRDefault="00AA2483" w:rsidP="00AA2483">
            <w:pPr>
              <w:spacing w:before="20" w:after="20"/>
              <w:jc w:val="center"/>
              <w:rPr>
                <w:szCs w:val="17"/>
                <w:lang w:eastAsia="en-AU"/>
              </w:rPr>
            </w:pPr>
          </w:p>
        </w:tc>
      </w:tr>
      <w:tr w:rsidR="00AA2483" w:rsidRPr="00AA2483" w14:paraId="3B14866E" w14:textId="77777777" w:rsidTr="003061C9">
        <w:tc>
          <w:tcPr>
            <w:tcW w:w="3118" w:type="dxa"/>
            <w:noWrap/>
            <w:hideMark/>
          </w:tcPr>
          <w:p w14:paraId="58CE85CC" w14:textId="77777777" w:rsidR="00AA2483" w:rsidRPr="00AA2483" w:rsidRDefault="00AA2483" w:rsidP="00AA2483">
            <w:pPr>
              <w:spacing w:before="20" w:after="40"/>
              <w:rPr>
                <w:szCs w:val="17"/>
                <w:lang w:eastAsia="en-AU"/>
              </w:rPr>
            </w:pPr>
            <w:r w:rsidRPr="00AA2483">
              <w:rPr>
                <w:szCs w:val="17"/>
              </w:rPr>
              <w:t>REARDON, Shiralee</w:t>
            </w:r>
          </w:p>
        </w:tc>
        <w:tc>
          <w:tcPr>
            <w:tcW w:w="1843" w:type="dxa"/>
            <w:noWrap/>
            <w:hideMark/>
          </w:tcPr>
          <w:p w14:paraId="05EFD887" w14:textId="77777777" w:rsidR="00AA2483" w:rsidRPr="00AA2483" w:rsidRDefault="00AA2483" w:rsidP="00AA2483">
            <w:pPr>
              <w:spacing w:before="20" w:after="20"/>
              <w:ind w:right="602"/>
              <w:jc w:val="right"/>
              <w:rPr>
                <w:szCs w:val="17"/>
                <w:lang w:eastAsia="en-AU"/>
              </w:rPr>
            </w:pPr>
            <w:r w:rsidRPr="00AA2483">
              <w:rPr>
                <w:szCs w:val="17"/>
                <w:lang w:eastAsia="en-AU"/>
              </w:rPr>
              <w:t>1,067</w:t>
            </w:r>
          </w:p>
        </w:tc>
        <w:tc>
          <w:tcPr>
            <w:tcW w:w="1701" w:type="dxa"/>
            <w:noWrap/>
            <w:hideMark/>
          </w:tcPr>
          <w:p w14:paraId="5D52585B"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1D760EF7" w14:textId="77777777" w:rsidR="00AA2483" w:rsidRPr="00AA2483" w:rsidRDefault="00AA2483" w:rsidP="00AA2483">
      <w:pPr>
        <w:spacing w:before="80"/>
        <w:rPr>
          <w:b/>
          <w:bCs/>
          <w:szCs w:val="17"/>
          <w:lang w:val="en-US"/>
        </w:rPr>
      </w:pPr>
      <w:r w:rsidRPr="00AA2483">
        <w:rPr>
          <w:b/>
          <w:bCs/>
          <w:szCs w:val="17"/>
          <w:lang w:val="en-US"/>
        </w:rPr>
        <w:t xml:space="preserve">Para Ward </w:t>
      </w:r>
      <w:proofErr w:type="spellStart"/>
      <w:r w:rsidRPr="00AA2483">
        <w:rPr>
          <w:b/>
          <w:bCs/>
          <w:szCs w:val="17"/>
          <w:lang w:val="en-US"/>
        </w:rPr>
        <w:t>councillor</w:t>
      </w:r>
      <w:proofErr w:type="spellEnd"/>
      <w:r w:rsidRPr="00AA2483">
        <w:rPr>
          <w:b/>
          <w:bCs/>
          <w:szCs w:val="17"/>
          <w:lang w:val="en-US"/>
        </w:rPr>
        <w:t>, 2 vacancies</w:t>
      </w:r>
    </w:p>
    <w:p w14:paraId="5528EDE0" w14:textId="77777777" w:rsidR="00AA2483" w:rsidRPr="00AA2483" w:rsidRDefault="00AA2483" w:rsidP="00AA2483">
      <w:pPr>
        <w:spacing w:after="0"/>
        <w:rPr>
          <w:szCs w:val="17"/>
        </w:rPr>
      </w:pPr>
      <w:r w:rsidRPr="00AA2483">
        <w:rPr>
          <w:szCs w:val="17"/>
        </w:rPr>
        <w:t>Formal Ballot Papers: 5,105</w:t>
      </w:r>
    </w:p>
    <w:p w14:paraId="1E3A838B" w14:textId="77777777" w:rsidR="00AA2483" w:rsidRPr="00AA2483" w:rsidRDefault="00AA2483" w:rsidP="00AA2483">
      <w:pPr>
        <w:spacing w:after="0"/>
        <w:rPr>
          <w:szCs w:val="17"/>
        </w:rPr>
      </w:pPr>
      <w:r w:rsidRPr="00AA2483">
        <w:rPr>
          <w:szCs w:val="17"/>
        </w:rPr>
        <w:t>Informal Ballot Papers: 210</w:t>
      </w:r>
    </w:p>
    <w:p w14:paraId="45D524D1" w14:textId="77777777" w:rsidR="00AA2483" w:rsidRPr="00AA2483" w:rsidRDefault="00AA2483" w:rsidP="00AA2483">
      <w:pPr>
        <w:rPr>
          <w:szCs w:val="17"/>
        </w:rPr>
      </w:pPr>
      <w:r w:rsidRPr="00AA2483">
        <w:rPr>
          <w:szCs w:val="17"/>
        </w:rPr>
        <w:t>Quota: 1,702</w:t>
      </w:r>
    </w:p>
    <w:tbl>
      <w:tblPr>
        <w:tblStyle w:val="Gazettetable"/>
        <w:tblW w:w="6662" w:type="dxa"/>
        <w:tblLook w:val="04A0" w:firstRow="1" w:lastRow="0" w:firstColumn="1" w:lastColumn="0" w:noHBand="0" w:noVBand="1"/>
      </w:tblPr>
      <w:tblGrid>
        <w:gridCol w:w="3118"/>
        <w:gridCol w:w="1843"/>
        <w:gridCol w:w="1701"/>
      </w:tblGrid>
      <w:tr w:rsidR="00AA2483" w:rsidRPr="00AA2483" w14:paraId="1B6A65C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CF23E0B"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442F6D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804CE4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3145B42" w14:textId="77777777" w:rsidTr="003061C9">
        <w:tc>
          <w:tcPr>
            <w:tcW w:w="3118" w:type="dxa"/>
            <w:noWrap/>
            <w:hideMark/>
          </w:tcPr>
          <w:p w14:paraId="5BCEE03A" w14:textId="77777777" w:rsidR="00AA2483" w:rsidRPr="00AA2483" w:rsidRDefault="00AA2483" w:rsidP="00AA2483">
            <w:pPr>
              <w:spacing w:before="20" w:after="20"/>
              <w:rPr>
                <w:szCs w:val="17"/>
                <w:lang w:eastAsia="en-AU"/>
              </w:rPr>
            </w:pPr>
            <w:r w:rsidRPr="00AA2483">
              <w:rPr>
                <w:szCs w:val="17"/>
              </w:rPr>
              <w:t>BAWDEN, Matilda</w:t>
            </w:r>
          </w:p>
        </w:tc>
        <w:tc>
          <w:tcPr>
            <w:tcW w:w="1843" w:type="dxa"/>
            <w:noWrap/>
            <w:hideMark/>
          </w:tcPr>
          <w:p w14:paraId="2A7CEA9C" w14:textId="77777777" w:rsidR="00AA2483" w:rsidRPr="00AA2483" w:rsidRDefault="00AA2483" w:rsidP="00AA2483">
            <w:pPr>
              <w:spacing w:before="20" w:after="20"/>
              <w:ind w:right="602"/>
              <w:jc w:val="right"/>
              <w:rPr>
                <w:szCs w:val="17"/>
                <w:lang w:eastAsia="en-AU"/>
              </w:rPr>
            </w:pPr>
            <w:r w:rsidRPr="00AA2483">
              <w:rPr>
                <w:szCs w:val="17"/>
                <w:lang w:eastAsia="en-AU"/>
              </w:rPr>
              <w:t>628</w:t>
            </w:r>
          </w:p>
        </w:tc>
        <w:tc>
          <w:tcPr>
            <w:tcW w:w="1701" w:type="dxa"/>
            <w:noWrap/>
            <w:hideMark/>
          </w:tcPr>
          <w:p w14:paraId="15413ED6" w14:textId="77777777" w:rsidR="00AA2483" w:rsidRPr="00AA2483" w:rsidRDefault="00AA2483" w:rsidP="00AA2483">
            <w:pPr>
              <w:spacing w:before="20" w:after="20"/>
              <w:jc w:val="center"/>
              <w:rPr>
                <w:szCs w:val="17"/>
                <w:lang w:eastAsia="en-AU"/>
              </w:rPr>
            </w:pPr>
          </w:p>
        </w:tc>
      </w:tr>
      <w:tr w:rsidR="00AA2483" w:rsidRPr="00AA2483" w14:paraId="1F0FC0AE" w14:textId="77777777" w:rsidTr="003061C9">
        <w:tc>
          <w:tcPr>
            <w:tcW w:w="3118" w:type="dxa"/>
            <w:noWrap/>
            <w:hideMark/>
          </w:tcPr>
          <w:p w14:paraId="3EFD9957" w14:textId="77777777" w:rsidR="00AA2483" w:rsidRPr="00AA2483" w:rsidRDefault="00AA2483" w:rsidP="00AA2483">
            <w:pPr>
              <w:spacing w:before="20" w:after="20"/>
              <w:rPr>
                <w:szCs w:val="17"/>
                <w:lang w:eastAsia="en-AU"/>
              </w:rPr>
            </w:pPr>
            <w:r w:rsidRPr="00AA2483">
              <w:rPr>
                <w:szCs w:val="17"/>
              </w:rPr>
              <w:t>GOHIL, Raj</w:t>
            </w:r>
          </w:p>
        </w:tc>
        <w:tc>
          <w:tcPr>
            <w:tcW w:w="1843" w:type="dxa"/>
            <w:noWrap/>
            <w:hideMark/>
          </w:tcPr>
          <w:p w14:paraId="21F07873" w14:textId="77777777" w:rsidR="00AA2483" w:rsidRPr="00AA2483" w:rsidRDefault="00AA2483" w:rsidP="00AA2483">
            <w:pPr>
              <w:spacing w:before="20" w:after="20"/>
              <w:ind w:right="602"/>
              <w:jc w:val="right"/>
              <w:rPr>
                <w:szCs w:val="17"/>
                <w:lang w:eastAsia="en-AU"/>
              </w:rPr>
            </w:pPr>
            <w:r w:rsidRPr="00AA2483">
              <w:rPr>
                <w:szCs w:val="17"/>
                <w:lang w:eastAsia="en-AU"/>
              </w:rPr>
              <w:t>361</w:t>
            </w:r>
          </w:p>
        </w:tc>
        <w:tc>
          <w:tcPr>
            <w:tcW w:w="1701" w:type="dxa"/>
            <w:noWrap/>
            <w:hideMark/>
          </w:tcPr>
          <w:p w14:paraId="21499617" w14:textId="77777777" w:rsidR="00AA2483" w:rsidRPr="00AA2483" w:rsidRDefault="00AA2483" w:rsidP="00AA2483">
            <w:pPr>
              <w:spacing w:before="20" w:after="20"/>
              <w:jc w:val="center"/>
              <w:rPr>
                <w:szCs w:val="17"/>
                <w:lang w:eastAsia="en-AU"/>
              </w:rPr>
            </w:pPr>
          </w:p>
        </w:tc>
      </w:tr>
      <w:tr w:rsidR="00AA2483" w:rsidRPr="00AA2483" w14:paraId="1C07A7A9" w14:textId="77777777" w:rsidTr="003061C9">
        <w:tc>
          <w:tcPr>
            <w:tcW w:w="3118" w:type="dxa"/>
            <w:noWrap/>
            <w:hideMark/>
          </w:tcPr>
          <w:p w14:paraId="3A5FA243" w14:textId="77777777" w:rsidR="00AA2483" w:rsidRPr="00AA2483" w:rsidRDefault="00AA2483" w:rsidP="00AA2483">
            <w:pPr>
              <w:spacing w:before="20" w:after="20"/>
              <w:rPr>
                <w:szCs w:val="17"/>
                <w:lang w:eastAsia="en-AU"/>
              </w:rPr>
            </w:pPr>
            <w:r w:rsidRPr="00AA2483">
              <w:rPr>
                <w:szCs w:val="17"/>
              </w:rPr>
              <w:t xml:space="preserve">KAPASI, </w:t>
            </w:r>
            <w:proofErr w:type="spellStart"/>
            <w:r w:rsidRPr="00AA2483">
              <w:rPr>
                <w:szCs w:val="17"/>
              </w:rPr>
              <w:t>Milankumar</w:t>
            </w:r>
            <w:proofErr w:type="spellEnd"/>
            <w:r w:rsidRPr="00AA2483">
              <w:rPr>
                <w:szCs w:val="17"/>
              </w:rPr>
              <w:t xml:space="preserve"> </w:t>
            </w:r>
            <w:proofErr w:type="spellStart"/>
            <w:r w:rsidRPr="00AA2483">
              <w:rPr>
                <w:szCs w:val="17"/>
              </w:rPr>
              <w:t>Jagdishbhai</w:t>
            </w:r>
            <w:proofErr w:type="spellEnd"/>
          </w:p>
        </w:tc>
        <w:tc>
          <w:tcPr>
            <w:tcW w:w="1843" w:type="dxa"/>
            <w:noWrap/>
            <w:hideMark/>
          </w:tcPr>
          <w:p w14:paraId="01E0B006" w14:textId="77777777" w:rsidR="00AA2483" w:rsidRPr="00AA2483" w:rsidRDefault="00AA2483" w:rsidP="00AA2483">
            <w:pPr>
              <w:spacing w:before="20" w:after="20"/>
              <w:ind w:right="602"/>
              <w:jc w:val="right"/>
              <w:rPr>
                <w:szCs w:val="17"/>
                <w:lang w:eastAsia="en-AU"/>
              </w:rPr>
            </w:pPr>
            <w:r w:rsidRPr="00AA2483">
              <w:rPr>
                <w:szCs w:val="17"/>
                <w:lang w:eastAsia="en-AU"/>
              </w:rPr>
              <w:t>312</w:t>
            </w:r>
          </w:p>
        </w:tc>
        <w:tc>
          <w:tcPr>
            <w:tcW w:w="1701" w:type="dxa"/>
            <w:noWrap/>
            <w:hideMark/>
          </w:tcPr>
          <w:p w14:paraId="23CD74D4" w14:textId="77777777" w:rsidR="00AA2483" w:rsidRPr="00AA2483" w:rsidRDefault="00AA2483" w:rsidP="00AA2483">
            <w:pPr>
              <w:spacing w:before="20" w:after="20"/>
              <w:jc w:val="center"/>
              <w:rPr>
                <w:szCs w:val="17"/>
                <w:lang w:eastAsia="en-AU"/>
              </w:rPr>
            </w:pPr>
          </w:p>
        </w:tc>
      </w:tr>
      <w:tr w:rsidR="00AA2483" w:rsidRPr="00AA2483" w14:paraId="01662BAB" w14:textId="77777777" w:rsidTr="003061C9">
        <w:tc>
          <w:tcPr>
            <w:tcW w:w="3118" w:type="dxa"/>
            <w:noWrap/>
            <w:hideMark/>
          </w:tcPr>
          <w:p w14:paraId="6CB7C32D" w14:textId="77777777" w:rsidR="00AA2483" w:rsidRPr="00AA2483" w:rsidRDefault="00AA2483" w:rsidP="00AA2483">
            <w:pPr>
              <w:spacing w:before="20" w:after="20"/>
              <w:rPr>
                <w:szCs w:val="17"/>
                <w:lang w:eastAsia="en-AU"/>
              </w:rPr>
            </w:pPr>
            <w:r w:rsidRPr="00AA2483">
              <w:rPr>
                <w:szCs w:val="17"/>
              </w:rPr>
              <w:t>GRENFELL, Kylie</w:t>
            </w:r>
          </w:p>
        </w:tc>
        <w:tc>
          <w:tcPr>
            <w:tcW w:w="1843" w:type="dxa"/>
            <w:noWrap/>
            <w:hideMark/>
          </w:tcPr>
          <w:p w14:paraId="60C78BCF" w14:textId="77777777" w:rsidR="00AA2483" w:rsidRPr="00AA2483" w:rsidRDefault="00AA2483" w:rsidP="00AA2483">
            <w:pPr>
              <w:spacing w:before="20" w:after="20"/>
              <w:ind w:right="602"/>
              <w:jc w:val="right"/>
              <w:rPr>
                <w:szCs w:val="17"/>
                <w:lang w:eastAsia="en-AU"/>
              </w:rPr>
            </w:pPr>
            <w:r w:rsidRPr="00AA2483">
              <w:rPr>
                <w:szCs w:val="17"/>
                <w:lang w:eastAsia="en-AU"/>
              </w:rPr>
              <w:t>1,176</w:t>
            </w:r>
          </w:p>
        </w:tc>
        <w:tc>
          <w:tcPr>
            <w:tcW w:w="1701" w:type="dxa"/>
            <w:noWrap/>
            <w:hideMark/>
          </w:tcPr>
          <w:p w14:paraId="624B64C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0A8AE0F" w14:textId="77777777" w:rsidTr="003061C9">
        <w:tc>
          <w:tcPr>
            <w:tcW w:w="3118" w:type="dxa"/>
            <w:noWrap/>
            <w:hideMark/>
          </w:tcPr>
          <w:p w14:paraId="47A5FEE3" w14:textId="77777777" w:rsidR="00AA2483" w:rsidRPr="00AA2483" w:rsidRDefault="00AA2483" w:rsidP="00AA2483">
            <w:pPr>
              <w:spacing w:before="20" w:after="20"/>
              <w:rPr>
                <w:szCs w:val="17"/>
                <w:lang w:eastAsia="en-AU"/>
              </w:rPr>
            </w:pPr>
            <w:r w:rsidRPr="00AA2483">
              <w:rPr>
                <w:szCs w:val="17"/>
              </w:rPr>
              <w:t>WATSON, Edward Joseph</w:t>
            </w:r>
          </w:p>
        </w:tc>
        <w:tc>
          <w:tcPr>
            <w:tcW w:w="1843" w:type="dxa"/>
            <w:noWrap/>
            <w:hideMark/>
          </w:tcPr>
          <w:p w14:paraId="4630140C" w14:textId="77777777" w:rsidR="00AA2483" w:rsidRPr="00AA2483" w:rsidRDefault="00AA2483" w:rsidP="00AA2483">
            <w:pPr>
              <w:spacing w:before="20" w:after="20"/>
              <w:ind w:right="602"/>
              <w:jc w:val="right"/>
              <w:rPr>
                <w:szCs w:val="17"/>
                <w:lang w:eastAsia="en-AU"/>
              </w:rPr>
            </w:pPr>
            <w:r w:rsidRPr="00AA2483">
              <w:rPr>
                <w:szCs w:val="17"/>
                <w:lang w:eastAsia="en-AU"/>
              </w:rPr>
              <w:t>217</w:t>
            </w:r>
          </w:p>
        </w:tc>
        <w:tc>
          <w:tcPr>
            <w:tcW w:w="1701" w:type="dxa"/>
            <w:noWrap/>
            <w:hideMark/>
          </w:tcPr>
          <w:p w14:paraId="3D7DDD89" w14:textId="77777777" w:rsidR="00AA2483" w:rsidRPr="00AA2483" w:rsidRDefault="00AA2483" w:rsidP="00AA2483">
            <w:pPr>
              <w:spacing w:before="20" w:after="20"/>
              <w:jc w:val="center"/>
              <w:rPr>
                <w:szCs w:val="17"/>
                <w:lang w:eastAsia="en-AU"/>
              </w:rPr>
            </w:pPr>
          </w:p>
        </w:tc>
      </w:tr>
      <w:tr w:rsidR="00AA2483" w:rsidRPr="00AA2483" w14:paraId="19132609" w14:textId="77777777" w:rsidTr="003061C9">
        <w:tc>
          <w:tcPr>
            <w:tcW w:w="3118" w:type="dxa"/>
            <w:noWrap/>
            <w:hideMark/>
          </w:tcPr>
          <w:p w14:paraId="022A2E66" w14:textId="77777777" w:rsidR="00AA2483" w:rsidRPr="00AA2483" w:rsidRDefault="00AA2483" w:rsidP="00AA2483">
            <w:pPr>
              <w:spacing w:before="20" w:after="20"/>
              <w:rPr>
                <w:szCs w:val="17"/>
                <w:lang w:eastAsia="en-AU"/>
              </w:rPr>
            </w:pPr>
            <w:r w:rsidRPr="00AA2483">
              <w:rPr>
                <w:szCs w:val="17"/>
              </w:rPr>
              <w:t>OUK, Sarah</w:t>
            </w:r>
          </w:p>
        </w:tc>
        <w:tc>
          <w:tcPr>
            <w:tcW w:w="1843" w:type="dxa"/>
            <w:noWrap/>
            <w:hideMark/>
          </w:tcPr>
          <w:p w14:paraId="2742B455" w14:textId="77777777" w:rsidR="00AA2483" w:rsidRPr="00AA2483" w:rsidRDefault="00AA2483" w:rsidP="00AA2483">
            <w:pPr>
              <w:spacing w:before="20" w:after="20"/>
              <w:ind w:right="602"/>
              <w:jc w:val="right"/>
              <w:rPr>
                <w:szCs w:val="17"/>
                <w:lang w:eastAsia="en-AU"/>
              </w:rPr>
            </w:pPr>
            <w:r w:rsidRPr="00AA2483">
              <w:rPr>
                <w:szCs w:val="17"/>
                <w:lang w:eastAsia="en-AU"/>
              </w:rPr>
              <w:t>1,852</w:t>
            </w:r>
          </w:p>
        </w:tc>
        <w:tc>
          <w:tcPr>
            <w:tcW w:w="1701" w:type="dxa"/>
            <w:noWrap/>
            <w:hideMark/>
          </w:tcPr>
          <w:p w14:paraId="450CD9FA"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FE14184" w14:textId="77777777" w:rsidTr="003061C9">
        <w:tc>
          <w:tcPr>
            <w:tcW w:w="3118" w:type="dxa"/>
            <w:noWrap/>
            <w:hideMark/>
          </w:tcPr>
          <w:p w14:paraId="0EA6F56C" w14:textId="77777777" w:rsidR="00AA2483" w:rsidRPr="00AA2483" w:rsidRDefault="00AA2483" w:rsidP="00AA2483">
            <w:pPr>
              <w:spacing w:before="20" w:after="20"/>
              <w:rPr>
                <w:szCs w:val="17"/>
                <w:lang w:eastAsia="en-AU"/>
              </w:rPr>
            </w:pPr>
            <w:r w:rsidRPr="00AA2483">
              <w:rPr>
                <w:szCs w:val="17"/>
              </w:rPr>
              <w:t>ZAHRA, Riccardo</w:t>
            </w:r>
          </w:p>
        </w:tc>
        <w:tc>
          <w:tcPr>
            <w:tcW w:w="1843" w:type="dxa"/>
            <w:noWrap/>
            <w:hideMark/>
          </w:tcPr>
          <w:p w14:paraId="3621F505" w14:textId="77777777" w:rsidR="00AA2483" w:rsidRPr="00AA2483" w:rsidRDefault="00AA2483" w:rsidP="00AA2483">
            <w:pPr>
              <w:spacing w:before="20" w:after="20"/>
              <w:ind w:right="602"/>
              <w:jc w:val="right"/>
              <w:rPr>
                <w:szCs w:val="17"/>
                <w:lang w:eastAsia="en-AU"/>
              </w:rPr>
            </w:pPr>
            <w:r w:rsidRPr="00AA2483">
              <w:rPr>
                <w:szCs w:val="17"/>
                <w:lang w:eastAsia="en-AU"/>
              </w:rPr>
              <w:t>415</w:t>
            </w:r>
          </w:p>
        </w:tc>
        <w:tc>
          <w:tcPr>
            <w:tcW w:w="1701" w:type="dxa"/>
            <w:noWrap/>
            <w:hideMark/>
          </w:tcPr>
          <w:p w14:paraId="4FC190EA" w14:textId="77777777" w:rsidR="00AA2483" w:rsidRPr="00AA2483" w:rsidRDefault="00AA2483" w:rsidP="00AA2483">
            <w:pPr>
              <w:spacing w:before="20" w:after="20"/>
              <w:jc w:val="center"/>
              <w:rPr>
                <w:szCs w:val="17"/>
                <w:lang w:eastAsia="en-AU"/>
              </w:rPr>
            </w:pPr>
          </w:p>
        </w:tc>
      </w:tr>
      <w:tr w:rsidR="00AA2483" w:rsidRPr="00AA2483" w14:paraId="636D88B2" w14:textId="77777777" w:rsidTr="003061C9">
        <w:tc>
          <w:tcPr>
            <w:tcW w:w="3118" w:type="dxa"/>
            <w:noWrap/>
            <w:hideMark/>
          </w:tcPr>
          <w:p w14:paraId="0F9B3CFF" w14:textId="77777777" w:rsidR="00AA2483" w:rsidRPr="00AA2483" w:rsidRDefault="00AA2483" w:rsidP="00AA2483">
            <w:pPr>
              <w:spacing w:before="20" w:after="40"/>
              <w:rPr>
                <w:szCs w:val="17"/>
                <w:lang w:eastAsia="en-AU"/>
              </w:rPr>
            </w:pPr>
            <w:r w:rsidRPr="00AA2483">
              <w:rPr>
                <w:szCs w:val="17"/>
              </w:rPr>
              <w:t>KALIA, Vikas</w:t>
            </w:r>
          </w:p>
        </w:tc>
        <w:tc>
          <w:tcPr>
            <w:tcW w:w="1843" w:type="dxa"/>
            <w:noWrap/>
            <w:hideMark/>
          </w:tcPr>
          <w:p w14:paraId="517FC685" w14:textId="77777777" w:rsidR="00AA2483" w:rsidRPr="00AA2483" w:rsidRDefault="00AA2483" w:rsidP="00AA2483">
            <w:pPr>
              <w:spacing w:before="20" w:after="20"/>
              <w:ind w:right="602"/>
              <w:jc w:val="right"/>
              <w:rPr>
                <w:szCs w:val="17"/>
                <w:lang w:eastAsia="en-AU"/>
              </w:rPr>
            </w:pPr>
            <w:r w:rsidRPr="00AA2483">
              <w:rPr>
                <w:szCs w:val="17"/>
                <w:lang w:eastAsia="en-AU"/>
              </w:rPr>
              <w:t>144</w:t>
            </w:r>
          </w:p>
        </w:tc>
        <w:tc>
          <w:tcPr>
            <w:tcW w:w="1701" w:type="dxa"/>
            <w:noWrap/>
            <w:hideMark/>
          </w:tcPr>
          <w:p w14:paraId="2DEFCBE3" w14:textId="77777777" w:rsidR="00AA2483" w:rsidRPr="00AA2483" w:rsidRDefault="00AA2483" w:rsidP="00AA2483">
            <w:pPr>
              <w:spacing w:before="20" w:after="20"/>
              <w:jc w:val="center"/>
              <w:rPr>
                <w:szCs w:val="17"/>
                <w:lang w:eastAsia="en-AU"/>
              </w:rPr>
            </w:pPr>
          </w:p>
        </w:tc>
      </w:tr>
    </w:tbl>
    <w:p w14:paraId="7C220E92" w14:textId="77777777" w:rsidR="00AA2483" w:rsidRPr="00AA2483" w:rsidRDefault="00AA2483" w:rsidP="00AA2483">
      <w:pPr>
        <w:spacing w:before="80"/>
        <w:rPr>
          <w:b/>
          <w:bCs/>
          <w:szCs w:val="17"/>
          <w:lang w:val="en-US"/>
        </w:rPr>
      </w:pPr>
      <w:r w:rsidRPr="00AA2483">
        <w:rPr>
          <w:b/>
          <w:bCs/>
          <w:szCs w:val="17"/>
          <w:lang w:val="en-US"/>
        </w:rPr>
        <w:t xml:space="preserve">North Ward </w:t>
      </w:r>
      <w:proofErr w:type="spellStart"/>
      <w:r w:rsidRPr="00AA2483">
        <w:rPr>
          <w:b/>
          <w:bCs/>
          <w:szCs w:val="17"/>
          <w:lang w:val="en-US"/>
        </w:rPr>
        <w:t>councillor</w:t>
      </w:r>
      <w:proofErr w:type="spellEnd"/>
      <w:r w:rsidRPr="00AA2483">
        <w:rPr>
          <w:b/>
          <w:bCs/>
          <w:szCs w:val="17"/>
          <w:lang w:val="en-US"/>
        </w:rPr>
        <w:t>, 2 vacancies</w:t>
      </w:r>
    </w:p>
    <w:p w14:paraId="4195E52F" w14:textId="77777777" w:rsidR="00AA2483" w:rsidRPr="00AA2483" w:rsidRDefault="00AA2483" w:rsidP="00AA2483">
      <w:pPr>
        <w:spacing w:after="0"/>
        <w:rPr>
          <w:szCs w:val="17"/>
        </w:rPr>
      </w:pPr>
      <w:r w:rsidRPr="00AA2483">
        <w:rPr>
          <w:szCs w:val="17"/>
        </w:rPr>
        <w:t>Formal Ballot Papers: 4,193</w:t>
      </w:r>
    </w:p>
    <w:p w14:paraId="2E861684" w14:textId="77777777" w:rsidR="00AA2483" w:rsidRPr="00AA2483" w:rsidRDefault="00AA2483" w:rsidP="00AA2483">
      <w:pPr>
        <w:spacing w:after="0"/>
        <w:rPr>
          <w:szCs w:val="17"/>
        </w:rPr>
      </w:pPr>
      <w:r w:rsidRPr="00AA2483">
        <w:rPr>
          <w:szCs w:val="17"/>
        </w:rPr>
        <w:t>Informal Ballot Papers: 335</w:t>
      </w:r>
    </w:p>
    <w:p w14:paraId="691A82A5" w14:textId="77777777" w:rsidR="00AA2483" w:rsidRPr="00AA2483" w:rsidRDefault="00AA2483" w:rsidP="00AA2483">
      <w:pPr>
        <w:rPr>
          <w:szCs w:val="17"/>
        </w:rPr>
      </w:pPr>
      <w:r w:rsidRPr="00AA2483">
        <w:rPr>
          <w:szCs w:val="17"/>
        </w:rPr>
        <w:t>Quota: 1,398</w:t>
      </w:r>
    </w:p>
    <w:tbl>
      <w:tblPr>
        <w:tblStyle w:val="Gazettetable"/>
        <w:tblW w:w="6662" w:type="dxa"/>
        <w:tblLook w:val="04A0" w:firstRow="1" w:lastRow="0" w:firstColumn="1" w:lastColumn="0" w:noHBand="0" w:noVBand="1"/>
      </w:tblPr>
      <w:tblGrid>
        <w:gridCol w:w="3118"/>
        <w:gridCol w:w="1843"/>
        <w:gridCol w:w="1701"/>
      </w:tblGrid>
      <w:tr w:rsidR="00AA2483" w:rsidRPr="00AA2483" w14:paraId="79D42DE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912D2B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22AFACB"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5E413B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A4CC5A2" w14:textId="77777777" w:rsidTr="003061C9">
        <w:tc>
          <w:tcPr>
            <w:tcW w:w="3118" w:type="dxa"/>
            <w:noWrap/>
            <w:hideMark/>
          </w:tcPr>
          <w:p w14:paraId="5BF14D55" w14:textId="77777777" w:rsidR="00AA2483" w:rsidRPr="00AA2483" w:rsidRDefault="00AA2483" w:rsidP="00AA2483">
            <w:pPr>
              <w:spacing w:before="20" w:after="20"/>
              <w:rPr>
                <w:szCs w:val="17"/>
                <w:lang w:eastAsia="en-AU"/>
              </w:rPr>
            </w:pPr>
            <w:r w:rsidRPr="00AA2483">
              <w:rPr>
                <w:szCs w:val="17"/>
              </w:rPr>
              <w:t>BAWDEN, Grace Katherine</w:t>
            </w:r>
          </w:p>
        </w:tc>
        <w:tc>
          <w:tcPr>
            <w:tcW w:w="1843" w:type="dxa"/>
            <w:noWrap/>
            <w:hideMark/>
          </w:tcPr>
          <w:p w14:paraId="5330970F" w14:textId="77777777" w:rsidR="00AA2483" w:rsidRPr="00AA2483" w:rsidRDefault="00AA2483" w:rsidP="00AA2483">
            <w:pPr>
              <w:spacing w:before="20" w:after="20"/>
              <w:ind w:right="602"/>
              <w:jc w:val="right"/>
              <w:rPr>
                <w:szCs w:val="17"/>
                <w:lang w:eastAsia="en-AU"/>
              </w:rPr>
            </w:pPr>
            <w:r w:rsidRPr="00AA2483">
              <w:rPr>
                <w:szCs w:val="17"/>
                <w:lang w:eastAsia="en-AU"/>
              </w:rPr>
              <w:t>1,267</w:t>
            </w:r>
          </w:p>
        </w:tc>
        <w:tc>
          <w:tcPr>
            <w:tcW w:w="1701" w:type="dxa"/>
            <w:noWrap/>
            <w:hideMark/>
          </w:tcPr>
          <w:p w14:paraId="0A200AD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8E0205A" w14:textId="77777777" w:rsidTr="003061C9">
        <w:tc>
          <w:tcPr>
            <w:tcW w:w="3118" w:type="dxa"/>
            <w:noWrap/>
            <w:hideMark/>
          </w:tcPr>
          <w:p w14:paraId="3E467E11" w14:textId="77777777" w:rsidR="00AA2483" w:rsidRPr="00AA2483" w:rsidRDefault="00AA2483" w:rsidP="00AA2483">
            <w:pPr>
              <w:spacing w:before="20" w:after="20"/>
              <w:rPr>
                <w:szCs w:val="17"/>
                <w:lang w:eastAsia="en-AU"/>
              </w:rPr>
            </w:pPr>
            <w:r w:rsidRPr="00AA2483">
              <w:rPr>
                <w:szCs w:val="17"/>
              </w:rPr>
              <w:t>HOOD, David</w:t>
            </w:r>
          </w:p>
        </w:tc>
        <w:tc>
          <w:tcPr>
            <w:tcW w:w="1843" w:type="dxa"/>
            <w:noWrap/>
            <w:hideMark/>
          </w:tcPr>
          <w:p w14:paraId="315F1E14" w14:textId="77777777" w:rsidR="00AA2483" w:rsidRPr="00AA2483" w:rsidRDefault="00AA2483" w:rsidP="00AA2483">
            <w:pPr>
              <w:spacing w:before="20" w:after="20"/>
              <w:ind w:right="602"/>
              <w:jc w:val="right"/>
              <w:rPr>
                <w:szCs w:val="17"/>
                <w:lang w:eastAsia="en-AU"/>
              </w:rPr>
            </w:pPr>
            <w:r w:rsidRPr="00AA2483">
              <w:rPr>
                <w:szCs w:val="17"/>
                <w:lang w:eastAsia="en-AU"/>
              </w:rPr>
              <w:t>2,007</w:t>
            </w:r>
          </w:p>
        </w:tc>
        <w:tc>
          <w:tcPr>
            <w:tcW w:w="1701" w:type="dxa"/>
            <w:noWrap/>
            <w:hideMark/>
          </w:tcPr>
          <w:p w14:paraId="2911BF2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2E1F7E8" w14:textId="77777777" w:rsidTr="003061C9">
        <w:tc>
          <w:tcPr>
            <w:tcW w:w="3118" w:type="dxa"/>
            <w:noWrap/>
            <w:hideMark/>
          </w:tcPr>
          <w:p w14:paraId="3945F1F7" w14:textId="77777777" w:rsidR="00AA2483" w:rsidRPr="00AA2483" w:rsidRDefault="00AA2483" w:rsidP="00AA2483">
            <w:pPr>
              <w:spacing w:before="20" w:after="20"/>
              <w:rPr>
                <w:szCs w:val="17"/>
                <w:lang w:eastAsia="en-AU"/>
              </w:rPr>
            </w:pPr>
            <w:r w:rsidRPr="00AA2483">
              <w:rPr>
                <w:szCs w:val="17"/>
              </w:rPr>
              <w:t>SUNKANPALLY, Ananda</w:t>
            </w:r>
          </w:p>
        </w:tc>
        <w:tc>
          <w:tcPr>
            <w:tcW w:w="1843" w:type="dxa"/>
            <w:noWrap/>
            <w:hideMark/>
          </w:tcPr>
          <w:p w14:paraId="4B605F54" w14:textId="77777777" w:rsidR="00AA2483" w:rsidRPr="00AA2483" w:rsidRDefault="00AA2483" w:rsidP="00AA2483">
            <w:pPr>
              <w:spacing w:before="20" w:after="20"/>
              <w:ind w:right="602"/>
              <w:jc w:val="right"/>
              <w:rPr>
                <w:szCs w:val="17"/>
                <w:lang w:eastAsia="en-AU"/>
              </w:rPr>
            </w:pPr>
            <w:r w:rsidRPr="00AA2483">
              <w:rPr>
                <w:szCs w:val="17"/>
                <w:lang w:eastAsia="en-AU"/>
              </w:rPr>
              <w:t>451</w:t>
            </w:r>
          </w:p>
        </w:tc>
        <w:tc>
          <w:tcPr>
            <w:tcW w:w="1701" w:type="dxa"/>
            <w:noWrap/>
            <w:hideMark/>
          </w:tcPr>
          <w:p w14:paraId="4B36081C" w14:textId="77777777" w:rsidR="00AA2483" w:rsidRPr="00AA2483" w:rsidRDefault="00AA2483" w:rsidP="00AA2483">
            <w:pPr>
              <w:spacing w:before="20" w:after="20"/>
              <w:jc w:val="center"/>
              <w:rPr>
                <w:szCs w:val="17"/>
                <w:lang w:eastAsia="en-AU"/>
              </w:rPr>
            </w:pPr>
          </w:p>
        </w:tc>
      </w:tr>
      <w:tr w:rsidR="00AA2483" w:rsidRPr="00AA2483" w14:paraId="53124D1E" w14:textId="77777777" w:rsidTr="003061C9">
        <w:tc>
          <w:tcPr>
            <w:tcW w:w="3118" w:type="dxa"/>
            <w:noWrap/>
            <w:hideMark/>
          </w:tcPr>
          <w:p w14:paraId="61F06209" w14:textId="77777777" w:rsidR="00AA2483" w:rsidRPr="00AA2483" w:rsidRDefault="00AA2483" w:rsidP="00AA2483">
            <w:pPr>
              <w:spacing w:before="20" w:after="40"/>
              <w:rPr>
                <w:szCs w:val="17"/>
                <w:lang w:eastAsia="en-AU"/>
              </w:rPr>
            </w:pPr>
            <w:r w:rsidRPr="00AA2483">
              <w:rPr>
                <w:szCs w:val="17"/>
              </w:rPr>
              <w:t xml:space="preserve">KHAN, </w:t>
            </w:r>
            <w:proofErr w:type="spellStart"/>
            <w:r w:rsidRPr="00AA2483">
              <w:rPr>
                <w:szCs w:val="17"/>
              </w:rPr>
              <w:t>Munhemul</w:t>
            </w:r>
            <w:proofErr w:type="spellEnd"/>
          </w:p>
        </w:tc>
        <w:tc>
          <w:tcPr>
            <w:tcW w:w="1843" w:type="dxa"/>
            <w:noWrap/>
            <w:hideMark/>
          </w:tcPr>
          <w:p w14:paraId="5DEDDCB1" w14:textId="77777777" w:rsidR="00AA2483" w:rsidRPr="00AA2483" w:rsidRDefault="00AA2483" w:rsidP="00AA2483">
            <w:pPr>
              <w:spacing w:before="20" w:after="20"/>
              <w:ind w:right="602"/>
              <w:jc w:val="right"/>
              <w:rPr>
                <w:szCs w:val="17"/>
                <w:lang w:eastAsia="en-AU"/>
              </w:rPr>
            </w:pPr>
            <w:r w:rsidRPr="00AA2483">
              <w:rPr>
                <w:szCs w:val="17"/>
                <w:lang w:eastAsia="en-AU"/>
              </w:rPr>
              <w:t>468</w:t>
            </w:r>
          </w:p>
        </w:tc>
        <w:tc>
          <w:tcPr>
            <w:tcW w:w="1701" w:type="dxa"/>
            <w:noWrap/>
            <w:hideMark/>
          </w:tcPr>
          <w:p w14:paraId="093861F3" w14:textId="77777777" w:rsidR="00AA2483" w:rsidRPr="00AA2483" w:rsidRDefault="00AA2483" w:rsidP="00AA2483">
            <w:pPr>
              <w:spacing w:before="20" w:after="20"/>
              <w:jc w:val="center"/>
              <w:rPr>
                <w:szCs w:val="17"/>
                <w:lang w:eastAsia="en-AU"/>
              </w:rPr>
            </w:pPr>
          </w:p>
        </w:tc>
      </w:tr>
    </w:tbl>
    <w:p w14:paraId="00254754" w14:textId="77777777" w:rsidR="00AA2483" w:rsidRPr="00AA2483" w:rsidRDefault="00AA2483" w:rsidP="00AA2483">
      <w:pPr>
        <w:spacing w:before="80"/>
        <w:rPr>
          <w:b/>
          <w:bCs/>
          <w:szCs w:val="17"/>
          <w:lang w:val="en-US"/>
        </w:rPr>
      </w:pPr>
      <w:r w:rsidRPr="00AA2483">
        <w:rPr>
          <w:b/>
          <w:bCs/>
          <w:szCs w:val="17"/>
          <w:lang w:val="en-US"/>
        </w:rPr>
        <w:t xml:space="preserve">West Ward </w:t>
      </w:r>
      <w:proofErr w:type="spellStart"/>
      <w:r w:rsidRPr="00AA2483">
        <w:rPr>
          <w:b/>
          <w:bCs/>
          <w:szCs w:val="17"/>
          <w:lang w:val="en-US"/>
        </w:rPr>
        <w:t>councillor</w:t>
      </w:r>
      <w:proofErr w:type="spellEnd"/>
      <w:r w:rsidRPr="00AA2483">
        <w:rPr>
          <w:b/>
          <w:bCs/>
          <w:szCs w:val="17"/>
          <w:lang w:val="en-US"/>
        </w:rPr>
        <w:t>, 2 vacancies</w:t>
      </w:r>
    </w:p>
    <w:p w14:paraId="312E034F" w14:textId="77777777" w:rsidR="00AA2483" w:rsidRPr="00AA2483" w:rsidRDefault="00AA2483" w:rsidP="00AA2483">
      <w:pPr>
        <w:spacing w:after="0"/>
        <w:rPr>
          <w:szCs w:val="17"/>
        </w:rPr>
      </w:pPr>
      <w:r w:rsidRPr="00AA2483">
        <w:rPr>
          <w:szCs w:val="17"/>
        </w:rPr>
        <w:t>Formal Ballot Papers: 4,695</w:t>
      </w:r>
    </w:p>
    <w:p w14:paraId="4D41C478" w14:textId="77777777" w:rsidR="00AA2483" w:rsidRPr="00AA2483" w:rsidRDefault="00AA2483" w:rsidP="00AA2483">
      <w:pPr>
        <w:spacing w:after="0"/>
        <w:rPr>
          <w:szCs w:val="17"/>
        </w:rPr>
      </w:pPr>
      <w:r w:rsidRPr="00AA2483">
        <w:rPr>
          <w:szCs w:val="17"/>
        </w:rPr>
        <w:t>Informal Ballot Papers: 179</w:t>
      </w:r>
    </w:p>
    <w:p w14:paraId="6F1AFE7E" w14:textId="77777777" w:rsidR="00AA2483" w:rsidRPr="00AA2483" w:rsidRDefault="00AA2483" w:rsidP="00AA2483">
      <w:pPr>
        <w:rPr>
          <w:szCs w:val="17"/>
        </w:rPr>
      </w:pPr>
      <w:r w:rsidRPr="00AA2483">
        <w:rPr>
          <w:szCs w:val="17"/>
        </w:rPr>
        <w:t>Quota: 1,566</w:t>
      </w:r>
    </w:p>
    <w:tbl>
      <w:tblPr>
        <w:tblStyle w:val="Gazettetable"/>
        <w:tblW w:w="6662" w:type="dxa"/>
        <w:tblLook w:val="04A0" w:firstRow="1" w:lastRow="0" w:firstColumn="1" w:lastColumn="0" w:noHBand="0" w:noVBand="1"/>
      </w:tblPr>
      <w:tblGrid>
        <w:gridCol w:w="3118"/>
        <w:gridCol w:w="1843"/>
        <w:gridCol w:w="1701"/>
      </w:tblGrid>
      <w:tr w:rsidR="00AA2483" w:rsidRPr="00AA2483" w14:paraId="3BDAB75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9A20BE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8AE83F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A0A653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A038FA8" w14:textId="77777777" w:rsidTr="003061C9">
        <w:tc>
          <w:tcPr>
            <w:tcW w:w="3118" w:type="dxa"/>
            <w:noWrap/>
            <w:hideMark/>
          </w:tcPr>
          <w:p w14:paraId="50B77651" w14:textId="77777777" w:rsidR="00AA2483" w:rsidRPr="00AA2483" w:rsidRDefault="00AA2483" w:rsidP="00AA2483">
            <w:pPr>
              <w:spacing w:before="20" w:after="20"/>
              <w:rPr>
                <w:szCs w:val="17"/>
              </w:rPr>
            </w:pPr>
            <w:r w:rsidRPr="00AA2483">
              <w:rPr>
                <w:szCs w:val="17"/>
              </w:rPr>
              <w:t>BAWDEN, Luke</w:t>
            </w:r>
          </w:p>
        </w:tc>
        <w:tc>
          <w:tcPr>
            <w:tcW w:w="1843" w:type="dxa"/>
            <w:noWrap/>
            <w:hideMark/>
          </w:tcPr>
          <w:p w14:paraId="2942DDBD" w14:textId="77777777" w:rsidR="00AA2483" w:rsidRPr="00AA2483" w:rsidRDefault="00AA2483" w:rsidP="00AA2483">
            <w:pPr>
              <w:spacing w:before="20" w:after="20"/>
              <w:ind w:right="602"/>
              <w:jc w:val="right"/>
              <w:rPr>
                <w:szCs w:val="17"/>
                <w:lang w:eastAsia="en-AU"/>
              </w:rPr>
            </w:pPr>
            <w:r w:rsidRPr="00AA2483">
              <w:rPr>
                <w:szCs w:val="17"/>
                <w:lang w:eastAsia="en-AU"/>
              </w:rPr>
              <w:t>298</w:t>
            </w:r>
          </w:p>
        </w:tc>
        <w:tc>
          <w:tcPr>
            <w:tcW w:w="1701" w:type="dxa"/>
            <w:noWrap/>
            <w:hideMark/>
          </w:tcPr>
          <w:p w14:paraId="05416D1C" w14:textId="77777777" w:rsidR="00AA2483" w:rsidRPr="00AA2483" w:rsidRDefault="00AA2483" w:rsidP="00AA2483">
            <w:pPr>
              <w:spacing w:before="20" w:after="20"/>
              <w:jc w:val="center"/>
              <w:rPr>
                <w:szCs w:val="17"/>
                <w:lang w:eastAsia="en-AU"/>
              </w:rPr>
            </w:pPr>
          </w:p>
        </w:tc>
      </w:tr>
      <w:tr w:rsidR="00AA2483" w:rsidRPr="00AA2483" w14:paraId="7D82770E" w14:textId="77777777" w:rsidTr="003061C9">
        <w:tc>
          <w:tcPr>
            <w:tcW w:w="3118" w:type="dxa"/>
            <w:noWrap/>
            <w:hideMark/>
          </w:tcPr>
          <w:p w14:paraId="35AAFA9F" w14:textId="77777777" w:rsidR="00AA2483" w:rsidRPr="00AA2483" w:rsidRDefault="00AA2483" w:rsidP="00AA2483">
            <w:pPr>
              <w:spacing w:before="20" w:after="20"/>
              <w:rPr>
                <w:szCs w:val="17"/>
              </w:rPr>
            </w:pPr>
            <w:proofErr w:type="spellStart"/>
            <w:r w:rsidRPr="00AA2483">
              <w:rPr>
                <w:szCs w:val="17"/>
              </w:rPr>
              <w:t>McKELL</w:t>
            </w:r>
            <w:proofErr w:type="spellEnd"/>
            <w:r w:rsidRPr="00AA2483">
              <w:rPr>
                <w:szCs w:val="17"/>
              </w:rPr>
              <w:t>, Sharon</w:t>
            </w:r>
          </w:p>
        </w:tc>
        <w:tc>
          <w:tcPr>
            <w:tcW w:w="1843" w:type="dxa"/>
            <w:noWrap/>
            <w:hideMark/>
          </w:tcPr>
          <w:p w14:paraId="7B5D7063" w14:textId="77777777" w:rsidR="00AA2483" w:rsidRPr="00AA2483" w:rsidRDefault="00AA2483" w:rsidP="00AA2483">
            <w:pPr>
              <w:spacing w:before="20" w:after="20"/>
              <w:ind w:right="602"/>
              <w:jc w:val="right"/>
              <w:rPr>
                <w:szCs w:val="17"/>
                <w:lang w:eastAsia="en-AU"/>
              </w:rPr>
            </w:pPr>
            <w:r w:rsidRPr="00AA2483">
              <w:rPr>
                <w:szCs w:val="17"/>
                <w:lang w:eastAsia="en-AU"/>
              </w:rPr>
              <w:t>853</w:t>
            </w:r>
          </w:p>
        </w:tc>
        <w:tc>
          <w:tcPr>
            <w:tcW w:w="1701" w:type="dxa"/>
            <w:noWrap/>
            <w:hideMark/>
          </w:tcPr>
          <w:p w14:paraId="4AAD82D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C5CEA14" w14:textId="77777777" w:rsidTr="003061C9">
        <w:tc>
          <w:tcPr>
            <w:tcW w:w="3118" w:type="dxa"/>
            <w:noWrap/>
            <w:hideMark/>
          </w:tcPr>
          <w:p w14:paraId="111E5052" w14:textId="77777777" w:rsidR="00AA2483" w:rsidRPr="00AA2483" w:rsidRDefault="00AA2483" w:rsidP="00AA2483">
            <w:pPr>
              <w:spacing w:before="20" w:after="20"/>
              <w:rPr>
                <w:szCs w:val="17"/>
              </w:rPr>
            </w:pPr>
            <w:r w:rsidRPr="00AA2483">
              <w:rPr>
                <w:szCs w:val="17"/>
              </w:rPr>
              <w:t>BRUG, Beau</w:t>
            </w:r>
          </w:p>
        </w:tc>
        <w:tc>
          <w:tcPr>
            <w:tcW w:w="1843" w:type="dxa"/>
            <w:noWrap/>
            <w:hideMark/>
          </w:tcPr>
          <w:p w14:paraId="52FC138F" w14:textId="77777777" w:rsidR="00AA2483" w:rsidRPr="00AA2483" w:rsidRDefault="00AA2483" w:rsidP="00AA2483">
            <w:pPr>
              <w:spacing w:before="20" w:after="20"/>
              <w:ind w:right="602"/>
              <w:jc w:val="right"/>
              <w:rPr>
                <w:szCs w:val="17"/>
                <w:lang w:eastAsia="en-AU"/>
              </w:rPr>
            </w:pPr>
            <w:r w:rsidRPr="00AA2483">
              <w:rPr>
                <w:szCs w:val="17"/>
                <w:lang w:eastAsia="en-AU"/>
              </w:rPr>
              <w:t>2,247</w:t>
            </w:r>
          </w:p>
        </w:tc>
        <w:tc>
          <w:tcPr>
            <w:tcW w:w="1701" w:type="dxa"/>
            <w:noWrap/>
            <w:hideMark/>
          </w:tcPr>
          <w:p w14:paraId="2B873083"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85AA0DD" w14:textId="77777777" w:rsidTr="003061C9">
        <w:tc>
          <w:tcPr>
            <w:tcW w:w="3118" w:type="dxa"/>
            <w:noWrap/>
            <w:hideMark/>
          </w:tcPr>
          <w:p w14:paraId="138CEEF7" w14:textId="77777777" w:rsidR="00AA2483" w:rsidRPr="00AA2483" w:rsidRDefault="00AA2483" w:rsidP="00AA2483">
            <w:pPr>
              <w:spacing w:before="20" w:after="20"/>
              <w:rPr>
                <w:szCs w:val="17"/>
              </w:rPr>
            </w:pPr>
            <w:r w:rsidRPr="00AA2483">
              <w:rPr>
                <w:szCs w:val="17"/>
              </w:rPr>
              <w:t>NYAMANDE, Kudzai</w:t>
            </w:r>
          </w:p>
        </w:tc>
        <w:tc>
          <w:tcPr>
            <w:tcW w:w="1843" w:type="dxa"/>
            <w:noWrap/>
            <w:hideMark/>
          </w:tcPr>
          <w:p w14:paraId="20B82A36" w14:textId="77777777" w:rsidR="00AA2483" w:rsidRPr="00AA2483" w:rsidRDefault="00AA2483" w:rsidP="00AA2483">
            <w:pPr>
              <w:spacing w:before="20" w:after="20"/>
              <w:ind w:right="602"/>
              <w:jc w:val="right"/>
              <w:rPr>
                <w:szCs w:val="17"/>
                <w:lang w:eastAsia="en-AU"/>
              </w:rPr>
            </w:pPr>
            <w:r w:rsidRPr="00AA2483">
              <w:rPr>
                <w:szCs w:val="17"/>
                <w:lang w:eastAsia="en-AU"/>
              </w:rPr>
              <w:t>233</w:t>
            </w:r>
          </w:p>
        </w:tc>
        <w:tc>
          <w:tcPr>
            <w:tcW w:w="1701" w:type="dxa"/>
            <w:noWrap/>
            <w:hideMark/>
          </w:tcPr>
          <w:p w14:paraId="54382119" w14:textId="77777777" w:rsidR="00AA2483" w:rsidRPr="00AA2483" w:rsidRDefault="00AA2483" w:rsidP="00AA2483">
            <w:pPr>
              <w:spacing w:before="20" w:after="20"/>
              <w:jc w:val="center"/>
              <w:rPr>
                <w:szCs w:val="17"/>
                <w:lang w:eastAsia="en-AU"/>
              </w:rPr>
            </w:pPr>
          </w:p>
        </w:tc>
      </w:tr>
      <w:tr w:rsidR="00AA2483" w:rsidRPr="00AA2483" w14:paraId="7FD57C3D" w14:textId="77777777" w:rsidTr="003061C9">
        <w:tc>
          <w:tcPr>
            <w:tcW w:w="3118" w:type="dxa"/>
            <w:noWrap/>
            <w:hideMark/>
          </w:tcPr>
          <w:p w14:paraId="17D9FD87" w14:textId="77777777" w:rsidR="00AA2483" w:rsidRPr="00AA2483" w:rsidRDefault="00AA2483" w:rsidP="00AA2483">
            <w:pPr>
              <w:spacing w:before="20" w:after="20"/>
              <w:rPr>
                <w:szCs w:val="17"/>
              </w:rPr>
            </w:pPr>
            <w:r w:rsidRPr="00AA2483">
              <w:rPr>
                <w:szCs w:val="17"/>
              </w:rPr>
              <w:t>LIM, Ly (Lee)</w:t>
            </w:r>
          </w:p>
        </w:tc>
        <w:tc>
          <w:tcPr>
            <w:tcW w:w="1843" w:type="dxa"/>
            <w:noWrap/>
            <w:hideMark/>
          </w:tcPr>
          <w:p w14:paraId="20DFE336" w14:textId="77777777" w:rsidR="00AA2483" w:rsidRPr="00AA2483" w:rsidRDefault="00AA2483" w:rsidP="00AA2483">
            <w:pPr>
              <w:spacing w:before="20" w:after="20"/>
              <w:ind w:right="602"/>
              <w:jc w:val="right"/>
              <w:rPr>
                <w:szCs w:val="17"/>
                <w:lang w:eastAsia="en-AU"/>
              </w:rPr>
            </w:pPr>
            <w:r w:rsidRPr="00AA2483">
              <w:rPr>
                <w:szCs w:val="17"/>
                <w:lang w:eastAsia="en-AU"/>
              </w:rPr>
              <w:t>684</w:t>
            </w:r>
          </w:p>
        </w:tc>
        <w:tc>
          <w:tcPr>
            <w:tcW w:w="1701" w:type="dxa"/>
            <w:noWrap/>
            <w:hideMark/>
          </w:tcPr>
          <w:p w14:paraId="481C46D0" w14:textId="77777777" w:rsidR="00AA2483" w:rsidRPr="00AA2483" w:rsidRDefault="00AA2483" w:rsidP="00AA2483">
            <w:pPr>
              <w:spacing w:before="20" w:after="20"/>
              <w:jc w:val="center"/>
              <w:rPr>
                <w:szCs w:val="17"/>
                <w:lang w:eastAsia="en-AU"/>
              </w:rPr>
            </w:pPr>
          </w:p>
        </w:tc>
      </w:tr>
      <w:tr w:rsidR="00AA2483" w:rsidRPr="00AA2483" w14:paraId="35893C55" w14:textId="77777777" w:rsidTr="003061C9">
        <w:tc>
          <w:tcPr>
            <w:tcW w:w="3118" w:type="dxa"/>
            <w:noWrap/>
            <w:hideMark/>
          </w:tcPr>
          <w:p w14:paraId="3C0C38D4" w14:textId="77777777" w:rsidR="00AA2483" w:rsidRPr="00AA2483" w:rsidRDefault="00AA2483" w:rsidP="00AA2483">
            <w:pPr>
              <w:spacing w:before="20" w:after="40"/>
              <w:rPr>
                <w:szCs w:val="17"/>
              </w:rPr>
            </w:pPr>
            <w:r w:rsidRPr="00AA2483">
              <w:rPr>
                <w:szCs w:val="17"/>
              </w:rPr>
              <w:t>WILLIAMS, Emily</w:t>
            </w:r>
          </w:p>
        </w:tc>
        <w:tc>
          <w:tcPr>
            <w:tcW w:w="1843" w:type="dxa"/>
            <w:noWrap/>
            <w:hideMark/>
          </w:tcPr>
          <w:p w14:paraId="3BED02D8" w14:textId="77777777" w:rsidR="00AA2483" w:rsidRPr="00AA2483" w:rsidRDefault="00AA2483" w:rsidP="00AA2483">
            <w:pPr>
              <w:spacing w:before="20" w:after="20"/>
              <w:ind w:right="602"/>
              <w:jc w:val="right"/>
              <w:rPr>
                <w:szCs w:val="17"/>
                <w:lang w:eastAsia="en-AU"/>
              </w:rPr>
            </w:pPr>
            <w:r w:rsidRPr="00AA2483">
              <w:rPr>
                <w:szCs w:val="17"/>
                <w:lang w:eastAsia="en-AU"/>
              </w:rPr>
              <w:t>380</w:t>
            </w:r>
          </w:p>
        </w:tc>
        <w:tc>
          <w:tcPr>
            <w:tcW w:w="1701" w:type="dxa"/>
            <w:noWrap/>
            <w:hideMark/>
          </w:tcPr>
          <w:p w14:paraId="0E92EC8B" w14:textId="77777777" w:rsidR="00AA2483" w:rsidRPr="00AA2483" w:rsidRDefault="00AA2483" w:rsidP="00AA2483">
            <w:pPr>
              <w:spacing w:before="20" w:after="20"/>
              <w:jc w:val="center"/>
              <w:rPr>
                <w:szCs w:val="17"/>
                <w:lang w:eastAsia="en-AU"/>
              </w:rPr>
            </w:pPr>
          </w:p>
        </w:tc>
      </w:tr>
    </w:tbl>
    <w:p w14:paraId="6CDC4651" w14:textId="77777777" w:rsidR="00AA2483" w:rsidRPr="00AA2483" w:rsidRDefault="00AA2483" w:rsidP="00AA2483">
      <w:pPr>
        <w:spacing w:before="120" w:after="120"/>
        <w:jc w:val="center"/>
        <w:rPr>
          <w:b/>
          <w:bCs/>
          <w:szCs w:val="17"/>
        </w:rPr>
      </w:pPr>
      <w:r w:rsidRPr="00AA2483">
        <w:rPr>
          <w:b/>
          <w:bCs/>
          <w:szCs w:val="17"/>
        </w:rPr>
        <w:t>Southern Mallee District Council</w:t>
      </w:r>
    </w:p>
    <w:p w14:paraId="59828F87"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7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22D9C77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0C922D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F4B0C3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D207FF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B0874B9" w14:textId="77777777" w:rsidTr="003061C9">
        <w:tc>
          <w:tcPr>
            <w:tcW w:w="3118" w:type="dxa"/>
            <w:noWrap/>
            <w:hideMark/>
          </w:tcPr>
          <w:p w14:paraId="17C65543" w14:textId="77777777" w:rsidR="00AA2483" w:rsidRPr="00AA2483" w:rsidRDefault="00AA2483" w:rsidP="00AA2483">
            <w:pPr>
              <w:spacing w:before="20" w:after="20"/>
              <w:rPr>
                <w:szCs w:val="17"/>
                <w:lang w:eastAsia="en-AU"/>
              </w:rPr>
            </w:pPr>
            <w:r w:rsidRPr="00AA2483">
              <w:rPr>
                <w:szCs w:val="17"/>
                <w:lang w:eastAsia="en-AU"/>
              </w:rPr>
              <w:t>PFEIFFER, Neville</w:t>
            </w:r>
          </w:p>
        </w:tc>
        <w:tc>
          <w:tcPr>
            <w:tcW w:w="1843" w:type="dxa"/>
            <w:noWrap/>
            <w:hideMark/>
          </w:tcPr>
          <w:p w14:paraId="2EC198D3"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541093F1"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25DE4E73" w14:textId="77777777" w:rsidTr="003061C9">
        <w:tc>
          <w:tcPr>
            <w:tcW w:w="3118" w:type="dxa"/>
            <w:noWrap/>
            <w:hideMark/>
          </w:tcPr>
          <w:p w14:paraId="2E728D76" w14:textId="77777777" w:rsidR="00AA2483" w:rsidRPr="00AA2483" w:rsidRDefault="00AA2483" w:rsidP="00AA2483">
            <w:pPr>
              <w:spacing w:before="20" w:after="40"/>
              <w:rPr>
                <w:szCs w:val="17"/>
                <w:lang w:eastAsia="en-AU"/>
              </w:rPr>
            </w:pPr>
            <w:r w:rsidRPr="00AA2483">
              <w:rPr>
                <w:szCs w:val="17"/>
                <w:lang w:eastAsia="en-AU"/>
              </w:rPr>
              <w:t>VALENTINE, Ron</w:t>
            </w:r>
          </w:p>
        </w:tc>
        <w:tc>
          <w:tcPr>
            <w:tcW w:w="1843" w:type="dxa"/>
            <w:noWrap/>
            <w:hideMark/>
          </w:tcPr>
          <w:p w14:paraId="7BA9C0CE"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3A568FFA"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5C746971" w14:textId="77777777" w:rsidR="00AA2483" w:rsidRPr="00AA2483" w:rsidRDefault="00AA2483" w:rsidP="00AA2483">
      <w:pPr>
        <w:spacing w:before="120" w:after="120"/>
        <w:jc w:val="center"/>
        <w:rPr>
          <w:b/>
          <w:bCs/>
          <w:szCs w:val="17"/>
        </w:rPr>
      </w:pPr>
      <w:r w:rsidRPr="00AA2483">
        <w:rPr>
          <w:b/>
          <w:bCs/>
          <w:szCs w:val="17"/>
        </w:rPr>
        <w:t>District Council of Streaky Bay</w:t>
      </w:r>
    </w:p>
    <w:p w14:paraId="78FE01D1" w14:textId="77777777" w:rsidR="00AA2483" w:rsidRPr="00AA2483" w:rsidRDefault="00AA2483" w:rsidP="00AA2483">
      <w:pPr>
        <w:spacing w:before="80"/>
        <w:rPr>
          <w:b/>
          <w:bCs/>
          <w:szCs w:val="17"/>
          <w:lang w:val="en-US"/>
        </w:rPr>
      </w:pPr>
      <w:r w:rsidRPr="00AA2483">
        <w:rPr>
          <w:b/>
          <w:bCs/>
          <w:szCs w:val="17"/>
          <w:lang w:val="en-US"/>
        </w:rPr>
        <w:t xml:space="preserve">Flinders Ward </w:t>
      </w:r>
      <w:proofErr w:type="spellStart"/>
      <w:r w:rsidRPr="00AA2483">
        <w:rPr>
          <w:b/>
          <w:bCs/>
          <w:szCs w:val="17"/>
          <w:lang w:val="en-US"/>
        </w:rPr>
        <w:t>Councillor</w:t>
      </w:r>
      <w:proofErr w:type="spellEnd"/>
      <w:r w:rsidRPr="00AA2483">
        <w:rPr>
          <w:b/>
          <w:bCs/>
          <w:szCs w:val="17"/>
          <w:lang w:val="en-US"/>
        </w:rPr>
        <w:t>, 4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03FA09F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398B31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41BAFC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53456F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740872F" w14:textId="77777777" w:rsidTr="003061C9">
        <w:tc>
          <w:tcPr>
            <w:tcW w:w="3118" w:type="dxa"/>
            <w:noWrap/>
            <w:hideMark/>
          </w:tcPr>
          <w:p w14:paraId="2A5E2633" w14:textId="77777777" w:rsidR="00AA2483" w:rsidRPr="00AA2483" w:rsidRDefault="00AA2483" w:rsidP="00AA2483">
            <w:pPr>
              <w:spacing w:before="20" w:after="40"/>
              <w:rPr>
                <w:szCs w:val="17"/>
                <w:lang w:eastAsia="en-AU"/>
              </w:rPr>
            </w:pPr>
            <w:r w:rsidRPr="00AA2483">
              <w:rPr>
                <w:szCs w:val="17"/>
                <w:lang w:eastAsia="en-AU"/>
              </w:rPr>
              <w:t>BARBER, Travis</w:t>
            </w:r>
          </w:p>
        </w:tc>
        <w:tc>
          <w:tcPr>
            <w:tcW w:w="1843" w:type="dxa"/>
            <w:noWrap/>
            <w:hideMark/>
          </w:tcPr>
          <w:p w14:paraId="78EC2C98"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1777BAA8"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40AC4AAC" w14:textId="77777777" w:rsidTr="003061C9">
        <w:tc>
          <w:tcPr>
            <w:tcW w:w="3118" w:type="dxa"/>
            <w:noWrap/>
            <w:hideMark/>
          </w:tcPr>
          <w:p w14:paraId="318F1335" w14:textId="77777777" w:rsidR="00AA2483" w:rsidRPr="00AA2483" w:rsidRDefault="00AA2483" w:rsidP="00AA2483">
            <w:pPr>
              <w:spacing w:before="20" w:after="20"/>
              <w:rPr>
                <w:szCs w:val="17"/>
                <w:lang w:eastAsia="en-AU"/>
              </w:rPr>
            </w:pPr>
            <w:r w:rsidRPr="00AA2483">
              <w:rPr>
                <w:szCs w:val="17"/>
                <w:lang w:eastAsia="en-AU"/>
              </w:rPr>
              <w:t>PUDNEY, Clifford John</w:t>
            </w:r>
          </w:p>
        </w:tc>
        <w:tc>
          <w:tcPr>
            <w:tcW w:w="1843" w:type="dxa"/>
            <w:noWrap/>
            <w:hideMark/>
          </w:tcPr>
          <w:p w14:paraId="58E098C4"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3B51801A"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F8A3863" w14:textId="77777777" w:rsidTr="003061C9">
        <w:tc>
          <w:tcPr>
            <w:tcW w:w="3118" w:type="dxa"/>
            <w:noWrap/>
            <w:hideMark/>
          </w:tcPr>
          <w:p w14:paraId="2CB99189" w14:textId="77777777" w:rsidR="00AA2483" w:rsidRPr="00AA2483" w:rsidRDefault="00AA2483" w:rsidP="00AA2483">
            <w:pPr>
              <w:spacing w:before="20" w:after="20"/>
              <w:rPr>
                <w:szCs w:val="17"/>
                <w:lang w:eastAsia="en-AU"/>
              </w:rPr>
            </w:pPr>
            <w:r w:rsidRPr="00AA2483">
              <w:rPr>
                <w:szCs w:val="17"/>
                <w:lang w:eastAsia="en-AU"/>
              </w:rPr>
              <w:t>TREZONA, Sally</w:t>
            </w:r>
          </w:p>
        </w:tc>
        <w:tc>
          <w:tcPr>
            <w:tcW w:w="1843" w:type="dxa"/>
            <w:noWrap/>
            <w:hideMark/>
          </w:tcPr>
          <w:p w14:paraId="66110192"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35761ED9"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3E4D9A9B" w14:textId="77777777" w:rsidTr="003061C9">
        <w:tc>
          <w:tcPr>
            <w:tcW w:w="3118" w:type="dxa"/>
            <w:noWrap/>
            <w:hideMark/>
          </w:tcPr>
          <w:p w14:paraId="44A1E15E" w14:textId="77777777" w:rsidR="00AA2483" w:rsidRPr="00AA2483" w:rsidRDefault="00AA2483" w:rsidP="00AA2483">
            <w:pPr>
              <w:spacing w:before="20" w:after="40"/>
              <w:rPr>
                <w:szCs w:val="17"/>
                <w:lang w:eastAsia="en-AU"/>
              </w:rPr>
            </w:pPr>
            <w:r w:rsidRPr="00AA2483">
              <w:rPr>
                <w:szCs w:val="17"/>
                <w:lang w:eastAsia="en-AU"/>
              </w:rPr>
              <w:t>WHEATON, Philip Lawrence</w:t>
            </w:r>
          </w:p>
        </w:tc>
        <w:tc>
          <w:tcPr>
            <w:tcW w:w="1843" w:type="dxa"/>
            <w:noWrap/>
            <w:hideMark/>
          </w:tcPr>
          <w:p w14:paraId="114F9DDB"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366791B5"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4230FB95" w14:textId="77777777" w:rsidR="00AA2483" w:rsidRPr="00AA2483" w:rsidRDefault="00AA2483" w:rsidP="00AA2483">
      <w:pPr>
        <w:spacing w:before="80"/>
        <w:rPr>
          <w:b/>
          <w:bCs/>
          <w:szCs w:val="17"/>
          <w:lang w:val="en-US"/>
        </w:rPr>
      </w:pPr>
      <w:r w:rsidRPr="00AA2483">
        <w:rPr>
          <w:b/>
          <w:bCs/>
          <w:szCs w:val="17"/>
          <w:lang w:val="en-US"/>
        </w:rPr>
        <w:t xml:space="preserve">Eyre Ward </w:t>
      </w:r>
      <w:proofErr w:type="spellStart"/>
      <w:r w:rsidRPr="00AA2483">
        <w:rPr>
          <w:b/>
          <w:bCs/>
          <w:szCs w:val="17"/>
          <w:lang w:val="en-US"/>
        </w:rPr>
        <w:t>Councillor</w:t>
      </w:r>
      <w:proofErr w:type="spellEnd"/>
      <w:r w:rsidRPr="00AA2483">
        <w:rPr>
          <w:b/>
          <w:bCs/>
          <w:szCs w:val="17"/>
          <w:lang w:val="en-US"/>
        </w:rPr>
        <w:t>, 4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24FCFEB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C3063B6"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176E1C21"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639DDC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4B3C13C" w14:textId="77777777" w:rsidTr="003061C9">
        <w:tc>
          <w:tcPr>
            <w:tcW w:w="3118" w:type="dxa"/>
            <w:noWrap/>
            <w:hideMark/>
          </w:tcPr>
          <w:p w14:paraId="18C3B487" w14:textId="77777777" w:rsidR="00AA2483" w:rsidRPr="00AA2483" w:rsidRDefault="00AA2483" w:rsidP="00AA2483">
            <w:pPr>
              <w:spacing w:before="20" w:after="20"/>
              <w:rPr>
                <w:szCs w:val="17"/>
                <w:lang w:eastAsia="en-AU"/>
              </w:rPr>
            </w:pPr>
            <w:r w:rsidRPr="00AA2483">
              <w:rPr>
                <w:szCs w:val="17"/>
                <w:lang w:eastAsia="en-AU"/>
              </w:rPr>
              <w:t>GUNN, Graham</w:t>
            </w:r>
          </w:p>
        </w:tc>
        <w:tc>
          <w:tcPr>
            <w:tcW w:w="1843" w:type="dxa"/>
            <w:noWrap/>
            <w:hideMark/>
          </w:tcPr>
          <w:p w14:paraId="26F16BEC"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16C5FE26"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64039B98" w14:textId="77777777" w:rsidTr="003061C9">
        <w:tc>
          <w:tcPr>
            <w:tcW w:w="3118" w:type="dxa"/>
            <w:noWrap/>
            <w:hideMark/>
          </w:tcPr>
          <w:p w14:paraId="3F08F4F0" w14:textId="77777777" w:rsidR="00AA2483" w:rsidRPr="00AA2483" w:rsidRDefault="00AA2483" w:rsidP="00AA2483">
            <w:pPr>
              <w:spacing w:before="20" w:after="20"/>
              <w:rPr>
                <w:szCs w:val="17"/>
                <w:lang w:eastAsia="en-AU"/>
              </w:rPr>
            </w:pPr>
            <w:r w:rsidRPr="00AA2483">
              <w:rPr>
                <w:szCs w:val="17"/>
                <w:lang w:eastAsia="en-AU"/>
              </w:rPr>
              <w:t>LIMBERT, Greg</w:t>
            </w:r>
          </w:p>
        </w:tc>
        <w:tc>
          <w:tcPr>
            <w:tcW w:w="1843" w:type="dxa"/>
            <w:noWrap/>
            <w:hideMark/>
          </w:tcPr>
          <w:p w14:paraId="55A9625E"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5E2F9F6A"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61EEFF35" w14:textId="77777777" w:rsidTr="003061C9">
        <w:tc>
          <w:tcPr>
            <w:tcW w:w="3118" w:type="dxa"/>
            <w:noWrap/>
            <w:hideMark/>
          </w:tcPr>
          <w:p w14:paraId="7974FA3F" w14:textId="77777777" w:rsidR="00AA2483" w:rsidRPr="00AA2483" w:rsidRDefault="00AA2483" w:rsidP="00AA2483">
            <w:pPr>
              <w:spacing w:before="20" w:after="40"/>
              <w:rPr>
                <w:szCs w:val="17"/>
                <w:lang w:eastAsia="en-AU"/>
              </w:rPr>
            </w:pPr>
            <w:r w:rsidRPr="00AA2483">
              <w:rPr>
                <w:szCs w:val="17"/>
                <w:lang w:eastAsia="en-AU"/>
              </w:rPr>
              <w:t>TREZONA, Neville</w:t>
            </w:r>
          </w:p>
        </w:tc>
        <w:tc>
          <w:tcPr>
            <w:tcW w:w="1843" w:type="dxa"/>
            <w:noWrap/>
            <w:hideMark/>
          </w:tcPr>
          <w:p w14:paraId="17B12F89"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03795CEF"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28C191E9" w14:textId="77777777" w:rsidR="00AA2483" w:rsidRPr="00AA2483" w:rsidRDefault="00AA2483" w:rsidP="00AA2483">
      <w:pPr>
        <w:spacing w:before="120" w:after="120"/>
        <w:jc w:val="center"/>
        <w:rPr>
          <w:b/>
          <w:bCs/>
          <w:szCs w:val="17"/>
        </w:rPr>
      </w:pPr>
      <w:proofErr w:type="spellStart"/>
      <w:r w:rsidRPr="00AA2483">
        <w:rPr>
          <w:b/>
          <w:bCs/>
          <w:szCs w:val="17"/>
        </w:rPr>
        <w:t>Tatiara</w:t>
      </w:r>
      <w:proofErr w:type="spellEnd"/>
      <w:r w:rsidRPr="00AA2483">
        <w:rPr>
          <w:b/>
          <w:bCs/>
          <w:szCs w:val="17"/>
        </w:rPr>
        <w:t xml:space="preserve"> District Council</w:t>
      </w:r>
    </w:p>
    <w:p w14:paraId="25076293" w14:textId="77777777" w:rsidR="00AA2483" w:rsidRPr="00AA2483" w:rsidRDefault="00AA2483" w:rsidP="00AA2483">
      <w:pPr>
        <w:spacing w:before="80"/>
        <w:rPr>
          <w:b/>
          <w:bCs/>
          <w:szCs w:val="17"/>
          <w:lang w:val="en-US"/>
        </w:rPr>
      </w:pPr>
      <w:r w:rsidRPr="00AA2483">
        <w:rPr>
          <w:b/>
          <w:bCs/>
          <w:szCs w:val="17"/>
          <w:lang w:val="en-US"/>
        </w:rPr>
        <w:t>Mayor, 1 vacancy</w:t>
      </w:r>
    </w:p>
    <w:p w14:paraId="275D6D75" w14:textId="77777777" w:rsidR="00AA2483" w:rsidRPr="00AA2483" w:rsidRDefault="00AA2483" w:rsidP="00AA2483">
      <w:pPr>
        <w:spacing w:after="0"/>
        <w:rPr>
          <w:szCs w:val="17"/>
        </w:rPr>
      </w:pPr>
      <w:r w:rsidRPr="00AA2483">
        <w:rPr>
          <w:szCs w:val="17"/>
        </w:rPr>
        <w:t>Formal Ballot Papers: 2,723</w:t>
      </w:r>
    </w:p>
    <w:p w14:paraId="463CE2FE" w14:textId="77777777" w:rsidR="00AA2483" w:rsidRPr="00AA2483" w:rsidRDefault="00AA2483" w:rsidP="00AA2483">
      <w:pPr>
        <w:spacing w:after="0"/>
        <w:rPr>
          <w:szCs w:val="17"/>
        </w:rPr>
      </w:pPr>
      <w:r w:rsidRPr="00AA2483">
        <w:rPr>
          <w:szCs w:val="17"/>
        </w:rPr>
        <w:t>Informal Ballot Papers: 19</w:t>
      </w:r>
    </w:p>
    <w:p w14:paraId="28DCFAAC" w14:textId="77777777" w:rsidR="00AA2483" w:rsidRPr="00AA2483" w:rsidRDefault="00AA2483" w:rsidP="00AA2483">
      <w:pPr>
        <w:rPr>
          <w:szCs w:val="17"/>
        </w:rPr>
      </w:pPr>
      <w:r w:rsidRPr="00AA2483">
        <w:rPr>
          <w:szCs w:val="17"/>
        </w:rPr>
        <w:t>Quota: 1,362</w:t>
      </w:r>
    </w:p>
    <w:tbl>
      <w:tblPr>
        <w:tblStyle w:val="Gazettetable"/>
        <w:tblW w:w="6662" w:type="dxa"/>
        <w:tblLook w:val="04A0" w:firstRow="1" w:lastRow="0" w:firstColumn="1" w:lastColumn="0" w:noHBand="0" w:noVBand="1"/>
      </w:tblPr>
      <w:tblGrid>
        <w:gridCol w:w="3118"/>
        <w:gridCol w:w="1843"/>
        <w:gridCol w:w="1701"/>
      </w:tblGrid>
      <w:tr w:rsidR="00AA2483" w:rsidRPr="00AA2483" w14:paraId="7062550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0896E8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361126B"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E0C7E9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EB320F9" w14:textId="77777777" w:rsidTr="003061C9">
        <w:tc>
          <w:tcPr>
            <w:tcW w:w="3118" w:type="dxa"/>
            <w:noWrap/>
            <w:hideMark/>
          </w:tcPr>
          <w:p w14:paraId="0764E176" w14:textId="77777777" w:rsidR="00AA2483" w:rsidRPr="00AA2483" w:rsidRDefault="00AA2483" w:rsidP="00AA2483">
            <w:pPr>
              <w:spacing w:before="20" w:after="20"/>
              <w:rPr>
                <w:szCs w:val="17"/>
                <w:lang w:eastAsia="en-AU"/>
              </w:rPr>
            </w:pPr>
            <w:r w:rsidRPr="00AA2483">
              <w:rPr>
                <w:szCs w:val="17"/>
                <w:lang w:eastAsia="en-AU"/>
              </w:rPr>
              <w:t>ROSS, John Stuart</w:t>
            </w:r>
          </w:p>
        </w:tc>
        <w:tc>
          <w:tcPr>
            <w:tcW w:w="1843" w:type="dxa"/>
            <w:noWrap/>
            <w:hideMark/>
          </w:tcPr>
          <w:p w14:paraId="442A1F58" w14:textId="77777777" w:rsidR="00AA2483" w:rsidRPr="00AA2483" w:rsidRDefault="00AA2483" w:rsidP="00AA2483">
            <w:pPr>
              <w:spacing w:before="20" w:after="20"/>
              <w:ind w:right="602"/>
              <w:jc w:val="right"/>
              <w:rPr>
                <w:szCs w:val="17"/>
                <w:lang w:eastAsia="en-AU"/>
              </w:rPr>
            </w:pPr>
            <w:r w:rsidRPr="00AA2483">
              <w:rPr>
                <w:szCs w:val="17"/>
                <w:lang w:eastAsia="en-AU"/>
              </w:rPr>
              <w:t>796</w:t>
            </w:r>
          </w:p>
        </w:tc>
        <w:tc>
          <w:tcPr>
            <w:tcW w:w="1701" w:type="dxa"/>
            <w:noWrap/>
            <w:hideMark/>
          </w:tcPr>
          <w:p w14:paraId="1F0144A5" w14:textId="77777777" w:rsidR="00AA2483" w:rsidRPr="00AA2483" w:rsidRDefault="00AA2483" w:rsidP="00AA2483">
            <w:pPr>
              <w:spacing w:before="20" w:after="20"/>
              <w:jc w:val="center"/>
              <w:rPr>
                <w:szCs w:val="17"/>
                <w:lang w:eastAsia="en-AU"/>
              </w:rPr>
            </w:pPr>
          </w:p>
        </w:tc>
      </w:tr>
      <w:tr w:rsidR="00AA2483" w:rsidRPr="00AA2483" w14:paraId="761F97D6" w14:textId="77777777" w:rsidTr="003061C9">
        <w:tc>
          <w:tcPr>
            <w:tcW w:w="3118" w:type="dxa"/>
            <w:noWrap/>
            <w:hideMark/>
          </w:tcPr>
          <w:p w14:paraId="09049853" w14:textId="77777777" w:rsidR="00AA2483" w:rsidRPr="00AA2483" w:rsidRDefault="00AA2483" w:rsidP="00AA2483">
            <w:pPr>
              <w:spacing w:before="20" w:after="40"/>
              <w:rPr>
                <w:szCs w:val="17"/>
                <w:lang w:eastAsia="en-AU"/>
              </w:rPr>
            </w:pPr>
            <w:r w:rsidRPr="00AA2483">
              <w:rPr>
                <w:szCs w:val="17"/>
                <w:lang w:eastAsia="en-AU"/>
              </w:rPr>
              <w:t>GOOSSENS, Liz</w:t>
            </w:r>
          </w:p>
        </w:tc>
        <w:tc>
          <w:tcPr>
            <w:tcW w:w="1843" w:type="dxa"/>
            <w:noWrap/>
            <w:hideMark/>
          </w:tcPr>
          <w:p w14:paraId="10544D8B" w14:textId="77777777" w:rsidR="00AA2483" w:rsidRPr="00AA2483" w:rsidRDefault="00AA2483" w:rsidP="00AA2483">
            <w:pPr>
              <w:spacing w:before="20" w:after="20"/>
              <w:ind w:right="602"/>
              <w:jc w:val="right"/>
              <w:rPr>
                <w:szCs w:val="17"/>
                <w:lang w:eastAsia="en-AU"/>
              </w:rPr>
            </w:pPr>
            <w:r w:rsidRPr="00AA2483">
              <w:rPr>
                <w:szCs w:val="17"/>
                <w:lang w:eastAsia="en-AU"/>
              </w:rPr>
              <w:t>1,927</w:t>
            </w:r>
          </w:p>
        </w:tc>
        <w:tc>
          <w:tcPr>
            <w:tcW w:w="1701" w:type="dxa"/>
            <w:noWrap/>
            <w:hideMark/>
          </w:tcPr>
          <w:p w14:paraId="0D2F997A"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3510E7A0"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p w14:paraId="6492BAC4" w14:textId="77777777" w:rsidR="00AA2483" w:rsidRPr="00AA2483" w:rsidRDefault="00AA2483" w:rsidP="00AA2483">
      <w:pPr>
        <w:spacing w:after="0"/>
        <w:rPr>
          <w:szCs w:val="17"/>
        </w:rPr>
      </w:pPr>
      <w:r w:rsidRPr="00AA2483">
        <w:rPr>
          <w:szCs w:val="17"/>
        </w:rPr>
        <w:t>Formal Ballot Papers: 2,641</w:t>
      </w:r>
    </w:p>
    <w:p w14:paraId="6C13E2A4" w14:textId="77777777" w:rsidR="00AA2483" w:rsidRPr="00AA2483" w:rsidRDefault="00AA2483" w:rsidP="00AA2483">
      <w:pPr>
        <w:spacing w:after="0"/>
        <w:rPr>
          <w:szCs w:val="17"/>
        </w:rPr>
      </w:pPr>
      <w:r w:rsidRPr="00AA2483">
        <w:rPr>
          <w:szCs w:val="17"/>
        </w:rPr>
        <w:t>Informal Ballot Papers: 109</w:t>
      </w:r>
    </w:p>
    <w:p w14:paraId="51EAADEE" w14:textId="77777777" w:rsidR="00AA2483" w:rsidRPr="00AA2483" w:rsidRDefault="00AA2483" w:rsidP="00AA2483">
      <w:pPr>
        <w:rPr>
          <w:szCs w:val="17"/>
        </w:rPr>
      </w:pPr>
      <w:r w:rsidRPr="00AA2483">
        <w:rPr>
          <w:szCs w:val="17"/>
        </w:rPr>
        <w:t>Quota: 265</w:t>
      </w:r>
    </w:p>
    <w:tbl>
      <w:tblPr>
        <w:tblStyle w:val="Gazettetable"/>
        <w:tblW w:w="6662" w:type="dxa"/>
        <w:tblLook w:val="04A0" w:firstRow="1" w:lastRow="0" w:firstColumn="1" w:lastColumn="0" w:noHBand="0" w:noVBand="1"/>
      </w:tblPr>
      <w:tblGrid>
        <w:gridCol w:w="3118"/>
        <w:gridCol w:w="1843"/>
        <w:gridCol w:w="1701"/>
      </w:tblGrid>
      <w:tr w:rsidR="00AA2483" w:rsidRPr="00AA2483" w14:paraId="5A65A5E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31F632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62B5A8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83DEAC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39447BA" w14:textId="77777777" w:rsidTr="003061C9">
        <w:tc>
          <w:tcPr>
            <w:tcW w:w="3118" w:type="dxa"/>
            <w:noWrap/>
            <w:hideMark/>
          </w:tcPr>
          <w:p w14:paraId="089B1459" w14:textId="77777777" w:rsidR="00AA2483" w:rsidRPr="00AA2483" w:rsidRDefault="00AA2483" w:rsidP="00AA2483">
            <w:pPr>
              <w:spacing w:before="20" w:after="20"/>
              <w:rPr>
                <w:szCs w:val="17"/>
                <w:lang w:eastAsia="en-AU"/>
              </w:rPr>
            </w:pPr>
            <w:r w:rsidRPr="00AA2483">
              <w:rPr>
                <w:szCs w:val="17"/>
              </w:rPr>
              <w:t>MOORE, Natalie</w:t>
            </w:r>
          </w:p>
        </w:tc>
        <w:tc>
          <w:tcPr>
            <w:tcW w:w="1843" w:type="dxa"/>
            <w:noWrap/>
            <w:hideMark/>
          </w:tcPr>
          <w:p w14:paraId="406843FE" w14:textId="77777777" w:rsidR="00AA2483" w:rsidRPr="00AA2483" w:rsidRDefault="00AA2483" w:rsidP="00AA2483">
            <w:pPr>
              <w:spacing w:before="20" w:after="20"/>
              <w:ind w:right="602"/>
              <w:jc w:val="right"/>
              <w:rPr>
                <w:szCs w:val="17"/>
                <w:lang w:eastAsia="en-AU"/>
              </w:rPr>
            </w:pPr>
            <w:r w:rsidRPr="00AA2483">
              <w:rPr>
                <w:szCs w:val="17"/>
                <w:lang w:eastAsia="en-AU"/>
              </w:rPr>
              <w:t>152</w:t>
            </w:r>
          </w:p>
        </w:tc>
        <w:tc>
          <w:tcPr>
            <w:tcW w:w="1701" w:type="dxa"/>
            <w:noWrap/>
            <w:hideMark/>
          </w:tcPr>
          <w:p w14:paraId="7B0540CF"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20C01DA2" w14:textId="77777777" w:rsidTr="003061C9">
        <w:tc>
          <w:tcPr>
            <w:tcW w:w="3118" w:type="dxa"/>
            <w:noWrap/>
            <w:hideMark/>
          </w:tcPr>
          <w:p w14:paraId="3A906E3B" w14:textId="77777777" w:rsidR="00AA2483" w:rsidRPr="00AA2483" w:rsidRDefault="00AA2483" w:rsidP="00AA2483">
            <w:pPr>
              <w:spacing w:before="20" w:after="20"/>
              <w:rPr>
                <w:szCs w:val="17"/>
                <w:lang w:eastAsia="en-AU"/>
              </w:rPr>
            </w:pPr>
            <w:r w:rsidRPr="00AA2483">
              <w:rPr>
                <w:szCs w:val="17"/>
              </w:rPr>
              <w:t>BUTLER, Trevor</w:t>
            </w:r>
          </w:p>
        </w:tc>
        <w:tc>
          <w:tcPr>
            <w:tcW w:w="1843" w:type="dxa"/>
            <w:noWrap/>
            <w:hideMark/>
          </w:tcPr>
          <w:p w14:paraId="51E1A819" w14:textId="77777777" w:rsidR="00AA2483" w:rsidRPr="00AA2483" w:rsidRDefault="00AA2483" w:rsidP="00AA2483">
            <w:pPr>
              <w:spacing w:before="20" w:after="20"/>
              <w:ind w:right="602"/>
              <w:jc w:val="right"/>
              <w:rPr>
                <w:szCs w:val="17"/>
                <w:lang w:eastAsia="en-AU"/>
              </w:rPr>
            </w:pPr>
            <w:r w:rsidRPr="00AA2483">
              <w:rPr>
                <w:szCs w:val="17"/>
                <w:lang w:eastAsia="en-AU"/>
              </w:rPr>
              <w:t>171</w:t>
            </w:r>
          </w:p>
        </w:tc>
        <w:tc>
          <w:tcPr>
            <w:tcW w:w="1701" w:type="dxa"/>
            <w:noWrap/>
            <w:hideMark/>
          </w:tcPr>
          <w:p w14:paraId="58FA98AE"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7C077FC7" w14:textId="77777777" w:rsidTr="003061C9">
        <w:tc>
          <w:tcPr>
            <w:tcW w:w="3118" w:type="dxa"/>
            <w:noWrap/>
            <w:hideMark/>
          </w:tcPr>
          <w:p w14:paraId="053DA234" w14:textId="77777777" w:rsidR="00AA2483" w:rsidRPr="00AA2483" w:rsidRDefault="00AA2483" w:rsidP="00AA2483">
            <w:pPr>
              <w:spacing w:before="20" w:after="20"/>
              <w:rPr>
                <w:szCs w:val="17"/>
                <w:lang w:eastAsia="en-AU"/>
              </w:rPr>
            </w:pPr>
            <w:proofErr w:type="spellStart"/>
            <w:r w:rsidRPr="00AA2483">
              <w:rPr>
                <w:szCs w:val="17"/>
              </w:rPr>
              <w:t>McINERNEY</w:t>
            </w:r>
            <w:proofErr w:type="spellEnd"/>
            <w:r w:rsidRPr="00AA2483">
              <w:rPr>
                <w:szCs w:val="17"/>
              </w:rPr>
              <w:t>, Kenneth John</w:t>
            </w:r>
          </w:p>
        </w:tc>
        <w:tc>
          <w:tcPr>
            <w:tcW w:w="1843" w:type="dxa"/>
            <w:noWrap/>
            <w:hideMark/>
          </w:tcPr>
          <w:p w14:paraId="288449E8" w14:textId="77777777" w:rsidR="00AA2483" w:rsidRPr="00AA2483" w:rsidRDefault="00AA2483" w:rsidP="00AA2483">
            <w:pPr>
              <w:spacing w:before="20" w:after="20"/>
              <w:ind w:right="602"/>
              <w:jc w:val="right"/>
              <w:rPr>
                <w:szCs w:val="17"/>
                <w:lang w:eastAsia="en-AU"/>
              </w:rPr>
            </w:pPr>
            <w:r w:rsidRPr="00AA2483">
              <w:rPr>
                <w:szCs w:val="17"/>
                <w:lang w:eastAsia="en-AU"/>
              </w:rPr>
              <w:t>85</w:t>
            </w:r>
          </w:p>
        </w:tc>
        <w:tc>
          <w:tcPr>
            <w:tcW w:w="1701" w:type="dxa"/>
            <w:noWrap/>
            <w:hideMark/>
          </w:tcPr>
          <w:p w14:paraId="761418C7" w14:textId="77777777" w:rsidR="00AA2483" w:rsidRPr="00AA2483" w:rsidRDefault="00AA2483" w:rsidP="00AA2483">
            <w:pPr>
              <w:spacing w:before="20" w:after="20"/>
              <w:jc w:val="center"/>
              <w:rPr>
                <w:szCs w:val="17"/>
                <w:lang w:eastAsia="en-AU"/>
              </w:rPr>
            </w:pPr>
          </w:p>
        </w:tc>
      </w:tr>
      <w:tr w:rsidR="00AA2483" w:rsidRPr="00AA2483" w14:paraId="1D0395A8" w14:textId="77777777" w:rsidTr="003061C9">
        <w:tc>
          <w:tcPr>
            <w:tcW w:w="3118" w:type="dxa"/>
            <w:noWrap/>
            <w:hideMark/>
          </w:tcPr>
          <w:p w14:paraId="46BDEE4D" w14:textId="77777777" w:rsidR="00AA2483" w:rsidRPr="00AA2483" w:rsidRDefault="00AA2483" w:rsidP="00AA2483">
            <w:pPr>
              <w:spacing w:before="20" w:after="20"/>
              <w:rPr>
                <w:szCs w:val="17"/>
                <w:lang w:eastAsia="en-AU"/>
              </w:rPr>
            </w:pPr>
            <w:r w:rsidRPr="00AA2483">
              <w:rPr>
                <w:szCs w:val="17"/>
              </w:rPr>
              <w:t>DOWNING, Deb</w:t>
            </w:r>
          </w:p>
        </w:tc>
        <w:tc>
          <w:tcPr>
            <w:tcW w:w="1843" w:type="dxa"/>
            <w:noWrap/>
            <w:hideMark/>
          </w:tcPr>
          <w:p w14:paraId="7F6BE74C" w14:textId="77777777" w:rsidR="00AA2483" w:rsidRPr="00AA2483" w:rsidRDefault="00AA2483" w:rsidP="00AA2483">
            <w:pPr>
              <w:spacing w:before="20" w:after="20"/>
              <w:ind w:right="602"/>
              <w:jc w:val="right"/>
              <w:rPr>
                <w:szCs w:val="17"/>
                <w:lang w:eastAsia="en-AU"/>
              </w:rPr>
            </w:pPr>
            <w:r w:rsidRPr="00AA2483">
              <w:rPr>
                <w:szCs w:val="17"/>
                <w:lang w:eastAsia="en-AU"/>
              </w:rPr>
              <w:t>199</w:t>
            </w:r>
          </w:p>
        </w:tc>
        <w:tc>
          <w:tcPr>
            <w:tcW w:w="1701" w:type="dxa"/>
            <w:noWrap/>
            <w:hideMark/>
          </w:tcPr>
          <w:p w14:paraId="69953AF4"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3F3D1819" w14:textId="77777777" w:rsidTr="003061C9">
        <w:tc>
          <w:tcPr>
            <w:tcW w:w="3118" w:type="dxa"/>
            <w:noWrap/>
            <w:hideMark/>
          </w:tcPr>
          <w:p w14:paraId="2D9120E7" w14:textId="77777777" w:rsidR="00AA2483" w:rsidRPr="00AA2483" w:rsidRDefault="00AA2483" w:rsidP="00AA2483">
            <w:pPr>
              <w:spacing w:before="20" w:after="20"/>
              <w:rPr>
                <w:szCs w:val="17"/>
                <w:lang w:eastAsia="en-AU"/>
              </w:rPr>
            </w:pPr>
            <w:r w:rsidRPr="00AA2483">
              <w:rPr>
                <w:szCs w:val="17"/>
              </w:rPr>
              <w:t>MACKERETH, Chris</w:t>
            </w:r>
          </w:p>
        </w:tc>
        <w:tc>
          <w:tcPr>
            <w:tcW w:w="1843" w:type="dxa"/>
            <w:noWrap/>
            <w:hideMark/>
          </w:tcPr>
          <w:p w14:paraId="33A813B6" w14:textId="77777777" w:rsidR="00AA2483" w:rsidRPr="00AA2483" w:rsidRDefault="00AA2483" w:rsidP="00AA2483">
            <w:pPr>
              <w:spacing w:before="20" w:after="20"/>
              <w:ind w:right="602"/>
              <w:jc w:val="right"/>
              <w:rPr>
                <w:szCs w:val="17"/>
                <w:lang w:eastAsia="en-AU"/>
              </w:rPr>
            </w:pPr>
            <w:r w:rsidRPr="00AA2483">
              <w:rPr>
                <w:szCs w:val="17"/>
                <w:lang w:eastAsia="en-AU"/>
              </w:rPr>
              <w:t>49</w:t>
            </w:r>
          </w:p>
        </w:tc>
        <w:tc>
          <w:tcPr>
            <w:tcW w:w="1701" w:type="dxa"/>
            <w:noWrap/>
            <w:hideMark/>
          </w:tcPr>
          <w:p w14:paraId="52090622" w14:textId="77777777" w:rsidR="00AA2483" w:rsidRPr="00AA2483" w:rsidRDefault="00AA2483" w:rsidP="00AA2483">
            <w:pPr>
              <w:spacing w:before="20" w:after="20"/>
              <w:jc w:val="center"/>
              <w:rPr>
                <w:szCs w:val="17"/>
                <w:lang w:eastAsia="en-AU"/>
              </w:rPr>
            </w:pPr>
          </w:p>
        </w:tc>
      </w:tr>
      <w:tr w:rsidR="00AA2483" w:rsidRPr="00AA2483" w14:paraId="43F471DA" w14:textId="77777777" w:rsidTr="003061C9">
        <w:tc>
          <w:tcPr>
            <w:tcW w:w="3118" w:type="dxa"/>
            <w:noWrap/>
            <w:hideMark/>
          </w:tcPr>
          <w:p w14:paraId="25D25771" w14:textId="77777777" w:rsidR="00AA2483" w:rsidRPr="00AA2483" w:rsidRDefault="00AA2483" w:rsidP="00AA2483">
            <w:pPr>
              <w:spacing w:before="20" w:after="20"/>
              <w:rPr>
                <w:szCs w:val="17"/>
                <w:lang w:eastAsia="en-AU"/>
              </w:rPr>
            </w:pPr>
            <w:r w:rsidRPr="00AA2483">
              <w:rPr>
                <w:szCs w:val="17"/>
              </w:rPr>
              <w:t>LANGLEY, Cathy</w:t>
            </w:r>
          </w:p>
        </w:tc>
        <w:tc>
          <w:tcPr>
            <w:tcW w:w="1843" w:type="dxa"/>
            <w:noWrap/>
            <w:hideMark/>
          </w:tcPr>
          <w:p w14:paraId="11715428" w14:textId="77777777" w:rsidR="00AA2483" w:rsidRPr="00AA2483" w:rsidRDefault="00AA2483" w:rsidP="00AA2483">
            <w:pPr>
              <w:spacing w:before="20" w:after="20"/>
              <w:ind w:right="602"/>
              <w:jc w:val="right"/>
              <w:rPr>
                <w:szCs w:val="17"/>
                <w:lang w:eastAsia="en-AU"/>
              </w:rPr>
            </w:pPr>
            <w:r w:rsidRPr="00AA2483">
              <w:rPr>
                <w:szCs w:val="17"/>
                <w:lang w:eastAsia="en-AU"/>
              </w:rPr>
              <w:t>217</w:t>
            </w:r>
          </w:p>
        </w:tc>
        <w:tc>
          <w:tcPr>
            <w:tcW w:w="1701" w:type="dxa"/>
            <w:noWrap/>
            <w:hideMark/>
          </w:tcPr>
          <w:p w14:paraId="43B64EA9"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1F7D6914" w14:textId="77777777" w:rsidTr="003061C9">
        <w:tc>
          <w:tcPr>
            <w:tcW w:w="3118" w:type="dxa"/>
            <w:noWrap/>
            <w:hideMark/>
          </w:tcPr>
          <w:p w14:paraId="13C0847A" w14:textId="77777777" w:rsidR="00AA2483" w:rsidRPr="00AA2483" w:rsidRDefault="00AA2483" w:rsidP="00AA2483">
            <w:pPr>
              <w:spacing w:before="20" w:after="20"/>
              <w:rPr>
                <w:szCs w:val="17"/>
                <w:lang w:eastAsia="en-AU"/>
              </w:rPr>
            </w:pPr>
            <w:r w:rsidRPr="00AA2483">
              <w:rPr>
                <w:szCs w:val="17"/>
              </w:rPr>
              <w:t>MACKENZIE, Lynton Arnold</w:t>
            </w:r>
          </w:p>
        </w:tc>
        <w:tc>
          <w:tcPr>
            <w:tcW w:w="1843" w:type="dxa"/>
            <w:noWrap/>
            <w:hideMark/>
          </w:tcPr>
          <w:p w14:paraId="5BA6EC59" w14:textId="77777777" w:rsidR="00AA2483" w:rsidRPr="00AA2483" w:rsidRDefault="00AA2483" w:rsidP="00AA2483">
            <w:pPr>
              <w:spacing w:before="20" w:after="20"/>
              <w:ind w:right="602"/>
              <w:jc w:val="right"/>
              <w:rPr>
                <w:szCs w:val="17"/>
                <w:lang w:eastAsia="en-AU"/>
              </w:rPr>
            </w:pPr>
            <w:r w:rsidRPr="00AA2483">
              <w:rPr>
                <w:szCs w:val="17"/>
                <w:lang w:eastAsia="en-AU"/>
              </w:rPr>
              <w:t>546</w:t>
            </w:r>
          </w:p>
        </w:tc>
        <w:tc>
          <w:tcPr>
            <w:tcW w:w="1701" w:type="dxa"/>
            <w:noWrap/>
            <w:hideMark/>
          </w:tcPr>
          <w:p w14:paraId="2DC5FCB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937AC10" w14:textId="77777777" w:rsidTr="003061C9">
        <w:tc>
          <w:tcPr>
            <w:tcW w:w="3118" w:type="dxa"/>
            <w:noWrap/>
            <w:hideMark/>
          </w:tcPr>
          <w:p w14:paraId="2934E142" w14:textId="77777777" w:rsidR="00AA2483" w:rsidRPr="00AA2483" w:rsidRDefault="00AA2483" w:rsidP="00AA2483">
            <w:pPr>
              <w:spacing w:before="20" w:after="20"/>
              <w:rPr>
                <w:szCs w:val="17"/>
                <w:lang w:eastAsia="en-AU"/>
              </w:rPr>
            </w:pPr>
            <w:r w:rsidRPr="00AA2483">
              <w:rPr>
                <w:szCs w:val="17"/>
              </w:rPr>
              <w:t>MARTIN, Clarry</w:t>
            </w:r>
          </w:p>
        </w:tc>
        <w:tc>
          <w:tcPr>
            <w:tcW w:w="1843" w:type="dxa"/>
            <w:noWrap/>
            <w:hideMark/>
          </w:tcPr>
          <w:p w14:paraId="6CB27545" w14:textId="77777777" w:rsidR="00AA2483" w:rsidRPr="00AA2483" w:rsidRDefault="00AA2483" w:rsidP="00AA2483">
            <w:pPr>
              <w:spacing w:before="20" w:after="20"/>
              <w:ind w:right="602"/>
              <w:jc w:val="right"/>
              <w:rPr>
                <w:szCs w:val="17"/>
                <w:lang w:eastAsia="en-AU"/>
              </w:rPr>
            </w:pPr>
            <w:r w:rsidRPr="00AA2483">
              <w:rPr>
                <w:szCs w:val="17"/>
                <w:lang w:eastAsia="en-AU"/>
              </w:rPr>
              <w:t>293</w:t>
            </w:r>
          </w:p>
        </w:tc>
        <w:tc>
          <w:tcPr>
            <w:tcW w:w="1701" w:type="dxa"/>
            <w:noWrap/>
            <w:hideMark/>
          </w:tcPr>
          <w:p w14:paraId="1549BF2C"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13A32B19" w14:textId="77777777" w:rsidTr="003061C9">
        <w:tc>
          <w:tcPr>
            <w:tcW w:w="3118" w:type="dxa"/>
            <w:noWrap/>
            <w:hideMark/>
          </w:tcPr>
          <w:p w14:paraId="77D0BAAD" w14:textId="77777777" w:rsidR="00AA2483" w:rsidRPr="00AA2483" w:rsidRDefault="00AA2483" w:rsidP="00AA2483">
            <w:pPr>
              <w:spacing w:before="20" w:after="20"/>
              <w:rPr>
                <w:szCs w:val="17"/>
                <w:lang w:eastAsia="en-AU"/>
              </w:rPr>
            </w:pPr>
            <w:r w:rsidRPr="00AA2483">
              <w:rPr>
                <w:szCs w:val="17"/>
              </w:rPr>
              <w:t>HALLIDAY, Richard</w:t>
            </w:r>
          </w:p>
        </w:tc>
        <w:tc>
          <w:tcPr>
            <w:tcW w:w="1843" w:type="dxa"/>
            <w:noWrap/>
            <w:hideMark/>
          </w:tcPr>
          <w:p w14:paraId="1D966906" w14:textId="77777777" w:rsidR="00AA2483" w:rsidRPr="00AA2483" w:rsidRDefault="00AA2483" w:rsidP="00AA2483">
            <w:pPr>
              <w:spacing w:before="20" w:after="20"/>
              <w:ind w:right="602"/>
              <w:jc w:val="right"/>
              <w:rPr>
                <w:szCs w:val="17"/>
                <w:lang w:eastAsia="en-AU"/>
              </w:rPr>
            </w:pPr>
            <w:r w:rsidRPr="00AA2483">
              <w:rPr>
                <w:szCs w:val="17"/>
                <w:lang w:eastAsia="en-AU"/>
              </w:rPr>
              <w:t>214</w:t>
            </w:r>
          </w:p>
        </w:tc>
        <w:tc>
          <w:tcPr>
            <w:tcW w:w="1701" w:type="dxa"/>
            <w:noWrap/>
            <w:hideMark/>
          </w:tcPr>
          <w:p w14:paraId="2E47CD7E"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231855C1" w14:textId="77777777" w:rsidTr="003061C9">
        <w:tc>
          <w:tcPr>
            <w:tcW w:w="3118" w:type="dxa"/>
            <w:noWrap/>
            <w:hideMark/>
          </w:tcPr>
          <w:p w14:paraId="75B92D21" w14:textId="77777777" w:rsidR="00AA2483" w:rsidRPr="00AA2483" w:rsidRDefault="00AA2483" w:rsidP="00AA2483">
            <w:pPr>
              <w:spacing w:before="20" w:after="20"/>
              <w:rPr>
                <w:szCs w:val="17"/>
                <w:lang w:eastAsia="en-AU"/>
              </w:rPr>
            </w:pPr>
            <w:r w:rsidRPr="00AA2483">
              <w:rPr>
                <w:szCs w:val="17"/>
              </w:rPr>
              <w:t>GOLDING, Tiffany</w:t>
            </w:r>
          </w:p>
        </w:tc>
        <w:tc>
          <w:tcPr>
            <w:tcW w:w="1843" w:type="dxa"/>
            <w:noWrap/>
            <w:hideMark/>
          </w:tcPr>
          <w:p w14:paraId="5C053D07" w14:textId="77777777" w:rsidR="00AA2483" w:rsidRPr="00AA2483" w:rsidRDefault="00AA2483" w:rsidP="00AA2483">
            <w:pPr>
              <w:spacing w:before="20" w:after="20"/>
              <w:ind w:right="602"/>
              <w:jc w:val="right"/>
              <w:rPr>
                <w:szCs w:val="17"/>
                <w:lang w:eastAsia="en-AU"/>
              </w:rPr>
            </w:pPr>
            <w:r w:rsidRPr="00AA2483">
              <w:rPr>
                <w:szCs w:val="17"/>
                <w:lang w:eastAsia="en-AU"/>
              </w:rPr>
              <w:t>83</w:t>
            </w:r>
          </w:p>
        </w:tc>
        <w:tc>
          <w:tcPr>
            <w:tcW w:w="1701" w:type="dxa"/>
            <w:noWrap/>
            <w:hideMark/>
          </w:tcPr>
          <w:p w14:paraId="50032110" w14:textId="77777777" w:rsidR="00AA2483" w:rsidRPr="00AA2483" w:rsidRDefault="00AA2483" w:rsidP="00AA2483">
            <w:pPr>
              <w:spacing w:before="20" w:after="20"/>
              <w:jc w:val="center"/>
              <w:rPr>
                <w:szCs w:val="17"/>
                <w:lang w:eastAsia="en-AU"/>
              </w:rPr>
            </w:pPr>
          </w:p>
        </w:tc>
      </w:tr>
      <w:tr w:rsidR="00AA2483" w:rsidRPr="00AA2483" w14:paraId="445ED8A7" w14:textId="77777777" w:rsidTr="003061C9">
        <w:tc>
          <w:tcPr>
            <w:tcW w:w="3118" w:type="dxa"/>
            <w:noWrap/>
            <w:hideMark/>
          </w:tcPr>
          <w:p w14:paraId="779E9903" w14:textId="77777777" w:rsidR="00AA2483" w:rsidRPr="00AA2483" w:rsidRDefault="00AA2483" w:rsidP="00AA2483">
            <w:pPr>
              <w:spacing w:before="20" w:after="20"/>
              <w:rPr>
                <w:szCs w:val="17"/>
                <w:lang w:eastAsia="en-AU"/>
              </w:rPr>
            </w:pPr>
            <w:r w:rsidRPr="00AA2483">
              <w:rPr>
                <w:szCs w:val="17"/>
              </w:rPr>
              <w:t>BROWN, Debbie</w:t>
            </w:r>
          </w:p>
        </w:tc>
        <w:tc>
          <w:tcPr>
            <w:tcW w:w="1843" w:type="dxa"/>
            <w:noWrap/>
            <w:hideMark/>
          </w:tcPr>
          <w:p w14:paraId="1A61085F" w14:textId="77777777" w:rsidR="00AA2483" w:rsidRPr="00AA2483" w:rsidRDefault="00AA2483" w:rsidP="00AA2483">
            <w:pPr>
              <w:spacing w:before="20" w:after="20"/>
              <w:ind w:right="602"/>
              <w:jc w:val="right"/>
              <w:rPr>
                <w:szCs w:val="17"/>
                <w:lang w:eastAsia="en-AU"/>
              </w:rPr>
            </w:pPr>
            <w:r w:rsidRPr="00AA2483">
              <w:rPr>
                <w:szCs w:val="17"/>
                <w:lang w:eastAsia="en-AU"/>
              </w:rPr>
              <w:t>156</w:t>
            </w:r>
          </w:p>
        </w:tc>
        <w:tc>
          <w:tcPr>
            <w:tcW w:w="1701" w:type="dxa"/>
            <w:noWrap/>
            <w:hideMark/>
          </w:tcPr>
          <w:p w14:paraId="178AD6CB" w14:textId="77777777" w:rsidR="00AA2483" w:rsidRPr="00AA2483" w:rsidRDefault="00AA2483" w:rsidP="00AA2483">
            <w:pPr>
              <w:spacing w:before="20" w:after="20"/>
              <w:jc w:val="center"/>
              <w:rPr>
                <w:szCs w:val="17"/>
                <w:lang w:eastAsia="en-AU"/>
              </w:rPr>
            </w:pPr>
          </w:p>
        </w:tc>
      </w:tr>
      <w:tr w:rsidR="00AA2483" w:rsidRPr="00AA2483" w14:paraId="241587CD" w14:textId="77777777" w:rsidTr="003061C9">
        <w:tc>
          <w:tcPr>
            <w:tcW w:w="3118" w:type="dxa"/>
            <w:noWrap/>
            <w:hideMark/>
          </w:tcPr>
          <w:p w14:paraId="05AA4D46" w14:textId="77777777" w:rsidR="00AA2483" w:rsidRPr="00AA2483" w:rsidRDefault="00AA2483" w:rsidP="00AA2483">
            <w:pPr>
              <w:spacing w:before="20" w:after="20"/>
              <w:rPr>
                <w:szCs w:val="17"/>
                <w:lang w:eastAsia="en-AU"/>
              </w:rPr>
            </w:pPr>
            <w:r w:rsidRPr="00AA2483">
              <w:rPr>
                <w:szCs w:val="17"/>
              </w:rPr>
              <w:t>ANDERSEN, Linda</w:t>
            </w:r>
          </w:p>
        </w:tc>
        <w:tc>
          <w:tcPr>
            <w:tcW w:w="1843" w:type="dxa"/>
            <w:noWrap/>
            <w:hideMark/>
          </w:tcPr>
          <w:p w14:paraId="7163184B" w14:textId="77777777" w:rsidR="00AA2483" w:rsidRPr="00AA2483" w:rsidRDefault="00AA2483" w:rsidP="00AA2483">
            <w:pPr>
              <w:spacing w:before="20" w:after="20"/>
              <w:ind w:right="602"/>
              <w:jc w:val="right"/>
              <w:rPr>
                <w:szCs w:val="17"/>
                <w:lang w:eastAsia="en-AU"/>
              </w:rPr>
            </w:pPr>
            <w:r w:rsidRPr="00AA2483">
              <w:rPr>
                <w:szCs w:val="17"/>
                <w:lang w:eastAsia="en-AU"/>
              </w:rPr>
              <w:t>162</w:t>
            </w:r>
          </w:p>
        </w:tc>
        <w:tc>
          <w:tcPr>
            <w:tcW w:w="1701" w:type="dxa"/>
            <w:noWrap/>
            <w:hideMark/>
          </w:tcPr>
          <w:p w14:paraId="01A7F959"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1FE50121" w14:textId="77777777" w:rsidTr="003061C9">
        <w:tc>
          <w:tcPr>
            <w:tcW w:w="3118" w:type="dxa"/>
            <w:noWrap/>
            <w:hideMark/>
          </w:tcPr>
          <w:p w14:paraId="69078D5A" w14:textId="77777777" w:rsidR="00AA2483" w:rsidRPr="00AA2483" w:rsidRDefault="00AA2483" w:rsidP="00AA2483">
            <w:pPr>
              <w:spacing w:before="20" w:after="40"/>
              <w:rPr>
                <w:szCs w:val="17"/>
                <w:lang w:eastAsia="en-AU"/>
              </w:rPr>
            </w:pPr>
            <w:r w:rsidRPr="00AA2483">
              <w:rPr>
                <w:szCs w:val="17"/>
              </w:rPr>
              <w:t>HANNEMANN, Miles Weston</w:t>
            </w:r>
          </w:p>
        </w:tc>
        <w:tc>
          <w:tcPr>
            <w:tcW w:w="1843" w:type="dxa"/>
            <w:noWrap/>
            <w:hideMark/>
          </w:tcPr>
          <w:p w14:paraId="61C69EC8" w14:textId="77777777" w:rsidR="00AA2483" w:rsidRPr="00AA2483" w:rsidRDefault="00AA2483" w:rsidP="00AA2483">
            <w:pPr>
              <w:spacing w:before="20" w:after="20"/>
              <w:ind w:right="602"/>
              <w:jc w:val="right"/>
              <w:rPr>
                <w:szCs w:val="17"/>
                <w:lang w:eastAsia="en-AU"/>
              </w:rPr>
            </w:pPr>
            <w:r w:rsidRPr="00AA2483">
              <w:rPr>
                <w:szCs w:val="17"/>
                <w:lang w:eastAsia="en-AU"/>
              </w:rPr>
              <w:t>314</w:t>
            </w:r>
          </w:p>
        </w:tc>
        <w:tc>
          <w:tcPr>
            <w:tcW w:w="1701" w:type="dxa"/>
            <w:noWrap/>
            <w:hideMark/>
          </w:tcPr>
          <w:p w14:paraId="1BC6422A"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2F69077C" w14:textId="77777777" w:rsidR="00AA2483" w:rsidRPr="00AA2483" w:rsidRDefault="00AA2483" w:rsidP="00AA2483">
      <w:pPr>
        <w:spacing w:before="120" w:after="120"/>
        <w:jc w:val="center"/>
        <w:rPr>
          <w:b/>
          <w:bCs/>
          <w:szCs w:val="17"/>
        </w:rPr>
      </w:pPr>
      <w:r w:rsidRPr="00AA2483">
        <w:rPr>
          <w:b/>
          <w:bCs/>
          <w:szCs w:val="17"/>
        </w:rPr>
        <w:t>City of Tea Tree Gully</w:t>
      </w:r>
    </w:p>
    <w:p w14:paraId="6B50F83C" w14:textId="77777777" w:rsidR="00AA2483" w:rsidRPr="00AA2483" w:rsidRDefault="00AA2483" w:rsidP="00AA2483">
      <w:pPr>
        <w:spacing w:before="80"/>
        <w:rPr>
          <w:b/>
          <w:bCs/>
          <w:szCs w:val="17"/>
          <w:lang w:val="en-US"/>
        </w:rPr>
      </w:pPr>
      <w:r w:rsidRPr="00AA2483">
        <w:rPr>
          <w:b/>
          <w:bCs/>
          <w:szCs w:val="17"/>
          <w:lang w:val="en-US"/>
        </w:rPr>
        <w:t>Mayor, 1 vacancy</w:t>
      </w:r>
    </w:p>
    <w:p w14:paraId="1C500DFC" w14:textId="77777777" w:rsidR="00AA2483" w:rsidRPr="00AA2483" w:rsidRDefault="00AA2483" w:rsidP="00AA2483">
      <w:pPr>
        <w:spacing w:after="0"/>
        <w:rPr>
          <w:szCs w:val="17"/>
        </w:rPr>
      </w:pPr>
      <w:r w:rsidRPr="00AA2483">
        <w:rPr>
          <w:szCs w:val="17"/>
        </w:rPr>
        <w:t>Formal Ballot Papers: 19,277</w:t>
      </w:r>
    </w:p>
    <w:p w14:paraId="46353D82" w14:textId="77777777" w:rsidR="00AA2483" w:rsidRPr="00AA2483" w:rsidRDefault="00AA2483" w:rsidP="00AA2483">
      <w:pPr>
        <w:spacing w:after="0"/>
        <w:rPr>
          <w:szCs w:val="17"/>
        </w:rPr>
      </w:pPr>
      <w:r w:rsidRPr="00AA2483">
        <w:rPr>
          <w:szCs w:val="17"/>
        </w:rPr>
        <w:t>Informal Ballot Papers: 317</w:t>
      </w:r>
    </w:p>
    <w:p w14:paraId="03859094" w14:textId="77777777" w:rsidR="00AA2483" w:rsidRPr="00AA2483" w:rsidRDefault="00AA2483" w:rsidP="00AA2483">
      <w:pPr>
        <w:rPr>
          <w:szCs w:val="17"/>
        </w:rPr>
      </w:pPr>
      <w:r w:rsidRPr="00AA2483">
        <w:rPr>
          <w:szCs w:val="17"/>
        </w:rPr>
        <w:t>Quota: 9,639</w:t>
      </w:r>
    </w:p>
    <w:tbl>
      <w:tblPr>
        <w:tblStyle w:val="Gazettetable"/>
        <w:tblW w:w="6662" w:type="dxa"/>
        <w:tblLook w:val="04A0" w:firstRow="1" w:lastRow="0" w:firstColumn="1" w:lastColumn="0" w:noHBand="0" w:noVBand="1"/>
      </w:tblPr>
      <w:tblGrid>
        <w:gridCol w:w="3118"/>
        <w:gridCol w:w="1843"/>
        <w:gridCol w:w="1701"/>
      </w:tblGrid>
      <w:tr w:rsidR="00AA2483" w:rsidRPr="00AA2483" w14:paraId="7DD8DDC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60823E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156403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4EA5C0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F15C855" w14:textId="77777777" w:rsidTr="003061C9">
        <w:tc>
          <w:tcPr>
            <w:tcW w:w="3118" w:type="dxa"/>
            <w:noWrap/>
            <w:hideMark/>
          </w:tcPr>
          <w:p w14:paraId="03C19482" w14:textId="77777777" w:rsidR="00AA2483" w:rsidRPr="00AA2483" w:rsidRDefault="00AA2483" w:rsidP="00AA2483">
            <w:pPr>
              <w:spacing w:before="20" w:after="20"/>
              <w:rPr>
                <w:szCs w:val="17"/>
                <w:lang w:eastAsia="en-AU"/>
              </w:rPr>
            </w:pPr>
            <w:r w:rsidRPr="00AA2483">
              <w:rPr>
                <w:szCs w:val="17"/>
              </w:rPr>
              <w:t>HAWKVELT, Cory</w:t>
            </w:r>
          </w:p>
        </w:tc>
        <w:tc>
          <w:tcPr>
            <w:tcW w:w="1843" w:type="dxa"/>
            <w:noWrap/>
            <w:hideMark/>
          </w:tcPr>
          <w:p w14:paraId="346AF819" w14:textId="77777777" w:rsidR="00AA2483" w:rsidRPr="00AA2483" w:rsidRDefault="00AA2483" w:rsidP="00AA2483">
            <w:pPr>
              <w:spacing w:before="20" w:after="20"/>
              <w:ind w:right="602"/>
              <w:jc w:val="right"/>
              <w:rPr>
                <w:szCs w:val="17"/>
                <w:lang w:eastAsia="en-AU"/>
              </w:rPr>
            </w:pPr>
            <w:r w:rsidRPr="00AA2483">
              <w:rPr>
                <w:szCs w:val="17"/>
                <w:lang w:eastAsia="en-AU"/>
              </w:rPr>
              <w:t>4,315</w:t>
            </w:r>
          </w:p>
        </w:tc>
        <w:tc>
          <w:tcPr>
            <w:tcW w:w="1701" w:type="dxa"/>
            <w:noWrap/>
            <w:hideMark/>
          </w:tcPr>
          <w:p w14:paraId="06BCABC1" w14:textId="77777777" w:rsidR="00AA2483" w:rsidRPr="00AA2483" w:rsidRDefault="00AA2483" w:rsidP="00AA2483">
            <w:pPr>
              <w:spacing w:before="20" w:after="20"/>
              <w:jc w:val="center"/>
              <w:rPr>
                <w:szCs w:val="17"/>
                <w:lang w:eastAsia="en-AU"/>
              </w:rPr>
            </w:pPr>
          </w:p>
        </w:tc>
      </w:tr>
      <w:tr w:rsidR="00AA2483" w:rsidRPr="00AA2483" w14:paraId="54D106F2" w14:textId="77777777" w:rsidTr="003061C9">
        <w:tc>
          <w:tcPr>
            <w:tcW w:w="3118" w:type="dxa"/>
            <w:noWrap/>
            <w:hideMark/>
          </w:tcPr>
          <w:p w14:paraId="51B327B7" w14:textId="77777777" w:rsidR="00AA2483" w:rsidRPr="00AA2483" w:rsidRDefault="00AA2483" w:rsidP="00AA2483">
            <w:pPr>
              <w:spacing w:before="20" w:after="20"/>
              <w:rPr>
                <w:szCs w:val="17"/>
                <w:lang w:eastAsia="en-AU"/>
              </w:rPr>
            </w:pPr>
            <w:r w:rsidRPr="00AA2483">
              <w:rPr>
                <w:szCs w:val="17"/>
              </w:rPr>
              <w:t>MORTON-HALL, Rose</w:t>
            </w:r>
          </w:p>
        </w:tc>
        <w:tc>
          <w:tcPr>
            <w:tcW w:w="1843" w:type="dxa"/>
            <w:noWrap/>
            <w:hideMark/>
          </w:tcPr>
          <w:p w14:paraId="61077238" w14:textId="77777777" w:rsidR="00AA2483" w:rsidRPr="00AA2483" w:rsidRDefault="00AA2483" w:rsidP="00AA2483">
            <w:pPr>
              <w:spacing w:before="20" w:after="20"/>
              <w:ind w:right="602"/>
              <w:jc w:val="right"/>
              <w:rPr>
                <w:szCs w:val="17"/>
                <w:lang w:eastAsia="en-AU"/>
              </w:rPr>
            </w:pPr>
            <w:r w:rsidRPr="00AA2483">
              <w:rPr>
                <w:szCs w:val="17"/>
                <w:lang w:eastAsia="en-AU"/>
              </w:rPr>
              <w:t>3,951</w:t>
            </w:r>
          </w:p>
        </w:tc>
        <w:tc>
          <w:tcPr>
            <w:tcW w:w="1701" w:type="dxa"/>
            <w:noWrap/>
            <w:hideMark/>
          </w:tcPr>
          <w:p w14:paraId="75B5A6E8" w14:textId="77777777" w:rsidR="00AA2483" w:rsidRPr="00AA2483" w:rsidRDefault="00AA2483" w:rsidP="00AA2483">
            <w:pPr>
              <w:spacing w:before="20" w:after="20"/>
              <w:jc w:val="center"/>
              <w:rPr>
                <w:szCs w:val="17"/>
                <w:lang w:eastAsia="en-AU"/>
              </w:rPr>
            </w:pPr>
          </w:p>
        </w:tc>
      </w:tr>
      <w:tr w:rsidR="00AA2483" w:rsidRPr="00AA2483" w14:paraId="317F0B50" w14:textId="77777777" w:rsidTr="003061C9">
        <w:tc>
          <w:tcPr>
            <w:tcW w:w="3118" w:type="dxa"/>
            <w:noWrap/>
            <w:hideMark/>
          </w:tcPr>
          <w:p w14:paraId="720444B5" w14:textId="77777777" w:rsidR="00AA2483" w:rsidRPr="00AA2483" w:rsidRDefault="00AA2483" w:rsidP="00AA2483">
            <w:pPr>
              <w:spacing w:before="20" w:after="20"/>
              <w:rPr>
                <w:szCs w:val="17"/>
                <w:lang w:eastAsia="en-AU"/>
              </w:rPr>
            </w:pPr>
            <w:r w:rsidRPr="00AA2483">
              <w:rPr>
                <w:szCs w:val="17"/>
              </w:rPr>
              <w:t>ANGELI, Steven</w:t>
            </w:r>
          </w:p>
        </w:tc>
        <w:tc>
          <w:tcPr>
            <w:tcW w:w="1843" w:type="dxa"/>
            <w:noWrap/>
            <w:hideMark/>
          </w:tcPr>
          <w:p w14:paraId="28CCC8F2" w14:textId="77777777" w:rsidR="00AA2483" w:rsidRPr="00AA2483" w:rsidRDefault="00AA2483" w:rsidP="00AA2483">
            <w:pPr>
              <w:spacing w:before="20" w:after="20"/>
              <w:ind w:right="602"/>
              <w:jc w:val="right"/>
              <w:rPr>
                <w:szCs w:val="17"/>
                <w:lang w:eastAsia="en-AU"/>
              </w:rPr>
            </w:pPr>
            <w:r w:rsidRPr="00AA2483">
              <w:rPr>
                <w:szCs w:val="17"/>
                <w:lang w:eastAsia="en-AU"/>
              </w:rPr>
              <w:t>803</w:t>
            </w:r>
          </w:p>
        </w:tc>
        <w:tc>
          <w:tcPr>
            <w:tcW w:w="1701" w:type="dxa"/>
            <w:noWrap/>
            <w:hideMark/>
          </w:tcPr>
          <w:p w14:paraId="5345A2B0" w14:textId="77777777" w:rsidR="00AA2483" w:rsidRPr="00AA2483" w:rsidRDefault="00AA2483" w:rsidP="00AA2483">
            <w:pPr>
              <w:spacing w:before="20" w:after="20"/>
              <w:jc w:val="center"/>
              <w:rPr>
                <w:szCs w:val="17"/>
                <w:lang w:eastAsia="en-AU"/>
              </w:rPr>
            </w:pPr>
          </w:p>
        </w:tc>
      </w:tr>
      <w:tr w:rsidR="00AA2483" w:rsidRPr="00AA2483" w14:paraId="4169748B" w14:textId="77777777" w:rsidTr="003061C9">
        <w:tc>
          <w:tcPr>
            <w:tcW w:w="3118" w:type="dxa"/>
            <w:noWrap/>
            <w:hideMark/>
          </w:tcPr>
          <w:p w14:paraId="71E1B993" w14:textId="77777777" w:rsidR="00AA2483" w:rsidRPr="00AA2483" w:rsidRDefault="00AA2483" w:rsidP="00AA2483">
            <w:pPr>
              <w:spacing w:before="20" w:after="20"/>
              <w:rPr>
                <w:szCs w:val="17"/>
                <w:lang w:eastAsia="en-AU"/>
              </w:rPr>
            </w:pPr>
            <w:r w:rsidRPr="00AA2483">
              <w:rPr>
                <w:szCs w:val="17"/>
              </w:rPr>
              <w:t>RYAN, Marijka</w:t>
            </w:r>
          </w:p>
        </w:tc>
        <w:tc>
          <w:tcPr>
            <w:tcW w:w="1843" w:type="dxa"/>
            <w:noWrap/>
            <w:hideMark/>
          </w:tcPr>
          <w:p w14:paraId="7B994179" w14:textId="77777777" w:rsidR="00AA2483" w:rsidRPr="00AA2483" w:rsidRDefault="00AA2483" w:rsidP="00AA2483">
            <w:pPr>
              <w:spacing w:before="20" w:after="20"/>
              <w:ind w:right="602"/>
              <w:jc w:val="right"/>
              <w:rPr>
                <w:szCs w:val="17"/>
                <w:lang w:eastAsia="en-AU"/>
              </w:rPr>
            </w:pPr>
            <w:r w:rsidRPr="00AA2483">
              <w:rPr>
                <w:szCs w:val="17"/>
                <w:lang w:eastAsia="en-AU"/>
              </w:rPr>
              <w:t>6,036</w:t>
            </w:r>
          </w:p>
        </w:tc>
        <w:tc>
          <w:tcPr>
            <w:tcW w:w="1701" w:type="dxa"/>
            <w:noWrap/>
            <w:hideMark/>
          </w:tcPr>
          <w:p w14:paraId="4171AF93"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67484CB" w14:textId="77777777" w:rsidTr="003061C9">
        <w:tc>
          <w:tcPr>
            <w:tcW w:w="3118" w:type="dxa"/>
            <w:noWrap/>
            <w:hideMark/>
          </w:tcPr>
          <w:p w14:paraId="05A8BFAF" w14:textId="77777777" w:rsidR="00AA2483" w:rsidRPr="00AA2483" w:rsidRDefault="00AA2483" w:rsidP="00AA2483">
            <w:pPr>
              <w:spacing w:before="20" w:after="40"/>
              <w:rPr>
                <w:szCs w:val="17"/>
                <w:lang w:eastAsia="en-AU"/>
              </w:rPr>
            </w:pPr>
            <w:r w:rsidRPr="00AA2483">
              <w:rPr>
                <w:szCs w:val="17"/>
              </w:rPr>
              <w:t>KNIGHT, Kevin</w:t>
            </w:r>
          </w:p>
        </w:tc>
        <w:tc>
          <w:tcPr>
            <w:tcW w:w="1843" w:type="dxa"/>
            <w:noWrap/>
            <w:hideMark/>
          </w:tcPr>
          <w:p w14:paraId="35CE3F1E" w14:textId="77777777" w:rsidR="00AA2483" w:rsidRPr="00AA2483" w:rsidRDefault="00AA2483" w:rsidP="00AA2483">
            <w:pPr>
              <w:spacing w:before="20" w:after="20"/>
              <w:ind w:right="602"/>
              <w:jc w:val="right"/>
              <w:rPr>
                <w:szCs w:val="17"/>
                <w:lang w:eastAsia="en-AU"/>
              </w:rPr>
            </w:pPr>
            <w:r w:rsidRPr="00AA2483">
              <w:rPr>
                <w:szCs w:val="17"/>
                <w:lang w:eastAsia="en-AU"/>
              </w:rPr>
              <w:t>4,172</w:t>
            </w:r>
          </w:p>
        </w:tc>
        <w:tc>
          <w:tcPr>
            <w:tcW w:w="1701" w:type="dxa"/>
            <w:noWrap/>
            <w:hideMark/>
          </w:tcPr>
          <w:p w14:paraId="4458319F" w14:textId="77777777" w:rsidR="00AA2483" w:rsidRPr="00AA2483" w:rsidRDefault="00AA2483" w:rsidP="00AA2483">
            <w:pPr>
              <w:spacing w:before="20" w:after="20"/>
              <w:jc w:val="center"/>
              <w:rPr>
                <w:szCs w:val="17"/>
                <w:lang w:eastAsia="en-AU"/>
              </w:rPr>
            </w:pPr>
          </w:p>
        </w:tc>
      </w:tr>
    </w:tbl>
    <w:p w14:paraId="3F172607" w14:textId="77777777" w:rsidR="00AA2483" w:rsidRPr="00AA2483" w:rsidRDefault="00AA2483" w:rsidP="00AA2483">
      <w:pPr>
        <w:spacing w:before="80"/>
        <w:rPr>
          <w:b/>
          <w:bCs/>
          <w:szCs w:val="17"/>
          <w:lang w:val="en-US"/>
        </w:rPr>
      </w:pPr>
      <w:proofErr w:type="spellStart"/>
      <w:r w:rsidRPr="00AA2483">
        <w:rPr>
          <w:b/>
          <w:bCs/>
          <w:szCs w:val="17"/>
          <w:lang w:val="en-US"/>
        </w:rPr>
        <w:t>Pedare</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761AC2EA" w14:textId="77777777" w:rsidR="00AA2483" w:rsidRPr="00AA2483" w:rsidRDefault="00AA2483" w:rsidP="00AA2483">
      <w:pPr>
        <w:spacing w:after="0"/>
        <w:rPr>
          <w:szCs w:val="17"/>
        </w:rPr>
      </w:pPr>
      <w:r w:rsidRPr="00AA2483">
        <w:rPr>
          <w:szCs w:val="17"/>
        </w:rPr>
        <w:t>Formal Ballot Papers: 2,913</w:t>
      </w:r>
    </w:p>
    <w:p w14:paraId="7BB48C2E" w14:textId="77777777" w:rsidR="00AA2483" w:rsidRPr="00AA2483" w:rsidRDefault="00AA2483" w:rsidP="00AA2483">
      <w:pPr>
        <w:spacing w:after="0"/>
        <w:rPr>
          <w:szCs w:val="17"/>
        </w:rPr>
      </w:pPr>
      <w:r w:rsidRPr="00AA2483">
        <w:rPr>
          <w:szCs w:val="17"/>
        </w:rPr>
        <w:t>Informal Ballot Papers: 133</w:t>
      </w:r>
    </w:p>
    <w:p w14:paraId="5872C69B" w14:textId="77777777" w:rsidR="00AA2483" w:rsidRPr="00AA2483" w:rsidRDefault="00AA2483" w:rsidP="00AA2483">
      <w:pPr>
        <w:rPr>
          <w:szCs w:val="17"/>
        </w:rPr>
      </w:pPr>
      <w:r w:rsidRPr="00AA2483">
        <w:rPr>
          <w:szCs w:val="17"/>
        </w:rPr>
        <w:t>Quota: 972</w:t>
      </w:r>
    </w:p>
    <w:tbl>
      <w:tblPr>
        <w:tblStyle w:val="Gazettetable"/>
        <w:tblW w:w="6662" w:type="dxa"/>
        <w:tblLook w:val="04A0" w:firstRow="1" w:lastRow="0" w:firstColumn="1" w:lastColumn="0" w:noHBand="0" w:noVBand="1"/>
      </w:tblPr>
      <w:tblGrid>
        <w:gridCol w:w="3118"/>
        <w:gridCol w:w="1843"/>
        <w:gridCol w:w="1701"/>
      </w:tblGrid>
      <w:tr w:rsidR="00AA2483" w:rsidRPr="00AA2483" w14:paraId="7EEE33F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63A18E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DDB162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8EE097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D3FD70A" w14:textId="77777777" w:rsidTr="003061C9">
        <w:tc>
          <w:tcPr>
            <w:tcW w:w="3118" w:type="dxa"/>
            <w:noWrap/>
            <w:hideMark/>
          </w:tcPr>
          <w:p w14:paraId="134D19E6" w14:textId="77777777" w:rsidR="00AA2483" w:rsidRPr="00AA2483" w:rsidRDefault="00AA2483" w:rsidP="00AA2483">
            <w:pPr>
              <w:spacing w:before="20" w:after="20"/>
              <w:rPr>
                <w:szCs w:val="17"/>
                <w:lang w:eastAsia="en-AU"/>
              </w:rPr>
            </w:pPr>
            <w:r w:rsidRPr="00AA2483">
              <w:rPr>
                <w:szCs w:val="17"/>
              </w:rPr>
              <w:t>SINCLAIR, Tammie Lee</w:t>
            </w:r>
          </w:p>
        </w:tc>
        <w:tc>
          <w:tcPr>
            <w:tcW w:w="1843" w:type="dxa"/>
            <w:noWrap/>
            <w:hideMark/>
          </w:tcPr>
          <w:p w14:paraId="0FE74DD2" w14:textId="77777777" w:rsidR="00AA2483" w:rsidRPr="00AA2483" w:rsidRDefault="00AA2483" w:rsidP="00AA2483">
            <w:pPr>
              <w:spacing w:before="20" w:after="20"/>
              <w:ind w:right="602"/>
              <w:jc w:val="right"/>
              <w:rPr>
                <w:szCs w:val="17"/>
                <w:lang w:eastAsia="en-AU"/>
              </w:rPr>
            </w:pPr>
            <w:r w:rsidRPr="00AA2483">
              <w:rPr>
                <w:szCs w:val="17"/>
                <w:lang w:eastAsia="en-AU"/>
              </w:rPr>
              <w:t>746</w:t>
            </w:r>
          </w:p>
        </w:tc>
        <w:tc>
          <w:tcPr>
            <w:tcW w:w="1701" w:type="dxa"/>
            <w:noWrap/>
            <w:hideMark/>
          </w:tcPr>
          <w:p w14:paraId="37A12CC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880E573" w14:textId="77777777" w:rsidTr="003061C9">
        <w:tc>
          <w:tcPr>
            <w:tcW w:w="3118" w:type="dxa"/>
            <w:noWrap/>
            <w:hideMark/>
          </w:tcPr>
          <w:p w14:paraId="55296110" w14:textId="77777777" w:rsidR="00AA2483" w:rsidRPr="00AA2483" w:rsidRDefault="00AA2483" w:rsidP="00AA2483">
            <w:pPr>
              <w:spacing w:before="20" w:after="20"/>
              <w:rPr>
                <w:szCs w:val="17"/>
                <w:lang w:eastAsia="en-AU"/>
              </w:rPr>
            </w:pPr>
            <w:r w:rsidRPr="00AA2483">
              <w:rPr>
                <w:szCs w:val="17"/>
              </w:rPr>
              <w:t>VIVIAN, Joshua</w:t>
            </w:r>
          </w:p>
        </w:tc>
        <w:tc>
          <w:tcPr>
            <w:tcW w:w="1843" w:type="dxa"/>
            <w:noWrap/>
            <w:hideMark/>
          </w:tcPr>
          <w:p w14:paraId="2F7D9920" w14:textId="77777777" w:rsidR="00AA2483" w:rsidRPr="00AA2483" w:rsidRDefault="00AA2483" w:rsidP="00AA2483">
            <w:pPr>
              <w:spacing w:before="20" w:after="20"/>
              <w:ind w:right="602"/>
              <w:jc w:val="right"/>
              <w:rPr>
                <w:szCs w:val="17"/>
                <w:lang w:eastAsia="en-AU"/>
              </w:rPr>
            </w:pPr>
            <w:r w:rsidRPr="00AA2483">
              <w:rPr>
                <w:szCs w:val="17"/>
                <w:lang w:eastAsia="en-AU"/>
              </w:rPr>
              <w:t>327</w:t>
            </w:r>
          </w:p>
        </w:tc>
        <w:tc>
          <w:tcPr>
            <w:tcW w:w="1701" w:type="dxa"/>
            <w:noWrap/>
            <w:hideMark/>
          </w:tcPr>
          <w:p w14:paraId="00683333" w14:textId="77777777" w:rsidR="00AA2483" w:rsidRPr="00AA2483" w:rsidRDefault="00AA2483" w:rsidP="00AA2483">
            <w:pPr>
              <w:spacing w:before="20" w:after="20"/>
              <w:jc w:val="center"/>
              <w:rPr>
                <w:szCs w:val="17"/>
                <w:lang w:eastAsia="en-AU"/>
              </w:rPr>
            </w:pPr>
          </w:p>
        </w:tc>
      </w:tr>
      <w:tr w:rsidR="00AA2483" w:rsidRPr="00AA2483" w14:paraId="02BB8A42" w14:textId="77777777" w:rsidTr="003061C9">
        <w:tc>
          <w:tcPr>
            <w:tcW w:w="3118" w:type="dxa"/>
            <w:noWrap/>
            <w:hideMark/>
          </w:tcPr>
          <w:p w14:paraId="43EF2FEA" w14:textId="77777777" w:rsidR="00AA2483" w:rsidRPr="00AA2483" w:rsidRDefault="00AA2483" w:rsidP="00AA2483">
            <w:pPr>
              <w:spacing w:before="20" w:after="20"/>
              <w:rPr>
                <w:szCs w:val="17"/>
                <w:lang w:eastAsia="en-AU"/>
              </w:rPr>
            </w:pPr>
            <w:r w:rsidRPr="00AA2483">
              <w:rPr>
                <w:szCs w:val="17"/>
              </w:rPr>
              <w:t xml:space="preserve">CHANANA, </w:t>
            </w:r>
            <w:proofErr w:type="spellStart"/>
            <w:r w:rsidRPr="00AA2483">
              <w:rPr>
                <w:szCs w:val="17"/>
              </w:rPr>
              <w:t>Sugandhi</w:t>
            </w:r>
            <w:proofErr w:type="spellEnd"/>
          </w:p>
        </w:tc>
        <w:tc>
          <w:tcPr>
            <w:tcW w:w="1843" w:type="dxa"/>
            <w:noWrap/>
            <w:hideMark/>
          </w:tcPr>
          <w:p w14:paraId="4A0E02A4" w14:textId="77777777" w:rsidR="00AA2483" w:rsidRPr="00AA2483" w:rsidRDefault="00AA2483" w:rsidP="00AA2483">
            <w:pPr>
              <w:spacing w:before="20" w:after="20"/>
              <w:ind w:right="602"/>
              <w:jc w:val="right"/>
              <w:rPr>
                <w:szCs w:val="17"/>
                <w:lang w:eastAsia="en-AU"/>
              </w:rPr>
            </w:pPr>
            <w:r w:rsidRPr="00AA2483">
              <w:rPr>
                <w:szCs w:val="17"/>
                <w:lang w:eastAsia="en-AU"/>
              </w:rPr>
              <w:t>272</w:t>
            </w:r>
          </w:p>
        </w:tc>
        <w:tc>
          <w:tcPr>
            <w:tcW w:w="1701" w:type="dxa"/>
            <w:noWrap/>
            <w:hideMark/>
          </w:tcPr>
          <w:p w14:paraId="1688373B" w14:textId="77777777" w:rsidR="00AA2483" w:rsidRPr="00AA2483" w:rsidRDefault="00AA2483" w:rsidP="00AA2483">
            <w:pPr>
              <w:spacing w:before="20" w:after="20"/>
              <w:jc w:val="center"/>
              <w:rPr>
                <w:szCs w:val="17"/>
                <w:lang w:eastAsia="en-AU"/>
              </w:rPr>
            </w:pPr>
          </w:p>
        </w:tc>
      </w:tr>
      <w:tr w:rsidR="00AA2483" w:rsidRPr="00AA2483" w14:paraId="5BD0A49E" w14:textId="77777777" w:rsidTr="003061C9">
        <w:tc>
          <w:tcPr>
            <w:tcW w:w="3118" w:type="dxa"/>
            <w:noWrap/>
            <w:hideMark/>
          </w:tcPr>
          <w:p w14:paraId="6FB3C5D0" w14:textId="77777777" w:rsidR="00AA2483" w:rsidRPr="00AA2483" w:rsidRDefault="00AA2483" w:rsidP="00AA2483">
            <w:pPr>
              <w:spacing w:before="20" w:after="20"/>
              <w:rPr>
                <w:szCs w:val="17"/>
                <w:lang w:eastAsia="en-AU"/>
              </w:rPr>
            </w:pPr>
            <w:r w:rsidRPr="00AA2483">
              <w:rPr>
                <w:szCs w:val="17"/>
              </w:rPr>
              <w:t>JENTSCH, Cameron</w:t>
            </w:r>
          </w:p>
        </w:tc>
        <w:tc>
          <w:tcPr>
            <w:tcW w:w="1843" w:type="dxa"/>
            <w:noWrap/>
            <w:hideMark/>
          </w:tcPr>
          <w:p w14:paraId="5EB8B379" w14:textId="77777777" w:rsidR="00AA2483" w:rsidRPr="00AA2483" w:rsidRDefault="00AA2483" w:rsidP="00AA2483">
            <w:pPr>
              <w:spacing w:before="20" w:after="20"/>
              <w:ind w:right="602"/>
              <w:jc w:val="right"/>
              <w:rPr>
                <w:szCs w:val="17"/>
                <w:lang w:eastAsia="en-AU"/>
              </w:rPr>
            </w:pPr>
            <w:r w:rsidRPr="00AA2483">
              <w:rPr>
                <w:szCs w:val="17"/>
                <w:lang w:eastAsia="en-AU"/>
              </w:rPr>
              <w:t>324</w:t>
            </w:r>
          </w:p>
        </w:tc>
        <w:tc>
          <w:tcPr>
            <w:tcW w:w="1701" w:type="dxa"/>
            <w:noWrap/>
            <w:hideMark/>
          </w:tcPr>
          <w:p w14:paraId="6ECA23E9" w14:textId="77777777" w:rsidR="00AA2483" w:rsidRPr="00AA2483" w:rsidRDefault="00AA2483" w:rsidP="00AA2483">
            <w:pPr>
              <w:spacing w:before="20" w:after="20"/>
              <w:jc w:val="center"/>
              <w:rPr>
                <w:szCs w:val="17"/>
                <w:lang w:eastAsia="en-AU"/>
              </w:rPr>
            </w:pPr>
          </w:p>
        </w:tc>
      </w:tr>
      <w:tr w:rsidR="00AA2483" w:rsidRPr="00AA2483" w14:paraId="7BABA040" w14:textId="77777777" w:rsidTr="003061C9">
        <w:tc>
          <w:tcPr>
            <w:tcW w:w="3118" w:type="dxa"/>
            <w:noWrap/>
            <w:hideMark/>
          </w:tcPr>
          <w:p w14:paraId="6E482EB7" w14:textId="77777777" w:rsidR="00AA2483" w:rsidRPr="00AA2483" w:rsidRDefault="00AA2483" w:rsidP="00AA2483">
            <w:pPr>
              <w:spacing w:before="20" w:after="40"/>
              <w:rPr>
                <w:szCs w:val="17"/>
                <w:lang w:eastAsia="en-AU"/>
              </w:rPr>
            </w:pPr>
            <w:r w:rsidRPr="00AA2483">
              <w:rPr>
                <w:szCs w:val="17"/>
              </w:rPr>
              <w:t>KEANE, Bernie</w:t>
            </w:r>
          </w:p>
        </w:tc>
        <w:tc>
          <w:tcPr>
            <w:tcW w:w="1843" w:type="dxa"/>
            <w:noWrap/>
            <w:hideMark/>
          </w:tcPr>
          <w:p w14:paraId="62352335" w14:textId="77777777" w:rsidR="00AA2483" w:rsidRPr="00AA2483" w:rsidRDefault="00AA2483" w:rsidP="00AA2483">
            <w:pPr>
              <w:spacing w:before="20" w:after="20"/>
              <w:ind w:right="602"/>
              <w:jc w:val="right"/>
              <w:rPr>
                <w:szCs w:val="17"/>
                <w:lang w:eastAsia="en-AU"/>
              </w:rPr>
            </w:pPr>
            <w:r w:rsidRPr="00AA2483">
              <w:rPr>
                <w:szCs w:val="17"/>
                <w:lang w:eastAsia="en-AU"/>
              </w:rPr>
              <w:t>1,244</w:t>
            </w:r>
          </w:p>
        </w:tc>
        <w:tc>
          <w:tcPr>
            <w:tcW w:w="1701" w:type="dxa"/>
            <w:noWrap/>
            <w:hideMark/>
          </w:tcPr>
          <w:p w14:paraId="2B94847E"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022FA639" w14:textId="77777777" w:rsidR="00AA2483" w:rsidRPr="00AA2483" w:rsidRDefault="00AA2483" w:rsidP="00AA2483">
      <w:pPr>
        <w:spacing w:before="80"/>
        <w:rPr>
          <w:b/>
          <w:bCs/>
          <w:szCs w:val="17"/>
          <w:lang w:val="en-US"/>
        </w:rPr>
      </w:pPr>
      <w:proofErr w:type="spellStart"/>
      <w:r w:rsidRPr="00AA2483">
        <w:rPr>
          <w:b/>
          <w:bCs/>
          <w:szCs w:val="17"/>
          <w:lang w:val="en-US"/>
        </w:rPr>
        <w:t>Drumminor</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79088CA1" w14:textId="77777777" w:rsidR="00AA2483" w:rsidRPr="00AA2483" w:rsidRDefault="00AA2483" w:rsidP="00AA2483">
      <w:pPr>
        <w:spacing w:after="0"/>
        <w:rPr>
          <w:szCs w:val="17"/>
        </w:rPr>
      </w:pPr>
      <w:r w:rsidRPr="00AA2483">
        <w:rPr>
          <w:szCs w:val="17"/>
        </w:rPr>
        <w:t>Formal Ballot Papers: 2,820</w:t>
      </w:r>
    </w:p>
    <w:p w14:paraId="5807F7F9" w14:textId="77777777" w:rsidR="00AA2483" w:rsidRPr="00AA2483" w:rsidRDefault="00AA2483" w:rsidP="00AA2483">
      <w:pPr>
        <w:spacing w:after="0"/>
        <w:rPr>
          <w:szCs w:val="17"/>
        </w:rPr>
      </w:pPr>
      <w:r w:rsidRPr="00AA2483">
        <w:rPr>
          <w:szCs w:val="17"/>
        </w:rPr>
        <w:t>Informal Ballot Papers: 131</w:t>
      </w:r>
    </w:p>
    <w:p w14:paraId="44C0E333" w14:textId="77777777" w:rsidR="00AA2483" w:rsidRPr="00AA2483" w:rsidRDefault="00AA2483" w:rsidP="00AA2483">
      <w:pPr>
        <w:rPr>
          <w:szCs w:val="17"/>
        </w:rPr>
      </w:pPr>
      <w:r w:rsidRPr="00AA2483">
        <w:rPr>
          <w:szCs w:val="17"/>
        </w:rPr>
        <w:t>Quota: 941</w:t>
      </w:r>
    </w:p>
    <w:tbl>
      <w:tblPr>
        <w:tblStyle w:val="Gazettetable"/>
        <w:tblW w:w="6662" w:type="dxa"/>
        <w:tblLook w:val="04A0" w:firstRow="1" w:lastRow="0" w:firstColumn="1" w:lastColumn="0" w:noHBand="0" w:noVBand="1"/>
      </w:tblPr>
      <w:tblGrid>
        <w:gridCol w:w="3118"/>
        <w:gridCol w:w="1843"/>
        <w:gridCol w:w="1701"/>
      </w:tblGrid>
      <w:tr w:rsidR="00AA2483" w:rsidRPr="00AA2483" w14:paraId="13F9876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6D8E9E7"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A921C9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260506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E15F6E2" w14:textId="77777777" w:rsidTr="003061C9">
        <w:tc>
          <w:tcPr>
            <w:tcW w:w="3118" w:type="dxa"/>
            <w:noWrap/>
            <w:hideMark/>
          </w:tcPr>
          <w:p w14:paraId="66CCBAFB" w14:textId="77777777" w:rsidR="00AA2483" w:rsidRPr="00AA2483" w:rsidRDefault="00AA2483" w:rsidP="00AA2483">
            <w:pPr>
              <w:spacing w:before="20" w:after="20"/>
              <w:rPr>
                <w:szCs w:val="17"/>
                <w:lang w:eastAsia="en-AU"/>
              </w:rPr>
            </w:pPr>
            <w:r w:rsidRPr="00AA2483">
              <w:rPr>
                <w:szCs w:val="17"/>
              </w:rPr>
              <w:t>PETRIE, Lyn</w:t>
            </w:r>
          </w:p>
        </w:tc>
        <w:tc>
          <w:tcPr>
            <w:tcW w:w="1843" w:type="dxa"/>
            <w:noWrap/>
            <w:hideMark/>
          </w:tcPr>
          <w:p w14:paraId="572E2857" w14:textId="77777777" w:rsidR="00AA2483" w:rsidRPr="00AA2483" w:rsidRDefault="00AA2483" w:rsidP="00AA2483">
            <w:pPr>
              <w:spacing w:before="20" w:after="20"/>
              <w:ind w:right="602"/>
              <w:jc w:val="right"/>
              <w:rPr>
                <w:szCs w:val="17"/>
                <w:lang w:eastAsia="en-AU"/>
              </w:rPr>
            </w:pPr>
            <w:r w:rsidRPr="00AA2483">
              <w:rPr>
                <w:szCs w:val="17"/>
                <w:lang w:eastAsia="en-AU"/>
              </w:rPr>
              <w:t>581</w:t>
            </w:r>
          </w:p>
        </w:tc>
        <w:tc>
          <w:tcPr>
            <w:tcW w:w="1701" w:type="dxa"/>
            <w:noWrap/>
            <w:hideMark/>
          </w:tcPr>
          <w:p w14:paraId="20CE86CC" w14:textId="77777777" w:rsidR="00AA2483" w:rsidRPr="00AA2483" w:rsidRDefault="00AA2483" w:rsidP="00AA2483">
            <w:pPr>
              <w:spacing w:before="20" w:after="20"/>
              <w:jc w:val="center"/>
              <w:rPr>
                <w:szCs w:val="17"/>
                <w:lang w:eastAsia="en-AU"/>
              </w:rPr>
            </w:pPr>
          </w:p>
        </w:tc>
      </w:tr>
      <w:tr w:rsidR="00AA2483" w:rsidRPr="00AA2483" w14:paraId="06A68A66" w14:textId="77777777" w:rsidTr="003061C9">
        <w:tc>
          <w:tcPr>
            <w:tcW w:w="3118" w:type="dxa"/>
            <w:noWrap/>
            <w:hideMark/>
          </w:tcPr>
          <w:p w14:paraId="1BAD0D7A" w14:textId="77777777" w:rsidR="00AA2483" w:rsidRPr="00AA2483" w:rsidRDefault="00AA2483" w:rsidP="00AA2483">
            <w:pPr>
              <w:spacing w:before="20" w:after="20"/>
              <w:rPr>
                <w:szCs w:val="17"/>
                <w:lang w:eastAsia="en-AU"/>
              </w:rPr>
            </w:pPr>
            <w:r w:rsidRPr="00AA2483">
              <w:rPr>
                <w:szCs w:val="17"/>
              </w:rPr>
              <w:t>WYLD, Damian</w:t>
            </w:r>
          </w:p>
        </w:tc>
        <w:tc>
          <w:tcPr>
            <w:tcW w:w="1843" w:type="dxa"/>
            <w:noWrap/>
            <w:hideMark/>
          </w:tcPr>
          <w:p w14:paraId="58EABED6" w14:textId="77777777" w:rsidR="00AA2483" w:rsidRPr="00AA2483" w:rsidRDefault="00AA2483" w:rsidP="00AA2483">
            <w:pPr>
              <w:spacing w:before="20" w:after="20"/>
              <w:ind w:right="602"/>
              <w:jc w:val="right"/>
              <w:rPr>
                <w:szCs w:val="17"/>
                <w:lang w:eastAsia="en-AU"/>
              </w:rPr>
            </w:pPr>
            <w:r w:rsidRPr="00AA2483">
              <w:rPr>
                <w:szCs w:val="17"/>
                <w:lang w:eastAsia="en-AU"/>
              </w:rPr>
              <w:t>1,083</w:t>
            </w:r>
          </w:p>
        </w:tc>
        <w:tc>
          <w:tcPr>
            <w:tcW w:w="1701" w:type="dxa"/>
            <w:noWrap/>
            <w:hideMark/>
          </w:tcPr>
          <w:p w14:paraId="40A7F674"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87D04DD" w14:textId="77777777" w:rsidTr="003061C9">
        <w:tc>
          <w:tcPr>
            <w:tcW w:w="3118" w:type="dxa"/>
            <w:noWrap/>
            <w:hideMark/>
          </w:tcPr>
          <w:p w14:paraId="3E181EC1" w14:textId="77777777" w:rsidR="00AA2483" w:rsidRPr="00AA2483" w:rsidRDefault="00AA2483" w:rsidP="00AA2483">
            <w:pPr>
              <w:spacing w:before="20" w:after="20"/>
              <w:rPr>
                <w:szCs w:val="17"/>
                <w:lang w:eastAsia="en-AU"/>
              </w:rPr>
            </w:pPr>
            <w:r w:rsidRPr="00AA2483">
              <w:rPr>
                <w:szCs w:val="17"/>
              </w:rPr>
              <w:t>DROZDOFF, Kimberley</w:t>
            </w:r>
          </w:p>
        </w:tc>
        <w:tc>
          <w:tcPr>
            <w:tcW w:w="1843" w:type="dxa"/>
            <w:noWrap/>
            <w:hideMark/>
          </w:tcPr>
          <w:p w14:paraId="3E60B8B1" w14:textId="77777777" w:rsidR="00AA2483" w:rsidRPr="00AA2483" w:rsidRDefault="00AA2483" w:rsidP="00AA2483">
            <w:pPr>
              <w:spacing w:before="20" w:after="20"/>
              <w:ind w:right="602"/>
              <w:jc w:val="right"/>
              <w:rPr>
                <w:szCs w:val="17"/>
                <w:lang w:eastAsia="en-AU"/>
              </w:rPr>
            </w:pPr>
            <w:r w:rsidRPr="00AA2483">
              <w:rPr>
                <w:szCs w:val="17"/>
                <w:lang w:eastAsia="en-AU"/>
              </w:rPr>
              <w:t>464</w:t>
            </w:r>
          </w:p>
        </w:tc>
        <w:tc>
          <w:tcPr>
            <w:tcW w:w="1701" w:type="dxa"/>
            <w:noWrap/>
            <w:hideMark/>
          </w:tcPr>
          <w:p w14:paraId="1F9A2B5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D1560FC" w14:textId="77777777" w:rsidTr="003061C9">
        <w:tc>
          <w:tcPr>
            <w:tcW w:w="3118" w:type="dxa"/>
            <w:noWrap/>
            <w:hideMark/>
          </w:tcPr>
          <w:p w14:paraId="6F3079D5" w14:textId="77777777" w:rsidR="00AA2483" w:rsidRPr="00AA2483" w:rsidRDefault="00AA2483" w:rsidP="00AA2483">
            <w:pPr>
              <w:spacing w:before="20" w:after="20"/>
              <w:rPr>
                <w:szCs w:val="17"/>
                <w:lang w:eastAsia="en-AU"/>
              </w:rPr>
            </w:pPr>
            <w:r w:rsidRPr="00AA2483">
              <w:rPr>
                <w:szCs w:val="17"/>
              </w:rPr>
              <w:t>ROBERTS, Kylie</w:t>
            </w:r>
          </w:p>
        </w:tc>
        <w:tc>
          <w:tcPr>
            <w:tcW w:w="1843" w:type="dxa"/>
            <w:noWrap/>
            <w:hideMark/>
          </w:tcPr>
          <w:p w14:paraId="31BEE1C8" w14:textId="77777777" w:rsidR="00AA2483" w:rsidRPr="00AA2483" w:rsidRDefault="00AA2483" w:rsidP="00AA2483">
            <w:pPr>
              <w:spacing w:before="20" w:after="20"/>
              <w:ind w:right="602"/>
              <w:jc w:val="right"/>
              <w:rPr>
                <w:szCs w:val="17"/>
                <w:lang w:eastAsia="en-AU"/>
              </w:rPr>
            </w:pPr>
            <w:r w:rsidRPr="00AA2483">
              <w:rPr>
                <w:szCs w:val="17"/>
                <w:lang w:eastAsia="en-AU"/>
              </w:rPr>
              <w:t>438</w:t>
            </w:r>
          </w:p>
        </w:tc>
        <w:tc>
          <w:tcPr>
            <w:tcW w:w="1701" w:type="dxa"/>
            <w:noWrap/>
            <w:hideMark/>
          </w:tcPr>
          <w:p w14:paraId="02E883CF" w14:textId="77777777" w:rsidR="00AA2483" w:rsidRPr="00AA2483" w:rsidRDefault="00AA2483" w:rsidP="00AA2483">
            <w:pPr>
              <w:spacing w:before="20" w:after="20"/>
              <w:jc w:val="center"/>
              <w:rPr>
                <w:szCs w:val="17"/>
                <w:lang w:eastAsia="en-AU"/>
              </w:rPr>
            </w:pPr>
          </w:p>
        </w:tc>
      </w:tr>
      <w:tr w:rsidR="00AA2483" w:rsidRPr="00AA2483" w14:paraId="3F7C489C" w14:textId="77777777" w:rsidTr="003061C9">
        <w:tc>
          <w:tcPr>
            <w:tcW w:w="3118" w:type="dxa"/>
            <w:noWrap/>
            <w:hideMark/>
          </w:tcPr>
          <w:p w14:paraId="283673A6" w14:textId="77777777" w:rsidR="00AA2483" w:rsidRPr="00AA2483" w:rsidRDefault="00AA2483" w:rsidP="00AA2483">
            <w:pPr>
              <w:spacing w:before="20" w:after="40"/>
              <w:rPr>
                <w:szCs w:val="17"/>
                <w:lang w:eastAsia="en-AU"/>
              </w:rPr>
            </w:pPr>
            <w:r w:rsidRPr="00AA2483">
              <w:rPr>
                <w:szCs w:val="17"/>
              </w:rPr>
              <w:t>LEUNG, Cyril</w:t>
            </w:r>
          </w:p>
        </w:tc>
        <w:tc>
          <w:tcPr>
            <w:tcW w:w="1843" w:type="dxa"/>
            <w:noWrap/>
            <w:hideMark/>
          </w:tcPr>
          <w:p w14:paraId="4BFF7874" w14:textId="77777777" w:rsidR="00AA2483" w:rsidRPr="00AA2483" w:rsidRDefault="00AA2483" w:rsidP="00AA2483">
            <w:pPr>
              <w:spacing w:before="20" w:after="20"/>
              <w:ind w:right="602"/>
              <w:jc w:val="right"/>
              <w:rPr>
                <w:szCs w:val="17"/>
                <w:lang w:eastAsia="en-AU"/>
              </w:rPr>
            </w:pPr>
            <w:r w:rsidRPr="00AA2483">
              <w:rPr>
                <w:szCs w:val="17"/>
                <w:lang w:eastAsia="en-AU"/>
              </w:rPr>
              <w:t>254</w:t>
            </w:r>
          </w:p>
        </w:tc>
        <w:tc>
          <w:tcPr>
            <w:tcW w:w="1701" w:type="dxa"/>
            <w:noWrap/>
            <w:hideMark/>
          </w:tcPr>
          <w:p w14:paraId="22BCC91E" w14:textId="77777777" w:rsidR="00AA2483" w:rsidRPr="00AA2483" w:rsidRDefault="00AA2483" w:rsidP="00AA2483">
            <w:pPr>
              <w:spacing w:before="20" w:after="20"/>
              <w:jc w:val="center"/>
              <w:rPr>
                <w:szCs w:val="17"/>
                <w:lang w:eastAsia="en-AU"/>
              </w:rPr>
            </w:pPr>
          </w:p>
        </w:tc>
      </w:tr>
    </w:tbl>
    <w:p w14:paraId="1DFA51CE" w14:textId="77777777" w:rsidR="00AA2483" w:rsidRPr="00AA2483" w:rsidRDefault="00AA2483" w:rsidP="00AA2483">
      <w:pPr>
        <w:spacing w:before="80"/>
        <w:rPr>
          <w:b/>
          <w:bCs/>
          <w:szCs w:val="17"/>
          <w:lang w:val="en-US"/>
        </w:rPr>
      </w:pPr>
      <w:proofErr w:type="spellStart"/>
      <w:r w:rsidRPr="00AA2483">
        <w:rPr>
          <w:b/>
          <w:bCs/>
          <w:szCs w:val="17"/>
          <w:lang w:val="en-US"/>
        </w:rPr>
        <w:t>Hillcott</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27210A1A" w14:textId="77777777" w:rsidR="00AA2483" w:rsidRPr="00AA2483" w:rsidRDefault="00AA2483" w:rsidP="00AA2483">
      <w:pPr>
        <w:spacing w:after="0"/>
        <w:rPr>
          <w:szCs w:val="17"/>
        </w:rPr>
      </w:pPr>
      <w:r w:rsidRPr="00AA2483">
        <w:rPr>
          <w:szCs w:val="17"/>
        </w:rPr>
        <w:t>Formal Ballot Papers: 2,883</w:t>
      </w:r>
    </w:p>
    <w:p w14:paraId="398D5F1D" w14:textId="77777777" w:rsidR="00AA2483" w:rsidRPr="00AA2483" w:rsidRDefault="00AA2483" w:rsidP="00AA2483">
      <w:pPr>
        <w:spacing w:after="0"/>
        <w:rPr>
          <w:szCs w:val="17"/>
        </w:rPr>
      </w:pPr>
      <w:r w:rsidRPr="00AA2483">
        <w:rPr>
          <w:szCs w:val="17"/>
        </w:rPr>
        <w:t>Informal Ballot Papers: 139</w:t>
      </w:r>
    </w:p>
    <w:p w14:paraId="7F86A2F0" w14:textId="77777777" w:rsidR="00AA2483" w:rsidRPr="00AA2483" w:rsidRDefault="00AA2483" w:rsidP="00AA2483">
      <w:pPr>
        <w:rPr>
          <w:szCs w:val="17"/>
        </w:rPr>
      </w:pPr>
      <w:r w:rsidRPr="00AA2483">
        <w:rPr>
          <w:szCs w:val="17"/>
        </w:rPr>
        <w:t>Quota: 962</w:t>
      </w:r>
    </w:p>
    <w:tbl>
      <w:tblPr>
        <w:tblStyle w:val="Gazettetable"/>
        <w:tblW w:w="6662" w:type="dxa"/>
        <w:tblLook w:val="04A0" w:firstRow="1" w:lastRow="0" w:firstColumn="1" w:lastColumn="0" w:noHBand="0" w:noVBand="1"/>
      </w:tblPr>
      <w:tblGrid>
        <w:gridCol w:w="3118"/>
        <w:gridCol w:w="1843"/>
        <w:gridCol w:w="1701"/>
      </w:tblGrid>
      <w:tr w:rsidR="00AA2483" w:rsidRPr="00AA2483" w14:paraId="6DBBED2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B25D55C"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577142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44CB4AB"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693B055" w14:textId="77777777" w:rsidTr="003061C9">
        <w:tc>
          <w:tcPr>
            <w:tcW w:w="3118" w:type="dxa"/>
            <w:noWrap/>
            <w:hideMark/>
          </w:tcPr>
          <w:p w14:paraId="5D867DC9" w14:textId="77777777" w:rsidR="00AA2483" w:rsidRPr="00AA2483" w:rsidRDefault="00AA2483" w:rsidP="00AA2483">
            <w:pPr>
              <w:spacing w:before="20" w:after="20"/>
              <w:rPr>
                <w:szCs w:val="17"/>
                <w:lang w:eastAsia="en-AU"/>
              </w:rPr>
            </w:pPr>
            <w:r w:rsidRPr="00AA2483">
              <w:rPr>
                <w:szCs w:val="17"/>
              </w:rPr>
              <w:t>KEANE, Sandy</w:t>
            </w:r>
          </w:p>
        </w:tc>
        <w:tc>
          <w:tcPr>
            <w:tcW w:w="1843" w:type="dxa"/>
            <w:noWrap/>
            <w:hideMark/>
          </w:tcPr>
          <w:p w14:paraId="0B9468E8" w14:textId="77777777" w:rsidR="00AA2483" w:rsidRPr="00AA2483" w:rsidRDefault="00AA2483" w:rsidP="00AA2483">
            <w:pPr>
              <w:spacing w:before="20" w:after="20"/>
              <w:ind w:right="602"/>
              <w:jc w:val="right"/>
              <w:rPr>
                <w:szCs w:val="17"/>
                <w:lang w:eastAsia="en-AU"/>
              </w:rPr>
            </w:pPr>
            <w:r w:rsidRPr="00AA2483">
              <w:rPr>
                <w:szCs w:val="17"/>
                <w:lang w:eastAsia="en-AU"/>
              </w:rPr>
              <w:t>1,195</w:t>
            </w:r>
          </w:p>
        </w:tc>
        <w:tc>
          <w:tcPr>
            <w:tcW w:w="1701" w:type="dxa"/>
            <w:noWrap/>
            <w:hideMark/>
          </w:tcPr>
          <w:p w14:paraId="57893A70"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5BDE540" w14:textId="77777777" w:rsidTr="003061C9">
        <w:tc>
          <w:tcPr>
            <w:tcW w:w="3118" w:type="dxa"/>
            <w:noWrap/>
            <w:hideMark/>
          </w:tcPr>
          <w:p w14:paraId="2AE077F5" w14:textId="77777777" w:rsidR="00AA2483" w:rsidRPr="00AA2483" w:rsidRDefault="00AA2483" w:rsidP="00AA2483">
            <w:pPr>
              <w:spacing w:before="20" w:after="20"/>
              <w:rPr>
                <w:szCs w:val="17"/>
                <w:lang w:eastAsia="en-AU"/>
              </w:rPr>
            </w:pPr>
            <w:r w:rsidRPr="00AA2483">
              <w:rPr>
                <w:szCs w:val="17"/>
              </w:rPr>
              <w:t>BATTEN, Stanley</w:t>
            </w:r>
          </w:p>
        </w:tc>
        <w:tc>
          <w:tcPr>
            <w:tcW w:w="1843" w:type="dxa"/>
            <w:noWrap/>
            <w:hideMark/>
          </w:tcPr>
          <w:p w14:paraId="0066CBFF" w14:textId="77777777" w:rsidR="00AA2483" w:rsidRPr="00AA2483" w:rsidRDefault="00AA2483" w:rsidP="00AA2483">
            <w:pPr>
              <w:spacing w:before="20" w:after="20"/>
              <w:ind w:right="602"/>
              <w:jc w:val="right"/>
              <w:rPr>
                <w:szCs w:val="17"/>
                <w:lang w:eastAsia="en-AU"/>
              </w:rPr>
            </w:pPr>
            <w:r w:rsidRPr="00AA2483">
              <w:rPr>
                <w:szCs w:val="17"/>
                <w:lang w:eastAsia="en-AU"/>
              </w:rPr>
              <w:t>351</w:t>
            </w:r>
          </w:p>
        </w:tc>
        <w:tc>
          <w:tcPr>
            <w:tcW w:w="1701" w:type="dxa"/>
            <w:noWrap/>
            <w:hideMark/>
          </w:tcPr>
          <w:p w14:paraId="02ACAEE3" w14:textId="77777777" w:rsidR="00AA2483" w:rsidRPr="00AA2483" w:rsidRDefault="00AA2483" w:rsidP="00AA2483">
            <w:pPr>
              <w:spacing w:before="20" w:after="20"/>
              <w:jc w:val="center"/>
              <w:rPr>
                <w:szCs w:val="17"/>
                <w:lang w:eastAsia="en-AU"/>
              </w:rPr>
            </w:pPr>
          </w:p>
        </w:tc>
      </w:tr>
      <w:tr w:rsidR="00AA2483" w:rsidRPr="00AA2483" w14:paraId="79E52969" w14:textId="77777777" w:rsidTr="003061C9">
        <w:tc>
          <w:tcPr>
            <w:tcW w:w="3118" w:type="dxa"/>
            <w:noWrap/>
            <w:hideMark/>
          </w:tcPr>
          <w:p w14:paraId="5110A599" w14:textId="77777777" w:rsidR="00AA2483" w:rsidRPr="00AA2483" w:rsidRDefault="00AA2483" w:rsidP="00AA2483">
            <w:pPr>
              <w:spacing w:before="20" w:after="20"/>
              <w:rPr>
                <w:szCs w:val="17"/>
                <w:lang w:eastAsia="en-AU"/>
              </w:rPr>
            </w:pPr>
            <w:r w:rsidRPr="00AA2483">
              <w:rPr>
                <w:szCs w:val="17"/>
              </w:rPr>
              <w:t xml:space="preserve">FOREMAN, </w:t>
            </w:r>
            <w:proofErr w:type="spellStart"/>
            <w:r w:rsidRPr="00AA2483">
              <w:rPr>
                <w:szCs w:val="17"/>
              </w:rPr>
              <w:t>Kristianne</w:t>
            </w:r>
            <w:proofErr w:type="spellEnd"/>
          </w:p>
        </w:tc>
        <w:tc>
          <w:tcPr>
            <w:tcW w:w="1843" w:type="dxa"/>
            <w:noWrap/>
            <w:hideMark/>
          </w:tcPr>
          <w:p w14:paraId="06ADC4F0" w14:textId="77777777" w:rsidR="00AA2483" w:rsidRPr="00AA2483" w:rsidRDefault="00AA2483" w:rsidP="00AA2483">
            <w:pPr>
              <w:spacing w:before="20" w:after="20"/>
              <w:ind w:right="602"/>
              <w:jc w:val="right"/>
              <w:rPr>
                <w:szCs w:val="17"/>
                <w:lang w:eastAsia="en-AU"/>
              </w:rPr>
            </w:pPr>
            <w:r w:rsidRPr="00AA2483">
              <w:rPr>
                <w:szCs w:val="17"/>
                <w:lang w:eastAsia="en-AU"/>
              </w:rPr>
              <w:t>1,167</w:t>
            </w:r>
          </w:p>
        </w:tc>
        <w:tc>
          <w:tcPr>
            <w:tcW w:w="1701" w:type="dxa"/>
            <w:noWrap/>
            <w:hideMark/>
          </w:tcPr>
          <w:p w14:paraId="5368E34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18D8E7B" w14:textId="77777777" w:rsidTr="003061C9">
        <w:tc>
          <w:tcPr>
            <w:tcW w:w="3118" w:type="dxa"/>
            <w:noWrap/>
            <w:hideMark/>
          </w:tcPr>
          <w:p w14:paraId="67728792" w14:textId="77777777" w:rsidR="00AA2483" w:rsidRPr="00AA2483" w:rsidRDefault="00AA2483" w:rsidP="00AA2483">
            <w:pPr>
              <w:spacing w:before="20" w:after="40"/>
              <w:rPr>
                <w:szCs w:val="17"/>
                <w:lang w:eastAsia="en-AU"/>
              </w:rPr>
            </w:pPr>
            <w:r w:rsidRPr="00AA2483">
              <w:rPr>
                <w:szCs w:val="17"/>
              </w:rPr>
              <w:t>DINGLEY, John</w:t>
            </w:r>
          </w:p>
        </w:tc>
        <w:tc>
          <w:tcPr>
            <w:tcW w:w="1843" w:type="dxa"/>
            <w:noWrap/>
            <w:hideMark/>
          </w:tcPr>
          <w:p w14:paraId="2FC7D191" w14:textId="77777777" w:rsidR="00AA2483" w:rsidRPr="00AA2483" w:rsidRDefault="00AA2483" w:rsidP="00AA2483">
            <w:pPr>
              <w:spacing w:before="20" w:after="20"/>
              <w:ind w:right="602"/>
              <w:jc w:val="right"/>
              <w:rPr>
                <w:szCs w:val="17"/>
                <w:lang w:eastAsia="en-AU"/>
              </w:rPr>
            </w:pPr>
            <w:r w:rsidRPr="00AA2483">
              <w:rPr>
                <w:szCs w:val="17"/>
                <w:lang w:eastAsia="en-AU"/>
              </w:rPr>
              <w:t>170</w:t>
            </w:r>
          </w:p>
        </w:tc>
        <w:tc>
          <w:tcPr>
            <w:tcW w:w="1701" w:type="dxa"/>
            <w:noWrap/>
            <w:hideMark/>
          </w:tcPr>
          <w:p w14:paraId="1FBF863D" w14:textId="77777777" w:rsidR="00AA2483" w:rsidRPr="00AA2483" w:rsidRDefault="00AA2483" w:rsidP="00AA2483">
            <w:pPr>
              <w:spacing w:before="20" w:after="20"/>
              <w:jc w:val="center"/>
              <w:rPr>
                <w:szCs w:val="17"/>
                <w:lang w:eastAsia="en-AU"/>
              </w:rPr>
            </w:pPr>
          </w:p>
        </w:tc>
      </w:tr>
    </w:tbl>
    <w:p w14:paraId="7E9FC09F" w14:textId="77777777" w:rsidR="00AA2483" w:rsidRPr="00AA2483" w:rsidRDefault="00AA2483" w:rsidP="00AA2483">
      <w:pPr>
        <w:spacing w:before="80"/>
        <w:rPr>
          <w:b/>
          <w:bCs/>
          <w:szCs w:val="17"/>
          <w:lang w:val="en-US"/>
        </w:rPr>
      </w:pPr>
      <w:r w:rsidRPr="00AA2483">
        <w:rPr>
          <w:b/>
          <w:bCs/>
          <w:szCs w:val="17"/>
          <w:lang w:val="en-US"/>
        </w:rPr>
        <w:t xml:space="preserve">Balmoral Ward </w:t>
      </w:r>
      <w:proofErr w:type="spellStart"/>
      <w:r w:rsidRPr="00AA2483">
        <w:rPr>
          <w:b/>
          <w:bCs/>
          <w:szCs w:val="17"/>
          <w:lang w:val="en-US"/>
        </w:rPr>
        <w:t>councillor</w:t>
      </w:r>
      <w:proofErr w:type="spellEnd"/>
      <w:r w:rsidRPr="00AA2483">
        <w:rPr>
          <w:b/>
          <w:bCs/>
          <w:szCs w:val="17"/>
          <w:lang w:val="en-US"/>
        </w:rPr>
        <w:t>, 2 vacancies</w:t>
      </w:r>
    </w:p>
    <w:p w14:paraId="51AD9FF4" w14:textId="77777777" w:rsidR="00AA2483" w:rsidRPr="00AA2483" w:rsidRDefault="00AA2483" w:rsidP="00AA2483">
      <w:pPr>
        <w:spacing w:after="0"/>
        <w:rPr>
          <w:szCs w:val="17"/>
        </w:rPr>
      </w:pPr>
      <w:r w:rsidRPr="00AA2483">
        <w:rPr>
          <w:szCs w:val="17"/>
        </w:rPr>
        <w:t>Formal Ballot Papers: 3,355</w:t>
      </w:r>
    </w:p>
    <w:p w14:paraId="0CDE27CA" w14:textId="77777777" w:rsidR="00AA2483" w:rsidRPr="00AA2483" w:rsidRDefault="00AA2483" w:rsidP="00AA2483">
      <w:pPr>
        <w:spacing w:after="0"/>
        <w:rPr>
          <w:szCs w:val="17"/>
        </w:rPr>
      </w:pPr>
      <w:r w:rsidRPr="00AA2483">
        <w:rPr>
          <w:szCs w:val="17"/>
        </w:rPr>
        <w:t>Informal Ballot Papers: 91</w:t>
      </w:r>
    </w:p>
    <w:p w14:paraId="41A9232F" w14:textId="77777777" w:rsidR="00AA2483" w:rsidRPr="00AA2483" w:rsidRDefault="00AA2483" w:rsidP="00AA2483">
      <w:pPr>
        <w:rPr>
          <w:szCs w:val="17"/>
        </w:rPr>
      </w:pPr>
      <w:r w:rsidRPr="00AA2483">
        <w:rPr>
          <w:szCs w:val="17"/>
        </w:rPr>
        <w:t>Quota: 1,119</w:t>
      </w:r>
    </w:p>
    <w:tbl>
      <w:tblPr>
        <w:tblStyle w:val="Gazettetable"/>
        <w:tblW w:w="6662" w:type="dxa"/>
        <w:tblLook w:val="04A0" w:firstRow="1" w:lastRow="0" w:firstColumn="1" w:lastColumn="0" w:noHBand="0" w:noVBand="1"/>
      </w:tblPr>
      <w:tblGrid>
        <w:gridCol w:w="3118"/>
        <w:gridCol w:w="1843"/>
        <w:gridCol w:w="1701"/>
      </w:tblGrid>
      <w:tr w:rsidR="00AA2483" w:rsidRPr="00AA2483" w14:paraId="16B0871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0B7A1C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FC5679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323FD1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4F5B167" w14:textId="77777777" w:rsidTr="003061C9">
        <w:tc>
          <w:tcPr>
            <w:tcW w:w="3118" w:type="dxa"/>
            <w:noWrap/>
            <w:hideMark/>
          </w:tcPr>
          <w:p w14:paraId="0D3A3D65" w14:textId="77777777" w:rsidR="00AA2483" w:rsidRPr="00AA2483" w:rsidRDefault="00AA2483" w:rsidP="00AA2483">
            <w:pPr>
              <w:spacing w:before="20" w:after="20"/>
              <w:rPr>
                <w:szCs w:val="17"/>
                <w:lang w:eastAsia="en-AU"/>
              </w:rPr>
            </w:pPr>
            <w:r w:rsidRPr="00AA2483">
              <w:rPr>
                <w:szCs w:val="17"/>
              </w:rPr>
              <w:t>ZAGLADOV, Irena</w:t>
            </w:r>
          </w:p>
        </w:tc>
        <w:tc>
          <w:tcPr>
            <w:tcW w:w="1843" w:type="dxa"/>
            <w:noWrap/>
            <w:hideMark/>
          </w:tcPr>
          <w:p w14:paraId="0E52083D" w14:textId="77777777" w:rsidR="00AA2483" w:rsidRPr="00AA2483" w:rsidRDefault="00AA2483" w:rsidP="00AA2483">
            <w:pPr>
              <w:spacing w:before="20" w:after="20"/>
              <w:ind w:right="602"/>
              <w:jc w:val="right"/>
              <w:rPr>
                <w:szCs w:val="17"/>
                <w:lang w:eastAsia="en-AU"/>
              </w:rPr>
            </w:pPr>
            <w:r w:rsidRPr="00AA2483">
              <w:rPr>
                <w:szCs w:val="17"/>
                <w:lang w:eastAsia="en-AU"/>
              </w:rPr>
              <w:t>497</w:t>
            </w:r>
          </w:p>
        </w:tc>
        <w:tc>
          <w:tcPr>
            <w:tcW w:w="1701" w:type="dxa"/>
            <w:noWrap/>
            <w:hideMark/>
          </w:tcPr>
          <w:p w14:paraId="7C12B6A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82CC095" w14:textId="77777777" w:rsidTr="003061C9">
        <w:tc>
          <w:tcPr>
            <w:tcW w:w="3118" w:type="dxa"/>
            <w:noWrap/>
            <w:hideMark/>
          </w:tcPr>
          <w:p w14:paraId="10A3B821" w14:textId="77777777" w:rsidR="00AA2483" w:rsidRPr="00AA2483" w:rsidRDefault="00AA2483" w:rsidP="00AA2483">
            <w:pPr>
              <w:spacing w:before="20" w:after="20"/>
              <w:rPr>
                <w:szCs w:val="17"/>
                <w:lang w:eastAsia="en-AU"/>
              </w:rPr>
            </w:pPr>
            <w:r w:rsidRPr="00AA2483">
              <w:rPr>
                <w:szCs w:val="17"/>
              </w:rPr>
              <w:t>UNGER, Rob</w:t>
            </w:r>
          </w:p>
        </w:tc>
        <w:tc>
          <w:tcPr>
            <w:tcW w:w="1843" w:type="dxa"/>
            <w:noWrap/>
            <w:hideMark/>
          </w:tcPr>
          <w:p w14:paraId="73DB7944" w14:textId="77777777" w:rsidR="00AA2483" w:rsidRPr="00AA2483" w:rsidRDefault="00AA2483" w:rsidP="00AA2483">
            <w:pPr>
              <w:spacing w:before="20" w:after="20"/>
              <w:ind w:right="602"/>
              <w:jc w:val="right"/>
              <w:rPr>
                <w:szCs w:val="17"/>
                <w:lang w:eastAsia="en-AU"/>
              </w:rPr>
            </w:pPr>
            <w:r w:rsidRPr="00AA2483">
              <w:rPr>
                <w:szCs w:val="17"/>
                <w:lang w:eastAsia="en-AU"/>
              </w:rPr>
              <w:t>991</w:t>
            </w:r>
          </w:p>
        </w:tc>
        <w:tc>
          <w:tcPr>
            <w:tcW w:w="1701" w:type="dxa"/>
            <w:noWrap/>
            <w:hideMark/>
          </w:tcPr>
          <w:p w14:paraId="45C81725"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5BD9EF4" w14:textId="77777777" w:rsidTr="003061C9">
        <w:tc>
          <w:tcPr>
            <w:tcW w:w="3118" w:type="dxa"/>
            <w:noWrap/>
            <w:hideMark/>
          </w:tcPr>
          <w:p w14:paraId="57E4DB4F" w14:textId="77777777" w:rsidR="00AA2483" w:rsidRPr="00AA2483" w:rsidRDefault="00AA2483" w:rsidP="00AA2483">
            <w:pPr>
              <w:spacing w:before="20" w:after="20"/>
              <w:rPr>
                <w:szCs w:val="17"/>
                <w:lang w:eastAsia="en-AU"/>
              </w:rPr>
            </w:pPr>
            <w:r w:rsidRPr="00AA2483">
              <w:rPr>
                <w:szCs w:val="17"/>
              </w:rPr>
              <w:t xml:space="preserve">MATTISKE, </w:t>
            </w:r>
            <w:proofErr w:type="spellStart"/>
            <w:r w:rsidRPr="00AA2483">
              <w:rPr>
                <w:szCs w:val="17"/>
              </w:rPr>
              <w:t>Adla</w:t>
            </w:r>
            <w:proofErr w:type="spellEnd"/>
          </w:p>
        </w:tc>
        <w:tc>
          <w:tcPr>
            <w:tcW w:w="1843" w:type="dxa"/>
            <w:noWrap/>
            <w:hideMark/>
          </w:tcPr>
          <w:p w14:paraId="01BE54F9" w14:textId="77777777" w:rsidR="00AA2483" w:rsidRPr="00AA2483" w:rsidRDefault="00AA2483" w:rsidP="00AA2483">
            <w:pPr>
              <w:spacing w:before="20" w:after="20"/>
              <w:ind w:right="602"/>
              <w:jc w:val="right"/>
              <w:rPr>
                <w:szCs w:val="17"/>
                <w:lang w:eastAsia="en-AU"/>
              </w:rPr>
            </w:pPr>
            <w:r w:rsidRPr="00AA2483">
              <w:rPr>
                <w:szCs w:val="17"/>
                <w:lang w:eastAsia="en-AU"/>
              </w:rPr>
              <w:t>421</w:t>
            </w:r>
          </w:p>
        </w:tc>
        <w:tc>
          <w:tcPr>
            <w:tcW w:w="1701" w:type="dxa"/>
            <w:noWrap/>
            <w:hideMark/>
          </w:tcPr>
          <w:p w14:paraId="7DCE7DD0" w14:textId="77777777" w:rsidR="00AA2483" w:rsidRPr="00AA2483" w:rsidRDefault="00AA2483" w:rsidP="00AA2483">
            <w:pPr>
              <w:spacing w:before="20" w:after="20"/>
              <w:jc w:val="center"/>
              <w:rPr>
                <w:szCs w:val="17"/>
                <w:lang w:eastAsia="en-AU"/>
              </w:rPr>
            </w:pPr>
          </w:p>
        </w:tc>
      </w:tr>
      <w:tr w:rsidR="00AA2483" w:rsidRPr="00AA2483" w14:paraId="49B2A109" w14:textId="77777777" w:rsidTr="003061C9">
        <w:tc>
          <w:tcPr>
            <w:tcW w:w="3118" w:type="dxa"/>
            <w:noWrap/>
            <w:hideMark/>
          </w:tcPr>
          <w:p w14:paraId="0687FA4B" w14:textId="77777777" w:rsidR="00AA2483" w:rsidRPr="00AA2483" w:rsidRDefault="00AA2483" w:rsidP="00AA2483">
            <w:pPr>
              <w:spacing w:before="20" w:after="20"/>
              <w:rPr>
                <w:szCs w:val="17"/>
                <w:lang w:eastAsia="en-AU"/>
              </w:rPr>
            </w:pPr>
            <w:r w:rsidRPr="00AA2483">
              <w:rPr>
                <w:szCs w:val="17"/>
              </w:rPr>
              <w:t xml:space="preserve">BAKSHI, </w:t>
            </w:r>
            <w:proofErr w:type="spellStart"/>
            <w:r w:rsidRPr="00AA2483">
              <w:rPr>
                <w:szCs w:val="17"/>
              </w:rPr>
              <w:t>Daljeet</w:t>
            </w:r>
            <w:proofErr w:type="spellEnd"/>
          </w:p>
        </w:tc>
        <w:tc>
          <w:tcPr>
            <w:tcW w:w="1843" w:type="dxa"/>
            <w:noWrap/>
            <w:hideMark/>
          </w:tcPr>
          <w:p w14:paraId="2999C845" w14:textId="77777777" w:rsidR="00AA2483" w:rsidRPr="00AA2483" w:rsidRDefault="00AA2483" w:rsidP="00AA2483">
            <w:pPr>
              <w:spacing w:before="20" w:after="20"/>
              <w:ind w:right="602"/>
              <w:jc w:val="right"/>
              <w:rPr>
                <w:szCs w:val="17"/>
                <w:lang w:eastAsia="en-AU"/>
              </w:rPr>
            </w:pPr>
            <w:r w:rsidRPr="00AA2483">
              <w:rPr>
                <w:szCs w:val="17"/>
                <w:lang w:eastAsia="en-AU"/>
              </w:rPr>
              <w:t>369</w:t>
            </w:r>
          </w:p>
        </w:tc>
        <w:tc>
          <w:tcPr>
            <w:tcW w:w="1701" w:type="dxa"/>
            <w:noWrap/>
            <w:hideMark/>
          </w:tcPr>
          <w:p w14:paraId="0BA4BB50" w14:textId="77777777" w:rsidR="00AA2483" w:rsidRPr="00AA2483" w:rsidRDefault="00AA2483" w:rsidP="00AA2483">
            <w:pPr>
              <w:spacing w:before="20" w:after="20"/>
              <w:jc w:val="center"/>
              <w:rPr>
                <w:szCs w:val="17"/>
                <w:lang w:eastAsia="en-AU"/>
              </w:rPr>
            </w:pPr>
          </w:p>
        </w:tc>
      </w:tr>
      <w:tr w:rsidR="00AA2483" w:rsidRPr="00AA2483" w14:paraId="5429E7BE" w14:textId="77777777" w:rsidTr="003061C9">
        <w:tc>
          <w:tcPr>
            <w:tcW w:w="3118" w:type="dxa"/>
            <w:noWrap/>
            <w:hideMark/>
          </w:tcPr>
          <w:p w14:paraId="64D8C037" w14:textId="77777777" w:rsidR="00AA2483" w:rsidRPr="00AA2483" w:rsidRDefault="00AA2483" w:rsidP="00AA2483">
            <w:pPr>
              <w:spacing w:before="20" w:after="20"/>
              <w:rPr>
                <w:szCs w:val="17"/>
                <w:lang w:eastAsia="en-AU"/>
              </w:rPr>
            </w:pPr>
            <w:r w:rsidRPr="00AA2483">
              <w:rPr>
                <w:szCs w:val="17"/>
              </w:rPr>
              <w:t>NICHOLLS, Kathy</w:t>
            </w:r>
          </w:p>
        </w:tc>
        <w:tc>
          <w:tcPr>
            <w:tcW w:w="1843" w:type="dxa"/>
            <w:noWrap/>
            <w:hideMark/>
          </w:tcPr>
          <w:p w14:paraId="6A52F809" w14:textId="77777777" w:rsidR="00AA2483" w:rsidRPr="00AA2483" w:rsidRDefault="00AA2483" w:rsidP="00AA2483">
            <w:pPr>
              <w:spacing w:before="20" w:after="20"/>
              <w:ind w:right="602"/>
              <w:jc w:val="right"/>
              <w:rPr>
                <w:szCs w:val="17"/>
                <w:lang w:eastAsia="en-AU"/>
              </w:rPr>
            </w:pPr>
            <w:r w:rsidRPr="00AA2483">
              <w:rPr>
                <w:szCs w:val="17"/>
                <w:lang w:eastAsia="en-AU"/>
              </w:rPr>
              <w:t>304</w:t>
            </w:r>
          </w:p>
        </w:tc>
        <w:tc>
          <w:tcPr>
            <w:tcW w:w="1701" w:type="dxa"/>
            <w:noWrap/>
            <w:hideMark/>
          </w:tcPr>
          <w:p w14:paraId="0C026D5B" w14:textId="77777777" w:rsidR="00AA2483" w:rsidRPr="00AA2483" w:rsidRDefault="00AA2483" w:rsidP="00AA2483">
            <w:pPr>
              <w:spacing w:before="20" w:after="20"/>
              <w:jc w:val="center"/>
              <w:rPr>
                <w:szCs w:val="17"/>
                <w:lang w:eastAsia="en-AU"/>
              </w:rPr>
            </w:pPr>
          </w:p>
        </w:tc>
      </w:tr>
      <w:tr w:rsidR="00AA2483" w:rsidRPr="00AA2483" w14:paraId="12397E2C" w14:textId="77777777" w:rsidTr="003061C9">
        <w:tc>
          <w:tcPr>
            <w:tcW w:w="3118" w:type="dxa"/>
            <w:noWrap/>
            <w:hideMark/>
          </w:tcPr>
          <w:p w14:paraId="66AC39E4" w14:textId="77777777" w:rsidR="00AA2483" w:rsidRPr="00AA2483" w:rsidRDefault="00AA2483" w:rsidP="00AA2483">
            <w:pPr>
              <w:spacing w:before="20" w:after="20"/>
              <w:rPr>
                <w:szCs w:val="17"/>
                <w:lang w:eastAsia="en-AU"/>
              </w:rPr>
            </w:pPr>
            <w:r w:rsidRPr="00AA2483">
              <w:rPr>
                <w:szCs w:val="17"/>
              </w:rPr>
              <w:t xml:space="preserve">SALEHI, </w:t>
            </w:r>
            <w:proofErr w:type="spellStart"/>
            <w:r w:rsidRPr="00AA2483">
              <w:rPr>
                <w:szCs w:val="17"/>
              </w:rPr>
              <w:t>Bahar</w:t>
            </w:r>
            <w:proofErr w:type="spellEnd"/>
          </w:p>
        </w:tc>
        <w:tc>
          <w:tcPr>
            <w:tcW w:w="1843" w:type="dxa"/>
            <w:noWrap/>
            <w:hideMark/>
          </w:tcPr>
          <w:p w14:paraId="7835BFCF" w14:textId="77777777" w:rsidR="00AA2483" w:rsidRPr="00AA2483" w:rsidRDefault="00AA2483" w:rsidP="00AA2483">
            <w:pPr>
              <w:spacing w:before="20" w:after="20"/>
              <w:ind w:right="602"/>
              <w:jc w:val="right"/>
              <w:rPr>
                <w:szCs w:val="17"/>
                <w:lang w:eastAsia="en-AU"/>
              </w:rPr>
            </w:pPr>
            <w:r w:rsidRPr="00AA2483">
              <w:rPr>
                <w:szCs w:val="17"/>
                <w:lang w:eastAsia="en-AU"/>
              </w:rPr>
              <w:t>286</w:t>
            </w:r>
          </w:p>
        </w:tc>
        <w:tc>
          <w:tcPr>
            <w:tcW w:w="1701" w:type="dxa"/>
            <w:noWrap/>
            <w:hideMark/>
          </w:tcPr>
          <w:p w14:paraId="410C5C30" w14:textId="77777777" w:rsidR="00AA2483" w:rsidRPr="00AA2483" w:rsidRDefault="00AA2483" w:rsidP="00AA2483">
            <w:pPr>
              <w:spacing w:before="20" w:after="20"/>
              <w:jc w:val="center"/>
              <w:rPr>
                <w:szCs w:val="17"/>
                <w:lang w:eastAsia="en-AU"/>
              </w:rPr>
            </w:pPr>
          </w:p>
        </w:tc>
      </w:tr>
      <w:tr w:rsidR="00AA2483" w:rsidRPr="00AA2483" w14:paraId="3669A69C" w14:textId="77777777" w:rsidTr="003061C9">
        <w:tc>
          <w:tcPr>
            <w:tcW w:w="3118" w:type="dxa"/>
            <w:noWrap/>
            <w:hideMark/>
          </w:tcPr>
          <w:p w14:paraId="42AA2491" w14:textId="77777777" w:rsidR="00AA2483" w:rsidRPr="00AA2483" w:rsidRDefault="00AA2483" w:rsidP="00AA2483">
            <w:pPr>
              <w:spacing w:before="20" w:after="20"/>
              <w:rPr>
                <w:szCs w:val="17"/>
                <w:lang w:eastAsia="en-AU"/>
              </w:rPr>
            </w:pPr>
            <w:r w:rsidRPr="00AA2483">
              <w:rPr>
                <w:szCs w:val="17"/>
              </w:rPr>
              <w:t>CHARLES, Nicholas</w:t>
            </w:r>
          </w:p>
        </w:tc>
        <w:tc>
          <w:tcPr>
            <w:tcW w:w="1843" w:type="dxa"/>
            <w:noWrap/>
            <w:hideMark/>
          </w:tcPr>
          <w:p w14:paraId="1449AC90" w14:textId="77777777" w:rsidR="00AA2483" w:rsidRPr="00AA2483" w:rsidRDefault="00AA2483" w:rsidP="00AA2483">
            <w:pPr>
              <w:spacing w:before="20" w:after="20"/>
              <w:ind w:right="602"/>
              <w:jc w:val="right"/>
              <w:rPr>
                <w:szCs w:val="17"/>
                <w:lang w:eastAsia="en-AU"/>
              </w:rPr>
            </w:pPr>
            <w:r w:rsidRPr="00AA2483">
              <w:rPr>
                <w:szCs w:val="17"/>
                <w:lang w:eastAsia="en-AU"/>
              </w:rPr>
              <w:t>386</w:t>
            </w:r>
          </w:p>
        </w:tc>
        <w:tc>
          <w:tcPr>
            <w:tcW w:w="1701" w:type="dxa"/>
            <w:noWrap/>
            <w:hideMark/>
          </w:tcPr>
          <w:p w14:paraId="696DDAA4" w14:textId="77777777" w:rsidR="00AA2483" w:rsidRPr="00AA2483" w:rsidRDefault="00AA2483" w:rsidP="00AA2483">
            <w:pPr>
              <w:spacing w:before="20" w:after="20"/>
              <w:jc w:val="center"/>
              <w:rPr>
                <w:szCs w:val="17"/>
                <w:lang w:eastAsia="en-AU"/>
              </w:rPr>
            </w:pPr>
          </w:p>
        </w:tc>
      </w:tr>
      <w:tr w:rsidR="00AA2483" w:rsidRPr="00AA2483" w14:paraId="32E4457A" w14:textId="77777777" w:rsidTr="003061C9">
        <w:tc>
          <w:tcPr>
            <w:tcW w:w="3118" w:type="dxa"/>
            <w:noWrap/>
            <w:hideMark/>
          </w:tcPr>
          <w:p w14:paraId="0E299122" w14:textId="77777777" w:rsidR="00AA2483" w:rsidRPr="00AA2483" w:rsidRDefault="00AA2483" w:rsidP="00AA2483">
            <w:pPr>
              <w:spacing w:before="20" w:after="40"/>
              <w:rPr>
                <w:szCs w:val="17"/>
                <w:lang w:eastAsia="en-AU"/>
              </w:rPr>
            </w:pPr>
            <w:r w:rsidRPr="00AA2483">
              <w:rPr>
                <w:szCs w:val="17"/>
              </w:rPr>
              <w:t>KHIZAM, Mona</w:t>
            </w:r>
          </w:p>
        </w:tc>
        <w:tc>
          <w:tcPr>
            <w:tcW w:w="1843" w:type="dxa"/>
            <w:noWrap/>
            <w:hideMark/>
          </w:tcPr>
          <w:p w14:paraId="6BB16C63" w14:textId="77777777" w:rsidR="00AA2483" w:rsidRPr="00AA2483" w:rsidRDefault="00AA2483" w:rsidP="00AA2483">
            <w:pPr>
              <w:spacing w:before="20" w:after="20"/>
              <w:ind w:right="602"/>
              <w:jc w:val="right"/>
              <w:rPr>
                <w:szCs w:val="17"/>
                <w:lang w:eastAsia="en-AU"/>
              </w:rPr>
            </w:pPr>
            <w:r w:rsidRPr="00AA2483">
              <w:rPr>
                <w:szCs w:val="17"/>
                <w:lang w:eastAsia="en-AU"/>
              </w:rPr>
              <w:t>101</w:t>
            </w:r>
          </w:p>
        </w:tc>
        <w:tc>
          <w:tcPr>
            <w:tcW w:w="1701" w:type="dxa"/>
            <w:noWrap/>
            <w:hideMark/>
          </w:tcPr>
          <w:p w14:paraId="10980429" w14:textId="77777777" w:rsidR="00AA2483" w:rsidRPr="00AA2483" w:rsidRDefault="00AA2483" w:rsidP="00AA2483">
            <w:pPr>
              <w:spacing w:before="20" w:after="20"/>
              <w:jc w:val="center"/>
              <w:rPr>
                <w:szCs w:val="17"/>
                <w:lang w:eastAsia="en-AU"/>
              </w:rPr>
            </w:pPr>
          </w:p>
        </w:tc>
      </w:tr>
    </w:tbl>
    <w:p w14:paraId="7A4A3614" w14:textId="77777777" w:rsidR="00AA2483" w:rsidRPr="00AA2483" w:rsidRDefault="00AA2483" w:rsidP="00AA2483">
      <w:pPr>
        <w:spacing w:before="80"/>
        <w:rPr>
          <w:b/>
          <w:bCs/>
          <w:szCs w:val="17"/>
          <w:lang w:val="en-US"/>
        </w:rPr>
      </w:pPr>
      <w:proofErr w:type="spellStart"/>
      <w:r w:rsidRPr="00AA2483">
        <w:rPr>
          <w:b/>
          <w:bCs/>
          <w:szCs w:val="17"/>
          <w:lang w:val="en-US"/>
        </w:rPr>
        <w:t>Steventon</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0C099887" w14:textId="77777777" w:rsidR="00AA2483" w:rsidRPr="00AA2483" w:rsidRDefault="00AA2483" w:rsidP="00AA2483">
      <w:pPr>
        <w:spacing w:after="0"/>
        <w:rPr>
          <w:szCs w:val="17"/>
        </w:rPr>
      </w:pPr>
      <w:r w:rsidRPr="00AA2483">
        <w:rPr>
          <w:szCs w:val="17"/>
        </w:rPr>
        <w:t>Formal Ballot Papers: 3,622</w:t>
      </w:r>
    </w:p>
    <w:p w14:paraId="672D1EE0" w14:textId="77777777" w:rsidR="00AA2483" w:rsidRPr="00AA2483" w:rsidRDefault="00AA2483" w:rsidP="00AA2483">
      <w:pPr>
        <w:spacing w:after="0"/>
        <w:rPr>
          <w:szCs w:val="17"/>
        </w:rPr>
      </w:pPr>
      <w:r w:rsidRPr="00AA2483">
        <w:rPr>
          <w:szCs w:val="17"/>
        </w:rPr>
        <w:t>Informal Ballot Papers: 153</w:t>
      </w:r>
    </w:p>
    <w:p w14:paraId="49065B2E" w14:textId="77777777" w:rsidR="00AA2483" w:rsidRPr="00AA2483" w:rsidRDefault="00AA2483" w:rsidP="00AA2483">
      <w:pPr>
        <w:rPr>
          <w:szCs w:val="17"/>
        </w:rPr>
      </w:pPr>
      <w:r w:rsidRPr="00AA2483">
        <w:rPr>
          <w:szCs w:val="17"/>
        </w:rPr>
        <w:t>Quota: 1,208</w:t>
      </w:r>
    </w:p>
    <w:tbl>
      <w:tblPr>
        <w:tblStyle w:val="Gazettetable"/>
        <w:tblW w:w="6662" w:type="dxa"/>
        <w:tblLook w:val="04A0" w:firstRow="1" w:lastRow="0" w:firstColumn="1" w:lastColumn="0" w:noHBand="0" w:noVBand="1"/>
      </w:tblPr>
      <w:tblGrid>
        <w:gridCol w:w="3118"/>
        <w:gridCol w:w="1843"/>
        <w:gridCol w:w="1701"/>
      </w:tblGrid>
      <w:tr w:rsidR="00AA2483" w:rsidRPr="00AA2483" w14:paraId="2519A1AE"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3E4CB7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B5DEF8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DBA74A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CECA320" w14:textId="77777777" w:rsidTr="003061C9">
        <w:tc>
          <w:tcPr>
            <w:tcW w:w="3118" w:type="dxa"/>
            <w:noWrap/>
            <w:hideMark/>
          </w:tcPr>
          <w:p w14:paraId="635C4B7A" w14:textId="77777777" w:rsidR="00AA2483" w:rsidRPr="00AA2483" w:rsidRDefault="00AA2483" w:rsidP="00AA2483">
            <w:pPr>
              <w:spacing w:before="20" w:after="20"/>
              <w:rPr>
                <w:szCs w:val="17"/>
                <w:lang w:eastAsia="en-AU"/>
              </w:rPr>
            </w:pPr>
            <w:r w:rsidRPr="00AA2483">
              <w:rPr>
                <w:szCs w:val="17"/>
              </w:rPr>
              <w:t>JONES, Lucas</w:t>
            </w:r>
          </w:p>
        </w:tc>
        <w:tc>
          <w:tcPr>
            <w:tcW w:w="1843" w:type="dxa"/>
            <w:noWrap/>
            <w:hideMark/>
          </w:tcPr>
          <w:p w14:paraId="66C87B28" w14:textId="77777777" w:rsidR="00AA2483" w:rsidRPr="00AA2483" w:rsidRDefault="00AA2483" w:rsidP="00AA2483">
            <w:pPr>
              <w:spacing w:before="20" w:after="20"/>
              <w:ind w:right="602"/>
              <w:jc w:val="right"/>
              <w:rPr>
                <w:szCs w:val="17"/>
                <w:lang w:eastAsia="en-AU"/>
              </w:rPr>
            </w:pPr>
            <w:r w:rsidRPr="00AA2483">
              <w:rPr>
                <w:szCs w:val="17"/>
                <w:lang w:eastAsia="en-AU"/>
              </w:rPr>
              <w:t>1,969</w:t>
            </w:r>
          </w:p>
        </w:tc>
        <w:tc>
          <w:tcPr>
            <w:tcW w:w="1701" w:type="dxa"/>
            <w:noWrap/>
            <w:hideMark/>
          </w:tcPr>
          <w:p w14:paraId="3429A6B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FC34AD8" w14:textId="77777777" w:rsidTr="003061C9">
        <w:tc>
          <w:tcPr>
            <w:tcW w:w="3118" w:type="dxa"/>
            <w:noWrap/>
            <w:hideMark/>
          </w:tcPr>
          <w:p w14:paraId="5D3ADFC2" w14:textId="77777777" w:rsidR="00AA2483" w:rsidRPr="00AA2483" w:rsidRDefault="00AA2483" w:rsidP="00AA2483">
            <w:pPr>
              <w:spacing w:before="20" w:after="20"/>
              <w:rPr>
                <w:szCs w:val="17"/>
                <w:lang w:eastAsia="en-AU"/>
              </w:rPr>
            </w:pPr>
            <w:r w:rsidRPr="00AA2483">
              <w:rPr>
                <w:szCs w:val="17"/>
              </w:rPr>
              <w:t>KEARNEY, Anthony</w:t>
            </w:r>
          </w:p>
        </w:tc>
        <w:tc>
          <w:tcPr>
            <w:tcW w:w="1843" w:type="dxa"/>
            <w:noWrap/>
            <w:hideMark/>
          </w:tcPr>
          <w:p w14:paraId="36A70D36" w14:textId="77777777" w:rsidR="00AA2483" w:rsidRPr="00AA2483" w:rsidRDefault="00AA2483" w:rsidP="00AA2483">
            <w:pPr>
              <w:spacing w:before="20" w:after="20"/>
              <w:ind w:right="602"/>
              <w:jc w:val="right"/>
              <w:rPr>
                <w:szCs w:val="17"/>
                <w:lang w:eastAsia="en-AU"/>
              </w:rPr>
            </w:pPr>
            <w:r w:rsidRPr="00AA2483">
              <w:rPr>
                <w:szCs w:val="17"/>
                <w:lang w:eastAsia="en-AU"/>
              </w:rPr>
              <w:t>304</w:t>
            </w:r>
          </w:p>
        </w:tc>
        <w:tc>
          <w:tcPr>
            <w:tcW w:w="1701" w:type="dxa"/>
            <w:noWrap/>
            <w:hideMark/>
          </w:tcPr>
          <w:p w14:paraId="41B2B47F" w14:textId="77777777" w:rsidR="00AA2483" w:rsidRPr="00AA2483" w:rsidRDefault="00AA2483" w:rsidP="00AA2483">
            <w:pPr>
              <w:spacing w:before="20" w:after="20"/>
              <w:jc w:val="center"/>
              <w:rPr>
                <w:szCs w:val="17"/>
                <w:lang w:eastAsia="en-AU"/>
              </w:rPr>
            </w:pPr>
          </w:p>
        </w:tc>
      </w:tr>
      <w:tr w:rsidR="00AA2483" w:rsidRPr="00AA2483" w14:paraId="494535AD" w14:textId="77777777" w:rsidTr="003061C9">
        <w:tc>
          <w:tcPr>
            <w:tcW w:w="3118" w:type="dxa"/>
            <w:noWrap/>
            <w:hideMark/>
          </w:tcPr>
          <w:p w14:paraId="021B3117" w14:textId="77777777" w:rsidR="00AA2483" w:rsidRPr="00AA2483" w:rsidRDefault="00AA2483" w:rsidP="00AA2483">
            <w:pPr>
              <w:spacing w:before="20" w:after="40"/>
              <w:rPr>
                <w:szCs w:val="17"/>
                <w:lang w:eastAsia="en-AU"/>
              </w:rPr>
            </w:pPr>
            <w:r w:rsidRPr="00AA2483">
              <w:rPr>
                <w:szCs w:val="17"/>
              </w:rPr>
              <w:t>LINTVELT, Jessica</w:t>
            </w:r>
          </w:p>
        </w:tc>
        <w:tc>
          <w:tcPr>
            <w:tcW w:w="1843" w:type="dxa"/>
            <w:noWrap/>
            <w:hideMark/>
          </w:tcPr>
          <w:p w14:paraId="6836F321" w14:textId="77777777" w:rsidR="00AA2483" w:rsidRPr="00AA2483" w:rsidRDefault="00AA2483" w:rsidP="00AA2483">
            <w:pPr>
              <w:spacing w:before="20" w:after="20"/>
              <w:ind w:right="602"/>
              <w:jc w:val="right"/>
              <w:rPr>
                <w:szCs w:val="17"/>
                <w:lang w:eastAsia="en-AU"/>
              </w:rPr>
            </w:pPr>
            <w:r w:rsidRPr="00AA2483">
              <w:rPr>
                <w:szCs w:val="17"/>
                <w:lang w:eastAsia="en-AU"/>
              </w:rPr>
              <w:t>1,349</w:t>
            </w:r>
          </w:p>
        </w:tc>
        <w:tc>
          <w:tcPr>
            <w:tcW w:w="1701" w:type="dxa"/>
            <w:noWrap/>
            <w:hideMark/>
          </w:tcPr>
          <w:p w14:paraId="1F1A268A"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7F291ADD" w14:textId="77777777" w:rsidR="00AA2483" w:rsidRPr="00AA2483" w:rsidRDefault="00AA2483" w:rsidP="00AA2483">
      <w:pPr>
        <w:spacing w:before="80"/>
        <w:rPr>
          <w:b/>
          <w:bCs/>
          <w:szCs w:val="17"/>
          <w:lang w:val="en-US"/>
        </w:rPr>
      </w:pPr>
      <w:r w:rsidRPr="00AA2483">
        <w:rPr>
          <w:b/>
          <w:bCs/>
          <w:szCs w:val="17"/>
          <w:lang w:val="en-US"/>
        </w:rPr>
        <w:t xml:space="preserve">Water Gully Ward </w:t>
      </w:r>
      <w:proofErr w:type="spellStart"/>
      <w:r w:rsidRPr="00AA2483">
        <w:rPr>
          <w:b/>
          <w:bCs/>
          <w:szCs w:val="17"/>
          <w:lang w:val="en-US"/>
        </w:rPr>
        <w:t>councillor</w:t>
      </w:r>
      <w:proofErr w:type="spellEnd"/>
      <w:r w:rsidRPr="00AA2483">
        <w:rPr>
          <w:b/>
          <w:bCs/>
          <w:szCs w:val="17"/>
          <w:lang w:val="en-US"/>
        </w:rPr>
        <w:t>, 2 vacancies</w:t>
      </w:r>
    </w:p>
    <w:p w14:paraId="66F89B80" w14:textId="77777777" w:rsidR="00AA2483" w:rsidRPr="00AA2483" w:rsidRDefault="00AA2483" w:rsidP="00AA2483">
      <w:pPr>
        <w:spacing w:after="0"/>
        <w:rPr>
          <w:szCs w:val="17"/>
        </w:rPr>
      </w:pPr>
      <w:r w:rsidRPr="00AA2483">
        <w:rPr>
          <w:szCs w:val="17"/>
        </w:rPr>
        <w:t>Formal Ballot Papers: 3,242</w:t>
      </w:r>
    </w:p>
    <w:p w14:paraId="6A726A38" w14:textId="77777777" w:rsidR="00AA2483" w:rsidRPr="00AA2483" w:rsidRDefault="00AA2483" w:rsidP="00AA2483">
      <w:pPr>
        <w:spacing w:after="0"/>
        <w:rPr>
          <w:szCs w:val="17"/>
        </w:rPr>
      </w:pPr>
      <w:r w:rsidRPr="00AA2483">
        <w:rPr>
          <w:szCs w:val="17"/>
        </w:rPr>
        <w:t>Informal Ballot Papers: 157</w:t>
      </w:r>
    </w:p>
    <w:p w14:paraId="4261D5B0" w14:textId="77777777" w:rsidR="00AA2483" w:rsidRPr="00AA2483" w:rsidRDefault="00AA2483" w:rsidP="00AA2483">
      <w:pPr>
        <w:rPr>
          <w:szCs w:val="17"/>
        </w:rPr>
      </w:pPr>
      <w:r w:rsidRPr="00AA2483">
        <w:rPr>
          <w:szCs w:val="17"/>
        </w:rPr>
        <w:t>Quota: 1,081</w:t>
      </w:r>
    </w:p>
    <w:tbl>
      <w:tblPr>
        <w:tblStyle w:val="Gazettetable"/>
        <w:tblW w:w="6662" w:type="dxa"/>
        <w:tblLook w:val="04A0" w:firstRow="1" w:lastRow="0" w:firstColumn="1" w:lastColumn="0" w:noHBand="0" w:noVBand="1"/>
      </w:tblPr>
      <w:tblGrid>
        <w:gridCol w:w="3118"/>
        <w:gridCol w:w="1843"/>
        <w:gridCol w:w="1701"/>
      </w:tblGrid>
      <w:tr w:rsidR="00AA2483" w:rsidRPr="00AA2483" w14:paraId="1A2690F9"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E4F97A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E78DB6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D859EB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928E9F5" w14:textId="77777777" w:rsidTr="003061C9">
        <w:tc>
          <w:tcPr>
            <w:tcW w:w="3118" w:type="dxa"/>
            <w:noWrap/>
            <w:hideMark/>
          </w:tcPr>
          <w:p w14:paraId="549466AA" w14:textId="77777777" w:rsidR="00AA2483" w:rsidRPr="00AA2483" w:rsidRDefault="00AA2483" w:rsidP="00AA2483">
            <w:pPr>
              <w:spacing w:before="20" w:after="20"/>
              <w:rPr>
                <w:szCs w:val="17"/>
                <w:lang w:eastAsia="en-AU"/>
              </w:rPr>
            </w:pPr>
            <w:r w:rsidRPr="00AA2483">
              <w:rPr>
                <w:szCs w:val="17"/>
              </w:rPr>
              <w:t>HARRIS, Luke</w:t>
            </w:r>
          </w:p>
        </w:tc>
        <w:tc>
          <w:tcPr>
            <w:tcW w:w="1843" w:type="dxa"/>
            <w:noWrap/>
            <w:hideMark/>
          </w:tcPr>
          <w:p w14:paraId="5C33692A" w14:textId="77777777" w:rsidR="00AA2483" w:rsidRPr="00AA2483" w:rsidRDefault="00AA2483" w:rsidP="00AA2483">
            <w:pPr>
              <w:spacing w:before="20" w:after="20"/>
              <w:ind w:right="602"/>
              <w:jc w:val="right"/>
              <w:rPr>
                <w:szCs w:val="17"/>
                <w:lang w:eastAsia="en-AU"/>
              </w:rPr>
            </w:pPr>
            <w:r w:rsidRPr="00AA2483">
              <w:rPr>
                <w:szCs w:val="17"/>
                <w:lang w:eastAsia="en-AU"/>
              </w:rPr>
              <w:t>605</w:t>
            </w:r>
          </w:p>
        </w:tc>
        <w:tc>
          <w:tcPr>
            <w:tcW w:w="1701" w:type="dxa"/>
            <w:noWrap/>
            <w:hideMark/>
          </w:tcPr>
          <w:p w14:paraId="3B564F31" w14:textId="77777777" w:rsidR="00AA2483" w:rsidRPr="00AA2483" w:rsidRDefault="00AA2483" w:rsidP="00AA2483">
            <w:pPr>
              <w:spacing w:before="20" w:after="20"/>
              <w:jc w:val="center"/>
              <w:rPr>
                <w:szCs w:val="17"/>
                <w:lang w:eastAsia="en-AU"/>
              </w:rPr>
            </w:pPr>
          </w:p>
        </w:tc>
      </w:tr>
      <w:tr w:rsidR="00AA2483" w:rsidRPr="00AA2483" w14:paraId="0A1719AE" w14:textId="77777777" w:rsidTr="003061C9">
        <w:tc>
          <w:tcPr>
            <w:tcW w:w="3118" w:type="dxa"/>
            <w:noWrap/>
            <w:hideMark/>
          </w:tcPr>
          <w:p w14:paraId="31A45012" w14:textId="77777777" w:rsidR="00AA2483" w:rsidRPr="00AA2483" w:rsidRDefault="00AA2483" w:rsidP="00AA2483">
            <w:pPr>
              <w:spacing w:before="20" w:after="20"/>
              <w:rPr>
                <w:szCs w:val="17"/>
                <w:lang w:eastAsia="en-AU"/>
              </w:rPr>
            </w:pPr>
            <w:r w:rsidRPr="00AA2483">
              <w:rPr>
                <w:szCs w:val="17"/>
              </w:rPr>
              <w:t>BEDI, Gags</w:t>
            </w:r>
          </w:p>
        </w:tc>
        <w:tc>
          <w:tcPr>
            <w:tcW w:w="1843" w:type="dxa"/>
            <w:noWrap/>
            <w:hideMark/>
          </w:tcPr>
          <w:p w14:paraId="07A083F5" w14:textId="77777777" w:rsidR="00AA2483" w:rsidRPr="00AA2483" w:rsidRDefault="00AA2483" w:rsidP="00AA2483">
            <w:pPr>
              <w:spacing w:before="20" w:after="20"/>
              <w:ind w:right="602"/>
              <w:jc w:val="right"/>
              <w:rPr>
                <w:szCs w:val="17"/>
                <w:lang w:eastAsia="en-AU"/>
              </w:rPr>
            </w:pPr>
            <w:r w:rsidRPr="00AA2483">
              <w:rPr>
                <w:szCs w:val="17"/>
                <w:lang w:eastAsia="en-AU"/>
              </w:rPr>
              <w:t>416</w:t>
            </w:r>
          </w:p>
        </w:tc>
        <w:tc>
          <w:tcPr>
            <w:tcW w:w="1701" w:type="dxa"/>
            <w:noWrap/>
            <w:hideMark/>
          </w:tcPr>
          <w:p w14:paraId="33F2F112" w14:textId="77777777" w:rsidR="00AA2483" w:rsidRPr="00AA2483" w:rsidRDefault="00AA2483" w:rsidP="00AA2483">
            <w:pPr>
              <w:spacing w:before="20" w:after="20"/>
              <w:jc w:val="center"/>
              <w:rPr>
                <w:szCs w:val="17"/>
                <w:lang w:eastAsia="en-AU"/>
              </w:rPr>
            </w:pPr>
          </w:p>
        </w:tc>
      </w:tr>
      <w:tr w:rsidR="00AA2483" w:rsidRPr="00AA2483" w14:paraId="37896B5E" w14:textId="77777777" w:rsidTr="003061C9">
        <w:tc>
          <w:tcPr>
            <w:tcW w:w="3118" w:type="dxa"/>
            <w:noWrap/>
            <w:hideMark/>
          </w:tcPr>
          <w:p w14:paraId="3340EF65" w14:textId="77777777" w:rsidR="00AA2483" w:rsidRPr="00AA2483" w:rsidRDefault="00AA2483" w:rsidP="00AA2483">
            <w:pPr>
              <w:spacing w:before="20" w:after="20"/>
              <w:rPr>
                <w:szCs w:val="17"/>
                <w:lang w:eastAsia="en-AU"/>
              </w:rPr>
            </w:pPr>
            <w:r w:rsidRPr="00AA2483">
              <w:rPr>
                <w:szCs w:val="17"/>
              </w:rPr>
              <w:t>CHAMPION, Marina</w:t>
            </w:r>
          </w:p>
        </w:tc>
        <w:tc>
          <w:tcPr>
            <w:tcW w:w="1843" w:type="dxa"/>
            <w:noWrap/>
            <w:hideMark/>
          </w:tcPr>
          <w:p w14:paraId="5D2CBE98" w14:textId="77777777" w:rsidR="00AA2483" w:rsidRPr="00AA2483" w:rsidRDefault="00AA2483" w:rsidP="00AA2483">
            <w:pPr>
              <w:spacing w:before="20" w:after="20"/>
              <w:ind w:right="602"/>
              <w:jc w:val="right"/>
              <w:rPr>
                <w:szCs w:val="17"/>
                <w:lang w:eastAsia="en-AU"/>
              </w:rPr>
            </w:pPr>
            <w:r w:rsidRPr="00AA2483">
              <w:rPr>
                <w:szCs w:val="17"/>
                <w:lang w:eastAsia="en-AU"/>
              </w:rPr>
              <w:t>974</w:t>
            </w:r>
          </w:p>
        </w:tc>
        <w:tc>
          <w:tcPr>
            <w:tcW w:w="1701" w:type="dxa"/>
            <w:noWrap/>
            <w:hideMark/>
          </w:tcPr>
          <w:p w14:paraId="1898C34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728299F" w14:textId="77777777" w:rsidTr="003061C9">
        <w:tc>
          <w:tcPr>
            <w:tcW w:w="3118" w:type="dxa"/>
            <w:noWrap/>
            <w:hideMark/>
          </w:tcPr>
          <w:p w14:paraId="2DE8BB6F" w14:textId="77777777" w:rsidR="00AA2483" w:rsidRPr="00AA2483" w:rsidRDefault="00AA2483" w:rsidP="00AA2483">
            <w:pPr>
              <w:spacing w:before="20" w:after="40"/>
              <w:rPr>
                <w:szCs w:val="17"/>
                <w:lang w:eastAsia="en-AU"/>
              </w:rPr>
            </w:pPr>
            <w:r w:rsidRPr="00AA2483">
              <w:rPr>
                <w:szCs w:val="17"/>
              </w:rPr>
              <w:t>LAWRENSON, Blake</w:t>
            </w:r>
          </w:p>
        </w:tc>
        <w:tc>
          <w:tcPr>
            <w:tcW w:w="1843" w:type="dxa"/>
            <w:noWrap/>
            <w:hideMark/>
          </w:tcPr>
          <w:p w14:paraId="546B5356" w14:textId="77777777" w:rsidR="00AA2483" w:rsidRPr="00AA2483" w:rsidRDefault="00AA2483" w:rsidP="00AA2483">
            <w:pPr>
              <w:spacing w:before="20" w:after="20"/>
              <w:ind w:right="602"/>
              <w:jc w:val="right"/>
              <w:rPr>
                <w:szCs w:val="17"/>
                <w:lang w:eastAsia="en-AU"/>
              </w:rPr>
            </w:pPr>
            <w:r w:rsidRPr="00AA2483">
              <w:rPr>
                <w:szCs w:val="17"/>
                <w:lang w:eastAsia="en-AU"/>
              </w:rPr>
              <w:t>1,247</w:t>
            </w:r>
          </w:p>
        </w:tc>
        <w:tc>
          <w:tcPr>
            <w:tcW w:w="1701" w:type="dxa"/>
            <w:noWrap/>
            <w:hideMark/>
          </w:tcPr>
          <w:p w14:paraId="3468E50E"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1AD182F1" w14:textId="77777777" w:rsidR="00AA2483" w:rsidRPr="00AA2483" w:rsidRDefault="00AA2483" w:rsidP="00AA2483">
      <w:pPr>
        <w:spacing w:before="120" w:after="120"/>
        <w:jc w:val="center"/>
        <w:rPr>
          <w:b/>
          <w:bCs/>
          <w:szCs w:val="17"/>
        </w:rPr>
      </w:pPr>
      <w:r w:rsidRPr="00AA2483">
        <w:rPr>
          <w:b/>
          <w:bCs/>
          <w:szCs w:val="17"/>
        </w:rPr>
        <w:t>District Council of Tumby Bay</w:t>
      </w:r>
    </w:p>
    <w:p w14:paraId="72992AA5" w14:textId="77777777" w:rsidR="00AA2483" w:rsidRPr="00AA2483" w:rsidRDefault="00AA2483" w:rsidP="00AA2483">
      <w:pPr>
        <w:spacing w:before="80"/>
        <w:rPr>
          <w:b/>
          <w:bCs/>
          <w:szCs w:val="17"/>
          <w:lang w:val="en-US"/>
        </w:rPr>
      </w:pPr>
      <w:r w:rsidRPr="00AA2483">
        <w:rPr>
          <w:b/>
          <w:bCs/>
          <w:szCs w:val="17"/>
          <w:lang w:val="en-US"/>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3C3C061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905E6A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26DEE3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E59206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B7DD4FD" w14:textId="77777777" w:rsidTr="003061C9">
        <w:tc>
          <w:tcPr>
            <w:tcW w:w="3118" w:type="dxa"/>
            <w:noWrap/>
            <w:hideMark/>
          </w:tcPr>
          <w:p w14:paraId="65C1E2D6" w14:textId="77777777" w:rsidR="00AA2483" w:rsidRPr="00AA2483" w:rsidRDefault="00AA2483" w:rsidP="00AA2483">
            <w:pPr>
              <w:spacing w:before="40" w:after="40"/>
              <w:rPr>
                <w:szCs w:val="17"/>
                <w:lang w:eastAsia="en-AU"/>
              </w:rPr>
            </w:pPr>
            <w:r w:rsidRPr="00AA2483">
              <w:rPr>
                <w:szCs w:val="17"/>
                <w:lang w:eastAsia="en-AU"/>
              </w:rPr>
              <w:t>CHURCHETT, Geoffrey</w:t>
            </w:r>
          </w:p>
        </w:tc>
        <w:tc>
          <w:tcPr>
            <w:tcW w:w="1843" w:type="dxa"/>
            <w:noWrap/>
            <w:hideMark/>
          </w:tcPr>
          <w:p w14:paraId="5A282713" w14:textId="77777777" w:rsidR="00AA2483" w:rsidRPr="00AA2483" w:rsidRDefault="00AA2483" w:rsidP="00AA2483">
            <w:pPr>
              <w:spacing w:before="40" w:after="20"/>
              <w:jc w:val="center"/>
              <w:rPr>
                <w:szCs w:val="17"/>
                <w:lang w:eastAsia="en-AU"/>
              </w:rPr>
            </w:pPr>
            <w:r w:rsidRPr="00AA2483">
              <w:rPr>
                <w:szCs w:val="17"/>
                <w:lang w:eastAsia="en-AU"/>
              </w:rPr>
              <w:t>n/a</w:t>
            </w:r>
          </w:p>
        </w:tc>
        <w:tc>
          <w:tcPr>
            <w:tcW w:w="1701" w:type="dxa"/>
            <w:noWrap/>
            <w:hideMark/>
          </w:tcPr>
          <w:p w14:paraId="516FDCFE" w14:textId="77777777" w:rsidR="00AA2483" w:rsidRPr="00AA2483" w:rsidRDefault="00AA2483" w:rsidP="00AA2483">
            <w:pPr>
              <w:spacing w:before="40" w:after="20"/>
              <w:jc w:val="center"/>
              <w:rPr>
                <w:szCs w:val="17"/>
                <w:lang w:eastAsia="en-AU"/>
              </w:rPr>
            </w:pPr>
            <w:r w:rsidRPr="00AA2483">
              <w:rPr>
                <w:szCs w:val="17"/>
                <w:lang w:eastAsia="en-AU"/>
              </w:rPr>
              <w:t>Elected Unopposed</w:t>
            </w:r>
          </w:p>
        </w:tc>
      </w:tr>
    </w:tbl>
    <w:p w14:paraId="3560CA26"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6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50D08E4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D37DE4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3575F2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9E928D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5D1FD93" w14:textId="77777777" w:rsidTr="003061C9">
        <w:tc>
          <w:tcPr>
            <w:tcW w:w="3118" w:type="dxa"/>
            <w:noWrap/>
            <w:hideMark/>
          </w:tcPr>
          <w:p w14:paraId="6BEE3EC2" w14:textId="77777777" w:rsidR="00AA2483" w:rsidRPr="00AA2483" w:rsidRDefault="00AA2483" w:rsidP="00AA2483">
            <w:pPr>
              <w:spacing w:before="20" w:after="20"/>
              <w:rPr>
                <w:szCs w:val="17"/>
                <w:lang w:eastAsia="en-AU"/>
              </w:rPr>
            </w:pPr>
            <w:r w:rsidRPr="00AA2483">
              <w:rPr>
                <w:szCs w:val="17"/>
                <w:lang w:eastAsia="en-AU"/>
              </w:rPr>
              <w:t>TRENBERTH, Ricky</w:t>
            </w:r>
          </w:p>
        </w:tc>
        <w:tc>
          <w:tcPr>
            <w:tcW w:w="1843" w:type="dxa"/>
            <w:noWrap/>
            <w:hideMark/>
          </w:tcPr>
          <w:p w14:paraId="2DEA8EF1"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1A7A6DC6"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60C0012" w14:textId="77777777" w:rsidTr="003061C9">
        <w:tc>
          <w:tcPr>
            <w:tcW w:w="3118" w:type="dxa"/>
            <w:noWrap/>
            <w:hideMark/>
          </w:tcPr>
          <w:p w14:paraId="43F9D688" w14:textId="77777777" w:rsidR="00AA2483" w:rsidRPr="00AA2483" w:rsidRDefault="00AA2483" w:rsidP="00AA2483">
            <w:pPr>
              <w:spacing w:before="20" w:after="40"/>
              <w:rPr>
                <w:szCs w:val="17"/>
                <w:lang w:eastAsia="en-AU"/>
              </w:rPr>
            </w:pPr>
            <w:r w:rsidRPr="00AA2483">
              <w:rPr>
                <w:szCs w:val="17"/>
                <w:lang w:eastAsia="en-AU"/>
              </w:rPr>
              <w:t>WILL, Rick</w:t>
            </w:r>
          </w:p>
        </w:tc>
        <w:tc>
          <w:tcPr>
            <w:tcW w:w="1843" w:type="dxa"/>
            <w:noWrap/>
            <w:hideMark/>
          </w:tcPr>
          <w:p w14:paraId="62A7E8FC"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5EA1F39F"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156B55D5" w14:textId="77777777" w:rsidR="00AA2483" w:rsidRPr="00AA2483" w:rsidRDefault="00AA2483" w:rsidP="00AA2483">
      <w:pPr>
        <w:spacing w:before="120" w:after="120"/>
        <w:jc w:val="center"/>
        <w:rPr>
          <w:b/>
          <w:bCs/>
          <w:szCs w:val="17"/>
        </w:rPr>
      </w:pPr>
      <w:r w:rsidRPr="00AA2483">
        <w:rPr>
          <w:b/>
          <w:bCs/>
          <w:szCs w:val="17"/>
        </w:rPr>
        <w:t>City of Unley</w:t>
      </w:r>
    </w:p>
    <w:p w14:paraId="51C8950F" w14:textId="77777777" w:rsidR="00AA2483" w:rsidRPr="00AA2483" w:rsidRDefault="00AA2483" w:rsidP="00AA2483">
      <w:pPr>
        <w:spacing w:before="80"/>
        <w:rPr>
          <w:b/>
          <w:bCs/>
          <w:szCs w:val="17"/>
          <w:lang w:val="en-US"/>
        </w:rPr>
      </w:pPr>
      <w:r w:rsidRPr="00AA2483">
        <w:rPr>
          <w:b/>
          <w:bCs/>
          <w:szCs w:val="17"/>
          <w:lang w:val="en-US"/>
        </w:rPr>
        <w:t>Mayor, 1 vacancy</w:t>
      </w:r>
    </w:p>
    <w:p w14:paraId="170B41A2" w14:textId="77777777" w:rsidR="00AA2483" w:rsidRPr="00AA2483" w:rsidRDefault="00AA2483" w:rsidP="00AA2483">
      <w:pPr>
        <w:spacing w:after="0"/>
        <w:rPr>
          <w:szCs w:val="17"/>
        </w:rPr>
      </w:pPr>
      <w:r w:rsidRPr="00AA2483">
        <w:rPr>
          <w:szCs w:val="17"/>
        </w:rPr>
        <w:t>Formal Ballot Papers: 9,133</w:t>
      </w:r>
    </w:p>
    <w:p w14:paraId="25E1ADE2" w14:textId="77777777" w:rsidR="00AA2483" w:rsidRPr="00AA2483" w:rsidRDefault="00AA2483" w:rsidP="00AA2483">
      <w:pPr>
        <w:spacing w:after="0"/>
        <w:rPr>
          <w:szCs w:val="17"/>
        </w:rPr>
      </w:pPr>
      <w:r w:rsidRPr="00AA2483">
        <w:rPr>
          <w:szCs w:val="17"/>
        </w:rPr>
        <w:t>Informal Ballot Papers: 77</w:t>
      </w:r>
    </w:p>
    <w:p w14:paraId="5DD87C42" w14:textId="77777777" w:rsidR="00AA2483" w:rsidRPr="00AA2483" w:rsidRDefault="00AA2483" w:rsidP="00AA2483">
      <w:pPr>
        <w:rPr>
          <w:szCs w:val="17"/>
        </w:rPr>
      </w:pPr>
      <w:r w:rsidRPr="00AA2483">
        <w:rPr>
          <w:szCs w:val="17"/>
        </w:rPr>
        <w:t>Quota: 4,567</w:t>
      </w:r>
    </w:p>
    <w:tbl>
      <w:tblPr>
        <w:tblStyle w:val="Gazettetable"/>
        <w:tblW w:w="6662" w:type="dxa"/>
        <w:tblLook w:val="04A0" w:firstRow="1" w:lastRow="0" w:firstColumn="1" w:lastColumn="0" w:noHBand="0" w:noVBand="1"/>
      </w:tblPr>
      <w:tblGrid>
        <w:gridCol w:w="3118"/>
        <w:gridCol w:w="1843"/>
        <w:gridCol w:w="1701"/>
      </w:tblGrid>
      <w:tr w:rsidR="00AA2483" w:rsidRPr="00AA2483" w14:paraId="69AB689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523E2E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CC51D4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100E05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C2D63BB" w14:textId="77777777" w:rsidTr="003061C9">
        <w:tc>
          <w:tcPr>
            <w:tcW w:w="3118" w:type="dxa"/>
            <w:noWrap/>
            <w:hideMark/>
          </w:tcPr>
          <w:p w14:paraId="6FD8FDF0" w14:textId="77777777" w:rsidR="00AA2483" w:rsidRPr="00AA2483" w:rsidRDefault="00AA2483" w:rsidP="00AA2483">
            <w:pPr>
              <w:spacing w:before="20" w:after="20"/>
              <w:rPr>
                <w:szCs w:val="17"/>
                <w:lang w:eastAsia="en-AU"/>
              </w:rPr>
            </w:pPr>
            <w:r w:rsidRPr="00AA2483">
              <w:rPr>
                <w:szCs w:val="17"/>
              </w:rPr>
              <w:t>SCHNELL, Bob</w:t>
            </w:r>
          </w:p>
        </w:tc>
        <w:tc>
          <w:tcPr>
            <w:tcW w:w="1843" w:type="dxa"/>
            <w:noWrap/>
            <w:hideMark/>
          </w:tcPr>
          <w:p w14:paraId="7292D526" w14:textId="77777777" w:rsidR="00AA2483" w:rsidRPr="00AA2483" w:rsidRDefault="00AA2483" w:rsidP="00AA2483">
            <w:pPr>
              <w:spacing w:before="20" w:after="20"/>
              <w:ind w:right="602"/>
              <w:jc w:val="right"/>
              <w:rPr>
                <w:szCs w:val="17"/>
                <w:lang w:eastAsia="en-AU"/>
              </w:rPr>
            </w:pPr>
            <w:r w:rsidRPr="00AA2483">
              <w:rPr>
                <w:szCs w:val="17"/>
                <w:lang w:eastAsia="en-AU"/>
              </w:rPr>
              <w:t>2,391</w:t>
            </w:r>
          </w:p>
        </w:tc>
        <w:tc>
          <w:tcPr>
            <w:tcW w:w="1701" w:type="dxa"/>
            <w:noWrap/>
            <w:hideMark/>
          </w:tcPr>
          <w:p w14:paraId="0608017A" w14:textId="77777777" w:rsidR="00AA2483" w:rsidRPr="00AA2483" w:rsidRDefault="00AA2483" w:rsidP="00AA2483">
            <w:pPr>
              <w:spacing w:before="20" w:after="20"/>
              <w:jc w:val="center"/>
              <w:rPr>
                <w:szCs w:val="17"/>
                <w:lang w:eastAsia="en-AU"/>
              </w:rPr>
            </w:pPr>
          </w:p>
        </w:tc>
      </w:tr>
      <w:tr w:rsidR="00AA2483" w:rsidRPr="00AA2483" w14:paraId="27519511" w14:textId="77777777" w:rsidTr="003061C9">
        <w:tc>
          <w:tcPr>
            <w:tcW w:w="3118" w:type="dxa"/>
            <w:noWrap/>
            <w:hideMark/>
          </w:tcPr>
          <w:p w14:paraId="745808E6" w14:textId="77777777" w:rsidR="00AA2483" w:rsidRPr="00AA2483" w:rsidRDefault="00AA2483" w:rsidP="00AA2483">
            <w:pPr>
              <w:spacing w:before="20" w:after="20"/>
              <w:rPr>
                <w:szCs w:val="17"/>
                <w:lang w:eastAsia="en-AU"/>
              </w:rPr>
            </w:pPr>
            <w:r w:rsidRPr="00AA2483">
              <w:rPr>
                <w:szCs w:val="17"/>
              </w:rPr>
              <w:t>HEWITSON, Michael Gordon</w:t>
            </w:r>
          </w:p>
        </w:tc>
        <w:tc>
          <w:tcPr>
            <w:tcW w:w="1843" w:type="dxa"/>
            <w:noWrap/>
            <w:hideMark/>
          </w:tcPr>
          <w:p w14:paraId="705A4514" w14:textId="77777777" w:rsidR="00AA2483" w:rsidRPr="00AA2483" w:rsidRDefault="00AA2483" w:rsidP="00AA2483">
            <w:pPr>
              <w:spacing w:before="20" w:after="20"/>
              <w:ind w:right="602"/>
              <w:jc w:val="right"/>
              <w:rPr>
                <w:szCs w:val="17"/>
                <w:lang w:eastAsia="en-AU"/>
              </w:rPr>
            </w:pPr>
            <w:r w:rsidRPr="00AA2483">
              <w:rPr>
                <w:szCs w:val="17"/>
                <w:lang w:eastAsia="en-AU"/>
              </w:rPr>
              <w:t>4,807</w:t>
            </w:r>
          </w:p>
        </w:tc>
        <w:tc>
          <w:tcPr>
            <w:tcW w:w="1701" w:type="dxa"/>
            <w:noWrap/>
            <w:hideMark/>
          </w:tcPr>
          <w:p w14:paraId="52191543"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06CC56E" w14:textId="77777777" w:rsidTr="003061C9">
        <w:tc>
          <w:tcPr>
            <w:tcW w:w="3118" w:type="dxa"/>
            <w:noWrap/>
            <w:hideMark/>
          </w:tcPr>
          <w:p w14:paraId="7FD06BF6" w14:textId="77777777" w:rsidR="00AA2483" w:rsidRPr="00AA2483" w:rsidRDefault="00AA2483" w:rsidP="00AA2483">
            <w:pPr>
              <w:spacing w:before="20" w:after="20"/>
              <w:rPr>
                <w:szCs w:val="17"/>
                <w:lang w:eastAsia="en-AU"/>
              </w:rPr>
            </w:pPr>
            <w:r w:rsidRPr="00AA2483">
              <w:rPr>
                <w:szCs w:val="17"/>
              </w:rPr>
              <w:t>CENTRELLA, Dario</w:t>
            </w:r>
          </w:p>
        </w:tc>
        <w:tc>
          <w:tcPr>
            <w:tcW w:w="1843" w:type="dxa"/>
            <w:noWrap/>
            <w:hideMark/>
          </w:tcPr>
          <w:p w14:paraId="79CAC4CF" w14:textId="77777777" w:rsidR="00AA2483" w:rsidRPr="00AA2483" w:rsidRDefault="00AA2483" w:rsidP="00AA2483">
            <w:pPr>
              <w:spacing w:before="20" w:after="20"/>
              <w:ind w:right="602"/>
              <w:jc w:val="right"/>
              <w:rPr>
                <w:szCs w:val="17"/>
                <w:lang w:eastAsia="en-AU"/>
              </w:rPr>
            </w:pPr>
            <w:r w:rsidRPr="00AA2483">
              <w:rPr>
                <w:szCs w:val="17"/>
                <w:lang w:eastAsia="en-AU"/>
              </w:rPr>
              <w:t>436</w:t>
            </w:r>
          </w:p>
        </w:tc>
        <w:tc>
          <w:tcPr>
            <w:tcW w:w="1701" w:type="dxa"/>
            <w:noWrap/>
            <w:hideMark/>
          </w:tcPr>
          <w:p w14:paraId="72ED308F" w14:textId="77777777" w:rsidR="00AA2483" w:rsidRPr="00AA2483" w:rsidRDefault="00AA2483" w:rsidP="00AA2483">
            <w:pPr>
              <w:spacing w:before="20" w:after="20"/>
              <w:jc w:val="center"/>
              <w:rPr>
                <w:szCs w:val="17"/>
                <w:lang w:eastAsia="en-AU"/>
              </w:rPr>
            </w:pPr>
          </w:p>
        </w:tc>
      </w:tr>
      <w:tr w:rsidR="00AA2483" w:rsidRPr="00AA2483" w14:paraId="4EEE0E0C" w14:textId="77777777" w:rsidTr="003061C9">
        <w:tc>
          <w:tcPr>
            <w:tcW w:w="3118" w:type="dxa"/>
            <w:noWrap/>
            <w:hideMark/>
          </w:tcPr>
          <w:p w14:paraId="37DEBA98" w14:textId="77777777" w:rsidR="00AA2483" w:rsidRPr="00AA2483" w:rsidRDefault="00AA2483" w:rsidP="00AA2483">
            <w:pPr>
              <w:spacing w:before="20" w:after="40"/>
              <w:rPr>
                <w:szCs w:val="17"/>
                <w:lang w:eastAsia="en-AU"/>
              </w:rPr>
            </w:pPr>
            <w:r w:rsidRPr="00AA2483">
              <w:rPr>
                <w:szCs w:val="17"/>
              </w:rPr>
              <w:t xml:space="preserve">MACFARLANE, </w:t>
            </w:r>
            <w:proofErr w:type="spellStart"/>
            <w:r w:rsidRPr="00AA2483">
              <w:rPr>
                <w:szCs w:val="17"/>
              </w:rPr>
              <w:t>Marijana</w:t>
            </w:r>
            <w:proofErr w:type="spellEnd"/>
          </w:p>
        </w:tc>
        <w:tc>
          <w:tcPr>
            <w:tcW w:w="1843" w:type="dxa"/>
            <w:noWrap/>
            <w:hideMark/>
          </w:tcPr>
          <w:p w14:paraId="76A92472" w14:textId="77777777" w:rsidR="00AA2483" w:rsidRPr="00AA2483" w:rsidRDefault="00AA2483" w:rsidP="00AA2483">
            <w:pPr>
              <w:spacing w:before="20" w:after="20"/>
              <w:ind w:right="602"/>
              <w:jc w:val="right"/>
              <w:rPr>
                <w:szCs w:val="17"/>
                <w:lang w:eastAsia="en-AU"/>
              </w:rPr>
            </w:pPr>
            <w:r w:rsidRPr="00AA2483">
              <w:rPr>
                <w:szCs w:val="17"/>
                <w:lang w:eastAsia="en-AU"/>
              </w:rPr>
              <w:t>1,499</w:t>
            </w:r>
          </w:p>
        </w:tc>
        <w:tc>
          <w:tcPr>
            <w:tcW w:w="1701" w:type="dxa"/>
            <w:noWrap/>
            <w:hideMark/>
          </w:tcPr>
          <w:p w14:paraId="51E81157" w14:textId="77777777" w:rsidR="00AA2483" w:rsidRPr="00AA2483" w:rsidRDefault="00AA2483" w:rsidP="00AA2483">
            <w:pPr>
              <w:spacing w:before="20" w:after="20"/>
              <w:jc w:val="center"/>
              <w:rPr>
                <w:szCs w:val="17"/>
                <w:lang w:eastAsia="en-AU"/>
              </w:rPr>
            </w:pPr>
          </w:p>
        </w:tc>
      </w:tr>
    </w:tbl>
    <w:p w14:paraId="1D9DBB3A" w14:textId="77777777" w:rsidR="00AA2483" w:rsidRPr="00AA2483" w:rsidRDefault="00AA2483" w:rsidP="00AA2483">
      <w:pPr>
        <w:spacing w:before="80"/>
        <w:rPr>
          <w:b/>
          <w:bCs/>
          <w:szCs w:val="17"/>
          <w:lang w:val="en-US"/>
        </w:rPr>
      </w:pPr>
      <w:proofErr w:type="spellStart"/>
      <w:r w:rsidRPr="00AA2483">
        <w:rPr>
          <w:b/>
          <w:bCs/>
          <w:szCs w:val="17"/>
          <w:lang w:val="en-US"/>
        </w:rPr>
        <w:t>Unley</w:t>
      </w:r>
      <w:proofErr w:type="spellEnd"/>
      <w:r w:rsidRPr="00AA2483">
        <w:rPr>
          <w:b/>
          <w:bCs/>
          <w:szCs w:val="17"/>
          <w:lang w:val="en-US"/>
        </w:rPr>
        <w:t xml:space="preserve"> Park Ward </w:t>
      </w:r>
      <w:proofErr w:type="spellStart"/>
      <w:r w:rsidRPr="00AA2483">
        <w:rPr>
          <w:b/>
          <w:bCs/>
          <w:szCs w:val="17"/>
          <w:lang w:val="en-US"/>
        </w:rPr>
        <w:t>councillor</w:t>
      </w:r>
      <w:proofErr w:type="spellEnd"/>
      <w:r w:rsidRPr="00AA2483">
        <w:rPr>
          <w:b/>
          <w:bCs/>
          <w:szCs w:val="17"/>
          <w:lang w:val="en-US"/>
        </w:rPr>
        <w:t>, 2 vacancies</w:t>
      </w:r>
    </w:p>
    <w:p w14:paraId="472463E1" w14:textId="77777777" w:rsidR="00AA2483" w:rsidRPr="00AA2483" w:rsidRDefault="00AA2483" w:rsidP="00AA2483">
      <w:pPr>
        <w:spacing w:after="0"/>
        <w:rPr>
          <w:szCs w:val="17"/>
        </w:rPr>
      </w:pPr>
      <w:r w:rsidRPr="00AA2483">
        <w:rPr>
          <w:szCs w:val="17"/>
        </w:rPr>
        <w:t>Formal Ballot Papers: 1,455</w:t>
      </w:r>
    </w:p>
    <w:p w14:paraId="5A189756" w14:textId="77777777" w:rsidR="00AA2483" w:rsidRPr="00AA2483" w:rsidRDefault="00AA2483" w:rsidP="00AA2483">
      <w:pPr>
        <w:spacing w:after="0"/>
        <w:rPr>
          <w:szCs w:val="17"/>
        </w:rPr>
      </w:pPr>
      <w:r w:rsidRPr="00AA2483">
        <w:rPr>
          <w:szCs w:val="17"/>
        </w:rPr>
        <w:t>Informal Ballot Papers: 47</w:t>
      </w:r>
    </w:p>
    <w:p w14:paraId="7C72ADF5" w14:textId="77777777" w:rsidR="00AA2483" w:rsidRPr="00AA2483" w:rsidRDefault="00AA2483" w:rsidP="00AA2483">
      <w:pPr>
        <w:rPr>
          <w:szCs w:val="17"/>
        </w:rPr>
      </w:pPr>
      <w:r w:rsidRPr="00AA2483">
        <w:rPr>
          <w:szCs w:val="17"/>
        </w:rPr>
        <w:t>Quota: 486</w:t>
      </w:r>
    </w:p>
    <w:tbl>
      <w:tblPr>
        <w:tblStyle w:val="Gazettetable"/>
        <w:tblW w:w="6662" w:type="dxa"/>
        <w:tblLook w:val="04A0" w:firstRow="1" w:lastRow="0" w:firstColumn="1" w:lastColumn="0" w:noHBand="0" w:noVBand="1"/>
      </w:tblPr>
      <w:tblGrid>
        <w:gridCol w:w="3118"/>
        <w:gridCol w:w="1843"/>
        <w:gridCol w:w="1701"/>
      </w:tblGrid>
      <w:tr w:rsidR="00AA2483" w:rsidRPr="00AA2483" w14:paraId="4635665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688898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F113E9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39AD6F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CDABEE9" w14:textId="77777777" w:rsidTr="003061C9">
        <w:tc>
          <w:tcPr>
            <w:tcW w:w="3118" w:type="dxa"/>
            <w:noWrap/>
            <w:hideMark/>
          </w:tcPr>
          <w:p w14:paraId="09A51D89" w14:textId="77777777" w:rsidR="00AA2483" w:rsidRPr="00AA2483" w:rsidRDefault="00AA2483" w:rsidP="00AA2483">
            <w:pPr>
              <w:spacing w:before="20" w:after="20"/>
              <w:rPr>
                <w:szCs w:val="17"/>
                <w:lang w:eastAsia="en-AU"/>
              </w:rPr>
            </w:pPr>
            <w:r w:rsidRPr="00AA2483">
              <w:rPr>
                <w:szCs w:val="17"/>
              </w:rPr>
              <w:t>BRONIECKI, Monica</w:t>
            </w:r>
          </w:p>
        </w:tc>
        <w:tc>
          <w:tcPr>
            <w:tcW w:w="1843" w:type="dxa"/>
            <w:noWrap/>
            <w:hideMark/>
          </w:tcPr>
          <w:p w14:paraId="1E6ACE23" w14:textId="77777777" w:rsidR="00AA2483" w:rsidRPr="00AA2483" w:rsidRDefault="00AA2483" w:rsidP="00AA2483">
            <w:pPr>
              <w:spacing w:before="20" w:after="20"/>
              <w:ind w:right="602"/>
              <w:jc w:val="right"/>
              <w:rPr>
                <w:szCs w:val="17"/>
                <w:lang w:eastAsia="en-AU"/>
              </w:rPr>
            </w:pPr>
            <w:r w:rsidRPr="00AA2483">
              <w:rPr>
                <w:szCs w:val="17"/>
                <w:lang w:eastAsia="en-AU"/>
              </w:rPr>
              <w:t>557</w:t>
            </w:r>
          </w:p>
        </w:tc>
        <w:tc>
          <w:tcPr>
            <w:tcW w:w="1701" w:type="dxa"/>
            <w:noWrap/>
            <w:hideMark/>
          </w:tcPr>
          <w:p w14:paraId="0272E57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3C89208" w14:textId="77777777" w:rsidTr="003061C9">
        <w:tc>
          <w:tcPr>
            <w:tcW w:w="3118" w:type="dxa"/>
            <w:noWrap/>
            <w:hideMark/>
          </w:tcPr>
          <w:p w14:paraId="3EDAA399" w14:textId="77777777" w:rsidR="00AA2483" w:rsidRPr="00AA2483" w:rsidRDefault="00AA2483" w:rsidP="00AA2483">
            <w:pPr>
              <w:spacing w:before="20" w:after="20"/>
              <w:rPr>
                <w:szCs w:val="17"/>
                <w:lang w:eastAsia="en-AU"/>
              </w:rPr>
            </w:pPr>
            <w:r w:rsidRPr="00AA2483">
              <w:rPr>
                <w:szCs w:val="17"/>
              </w:rPr>
              <w:t>RABBITT, Michael James</w:t>
            </w:r>
          </w:p>
        </w:tc>
        <w:tc>
          <w:tcPr>
            <w:tcW w:w="1843" w:type="dxa"/>
            <w:noWrap/>
            <w:hideMark/>
          </w:tcPr>
          <w:p w14:paraId="64C302D5" w14:textId="77777777" w:rsidR="00AA2483" w:rsidRPr="00AA2483" w:rsidRDefault="00AA2483" w:rsidP="00AA2483">
            <w:pPr>
              <w:spacing w:before="20" w:after="20"/>
              <w:ind w:right="602"/>
              <w:jc w:val="right"/>
              <w:rPr>
                <w:szCs w:val="17"/>
                <w:lang w:eastAsia="en-AU"/>
              </w:rPr>
            </w:pPr>
            <w:r w:rsidRPr="00AA2483">
              <w:rPr>
                <w:szCs w:val="17"/>
                <w:lang w:eastAsia="en-AU"/>
              </w:rPr>
              <w:t>484</w:t>
            </w:r>
          </w:p>
        </w:tc>
        <w:tc>
          <w:tcPr>
            <w:tcW w:w="1701" w:type="dxa"/>
            <w:noWrap/>
            <w:hideMark/>
          </w:tcPr>
          <w:p w14:paraId="2850834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2F0F8CC" w14:textId="77777777" w:rsidTr="003061C9">
        <w:tc>
          <w:tcPr>
            <w:tcW w:w="3118" w:type="dxa"/>
            <w:noWrap/>
            <w:hideMark/>
          </w:tcPr>
          <w:p w14:paraId="30971DF1" w14:textId="77777777" w:rsidR="00AA2483" w:rsidRPr="00AA2483" w:rsidRDefault="00AA2483" w:rsidP="00AA2483">
            <w:pPr>
              <w:spacing w:before="20" w:after="20"/>
              <w:rPr>
                <w:szCs w:val="17"/>
                <w:lang w:eastAsia="en-AU"/>
              </w:rPr>
            </w:pPr>
            <w:r w:rsidRPr="00AA2483">
              <w:rPr>
                <w:szCs w:val="17"/>
              </w:rPr>
              <w:t>CHATAWAY, Roslyn Marie</w:t>
            </w:r>
          </w:p>
        </w:tc>
        <w:tc>
          <w:tcPr>
            <w:tcW w:w="1843" w:type="dxa"/>
            <w:noWrap/>
            <w:hideMark/>
          </w:tcPr>
          <w:p w14:paraId="306462A5" w14:textId="77777777" w:rsidR="00AA2483" w:rsidRPr="00AA2483" w:rsidRDefault="00AA2483" w:rsidP="00AA2483">
            <w:pPr>
              <w:spacing w:before="20" w:after="20"/>
              <w:ind w:right="602"/>
              <w:jc w:val="right"/>
              <w:rPr>
                <w:szCs w:val="17"/>
                <w:lang w:eastAsia="en-AU"/>
              </w:rPr>
            </w:pPr>
            <w:r w:rsidRPr="00AA2483">
              <w:rPr>
                <w:szCs w:val="17"/>
                <w:lang w:eastAsia="en-AU"/>
              </w:rPr>
              <w:t>235</w:t>
            </w:r>
          </w:p>
        </w:tc>
        <w:tc>
          <w:tcPr>
            <w:tcW w:w="1701" w:type="dxa"/>
            <w:noWrap/>
            <w:hideMark/>
          </w:tcPr>
          <w:p w14:paraId="16292158" w14:textId="77777777" w:rsidR="00AA2483" w:rsidRPr="00AA2483" w:rsidRDefault="00AA2483" w:rsidP="00AA2483">
            <w:pPr>
              <w:spacing w:before="20" w:after="20"/>
              <w:jc w:val="center"/>
              <w:rPr>
                <w:szCs w:val="17"/>
                <w:lang w:eastAsia="en-AU"/>
              </w:rPr>
            </w:pPr>
          </w:p>
        </w:tc>
      </w:tr>
      <w:tr w:rsidR="00AA2483" w:rsidRPr="00AA2483" w14:paraId="12BAD4B2" w14:textId="77777777" w:rsidTr="003061C9">
        <w:tc>
          <w:tcPr>
            <w:tcW w:w="3118" w:type="dxa"/>
            <w:noWrap/>
            <w:hideMark/>
          </w:tcPr>
          <w:p w14:paraId="31857D0E" w14:textId="77777777" w:rsidR="00AA2483" w:rsidRPr="00AA2483" w:rsidRDefault="00AA2483" w:rsidP="00AA2483">
            <w:pPr>
              <w:spacing w:before="20" w:after="40"/>
              <w:rPr>
                <w:szCs w:val="17"/>
                <w:lang w:eastAsia="en-AU"/>
              </w:rPr>
            </w:pPr>
            <w:r w:rsidRPr="00AA2483">
              <w:rPr>
                <w:szCs w:val="17"/>
              </w:rPr>
              <w:t>PRIOR, Paul Thomas</w:t>
            </w:r>
          </w:p>
        </w:tc>
        <w:tc>
          <w:tcPr>
            <w:tcW w:w="1843" w:type="dxa"/>
            <w:noWrap/>
            <w:hideMark/>
          </w:tcPr>
          <w:p w14:paraId="691B5ED8" w14:textId="77777777" w:rsidR="00AA2483" w:rsidRPr="00AA2483" w:rsidRDefault="00AA2483" w:rsidP="00AA2483">
            <w:pPr>
              <w:spacing w:before="20" w:after="20"/>
              <w:ind w:right="602"/>
              <w:jc w:val="right"/>
              <w:rPr>
                <w:szCs w:val="17"/>
                <w:lang w:eastAsia="en-AU"/>
              </w:rPr>
            </w:pPr>
            <w:r w:rsidRPr="00AA2483">
              <w:rPr>
                <w:szCs w:val="17"/>
                <w:lang w:eastAsia="en-AU"/>
              </w:rPr>
              <w:t>179</w:t>
            </w:r>
          </w:p>
        </w:tc>
        <w:tc>
          <w:tcPr>
            <w:tcW w:w="1701" w:type="dxa"/>
            <w:noWrap/>
            <w:hideMark/>
          </w:tcPr>
          <w:p w14:paraId="5A127FB9" w14:textId="77777777" w:rsidR="00AA2483" w:rsidRPr="00AA2483" w:rsidRDefault="00AA2483" w:rsidP="00AA2483">
            <w:pPr>
              <w:spacing w:before="20" w:after="20"/>
              <w:jc w:val="center"/>
              <w:rPr>
                <w:szCs w:val="17"/>
                <w:lang w:eastAsia="en-AU"/>
              </w:rPr>
            </w:pPr>
          </w:p>
        </w:tc>
      </w:tr>
    </w:tbl>
    <w:p w14:paraId="247E6724" w14:textId="77777777" w:rsidR="00AA2483" w:rsidRPr="00AA2483" w:rsidRDefault="00AA2483" w:rsidP="00AA2483">
      <w:pPr>
        <w:spacing w:before="80"/>
        <w:rPr>
          <w:b/>
          <w:bCs/>
          <w:szCs w:val="17"/>
          <w:lang w:val="en-US"/>
        </w:rPr>
      </w:pPr>
      <w:r w:rsidRPr="00AA2483">
        <w:rPr>
          <w:b/>
          <w:bCs/>
          <w:szCs w:val="17"/>
          <w:lang w:val="en-US"/>
        </w:rPr>
        <w:t xml:space="preserve">Parkside Ward </w:t>
      </w:r>
      <w:proofErr w:type="spellStart"/>
      <w:r w:rsidRPr="00AA2483">
        <w:rPr>
          <w:b/>
          <w:bCs/>
          <w:szCs w:val="17"/>
          <w:lang w:val="en-US"/>
        </w:rPr>
        <w:t>councillor</w:t>
      </w:r>
      <w:proofErr w:type="spellEnd"/>
      <w:r w:rsidRPr="00AA2483">
        <w:rPr>
          <w:b/>
          <w:bCs/>
          <w:szCs w:val="17"/>
          <w:lang w:val="en-US"/>
        </w:rPr>
        <w:t>, 2 vacancies</w:t>
      </w:r>
    </w:p>
    <w:p w14:paraId="20478594" w14:textId="77777777" w:rsidR="00AA2483" w:rsidRPr="00AA2483" w:rsidRDefault="00AA2483" w:rsidP="00AA2483">
      <w:pPr>
        <w:spacing w:after="0"/>
        <w:rPr>
          <w:szCs w:val="17"/>
        </w:rPr>
      </w:pPr>
      <w:r w:rsidRPr="00AA2483">
        <w:rPr>
          <w:szCs w:val="17"/>
        </w:rPr>
        <w:t>Formal Ballot Papers: 1,372</w:t>
      </w:r>
    </w:p>
    <w:p w14:paraId="72DC4CC3" w14:textId="77777777" w:rsidR="00AA2483" w:rsidRPr="00AA2483" w:rsidRDefault="00AA2483" w:rsidP="00AA2483">
      <w:pPr>
        <w:spacing w:after="0"/>
        <w:rPr>
          <w:szCs w:val="17"/>
        </w:rPr>
      </w:pPr>
      <w:r w:rsidRPr="00AA2483">
        <w:rPr>
          <w:szCs w:val="17"/>
        </w:rPr>
        <w:t>Informal Ballot Papers: 49</w:t>
      </w:r>
    </w:p>
    <w:p w14:paraId="0879D86B" w14:textId="324092DE" w:rsidR="000C077B" w:rsidRDefault="00AA2483" w:rsidP="00AA2483">
      <w:pPr>
        <w:rPr>
          <w:szCs w:val="17"/>
        </w:rPr>
      </w:pPr>
      <w:r w:rsidRPr="00AA2483">
        <w:rPr>
          <w:szCs w:val="17"/>
        </w:rPr>
        <w:t>Quota: 458</w:t>
      </w:r>
    </w:p>
    <w:p w14:paraId="724F1D52" w14:textId="77777777" w:rsidR="000C077B" w:rsidRDefault="000C077B">
      <w:pPr>
        <w:spacing w:after="0" w:line="240" w:lineRule="auto"/>
        <w:jc w:val="left"/>
        <w:rPr>
          <w:szCs w:val="17"/>
        </w:rPr>
      </w:pPr>
      <w:r>
        <w:rPr>
          <w:szCs w:val="17"/>
        </w:rPr>
        <w:br w:type="page"/>
      </w:r>
    </w:p>
    <w:tbl>
      <w:tblPr>
        <w:tblStyle w:val="Gazettetable"/>
        <w:tblW w:w="6662" w:type="dxa"/>
        <w:tblLook w:val="04A0" w:firstRow="1" w:lastRow="0" w:firstColumn="1" w:lastColumn="0" w:noHBand="0" w:noVBand="1"/>
      </w:tblPr>
      <w:tblGrid>
        <w:gridCol w:w="3118"/>
        <w:gridCol w:w="1843"/>
        <w:gridCol w:w="1701"/>
      </w:tblGrid>
      <w:tr w:rsidR="00AA2483" w:rsidRPr="00AA2483" w14:paraId="69A8855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57032D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C5B8E9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F7A15F0"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333501D" w14:textId="77777777" w:rsidTr="003061C9">
        <w:tc>
          <w:tcPr>
            <w:tcW w:w="3118" w:type="dxa"/>
            <w:noWrap/>
            <w:hideMark/>
          </w:tcPr>
          <w:p w14:paraId="0110E6DA" w14:textId="77777777" w:rsidR="00AA2483" w:rsidRPr="00AA2483" w:rsidRDefault="00AA2483" w:rsidP="00AA2483">
            <w:pPr>
              <w:spacing w:before="20" w:after="20"/>
              <w:rPr>
                <w:szCs w:val="17"/>
                <w:lang w:eastAsia="en-AU"/>
              </w:rPr>
            </w:pPr>
            <w:r w:rsidRPr="00AA2483">
              <w:rPr>
                <w:szCs w:val="17"/>
              </w:rPr>
              <w:t>BLYTH, Leah</w:t>
            </w:r>
          </w:p>
        </w:tc>
        <w:tc>
          <w:tcPr>
            <w:tcW w:w="1843" w:type="dxa"/>
            <w:noWrap/>
            <w:hideMark/>
          </w:tcPr>
          <w:p w14:paraId="0074F72A" w14:textId="77777777" w:rsidR="00AA2483" w:rsidRPr="00AA2483" w:rsidRDefault="00AA2483" w:rsidP="00AA2483">
            <w:pPr>
              <w:spacing w:before="20" w:after="20"/>
              <w:ind w:right="602"/>
              <w:jc w:val="right"/>
              <w:rPr>
                <w:szCs w:val="17"/>
                <w:lang w:eastAsia="en-AU"/>
              </w:rPr>
            </w:pPr>
            <w:r w:rsidRPr="00AA2483">
              <w:rPr>
                <w:szCs w:val="17"/>
                <w:lang w:eastAsia="en-AU"/>
              </w:rPr>
              <w:t>193</w:t>
            </w:r>
          </w:p>
        </w:tc>
        <w:tc>
          <w:tcPr>
            <w:tcW w:w="1701" w:type="dxa"/>
            <w:noWrap/>
            <w:hideMark/>
          </w:tcPr>
          <w:p w14:paraId="223AC20E" w14:textId="77777777" w:rsidR="00AA2483" w:rsidRPr="00AA2483" w:rsidRDefault="00AA2483" w:rsidP="00AA2483">
            <w:pPr>
              <w:spacing w:before="20" w:after="20"/>
              <w:jc w:val="center"/>
              <w:rPr>
                <w:szCs w:val="17"/>
                <w:lang w:eastAsia="en-AU"/>
              </w:rPr>
            </w:pPr>
          </w:p>
        </w:tc>
      </w:tr>
      <w:tr w:rsidR="00AA2483" w:rsidRPr="00AA2483" w14:paraId="484F2481" w14:textId="77777777" w:rsidTr="003061C9">
        <w:tc>
          <w:tcPr>
            <w:tcW w:w="3118" w:type="dxa"/>
            <w:noWrap/>
            <w:hideMark/>
          </w:tcPr>
          <w:p w14:paraId="22953C7F" w14:textId="77777777" w:rsidR="00AA2483" w:rsidRPr="00AA2483" w:rsidRDefault="00AA2483" w:rsidP="00AA2483">
            <w:pPr>
              <w:spacing w:before="20" w:after="20"/>
              <w:rPr>
                <w:szCs w:val="17"/>
                <w:lang w:eastAsia="en-AU"/>
              </w:rPr>
            </w:pPr>
            <w:r w:rsidRPr="00AA2483">
              <w:rPr>
                <w:szCs w:val="17"/>
              </w:rPr>
              <w:t>ANASTASSIADIS, Kay</w:t>
            </w:r>
          </w:p>
        </w:tc>
        <w:tc>
          <w:tcPr>
            <w:tcW w:w="1843" w:type="dxa"/>
            <w:noWrap/>
            <w:hideMark/>
          </w:tcPr>
          <w:p w14:paraId="523E88BC" w14:textId="77777777" w:rsidR="00AA2483" w:rsidRPr="00AA2483" w:rsidRDefault="00AA2483" w:rsidP="00AA2483">
            <w:pPr>
              <w:spacing w:before="20" w:after="20"/>
              <w:ind w:right="602"/>
              <w:jc w:val="right"/>
              <w:rPr>
                <w:szCs w:val="17"/>
                <w:lang w:eastAsia="en-AU"/>
              </w:rPr>
            </w:pPr>
            <w:r w:rsidRPr="00AA2483">
              <w:rPr>
                <w:szCs w:val="17"/>
                <w:lang w:eastAsia="en-AU"/>
              </w:rPr>
              <w:t>236</w:t>
            </w:r>
          </w:p>
        </w:tc>
        <w:tc>
          <w:tcPr>
            <w:tcW w:w="1701" w:type="dxa"/>
            <w:noWrap/>
            <w:hideMark/>
          </w:tcPr>
          <w:p w14:paraId="441081C4" w14:textId="77777777" w:rsidR="00AA2483" w:rsidRPr="00AA2483" w:rsidRDefault="00AA2483" w:rsidP="00AA2483">
            <w:pPr>
              <w:spacing w:before="20" w:after="20"/>
              <w:jc w:val="center"/>
              <w:rPr>
                <w:szCs w:val="17"/>
                <w:lang w:eastAsia="en-AU"/>
              </w:rPr>
            </w:pPr>
          </w:p>
        </w:tc>
      </w:tr>
      <w:tr w:rsidR="00AA2483" w:rsidRPr="00AA2483" w14:paraId="48E618E5" w14:textId="77777777" w:rsidTr="003061C9">
        <w:tc>
          <w:tcPr>
            <w:tcW w:w="3118" w:type="dxa"/>
            <w:noWrap/>
            <w:hideMark/>
          </w:tcPr>
          <w:p w14:paraId="1F383CB6" w14:textId="77777777" w:rsidR="00AA2483" w:rsidRPr="00AA2483" w:rsidRDefault="00AA2483" w:rsidP="00AA2483">
            <w:pPr>
              <w:spacing w:before="20" w:after="20"/>
              <w:rPr>
                <w:szCs w:val="17"/>
                <w:lang w:eastAsia="en-AU"/>
              </w:rPr>
            </w:pPr>
            <w:r w:rsidRPr="00AA2483">
              <w:rPr>
                <w:szCs w:val="17"/>
              </w:rPr>
              <w:t>BONHAM, Jennifer</w:t>
            </w:r>
          </w:p>
        </w:tc>
        <w:tc>
          <w:tcPr>
            <w:tcW w:w="1843" w:type="dxa"/>
            <w:noWrap/>
            <w:hideMark/>
          </w:tcPr>
          <w:p w14:paraId="4B7DCF68" w14:textId="77777777" w:rsidR="00AA2483" w:rsidRPr="00AA2483" w:rsidRDefault="00AA2483" w:rsidP="00AA2483">
            <w:pPr>
              <w:spacing w:before="20" w:after="20"/>
              <w:ind w:right="602"/>
              <w:jc w:val="right"/>
              <w:rPr>
                <w:szCs w:val="17"/>
                <w:lang w:eastAsia="en-AU"/>
              </w:rPr>
            </w:pPr>
            <w:r w:rsidRPr="00AA2483">
              <w:rPr>
                <w:szCs w:val="17"/>
                <w:lang w:eastAsia="en-AU"/>
              </w:rPr>
              <w:t>414</w:t>
            </w:r>
          </w:p>
        </w:tc>
        <w:tc>
          <w:tcPr>
            <w:tcW w:w="1701" w:type="dxa"/>
            <w:noWrap/>
            <w:hideMark/>
          </w:tcPr>
          <w:p w14:paraId="348AB8F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F3D2865" w14:textId="77777777" w:rsidTr="003061C9">
        <w:tc>
          <w:tcPr>
            <w:tcW w:w="3118" w:type="dxa"/>
            <w:noWrap/>
            <w:hideMark/>
          </w:tcPr>
          <w:p w14:paraId="3E55E222" w14:textId="77777777" w:rsidR="00AA2483" w:rsidRPr="00AA2483" w:rsidRDefault="00AA2483" w:rsidP="00AA2483">
            <w:pPr>
              <w:spacing w:before="20" w:after="40"/>
              <w:rPr>
                <w:szCs w:val="17"/>
                <w:lang w:eastAsia="en-AU"/>
              </w:rPr>
            </w:pPr>
            <w:r w:rsidRPr="00AA2483">
              <w:rPr>
                <w:szCs w:val="17"/>
              </w:rPr>
              <w:t>DOYLE, Luke</w:t>
            </w:r>
          </w:p>
        </w:tc>
        <w:tc>
          <w:tcPr>
            <w:tcW w:w="1843" w:type="dxa"/>
            <w:noWrap/>
            <w:hideMark/>
          </w:tcPr>
          <w:p w14:paraId="7FD0FD20" w14:textId="77777777" w:rsidR="00AA2483" w:rsidRPr="00AA2483" w:rsidRDefault="00AA2483" w:rsidP="00AA2483">
            <w:pPr>
              <w:spacing w:before="20" w:after="20"/>
              <w:ind w:right="602"/>
              <w:jc w:val="right"/>
              <w:rPr>
                <w:szCs w:val="17"/>
                <w:lang w:eastAsia="en-AU"/>
              </w:rPr>
            </w:pPr>
            <w:r w:rsidRPr="00AA2483">
              <w:rPr>
                <w:szCs w:val="17"/>
                <w:lang w:eastAsia="en-AU"/>
              </w:rPr>
              <w:t>529</w:t>
            </w:r>
          </w:p>
        </w:tc>
        <w:tc>
          <w:tcPr>
            <w:tcW w:w="1701" w:type="dxa"/>
            <w:noWrap/>
            <w:hideMark/>
          </w:tcPr>
          <w:p w14:paraId="0F8BBF78"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6843A7AB" w14:textId="77777777" w:rsidR="00AA2483" w:rsidRPr="00AA2483" w:rsidRDefault="00AA2483" w:rsidP="00AA2483">
      <w:pPr>
        <w:spacing w:before="80"/>
        <w:rPr>
          <w:b/>
          <w:bCs/>
          <w:szCs w:val="17"/>
          <w:lang w:val="en-US"/>
        </w:rPr>
      </w:pPr>
      <w:r w:rsidRPr="00AA2483">
        <w:rPr>
          <w:b/>
          <w:bCs/>
          <w:szCs w:val="17"/>
          <w:lang w:val="en-US"/>
        </w:rPr>
        <w:t xml:space="preserve">Fullarton Ward </w:t>
      </w:r>
      <w:proofErr w:type="spellStart"/>
      <w:r w:rsidRPr="00AA2483">
        <w:rPr>
          <w:b/>
          <w:bCs/>
          <w:szCs w:val="17"/>
          <w:lang w:val="en-US"/>
        </w:rPr>
        <w:t>councillor</w:t>
      </w:r>
      <w:proofErr w:type="spellEnd"/>
      <w:r w:rsidRPr="00AA2483">
        <w:rPr>
          <w:b/>
          <w:bCs/>
          <w:szCs w:val="17"/>
          <w:lang w:val="en-US"/>
        </w:rPr>
        <w:t>, 2 vacancies</w:t>
      </w:r>
    </w:p>
    <w:p w14:paraId="06844A6E" w14:textId="77777777" w:rsidR="00AA2483" w:rsidRPr="00AA2483" w:rsidRDefault="00AA2483" w:rsidP="00AA2483">
      <w:pPr>
        <w:spacing w:after="0"/>
        <w:rPr>
          <w:szCs w:val="17"/>
        </w:rPr>
      </w:pPr>
      <w:r w:rsidRPr="00AA2483">
        <w:rPr>
          <w:szCs w:val="17"/>
        </w:rPr>
        <w:t>Formal Ballot Papers: 1,566</w:t>
      </w:r>
    </w:p>
    <w:p w14:paraId="1C280261" w14:textId="77777777" w:rsidR="00AA2483" w:rsidRPr="00AA2483" w:rsidRDefault="00AA2483" w:rsidP="00AA2483">
      <w:pPr>
        <w:spacing w:after="0"/>
        <w:rPr>
          <w:szCs w:val="17"/>
        </w:rPr>
      </w:pPr>
      <w:r w:rsidRPr="00AA2483">
        <w:rPr>
          <w:szCs w:val="17"/>
        </w:rPr>
        <w:t>Informal Ballot Papers: 67</w:t>
      </w:r>
    </w:p>
    <w:p w14:paraId="45F0015B" w14:textId="77777777" w:rsidR="00AA2483" w:rsidRPr="00AA2483" w:rsidRDefault="00AA2483" w:rsidP="00AA2483">
      <w:pPr>
        <w:rPr>
          <w:szCs w:val="17"/>
        </w:rPr>
      </w:pPr>
      <w:r w:rsidRPr="00AA2483">
        <w:rPr>
          <w:szCs w:val="17"/>
        </w:rPr>
        <w:t>Quota: 523</w:t>
      </w:r>
    </w:p>
    <w:tbl>
      <w:tblPr>
        <w:tblStyle w:val="Gazettetable"/>
        <w:tblW w:w="6662" w:type="dxa"/>
        <w:tblLook w:val="04A0" w:firstRow="1" w:lastRow="0" w:firstColumn="1" w:lastColumn="0" w:noHBand="0" w:noVBand="1"/>
      </w:tblPr>
      <w:tblGrid>
        <w:gridCol w:w="3118"/>
        <w:gridCol w:w="1843"/>
        <w:gridCol w:w="1701"/>
      </w:tblGrid>
      <w:tr w:rsidR="00AA2483" w:rsidRPr="00AA2483" w14:paraId="4D17D17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370C9CA"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8FA1A08"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DC581F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7921D02" w14:textId="77777777" w:rsidTr="003061C9">
        <w:tc>
          <w:tcPr>
            <w:tcW w:w="3118" w:type="dxa"/>
            <w:noWrap/>
            <w:hideMark/>
          </w:tcPr>
          <w:p w14:paraId="25CCDD37" w14:textId="77777777" w:rsidR="00AA2483" w:rsidRPr="00AA2483" w:rsidRDefault="00AA2483" w:rsidP="00AA2483">
            <w:pPr>
              <w:spacing w:before="20" w:after="20"/>
              <w:rPr>
                <w:szCs w:val="17"/>
                <w:lang w:eastAsia="en-AU"/>
              </w:rPr>
            </w:pPr>
            <w:r w:rsidRPr="00AA2483">
              <w:rPr>
                <w:szCs w:val="17"/>
              </w:rPr>
              <w:t>HAVORD, Peter</w:t>
            </w:r>
          </w:p>
        </w:tc>
        <w:tc>
          <w:tcPr>
            <w:tcW w:w="1843" w:type="dxa"/>
            <w:noWrap/>
            <w:hideMark/>
          </w:tcPr>
          <w:p w14:paraId="3F4F45EC" w14:textId="77777777" w:rsidR="00AA2483" w:rsidRPr="00AA2483" w:rsidRDefault="00AA2483" w:rsidP="00AA2483">
            <w:pPr>
              <w:spacing w:before="20" w:after="20"/>
              <w:ind w:right="602"/>
              <w:jc w:val="right"/>
              <w:rPr>
                <w:szCs w:val="17"/>
                <w:lang w:eastAsia="en-AU"/>
              </w:rPr>
            </w:pPr>
            <w:r w:rsidRPr="00AA2483">
              <w:rPr>
                <w:szCs w:val="17"/>
                <w:lang w:eastAsia="en-AU"/>
              </w:rPr>
              <w:t>121</w:t>
            </w:r>
          </w:p>
        </w:tc>
        <w:tc>
          <w:tcPr>
            <w:tcW w:w="1701" w:type="dxa"/>
            <w:noWrap/>
            <w:hideMark/>
          </w:tcPr>
          <w:p w14:paraId="5F3A3863" w14:textId="77777777" w:rsidR="00AA2483" w:rsidRPr="00AA2483" w:rsidRDefault="00AA2483" w:rsidP="00AA2483">
            <w:pPr>
              <w:spacing w:before="20" w:after="20"/>
              <w:jc w:val="center"/>
              <w:rPr>
                <w:szCs w:val="17"/>
                <w:lang w:eastAsia="en-AU"/>
              </w:rPr>
            </w:pPr>
          </w:p>
        </w:tc>
      </w:tr>
      <w:tr w:rsidR="00AA2483" w:rsidRPr="00AA2483" w14:paraId="643EA54D" w14:textId="77777777" w:rsidTr="003061C9">
        <w:tc>
          <w:tcPr>
            <w:tcW w:w="3118" w:type="dxa"/>
            <w:noWrap/>
            <w:hideMark/>
          </w:tcPr>
          <w:p w14:paraId="1B6FB6E9" w14:textId="77777777" w:rsidR="00AA2483" w:rsidRPr="00AA2483" w:rsidRDefault="00AA2483" w:rsidP="00AA2483">
            <w:pPr>
              <w:spacing w:before="20" w:after="20"/>
              <w:rPr>
                <w:szCs w:val="17"/>
                <w:lang w:eastAsia="en-AU"/>
              </w:rPr>
            </w:pPr>
            <w:r w:rsidRPr="00AA2483">
              <w:rPr>
                <w:szCs w:val="17"/>
              </w:rPr>
              <w:t>GAFFEY, Jack</w:t>
            </w:r>
          </w:p>
        </w:tc>
        <w:tc>
          <w:tcPr>
            <w:tcW w:w="1843" w:type="dxa"/>
            <w:noWrap/>
            <w:hideMark/>
          </w:tcPr>
          <w:p w14:paraId="27C8D2AD" w14:textId="77777777" w:rsidR="00AA2483" w:rsidRPr="00AA2483" w:rsidRDefault="00AA2483" w:rsidP="00AA2483">
            <w:pPr>
              <w:spacing w:before="20" w:after="20"/>
              <w:ind w:right="602"/>
              <w:jc w:val="right"/>
              <w:rPr>
                <w:szCs w:val="17"/>
                <w:lang w:eastAsia="en-AU"/>
              </w:rPr>
            </w:pPr>
            <w:r w:rsidRPr="00AA2483">
              <w:rPr>
                <w:szCs w:val="17"/>
                <w:lang w:eastAsia="en-AU"/>
              </w:rPr>
              <w:t>556</w:t>
            </w:r>
          </w:p>
        </w:tc>
        <w:tc>
          <w:tcPr>
            <w:tcW w:w="1701" w:type="dxa"/>
            <w:noWrap/>
            <w:hideMark/>
          </w:tcPr>
          <w:p w14:paraId="5E46FC01"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EC785C4" w14:textId="77777777" w:rsidTr="003061C9">
        <w:tc>
          <w:tcPr>
            <w:tcW w:w="3118" w:type="dxa"/>
            <w:noWrap/>
            <w:hideMark/>
          </w:tcPr>
          <w:p w14:paraId="52586D3D" w14:textId="77777777" w:rsidR="00AA2483" w:rsidRPr="00AA2483" w:rsidRDefault="00AA2483" w:rsidP="00AA2483">
            <w:pPr>
              <w:spacing w:before="20" w:after="20"/>
              <w:rPr>
                <w:szCs w:val="17"/>
                <w:lang w:eastAsia="en-AU"/>
              </w:rPr>
            </w:pPr>
            <w:r w:rsidRPr="00AA2483">
              <w:rPr>
                <w:szCs w:val="17"/>
              </w:rPr>
              <w:t>CAULFIELD, Finn</w:t>
            </w:r>
          </w:p>
        </w:tc>
        <w:tc>
          <w:tcPr>
            <w:tcW w:w="1843" w:type="dxa"/>
            <w:noWrap/>
            <w:hideMark/>
          </w:tcPr>
          <w:p w14:paraId="25639713" w14:textId="77777777" w:rsidR="00AA2483" w:rsidRPr="00AA2483" w:rsidRDefault="00AA2483" w:rsidP="00AA2483">
            <w:pPr>
              <w:spacing w:before="20" w:after="20"/>
              <w:ind w:right="602"/>
              <w:jc w:val="right"/>
              <w:rPr>
                <w:szCs w:val="17"/>
                <w:lang w:eastAsia="en-AU"/>
              </w:rPr>
            </w:pPr>
            <w:r w:rsidRPr="00AA2483">
              <w:rPr>
                <w:szCs w:val="17"/>
                <w:lang w:eastAsia="en-AU"/>
              </w:rPr>
              <w:t>128</w:t>
            </w:r>
          </w:p>
        </w:tc>
        <w:tc>
          <w:tcPr>
            <w:tcW w:w="1701" w:type="dxa"/>
            <w:noWrap/>
            <w:hideMark/>
          </w:tcPr>
          <w:p w14:paraId="78A78C8A" w14:textId="77777777" w:rsidR="00AA2483" w:rsidRPr="00AA2483" w:rsidRDefault="00AA2483" w:rsidP="00AA2483">
            <w:pPr>
              <w:spacing w:before="20" w:after="20"/>
              <w:jc w:val="center"/>
              <w:rPr>
                <w:szCs w:val="17"/>
                <w:lang w:eastAsia="en-AU"/>
              </w:rPr>
            </w:pPr>
          </w:p>
        </w:tc>
      </w:tr>
      <w:tr w:rsidR="00AA2483" w:rsidRPr="00AA2483" w14:paraId="31EA27CF" w14:textId="77777777" w:rsidTr="003061C9">
        <w:tc>
          <w:tcPr>
            <w:tcW w:w="3118" w:type="dxa"/>
            <w:noWrap/>
            <w:hideMark/>
          </w:tcPr>
          <w:p w14:paraId="57637EF4" w14:textId="77777777" w:rsidR="00AA2483" w:rsidRPr="00AA2483" w:rsidRDefault="00AA2483" w:rsidP="00AA2483">
            <w:pPr>
              <w:spacing w:before="20" w:after="20"/>
              <w:rPr>
                <w:szCs w:val="17"/>
                <w:lang w:eastAsia="en-AU"/>
              </w:rPr>
            </w:pPr>
            <w:r w:rsidRPr="00AA2483">
              <w:rPr>
                <w:szCs w:val="17"/>
              </w:rPr>
              <w:t>BRAENDLER, Josh</w:t>
            </w:r>
          </w:p>
        </w:tc>
        <w:tc>
          <w:tcPr>
            <w:tcW w:w="1843" w:type="dxa"/>
            <w:noWrap/>
            <w:hideMark/>
          </w:tcPr>
          <w:p w14:paraId="1F0A2CCF" w14:textId="77777777" w:rsidR="00AA2483" w:rsidRPr="00AA2483" w:rsidRDefault="00AA2483" w:rsidP="00AA2483">
            <w:pPr>
              <w:spacing w:before="20" w:after="20"/>
              <w:ind w:right="602"/>
              <w:jc w:val="right"/>
              <w:rPr>
                <w:szCs w:val="17"/>
                <w:lang w:eastAsia="en-AU"/>
              </w:rPr>
            </w:pPr>
            <w:r w:rsidRPr="00AA2483">
              <w:rPr>
                <w:szCs w:val="17"/>
                <w:lang w:eastAsia="en-AU"/>
              </w:rPr>
              <w:t>91</w:t>
            </w:r>
          </w:p>
        </w:tc>
        <w:tc>
          <w:tcPr>
            <w:tcW w:w="1701" w:type="dxa"/>
            <w:noWrap/>
            <w:hideMark/>
          </w:tcPr>
          <w:p w14:paraId="6465D6B1" w14:textId="77777777" w:rsidR="00AA2483" w:rsidRPr="00AA2483" w:rsidRDefault="00AA2483" w:rsidP="00AA2483">
            <w:pPr>
              <w:spacing w:before="20" w:after="20"/>
              <w:jc w:val="center"/>
              <w:rPr>
                <w:szCs w:val="17"/>
                <w:lang w:eastAsia="en-AU"/>
              </w:rPr>
            </w:pPr>
          </w:p>
        </w:tc>
      </w:tr>
      <w:tr w:rsidR="00AA2483" w:rsidRPr="00AA2483" w14:paraId="2029AC6F" w14:textId="77777777" w:rsidTr="003061C9">
        <w:tc>
          <w:tcPr>
            <w:tcW w:w="3118" w:type="dxa"/>
            <w:noWrap/>
            <w:hideMark/>
          </w:tcPr>
          <w:p w14:paraId="7F05EC10" w14:textId="77777777" w:rsidR="00AA2483" w:rsidRPr="00AA2483" w:rsidRDefault="00AA2483" w:rsidP="00AA2483">
            <w:pPr>
              <w:spacing w:before="20" w:after="40"/>
              <w:rPr>
                <w:szCs w:val="17"/>
                <w:lang w:eastAsia="en-AU"/>
              </w:rPr>
            </w:pPr>
            <w:r w:rsidRPr="00AA2483">
              <w:rPr>
                <w:szCs w:val="17"/>
              </w:rPr>
              <w:t>HUGHES, Peter</w:t>
            </w:r>
          </w:p>
        </w:tc>
        <w:tc>
          <w:tcPr>
            <w:tcW w:w="1843" w:type="dxa"/>
            <w:noWrap/>
            <w:hideMark/>
          </w:tcPr>
          <w:p w14:paraId="213E270A" w14:textId="77777777" w:rsidR="00AA2483" w:rsidRPr="00AA2483" w:rsidRDefault="00AA2483" w:rsidP="00AA2483">
            <w:pPr>
              <w:spacing w:before="20" w:after="20"/>
              <w:ind w:right="602"/>
              <w:jc w:val="right"/>
              <w:rPr>
                <w:szCs w:val="17"/>
                <w:lang w:eastAsia="en-AU"/>
              </w:rPr>
            </w:pPr>
            <w:r w:rsidRPr="00AA2483">
              <w:rPr>
                <w:szCs w:val="17"/>
                <w:lang w:eastAsia="en-AU"/>
              </w:rPr>
              <w:t>670</w:t>
            </w:r>
          </w:p>
        </w:tc>
        <w:tc>
          <w:tcPr>
            <w:tcW w:w="1701" w:type="dxa"/>
            <w:noWrap/>
            <w:hideMark/>
          </w:tcPr>
          <w:p w14:paraId="686C5C9C"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79C8D70B" w14:textId="77777777" w:rsidR="00AA2483" w:rsidRPr="00AA2483" w:rsidRDefault="00AA2483" w:rsidP="00AA2483">
      <w:pPr>
        <w:spacing w:before="80"/>
        <w:rPr>
          <w:b/>
          <w:bCs/>
          <w:szCs w:val="17"/>
          <w:lang w:val="en-US"/>
        </w:rPr>
      </w:pPr>
      <w:r w:rsidRPr="00AA2483">
        <w:rPr>
          <w:b/>
          <w:bCs/>
          <w:szCs w:val="17"/>
          <w:lang w:val="en-US"/>
        </w:rPr>
        <w:t xml:space="preserve">Goodwood Ward </w:t>
      </w:r>
      <w:proofErr w:type="spellStart"/>
      <w:r w:rsidRPr="00AA2483">
        <w:rPr>
          <w:b/>
          <w:bCs/>
          <w:szCs w:val="17"/>
          <w:lang w:val="en-US"/>
        </w:rPr>
        <w:t>councillor</w:t>
      </w:r>
      <w:proofErr w:type="spellEnd"/>
      <w:r w:rsidRPr="00AA2483">
        <w:rPr>
          <w:b/>
          <w:bCs/>
          <w:szCs w:val="17"/>
          <w:lang w:val="en-US"/>
        </w:rPr>
        <w:t>, 2 vacancies</w:t>
      </w:r>
    </w:p>
    <w:p w14:paraId="28EEAE18" w14:textId="77777777" w:rsidR="00AA2483" w:rsidRPr="00AA2483" w:rsidRDefault="00AA2483" w:rsidP="00AA2483">
      <w:pPr>
        <w:spacing w:after="0"/>
        <w:rPr>
          <w:szCs w:val="17"/>
        </w:rPr>
      </w:pPr>
      <w:r w:rsidRPr="00AA2483">
        <w:rPr>
          <w:szCs w:val="17"/>
        </w:rPr>
        <w:t>Formal Ballot Papers: 1,485</w:t>
      </w:r>
    </w:p>
    <w:p w14:paraId="6799942D" w14:textId="77777777" w:rsidR="00AA2483" w:rsidRPr="00AA2483" w:rsidRDefault="00AA2483" w:rsidP="00AA2483">
      <w:pPr>
        <w:spacing w:after="0"/>
        <w:rPr>
          <w:szCs w:val="17"/>
        </w:rPr>
      </w:pPr>
      <w:r w:rsidRPr="00AA2483">
        <w:rPr>
          <w:szCs w:val="17"/>
        </w:rPr>
        <w:t>Informal Ballot Papers: 41</w:t>
      </w:r>
    </w:p>
    <w:p w14:paraId="09D66ACD" w14:textId="77777777" w:rsidR="00AA2483" w:rsidRPr="00AA2483" w:rsidRDefault="00AA2483" w:rsidP="00AA2483">
      <w:pPr>
        <w:rPr>
          <w:szCs w:val="17"/>
        </w:rPr>
      </w:pPr>
      <w:r w:rsidRPr="00AA2483">
        <w:rPr>
          <w:szCs w:val="17"/>
        </w:rPr>
        <w:t>Quota: 496</w:t>
      </w:r>
    </w:p>
    <w:tbl>
      <w:tblPr>
        <w:tblStyle w:val="Gazettetable"/>
        <w:tblW w:w="6662" w:type="dxa"/>
        <w:tblLook w:val="04A0" w:firstRow="1" w:lastRow="0" w:firstColumn="1" w:lastColumn="0" w:noHBand="0" w:noVBand="1"/>
      </w:tblPr>
      <w:tblGrid>
        <w:gridCol w:w="3118"/>
        <w:gridCol w:w="1843"/>
        <w:gridCol w:w="1701"/>
      </w:tblGrid>
      <w:tr w:rsidR="00AA2483" w:rsidRPr="00AA2483" w14:paraId="11F105D6"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01CBF5E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8A5073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E13A01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7E7D67A" w14:textId="77777777" w:rsidTr="003061C9">
        <w:tc>
          <w:tcPr>
            <w:tcW w:w="3118" w:type="dxa"/>
            <w:noWrap/>
            <w:hideMark/>
          </w:tcPr>
          <w:p w14:paraId="6679A07B" w14:textId="77777777" w:rsidR="00AA2483" w:rsidRPr="00AA2483" w:rsidRDefault="00AA2483" w:rsidP="00AA2483">
            <w:pPr>
              <w:spacing w:before="20" w:after="20"/>
              <w:rPr>
                <w:szCs w:val="17"/>
                <w:lang w:eastAsia="en-AU"/>
              </w:rPr>
            </w:pPr>
            <w:r w:rsidRPr="00AA2483">
              <w:rPr>
                <w:szCs w:val="17"/>
              </w:rPr>
              <w:t>TIPPER, Denise</w:t>
            </w:r>
          </w:p>
        </w:tc>
        <w:tc>
          <w:tcPr>
            <w:tcW w:w="1843" w:type="dxa"/>
            <w:noWrap/>
            <w:hideMark/>
          </w:tcPr>
          <w:p w14:paraId="630E824C" w14:textId="77777777" w:rsidR="00AA2483" w:rsidRPr="00AA2483" w:rsidRDefault="00AA2483" w:rsidP="00AA2483">
            <w:pPr>
              <w:spacing w:before="20" w:after="20"/>
              <w:ind w:right="602"/>
              <w:jc w:val="right"/>
              <w:rPr>
                <w:szCs w:val="17"/>
                <w:lang w:eastAsia="en-AU"/>
              </w:rPr>
            </w:pPr>
            <w:r w:rsidRPr="00AA2483">
              <w:rPr>
                <w:szCs w:val="17"/>
                <w:lang w:eastAsia="en-AU"/>
              </w:rPr>
              <w:t>209</w:t>
            </w:r>
          </w:p>
        </w:tc>
        <w:tc>
          <w:tcPr>
            <w:tcW w:w="1701" w:type="dxa"/>
            <w:noWrap/>
            <w:hideMark/>
          </w:tcPr>
          <w:p w14:paraId="3EA981DD" w14:textId="77777777" w:rsidR="00AA2483" w:rsidRPr="00AA2483" w:rsidRDefault="00AA2483" w:rsidP="00AA2483">
            <w:pPr>
              <w:spacing w:before="20" w:after="20"/>
              <w:jc w:val="center"/>
              <w:rPr>
                <w:szCs w:val="17"/>
                <w:lang w:eastAsia="en-AU"/>
              </w:rPr>
            </w:pPr>
          </w:p>
        </w:tc>
      </w:tr>
      <w:tr w:rsidR="00AA2483" w:rsidRPr="00AA2483" w14:paraId="06A85278" w14:textId="77777777" w:rsidTr="003061C9">
        <w:tc>
          <w:tcPr>
            <w:tcW w:w="3118" w:type="dxa"/>
            <w:noWrap/>
            <w:hideMark/>
          </w:tcPr>
          <w:p w14:paraId="641BBBF8" w14:textId="77777777" w:rsidR="00AA2483" w:rsidRPr="00AA2483" w:rsidRDefault="00AA2483" w:rsidP="00AA2483">
            <w:pPr>
              <w:spacing w:before="20" w:after="20"/>
              <w:rPr>
                <w:szCs w:val="17"/>
                <w:lang w:eastAsia="en-AU"/>
              </w:rPr>
            </w:pPr>
            <w:r w:rsidRPr="00AA2483">
              <w:rPr>
                <w:szCs w:val="17"/>
              </w:rPr>
              <w:t>HART, Georgie</w:t>
            </w:r>
          </w:p>
        </w:tc>
        <w:tc>
          <w:tcPr>
            <w:tcW w:w="1843" w:type="dxa"/>
            <w:noWrap/>
            <w:hideMark/>
          </w:tcPr>
          <w:p w14:paraId="1706F509" w14:textId="77777777" w:rsidR="00AA2483" w:rsidRPr="00AA2483" w:rsidRDefault="00AA2483" w:rsidP="00AA2483">
            <w:pPr>
              <w:spacing w:before="20" w:after="20"/>
              <w:ind w:right="602"/>
              <w:jc w:val="right"/>
              <w:rPr>
                <w:szCs w:val="17"/>
                <w:lang w:eastAsia="en-AU"/>
              </w:rPr>
            </w:pPr>
            <w:r w:rsidRPr="00AA2483">
              <w:rPr>
                <w:szCs w:val="17"/>
                <w:lang w:eastAsia="en-AU"/>
              </w:rPr>
              <w:t>345</w:t>
            </w:r>
          </w:p>
        </w:tc>
        <w:tc>
          <w:tcPr>
            <w:tcW w:w="1701" w:type="dxa"/>
            <w:noWrap/>
            <w:hideMark/>
          </w:tcPr>
          <w:p w14:paraId="00F308E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9A72484" w14:textId="77777777" w:rsidTr="003061C9">
        <w:tc>
          <w:tcPr>
            <w:tcW w:w="3118" w:type="dxa"/>
            <w:noWrap/>
            <w:hideMark/>
          </w:tcPr>
          <w:p w14:paraId="027077F3" w14:textId="77777777" w:rsidR="00AA2483" w:rsidRPr="00AA2483" w:rsidRDefault="00AA2483" w:rsidP="00AA2483">
            <w:pPr>
              <w:spacing w:before="20" w:after="20"/>
              <w:rPr>
                <w:szCs w:val="17"/>
                <w:lang w:eastAsia="en-AU"/>
              </w:rPr>
            </w:pPr>
            <w:r w:rsidRPr="00AA2483">
              <w:rPr>
                <w:szCs w:val="17"/>
              </w:rPr>
              <w:t>CRABBE, Chris</w:t>
            </w:r>
          </w:p>
        </w:tc>
        <w:tc>
          <w:tcPr>
            <w:tcW w:w="1843" w:type="dxa"/>
            <w:noWrap/>
            <w:hideMark/>
          </w:tcPr>
          <w:p w14:paraId="2FB666A6" w14:textId="77777777" w:rsidR="00AA2483" w:rsidRPr="00AA2483" w:rsidRDefault="00AA2483" w:rsidP="00AA2483">
            <w:pPr>
              <w:spacing w:before="20" w:after="20"/>
              <w:ind w:right="602"/>
              <w:jc w:val="right"/>
              <w:rPr>
                <w:szCs w:val="17"/>
                <w:lang w:eastAsia="en-AU"/>
              </w:rPr>
            </w:pPr>
            <w:r w:rsidRPr="00AA2483">
              <w:rPr>
                <w:szCs w:val="17"/>
                <w:lang w:eastAsia="en-AU"/>
              </w:rPr>
              <w:t>305</w:t>
            </w:r>
          </w:p>
        </w:tc>
        <w:tc>
          <w:tcPr>
            <w:tcW w:w="1701" w:type="dxa"/>
            <w:noWrap/>
            <w:hideMark/>
          </w:tcPr>
          <w:p w14:paraId="038CBFCF"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027C77B" w14:textId="77777777" w:rsidTr="003061C9">
        <w:tc>
          <w:tcPr>
            <w:tcW w:w="3118" w:type="dxa"/>
            <w:noWrap/>
            <w:hideMark/>
          </w:tcPr>
          <w:p w14:paraId="2C30BE43" w14:textId="77777777" w:rsidR="00AA2483" w:rsidRPr="00AA2483" w:rsidRDefault="00AA2483" w:rsidP="00AA2483">
            <w:pPr>
              <w:spacing w:before="20" w:after="20"/>
              <w:rPr>
                <w:szCs w:val="17"/>
                <w:lang w:eastAsia="en-AU"/>
              </w:rPr>
            </w:pPr>
            <w:r w:rsidRPr="00AA2483">
              <w:rPr>
                <w:szCs w:val="17"/>
              </w:rPr>
              <w:t>TIPPER, Jake</w:t>
            </w:r>
          </w:p>
        </w:tc>
        <w:tc>
          <w:tcPr>
            <w:tcW w:w="1843" w:type="dxa"/>
            <w:noWrap/>
            <w:hideMark/>
          </w:tcPr>
          <w:p w14:paraId="64FFCFCD" w14:textId="77777777" w:rsidR="00AA2483" w:rsidRPr="00AA2483" w:rsidRDefault="00AA2483" w:rsidP="00AA2483">
            <w:pPr>
              <w:spacing w:before="20" w:after="20"/>
              <w:ind w:right="602"/>
              <w:jc w:val="right"/>
              <w:rPr>
                <w:szCs w:val="17"/>
                <w:lang w:eastAsia="en-AU"/>
              </w:rPr>
            </w:pPr>
            <w:r w:rsidRPr="00AA2483">
              <w:rPr>
                <w:szCs w:val="17"/>
                <w:lang w:eastAsia="en-AU"/>
              </w:rPr>
              <w:t>40</w:t>
            </w:r>
          </w:p>
        </w:tc>
        <w:tc>
          <w:tcPr>
            <w:tcW w:w="1701" w:type="dxa"/>
            <w:noWrap/>
            <w:hideMark/>
          </w:tcPr>
          <w:p w14:paraId="44D3E5E8" w14:textId="77777777" w:rsidR="00AA2483" w:rsidRPr="00AA2483" w:rsidRDefault="00AA2483" w:rsidP="00AA2483">
            <w:pPr>
              <w:spacing w:before="20" w:after="20"/>
              <w:jc w:val="center"/>
              <w:rPr>
                <w:szCs w:val="17"/>
                <w:lang w:eastAsia="en-AU"/>
              </w:rPr>
            </w:pPr>
          </w:p>
        </w:tc>
      </w:tr>
      <w:tr w:rsidR="00AA2483" w:rsidRPr="00AA2483" w14:paraId="0C74105F" w14:textId="77777777" w:rsidTr="003061C9">
        <w:tc>
          <w:tcPr>
            <w:tcW w:w="3118" w:type="dxa"/>
            <w:noWrap/>
            <w:hideMark/>
          </w:tcPr>
          <w:p w14:paraId="611C7720" w14:textId="77777777" w:rsidR="00AA2483" w:rsidRPr="00AA2483" w:rsidRDefault="00AA2483" w:rsidP="00AA2483">
            <w:pPr>
              <w:spacing w:before="20" w:after="20"/>
              <w:rPr>
                <w:szCs w:val="17"/>
                <w:lang w:eastAsia="en-AU"/>
              </w:rPr>
            </w:pPr>
            <w:proofErr w:type="spellStart"/>
            <w:r w:rsidRPr="00AA2483">
              <w:rPr>
                <w:szCs w:val="17"/>
              </w:rPr>
              <w:t>McPHEE</w:t>
            </w:r>
            <w:proofErr w:type="spellEnd"/>
            <w:r w:rsidRPr="00AA2483">
              <w:rPr>
                <w:szCs w:val="17"/>
              </w:rPr>
              <w:t>, Scott</w:t>
            </w:r>
          </w:p>
        </w:tc>
        <w:tc>
          <w:tcPr>
            <w:tcW w:w="1843" w:type="dxa"/>
            <w:noWrap/>
            <w:hideMark/>
          </w:tcPr>
          <w:p w14:paraId="1C12DE5E" w14:textId="77777777" w:rsidR="00AA2483" w:rsidRPr="00AA2483" w:rsidRDefault="00AA2483" w:rsidP="00AA2483">
            <w:pPr>
              <w:spacing w:before="20" w:after="20"/>
              <w:ind w:right="602"/>
              <w:jc w:val="right"/>
              <w:rPr>
                <w:szCs w:val="17"/>
                <w:lang w:eastAsia="en-AU"/>
              </w:rPr>
            </w:pPr>
            <w:r w:rsidRPr="00AA2483">
              <w:rPr>
                <w:szCs w:val="17"/>
                <w:lang w:eastAsia="en-AU"/>
              </w:rPr>
              <w:t>223</w:t>
            </w:r>
          </w:p>
        </w:tc>
        <w:tc>
          <w:tcPr>
            <w:tcW w:w="1701" w:type="dxa"/>
            <w:noWrap/>
            <w:hideMark/>
          </w:tcPr>
          <w:p w14:paraId="1AE98A87" w14:textId="77777777" w:rsidR="00AA2483" w:rsidRPr="00AA2483" w:rsidRDefault="00AA2483" w:rsidP="00AA2483">
            <w:pPr>
              <w:spacing w:before="20" w:after="20"/>
              <w:jc w:val="center"/>
              <w:rPr>
                <w:szCs w:val="17"/>
                <w:lang w:eastAsia="en-AU"/>
              </w:rPr>
            </w:pPr>
          </w:p>
        </w:tc>
      </w:tr>
      <w:tr w:rsidR="00AA2483" w:rsidRPr="00AA2483" w14:paraId="3B999F8B" w14:textId="77777777" w:rsidTr="003061C9">
        <w:tc>
          <w:tcPr>
            <w:tcW w:w="3118" w:type="dxa"/>
            <w:noWrap/>
            <w:hideMark/>
          </w:tcPr>
          <w:p w14:paraId="5BA4D03F" w14:textId="77777777" w:rsidR="00AA2483" w:rsidRPr="00AA2483" w:rsidRDefault="00AA2483" w:rsidP="00AA2483">
            <w:pPr>
              <w:spacing w:before="20" w:after="20"/>
              <w:rPr>
                <w:szCs w:val="17"/>
                <w:lang w:eastAsia="en-AU"/>
              </w:rPr>
            </w:pPr>
            <w:r w:rsidRPr="00AA2483">
              <w:rPr>
                <w:szCs w:val="17"/>
              </w:rPr>
              <w:t>MACFARLANE, Chris</w:t>
            </w:r>
          </w:p>
        </w:tc>
        <w:tc>
          <w:tcPr>
            <w:tcW w:w="1843" w:type="dxa"/>
            <w:noWrap/>
            <w:hideMark/>
          </w:tcPr>
          <w:p w14:paraId="5CD5E284" w14:textId="77777777" w:rsidR="00AA2483" w:rsidRPr="00AA2483" w:rsidRDefault="00AA2483" w:rsidP="00AA2483">
            <w:pPr>
              <w:spacing w:before="20" w:after="20"/>
              <w:ind w:right="602"/>
              <w:jc w:val="right"/>
              <w:rPr>
                <w:szCs w:val="17"/>
                <w:lang w:eastAsia="en-AU"/>
              </w:rPr>
            </w:pPr>
            <w:r w:rsidRPr="00AA2483">
              <w:rPr>
                <w:szCs w:val="17"/>
                <w:lang w:eastAsia="en-AU"/>
              </w:rPr>
              <w:t>197</w:t>
            </w:r>
          </w:p>
        </w:tc>
        <w:tc>
          <w:tcPr>
            <w:tcW w:w="1701" w:type="dxa"/>
            <w:noWrap/>
            <w:hideMark/>
          </w:tcPr>
          <w:p w14:paraId="145FD5CC" w14:textId="77777777" w:rsidR="00AA2483" w:rsidRPr="00AA2483" w:rsidRDefault="00AA2483" w:rsidP="00AA2483">
            <w:pPr>
              <w:spacing w:before="20" w:after="20"/>
              <w:jc w:val="center"/>
              <w:rPr>
                <w:szCs w:val="17"/>
                <w:lang w:eastAsia="en-AU"/>
              </w:rPr>
            </w:pPr>
          </w:p>
        </w:tc>
      </w:tr>
      <w:tr w:rsidR="00AA2483" w:rsidRPr="00AA2483" w14:paraId="597C9479" w14:textId="77777777" w:rsidTr="003061C9">
        <w:tc>
          <w:tcPr>
            <w:tcW w:w="3118" w:type="dxa"/>
            <w:noWrap/>
            <w:hideMark/>
          </w:tcPr>
          <w:p w14:paraId="0F8A6653" w14:textId="77777777" w:rsidR="00AA2483" w:rsidRPr="00AA2483" w:rsidRDefault="00AA2483" w:rsidP="00AA2483">
            <w:pPr>
              <w:spacing w:before="20" w:after="40"/>
              <w:rPr>
                <w:szCs w:val="17"/>
                <w:lang w:eastAsia="en-AU"/>
              </w:rPr>
            </w:pPr>
            <w:r w:rsidRPr="00AA2483">
              <w:rPr>
                <w:szCs w:val="17"/>
              </w:rPr>
              <w:t>SMOLUCHA, Luke</w:t>
            </w:r>
          </w:p>
        </w:tc>
        <w:tc>
          <w:tcPr>
            <w:tcW w:w="1843" w:type="dxa"/>
            <w:noWrap/>
            <w:hideMark/>
          </w:tcPr>
          <w:p w14:paraId="4B8434ED" w14:textId="77777777" w:rsidR="00AA2483" w:rsidRPr="00AA2483" w:rsidRDefault="00AA2483" w:rsidP="00AA2483">
            <w:pPr>
              <w:spacing w:before="20" w:after="20"/>
              <w:ind w:right="602"/>
              <w:jc w:val="right"/>
              <w:rPr>
                <w:szCs w:val="17"/>
                <w:lang w:eastAsia="en-AU"/>
              </w:rPr>
            </w:pPr>
            <w:r w:rsidRPr="00AA2483">
              <w:rPr>
                <w:szCs w:val="17"/>
                <w:lang w:eastAsia="en-AU"/>
              </w:rPr>
              <w:t>166</w:t>
            </w:r>
          </w:p>
        </w:tc>
        <w:tc>
          <w:tcPr>
            <w:tcW w:w="1701" w:type="dxa"/>
            <w:noWrap/>
            <w:hideMark/>
          </w:tcPr>
          <w:p w14:paraId="29EF3979" w14:textId="77777777" w:rsidR="00AA2483" w:rsidRPr="00AA2483" w:rsidRDefault="00AA2483" w:rsidP="00AA2483">
            <w:pPr>
              <w:spacing w:before="20" w:after="20"/>
              <w:jc w:val="center"/>
              <w:rPr>
                <w:szCs w:val="17"/>
                <w:lang w:eastAsia="en-AU"/>
              </w:rPr>
            </w:pPr>
          </w:p>
        </w:tc>
      </w:tr>
    </w:tbl>
    <w:p w14:paraId="1B58C4AB" w14:textId="77777777" w:rsidR="00AA2483" w:rsidRPr="00AA2483" w:rsidRDefault="00AA2483" w:rsidP="00AA2483">
      <w:pPr>
        <w:rPr>
          <w:b/>
          <w:bCs/>
          <w:szCs w:val="17"/>
        </w:rPr>
      </w:pPr>
    </w:p>
    <w:p w14:paraId="377D9E60" w14:textId="77777777" w:rsidR="00AA2483" w:rsidRPr="00AA2483" w:rsidRDefault="00AA2483" w:rsidP="00AA2483">
      <w:pPr>
        <w:spacing w:before="80"/>
        <w:rPr>
          <w:b/>
          <w:bCs/>
          <w:szCs w:val="17"/>
          <w:lang w:val="en-US"/>
        </w:rPr>
      </w:pPr>
      <w:r w:rsidRPr="00AA2483">
        <w:rPr>
          <w:b/>
          <w:bCs/>
          <w:szCs w:val="17"/>
          <w:lang w:val="en-US"/>
        </w:rPr>
        <w:t xml:space="preserve">Clarence Park Ward </w:t>
      </w:r>
      <w:proofErr w:type="spellStart"/>
      <w:r w:rsidRPr="00AA2483">
        <w:rPr>
          <w:b/>
          <w:bCs/>
          <w:szCs w:val="17"/>
          <w:lang w:val="en-US"/>
        </w:rPr>
        <w:t>councillor</w:t>
      </w:r>
      <w:proofErr w:type="spellEnd"/>
      <w:r w:rsidRPr="00AA2483">
        <w:rPr>
          <w:b/>
          <w:bCs/>
          <w:szCs w:val="17"/>
          <w:lang w:val="en-US"/>
        </w:rPr>
        <w:t>, 2 vacancies</w:t>
      </w:r>
    </w:p>
    <w:p w14:paraId="6931A2F0" w14:textId="77777777" w:rsidR="00AA2483" w:rsidRPr="00AA2483" w:rsidRDefault="00AA2483" w:rsidP="00AA2483">
      <w:pPr>
        <w:spacing w:after="0"/>
        <w:rPr>
          <w:szCs w:val="17"/>
        </w:rPr>
      </w:pPr>
      <w:r w:rsidRPr="00AA2483">
        <w:rPr>
          <w:szCs w:val="17"/>
        </w:rPr>
        <w:t>Formal Ballot Papers: 1,422</w:t>
      </w:r>
    </w:p>
    <w:p w14:paraId="3044B7C4" w14:textId="77777777" w:rsidR="00AA2483" w:rsidRPr="00AA2483" w:rsidRDefault="00AA2483" w:rsidP="00AA2483">
      <w:pPr>
        <w:spacing w:after="0"/>
        <w:rPr>
          <w:szCs w:val="17"/>
        </w:rPr>
      </w:pPr>
      <w:r w:rsidRPr="00AA2483">
        <w:rPr>
          <w:szCs w:val="17"/>
        </w:rPr>
        <w:t>Informal Ballot Papers: 35</w:t>
      </w:r>
    </w:p>
    <w:p w14:paraId="574AA73A" w14:textId="77777777" w:rsidR="00AA2483" w:rsidRPr="00AA2483" w:rsidRDefault="00AA2483" w:rsidP="00AA2483">
      <w:pPr>
        <w:rPr>
          <w:szCs w:val="17"/>
        </w:rPr>
      </w:pPr>
      <w:r w:rsidRPr="00AA2483">
        <w:rPr>
          <w:szCs w:val="17"/>
        </w:rPr>
        <w:t>Quota: 475</w:t>
      </w:r>
    </w:p>
    <w:tbl>
      <w:tblPr>
        <w:tblStyle w:val="Gazettetable"/>
        <w:tblW w:w="6662" w:type="dxa"/>
        <w:tblLook w:val="04A0" w:firstRow="1" w:lastRow="0" w:firstColumn="1" w:lastColumn="0" w:noHBand="0" w:noVBand="1"/>
      </w:tblPr>
      <w:tblGrid>
        <w:gridCol w:w="3118"/>
        <w:gridCol w:w="1843"/>
        <w:gridCol w:w="1701"/>
      </w:tblGrid>
      <w:tr w:rsidR="00AA2483" w:rsidRPr="00AA2483" w14:paraId="1431DC95"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5FE51C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8944D3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C62C52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2B4C7FE" w14:textId="77777777" w:rsidTr="003061C9">
        <w:tc>
          <w:tcPr>
            <w:tcW w:w="3118" w:type="dxa"/>
            <w:noWrap/>
            <w:hideMark/>
          </w:tcPr>
          <w:p w14:paraId="57E80630" w14:textId="77777777" w:rsidR="00AA2483" w:rsidRPr="00AA2483" w:rsidRDefault="00AA2483" w:rsidP="00AA2483">
            <w:pPr>
              <w:spacing w:before="20" w:after="20"/>
              <w:rPr>
                <w:szCs w:val="17"/>
                <w:lang w:eastAsia="en-AU"/>
              </w:rPr>
            </w:pPr>
            <w:r w:rsidRPr="00AA2483">
              <w:rPr>
                <w:szCs w:val="17"/>
              </w:rPr>
              <w:t>PALMER, Don</w:t>
            </w:r>
          </w:p>
        </w:tc>
        <w:tc>
          <w:tcPr>
            <w:tcW w:w="1843" w:type="dxa"/>
            <w:noWrap/>
            <w:hideMark/>
          </w:tcPr>
          <w:p w14:paraId="7B4232E8" w14:textId="77777777" w:rsidR="00AA2483" w:rsidRPr="00AA2483" w:rsidRDefault="00AA2483" w:rsidP="00AA2483">
            <w:pPr>
              <w:spacing w:before="20" w:after="20"/>
              <w:ind w:right="602"/>
              <w:jc w:val="right"/>
              <w:rPr>
                <w:szCs w:val="17"/>
                <w:lang w:eastAsia="en-AU"/>
              </w:rPr>
            </w:pPr>
            <w:r w:rsidRPr="00AA2483">
              <w:rPr>
                <w:szCs w:val="17"/>
                <w:lang w:eastAsia="en-AU"/>
              </w:rPr>
              <w:t>694</w:t>
            </w:r>
          </w:p>
        </w:tc>
        <w:tc>
          <w:tcPr>
            <w:tcW w:w="1701" w:type="dxa"/>
            <w:noWrap/>
            <w:hideMark/>
          </w:tcPr>
          <w:p w14:paraId="35A7D575"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5E6D2B8" w14:textId="77777777" w:rsidTr="003061C9">
        <w:tc>
          <w:tcPr>
            <w:tcW w:w="3118" w:type="dxa"/>
            <w:noWrap/>
            <w:hideMark/>
          </w:tcPr>
          <w:p w14:paraId="6C69109F" w14:textId="77777777" w:rsidR="00AA2483" w:rsidRPr="00AA2483" w:rsidRDefault="00AA2483" w:rsidP="00AA2483">
            <w:pPr>
              <w:spacing w:before="20" w:after="20"/>
              <w:rPr>
                <w:szCs w:val="17"/>
                <w:lang w:eastAsia="en-AU"/>
              </w:rPr>
            </w:pPr>
            <w:r w:rsidRPr="00AA2483">
              <w:rPr>
                <w:szCs w:val="17"/>
              </w:rPr>
              <w:t>ROGERS, Rebekah</w:t>
            </w:r>
          </w:p>
        </w:tc>
        <w:tc>
          <w:tcPr>
            <w:tcW w:w="1843" w:type="dxa"/>
            <w:noWrap/>
            <w:hideMark/>
          </w:tcPr>
          <w:p w14:paraId="15AF8A32" w14:textId="77777777" w:rsidR="00AA2483" w:rsidRPr="00AA2483" w:rsidRDefault="00AA2483" w:rsidP="00AA2483">
            <w:pPr>
              <w:spacing w:before="20" w:after="20"/>
              <w:ind w:right="602"/>
              <w:jc w:val="right"/>
              <w:rPr>
                <w:szCs w:val="17"/>
                <w:lang w:eastAsia="en-AU"/>
              </w:rPr>
            </w:pPr>
            <w:r w:rsidRPr="00AA2483">
              <w:rPr>
                <w:szCs w:val="17"/>
                <w:lang w:eastAsia="en-AU"/>
              </w:rPr>
              <w:t>472</w:t>
            </w:r>
          </w:p>
        </w:tc>
        <w:tc>
          <w:tcPr>
            <w:tcW w:w="1701" w:type="dxa"/>
            <w:noWrap/>
            <w:hideMark/>
          </w:tcPr>
          <w:p w14:paraId="0A554FE6"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145D983" w14:textId="77777777" w:rsidTr="003061C9">
        <w:tc>
          <w:tcPr>
            <w:tcW w:w="3118" w:type="dxa"/>
            <w:noWrap/>
            <w:hideMark/>
          </w:tcPr>
          <w:p w14:paraId="032E9E1C" w14:textId="77777777" w:rsidR="00AA2483" w:rsidRPr="00AA2483" w:rsidRDefault="00AA2483" w:rsidP="00AA2483">
            <w:pPr>
              <w:spacing w:before="20" w:after="40"/>
              <w:rPr>
                <w:szCs w:val="17"/>
                <w:lang w:eastAsia="en-AU"/>
              </w:rPr>
            </w:pPr>
            <w:r w:rsidRPr="00AA2483">
              <w:rPr>
                <w:szCs w:val="17"/>
              </w:rPr>
              <w:t>SQUIRE, Jayden</w:t>
            </w:r>
          </w:p>
        </w:tc>
        <w:tc>
          <w:tcPr>
            <w:tcW w:w="1843" w:type="dxa"/>
            <w:noWrap/>
            <w:hideMark/>
          </w:tcPr>
          <w:p w14:paraId="2E7453AB" w14:textId="77777777" w:rsidR="00AA2483" w:rsidRPr="00AA2483" w:rsidRDefault="00AA2483" w:rsidP="00AA2483">
            <w:pPr>
              <w:spacing w:before="20" w:after="20"/>
              <w:ind w:right="602"/>
              <w:jc w:val="right"/>
              <w:rPr>
                <w:szCs w:val="17"/>
                <w:lang w:eastAsia="en-AU"/>
              </w:rPr>
            </w:pPr>
            <w:r w:rsidRPr="00AA2483">
              <w:rPr>
                <w:szCs w:val="17"/>
                <w:lang w:eastAsia="en-AU"/>
              </w:rPr>
              <w:t>256</w:t>
            </w:r>
          </w:p>
        </w:tc>
        <w:tc>
          <w:tcPr>
            <w:tcW w:w="1701" w:type="dxa"/>
            <w:noWrap/>
            <w:hideMark/>
          </w:tcPr>
          <w:p w14:paraId="3FBA8324" w14:textId="77777777" w:rsidR="00AA2483" w:rsidRPr="00AA2483" w:rsidRDefault="00AA2483" w:rsidP="00AA2483">
            <w:pPr>
              <w:spacing w:before="20" w:after="20"/>
              <w:jc w:val="center"/>
              <w:rPr>
                <w:szCs w:val="17"/>
                <w:lang w:eastAsia="en-AU"/>
              </w:rPr>
            </w:pPr>
          </w:p>
        </w:tc>
      </w:tr>
    </w:tbl>
    <w:p w14:paraId="1FB663D6" w14:textId="77777777" w:rsidR="00AA2483" w:rsidRPr="00AA2483" w:rsidRDefault="00AA2483" w:rsidP="00AA2483">
      <w:pPr>
        <w:spacing w:before="80"/>
        <w:rPr>
          <w:b/>
          <w:bCs/>
          <w:szCs w:val="17"/>
          <w:lang w:val="en-US"/>
        </w:rPr>
      </w:pPr>
      <w:proofErr w:type="spellStart"/>
      <w:r w:rsidRPr="00AA2483">
        <w:rPr>
          <w:b/>
          <w:bCs/>
          <w:szCs w:val="17"/>
          <w:lang w:val="en-US"/>
        </w:rPr>
        <w:t>Unley</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3320DC4A" w14:textId="77777777" w:rsidR="00AA2483" w:rsidRPr="00AA2483" w:rsidRDefault="00AA2483" w:rsidP="00AA2483">
      <w:pPr>
        <w:spacing w:after="0"/>
        <w:rPr>
          <w:szCs w:val="17"/>
        </w:rPr>
      </w:pPr>
      <w:r w:rsidRPr="00AA2483">
        <w:rPr>
          <w:szCs w:val="17"/>
        </w:rPr>
        <w:t>Formal Ballot Papers: 1,628</w:t>
      </w:r>
    </w:p>
    <w:p w14:paraId="0EAFCAAB" w14:textId="77777777" w:rsidR="00AA2483" w:rsidRPr="00AA2483" w:rsidRDefault="00AA2483" w:rsidP="00AA2483">
      <w:pPr>
        <w:spacing w:after="0"/>
        <w:rPr>
          <w:szCs w:val="17"/>
        </w:rPr>
      </w:pPr>
      <w:r w:rsidRPr="00AA2483">
        <w:rPr>
          <w:szCs w:val="17"/>
        </w:rPr>
        <w:t>Informal Ballot Papers: 59</w:t>
      </w:r>
    </w:p>
    <w:p w14:paraId="08FEB60D" w14:textId="77777777" w:rsidR="00AA2483" w:rsidRPr="00AA2483" w:rsidRDefault="00AA2483" w:rsidP="00AA2483">
      <w:pPr>
        <w:rPr>
          <w:szCs w:val="17"/>
        </w:rPr>
      </w:pPr>
      <w:r w:rsidRPr="00AA2483">
        <w:rPr>
          <w:szCs w:val="17"/>
        </w:rPr>
        <w:t>Quota: 543</w:t>
      </w:r>
    </w:p>
    <w:tbl>
      <w:tblPr>
        <w:tblStyle w:val="Gazettetable"/>
        <w:tblW w:w="6662" w:type="dxa"/>
        <w:tblLook w:val="04A0" w:firstRow="1" w:lastRow="0" w:firstColumn="1" w:lastColumn="0" w:noHBand="0" w:noVBand="1"/>
      </w:tblPr>
      <w:tblGrid>
        <w:gridCol w:w="3118"/>
        <w:gridCol w:w="1843"/>
        <w:gridCol w:w="1701"/>
      </w:tblGrid>
      <w:tr w:rsidR="00AA2483" w:rsidRPr="00AA2483" w14:paraId="72BC2BD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E9ABF7B"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1B0925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DEB30CD"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D9D0C94" w14:textId="77777777" w:rsidTr="003061C9">
        <w:tc>
          <w:tcPr>
            <w:tcW w:w="3118" w:type="dxa"/>
            <w:noWrap/>
            <w:hideMark/>
          </w:tcPr>
          <w:p w14:paraId="37EA1817" w14:textId="77777777" w:rsidR="00AA2483" w:rsidRPr="00AA2483" w:rsidRDefault="00AA2483" w:rsidP="00AA2483">
            <w:pPr>
              <w:spacing w:before="20" w:after="20"/>
              <w:rPr>
                <w:szCs w:val="17"/>
                <w:lang w:eastAsia="en-AU"/>
              </w:rPr>
            </w:pPr>
            <w:r w:rsidRPr="00AA2483">
              <w:rPr>
                <w:szCs w:val="17"/>
              </w:rPr>
              <w:t>FINOS, Stephen</w:t>
            </w:r>
          </w:p>
        </w:tc>
        <w:tc>
          <w:tcPr>
            <w:tcW w:w="1843" w:type="dxa"/>
            <w:noWrap/>
            <w:hideMark/>
          </w:tcPr>
          <w:p w14:paraId="2AAB0D7D" w14:textId="77777777" w:rsidR="00AA2483" w:rsidRPr="00AA2483" w:rsidRDefault="00AA2483" w:rsidP="00AA2483">
            <w:pPr>
              <w:spacing w:before="20" w:after="20"/>
              <w:ind w:right="602"/>
              <w:jc w:val="right"/>
              <w:rPr>
                <w:szCs w:val="17"/>
                <w:lang w:eastAsia="en-AU"/>
              </w:rPr>
            </w:pPr>
            <w:r w:rsidRPr="00AA2483">
              <w:rPr>
                <w:szCs w:val="17"/>
                <w:lang w:eastAsia="en-AU"/>
              </w:rPr>
              <w:t>565</w:t>
            </w:r>
          </w:p>
        </w:tc>
        <w:tc>
          <w:tcPr>
            <w:tcW w:w="1701" w:type="dxa"/>
            <w:noWrap/>
            <w:hideMark/>
          </w:tcPr>
          <w:p w14:paraId="7F3133CC"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142747B" w14:textId="77777777" w:rsidTr="003061C9">
        <w:tc>
          <w:tcPr>
            <w:tcW w:w="3118" w:type="dxa"/>
            <w:noWrap/>
            <w:hideMark/>
          </w:tcPr>
          <w:p w14:paraId="2CF839CC" w14:textId="77777777" w:rsidR="00AA2483" w:rsidRPr="00AA2483" w:rsidRDefault="00AA2483" w:rsidP="00AA2483">
            <w:pPr>
              <w:spacing w:before="20" w:after="20"/>
              <w:rPr>
                <w:szCs w:val="17"/>
                <w:lang w:eastAsia="en-AU"/>
              </w:rPr>
            </w:pPr>
            <w:r w:rsidRPr="00AA2483">
              <w:rPr>
                <w:szCs w:val="17"/>
              </w:rPr>
              <w:t>RUSSO, Jane</w:t>
            </w:r>
          </w:p>
        </w:tc>
        <w:tc>
          <w:tcPr>
            <w:tcW w:w="1843" w:type="dxa"/>
            <w:noWrap/>
            <w:hideMark/>
          </w:tcPr>
          <w:p w14:paraId="49CE0B25" w14:textId="77777777" w:rsidR="00AA2483" w:rsidRPr="00AA2483" w:rsidRDefault="00AA2483" w:rsidP="00AA2483">
            <w:pPr>
              <w:spacing w:before="20" w:after="20"/>
              <w:ind w:right="602"/>
              <w:jc w:val="right"/>
              <w:rPr>
                <w:szCs w:val="17"/>
                <w:lang w:eastAsia="en-AU"/>
              </w:rPr>
            </w:pPr>
            <w:r w:rsidRPr="00AA2483">
              <w:rPr>
                <w:szCs w:val="17"/>
                <w:lang w:eastAsia="en-AU"/>
              </w:rPr>
              <w:t>597</w:t>
            </w:r>
          </w:p>
        </w:tc>
        <w:tc>
          <w:tcPr>
            <w:tcW w:w="1701" w:type="dxa"/>
            <w:noWrap/>
            <w:hideMark/>
          </w:tcPr>
          <w:p w14:paraId="008E6196"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A046014" w14:textId="77777777" w:rsidTr="003061C9">
        <w:tc>
          <w:tcPr>
            <w:tcW w:w="3118" w:type="dxa"/>
            <w:noWrap/>
            <w:hideMark/>
          </w:tcPr>
          <w:p w14:paraId="1D7B8D58" w14:textId="77777777" w:rsidR="00AA2483" w:rsidRPr="00AA2483" w:rsidRDefault="00AA2483" w:rsidP="00AA2483">
            <w:pPr>
              <w:spacing w:before="20" w:after="40"/>
              <w:rPr>
                <w:szCs w:val="17"/>
                <w:lang w:eastAsia="en-AU"/>
              </w:rPr>
            </w:pPr>
            <w:r w:rsidRPr="00AA2483">
              <w:rPr>
                <w:szCs w:val="17"/>
              </w:rPr>
              <w:t>DEWING, Sue</w:t>
            </w:r>
          </w:p>
        </w:tc>
        <w:tc>
          <w:tcPr>
            <w:tcW w:w="1843" w:type="dxa"/>
            <w:noWrap/>
            <w:hideMark/>
          </w:tcPr>
          <w:p w14:paraId="27EA3553" w14:textId="77777777" w:rsidR="00AA2483" w:rsidRPr="00AA2483" w:rsidRDefault="00AA2483" w:rsidP="00AA2483">
            <w:pPr>
              <w:spacing w:before="20" w:after="20"/>
              <w:ind w:right="602"/>
              <w:jc w:val="right"/>
              <w:rPr>
                <w:szCs w:val="17"/>
                <w:lang w:eastAsia="en-AU"/>
              </w:rPr>
            </w:pPr>
            <w:r w:rsidRPr="00AA2483">
              <w:rPr>
                <w:szCs w:val="17"/>
                <w:lang w:eastAsia="en-AU"/>
              </w:rPr>
              <w:t>466</w:t>
            </w:r>
          </w:p>
        </w:tc>
        <w:tc>
          <w:tcPr>
            <w:tcW w:w="1701" w:type="dxa"/>
            <w:noWrap/>
            <w:hideMark/>
          </w:tcPr>
          <w:p w14:paraId="5F0C6826" w14:textId="77777777" w:rsidR="00AA2483" w:rsidRPr="00AA2483" w:rsidRDefault="00AA2483" w:rsidP="00AA2483">
            <w:pPr>
              <w:spacing w:before="20" w:after="20"/>
              <w:jc w:val="center"/>
              <w:rPr>
                <w:szCs w:val="17"/>
                <w:lang w:eastAsia="en-AU"/>
              </w:rPr>
            </w:pPr>
          </w:p>
        </w:tc>
      </w:tr>
    </w:tbl>
    <w:p w14:paraId="14E6DD26" w14:textId="77777777" w:rsidR="00AA2483" w:rsidRPr="00AA2483" w:rsidRDefault="00AA2483" w:rsidP="00AA2483">
      <w:pPr>
        <w:spacing w:before="120" w:after="120"/>
        <w:jc w:val="center"/>
        <w:rPr>
          <w:b/>
          <w:bCs/>
          <w:szCs w:val="17"/>
        </w:rPr>
      </w:pPr>
      <w:r w:rsidRPr="00AA2483">
        <w:rPr>
          <w:b/>
          <w:bCs/>
          <w:szCs w:val="17"/>
        </w:rPr>
        <w:t>City of Victor Harbor</w:t>
      </w:r>
    </w:p>
    <w:p w14:paraId="77BEB446" w14:textId="77777777" w:rsidR="00AA2483" w:rsidRPr="00AA2483" w:rsidRDefault="00AA2483" w:rsidP="00AA2483">
      <w:pPr>
        <w:spacing w:before="80"/>
        <w:rPr>
          <w:b/>
          <w:bCs/>
          <w:szCs w:val="17"/>
          <w:lang w:val="en-US"/>
        </w:rPr>
      </w:pPr>
      <w:r w:rsidRPr="00AA2483">
        <w:rPr>
          <w:b/>
          <w:bCs/>
          <w:szCs w:val="17"/>
          <w:lang w:val="en-US"/>
        </w:rPr>
        <w:t>Mayor, 1 vacancy</w:t>
      </w:r>
    </w:p>
    <w:p w14:paraId="6A16C77B" w14:textId="77777777" w:rsidR="00AA2483" w:rsidRPr="00AA2483" w:rsidRDefault="00AA2483" w:rsidP="00AA2483">
      <w:pPr>
        <w:spacing w:after="0"/>
        <w:rPr>
          <w:szCs w:val="17"/>
        </w:rPr>
      </w:pPr>
      <w:r w:rsidRPr="00AA2483">
        <w:rPr>
          <w:szCs w:val="17"/>
        </w:rPr>
        <w:t>Formal Ballot Papers: 6,314</w:t>
      </w:r>
    </w:p>
    <w:p w14:paraId="06EFA2D0" w14:textId="77777777" w:rsidR="00AA2483" w:rsidRPr="00AA2483" w:rsidRDefault="00AA2483" w:rsidP="00AA2483">
      <w:pPr>
        <w:spacing w:after="0"/>
        <w:rPr>
          <w:szCs w:val="17"/>
        </w:rPr>
      </w:pPr>
      <w:r w:rsidRPr="00AA2483">
        <w:rPr>
          <w:szCs w:val="17"/>
        </w:rPr>
        <w:t>Informal Ballot Papers: 48</w:t>
      </w:r>
    </w:p>
    <w:p w14:paraId="3245B2F8" w14:textId="77777777" w:rsidR="00AA2483" w:rsidRPr="00AA2483" w:rsidRDefault="00AA2483" w:rsidP="00AA2483">
      <w:pPr>
        <w:rPr>
          <w:szCs w:val="17"/>
        </w:rPr>
      </w:pPr>
      <w:r w:rsidRPr="00AA2483">
        <w:rPr>
          <w:szCs w:val="17"/>
        </w:rPr>
        <w:t>Quota: 3,158</w:t>
      </w:r>
    </w:p>
    <w:tbl>
      <w:tblPr>
        <w:tblStyle w:val="Gazettetable"/>
        <w:tblW w:w="6663" w:type="dxa"/>
        <w:tblLook w:val="04A0" w:firstRow="1" w:lastRow="0" w:firstColumn="1" w:lastColumn="0" w:noHBand="0" w:noVBand="1"/>
      </w:tblPr>
      <w:tblGrid>
        <w:gridCol w:w="3119"/>
        <w:gridCol w:w="1843"/>
        <w:gridCol w:w="1701"/>
      </w:tblGrid>
      <w:tr w:rsidR="00AA2483" w:rsidRPr="00AA2483" w14:paraId="360F40F9" w14:textId="77777777" w:rsidTr="003061C9">
        <w:trPr>
          <w:cnfStyle w:val="100000000000" w:firstRow="1" w:lastRow="0" w:firstColumn="0" w:lastColumn="0" w:oddVBand="0" w:evenVBand="0" w:oddHBand="0" w:evenHBand="0" w:firstRowFirstColumn="0" w:firstRowLastColumn="0" w:lastRowFirstColumn="0" w:lastRowLastColumn="0"/>
        </w:trPr>
        <w:tc>
          <w:tcPr>
            <w:tcW w:w="3119" w:type="dxa"/>
            <w:noWrap/>
            <w:hideMark/>
          </w:tcPr>
          <w:p w14:paraId="36EFB0C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45DB695"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A32485F"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519F518" w14:textId="77777777" w:rsidTr="003061C9">
        <w:tc>
          <w:tcPr>
            <w:tcW w:w="3119" w:type="dxa"/>
            <w:noWrap/>
            <w:hideMark/>
          </w:tcPr>
          <w:p w14:paraId="023C6FD8" w14:textId="77777777" w:rsidR="00AA2483" w:rsidRPr="00AA2483" w:rsidRDefault="00AA2483" w:rsidP="00AA2483">
            <w:pPr>
              <w:spacing w:before="20" w:after="20"/>
              <w:rPr>
                <w:szCs w:val="17"/>
                <w:lang w:eastAsia="en-AU"/>
              </w:rPr>
            </w:pPr>
            <w:r w:rsidRPr="00AA2483">
              <w:rPr>
                <w:szCs w:val="17"/>
              </w:rPr>
              <w:t>JENKINS, Moira</w:t>
            </w:r>
          </w:p>
        </w:tc>
        <w:tc>
          <w:tcPr>
            <w:tcW w:w="1843" w:type="dxa"/>
            <w:noWrap/>
            <w:hideMark/>
          </w:tcPr>
          <w:p w14:paraId="639B6DB6" w14:textId="77777777" w:rsidR="00AA2483" w:rsidRPr="00AA2483" w:rsidRDefault="00AA2483" w:rsidP="00AA2483">
            <w:pPr>
              <w:spacing w:before="20" w:after="20"/>
              <w:ind w:right="602"/>
              <w:jc w:val="right"/>
              <w:rPr>
                <w:szCs w:val="17"/>
                <w:lang w:eastAsia="en-AU"/>
              </w:rPr>
            </w:pPr>
            <w:r w:rsidRPr="00AA2483">
              <w:rPr>
                <w:szCs w:val="17"/>
                <w:lang w:eastAsia="en-AU"/>
              </w:rPr>
              <w:t>3,056</w:t>
            </w:r>
          </w:p>
        </w:tc>
        <w:tc>
          <w:tcPr>
            <w:tcW w:w="1701" w:type="dxa"/>
            <w:noWrap/>
            <w:hideMark/>
          </w:tcPr>
          <w:p w14:paraId="5CCCBA75"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251C9C3C" w14:textId="77777777" w:rsidTr="003061C9">
        <w:tc>
          <w:tcPr>
            <w:tcW w:w="3119" w:type="dxa"/>
            <w:noWrap/>
            <w:hideMark/>
          </w:tcPr>
          <w:p w14:paraId="3FDC6459" w14:textId="77777777" w:rsidR="00AA2483" w:rsidRPr="00AA2483" w:rsidRDefault="00AA2483" w:rsidP="00AA2483">
            <w:pPr>
              <w:spacing w:before="20" w:after="20"/>
              <w:rPr>
                <w:szCs w:val="17"/>
                <w:lang w:eastAsia="en-AU"/>
              </w:rPr>
            </w:pPr>
            <w:r w:rsidRPr="00AA2483">
              <w:rPr>
                <w:szCs w:val="17"/>
              </w:rPr>
              <w:t>CHARLES, Peter Alexander (</w:t>
            </w:r>
            <w:proofErr w:type="spellStart"/>
            <w:r w:rsidRPr="00AA2483">
              <w:rPr>
                <w:szCs w:val="17"/>
              </w:rPr>
              <w:t>Oopsy</w:t>
            </w:r>
            <w:proofErr w:type="spellEnd"/>
            <w:r w:rsidRPr="00AA2483">
              <w:rPr>
                <w:szCs w:val="17"/>
              </w:rPr>
              <w:t>)</w:t>
            </w:r>
          </w:p>
        </w:tc>
        <w:tc>
          <w:tcPr>
            <w:tcW w:w="1843" w:type="dxa"/>
            <w:noWrap/>
            <w:hideMark/>
          </w:tcPr>
          <w:p w14:paraId="050280E1" w14:textId="77777777" w:rsidR="00AA2483" w:rsidRPr="00AA2483" w:rsidRDefault="00AA2483" w:rsidP="00AA2483">
            <w:pPr>
              <w:spacing w:before="20" w:after="20"/>
              <w:ind w:right="602"/>
              <w:jc w:val="right"/>
              <w:rPr>
                <w:szCs w:val="17"/>
                <w:lang w:eastAsia="en-AU"/>
              </w:rPr>
            </w:pPr>
            <w:r w:rsidRPr="00AA2483">
              <w:rPr>
                <w:szCs w:val="17"/>
                <w:lang w:eastAsia="en-AU"/>
              </w:rPr>
              <w:t>1,437</w:t>
            </w:r>
          </w:p>
        </w:tc>
        <w:tc>
          <w:tcPr>
            <w:tcW w:w="1701" w:type="dxa"/>
            <w:noWrap/>
            <w:hideMark/>
          </w:tcPr>
          <w:p w14:paraId="4C16E359" w14:textId="77777777" w:rsidR="00AA2483" w:rsidRPr="00AA2483" w:rsidRDefault="00AA2483" w:rsidP="00AA2483">
            <w:pPr>
              <w:spacing w:before="20" w:after="20"/>
              <w:jc w:val="center"/>
              <w:rPr>
                <w:szCs w:val="17"/>
                <w:lang w:eastAsia="en-AU"/>
              </w:rPr>
            </w:pPr>
          </w:p>
        </w:tc>
      </w:tr>
      <w:tr w:rsidR="00AA2483" w:rsidRPr="00AA2483" w14:paraId="47C0A9BF" w14:textId="77777777" w:rsidTr="003061C9">
        <w:tc>
          <w:tcPr>
            <w:tcW w:w="3119" w:type="dxa"/>
            <w:noWrap/>
            <w:hideMark/>
          </w:tcPr>
          <w:p w14:paraId="55A26789" w14:textId="77777777" w:rsidR="00AA2483" w:rsidRPr="00AA2483" w:rsidRDefault="00AA2483" w:rsidP="00AA2483">
            <w:pPr>
              <w:spacing w:before="20" w:after="40"/>
              <w:rPr>
                <w:szCs w:val="17"/>
                <w:lang w:eastAsia="en-AU"/>
              </w:rPr>
            </w:pPr>
            <w:r w:rsidRPr="00AA2483">
              <w:rPr>
                <w:szCs w:val="17"/>
              </w:rPr>
              <w:t>HAYLES, Nick</w:t>
            </w:r>
          </w:p>
        </w:tc>
        <w:tc>
          <w:tcPr>
            <w:tcW w:w="1843" w:type="dxa"/>
            <w:noWrap/>
            <w:hideMark/>
          </w:tcPr>
          <w:p w14:paraId="526AE662" w14:textId="77777777" w:rsidR="00AA2483" w:rsidRPr="00AA2483" w:rsidRDefault="00AA2483" w:rsidP="00AA2483">
            <w:pPr>
              <w:spacing w:before="20" w:after="20"/>
              <w:ind w:right="602"/>
              <w:jc w:val="right"/>
              <w:rPr>
                <w:szCs w:val="17"/>
                <w:lang w:eastAsia="en-AU"/>
              </w:rPr>
            </w:pPr>
            <w:r w:rsidRPr="00AA2483">
              <w:rPr>
                <w:szCs w:val="17"/>
                <w:lang w:eastAsia="en-AU"/>
              </w:rPr>
              <w:t>1,821</w:t>
            </w:r>
          </w:p>
        </w:tc>
        <w:tc>
          <w:tcPr>
            <w:tcW w:w="1701" w:type="dxa"/>
            <w:noWrap/>
            <w:hideMark/>
          </w:tcPr>
          <w:p w14:paraId="6A1521DA" w14:textId="77777777" w:rsidR="00AA2483" w:rsidRPr="00AA2483" w:rsidRDefault="00AA2483" w:rsidP="00AA2483">
            <w:pPr>
              <w:spacing w:before="20" w:after="20"/>
              <w:jc w:val="center"/>
              <w:rPr>
                <w:szCs w:val="17"/>
                <w:lang w:eastAsia="en-AU"/>
              </w:rPr>
            </w:pPr>
          </w:p>
        </w:tc>
      </w:tr>
    </w:tbl>
    <w:p w14:paraId="453CE066"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p w14:paraId="4B7984FE" w14:textId="77777777" w:rsidR="00AA2483" w:rsidRPr="00AA2483" w:rsidRDefault="00AA2483" w:rsidP="00AA2483">
      <w:pPr>
        <w:spacing w:after="0"/>
        <w:rPr>
          <w:szCs w:val="17"/>
        </w:rPr>
      </w:pPr>
      <w:r w:rsidRPr="00AA2483">
        <w:rPr>
          <w:szCs w:val="17"/>
        </w:rPr>
        <w:t>Formal Ballot Papers: 6,026</w:t>
      </w:r>
    </w:p>
    <w:p w14:paraId="0FEFD93F" w14:textId="77777777" w:rsidR="00AA2483" w:rsidRPr="00AA2483" w:rsidRDefault="00AA2483" w:rsidP="00AA2483">
      <w:pPr>
        <w:spacing w:after="0"/>
        <w:rPr>
          <w:szCs w:val="17"/>
        </w:rPr>
      </w:pPr>
      <w:r w:rsidRPr="00AA2483">
        <w:rPr>
          <w:szCs w:val="17"/>
        </w:rPr>
        <w:t>Informal Ballot Papers: 312</w:t>
      </w:r>
    </w:p>
    <w:p w14:paraId="7F6DF89C" w14:textId="77777777" w:rsidR="00AA2483" w:rsidRPr="00AA2483" w:rsidRDefault="00AA2483" w:rsidP="00AA2483">
      <w:pPr>
        <w:rPr>
          <w:szCs w:val="17"/>
        </w:rPr>
      </w:pPr>
      <w:r w:rsidRPr="00AA2483">
        <w:rPr>
          <w:szCs w:val="17"/>
        </w:rPr>
        <w:t>Quota: 603</w:t>
      </w:r>
    </w:p>
    <w:tbl>
      <w:tblPr>
        <w:tblStyle w:val="Gazettetable"/>
        <w:tblW w:w="6662" w:type="dxa"/>
        <w:tblLook w:val="04A0" w:firstRow="1" w:lastRow="0" w:firstColumn="1" w:lastColumn="0" w:noHBand="0" w:noVBand="1"/>
      </w:tblPr>
      <w:tblGrid>
        <w:gridCol w:w="3118"/>
        <w:gridCol w:w="1843"/>
        <w:gridCol w:w="1701"/>
      </w:tblGrid>
      <w:tr w:rsidR="00AA2483" w:rsidRPr="00AA2483" w14:paraId="3848E4EF" w14:textId="77777777" w:rsidTr="000C077B">
        <w:trPr>
          <w:cnfStyle w:val="100000000000" w:firstRow="1" w:lastRow="0" w:firstColumn="0" w:lastColumn="0" w:oddVBand="0" w:evenVBand="0" w:oddHBand="0" w:evenHBand="0" w:firstRowFirstColumn="0" w:firstRowLastColumn="0" w:lastRowFirstColumn="0" w:lastRowLastColumn="0"/>
          <w:tblHeader/>
        </w:trPr>
        <w:tc>
          <w:tcPr>
            <w:tcW w:w="3118" w:type="dxa"/>
            <w:noWrap/>
            <w:hideMark/>
          </w:tcPr>
          <w:p w14:paraId="38E777C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2E9DCF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0CFA06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5645F35" w14:textId="77777777" w:rsidTr="003061C9">
        <w:tc>
          <w:tcPr>
            <w:tcW w:w="3118" w:type="dxa"/>
            <w:noWrap/>
            <w:hideMark/>
          </w:tcPr>
          <w:p w14:paraId="5F837F0A" w14:textId="77777777" w:rsidR="00AA2483" w:rsidRPr="00AA2483" w:rsidRDefault="00AA2483" w:rsidP="00AA2483">
            <w:pPr>
              <w:spacing w:before="20" w:after="20"/>
              <w:rPr>
                <w:szCs w:val="17"/>
                <w:lang w:eastAsia="en-AU"/>
              </w:rPr>
            </w:pPr>
            <w:r w:rsidRPr="00AA2483">
              <w:rPr>
                <w:szCs w:val="17"/>
              </w:rPr>
              <w:t>BURNS, Stewart</w:t>
            </w:r>
          </w:p>
        </w:tc>
        <w:tc>
          <w:tcPr>
            <w:tcW w:w="1843" w:type="dxa"/>
            <w:noWrap/>
            <w:hideMark/>
          </w:tcPr>
          <w:p w14:paraId="52AD7C3F" w14:textId="77777777" w:rsidR="00AA2483" w:rsidRPr="00AA2483" w:rsidRDefault="00AA2483" w:rsidP="00AA2483">
            <w:pPr>
              <w:spacing w:before="20" w:after="20"/>
              <w:ind w:right="602"/>
              <w:jc w:val="right"/>
              <w:rPr>
                <w:szCs w:val="17"/>
                <w:lang w:eastAsia="en-AU"/>
              </w:rPr>
            </w:pPr>
            <w:r w:rsidRPr="00AA2483">
              <w:rPr>
                <w:szCs w:val="17"/>
                <w:lang w:eastAsia="en-AU"/>
              </w:rPr>
              <w:t>650</w:t>
            </w:r>
          </w:p>
        </w:tc>
        <w:tc>
          <w:tcPr>
            <w:tcW w:w="1701" w:type="dxa"/>
            <w:noWrap/>
            <w:hideMark/>
          </w:tcPr>
          <w:p w14:paraId="6484600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9853FAC" w14:textId="77777777" w:rsidTr="003061C9">
        <w:tc>
          <w:tcPr>
            <w:tcW w:w="3118" w:type="dxa"/>
            <w:noWrap/>
            <w:hideMark/>
          </w:tcPr>
          <w:p w14:paraId="36A5415B" w14:textId="77777777" w:rsidR="00AA2483" w:rsidRPr="00AA2483" w:rsidRDefault="00AA2483" w:rsidP="00AA2483">
            <w:pPr>
              <w:spacing w:before="20" w:after="20"/>
              <w:rPr>
                <w:szCs w:val="17"/>
                <w:lang w:eastAsia="en-AU"/>
              </w:rPr>
            </w:pPr>
            <w:r w:rsidRPr="00AA2483">
              <w:rPr>
                <w:szCs w:val="17"/>
              </w:rPr>
              <w:t>MANN, Brayden Robert</w:t>
            </w:r>
          </w:p>
        </w:tc>
        <w:tc>
          <w:tcPr>
            <w:tcW w:w="1843" w:type="dxa"/>
            <w:noWrap/>
            <w:hideMark/>
          </w:tcPr>
          <w:p w14:paraId="7CC9165F" w14:textId="77777777" w:rsidR="00AA2483" w:rsidRPr="00AA2483" w:rsidRDefault="00AA2483" w:rsidP="00AA2483">
            <w:pPr>
              <w:spacing w:before="20" w:after="20"/>
              <w:ind w:right="602"/>
              <w:jc w:val="right"/>
              <w:rPr>
                <w:szCs w:val="17"/>
                <w:lang w:eastAsia="en-AU"/>
              </w:rPr>
            </w:pPr>
            <w:r w:rsidRPr="00AA2483">
              <w:rPr>
                <w:szCs w:val="17"/>
                <w:lang w:eastAsia="en-AU"/>
              </w:rPr>
              <w:t>1,544</w:t>
            </w:r>
          </w:p>
        </w:tc>
        <w:tc>
          <w:tcPr>
            <w:tcW w:w="1701" w:type="dxa"/>
            <w:noWrap/>
            <w:hideMark/>
          </w:tcPr>
          <w:p w14:paraId="496C444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AD0FFD0" w14:textId="77777777" w:rsidTr="003061C9">
        <w:tc>
          <w:tcPr>
            <w:tcW w:w="3118" w:type="dxa"/>
            <w:noWrap/>
            <w:hideMark/>
          </w:tcPr>
          <w:p w14:paraId="67E8936E" w14:textId="77777777" w:rsidR="00AA2483" w:rsidRPr="00AA2483" w:rsidRDefault="00AA2483" w:rsidP="00AA2483">
            <w:pPr>
              <w:spacing w:before="20" w:after="20"/>
              <w:rPr>
                <w:szCs w:val="17"/>
                <w:lang w:eastAsia="en-AU"/>
              </w:rPr>
            </w:pPr>
            <w:r w:rsidRPr="00AA2483">
              <w:rPr>
                <w:szCs w:val="17"/>
              </w:rPr>
              <w:t>REYNOLDS, Rob</w:t>
            </w:r>
          </w:p>
        </w:tc>
        <w:tc>
          <w:tcPr>
            <w:tcW w:w="1843" w:type="dxa"/>
            <w:noWrap/>
            <w:hideMark/>
          </w:tcPr>
          <w:p w14:paraId="606CDD04" w14:textId="77777777" w:rsidR="00AA2483" w:rsidRPr="00AA2483" w:rsidRDefault="00AA2483" w:rsidP="00AA2483">
            <w:pPr>
              <w:spacing w:before="20" w:after="20"/>
              <w:ind w:right="602"/>
              <w:jc w:val="right"/>
              <w:rPr>
                <w:szCs w:val="17"/>
                <w:lang w:eastAsia="en-AU"/>
              </w:rPr>
            </w:pPr>
            <w:r w:rsidRPr="00AA2483">
              <w:rPr>
                <w:szCs w:val="17"/>
                <w:lang w:eastAsia="en-AU"/>
              </w:rPr>
              <w:t>186</w:t>
            </w:r>
          </w:p>
        </w:tc>
        <w:tc>
          <w:tcPr>
            <w:tcW w:w="1701" w:type="dxa"/>
            <w:noWrap/>
            <w:hideMark/>
          </w:tcPr>
          <w:p w14:paraId="4B67DE89" w14:textId="77777777" w:rsidR="00AA2483" w:rsidRPr="00AA2483" w:rsidRDefault="00AA2483" w:rsidP="00AA2483">
            <w:pPr>
              <w:spacing w:before="20" w:after="20"/>
              <w:jc w:val="center"/>
              <w:rPr>
                <w:szCs w:val="17"/>
                <w:lang w:eastAsia="en-AU"/>
              </w:rPr>
            </w:pPr>
          </w:p>
        </w:tc>
      </w:tr>
      <w:tr w:rsidR="00AA2483" w:rsidRPr="00AA2483" w14:paraId="7BC37E68" w14:textId="77777777" w:rsidTr="003061C9">
        <w:tc>
          <w:tcPr>
            <w:tcW w:w="3118" w:type="dxa"/>
            <w:noWrap/>
            <w:hideMark/>
          </w:tcPr>
          <w:p w14:paraId="6EF2CACB" w14:textId="77777777" w:rsidR="00AA2483" w:rsidRPr="00AA2483" w:rsidRDefault="00AA2483" w:rsidP="00AA2483">
            <w:pPr>
              <w:spacing w:before="20" w:after="20"/>
              <w:rPr>
                <w:szCs w:val="17"/>
                <w:lang w:eastAsia="en-AU"/>
              </w:rPr>
            </w:pPr>
            <w:r w:rsidRPr="00AA2483">
              <w:rPr>
                <w:szCs w:val="17"/>
              </w:rPr>
              <w:t>QUAREMBA, Carlos</w:t>
            </w:r>
          </w:p>
        </w:tc>
        <w:tc>
          <w:tcPr>
            <w:tcW w:w="1843" w:type="dxa"/>
            <w:noWrap/>
            <w:hideMark/>
          </w:tcPr>
          <w:p w14:paraId="735AADE0" w14:textId="77777777" w:rsidR="00AA2483" w:rsidRPr="00AA2483" w:rsidRDefault="00AA2483" w:rsidP="00AA2483">
            <w:pPr>
              <w:spacing w:before="20" w:after="20"/>
              <w:ind w:right="602"/>
              <w:jc w:val="right"/>
              <w:rPr>
                <w:szCs w:val="17"/>
                <w:lang w:eastAsia="en-AU"/>
              </w:rPr>
            </w:pPr>
            <w:r w:rsidRPr="00AA2483">
              <w:rPr>
                <w:szCs w:val="17"/>
                <w:lang w:eastAsia="en-AU"/>
              </w:rPr>
              <w:t>317</w:t>
            </w:r>
          </w:p>
        </w:tc>
        <w:tc>
          <w:tcPr>
            <w:tcW w:w="1701" w:type="dxa"/>
            <w:noWrap/>
            <w:hideMark/>
          </w:tcPr>
          <w:p w14:paraId="78CD6C5F"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542E273D" w14:textId="77777777" w:rsidTr="003061C9">
        <w:tc>
          <w:tcPr>
            <w:tcW w:w="3118" w:type="dxa"/>
            <w:noWrap/>
            <w:hideMark/>
          </w:tcPr>
          <w:p w14:paraId="15D54C67" w14:textId="77777777" w:rsidR="00AA2483" w:rsidRPr="00AA2483" w:rsidRDefault="00AA2483" w:rsidP="00AA2483">
            <w:pPr>
              <w:spacing w:before="20" w:after="20"/>
              <w:rPr>
                <w:szCs w:val="17"/>
                <w:lang w:eastAsia="en-AU"/>
              </w:rPr>
            </w:pPr>
            <w:r w:rsidRPr="00AA2483">
              <w:rPr>
                <w:szCs w:val="17"/>
              </w:rPr>
              <w:t>MCKENZIE, Nick</w:t>
            </w:r>
          </w:p>
        </w:tc>
        <w:tc>
          <w:tcPr>
            <w:tcW w:w="1843" w:type="dxa"/>
            <w:noWrap/>
            <w:hideMark/>
          </w:tcPr>
          <w:p w14:paraId="32E0BF32" w14:textId="77777777" w:rsidR="00AA2483" w:rsidRPr="00AA2483" w:rsidRDefault="00AA2483" w:rsidP="00AA2483">
            <w:pPr>
              <w:spacing w:before="20" w:after="20"/>
              <w:ind w:right="602"/>
              <w:jc w:val="right"/>
              <w:rPr>
                <w:szCs w:val="17"/>
                <w:lang w:eastAsia="en-AU"/>
              </w:rPr>
            </w:pPr>
            <w:r w:rsidRPr="00AA2483">
              <w:rPr>
                <w:szCs w:val="17"/>
                <w:lang w:eastAsia="en-AU"/>
              </w:rPr>
              <w:t>176</w:t>
            </w:r>
          </w:p>
        </w:tc>
        <w:tc>
          <w:tcPr>
            <w:tcW w:w="1701" w:type="dxa"/>
            <w:noWrap/>
            <w:hideMark/>
          </w:tcPr>
          <w:p w14:paraId="7313A858"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57780D81" w14:textId="77777777" w:rsidTr="003061C9">
        <w:tc>
          <w:tcPr>
            <w:tcW w:w="3118" w:type="dxa"/>
            <w:noWrap/>
            <w:hideMark/>
          </w:tcPr>
          <w:p w14:paraId="09A41EF6" w14:textId="77777777" w:rsidR="00AA2483" w:rsidRPr="00AA2483" w:rsidRDefault="00AA2483" w:rsidP="00AA2483">
            <w:pPr>
              <w:spacing w:before="20" w:after="20"/>
              <w:rPr>
                <w:szCs w:val="17"/>
                <w:lang w:eastAsia="en-AU"/>
              </w:rPr>
            </w:pPr>
            <w:r w:rsidRPr="00AA2483">
              <w:rPr>
                <w:szCs w:val="17"/>
              </w:rPr>
              <w:t>WATSON, Malcolm David</w:t>
            </w:r>
          </w:p>
        </w:tc>
        <w:tc>
          <w:tcPr>
            <w:tcW w:w="1843" w:type="dxa"/>
            <w:noWrap/>
            <w:hideMark/>
          </w:tcPr>
          <w:p w14:paraId="78448800" w14:textId="77777777" w:rsidR="00AA2483" w:rsidRPr="00AA2483" w:rsidRDefault="00AA2483" w:rsidP="00AA2483">
            <w:pPr>
              <w:spacing w:before="20" w:after="20"/>
              <w:ind w:right="602"/>
              <w:jc w:val="right"/>
              <w:rPr>
                <w:szCs w:val="17"/>
                <w:lang w:eastAsia="en-AU"/>
              </w:rPr>
            </w:pPr>
            <w:r w:rsidRPr="00AA2483">
              <w:rPr>
                <w:szCs w:val="17"/>
                <w:lang w:eastAsia="en-AU"/>
              </w:rPr>
              <w:t>147</w:t>
            </w:r>
          </w:p>
        </w:tc>
        <w:tc>
          <w:tcPr>
            <w:tcW w:w="1701" w:type="dxa"/>
            <w:noWrap/>
            <w:hideMark/>
          </w:tcPr>
          <w:p w14:paraId="78225086" w14:textId="77777777" w:rsidR="00AA2483" w:rsidRPr="00AA2483" w:rsidRDefault="00AA2483" w:rsidP="00AA2483">
            <w:pPr>
              <w:spacing w:before="20" w:after="20"/>
              <w:jc w:val="center"/>
              <w:rPr>
                <w:szCs w:val="17"/>
                <w:lang w:eastAsia="en-AU"/>
              </w:rPr>
            </w:pPr>
          </w:p>
        </w:tc>
      </w:tr>
      <w:tr w:rsidR="00AA2483" w:rsidRPr="00AA2483" w14:paraId="0CC72E49" w14:textId="77777777" w:rsidTr="003061C9">
        <w:tc>
          <w:tcPr>
            <w:tcW w:w="3118" w:type="dxa"/>
            <w:noWrap/>
            <w:hideMark/>
          </w:tcPr>
          <w:p w14:paraId="33AAEC33" w14:textId="77777777" w:rsidR="00AA2483" w:rsidRPr="00AA2483" w:rsidRDefault="00AA2483" w:rsidP="00AA2483">
            <w:pPr>
              <w:spacing w:before="20" w:after="20"/>
              <w:rPr>
                <w:szCs w:val="17"/>
                <w:lang w:eastAsia="en-AU"/>
              </w:rPr>
            </w:pPr>
            <w:r w:rsidRPr="00AA2483">
              <w:rPr>
                <w:szCs w:val="17"/>
              </w:rPr>
              <w:t>HENDERSON, Marilyn</w:t>
            </w:r>
          </w:p>
        </w:tc>
        <w:tc>
          <w:tcPr>
            <w:tcW w:w="1843" w:type="dxa"/>
            <w:noWrap/>
            <w:hideMark/>
          </w:tcPr>
          <w:p w14:paraId="3F342E4E" w14:textId="77777777" w:rsidR="00AA2483" w:rsidRPr="00AA2483" w:rsidRDefault="00AA2483" w:rsidP="00AA2483">
            <w:pPr>
              <w:spacing w:before="20" w:after="20"/>
              <w:ind w:right="602"/>
              <w:jc w:val="right"/>
              <w:rPr>
                <w:szCs w:val="17"/>
                <w:lang w:eastAsia="en-AU"/>
              </w:rPr>
            </w:pPr>
            <w:r w:rsidRPr="00AA2483">
              <w:rPr>
                <w:szCs w:val="17"/>
                <w:lang w:eastAsia="en-AU"/>
              </w:rPr>
              <w:t>463</w:t>
            </w:r>
          </w:p>
        </w:tc>
        <w:tc>
          <w:tcPr>
            <w:tcW w:w="1701" w:type="dxa"/>
            <w:noWrap/>
            <w:hideMark/>
          </w:tcPr>
          <w:p w14:paraId="4FE12EA4"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1A22428F" w14:textId="77777777" w:rsidTr="003061C9">
        <w:tc>
          <w:tcPr>
            <w:tcW w:w="3118" w:type="dxa"/>
            <w:noWrap/>
            <w:hideMark/>
          </w:tcPr>
          <w:p w14:paraId="50475ECA" w14:textId="77777777" w:rsidR="00AA2483" w:rsidRPr="00AA2483" w:rsidRDefault="00AA2483" w:rsidP="00AA2483">
            <w:pPr>
              <w:spacing w:before="20" w:after="20"/>
              <w:rPr>
                <w:szCs w:val="17"/>
                <w:lang w:eastAsia="en-AU"/>
              </w:rPr>
            </w:pPr>
            <w:r w:rsidRPr="00AA2483">
              <w:rPr>
                <w:szCs w:val="17"/>
              </w:rPr>
              <w:t>STORER, Megan</w:t>
            </w:r>
          </w:p>
        </w:tc>
        <w:tc>
          <w:tcPr>
            <w:tcW w:w="1843" w:type="dxa"/>
            <w:noWrap/>
            <w:hideMark/>
          </w:tcPr>
          <w:p w14:paraId="5D0C5508" w14:textId="77777777" w:rsidR="00AA2483" w:rsidRPr="00AA2483" w:rsidRDefault="00AA2483" w:rsidP="00AA2483">
            <w:pPr>
              <w:spacing w:before="20" w:after="20"/>
              <w:ind w:right="602"/>
              <w:jc w:val="right"/>
              <w:rPr>
                <w:szCs w:val="17"/>
                <w:lang w:eastAsia="en-AU"/>
              </w:rPr>
            </w:pPr>
            <w:r w:rsidRPr="00AA2483">
              <w:rPr>
                <w:szCs w:val="17"/>
                <w:lang w:eastAsia="en-AU"/>
              </w:rPr>
              <w:t>83</w:t>
            </w:r>
          </w:p>
        </w:tc>
        <w:tc>
          <w:tcPr>
            <w:tcW w:w="1701" w:type="dxa"/>
            <w:noWrap/>
            <w:hideMark/>
          </w:tcPr>
          <w:p w14:paraId="3D26F217" w14:textId="77777777" w:rsidR="00AA2483" w:rsidRPr="00AA2483" w:rsidRDefault="00AA2483" w:rsidP="00AA2483">
            <w:pPr>
              <w:spacing w:before="20" w:after="20"/>
              <w:jc w:val="center"/>
              <w:rPr>
                <w:szCs w:val="17"/>
                <w:lang w:eastAsia="en-AU"/>
              </w:rPr>
            </w:pPr>
          </w:p>
        </w:tc>
      </w:tr>
      <w:tr w:rsidR="00AA2483" w:rsidRPr="00AA2483" w14:paraId="0EFB7B68" w14:textId="77777777" w:rsidTr="003061C9">
        <w:tc>
          <w:tcPr>
            <w:tcW w:w="3118" w:type="dxa"/>
            <w:noWrap/>
            <w:hideMark/>
          </w:tcPr>
          <w:p w14:paraId="2F603880" w14:textId="77777777" w:rsidR="00AA2483" w:rsidRPr="00AA2483" w:rsidRDefault="00AA2483" w:rsidP="00AA2483">
            <w:pPr>
              <w:spacing w:before="20" w:after="20"/>
              <w:rPr>
                <w:szCs w:val="17"/>
                <w:lang w:eastAsia="en-AU"/>
              </w:rPr>
            </w:pPr>
            <w:r w:rsidRPr="00AA2483">
              <w:rPr>
                <w:szCs w:val="17"/>
              </w:rPr>
              <w:t>MILNER, John</w:t>
            </w:r>
          </w:p>
        </w:tc>
        <w:tc>
          <w:tcPr>
            <w:tcW w:w="1843" w:type="dxa"/>
            <w:noWrap/>
            <w:hideMark/>
          </w:tcPr>
          <w:p w14:paraId="19644418" w14:textId="77777777" w:rsidR="00AA2483" w:rsidRPr="00AA2483" w:rsidRDefault="00AA2483" w:rsidP="00AA2483">
            <w:pPr>
              <w:spacing w:before="20" w:after="20"/>
              <w:ind w:right="602"/>
              <w:jc w:val="right"/>
              <w:rPr>
                <w:szCs w:val="17"/>
                <w:lang w:eastAsia="en-AU"/>
              </w:rPr>
            </w:pPr>
            <w:r w:rsidRPr="00AA2483">
              <w:rPr>
                <w:szCs w:val="17"/>
                <w:lang w:eastAsia="en-AU"/>
              </w:rPr>
              <w:t>115</w:t>
            </w:r>
          </w:p>
        </w:tc>
        <w:tc>
          <w:tcPr>
            <w:tcW w:w="1701" w:type="dxa"/>
            <w:noWrap/>
            <w:hideMark/>
          </w:tcPr>
          <w:p w14:paraId="36950C09" w14:textId="77777777" w:rsidR="00AA2483" w:rsidRPr="00AA2483" w:rsidRDefault="00AA2483" w:rsidP="00AA2483">
            <w:pPr>
              <w:spacing w:before="20" w:after="20"/>
              <w:jc w:val="center"/>
              <w:rPr>
                <w:szCs w:val="17"/>
                <w:lang w:eastAsia="en-AU"/>
              </w:rPr>
            </w:pPr>
          </w:p>
        </w:tc>
      </w:tr>
      <w:tr w:rsidR="00AA2483" w:rsidRPr="00AA2483" w14:paraId="548B2683" w14:textId="77777777" w:rsidTr="003061C9">
        <w:tc>
          <w:tcPr>
            <w:tcW w:w="3118" w:type="dxa"/>
            <w:noWrap/>
            <w:hideMark/>
          </w:tcPr>
          <w:p w14:paraId="60B9F8DB" w14:textId="77777777" w:rsidR="00AA2483" w:rsidRPr="00AA2483" w:rsidRDefault="00AA2483" w:rsidP="00AA2483">
            <w:pPr>
              <w:spacing w:before="20" w:after="20"/>
              <w:rPr>
                <w:szCs w:val="17"/>
                <w:lang w:eastAsia="en-AU"/>
              </w:rPr>
            </w:pPr>
            <w:r w:rsidRPr="00AA2483">
              <w:rPr>
                <w:szCs w:val="17"/>
              </w:rPr>
              <w:t>SCHOFIELD, Carol</w:t>
            </w:r>
          </w:p>
        </w:tc>
        <w:tc>
          <w:tcPr>
            <w:tcW w:w="1843" w:type="dxa"/>
            <w:noWrap/>
            <w:hideMark/>
          </w:tcPr>
          <w:p w14:paraId="598CCC9D" w14:textId="77777777" w:rsidR="00AA2483" w:rsidRPr="00AA2483" w:rsidRDefault="00AA2483" w:rsidP="00AA2483">
            <w:pPr>
              <w:spacing w:before="20" w:after="20"/>
              <w:ind w:right="602"/>
              <w:jc w:val="right"/>
              <w:rPr>
                <w:szCs w:val="17"/>
                <w:lang w:eastAsia="en-AU"/>
              </w:rPr>
            </w:pPr>
            <w:r w:rsidRPr="00AA2483">
              <w:rPr>
                <w:szCs w:val="17"/>
                <w:lang w:eastAsia="en-AU"/>
              </w:rPr>
              <w:t>295</w:t>
            </w:r>
          </w:p>
        </w:tc>
        <w:tc>
          <w:tcPr>
            <w:tcW w:w="1701" w:type="dxa"/>
            <w:noWrap/>
            <w:hideMark/>
          </w:tcPr>
          <w:p w14:paraId="099281D3"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38510FF2" w14:textId="77777777" w:rsidTr="003061C9">
        <w:tc>
          <w:tcPr>
            <w:tcW w:w="3118" w:type="dxa"/>
            <w:noWrap/>
            <w:hideMark/>
          </w:tcPr>
          <w:p w14:paraId="79514588" w14:textId="77777777" w:rsidR="00AA2483" w:rsidRPr="00AA2483" w:rsidRDefault="00AA2483" w:rsidP="00AA2483">
            <w:pPr>
              <w:spacing w:before="20" w:after="20"/>
              <w:rPr>
                <w:szCs w:val="17"/>
                <w:lang w:eastAsia="en-AU"/>
              </w:rPr>
            </w:pPr>
            <w:r w:rsidRPr="00AA2483">
              <w:rPr>
                <w:szCs w:val="17"/>
              </w:rPr>
              <w:t>BRUCE, James</w:t>
            </w:r>
          </w:p>
        </w:tc>
        <w:tc>
          <w:tcPr>
            <w:tcW w:w="1843" w:type="dxa"/>
            <w:noWrap/>
            <w:hideMark/>
          </w:tcPr>
          <w:p w14:paraId="3DE5595C" w14:textId="77777777" w:rsidR="00AA2483" w:rsidRPr="00AA2483" w:rsidRDefault="00AA2483" w:rsidP="00AA2483">
            <w:pPr>
              <w:spacing w:before="20" w:after="20"/>
              <w:ind w:right="602"/>
              <w:jc w:val="right"/>
              <w:rPr>
                <w:szCs w:val="17"/>
                <w:lang w:eastAsia="en-AU"/>
              </w:rPr>
            </w:pPr>
            <w:r w:rsidRPr="00AA2483">
              <w:rPr>
                <w:szCs w:val="17"/>
                <w:lang w:eastAsia="en-AU"/>
              </w:rPr>
              <w:t>224</w:t>
            </w:r>
          </w:p>
        </w:tc>
        <w:tc>
          <w:tcPr>
            <w:tcW w:w="1701" w:type="dxa"/>
            <w:noWrap/>
            <w:hideMark/>
          </w:tcPr>
          <w:p w14:paraId="22A1E814" w14:textId="77777777" w:rsidR="00AA2483" w:rsidRPr="00AA2483" w:rsidRDefault="00AA2483" w:rsidP="00AA2483">
            <w:pPr>
              <w:spacing w:before="20" w:after="20"/>
              <w:jc w:val="center"/>
              <w:rPr>
                <w:szCs w:val="17"/>
                <w:lang w:eastAsia="en-AU"/>
              </w:rPr>
            </w:pPr>
          </w:p>
        </w:tc>
      </w:tr>
      <w:tr w:rsidR="00AA2483" w:rsidRPr="00AA2483" w14:paraId="09E18B3F" w14:textId="77777777" w:rsidTr="003061C9">
        <w:tc>
          <w:tcPr>
            <w:tcW w:w="3118" w:type="dxa"/>
            <w:noWrap/>
            <w:hideMark/>
          </w:tcPr>
          <w:p w14:paraId="18DD9819" w14:textId="77777777" w:rsidR="00AA2483" w:rsidRPr="00AA2483" w:rsidRDefault="00AA2483" w:rsidP="00AA2483">
            <w:pPr>
              <w:spacing w:before="20" w:after="20"/>
              <w:rPr>
                <w:szCs w:val="17"/>
                <w:lang w:eastAsia="en-AU"/>
              </w:rPr>
            </w:pPr>
            <w:r w:rsidRPr="00AA2483">
              <w:rPr>
                <w:szCs w:val="17"/>
              </w:rPr>
              <w:t>SCHILLER, Angela</w:t>
            </w:r>
          </w:p>
        </w:tc>
        <w:tc>
          <w:tcPr>
            <w:tcW w:w="1843" w:type="dxa"/>
            <w:noWrap/>
            <w:hideMark/>
          </w:tcPr>
          <w:p w14:paraId="0820C11D" w14:textId="77777777" w:rsidR="00AA2483" w:rsidRPr="00AA2483" w:rsidRDefault="00AA2483" w:rsidP="00AA2483">
            <w:pPr>
              <w:spacing w:before="20" w:after="20"/>
              <w:ind w:right="602"/>
              <w:jc w:val="right"/>
              <w:rPr>
                <w:szCs w:val="17"/>
                <w:lang w:eastAsia="en-AU"/>
              </w:rPr>
            </w:pPr>
            <w:r w:rsidRPr="00AA2483">
              <w:rPr>
                <w:szCs w:val="17"/>
                <w:lang w:eastAsia="en-AU"/>
              </w:rPr>
              <w:t>385</w:t>
            </w:r>
          </w:p>
        </w:tc>
        <w:tc>
          <w:tcPr>
            <w:tcW w:w="1701" w:type="dxa"/>
            <w:noWrap/>
            <w:hideMark/>
          </w:tcPr>
          <w:p w14:paraId="6B9D3AB1"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4FE16F1B" w14:textId="77777777" w:rsidTr="003061C9">
        <w:tc>
          <w:tcPr>
            <w:tcW w:w="3118" w:type="dxa"/>
            <w:noWrap/>
            <w:hideMark/>
          </w:tcPr>
          <w:p w14:paraId="2CA79594" w14:textId="77777777" w:rsidR="00AA2483" w:rsidRPr="00AA2483" w:rsidRDefault="00AA2483" w:rsidP="00AA2483">
            <w:pPr>
              <w:spacing w:before="20" w:after="20"/>
              <w:rPr>
                <w:szCs w:val="17"/>
                <w:lang w:eastAsia="en-AU"/>
              </w:rPr>
            </w:pPr>
            <w:r w:rsidRPr="00AA2483">
              <w:rPr>
                <w:szCs w:val="17"/>
              </w:rPr>
              <w:t>QUINTON, Michael</w:t>
            </w:r>
          </w:p>
        </w:tc>
        <w:tc>
          <w:tcPr>
            <w:tcW w:w="1843" w:type="dxa"/>
            <w:noWrap/>
            <w:hideMark/>
          </w:tcPr>
          <w:p w14:paraId="34221041" w14:textId="77777777" w:rsidR="00AA2483" w:rsidRPr="00AA2483" w:rsidRDefault="00AA2483" w:rsidP="00AA2483">
            <w:pPr>
              <w:spacing w:before="20" w:after="20"/>
              <w:ind w:right="602"/>
              <w:jc w:val="right"/>
              <w:rPr>
                <w:szCs w:val="17"/>
                <w:lang w:eastAsia="en-AU"/>
              </w:rPr>
            </w:pPr>
            <w:r w:rsidRPr="00AA2483">
              <w:rPr>
                <w:szCs w:val="17"/>
                <w:lang w:eastAsia="en-AU"/>
              </w:rPr>
              <w:t>435</w:t>
            </w:r>
          </w:p>
        </w:tc>
        <w:tc>
          <w:tcPr>
            <w:tcW w:w="1701" w:type="dxa"/>
            <w:noWrap/>
            <w:hideMark/>
          </w:tcPr>
          <w:p w14:paraId="19D65E04"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5F55FD42" w14:textId="77777777" w:rsidTr="003061C9">
        <w:tc>
          <w:tcPr>
            <w:tcW w:w="3118" w:type="dxa"/>
            <w:noWrap/>
            <w:hideMark/>
          </w:tcPr>
          <w:p w14:paraId="16704CBB" w14:textId="77777777" w:rsidR="00AA2483" w:rsidRPr="00AA2483" w:rsidRDefault="00AA2483" w:rsidP="00AA2483">
            <w:pPr>
              <w:spacing w:before="20" w:after="20"/>
              <w:rPr>
                <w:szCs w:val="17"/>
                <w:lang w:eastAsia="en-AU"/>
              </w:rPr>
            </w:pPr>
            <w:r w:rsidRPr="00AA2483">
              <w:rPr>
                <w:szCs w:val="17"/>
              </w:rPr>
              <w:t>ALSFORD, Marty</w:t>
            </w:r>
          </w:p>
        </w:tc>
        <w:tc>
          <w:tcPr>
            <w:tcW w:w="1843" w:type="dxa"/>
            <w:noWrap/>
            <w:hideMark/>
          </w:tcPr>
          <w:p w14:paraId="6D3C6751" w14:textId="77777777" w:rsidR="00AA2483" w:rsidRPr="00AA2483" w:rsidRDefault="00AA2483" w:rsidP="00AA2483">
            <w:pPr>
              <w:spacing w:before="20" w:after="20"/>
              <w:ind w:right="602"/>
              <w:jc w:val="right"/>
              <w:rPr>
                <w:szCs w:val="17"/>
                <w:lang w:eastAsia="en-AU"/>
              </w:rPr>
            </w:pPr>
            <w:r w:rsidRPr="00AA2483">
              <w:rPr>
                <w:szCs w:val="17"/>
                <w:lang w:eastAsia="en-AU"/>
              </w:rPr>
              <w:t>153</w:t>
            </w:r>
          </w:p>
        </w:tc>
        <w:tc>
          <w:tcPr>
            <w:tcW w:w="1701" w:type="dxa"/>
            <w:noWrap/>
            <w:hideMark/>
          </w:tcPr>
          <w:p w14:paraId="41546FE8" w14:textId="77777777" w:rsidR="00AA2483" w:rsidRPr="00AA2483" w:rsidRDefault="00AA2483" w:rsidP="00AA2483">
            <w:pPr>
              <w:spacing w:before="20" w:after="20"/>
              <w:jc w:val="center"/>
              <w:rPr>
                <w:szCs w:val="17"/>
                <w:lang w:eastAsia="en-AU"/>
              </w:rPr>
            </w:pPr>
          </w:p>
        </w:tc>
      </w:tr>
      <w:tr w:rsidR="00AA2483" w:rsidRPr="00AA2483" w14:paraId="56A9F752" w14:textId="77777777" w:rsidTr="003061C9">
        <w:tc>
          <w:tcPr>
            <w:tcW w:w="3118" w:type="dxa"/>
            <w:noWrap/>
            <w:hideMark/>
          </w:tcPr>
          <w:p w14:paraId="00E1AEFD" w14:textId="77777777" w:rsidR="00AA2483" w:rsidRPr="00AA2483" w:rsidRDefault="00AA2483" w:rsidP="00AA2483">
            <w:pPr>
              <w:spacing w:before="20" w:after="20"/>
              <w:rPr>
                <w:szCs w:val="17"/>
                <w:lang w:eastAsia="en-AU"/>
              </w:rPr>
            </w:pPr>
            <w:r w:rsidRPr="00AA2483">
              <w:rPr>
                <w:szCs w:val="17"/>
              </w:rPr>
              <w:t>MITCHELL, Timothy Richard</w:t>
            </w:r>
          </w:p>
        </w:tc>
        <w:tc>
          <w:tcPr>
            <w:tcW w:w="1843" w:type="dxa"/>
            <w:noWrap/>
            <w:hideMark/>
          </w:tcPr>
          <w:p w14:paraId="6D02C380" w14:textId="77777777" w:rsidR="00AA2483" w:rsidRPr="00AA2483" w:rsidRDefault="00AA2483" w:rsidP="00AA2483">
            <w:pPr>
              <w:spacing w:before="20" w:after="20"/>
              <w:ind w:right="602"/>
              <w:jc w:val="right"/>
              <w:rPr>
                <w:szCs w:val="17"/>
                <w:lang w:eastAsia="en-AU"/>
              </w:rPr>
            </w:pPr>
            <w:r w:rsidRPr="00AA2483">
              <w:rPr>
                <w:szCs w:val="17"/>
                <w:lang w:eastAsia="en-AU"/>
              </w:rPr>
              <w:t>28</w:t>
            </w:r>
          </w:p>
        </w:tc>
        <w:tc>
          <w:tcPr>
            <w:tcW w:w="1701" w:type="dxa"/>
            <w:noWrap/>
            <w:hideMark/>
          </w:tcPr>
          <w:p w14:paraId="1E12EA0F" w14:textId="77777777" w:rsidR="00AA2483" w:rsidRPr="00AA2483" w:rsidRDefault="00AA2483" w:rsidP="00AA2483">
            <w:pPr>
              <w:spacing w:before="20" w:after="20"/>
              <w:jc w:val="center"/>
              <w:rPr>
                <w:szCs w:val="17"/>
                <w:lang w:eastAsia="en-AU"/>
              </w:rPr>
            </w:pPr>
          </w:p>
        </w:tc>
      </w:tr>
      <w:tr w:rsidR="00AA2483" w:rsidRPr="00AA2483" w14:paraId="62DB8AFF" w14:textId="77777777" w:rsidTr="003061C9">
        <w:tc>
          <w:tcPr>
            <w:tcW w:w="3118" w:type="dxa"/>
            <w:noWrap/>
            <w:hideMark/>
          </w:tcPr>
          <w:p w14:paraId="5181F5A1" w14:textId="77777777" w:rsidR="00AA2483" w:rsidRPr="00AA2483" w:rsidRDefault="00AA2483" w:rsidP="00AA2483">
            <w:pPr>
              <w:spacing w:before="20" w:after="20"/>
              <w:rPr>
                <w:szCs w:val="17"/>
                <w:lang w:eastAsia="en-AU"/>
              </w:rPr>
            </w:pPr>
            <w:r w:rsidRPr="00AA2483">
              <w:rPr>
                <w:szCs w:val="17"/>
              </w:rPr>
              <w:t>ROBERTSON, Andrew</w:t>
            </w:r>
          </w:p>
        </w:tc>
        <w:tc>
          <w:tcPr>
            <w:tcW w:w="1843" w:type="dxa"/>
            <w:noWrap/>
            <w:hideMark/>
          </w:tcPr>
          <w:p w14:paraId="01B91076" w14:textId="77777777" w:rsidR="00AA2483" w:rsidRPr="00AA2483" w:rsidRDefault="00AA2483" w:rsidP="00AA2483">
            <w:pPr>
              <w:spacing w:before="20" w:after="20"/>
              <w:ind w:right="602"/>
              <w:jc w:val="right"/>
              <w:rPr>
                <w:szCs w:val="17"/>
                <w:lang w:eastAsia="en-AU"/>
              </w:rPr>
            </w:pPr>
            <w:r w:rsidRPr="00AA2483">
              <w:rPr>
                <w:szCs w:val="17"/>
                <w:lang w:eastAsia="en-AU"/>
              </w:rPr>
              <w:t>186</w:t>
            </w:r>
          </w:p>
        </w:tc>
        <w:tc>
          <w:tcPr>
            <w:tcW w:w="1701" w:type="dxa"/>
            <w:noWrap/>
            <w:hideMark/>
          </w:tcPr>
          <w:p w14:paraId="33B932B8" w14:textId="77777777" w:rsidR="00AA2483" w:rsidRPr="00AA2483" w:rsidRDefault="00AA2483" w:rsidP="00AA2483">
            <w:pPr>
              <w:spacing w:before="20" w:after="20"/>
              <w:jc w:val="center"/>
              <w:rPr>
                <w:szCs w:val="17"/>
                <w:lang w:eastAsia="en-AU"/>
              </w:rPr>
            </w:pPr>
          </w:p>
        </w:tc>
      </w:tr>
      <w:tr w:rsidR="00AA2483" w:rsidRPr="00AA2483" w14:paraId="2F1BAD42" w14:textId="77777777" w:rsidTr="003061C9">
        <w:tc>
          <w:tcPr>
            <w:tcW w:w="3118" w:type="dxa"/>
            <w:noWrap/>
            <w:hideMark/>
          </w:tcPr>
          <w:p w14:paraId="1B70346D" w14:textId="77777777" w:rsidR="00AA2483" w:rsidRPr="00AA2483" w:rsidRDefault="00AA2483" w:rsidP="00AA2483">
            <w:pPr>
              <w:spacing w:before="20" w:after="20"/>
              <w:rPr>
                <w:szCs w:val="17"/>
                <w:lang w:eastAsia="en-AU"/>
              </w:rPr>
            </w:pPr>
            <w:r w:rsidRPr="00AA2483">
              <w:rPr>
                <w:szCs w:val="17"/>
              </w:rPr>
              <w:t>HAMES, Bailey</w:t>
            </w:r>
          </w:p>
        </w:tc>
        <w:tc>
          <w:tcPr>
            <w:tcW w:w="1843" w:type="dxa"/>
            <w:noWrap/>
            <w:hideMark/>
          </w:tcPr>
          <w:p w14:paraId="3A9800A1" w14:textId="77777777" w:rsidR="00AA2483" w:rsidRPr="00AA2483" w:rsidRDefault="00AA2483" w:rsidP="00AA2483">
            <w:pPr>
              <w:spacing w:before="20" w:after="20"/>
              <w:ind w:right="602"/>
              <w:jc w:val="right"/>
              <w:rPr>
                <w:szCs w:val="17"/>
                <w:lang w:eastAsia="en-AU"/>
              </w:rPr>
            </w:pPr>
            <w:r w:rsidRPr="00AA2483">
              <w:rPr>
                <w:szCs w:val="17"/>
                <w:lang w:eastAsia="en-AU"/>
              </w:rPr>
              <w:t>103</w:t>
            </w:r>
          </w:p>
        </w:tc>
        <w:tc>
          <w:tcPr>
            <w:tcW w:w="1701" w:type="dxa"/>
            <w:noWrap/>
            <w:hideMark/>
          </w:tcPr>
          <w:p w14:paraId="745D01D1" w14:textId="77777777" w:rsidR="00AA2483" w:rsidRPr="00AA2483" w:rsidRDefault="00AA2483" w:rsidP="00AA2483">
            <w:pPr>
              <w:spacing w:before="20" w:after="20"/>
              <w:jc w:val="center"/>
              <w:rPr>
                <w:szCs w:val="17"/>
                <w:lang w:eastAsia="en-AU"/>
              </w:rPr>
            </w:pPr>
          </w:p>
        </w:tc>
      </w:tr>
      <w:tr w:rsidR="00AA2483" w:rsidRPr="00AA2483" w14:paraId="26E827D2" w14:textId="77777777" w:rsidTr="003061C9">
        <w:tc>
          <w:tcPr>
            <w:tcW w:w="3118" w:type="dxa"/>
            <w:noWrap/>
            <w:hideMark/>
          </w:tcPr>
          <w:p w14:paraId="53D27A0B" w14:textId="77777777" w:rsidR="00AA2483" w:rsidRPr="00AA2483" w:rsidRDefault="00AA2483" w:rsidP="00AA2483">
            <w:pPr>
              <w:spacing w:before="20" w:after="20"/>
              <w:rPr>
                <w:szCs w:val="17"/>
                <w:lang w:eastAsia="en-AU"/>
              </w:rPr>
            </w:pPr>
            <w:r w:rsidRPr="00AA2483">
              <w:rPr>
                <w:szCs w:val="17"/>
              </w:rPr>
              <w:t>DELLANEY, Angelique</w:t>
            </w:r>
          </w:p>
        </w:tc>
        <w:tc>
          <w:tcPr>
            <w:tcW w:w="1843" w:type="dxa"/>
            <w:noWrap/>
            <w:hideMark/>
          </w:tcPr>
          <w:p w14:paraId="4CA0D342" w14:textId="77777777" w:rsidR="00AA2483" w:rsidRPr="00AA2483" w:rsidRDefault="00AA2483" w:rsidP="00AA2483">
            <w:pPr>
              <w:spacing w:before="20" w:after="20"/>
              <w:ind w:right="602"/>
              <w:jc w:val="right"/>
              <w:rPr>
                <w:szCs w:val="17"/>
                <w:lang w:eastAsia="en-AU"/>
              </w:rPr>
            </w:pPr>
            <w:r w:rsidRPr="00AA2483">
              <w:rPr>
                <w:szCs w:val="17"/>
                <w:lang w:eastAsia="en-AU"/>
              </w:rPr>
              <w:t>118</w:t>
            </w:r>
          </w:p>
        </w:tc>
        <w:tc>
          <w:tcPr>
            <w:tcW w:w="1701" w:type="dxa"/>
            <w:noWrap/>
            <w:hideMark/>
          </w:tcPr>
          <w:p w14:paraId="50D56DF5" w14:textId="77777777" w:rsidR="00AA2483" w:rsidRPr="00AA2483" w:rsidRDefault="00AA2483" w:rsidP="00AA2483">
            <w:pPr>
              <w:spacing w:before="20" w:after="20"/>
              <w:jc w:val="center"/>
              <w:rPr>
                <w:szCs w:val="17"/>
                <w:lang w:eastAsia="en-AU"/>
              </w:rPr>
            </w:pPr>
          </w:p>
        </w:tc>
      </w:tr>
      <w:tr w:rsidR="00AA2483" w:rsidRPr="00AA2483" w14:paraId="00BDA915" w14:textId="77777777" w:rsidTr="003061C9">
        <w:tc>
          <w:tcPr>
            <w:tcW w:w="3118" w:type="dxa"/>
            <w:noWrap/>
            <w:hideMark/>
          </w:tcPr>
          <w:p w14:paraId="334C78A2" w14:textId="77777777" w:rsidR="00AA2483" w:rsidRPr="00AA2483" w:rsidRDefault="00AA2483" w:rsidP="00AA2483">
            <w:pPr>
              <w:spacing w:before="20" w:after="40"/>
              <w:rPr>
                <w:szCs w:val="17"/>
                <w:lang w:eastAsia="en-AU"/>
              </w:rPr>
            </w:pPr>
            <w:r w:rsidRPr="00AA2483">
              <w:rPr>
                <w:szCs w:val="17"/>
              </w:rPr>
              <w:t>KEMP, David</w:t>
            </w:r>
          </w:p>
        </w:tc>
        <w:tc>
          <w:tcPr>
            <w:tcW w:w="1843" w:type="dxa"/>
            <w:noWrap/>
            <w:hideMark/>
          </w:tcPr>
          <w:p w14:paraId="17BCB46C" w14:textId="77777777" w:rsidR="00AA2483" w:rsidRPr="00AA2483" w:rsidRDefault="00AA2483" w:rsidP="00AA2483">
            <w:pPr>
              <w:spacing w:before="20" w:after="20"/>
              <w:ind w:right="602"/>
              <w:jc w:val="right"/>
              <w:rPr>
                <w:szCs w:val="17"/>
                <w:lang w:eastAsia="en-AU"/>
              </w:rPr>
            </w:pPr>
            <w:r w:rsidRPr="00AA2483">
              <w:rPr>
                <w:szCs w:val="17"/>
                <w:lang w:eastAsia="en-AU"/>
              </w:rPr>
              <w:t>418</w:t>
            </w:r>
          </w:p>
        </w:tc>
        <w:tc>
          <w:tcPr>
            <w:tcW w:w="1701" w:type="dxa"/>
            <w:noWrap/>
            <w:hideMark/>
          </w:tcPr>
          <w:p w14:paraId="3D625758" w14:textId="77777777" w:rsidR="00AA2483" w:rsidRPr="00AA2483" w:rsidRDefault="00AA2483" w:rsidP="00AA2483">
            <w:pPr>
              <w:spacing w:before="20" w:after="20"/>
              <w:jc w:val="center"/>
              <w:rPr>
                <w:szCs w:val="17"/>
                <w:lang w:eastAsia="en-AU"/>
              </w:rPr>
            </w:pPr>
            <w:r w:rsidRPr="00AA2483">
              <w:rPr>
                <w:szCs w:val="17"/>
                <w:lang w:eastAsia="en-AU"/>
              </w:rPr>
              <w:t>Elected 5</w:t>
            </w:r>
          </w:p>
        </w:tc>
      </w:tr>
    </w:tbl>
    <w:p w14:paraId="070C4381" w14:textId="77777777" w:rsidR="00AA2483" w:rsidRPr="00AA2483" w:rsidRDefault="00AA2483" w:rsidP="00AA2483">
      <w:pPr>
        <w:spacing w:before="120" w:after="120"/>
        <w:jc w:val="center"/>
        <w:rPr>
          <w:b/>
          <w:bCs/>
          <w:szCs w:val="17"/>
        </w:rPr>
      </w:pPr>
      <w:r w:rsidRPr="00AA2483">
        <w:rPr>
          <w:b/>
          <w:bCs/>
          <w:szCs w:val="17"/>
        </w:rPr>
        <w:t>Wakefield Regional Council</w:t>
      </w:r>
    </w:p>
    <w:p w14:paraId="7C865A2B" w14:textId="77777777" w:rsidR="00AA2483" w:rsidRPr="00AA2483" w:rsidRDefault="00AA2483" w:rsidP="00AA2483">
      <w:pPr>
        <w:rPr>
          <w:b/>
          <w:bCs/>
          <w:szCs w:val="17"/>
        </w:rPr>
      </w:pPr>
      <w:r w:rsidRPr="00AA2483">
        <w:rPr>
          <w:b/>
          <w:bCs/>
          <w:szCs w:val="17"/>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2F15CF3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93E12B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D6054F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3A94055" w14:textId="77777777" w:rsidR="00AA2483" w:rsidRPr="00AA2483" w:rsidRDefault="00AA2483" w:rsidP="00AA2483">
            <w:pPr>
              <w:spacing w:before="40" w:after="40"/>
              <w:jc w:val="center"/>
              <w:rPr>
                <w:szCs w:val="17"/>
                <w:lang w:eastAsia="en-AU"/>
              </w:rPr>
            </w:pPr>
            <w:r w:rsidRPr="00AA2483">
              <w:rPr>
                <w:szCs w:val="17"/>
                <w:lang w:eastAsia="en-AU"/>
              </w:rPr>
              <w:t xml:space="preserve">Elected </w:t>
            </w:r>
          </w:p>
        </w:tc>
      </w:tr>
      <w:tr w:rsidR="00AA2483" w:rsidRPr="00AA2483" w14:paraId="36BB61E3" w14:textId="77777777" w:rsidTr="003061C9">
        <w:tc>
          <w:tcPr>
            <w:tcW w:w="3118" w:type="dxa"/>
            <w:noWrap/>
            <w:hideMark/>
          </w:tcPr>
          <w:p w14:paraId="72BBAF72" w14:textId="77777777" w:rsidR="00AA2483" w:rsidRPr="00AA2483" w:rsidRDefault="00AA2483" w:rsidP="00AA2483">
            <w:pPr>
              <w:spacing w:before="40" w:after="40"/>
              <w:rPr>
                <w:szCs w:val="17"/>
                <w:lang w:eastAsia="en-AU"/>
              </w:rPr>
            </w:pPr>
            <w:r w:rsidRPr="00AA2483">
              <w:rPr>
                <w:szCs w:val="17"/>
                <w:lang w:eastAsia="en-AU"/>
              </w:rPr>
              <w:t>REID, Rodney John</w:t>
            </w:r>
          </w:p>
        </w:tc>
        <w:tc>
          <w:tcPr>
            <w:tcW w:w="1843" w:type="dxa"/>
            <w:noWrap/>
            <w:hideMark/>
          </w:tcPr>
          <w:p w14:paraId="25469E47" w14:textId="77777777" w:rsidR="00AA2483" w:rsidRPr="00AA2483" w:rsidRDefault="00AA2483" w:rsidP="00AA2483">
            <w:pPr>
              <w:spacing w:before="40" w:after="40"/>
              <w:jc w:val="center"/>
              <w:rPr>
                <w:szCs w:val="17"/>
                <w:lang w:eastAsia="en-AU"/>
              </w:rPr>
            </w:pPr>
            <w:r w:rsidRPr="00AA2483">
              <w:rPr>
                <w:szCs w:val="17"/>
                <w:lang w:eastAsia="en-AU"/>
              </w:rPr>
              <w:t>n/a</w:t>
            </w:r>
          </w:p>
        </w:tc>
        <w:tc>
          <w:tcPr>
            <w:tcW w:w="1701" w:type="dxa"/>
            <w:noWrap/>
            <w:hideMark/>
          </w:tcPr>
          <w:p w14:paraId="2132D8FF" w14:textId="77777777" w:rsidR="00AA2483" w:rsidRPr="00AA2483" w:rsidRDefault="00AA2483" w:rsidP="00AA2483">
            <w:pPr>
              <w:spacing w:before="40" w:after="40"/>
              <w:jc w:val="center"/>
              <w:rPr>
                <w:szCs w:val="17"/>
                <w:lang w:eastAsia="en-AU"/>
              </w:rPr>
            </w:pPr>
            <w:r w:rsidRPr="00AA2483">
              <w:rPr>
                <w:szCs w:val="17"/>
                <w:lang w:eastAsia="en-AU"/>
              </w:rPr>
              <w:t>Elected Unopposed</w:t>
            </w:r>
          </w:p>
        </w:tc>
      </w:tr>
    </w:tbl>
    <w:p w14:paraId="4DA72498" w14:textId="77777777" w:rsidR="00AA2483" w:rsidRPr="00AA2483" w:rsidRDefault="00AA2483" w:rsidP="00AA2483">
      <w:pPr>
        <w:spacing w:before="80"/>
        <w:rPr>
          <w:b/>
          <w:bCs/>
          <w:szCs w:val="17"/>
          <w:lang w:val="en-US"/>
        </w:rPr>
      </w:pPr>
      <w:r w:rsidRPr="00AA2483">
        <w:rPr>
          <w:b/>
          <w:bCs/>
          <w:szCs w:val="17"/>
          <w:lang w:val="en-US"/>
        </w:rPr>
        <w:t xml:space="preserve">North Ward </w:t>
      </w:r>
      <w:proofErr w:type="spellStart"/>
      <w:r w:rsidRPr="00AA2483">
        <w:rPr>
          <w:b/>
          <w:bCs/>
          <w:szCs w:val="17"/>
          <w:lang w:val="en-US"/>
        </w:rPr>
        <w:t>councillor</w:t>
      </w:r>
      <w:proofErr w:type="spellEnd"/>
      <w:r w:rsidRPr="00AA2483">
        <w:rPr>
          <w:b/>
          <w:bCs/>
          <w:szCs w:val="17"/>
          <w:lang w:val="en-US"/>
        </w:rPr>
        <w:t>, 3 vacancies</w:t>
      </w:r>
    </w:p>
    <w:p w14:paraId="2033C0F9" w14:textId="77777777" w:rsidR="00AA2483" w:rsidRPr="00AA2483" w:rsidRDefault="00AA2483" w:rsidP="00AA2483">
      <w:pPr>
        <w:spacing w:after="0"/>
        <w:rPr>
          <w:szCs w:val="17"/>
        </w:rPr>
      </w:pPr>
      <w:r w:rsidRPr="00AA2483">
        <w:rPr>
          <w:szCs w:val="17"/>
        </w:rPr>
        <w:t>Formal Ballot Papers: 744</w:t>
      </w:r>
    </w:p>
    <w:p w14:paraId="7C7EDD8E" w14:textId="77777777" w:rsidR="00AA2483" w:rsidRPr="00AA2483" w:rsidRDefault="00AA2483" w:rsidP="00AA2483">
      <w:pPr>
        <w:spacing w:after="0"/>
        <w:rPr>
          <w:szCs w:val="17"/>
        </w:rPr>
      </w:pPr>
      <w:r w:rsidRPr="00AA2483">
        <w:rPr>
          <w:szCs w:val="17"/>
        </w:rPr>
        <w:t>Informal Ballot Papers: 6</w:t>
      </w:r>
    </w:p>
    <w:p w14:paraId="2A068D45" w14:textId="77777777" w:rsidR="00AA2483" w:rsidRPr="00AA2483" w:rsidRDefault="00AA2483" w:rsidP="00AA2483">
      <w:pPr>
        <w:rPr>
          <w:szCs w:val="17"/>
        </w:rPr>
      </w:pPr>
      <w:r w:rsidRPr="00AA2483">
        <w:rPr>
          <w:szCs w:val="17"/>
        </w:rPr>
        <w:t>Quota: 187</w:t>
      </w:r>
    </w:p>
    <w:tbl>
      <w:tblPr>
        <w:tblStyle w:val="Gazettetable"/>
        <w:tblW w:w="6662" w:type="dxa"/>
        <w:tblLook w:val="04A0" w:firstRow="1" w:lastRow="0" w:firstColumn="1" w:lastColumn="0" w:noHBand="0" w:noVBand="1"/>
      </w:tblPr>
      <w:tblGrid>
        <w:gridCol w:w="3118"/>
        <w:gridCol w:w="1843"/>
        <w:gridCol w:w="1701"/>
      </w:tblGrid>
      <w:tr w:rsidR="00AA2483" w:rsidRPr="00AA2483" w14:paraId="4AAA3F45"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8664D22"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7A9EC9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CE7260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982215A" w14:textId="77777777" w:rsidTr="003061C9">
        <w:tc>
          <w:tcPr>
            <w:tcW w:w="3118" w:type="dxa"/>
            <w:noWrap/>
            <w:hideMark/>
          </w:tcPr>
          <w:p w14:paraId="004A0F6A" w14:textId="77777777" w:rsidR="00AA2483" w:rsidRPr="00AA2483" w:rsidRDefault="00AA2483" w:rsidP="00AA2483">
            <w:pPr>
              <w:spacing w:before="20" w:after="20"/>
              <w:rPr>
                <w:szCs w:val="17"/>
                <w:lang w:eastAsia="en-AU"/>
              </w:rPr>
            </w:pPr>
            <w:r w:rsidRPr="00AA2483">
              <w:rPr>
                <w:szCs w:val="17"/>
              </w:rPr>
              <w:t>MICHAEL, Tom</w:t>
            </w:r>
          </w:p>
        </w:tc>
        <w:tc>
          <w:tcPr>
            <w:tcW w:w="1843" w:type="dxa"/>
            <w:noWrap/>
            <w:hideMark/>
          </w:tcPr>
          <w:p w14:paraId="343E04B7" w14:textId="77777777" w:rsidR="00AA2483" w:rsidRPr="00AA2483" w:rsidRDefault="00AA2483" w:rsidP="00AA2483">
            <w:pPr>
              <w:spacing w:before="20" w:after="20"/>
              <w:ind w:right="602"/>
              <w:jc w:val="right"/>
              <w:rPr>
                <w:szCs w:val="17"/>
                <w:lang w:eastAsia="en-AU"/>
              </w:rPr>
            </w:pPr>
            <w:r w:rsidRPr="00AA2483">
              <w:rPr>
                <w:szCs w:val="17"/>
                <w:lang w:eastAsia="en-AU"/>
              </w:rPr>
              <w:t>97</w:t>
            </w:r>
          </w:p>
        </w:tc>
        <w:tc>
          <w:tcPr>
            <w:tcW w:w="1701" w:type="dxa"/>
            <w:noWrap/>
            <w:hideMark/>
          </w:tcPr>
          <w:p w14:paraId="4A47A497"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391D66E6" w14:textId="77777777" w:rsidTr="003061C9">
        <w:tc>
          <w:tcPr>
            <w:tcW w:w="3118" w:type="dxa"/>
            <w:noWrap/>
            <w:hideMark/>
          </w:tcPr>
          <w:p w14:paraId="50465422" w14:textId="77777777" w:rsidR="00AA2483" w:rsidRPr="00AA2483" w:rsidRDefault="00AA2483" w:rsidP="00AA2483">
            <w:pPr>
              <w:spacing w:before="20" w:after="20"/>
              <w:rPr>
                <w:szCs w:val="17"/>
                <w:lang w:eastAsia="en-AU"/>
              </w:rPr>
            </w:pPr>
            <w:r w:rsidRPr="00AA2483">
              <w:rPr>
                <w:szCs w:val="17"/>
              </w:rPr>
              <w:t xml:space="preserve">AGNEW , </w:t>
            </w:r>
            <w:proofErr w:type="spellStart"/>
            <w:r w:rsidRPr="00AA2483">
              <w:rPr>
                <w:szCs w:val="17"/>
              </w:rPr>
              <w:t>Denni</w:t>
            </w:r>
            <w:proofErr w:type="spellEnd"/>
          </w:p>
        </w:tc>
        <w:tc>
          <w:tcPr>
            <w:tcW w:w="1843" w:type="dxa"/>
            <w:noWrap/>
            <w:hideMark/>
          </w:tcPr>
          <w:p w14:paraId="35167F68" w14:textId="77777777" w:rsidR="00AA2483" w:rsidRPr="00AA2483" w:rsidRDefault="00AA2483" w:rsidP="00AA2483">
            <w:pPr>
              <w:spacing w:before="20" w:after="20"/>
              <w:ind w:right="602"/>
              <w:jc w:val="right"/>
              <w:rPr>
                <w:szCs w:val="17"/>
                <w:lang w:eastAsia="en-AU"/>
              </w:rPr>
            </w:pPr>
            <w:r w:rsidRPr="00AA2483">
              <w:rPr>
                <w:szCs w:val="17"/>
                <w:lang w:eastAsia="en-AU"/>
              </w:rPr>
              <w:t>265</w:t>
            </w:r>
          </w:p>
        </w:tc>
        <w:tc>
          <w:tcPr>
            <w:tcW w:w="1701" w:type="dxa"/>
            <w:noWrap/>
            <w:hideMark/>
          </w:tcPr>
          <w:p w14:paraId="3B229791"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179B608" w14:textId="77777777" w:rsidTr="003061C9">
        <w:tc>
          <w:tcPr>
            <w:tcW w:w="3118" w:type="dxa"/>
            <w:noWrap/>
            <w:hideMark/>
          </w:tcPr>
          <w:p w14:paraId="38015B80" w14:textId="77777777" w:rsidR="00AA2483" w:rsidRPr="00AA2483" w:rsidRDefault="00AA2483" w:rsidP="00AA2483">
            <w:pPr>
              <w:spacing w:before="20" w:after="20"/>
              <w:rPr>
                <w:szCs w:val="17"/>
                <w:lang w:eastAsia="en-AU"/>
              </w:rPr>
            </w:pPr>
            <w:r w:rsidRPr="00AA2483">
              <w:rPr>
                <w:szCs w:val="17"/>
              </w:rPr>
              <w:t>WOOD, John</w:t>
            </w:r>
          </w:p>
        </w:tc>
        <w:tc>
          <w:tcPr>
            <w:tcW w:w="1843" w:type="dxa"/>
            <w:noWrap/>
            <w:hideMark/>
          </w:tcPr>
          <w:p w14:paraId="271FFE17" w14:textId="77777777" w:rsidR="00AA2483" w:rsidRPr="00AA2483" w:rsidRDefault="00AA2483" w:rsidP="00AA2483">
            <w:pPr>
              <w:spacing w:before="20" w:after="20"/>
              <w:ind w:right="602"/>
              <w:jc w:val="right"/>
              <w:rPr>
                <w:szCs w:val="17"/>
                <w:lang w:eastAsia="en-AU"/>
              </w:rPr>
            </w:pPr>
            <w:r w:rsidRPr="00AA2483">
              <w:rPr>
                <w:szCs w:val="17"/>
                <w:lang w:eastAsia="en-AU"/>
              </w:rPr>
              <w:t>94</w:t>
            </w:r>
          </w:p>
        </w:tc>
        <w:tc>
          <w:tcPr>
            <w:tcW w:w="1701" w:type="dxa"/>
            <w:noWrap/>
            <w:hideMark/>
          </w:tcPr>
          <w:p w14:paraId="116381DD" w14:textId="77777777" w:rsidR="00AA2483" w:rsidRPr="00AA2483" w:rsidRDefault="00AA2483" w:rsidP="00AA2483">
            <w:pPr>
              <w:spacing w:before="20" w:after="20"/>
              <w:jc w:val="center"/>
              <w:rPr>
                <w:szCs w:val="17"/>
                <w:lang w:eastAsia="en-AU"/>
              </w:rPr>
            </w:pPr>
          </w:p>
        </w:tc>
      </w:tr>
      <w:tr w:rsidR="00AA2483" w:rsidRPr="00AA2483" w14:paraId="7ECE0BC3" w14:textId="77777777" w:rsidTr="003061C9">
        <w:tc>
          <w:tcPr>
            <w:tcW w:w="3118" w:type="dxa"/>
            <w:noWrap/>
            <w:hideMark/>
          </w:tcPr>
          <w:p w14:paraId="254913F8" w14:textId="77777777" w:rsidR="00AA2483" w:rsidRPr="00AA2483" w:rsidRDefault="00AA2483" w:rsidP="00AA2483">
            <w:pPr>
              <w:spacing w:before="20" w:after="20"/>
              <w:rPr>
                <w:szCs w:val="17"/>
                <w:lang w:eastAsia="en-AU"/>
              </w:rPr>
            </w:pPr>
            <w:r w:rsidRPr="00AA2483">
              <w:rPr>
                <w:szCs w:val="17"/>
              </w:rPr>
              <w:t>STRINGER, Derryn</w:t>
            </w:r>
          </w:p>
        </w:tc>
        <w:tc>
          <w:tcPr>
            <w:tcW w:w="1843" w:type="dxa"/>
            <w:noWrap/>
            <w:hideMark/>
          </w:tcPr>
          <w:p w14:paraId="7F8FDA5F" w14:textId="77777777" w:rsidR="00AA2483" w:rsidRPr="00AA2483" w:rsidRDefault="00AA2483" w:rsidP="00AA2483">
            <w:pPr>
              <w:spacing w:before="20" w:after="20"/>
              <w:ind w:right="602"/>
              <w:jc w:val="right"/>
              <w:rPr>
                <w:szCs w:val="17"/>
                <w:lang w:eastAsia="en-AU"/>
              </w:rPr>
            </w:pPr>
            <w:r w:rsidRPr="00AA2483">
              <w:rPr>
                <w:szCs w:val="17"/>
                <w:lang w:eastAsia="en-AU"/>
              </w:rPr>
              <w:t>236</w:t>
            </w:r>
          </w:p>
        </w:tc>
        <w:tc>
          <w:tcPr>
            <w:tcW w:w="1701" w:type="dxa"/>
            <w:noWrap/>
            <w:hideMark/>
          </w:tcPr>
          <w:p w14:paraId="4CB9611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7A51ED1" w14:textId="77777777" w:rsidTr="003061C9">
        <w:tc>
          <w:tcPr>
            <w:tcW w:w="3118" w:type="dxa"/>
            <w:noWrap/>
            <w:hideMark/>
          </w:tcPr>
          <w:p w14:paraId="41A62D54" w14:textId="77777777" w:rsidR="00AA2483" w:rsidRPr="00AA2483" w:rsidRDefault="00AA2483" w:rsidP="00AA2483">
            <w:pPr>
              <w:spacing w:before="20" w:after="20"/>
              <w:rPr>
                <w:szCs w:val="17"/>
                <w:lang w:eastAsia="en-AU"/>
              </w:rPr>
            </w:pPr>
            <w:r w:rsidRPr="00AA2483">
              <w:rPr>
                <w:szCs w:val="17"/>
              </w:rPr>
              <w:t>PERRY, Ian</w:t>
            </w:r>
          </w:p>
        </w:tc>
        <w:tc>
          <w:tcPr>
            <w:tcW w:w="1843" w:type="dxa"/>
            <w:noWrap/>
            <w:hideMark/>
          </w:tcPr>
          <w:p w14:paraId="1F25C22A" w14:textId="77777777" w:rsidR="00AA2483" w:rsidRPr="00AA2483" w:rsidRDefault="00AA2483" w:rsidP="00AA2483">
            <w:pPr>
              <w:spacing w:before="20" w:after="20"/>
              <w:ind w:right="602"/>
              <w:jc w:val="right"/>
              <w:rPr>
                <w:szCs w:val="17"/>
                <w:lang w:eastAsia="en-AU"/>
              </w:rPr>
            </w:pPr>
            <w:r w:rsidRPr="00AA2483">
              <w:rPr>
                <w:szCs w:val="17"/>
                <w:lang w:eastAsia="en-AU"/>
              </w:rPr>
              <w:t>23</w:t>
            </w:r>
          </w:p>
        </w:tc>
        <w:tc>
          <w:tcPr>
            <w:tcW w:w="1701" w:type="dxa"/>
            <w:noWrap/>
            <w:hideMark/>
          </w:tcPr>
          <w:p w14:paraId="06968626" w14:textId="77777777" w:rsidR="00AA2483" w:rsidRPr="00AA2483" w:rsidRDefault="00AA2483" w:rsidP="00AA2483">
            <w:pPr>
              <w:spacing w:before="20" w:after="20"/>
              <w:jc w:val="center"/>
              <w:rPr>
                <w:szCs w:val="17"/>
                <w:lang w:eastAsia="en-AU"/>
              </w:rPr>
            </w:pPr>
          </w:p>
        </w:tc>
      </w:tr>
      <w:tr w:rsidR="00AA2483" w:rsidRPr="00AA2483" w14:paraId="629F732C" w14:textId="77777777" w:rsidTr="003061C9">
        <w:tc>
          <w:tcPr>
            <w:tcW w:w="3118" w:type="dxa"/>
            <w:noWrap/>
            <w:hideMark/>
          </w:tcPr>
          <w:p w14:paraId="749C2EE9" w14:textId="77777777" w:rsidR="00AA2483" w:rsidRPr="00AA2483" w:rsidRDefault="00AA2483" w:rsidP="00AA2483">
            <w:pPr>
              <w:spacing w:before="20" w:after="40"/>
              <w:rPr>
                <w:szCs w:val="17"/>
                <w:lang w:eastAsia="en-AU"/>
              </w:rPr>
            </w:pPr>
            <w:r w:rsidRPr="00AA2483">
              <w:rPr>
                <w:szCs w:val="17"/>
              </w:rPr>
              <w:t>HILL, Peter David</w:t>
            </w:r>
          </w:p>
        </w:tc>
        <w:tc>
          <w:tcPr>
            <w:tcW w:w="1843" w:type="dxa"/>
            <w:noWrap/>
            <w:hideMark/>
          </w:tcPr>
          <w:p w14:paraId="26C08B92" w14:textId="77777777" w:rsidR="00AA2483" w:rsidRPr="00AA2483" w:rsidRDefault="00AA2483" w:rsidP="00AA2483">
            <w:pPr>
              <w:spacing w:before="20" w:after="20"/>
              <w:ind w:right="602"/>
              <w:jc w:val="right"/>
              <w:rPr>
                <w:szCs w:val="17"/>
                <w:lang w:eastAsia="en-AU"/>
              </w:rPr>
            </w:pPr>
            <w:r w:rsidRPr="00AA2483">
              <w:rPr>
                <w:szCs w:val="17"/>
                <w:lang w:eastAsia="en-AU"/>
              </w:rPr>
              <w:t>29</w:t>
            </w:r>
          </w:p>
        </w:tc>
        <w:tc>
          <w:tcPr>
            <w:tcW w:w="1701" w:type="dxa"/>
            <w:noWrap/>
            <w:hideMark/>
          </w:tcPr>
          <w:p w14:paraId="43B71B4F" w14:textId="77777777" w:rsidR="00AA2483" w:rsidRPr="00AA2483" w:rsidRDefault="00AA2483" w:rsidP="00AA2483">
            <w:pPr>
              <w:spacing w:before="20" w:after="20"/>
              <w:jc w:val="center"/>
              <w:rPr>
                <w:szCs w:val="17"/>
                <w:lang w:eastAsia="en-AU"/>
              </w:rPr>
            </w:pPr>
          </w:p>
        </w:tc>
      </w:tr>
    </w:tbl>
    <w:p w14:paraId="1A125825" w14:textId="77777777" w:rsidR="00AA2483" w:rsidRPr="00AA2483" w:rsidRDefault="00AA2483" w:rsidP="00AA2483">
      <w:pPr>
        <w:spacing w:before="80"/>
        <w:rPr>
          <w:b/>
          <w:bCs/>
          <w:szCs w:val="17"/>
          <w:lang w:val="en-US"/>
        </w:rPr>
      </w:pPr>
      <w:r w:rsidRPr="00AA2483">
        <w:rPr>
          <w:b/>
          <w:bCs/>
          <w:szCs w:val="17"/>
          <w:lang w:val="en-US"/>
        </w:rPr>
        <w:t xml:space="preserve">Central Ward </w:t>
      </w:r>
      <w:proofErr w:type="spellStart"/>
      <w:r w:rsidRPr="00AA2483">
        <w:rPr>
          <w:b/>
          <w:bCs/>
          <w:szCs w:val="17"/>
          <w:lang w:val="en-US"/>
        </w:rPr>
        <w:t>councillor</w:t>
      </w:r>
      <w:proofErr w:type="spellEnd"/>
      <w:r w:rsidRPr="00AA2483">
        <w:rPr>
          <w:b/>
          <w:bCs/>
          <w:szCs w:val="17"/>
          <w:lang w:val="en-US"/>
        </w:rPr>
        <w:t>, 4 vacancies</w:t>
      </w:r>
    </w:p>
    <w:p w14:paraId="4CCC5244" w14:textId="77777777" w:rsidR="00AA2483" w:rsidRPr="00AA2483" w:rsidRDefault="00AA2483" w:rsidP="00AA2483">
      <w:pPr>
        <w:spacing w:after="0"/>
        <w:rPr>
          <w:szCs w:val="17"/>
        </w:rPr>
      </w:pPr>
      <w:r w:rsidRPr="00AA2483">
        <w:rPr>
          <w:szCs w:val="17"/>
        </w:rPr>
        <w:t>Formal Ballot Papers: 1,124</w:t>
      </w:r>
    </w:p>
    <w:p w14:paraId="557CD7D7" w14:textId="77777777" w:rsidR="00AA2483" w:rsidRPr="00AA2483" w:rsidRDefault="00AA2483" w:rsidP="00AA2483">
      <w:pPr>
        <w:spacing w:after="0"/>
        <w:rPr>
          <w:szCs w:val="17"/>
        </w:rPr>
      </w:pPr>
      <w:r w:rsidRPr="00AA2483">
        <w:rPr>
          <w:szCs w:val="17"/>
        </w:rPr>
        <w:t>Informal Ballot Papers: 17</w:t>
      </w:r>
    </w:p>
    <w:p w14:paraId="3171247B" w14:textId="77777777" w:rsidR="00AA2483" w:rsidRPr="00AA2483" w:rsidRDefault="00AA2483" w:rsidP="00AA2483">
      <w:pPr>
        <w:rPr>
          <w:szCs w:val="17"/>
        </w:rPr>
      </w:pPr>
      <w:r w:rsidRPr="00AA2483">
        <w:rPr>
          <w:szCs w:val="17"/>
        </w:rPr>
        <w:t>Quota: 225</w:t>
      </w:r>
    </w:p>
    <w:tbl>
      <w:tblPr>
        <w:tblStyle w:val="Gazettetable"/>
        <w:tblW w:w="6662" w:type="dxa"/>
        <w:tblLook w:val="04A0" w:firstRow="1" w:lastRow="0" w:firstColumn="1" w:lastColumn="0" w:noHBand="0" w:noVBand="1"/>
      </w:tblPr>
      <w:tblGrid>
        <w:gridCol w:w="3118"/>
        <w:gridCol w:w="1843"/>
        <w:gridCol w:w="1701"/>
      </w:tblGrid>
      <w:tr w:rsidR="00AA2483" w:rsidRPr="00AA2483" w14:paraId="61104D9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C91403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B58C33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746C56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144C977" w14:textId="77777777" w:rsidTr="003061C9">
        <w:tc>
          <w:tcPr>
            <w:tcW w:w="3118" w:type="dxa"/>
            <w:noWrap/>
            <w:hideMark/>
          </w:tcPr>
          <w:p w14:paraId="497CC09E" w14:textId="77777777" w:rsidR="00AA2483" w:rsidRPr="00AA2483" w:rsidRDefault="00AA2483" w:rsidP="00AA2483">
            <w:pPr>
              <w:spacing w:before="20" w:after="20"/>
              <w:rPr>
                <w:szCs w:val="17"/>
                <w:lang w:eastAsia="en-AU"/>
              </w:rPr>
            </w:pPr>
            <w:r w:rsidRPr="00AA2483">
              <w:rPr>
                <w:szCs w:val="17"/>
              </w:rPr>
              <w:t>TAYLOR, Dianne</w:t>
            </w:r>
          </w:p>
        </w:tc>
        <w:tc>
          <w:tcPr>
            <w:tcW w:w="1843" w:type="dxa"/>
            <w:noWrap/>
            <w:hideMark/>
          </w:tcPr>
          <w:p w14:paraId="51F63A6D" w14:textId="77777777" w:rsidR="00AA2483" w:rsidRPr="00AA2483" w:rsidRDefault="00AA2483" w:rsidP="00AA2483">
            <w:pPr>
              <w:spacing w:before="20" w:after="20"/>
              <w:ind w:right="602"/>
              <w:jc w:val="right"/>
              <w:rPr>
                <w:szCs w:val="17"/>
                <w:lang w:eastAsia="en-AU"/>
              </w:rPr>
            </w:pPr>
            <w:r w:rsidRPr="00AA2483">
              <w:rPr>
                <w:szCs w:val="17"/>
                <w:lang w:eastAsia="en-AU"/>
              </w:rPr>
              <w:t>458</w:t>
            </w:r>
          </w:p>
        </w:tc>
        <w:tc>
          <w:tcPr>
            <w:tcW w:w="1701" w:type="dxa"/>
            <w:noWrap/>
            <w:hideMark/>
          </w:tcPr>
          <w:p w14:paraId="6E2C36F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52ED346" w14:textId="77777777" w:rsidTr="003061C9">
        <w:tc>
          <w:tcPr>
            <w:tcW w:w="3118" w:type="dxa"/>
            <w:noWrap/>
            <w:hideMark/>
          </w:tcPr>
          <w:p w14:paraId="36F1B545" w14:textId="77777777" w:rsidR="00AA2483" w:rsidRPr="00AA2483" w:rsidRDefault="00AA2483" w:rsidP="00AA2483">
            <w:pPr>
              <w:spacing w:before="20" w:after="20"/>
              <w:rPr>
                <w:szCs w:val="17"/>
                <w:lang w:eastAsia="en-AU"/>
              </w:rPr>
            </w:pPr>
            <w:r w:rsidRPr="00AA2483">
              <w:rPr>
                <w:szCs w:val="17"/>
              </w:rPr>
              <w:t>RANKINE, Michael Rex</w:t>
            </w:r>
          </w:p>
        </w:tc>
        <w:tc>
          <w:tcPr>
            <w:tcW w:w="1843" w:type="dxa"/>
            <w:noWrap/>
            <w:hideMark/>
          </w:tcPr>
          <w:p w14:paraId="71C3E624" w14:textId="77777777" w:rsidR="00AA2483" w:rsidRPr="00AA2483" w:rsidRDefault="00AA2483" w:rsidP="00AA2483">
            <w:pPr>
              <w:spacing w:before="20" w:after="20"/>
              <w:ind w:right="602"/>
              <w:jc w:val="right"/>
              <w:rPr>
                <w:szCs w:val="17"/>
                <w:lang w:eastAsia="en-AU"/>
              </w:rPr>
            </w:pPr>
            <w:r w:rsidRPr="00AA2483">
              <w:rPr>
                <w:szCs w:val="17"/>
                <w:lang w:eastAsia="en-AU"/>
              </w:rPr>
              <w:t>179</w:t>
            </w:r>
          </w:p>
        </w:tc>
        <w:tc>
          <w:tcPr>
            <w:tcW w:w="1701" w:type="dxa"/>
            <w:noWrap/>
            <w:hideMark/>
          </w:tcPr>
          <w:p w14:paraId="0360D743"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14F12706" w14:textId="77777777" w:rsidTr="003061C9">
        <w:tc>
          <w:tcPr>
            <w:tcW w:w="3118" w:type="dxa"/>
            <w:noWrap/>
            <w:hideMark/>
          </w:tcPr>
          <w:p w14:paraId="606BE52B" w14:textId="77777777" w:rsidR="00AA2483" w:rsidRPr="00AA2483" w:rsidRDefault="00AA2483" w:rsidP="00AA2483">
            <w:pPr>
              <w:spacing w:before="20" w:after="20"/>
              <w:rPr>
                <w:szCs w:val="17"/>
                <w:lang w:eastAsia="en-AU"/>
              </w:rPr>
            </w:pPr>
            <w:r w:rsidRPr="00AA2483">
              <w:rPr>
                <w:szCs w:val="17"/>
              </w:rPr>
              <w:t>GREENSHIELDS, Michael</w:t>
            </w:r>
          </w:p>
        </w:tc>
        <w:tc>
          <w:tcPr>
            <w:tcW w:w="1843" w:type="dxa"/>
            <w:noWrap/>
            <w:hideMark/>
          </w:tcPr>
          <w:p w14:paraId="26437A10" w14:textId="77777777" w:rsidR="00AA2483" w:rsidRPr="00AA2483" w:rsidRDefault="00AA2483" w:rsidP="00AA2483">
            <w:pPr>
              <w:spacing w:before="20" w:after="20"/>
              <w:ind w:right="602"/>
              <w:jc w:val="right"/>
              <w:rPr>
                <w:szCs w:val="17"/>
                <w:lang w:eastAsia="en-AU"/>
              </w:rPr>
            </w:pPr>
            <w:r w:rsidRPr="00AA2483">
              <w:rPr>
                <w:szCs w:val="17"/>
                <w:lang w:eastAsia="en-AU"/>
              </w:rPr>
              <w:t>81</w:t>
            </w:r>
          </w:p>
        </w:tc>
        <w:tc>
          <w:tcPr>
            <w:tcW w:w="1701" w:type="dxa"/>
            <w:noWrap/>
            <w:hideMark/>
          </w:tcPr>
          <w:p w14:paraId="05AE90AE"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0C4021D3" w14:textId="77777777" w:rsidTr="003061C9">
        <w:tc>
          <w:tcPr>
            <w:tcW w:w="3118" w:type="dxa"/>
            <w:noWrap/>
            <w:hideMark/>
          </w:tcPr>
          <w:p w14:paraId="0272D36C" w14:textId="77777777" w:rsidR="00AA2483" w:rsidRPr="00AA2483" w:rsidRDefault="00AA2483" w:rsidP="00AA2483">
            <w:pPr>
              <w:spacing w:before="20" w:after="20"/>
              <w:rPr>
                <w:szCs w:val="17"/>
                <w:lang w:eastAsia="en-AU"/>
              </w:rPr>
            </w:pPr>
            <w:r w:rsidRPr="00AA2483">
              <w:rPr>
                <w:szCs w:val="17"/>
              </w:rPr>
              <w:t xml:space="preserve">BAIS, </w:t>
            </w:r>
            <w:proofErr w:type="spellStart"/>
            <w:r w:rsidRPr="00AA2483">
              <w:rPr>
                <w:szCs w:val="17"/>
              </w:rPr>
              <w:t>Laury</w:t>
            </w:r>
            <w:proofErr w:type="spellEnd"/>
          </w:p>
        </w:tc>
        <w:tc>
          <w:tcPr>
            <w:tcW w:w="1843" w:type="dxa"/>
            <w:noWrap/>
            <w:hideMark/>
          </w:tcPr>
          <w:p w14:paraId="0A25793B" w14:textId="77777777" w:rsidR="00AA2483" w:rsidRPr="00AA2483" w:rsidRDefault="00AA2483" w:rsidP="00AA2483">
            <w:pPr>
              <w:spacing w:before="20" w:after="20"/>
              <w:ind w:right="602"/>
              <w:jc w:val="right"/>
              <w:rPr>
                <w:szCs w:val="17"/>
                <w:lang w:eastAsia="en-AU"/>
              </w:rPr>
            </w:pPr>
            <w:r w:rsidRPr="00AA2483">
              <w:rPr>
                <w:szCs w:val="17"/>
                <w:lang w:eastAsia="en-AU"/>
              </w:rPr>
              <w:t>43</w:t>
            </w:r>
          </w:p>
        </w:tc>
        <w:tc>
          <w:tcPr>
            <w:tcW w:w="1701" w:type="dxa"/>
            <w:noWrap/>
            <w:hideMark/>
          </w:tcPr>
          <w:p w14:paraId="5AA8793E" w14:textId="77777777" w:rsidR="00AA2483" w:rsidRPr="00AA2483" w:rsidRDefault="00AA2483" w:rsidP="00AA2483">
            <w:pPr>
              <w:spacing w:before="20" w:after="20"/>
              <w:jc w:val="center"/>
              <w:rPr>
                <w:szCs w:val="17"/>
                <w:lang w:eastAsia="en-AU"/>
              </w:rPr>
            </w:pPr>
          </w:p>
        </w:tc>
      </w:tr>
      <w:tr w:rsidR="00AA2483" w:rsidRPr="00AA2483" w14:paraId="17EBC653" w14:textId="77777777" w:rsidTr="003061C9">
        <w:tc>
          <w:tcPr>
            <w:tcW w:w="3118" w:type="dxa"/>
            <w:noWrap/>
            <w:hideMark/>
          </w:tcPr>
          <w:p w14:paraId="135E4BD6" w14:textId="77777777" w:rsidR="00AA2483" w:rsidRPr="00AA2483" w:rsidRDefault="00AA2483" w:rsidP="00AA2483">
            <w:pPr>
              <w:spacing w:before="20" w:after="20"/>
              <w:rPr>
                <w:szCs w:val="17"/>
                <w:lang w:eastAsia="en-AU"/>
              </w:rPr>
            </w:pPr>
            <w:r w:rsidRPr="00AA2483">
              <w:rPr>
                <w:szCs w:val="17"/>
              </w:rPr>
              <w:t>MAY , Malcolm</w:t>
            </w:r>
          </w:p>
        </w:tc>
        <w:tc>
          <w:tcPr>
            <w:tcW w:w="1843" w:type="dxa"/>
            <w:noWrap/>
            <w:hideMark/>
          </w:tcPr>
          <w:p w14:paraId="238FFC5A" w14:textId="77777777" w:rsidR="00AA2483" w:rsidRPr="00AA2483" w:rsidRDefault="00AA2483" w:rsidP="00AA2483">
            <w:pPr>
              <w:spacing w:before="20" w:after="20"/>
              <w:ind w:right="602"/>
              <w:jc w:val="right"/>
              <w:rPr>
                <w:szCs w:val="17"/>
                <w:lang w:eastAsia="en-AU"/>
              </w:rPr>
            </w:pPr>
            <w:r w:rsidRPr="00AA2483">
              <w:rPr>
                <w:szCs w:val="17"/>
                <w:lang w:eastAsia="en-AU"/>
              </w:rPr>
              <w:t>318</w:t>
            </w:r>
          </w:p>
        </w:tc>
        <w:tc>
          <w:tcPr>
            <w:tcW w:w="1701" w:type="dxa"/>
            <w:noWrap/>
            <w:hideMark/>
          </w:tcPr>
          <w:p w14:paraId="65D0D79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DE6217E" w14:textId="77777777" w:rsidTr="003061C9">
        <w:tc>
          <w:tcPr>
            <w:tcW w:w="3118" w:type="dxa"/>
            <w:noWrap/>
            <w:hideMark/>
          </w:tcPr>
          <w:p w14:paraId="4B242B67" w14:textId="77777777" w:rsidR="00AA2483" w:rsidRPr="00AA2483" w:rsidRDefault="00AA2483" w:rsidP="00AA2483">
            <w:pPr>
              <w:spacing w:before="20" w:after="40"/>
              <w:rPr>
                <w:szCs w:val="17"/>
                <w:lang w:eastAsia="en-AU"/>
              </w:rPr>
            </w:pPr>
            <w:r w:rsidRPr="00AA2483">
              <w:rPr>
                <w:szCs w:val="17"/>
              </w:rPr>
              <w:t>GREENSHIELDS, Mark</w:t>
            </w:r>
          </w:p>
        </w:tc>
        <w:tc>
          <w:tcPr>
            <w:tcW w:w="1843" w:type="dxa"/>
            <w:noWrap/>
            <w:hideMark/>
          </w:tcPr>
          <w:p w14:paraId="45A1F2AC" w14:textId="77777777" w:rsidR="00AA2483" w:rsidRPr="00AA2483" w:rsidRDefault="00AA2483" w:rsidP="00AA2483">
            <w:pPr>
              <w:spacing w:before="20" w:after="20"/>
              <w:ind w:right="602"/>
              <w:jc w:val="right"/>
              <w:rPr>
                <w:szCs w:val="17"/>
                <w:lang w:eastAsia="en-AU"/>
              </w:rPr>
            </w:pPr>
            <w:r w:rsidRPr="00AA2483">
              <w:rPr>
                <w:szCs w:val="17"/>
                <w:lang w:eastAsia="en-AU"/>
              </w:rPr>
              <w:t>45</w:t>
            </w:r>
          </w:p>
        </w:tc>
        <w:tc>
          <w:tcPr>
            <w:tcW w:w="1701" w:type="dxa"/>
            <w:noWrap/>
            <w:hideMark/>
          </w:tcPr>
          <w:p w14:paraId="70E78BAB" w14:textId="77777777" w:rsidR="00AA2483" w:rsidRPr="00AA2483" w:rsidRDefault="00AA2483" w:rsidP="00AA2483">
            <w:pPr>
              <w:spacing w:before="20" w:after="20"/>
              <w:jc w:val="center"/>
              <w:rPr>
                <w:szCs w:val="17"/>
                <w:lang w:eastAsia="en-AU"/>
              </w:rPr>
            </w:pPr>
          </w:p>
        </w:tc>
      </w:tr>
    </w:tbl>
    <w:p w14:paraId="009FE114" w14:textId="77777777" w:rsidR="00AA2483" w:rsidRPr="00AA2483" w:rsidRDefault="00AA2483" w:rsidP="00AA2483">
      <w:pPr>
        <w:spacing w:before="80"/>
        <w:rPr>
          <w:b/>
          <w:bCs/>
          <w:szCs w:val="17"/>
          <w:lang w:val="en-US"/>
        </w:rPr>
      </w:pPr>
      <w:r w:rsidRPr="00AA2483">
        <w:rPr>
          <w:b/>
          <w:bCs/>
          <w:szCs w:val="17"/>
          <w:lang w:val="en-US"/>
        </w:rPr>
        <w:t xml:space="preserve">South Ward </w:t>
      </w:r>
      <w:proofErr w:type="spellStart"/>
      <w:r w:rsidRPr="00AA2483">
        <w:rPr>
          <w:b/>
          <w:bCs/>
          <w:szCs w:val="17"/>
          <w:lang w:val="en-US"/>
        </w:rPr>
        <w:t>Councillor</w:t>
      </w:r>
      <w:proofErr w:type="spellEnd"/>
      <w:r w:rsidRPr="00AA2483">
        <w:rPr>
          <w:b/>
          <w:bCs/>
          <w:szCs w:val="17"/>
          <w:lang w:val="en-US"/>
        </w:rPr>
        <w:t>, 2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006D097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08A6AF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935A5F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A2D218E" w14:textId="77777777" w:rsidR="00AA2483" w:rsidRPr="00AA2483" w:rsidRDefault="00AA2483" w:rsidP="00AA2483">
            <w:pPr>
              <w:spacing w:before="40" w:after="40"/>
              <w:jc w:val="center"/>
              <w:rPr>
                <w:szCs w:val="17"/>
                <w:lang w:eastAsia="en-AU"/>
              </w:rPr>
            </w:pPr>
            <w:r w:rsidRPr="00AA2483">
              <w:rPr>
                <w:szCs w:val="17"/>
                <w:lang w:eastAsia="en-AU"/>
              </w:rPr>
              <w:t xml:space="preserve">Elected </w:t>
            </w:r>
          </w:p>
        </w:tc>
      </w:tr>
      <w:tr w:rsidR="00AA2483" w:rsidRPr="00AA2483" w14:paraId="61E8F912" w14:textId="77777777" w:rsidTr="003061C9">
        <w:tc>
          <w:tcPr>
            <w:tcW w:w="3118" w:type="dxa"/>
            <w:noWrap/>
            <w:hideMark/>
          </w:tcPr>
          <w:p w14:paraId="7211A16A" w14:textId="77777777" w:rsidR="00AA2483" w:rsidRPr="00AA2483" w:rsidRDefault="00AA2483" w:rsidP="00AA2483">
            <w:pPr>
              <w:spacing w:before="20" w:after="20"/>
              <w:rPr>
                <w:szCs w:val="17"/>
                <w:lang w:eastAsia="en-AU"/>
              </w:rPr>
            </w:pPr>
            <w:r w:rsidRPr="00AA2483">
              <w:rPr>
                <w:szCs w:val="17"/>
                <w:lang w:eastAsia="en-AU"/>
              </w:rPr>
              <w:t>BOWYER, Peter</w:t>
            </w:r>
          </w:p>
        </w:tc>
        <w:tc>
          <w:tcPr>
            <w:tcW w:w="1843" w:type="dxa"/>
            <w:noWrap/>
            <w:hideMark/>
          </w:tcPr>
          <w:p w14:paraId="296A4D05"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6E1976A1"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23865B87" w14:textId="77777777" w:rsidTr="003061C9">
        <w:tc>
          <w:tcPr>
            <w:tcW w:w="3118" w:type="dxa"/>
            <w:noWrap/>
            <w:hideMark/>
          </w:tcPr>
          <w:p w14:paraId="41A807AC" w14:textId="77777777" w:rsidR="00AA2483" w:rsidRPr="00AA2483" w:rsidRDefault="00AA2483" w:rsidP="00AA2483">
            <w:pPr>
              <w:spacing w:before="20" w:after="40"/>
              <w:rPr>
                <w:szCs w:val="17"/>
                <w:lang w:eastAsia="en-AU"/>
              </w:rPr>
            </w:pPr>
            <w:r w:rsidRPr="00AA2483">
              <w:rPr>
                <w:szCs w:val="17"/>
                <w:lang w:eastAsia="en-AU"/>
              </w:rPr>
              <w:t>CHAPPELL, Barbara Mary</w:t>
            </w:r>
          </w:p>
        </w:tc>
        <w:tc>
          <w:tcPr>
            <w:tcW w:w="1843" w:type="dxa"/>
            <w:noWrap/>
            <w:hideMark/>
          </w:tcPr>
          <w:p w14:paraId="663B2D0B"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073BFDDA"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747220E2" w14:textId="77777777" w:rsidR="00AA2483" w:rsidRPr="00AA2483" w:rsidRDefault="00AA2483" w:rsidP="00AA2483">
      <w:pPr>
        <w:spacing w:before="120" w:after="120"/>
        <w:jc w:val="center"/>
        <w:rPr>
          <w:b/>
          <w:bCs/>
          <w:szCs w:val="17"/>
        </w:rPr>
      </w:pPr>
      <w:r w:rsidRPr="00AA2483">
        <w:rPr>
          <w:b/>
          <w:bCs/>
          <w:szCs w:val="17"/>
        </w:rPr>
        <w:t>Corporation of the Town of Walkerville</w:t>
      </w:r>
    </w:p>
    <w:p w14:paraId="59646BF2" w14:textId="77777777" w:rsidR="00AA2483" w:rsidRPr="00AA2483" w:rsidRDefault="00AA2483" w:rsidP="00AA2483">
      <w:pPr>
        <w:spacing w:before="80"/>
        <w:rPr>
          <w:b/>
          <w:bCs/>
          <w:szCs w:val="17"/>
          <w:lang w:val="en-US"/>
        </w:rPr>
      </w:pPr>
      <w:r w:rsidRPr="00AA2483">
        <w:rPr>
          <w:b/>
          <w:bCs/>
          <w:szCs w:val="17"/>
          <w:lang w:val="en-US"/>
        </w:rPr>
        <w:t>Mayor, 1 vacancy</w:t>
      </w:r>
    </w:p>
    <w:p w14:paraId="7C8E07D7" w14:textId="77777777" w:rsidR="00AA2483" w:rsidRPr="00AA2483" w:rsidRDefault="00AA2483" w:rsidP="00AA2483">
      <w:pPr>
        <w:spacing w:after="0"/>
        <w:rPr>
          <w:szCs w:val="17"/>
        </w:rPr>
      </w:pPr>
      <w:r w:rsidRPr="00AA2483">
        <w:rPr>
          <w:szCs w:val="17"/>
        </w:rPr>
        <w:t>Formal Ballot Papers: 2,336</w:t>
      </w:r>
    </w:p>
    <w:p w14:paraId="6FCFB6A4" w14:textId="77777777" w:rsidR="00AA2483" w:rsidRPr="00AA2483" w:rsidRDefault="00AA2483" w:rsidP="00AA2483">
      <w:pPr>
        <w:spacing w:after="0"/>
        <w:rPr>
          <w:szCs w:val="17"/>
        </w:rPr>
      </w:pPr>
      <w:r w:rsidRPr="00AA2483">
        <w:rPr>
          <w:szCs w:val="17"/>
        </w:rPr>
        <w:t>Informal Ballot Papers: 16</w:t>
      </w:r>
    </w:p>
    <w:p w14:paraId="0E9EB561" w14:textId="77777777" w:rsidR="00AA2483" w:rsidRPr="00AA2483" w:rsidRDefault="00AA2483" w:rsidP="00AA2483">
      <w:pPr>
        <w:rPr>
          <w:szCs w:val="17"/>
        </w:rPr>
      </w:pPr>
      <w:r w:rsidRPr="00AA2483">
        <w:rPr>
          <w:szCs w:val="17"/>
        </w:rPr>
        <w:t>Quota: 1,169</w:t>
      </w:r>
    </w:p>
    <w:tbl>
      <w:tblPr>
        <w:tblStyle w:val="Gazettetable"/>
        <w:tblW w:w="6662" w:type="dxa"/>
        <w:tblLook w:val="04A0" w:firstRow="1" w:lastRow="0" w:firstColumn="1" w:lastColumn="0" w:noHBand="0" w:noVBand="1"/>
      </w:tblPr>
      <w:tblGrid>
        <w:gridCol w:w="3118"/>
        <w:gridCol w:w="1843"/>
        <w:gridCol w:w="1701"/>
      </w:tblGrid>
      <w:tr w:rsidR="00AA2483" w:rsidRPr="00AA2483" w14:paraId="07E55CA4"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9A1113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31D858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E98684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9A89C3C" w14:textId="77777777" w:rsidTr="003061C9">
        <w:tc>
          <w:tcPr>
            <w:tcW w:w="3118" w:type="dxa"/>
            <w:noWrap/>
            <w:hideMark/>
          </w:tcPr>
          <w:p w14:paraId="051FA1D3" w14:textId="77777777" w:rsidR="00AA2483" w:rsidRPr="00AA2483" w:rsidRDefault="00AA2483" w:rsidP="00AA2483">
            <w:pPr>
              <w:spacing w:before="20" w:after="20"/>
              <w:rPr>
                <w:szCs w:val="17"/>
                <w:lang w:eastAsia="en-AU"/>
              </w:rPr>
            </w:pPr>
            <w:r w:rsidRPr="00AA2483">
              <w:rPr>
                <w:szCs w:val="17"/>
                <w:lang w:eastAsia="en-AU"/>
              </w:rPr>
              <w:t>JONES, Melissa</w:t>
            </w:r>
          </w:p>
        </w:tc>
        <w:tc>
          <w:tcPr>
            <w:tcW w:w="1843" w:type="dxa"/>
            <w:noWrap/>
            <w:hideMark/>
          </w:tcPr>
          <w:p w14:paraId="298FCF81" w14:textId="77777777" w:rsidR="00AA2483" w:rsidRPr="00AA2483" w:rsidRDefault="00AA2483" w:rsidP="00AA2483">
            <w:pPr>
              <w:spacing w:before="20" w:after="20"/>
              <w:ind w:right="602"/>
              <w:jc w:val="right"/>
              <w:rPr>
                <w:szCs w:val="17"/>
                <w:lang w:eastAsia="en-AU"/>
              </w:rPr>
            </w:pPr>
            <w:r w:rsidRPr="00AA2483">
              <w:rPr>
                <w:szCs w:val="17"/>
                <w:lang w:eastAsia="en-AU"/>
              </w:rPr>
              <w:t>1,718</w:t>
            </w:r>
          </w:p>
        </w:tc>
        <w:tc>
          <w:tcPr>
            <w:tcW w:w="1701" w:type="dxa"/>
            <w:noWrap/>
            <w:hideMark/>
          </w:tcPr>
          <w:p w14:paraId="0D185604"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0FC3D21" w14:textId="77777777" w:rsidTr="003061C9">
        <w:tc>
          <w:tcPr>
            <w:tcW w:w="3118" w:type="dxa"/>
            <w:noWrap/>
            <w:hideMark/>
          </w:tcPr>
          <w:p w14:paraId="547EA042" w14:textId="77777777" w:rsidR="00AA2483" w:rsidRPr="00AA2483" w:rsidRDefault="00AA2483" w:rsidP="00AA2483">
            <w:pPr>
              <w:spacing w:before="20" w:after="40"/>
              <w:rPr>
                <w:szCs w:val="17"/>
                <w:lang w:eastAsia="en-AU"/>
              </w:rPr>
            </w:pPr>
            <w:r w:rsidRPr="00AA2483">
              <w:rPr>
                <w:szCs w:val="17"/>
                <w:lang w:eastAsia="en-AU"/>
              </w:rPr>
              <w:t>FRICKER, Elizabeth</w:t>
            </w:r>
          </w:p>
        </w:tc>
        <w:tc>
          <w:tcPr>
            <w:tcW w:w="1843" w:type="dxa"/>
            <w:noWrap/>
            <w:hideMark/>
          </w:tcPr>
          <w:p w14:paraId="18D6E490" w14:textId="77777777" w:rsidR="00AA2483" w:rsidRPr="00AA2483" w:rsidRDefault="00AA2483" w:rsidP="00AA2483">
            <w:pPr>
              <w:spacing w:before="20" w:after="20"/>
              <w:ind w:right="602"/>
              <w:jc w:val="right"/>
              <w:rPr>
                <w:szCs w:val="17"/>
                <w:lang w:eastAsia="en-AU"/>
              </w:rPr>
            </w:pPr>
            <w:r w:rsidRPr="00AA2483">
              <w:rPr>
                <w:szCs w:val="17"/>
                <w:lang w:eastAsia="en-AU"/>
              </w:rPr>
              <w:t>618</w:t>
            </w:r>
          </w:p>
        </w:tc>
        <w:tc>
          <w:tcPr>
            <w:tcW w:w="1701" w:type="dxa"/>
            <w:noWrap/>
            <w:hideMark/>
          </w:tcPr>
          <w:p w14:paraId="070B20F6" w14:textId="77777777" w:rsidR="00AA2483" w:rsidRPr="00AA2483" w:rsidRDefault="00AA2483" w:rsidP="00AA2483">
            <w:pPr>
              <w:spacing w:before="20" w:after="20"/>
              <w:jc w:val="center"/>
              <w:rPr>
                <w:szCs w:val="17"/>
                <w:lang w:eastAsia="en-AU"/>
              </w:rPr>
            </w:pPr>
          </w:p>
        </w:tc>
      </w:tr>
    </w:tbl>
    <w:p w14:paraId="77C20AEE"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8 vacancies</w:t>
      </w:r>
    </w:p>
    <w:p w14:paraId="6A2A3489" w14:textId="77777777" w:rsidR="00AA2483" w:rsidRPr="00AA2483" w:rsidRDefault="00AA2483" w:rsidP="00AA2483">
      <w:pPr>
        <w:spacing w:after="0"/>
        <w:rPr>
          <w:szCs w:val="17"/>
        </w:rPr>
      </w:pPr>
      <w:r w:rsidRPr="00AA2483">
        <w:rPr>
          <w:szCs w:val="17"/>
        </w:rPr>
        <w:t>Formal Ballot Papers: 2,268</w:t>
      </w:r>
    </w:p>
    <w:p w14:paraId="702E5125" w14:textId="77777777" w:rsidR="00AA2483" w:rsidRPr="00AA2483" w:rsidRDefault="00AA2483" w:rsidP="00AA2483">
      <w:pPr>
        <w:spacing w:after="0"/>
        <w:rPr>
          <w:szCs w:val="17"/>
        </w:rPr>
      </w:pPr>
      <w:r w:rsidRPr="00AA2483">
        <w:rPr>
          <w:szCs w:val="17"/>
        </w:rPr>
        <w:t>Informal Ballot Papers: 91</w:t>
      </w:r>
    </w:p>
    <w:p w14:paraId="3BEBEF6E" w14:textId="77777777" w:rsidR="00AA2483" w:rsidRPr="00AA2483" w:rsidRDefault="00AA2483" w:rsidP="00AA2483">
      <w:pPr>
        <w:rPr>
          <w:szCs w:val="17"/>
        </w:rPr>
      </w:pPr>
      <w:r w:rsidRPr="00AA2483">
        <w:rPr>
          <w:szCs w:val="17"/>
        </w:rPr>
        <w:t>Quota: 253</w:t>
      </w:r>
    </w:p>
    <w:tbl>
      <w:tblPr>
        <w:tblStyle w:val="Gazettetable"/>
        <w:tblW w:w="6662" w:type="dxa"/>
        <w:tblLook w:val="04A0" w:firstRow="1" w:lastRow="0" w:firstColumn="1" w:lastColumn="0" w:noHBand="0" w:noVBand="1"/>
      </w:tblPr>
      <w:tblGrid>
        <w:gridCol w:w="3118"/>
        <w:gridCol w:w="1843"/>
        <w:gridCol w:w="1701"/>
      </w:tblGrid>
      <w:tr w:rsidR="00AA2483" w:rsidRPr="00AA2483" w14:paraId="2CDD3605"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54D138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8F2B6D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25E75E1"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EF7F30F" w14:textId="77777777" w:rsidTr="003061C9">
        <w:tc>
          <w:tcPr>
            <w:tcW w:w="3118" w:type="dxa"/>
            <w:noWrap/>
            <w:hideMark/>
          </w:tcPr>
          <w:p w14:paraId="3D6E2C44" w14:textId="77777777" w:rsidR="00AA2483" w:rsidRPr="00AA2483" w:rsidRDefault="00AA2483" w:rsidP="00AA2483">
            <w:pPr>
              <w:spacing w:before="20" w:after="20"/>
              <w:rPr>
                <w:szCs w:val="17"/>
                <w:lang w:eastAsia="en-AU"/>
              </w:rPr>
            </w:pPr>
            <w:r w:rsidRPr="00AA2483">
              <w:rPr>
                <w:szCs w:val="17"/>
              </w:rPr>
              <w:t>FORTH, Mark Steven</w:t>
            </w:r>
          </w:p>
        </w:tc>
        <w:tc>
          <w:tcPr>
            <w:tcW w:w="1843" w:type="dxa"/>
            <w:noWrap/>
            <w:hideMark/>
          </w:tcPr>
          <w:p w14:paraId="46A50D5C" w14:textId="77777777" w:rsidR="00AA2483" w:rsidRPr="00AA2483" w:rsidRDefault="00AA2483" w:rsidP="00AA2483">
            <w:pPr>
              <w:spacing w:before="20" w:after="20"/>
              <w:ind w:right="602"/>
              <w:jc w:val="right"/>
              <w:rPr>
                <w:szCs w:val="17"/>
                <w:lang w:eastAsia="en-AU"/>
              </w:rPr>
            </w:pPr>
            <w:r w:rsidRPr="00AA2483">
              <w:rPr>
                <w:szCs w:val="17"/>
                <w:lang w:eastAsia="en-AU"/>
              </w:rPr>
              <w:t>76</w:t>
            </w:r>
          </w:p>
        </w:tc>
        <w:tc>
          <w:tcPr>
            <w:tcW w:w="1701" w:type="dxa"/>
            <w:noWrap/>
            <w:hideMark/>
          </w:tcPr>
          <w:p w14:paraId="44FE6866" w14:textId="77777777" w:rsidR="00AA2483" w:rsidRPr="00AA2483" w:rsidRDefault="00AA2483" w:rsidP="00AA2483">
            <w:pPr>
              <w:spacing w:before="20" w:after="20"/>
              <w:jc w:val="center"/>
              <w:rPr>
                <w:szCs w:val="17"/>
                <w:lang w:eastAsia="en-AU"/>
              </w:rPr>
            </w:pPr>
          </w:p>
        </w:tc>
      </w:tr>
      <w:tr w:rsidR="00AA2483" w:rsidRPr="00AA2483" w14:paraId="001F53C5" w14:textId="77777777" w:rsidTr="003061C9">
        <w:tc>
          <w:tcPr>
            <w:tcW w:w="3118" w:type="dxa"/>
            <w:noWrap/>
            <w:hideMark/>
          </w:tcPr>
          <w:p w14:paraId="393476C4" w14:textId="77777777" w:rsidR="00AA2483" w:rsidRPr="00AA2483" w:rsidRDefault="00AA2483" w:rsidP="00AA2483">
            <w:pPr>
              <w:spacing w:before="20" w:after="20"/>
              <w:rPr>
                <w:szCs w:val="17"/>
                <w:lang w:eastAsia="en-AU"/>
              </w:rPr>
            </w:pPr>
            <w:r w:rsidRPr="00AA2483">
              <w:rPr>
                <w:szCs w:val="17"/>
              </w:rPr>
              <w:t>WILLIAMS, James</w:t>
            </w:r>
          </w:p>
        </w:tc>
        <w:tc>
          <w:tcPr>
            <w:tcW w:w="1843" w:type="dxa"/>
            <w:noWrap/>
            <w:hideMark/>
          </w:tcPr>
          <w:p w14:paraId="2CBD21D5" w14:textId="77777777" w:rsidR="00AA2483" w:rsidRPr="00AA2483" w:rsidRDefault="00AA2483" w:rsidP="00AA2483">
            <w:pPr>
              <w:spacing w:before="20" w:after="20"/>
              <w:ind w:right="602"/>
              <w:jc w:val="right"/>
              <w:rPr>
                <w:szCs w:val="17"/>
                <w:lang w:eastAsia="en-AU"/>
              </w:rPr>
            </w:pPr>
            <w:r w:rsidRPr="00AA2483">
              <w:rPr>
                <w:szCs w:val="17"/>
                <w:lang w:eastAsia="en-AU"/>
              </w:rPr>
              <w:t>374</w:t>
            </w:r>
          </w:p>
        </w:tc>
        <w:tc>
          <w:tcPr>
            <w:tcW w:w="1701" w:type="dxa"/>
            <w:noWrap/>
            <w:hideMark/>
          </w:tcPr>
          <w:p w14:paraId="6EC7C00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2ADA85EF" w14:textId="77777777" w:rsidTr="003061C9">
        <w:tc>
          <w:tcPr>
            <w:tcW w:w="3118" w:type="dxa"/>
            <w:noWrap/>
            <w:hideMark/>
          </w:tcPr>
          <w:p w14:paraId="4CDD6416" w14:textId="77777777" w:rsidR="00AA2483" w:rsidRPr="00AA2483" w:rsidRDefault="00AA2483" w:rsidP="00AA2483">
            <w:pPr>
              <w:spacing w:before="20" w:after="20"/>
              <w:rPr>
                <w:szCs w:val="17"/>
                <w:lang w:eastAsia="en-AU"/>
              </w:rPr>
            </w:pPr>
            <w:r w:rsidRPr="00AA2483">
              <w:rPr>
                <w:szCs w:val="17"/>
              </w:rPr>
              <w:t>KAUR , Aman</w:t>
            </w:r>
          </w:p>
        </w:tc>
        <w:tc>
          <w:tcPr>
            <w:tcW w:w="1843" w:type="dxa"/>
            <w:noWrap/>
            <w:hideMark/>
          </w:tcPr>
          <w:p w14:paraId="645590AF" w14:textId="77777777" w:rsidR="00AA2483" w:rsidRPr="00AA2483" w:rsidRDefault="00AA2483" w:rsidP="00AA2483">
            <w:pPr>
              <w:spacing w:before="20" w:after="20"/>
              <w:ind w:right="602"/>
              <w:jc w:val="right"/>
              <w:rPr>
                <w:szCs w:val="17"/>
                <w:lang w:eastAsia="en-AU"/>
              </w:rPr>
            </w:pPr>
            <w:r w:rsidRPr="00AA2483">
              <w:rPr>
                <w:szCs w:val="17"/>
                <w:lang w:eastAsia="en-AU"/>
              </w:rPr>
              <w:t>264</w:t>
            </w:r>
          </w:p>
        </w:tc>
        <w:tc>
          <w:tcPr>
            <w:tcW w:w="1701" w:type="dxa"/>
            <w:noWrap/>
            <w:hideMark/>
          </w:tcPr>
          <w:p w14:paraId="419C78FE"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633D1B31" w14:textId="77777777" w:rsidTr="003061C9">
        <w:tc>
          <w:tcPr>
            <w:tcW w:w="3118" w:type="dxa"/>
            <w:noWrap/>
            <w:hideMark/>
          </w:tcPr>
          <w:p w14:paraId="1C50FD9D" w14:textId="77777777" w:rsidR="00AA2483" w:rsidRPr="00AA2483" w:rsidRDefault="00AA2483" w:rsidP="00AA2483">
            <w:pPr>
              <w:spacing w:before="20" w:after="20"/>
              <w:rPr>
                <w:szCs w:val="17"/>
                <w:lang w:eastAsia="en-AU"/>
              </w:rPr>
            </w:pPr>
            <w:r w:rsidRPr="00AA2483">
              <w:rPr>
                <w:szCs w:val="17"/>
              </w:rPr>
              <w:t>MONTAGUE, John</w:t>
            </w:r>
          </w:p>
        </w:tc>
        <w:tc>
          <w:tcPr>
            <w:tcW w:w="1843" w:type="dxa"/>
            <w:noWrap/>
            <w:hideMark/>
          </w:tcPr>
          <w:p w14:paraId="6A1E3711" w14:textId="77777777" w:rsidR="00AA2483" w:rsidRPr="00AA2483" w:rsidRDefault="00AA2483" w:rsidP="00AA2483">
            <w:pPr>
              <w:spacing w:before="20" w:after="20"/>
              <w:ind w:right="602"/>
              <w:jc w:val="right"/>
              <w:rPr>
                <w:szCs w:val="17"/>
                <w:lang w:eastAsia="en-AU"/>
              </w:rPr>
            </w:pPr>
            <w:r w:rsidRPr="00AA2483">
              <w:rPr>
                <w:szCs w:val="17"/>
                <w:lang w:eastAsia="en-AU"/>
              </w:rPr>
              <w:t>83</w:t>
            </w:r>
          </w:p>
        </w:tc>
        <w:tc>
          <w:tcPr>
            <w:tcW w:w="1701" w:type="dxa"/>
            <w:noWrap/>
            <w:hideMark/>
          </w:tcPr>
          <w:p w14:paraId="24336882" w14:textId="77777777" w:rsidR="00AA2483" w:rsidRPr="00AA2483" w:rsidRDefault="00AA2483" w:rsidP="00AA2483">
            <w:pPr>
              <w:spacing w:before="20" w:after="20"/>
              <w:jc w:val="center"/>
              <w:rPr>
                <w:szCs w:val="17"/>
                <w:lang w:eastAsia="en-AU"/>
              </w:rPr>
            </w:pPr>
          </w:p>
        </w:tc>
      </w:tr>
      <w:tr w:rsidR="00AA2483" w:rsidRPr="00AA2483" w14:paraId="58D5D85A" w14:textId="77777777" w:rsidTr="003061C9">
        <w:tc>
          <w:tcPr>
            <w:tcW w:w="3118" w:type="dxa"/>
            <w:noWrap/>
            <w:hideMark/>
          </w:tcPr>
          <w:p w14:paraId="3A490A15" w14:textId="77777777" w:rsidR="00AA2483" w:rsidRPr="00AA2483" w:rsidRDefault="00AA2483" w:rsidP="00AA2483">
            <w:pPr>
              <w:spacing w:before="20" w:after="20"/>
              <w:rPr>
                <w:szCs w:val="17"/>
                <w:lang w:eastAsia="en-AU"/>
              </w:rPr>
            </w:pPr>
            <w:r w:rsidRPr="00AA2483">
              <w:rPr>
                <w:szCs w:val="17"/>
              </w:rPr>
              <w:t>RYPP, Steven</w:t>
            </w:r>
          </w:p>
        </w:tc>
        <w:tc>
          <w:tcPr>
            <w:tcW w:w="1843" w:type="dxa"/>
            <w:noWrap/>
            <w:hideMark/>
          </w:tcPr>
          <w:p w14:paraId="1F1494F5" w14:textId="77777777" w:rsidR="00AA2483" w:rsidRPr="00AA2483" w:rsidRDefault="00AA2483" w:rsidP="00AA2483">
            <w:pPr>
              <w:spacing w:before="20" w:after="20"/>
              <w:ind w:right="602"/>
              <w:jc w:val="right"/>
              <w:rPr>
                <w:szCs w:val="17"/>
                <w:lang w:eastAsia="en-AU"/>
              </w:rPr>
            </w:pPr>
            <w:r w:rsidRPr="00AA2483">
              <w:rPr>
                <w:szCs w:val="17"/>
                <w:lang w:eastAsia="en-AU"/>
              </w:rPr>
              <w:t>275</w:t>
            </w:r>
          </w:p>
        </w:tc>
        <w:tc>
          <w:tcPr>
            <w:tcW w:w="1701" w:type="dxa"/>
            <w:noWrap/>
            <w:hideMark/>
          </w:tcPr>
          <w:p w14:paraId="73A33FDC"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376F9394" w14:textId="77777777" w:rsidTr="003061C9">
        <w:tc>
          <w:tcPr>
            <w:tcW w:w="3118" w:type="dxa"/>
            <w:noWrap/>
            <w:hideMark/>
          </w:tcPr>
          <w:p w14:paraId="1ED9D13C" w14:textId="77777777" w:rsidR="00AA2483" w:rsidRPr="00AA2483" w:rsidRDefault="00AA2483" w:rsidP="00AA2483">
            <w:pPr>
              <w:spacing w:before="20" w:after="20"/>
              <w:rPr>
                <w:szCs w:val="17"/>
                <w:lang w:eastAsia="en-AU"/>
              </w:rPr>
            </w:pPr>
            <w:r w:rsidRPr="00AA2483">
              <w:rPr>
                <w:szCs w:val="17"/>
              </w:rPr>
              <w:t>WILKINS, Conrad</w:t>
            </w:r>
          </w:p>
        </w:tc>
        <w:tc>
          <w:tcPr>
            <w:tcW w:w="1843" w:type="dxa"/>
            <w:noWrap/>
            <w:hideMark/>
          </w:tcPr>
          <w:p w14:paraId="253CAACA" w14:textId="77777777" w:rsidR="00AA2483" w:rsidRPr="00AA2483" w:rsidRDefault="00AA2483" w:rsidP="00AA2483">
            <w:pPr>
              <w:spacing w:before="20" w:after="20"/>
              <w:ind w:right="602"/>
              <w:jc w:val="right"/>
              <w:rPr>
                <w:szCs w:val="17"/>
                <w:lang w:eastAsia="en-AU"/>
              </w:rPr>
            </w:pPr>
            <w:r w:rsidRPr="00AA2483">
              <w:rPr>
                <w:szCs w:val="17"/>
                <w:lang w:eastAsia="en-AU"/>
              </w:rPr>
              <w:t>36</w:t>
            </w:r>
          </w:p>
        </w:tc>
        <w:tc>
          <w:tcPr>
            <w:tcW w:w="1701" w:type="dxa"/>
            <w:noWrap/>
            <w:hideMark/>
          </w:tcPr>
          <w:p w14:paraId="2370BF82" w14:textId="77777777" w:rsidR="00AA2483" w:rsidRPr="00AA2483" w:rsidRDefault="00AA2483" w:rsidP="00AA2483">
            <w:pPr>
              <w:spacing w:before="20" w:after="20"/>
              <w:jc w:val="center"/>
              <w:rPr>
                <w:szCs w:val="17"/>
                <w:lang w:eastAsia="en-AU"/>
              </w:rPr>
            </w:pPr>
          </w:p>
        </w:tc>
      </w:tr>
      <w:tr w:rsidR="00AA2483" w:rsidRPr="00AA2483" w14:paraId="5C3EB6E0" w14:textId="77777777" w:rsidTr="003061C9">
        <w:tc>
          <w:tcPr>
            <w:tcW w:w="3118" w:type="dxa"/>
            <w:noWrap/>
            <w:hideMark/>
          </w:tcPr>
          <w:p w14:paraId="4E7D54D4" w14:textId="77777777" w:rsidR="00AA2483" w:rsidRPr="00AA2483" w:rsidRDefault="00AA2483" w:rsidP="00AA2483">
            <w:pPr>
              <w:spacing w:before="20" w:after="20"/>
              <w:rPr>
                <w:szCs w:val="17"/>
                <w:lang w:eastAsia="en-AU"/>
              </w:rPr>
            </w:pPr>
            <w:r w:rsidRPr="00AA2483">
              <w:rPr>
                <w:szCs w:val="17"/>
              </w:rPr>
              <w:t>ALLANSON, Jay</w:t>
            </w:r>
          </w:p>
        </w:tc>
        <w:tc>
          <w:tcPr>
            <w:tcW w:w="1843" w:type="dxa"/>
            <w:noWrap/>
            <w:hideMark/>
          </w:tcPr>
          <w:p w14:paraId="392C2E78" w14:textId="77777777" w:rsidR="00AA2483" w:rsidRPr="00AA2483" w:rsidRDefault="00AA2483" w:rsidP="00AA2483">
            <w:pPr>
              <w:spacing w:before="20" w:after="20"/>
              <w:ind w:right="602"/>
              <w:jc w:val="right"/>
              <w:rPr>
                <w:szCs w:val="17"/>
                <w:lang w:eastAsia="en-AU"/>
              </w:rPr>
            </w:pPr>
            <w:r w:rsidRPr="00AA2483">
              <w:rPr>
                <w:szCs w:val="17"/>
                <w:lang w:eastAsia="en-AU"/>
              </w:rPr>
              <w:t>232</w:t>
            </w:r>
          </w:p>
        </w:tc>
        <w:tc>
          <w:tcPr>
            <w:tcW w:w="1701" w:type="dxa"/>
            <w:noWrap/>
            <w:hideMark/>
          </w:tcPr>
          <w:p w14:paraId="6EFF892F"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42D17751" w14:textId="77777777" w:rsidTr="003061C9">
        <w:tc>
          <w:tcPr>
            <w:tcW w:w="3118" w:type="dxa"/>
            <w:noWrap/>
            <w:hideMark/>
          </w:tcPr>
          <w:p w14:paraId="6CFA914E" w14:textId="77777777" w:rsidR="00AA2483" w:rsidRPr="00AA2483" w:rsidRDefault="00AA2483" w:rsidP="00AA2483">
            <w:pPr>
              <w:spacing w:before="20" w:after="20"/>
              <w:rPr>
                <w:szCs w:val="17"/>
                <w:lang w:eastAsia="en-AU"/>
              </w:rPr>
            </w:pPr>
            <w:r w:rsidRPr="00AA2483">
              <w:rPr>
                <w:szCs w:val="17"/>
              </w:rPr>
              <w:t>TROTTER, Liz</w:t>
            </w:r>
          </w:p>
        </w:tc>
        <w:tc>
          <w:tcPr>
            <w:tcW w:w="1843" w:type="dxa"/>
            <w:noWrap/>
            <w:hideMark/>
          </w:tcPr>
          <w:p w14:paraId="63A546AF" w14:textId="77777777" w:rsidR="00AA2483" w:rsidRPr="00AA2483" w:rsidRDefault="00AA2483" w:rsidP="00AA2483">
            <w:pPr>
              <w:spacing w:before="20" w:after="20"/>
              <w:ind w:right="602"/>
              <w:jc w:val="right"/>
              <w:rPr>
                <w:szCs w:val="17"/>
                <w:lang w:eastAsia="en-AU"/>
              </w:rPr>
            </w:pPr>
            <w:r w:rsidRPr="00AA2483">
              <w:rPr>
                <w:szCs w:val="17"/>
                <w:lang w:eastAsia="en-AU"/>
              </w:rPr>
              <w:t>287</w:t>
            </w:r>
          </w:p>
        </w:tc>
        <w:tc>
          <w:tcPr>
            <w:tcW w:w="1701" w:type="dxa"/>
            <w:noWrap/>
            <w:hideMark/>
          </w:tcPr>
          <w:p w14:paraId="56959066"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0BEE16D" w14:textId="77777777" w:rsidTr="003061C9">
        <w:tc>
          <w:tcPr>
            <w:tcW w:w="3118" w:type="dxa"/>
            <w:noWrap/>
            <w:hideMark/>
          </w:tcPr>
          <w:p w14:paraId="78DB253B" w14:textId="77777777" w:rsidR="00AA2483" w:rsidRPr="00AA2483" w:rsidRDefault="00AA2483" w:rsidP="00AA2483">
            <w:pPr>
              <w:spacing w:before="20" w:after="20"/>
              <w:rPr>
                <w:szCs w:val="17"/>
                <w:lang w:eastAsia="en-AU"/>
              </w:rPr>
            </w:pPr>
            <w:r w:rsidRPr="00AA2483">
              <w:rPr>
                <w:szCs w:val="17"/>
              </w:rPr>
              <w:t>NENKE, James</w:t>
            </w:r>
          </w:p>
        </w:tc>
        <w:tc>
          <w:tcPr>
            <w:tcW w:w="1843" w:type="dxa"/>
            <w:noWrap/>
            <w:hideMark/>
          </w:tcPr>
          <w:p w14:paraId="0A303B3A" w14:textId="77777777" w:rsidR="00AA2483" w:rsidRPr="00AA2483" w:rsidRDefault="00AA2483" w:rsidP="00AA2483">
            <w:pPr>
              <w:spacing w:before="20" w:after="20"/>
              <w:ind w:right="602"/>
              <w:jc w:val="right"/>
              <w:rPr>
                <w:szCs w:val="17"/>
                <w:lang w:eastAsia="en-AU"/>
              </w:rPr>
            </w:pPr>
            <w:r w:rsidRPr="00AA2483">
              <w:rPr>
                <w:szCs w:val="17"/>
                <w:lang w:eastAsia="en-AU"/>
              </w:rPr>
              <w:t>78</w:t>
            </w:r>
          </w:p>
        </w:tc>
        <w:tc>
          <w:tcPr>
            <w:tcW w:w="1701" w:type="dxa"/>
            <w:noWrap/>
            <w:hideMark/>
          </w:tcPr>
          <w:p w14:paraId="775CDE08"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7D5994A9" w14:textId="77777777" w:rsidTr="003061C9">
        <w:tc>
          <w:tcPr>
            <w:tcW w:w="3118" w:type="dxa"/>
            <w:noWrap/>
            <w:hideMark/>
          </w:tcPr>
          <w:p w14:paraId="75DAEAA3" w14:textId="77777777" w:rsidR="00AA2483" w:rsidRPr="00AA2483" w:rsidRDefault="00AA2483" w:rsidP="00AA2483">
            <w:pPr>
              <w:spacing w:before="20" w:after="20"/>
              <w:rPr>
                <w:szCs w:val="17"/>
                <w:lang w:eastAsia="en-AU"/>
              </w:rPr>
            </w:pPr>
            <w:r w:rsidRPr="00AA2483">
              <w:rPr>
                <w:szCs w:val="17"/>
              </w:rPr>
              <w:t>ZEPPEL, John</w:t>
            </w:r>
          </w:p>
        </w:tc>
        <w:tc>
          <w:tcPr>
            <w:tcW w:w="1843" w:type="dxa"/>
            <w:noWrap/>
            <w:hideMark/>
          </w:tcPr>
          <w:p w14:paraId="6A685976" w14:textId="77777777" w:rsidR="00AA2483" w:rsidRPr="00AA2483" w:rsidRDefault="00AA2483" w:rsidP="00AA2483">
            <w:pPr>
              <w:spacing w:before="20" w:after="20"/>
              <w:ind w:right="602"/>
              <w:jc w:val="right"/>
              <w:rPr>
                <w:szCs w:val="17"/>
                <w:lang w:eastAsia="en-AU"/>
              </w:rPr>
            </w:pPr>
            <w:r w:rsidRPr="00AA2483">
              <w:rPr>
                <w:szCs w:val="17"/>
                <w:lang w:eastAsia="en-AU"/>
              </w:rPr>
              <w:t>139</w:t>
            </w:r>
          </w:p>
        </w:tc>
        <w:tc>
          <w:tcPr>
            <w:tcW w:w="1701" w:type="dxa"/>
            <w:noWrap/>
            <w:hideMark/>
          </w:tcPr>
          <w:p w14:paraId="403CF396"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3179BC04" w14:textId="77777777" w:rsidTr="003061C9">
        <w:tc>
          <w:tcPr>
            <w:tcW w:w="3118" w:type="dxa"/>
            <w:noWrap/>
            <w:hideMark/>
          </w:tcPr>
          <w:p w14:paraId="70A9090F" w14:textId="77777777" w:rsidR="00AA2483" w:rsidRPr="00AA2483" w:rsidRDefault="00AA2483" w:rsidP="00AA2483">
            <w:pPr>
              <w:spacing w:before="20" w:after="20"/>
              <w:rPr>
                <w:szCs w:val="17"/>
                <w:lang w:eastAsia="en-AU"/>
              </w:rPr>
            </w:pPr>
            <w:r w:rsidRPr="00AA2483">
              <w:rPr>
                <w:szCs w:val="17"/>
              </w:rPr>
              <w:t>VANSTONE, Anthony James</w:t>
            </w:r>
          </w:p>
        </w:tc>
        <w:tc>
          <w:tcPr>
            <w:tcW w:w="1843" w:type="dxa"/>
            <w:noWrap/>
            <w:hideMark/>
          </w:tcPr>
          <w:p w14:paraId="1FCD736C" w14:textId="77777777" w:rsidR="00AA2483" w:rsidRPr="00AA2483" w:rsidRDefault="00AA2483" w:rsidP="00AA2483">
            <w:pPr>
              <w:spacing w:before="20" w:after="20"/>
              <w:ind w:right="602"/>
              <w:jc w:val="right"/>
              <w:rPr>
                <w:szCs w:val="17"/>
                <w:lang w:eastAsia="en-AU"/>
              </w:rPr>
            </w:pPr>
            <w:r w:rsidRPr="00AA2483">
              <w:rPr>
                <w:szCs w:val="17"/>
                <w:lang w:eastAsia="en-AU"/>
              </w:rPr>
              <w:t>254</w:t>
            </w:r>
          </w:p>
        </w:tc>
        <w:tc>
          <w:tcPr>
            <w:tcW w:w="1701" w:type="dxa"/>
            <w:noWrap/>
            <w:hideMark/>
          </w:tcPr>
          <w:p w14:paraId="27D1AA29"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75314BEF" w14:textId="77777777" w:rsidTr="003061C9">
        <w:tc>
          <w:tcPr>
            <w:tcW w:w="3118" w:type="dxa"/>
            <w:noWrap/>
            <w:hideMark/>
          </w:tcPr>
          <w:p w14:paraId="262EA61E" w14:textId="77777777" w:rsidR="00AA2483" w:rsidRPr="00AA2483" w:rsidRDefault="00AA2483" w:rsidP="00AA2483">
            <w:pPr>
              <w:spacing w:before="20" w:after="20"/>
              <w:rPr>
                <w:szCs w:val="17"/>
                <w:lang w:eastAsia="en-AU"/>
              </w:rPr>
            </w:pPr>
            <w:r w:rsidRPr="00AA2483">
              <w:rPr>
                <w:szCs w:val="17"/>
              </w:rPr>
              <w:t>FURLAN, Stephen</w:t>
            </w:r>
          </w:p>
        </w:tc>
        <w:tc>
          <w:tcPr>
            <w:tcW w:w="1843" w:type="dxa"/>
            <w:noWrap/>
            <w:hideMark/>
          </w:tcPr>
          <w:p w14:paraId="66A79D5F" w14:textId="77777777" w:rsidR="00AA2483" w:rsidRPr="00AA2483" w:rsidRDefault="00AA2483" w:rsidP="00AA2483">
            <w:pPr>
              <w:spacing w:before="20" w:after="20"/>
              <w:ind w:right="602"/>
              <w:jc w:val="right"/>
              <w:rPr>
                <w:szCs w:val="17"/>
                <w:lang w:eastAsia="en-AU"/>
              </w:rPr>
            </w:pPr>
            <w:r w:rsidRPr="00AA2483">
              <w:rPr>
                <w:szCs w:val="17"/>
                <w:lang w:eastAsia="en-AU"/>
              </w:rPr>
              <w:t>90</w:t>
            </w:r>
          </w:p>
        </w:tc>
        <w:tc>
          <w:tcPr>
            <w:tcW w:w="1701" w:type="dxa"/>
            <w:noWrap/>
            <w:hideMark/>
          </w:tcPr>
          <w:p w14:paraId="474D227F" w14:textId="77777777" w:rsidR="00AA2483" w:rsidRPr="00AA2483" w:rsidRDefault="00AA2483" w:rsidP="00AA2483">
            <w:pPr>
              <w:spacing w:before="20" w:after="20"/>
              <w:jc w:val="center"/>
              <w:rPr>
                <w:szCs w:val="17"/>
                <w:lang w:eastAsia="en-AU"/>
              </w:rPr>
            </w:pPr>
          </w:p>
        </w:tc>
      </w:tr>
      <w:tr w:rsidR="00AA2483" w:rsidRPr="00AA2483" w14:paraId="7B045727" w14:textId="77777777" w:rsidTr="003061C9">
        <w:tc>
          <w:tcPr>
            <w:tcW w:w="3118" w:type="dxa"/>
            <w:noWrap/>
            <w:hideMark/>
          </w:tcPr>
          <w:p w14:paraId="7F3AFBF1" w14:textId="77777777" w:rsidR="00AA2483" w:rsidRPr="00AA2483" w:rsidRDefault="00AA2483" w:rsidP="00AA2483">
            <w:pPr>
              <w:spacing w:before="20" w:after="40"/>
              <w:rPr>
                <w:szCs w:val="17"/>
                <w:lang w:eastAsia="en-AU"/>
              </w:rPr>
            </w:pPr>
            <w:r w:rsidRPr="00AA2483">
              <w:rPr>
                <w:szCs w:val="17"/>
                <w:lang w:eastAsia="en-AU"/>
              </w:rPr>
              <w:t>NEWTON, Tess</w:t>
            </w:r>
          </w:p>
        </w:tc>
        <w:tc>
          <w:tcPr>
            <w:tcW w:w="1843" w:type="dxa"/>
            <w:noWrap/>
            <w:hideMark/>
          </w:tcPr>
          <w:p w14:paraId="14E050F4" w14:textId="77777777" w:rsidR="00AA2483" w:rsidRPr="00AA2483" w:rsidRDefault="00AA2483" w:rsidP="00AA2483">
            <w:pPr>
              <w:spacing w:before="20" w:after="20"/>
              <w:ind w:right="602"/>
              <w:jc w:val="right"/>
              <w:rPr>
                <w:szCs w:val="17"/>
                <w:lang w:eastAsia="en-AU"/>
              </w:rPr>
            </w:pPr>
            <w:r w:rsidRPr="00AA2483">
              <w:rPr>
                <w:szCs w:val="17"/>
                <w:lang w:eastAsia="en-AU"/>
              </w:rPr>
              <w:t>80</w:t>
            </w:r>
          </w:p>
        </w:tc>
        <w:tc>
          <w:tcPr>
            <w:tcW w:w="1701" w:type="dxa"/>
            <w:noWrap/>
            <w:hideMark/>
          </w:tcPr>
          <w:p w14:paraId="7C8E529D" w14:textId="77777777" w:rsidR="00AA2483" w:rsidRPr="00AA2483" w:rsidRDefault="00AA2483" w:rsidP="00AA2483">
            <w:pPr>
              <w:spacing w:before="20" w:after="20"/>
              <w:jc w:val="center"/>
              <w:rPr>
                <w:szCs w:val="17"/>
                <w:lang w:eastAsia="en-AU"/>
              </w:rPr>
            </w:pPr>
          </w:p>
        </w:tc>
      </w:tr>
    </w:tbl>
    <w:p w14:paraId="709078C3" w14:textId="77777777" w:rsidR="00AA2483" w:rsidRPr="00AA2483" w:rsidRDefault="00AA2483" w:rsidP="00AA2483">
      <w:pPr>
        <w:spacing w:before="120" w:after="120"/>
        <w:jc w:val="center"/>
        <w:rPr>
          <w:b/>
          <w:bCs/>
          <w:szCs w:val="17"/>
        </w:rPr>
      </w:pPr>
      <w:r w:rsidRPr="00AA2483">
        <w:rPr>
          <w:b/>
          <w:bCs/>
          <w:szCs w:val="17"/>
        </w:rPr>
        <w:t>Wattle Range Council</w:t>
      </w:r>
    </w:p>
    <w:p w14:paraId="7175CBF2" w14:textId="77777777" w:rsidR="00AA2483" w:rsidRPr="00AA2483" w:rsidRDefault="00AA2483" w:rsidP="00AA2483">
      <w:pPr>
        <w:spacing w:before="80"/>
        <w:rPr>
          <w:b/>
          <w:bCs/>
          <w:szCs w:val="17"/>
          <w:lang w:val="en-US"/>
        </w:rPr>
      </w:pPr>
      <w:r w:rsidRPr="00AA2483">
        <w:rPr>
          <w:b/>
          <w:bCs/>
          <w:szCs w:val="17"/>
          <w:lang w:val="en-US"/>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0658EAA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F1DED8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4A2E8CE4"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6DFE4C9" w14:textId="77777777" w:rsidR="00AA2483" w:rsidRPr="00AA2483" w:rsidRDefault="00AA2483" w:rsidP="00AA2483">
            <w:pPr>
              <w:spacing w:before="40" w:after="40"/>
              <w:jc w:val="center"/>
              <w:rPr>
                <w:szCs w:val="17"/>
                <w:lang w:eastAsia="en-AU"/>
              </w:rPr>
            </w:pPr>
            <w:r w:rsidRPr="00AA2483">
              <w:rPr>
                <w:szCs w:val="17"/>
                <w:lang w:eastAsia="en-AU"/>
              </w:rPr>
              <w:t xml:space="preserve">Elected </w:t>
            </w:r>
          </w:p>
        </w:tc>
      </w:tr>
      <w:tr w:rsidR="00AA2483" w:rsidRPr="00AA2483" w14:paraId="041B3773" w14:textId="77777777" w:rsidTr="003061C9">
        <w:tc>
          <w:tcPr>
            <w:tcW w:w="3118" w:type="dxa"/>
            <w:noWrap/>
            <w:hideMark/>
          </w:tcPr>
          <w:p w14:paraId="1C2FF233" w14:textId="77777777" w:rsidR="00AA2483" w:rsidRPr="00AA2483" w:rsidRDefault="00AA2483" w:rsidP="00AA2483">
            <w:pPr>
              <w:spacing w:before="40" w:after="40"/>
              <w:rPr>
                <w:szCs w:val="17"/>
                <w:lang w:eastAsia="en-AU"/>
              </w:rPr>
            </w:pPr>
            <w:r w:rsidRPr="00AA2483">
              <w:rPr>
                <w:szCs w:val="17"/>
                <w:lang w:eastAsia="en-AU"/>
              </w:rPr>
              <w:t>NOLL, Des</w:t>
            </w:r>
          </w:p>
        </w:tc>
        <w:tc>
          <w:tcPr>
            <w:tcW w:w="1843" w:type="dxa"/>
            <w:noWrap/>
            <w:hideMark/>
          </w:tcPr>
          <w:p w14:paraId="766B51F6" w14:textId="77777777" w:rsidR="00AA2483" w:rsidRPr="00AA2483" w:rsidRDefault="00AA2483" w:rsidP="00AA2483">
            <w:pPr>
              <w:spacing w:before="40" w:after="20"/>
              <w:jc w:val="center"/>
              <w:rPr>
                <w:szCs w:val="17"/>
                <w:lang w:eastAsia="en-AU"/>
              </w:rPr>
            </w:pPr>
            <w:r w:rsidRPr="00AA2483">
              <w:rPr>
                <w:szCs w:val="17"/>
                <w:lang w:eastAsia="en-AU"/>
              </w:rPr>
              <w:t>n/a</w:t>
            </w:r>
          </w:p>
        </w:tc>
        <w:tc>
          <w:tcPr>
            <w:tcW w:w="1701" w:type="dxa"/>
            <w:noWrap/>
            <w:hideMark/>
          </w:tcPr>
          <w:p w14:paraId="0E34367E" w14:textId="77777777" w:rsidR="00AA2483" w:rsidRPr="00AA2483" w:rsidRDefault="00AA2483" w:rsidP="00AA2483">
            <w:pPr>
              <w:spacing w:before="40" w:after="20"/>
              <w:jc w:val="center"/>
              <w:rPr>
                <w:szCs w:val="17"/>
                <w:lang w:eastAsia="en-AU"/>
              </w:rPr>
            </w:pPr>
            <w:r w:rsidRPr="00AA2483">
              <w:rPr>
                <w:szCs w:val="17"/>
                <w:lang w:eastAsia="en-AU"/>
              </w:rPr>
              <w:t>Elected Unopposed</w:t>
            </w:r>
          </w:p>
        </w:tc>
      </w:tr>
    </w:tbl>
    <w:p w14:paraId="232AE8AF" w14:textId="77777777" w:rsidR="00AA2483" w:rsidRPr="00AA2483" w:rsidRDefault="00AA2483" w:rsidP="00AA2483">
      <w:pPr>
        <w:spacing w:before="80"/>
        <w:rPr>
          <w:b/>
          <w:bCs/>
          <w:szCs w:val="17"/>
          <w:lang w:val="en-US"/>
        </w:rPr>
      </w:pPr>
      <w:r w:rsidRPr="00AA2483">
        <w:rPr>
          <w:b/>
          <w:bCs/>
          <w:szCs w:val="17"/>
          <w:lang w:val="en-US"/>
        </w:rPr>
        <w:t xml:space="preserve">Kintore Ward </w:t>
      </w:r>
      <w:proofErr w:type="spellStart"/>
      <w:r w:rsidRPr="00AA2483">
        <w:rPr>
          <w:b/>
          <w:bCs/>
          <w:szCs w:val="17"/>
          <w:lang w:val="en-US"/>
        </w:rPr>
        <w:t>councillor</w:t>
      </w:r>
      <w:proofErr w:type="spellEnd"/>
      <w:r w:rsidRPr="00AA2483">
        <w:rPr>
          <w:b/>
          <w:bCs/>
          <w:szCs w:val="17"/>
          <w:lang w:val="en-US"/>
        </w:rPr>
        <w:t>, 2 vacancies</w:t>
      </w:r>
    </w:p>
    <w:p w14:paraId="402D3400" w14:textId="77777777" w:rsidR="00AA2483" w:rsidRPr="00AA2483" w:rsidRDefault="00AA2483" w:rsidP="00AA2483">
      <w:pPr>
        <w:spacing w:after="0"/>
        <w:rPr>
          <w:szCs w:val="17"/>
        </w:rPr>
      </w:pPr>
      <w:r w:rsidRPr="00AA2483">
        <w:rPr>
          <w:szCs w:val="17"/>
        </w:rPr>
        <w:t>Formal Ballot Papers: 838</w:t>
      </w:r>
    </w:p>
    <w:p w14:paraId="2130C735" w14:textId="77777777" w:rsidR="00AA2483" w:rsidRPr="00AA2483" w:rsidRDefault="00AA2483" w:rsidP="00AA2483">
      <w:pPr>
        <w:spacing w:after="0"/>
        <w:rPr>
          <w:szCs w:val="17"/>
        </w:rPr>
      </w:pPr>
      <w:r w:rsidRPr="00AA2483">
        <w:rPr>
          <w:szCs w:val="17"/>
        </w:rPr>
        <w:t>Informal Ballot Papers: 16</w:t>
      </w:r>
    </w:p>
    <w:p w14:paraId="6757029C" w14:textId="77777777" w:rsidR="00AA2483" w:rsidRPr="00AA2483" w:rsidRDefault="00AA2483" w:rsidP="00AA2483">
      <w:pPr>
        <w:rPr>
          <w:szCs w:val="17"/>
        </w:rPr>
      </w:pPr>
      <w:r w:rsidRPr="00AA2483">
        <w:rPr>
          <w:szCs w:val="17"/>
        </w:rPr>
        <w:t>Quota: 280</w:t>
      </w:r>
    </w:p>
    <w:tbl>
      <w:tblPr>
        <w:tblStyle w:val="Gazettetable"/>
        <w:tblW w:w="6662" w:type="dxa"/>
        <w:tblLook w:val="04A0" w:firstRow="1" w:lastRow="0" w:firstColumn="1" w:lastColumn="0" w:noHBand="0" w:noVBand="1"/>
      </w:tblPr>
      <w:tblGrid>
        <w:gridCol w:w="3118"/>
        <w:gridCol w:w="1843"/>
        <w:gridCol w:w="1701"/>
      </w:tblGrid>
      <w:tr w:rsidR="00AA2483" w:rsidRPr="00AA2483" w14:paraId="5BF6445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00C0A0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8E91225"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069F55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E728615" w14:textId="77777777" w:rsidTr="003061C9">
        <w:tc>
          <w:tcPr>
            <w:tcW w:w="3118" w:type="dxa"/>
            <w:noWrap/>
            <w:hideMark/>
          </w:tcPr>
          <w:p w14:paraId="11A9158D" w14:textId="77777777" w:rsidR="00AA2483" w:rsidRPr="00AA2483" w:rsidRDefault="00AA2483" w:rsidP="00AA2483">
            <w:pPr>
              <w:spacing w:before="20" w:after="20"/>
              <w:rPr>
                <w:szCs w:val="17"/>
                <w:lang w:eastAsia="en-AU"/>
              </w:rPr>
            </w:pPr>
            <w:r w:rsidRPr="00AA2483">
              <w:rPr>
                <w:szCs w:val="17"/>
              </w:rPr>
              <w:t>ADAMO, Carrie</w:t>
            </w:r>
          </w:p>
        </w:tc>
        <w:tc>
          <w:tcPr>
            <w:tcW w:w="1843" w:type="dxa"/>
            <w:noWrap/>
            <w:hideMark/>
          </w:tcPr>
          <w:p w14:paraId="1EAC886F" w14:textId="77777777" w:rsidR="00AA2483" w:rsidRPr="00AA2483" w:rsidRDefault="00AA2483" w:rsidP="00AA2483">
            <w:pPr>
              <w:spacing w:before="20" w:after="20"/>
              <w:ind w:right="602"/>
              <w:jc w:val="right"/>
              <w:rPr>
                <w:szCs w:val="17"/>
                <w:lang w:eastAsia="en-AU"/>
              </w:rPr>
            </w:pPr>
            <w:r w:rsidRPr="00AA2483">
              <w:rPr>
                <w:szCs w:val="17"/>
                <w:lang w:eastAsia="en-AU"/>
              </w:rPr>
              <w:t>197</w:t>
            </w:r>
          </w:p>
        </w:tc>
        <w:tc>
          <w:tcPr>
            <w:tcW w:w="1701" w:type="dxa"/>
            <w:noWrap/>
            <w:hideMark/>
          </w:tcPr>
          <w:p w14:paraId="5BFAC55E" w14:textId="77777777" w:rsidR="00AA2483" w:rsidRPr="00AA2483" w:rsidRDefault="00AA2483" w:rsidP="00AA2483">
            <w:pPr>
              <w:spacing w:before="20" w:after="20"/>
              <w:jc w:val="center"/>
              <w:rPr>
                <w:szCs w:val="17"/>
                <w:lang w:eastAsia="en-AU"/>
              </w:rPr>
            </w:pPr>
          </w:p>
        </w:tc>
      </w:tr>
      <w:tr w:rsidR="00AA2483" w:rsidRPr="00AA2483" w14:paraId="468E9D57" w14:textId="77777777" w:rsidTr="003061C9">
        <w:tc>
          <w:tcPr>
            <w:tcW w:w="3118" w:type="dxa"/>
            <w:noWrap/>
            <w:hideMark/>
          </w:tcPr>
          <w:p w14:paraId="4A8EB2CA" w14:textId="77777777" w:rsidR="00AA2483" w:rsidRPr="00AA2483" w:rsidRDefault="00AA2483" w:rsidP="00AA2483">
            <w:pPr>
              <w:spacing w:before="20" w:after="20"/>
              <w:rPr>
                <w:szCs w:val="17"/>
                <w:lang w:eastAsia="en-AU"/>
              </w:rPr>
            </w:pPr>
            <w:r w:rsidRPr="00AA2483">
              <w:rPr>
                <w:szCs w:val="17"/>
              </w:rPr>
              <w:t>COX, Sharon</w:t>
            </w:r>
          </w:p>
        </w:tc>
        <w:tc>
          <w:tcPr>
            <w:tcW w:w="1843" w:type="dxa"/>
            <w:noWrap/>
            <w:hideMark/>
          </w:tcPr>
          <w:p w14:paraId="5F6DBD15" w14:textId="77777777" w:rsidR="00AA2483" w:rsidRPr="00AA2483" w:rsidRDefault="00AA2483" w:rsidP="00AA2483">
            <w:pPr>
              <w:spacing w:before="20" w:after="20"/>
              <w:ind w:right="602"/>
              <w:jc w:val="right"/>
              <w:rPr>
                <w:szCs w:val="17"/>
                <w:lang w:eastAsia="en-AU"/>
              </w:rPr>
            </w:pPr>
            <w:r w:rsidRPr="00AA2483">
              <w:rPr>
                <w:szCs w:val="17"/>
                <w:lang w:eastAsia="en-AU"/>
              </w:rPr>
              <w:t>283</w:t>
            </w:r>
          </w:p>
        </w:tc>
        <w:tc>
          <w:tcPr>
            <w:tcW w:w="1701" w:type="dxa"/>
            <w:noWrap/>
            <w:hideMark/>
          </w:tcPr>
          <w:p w14:paraId="0FFBB655"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48565CA" w14:textId="77777777" w:rsidTr="003061C9">
        <w:tc>
          <w:tcPr>
            <w:tcW w:w="3118" w:type="dxa"/>
            <w:noWrap/>
            <w:hideMark/>
          </w:tcPr>
          <w:p w14:paraId="6836F0DD" w14:textId="77777777" w:rsidR="00AA2483" w:rsidRPr="00AA2483" w:rsidRDefault="00AA2483" w:rsidP="00AA2483">
            <w:pPr>
              <w:spacing w:before="20" w:after="40"/>
              <w:rPr>
                <w:szCs w:val="17"/>
                <w:lang w:eastAsia="en-AU"/>
              </w:rPr>
            </w:pPr>
            <w:r w:rsidRPr="00AA2483">
              <w:rPr>
                <w:szCs w:val="17"/>
              </w:rPr>
              <w:t>CASSIDY, Richard</w:t>
            </w:r>
          </w:p>
        </w:tc>
        <w:tc>
          <w:tcPr>
            <w:tcW w:w="1843" w:type="dxa"/>
            <w:noWrap/>
            <w:hideMark/>
          </w:tcPr>
          <w:p w14:paraId="1EC33B75" w14:textId="77777777" w:rsidR="00AA2483" w:rsidRPr="00AA2483" w:rsidRDefault="00AA2483" w:rsidP="00AA2483">
            <w:pPr>
              <w:spacing w:before="20" w:after="20"/>
              <w:ind w:right="602"/>
              <w:jc w:val="right"/>
              <w:rPr>
                <w:szCs w:val="17"/>
                <w:lang w:eastAsia="en-AU"/>
              </w:rPr>
            </w:pPr>
            <w:r w:rsidRPr="00AA2483">
              <w:rPr>
                <w:szCs w:val="17"/>
                <w:lang w:eastAsia="en-AU"/>
              </w:rPr>
              <w:t>358</w:t>
            </w:r>
          </w:p>
        </w:tc>
        <w:tc>
          <w:tcPr>
            <w:tcW w:w="1701" w:type="dxa"/>
            <w:noWrap/>
            <w:hideMark/>
          </w:tcPr>
          <w:p w14:paraId="42CCC3EE"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4C9ED88A" w14:textId="77777777" w:rsidR="00AA2483" w:rsidRPr="00AA2483" w:rsidRDefault="00AA2483" w:rsidP="00AA2483">
      <w:pPr>
        <w:spacing w:before="80"/>
        <w:rPr>
          <w:b/>
          <w:bCs/>
          <w:szCs w:val="17"/>
          <w:lang w:val="en-US"/>
        </w:rPr>
      </w:pPr>
      <w:r w:rsidRPr="00AA2483">
        <w:rPr>
          <w:b/>
          <w:bCs/>
          <w:szCs w:val="17"/>
          <w:lang w:val="en-US"/>
        </w:rPr>
        <w:t xml:space="preserve">Riddoch Ward </w:t>
      </w:r>
      <w:proofErr w:type="spellStart"/>
      <w:r w:rsidRPr="00AA2483">
        <w:rPr>
          <w:b/>
          <w:bCs/>
          <w:szCs w:val="17"/>
          <w:lang w:val="en-US"/>
        </w:rPr>
        <w:t>councillor</w:t>
      </w:r>
      <w:proofErr w:type="spellEnd"/>
      <w:r w:rsidRPr="00AA2483">
        <w:rPr>
          <w:b/>
          <w:bCs/>
          <w:szCs w:val="17"/>
          <w:lang w:val="en-US"/>
        </w:rPr>
        <w:t>, 2 vacancies</w:t>
      </w:r>
    </w:p>
    <w:p w14:paraId="04E5FE07" w14:textId="77777777" w:rsidR="00AA2483" w:rsidRPr="00AA2483" w:rsidRDefault="00AA2483" w:rsidP="00AA2483">
      <w:pPr>
        <w:spacing w:after="0"/>
        <w:rPr>
          <w:szCs w:val="17"/>
        </w:rPr>
      </w:pPr>
      <w:r w:rsidRPr="00AA2483">
        <w:rPr>
          <w:szCs w:val="17"/>
        </w:rPr>
        <w:t>Formal Ballot Papers: 750</w:t>
      </w:r>
    </w:p>
    <w:p w14:paraId="064F087F" w14:textId="77777777" w:rsidR="00AA2483" w:rsidRPr="00AA2483" w:rsidRDefault="00AA2483" w:rsidP="00AA2483">
      <w:pPr>
        <w:spacing w:after="0"/>
        <w:rPr>
          <w:szCs w:val="17"/>
        </w:rPr>
      </w:pPr>
      <w:r w:rsidRPr="00AA2483">
        <w:rPr>
          <w:szCs w:val="17"/>
        </w:rPr>
        <w:t>Informal Ballot Papers: 18</w:t>
      </w:r>
    </w:p>
    <w:p w14:paraId="21059B39" w14:textId="77777777" w:rsidR="00AA2483" w:rsidRPr="00AA2483" w:rsidRDefault="00AA2483" w:rsidP="00AA2483">
      <w:pPr>
        <w:rPr>
          <w:szCs w:val="17"/>
        </w:rPr>
      </w:pPr>
      <w:r w:rsidRPr="00AA2483">
        <w:rPr>
          <w:szCs w:val="17"/>
        </w:rPr>
        <w:t>Quota: 251</w:t>
      </w:r>
    </w:p>
    <w:tbl>
      <w:tblPr>
        <w:tblStyle w:val="Gazettetable"/>
        <w:tblW w:w="6662" w:type="dxa"/>
        <w:tblLook w:val="04A0" w:firstRow="1" w:lastRow="0" w:firstColumn="1" w:lastColumn="0" w:noHBand="0" w:noVBand="1"/>
      </w:tblPr>
      <w:tblGrid>
        <w:gridCol w:w="3118"/>
        <w:gridCol w:w="1843"/>
        <w:gridCol w:w="1701"/>
      </w:tblGrid>
      <w:tr w:rsidR="00AA2483" w:rsidRPr="00AA2483" w14:paraId="6E87B36A"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F209E3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161986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281FFF0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6740459A" w14:textId="77777777" w:rsidTr="003061C9">
        <w:tc>
          <w:tcPr>
            <w:tcW w:w="3118" w:type="dxa"/>
            <w:noWrap/>
            <w:hideMark/>
          </w:tcPr>
          <w:p w14:paraId="66FADDB8" w14:textId="77777777" w:rsidR="00AA2483" w:rsidRPr="00AA2483" w:rsidRDefault="00AA2483" w:rsidP="00AA2483">
            <w:pPr>
              <w:spacing w:before="20" w:after="20"/>
              <w:rPr>
                <w:szCs w:val="17"/>
                <w:lang w:eastAsia="en-AU"/>
              </w:rPr>
            </w:pPr>
            <w:r w:rsidRPr="00AA2483">
              <w:rPr>
                <w:szCs w:val="17"/>
              </w:rPr>
              <w:t>CASTINE, Emma</w:t>
            </w:r>
          </w:p>
        </w:tc>
        <w:tc>
          <w:tcPr>
            <w:tcW w:w="1843" w:type="dxa"/>
            <w:noWrap/>
            <w:hideMark/>
          </w:tcPr>
          <w:p w14:paraId="4118D18E" w14:textId="77777777" w:rsidR="00AA2483" w:rsidRPr="00AA2483" w:rsidRDefault="00AA2483" w:rsidP="00AA2483">
            <w:pPr>
              <w:spacing w:before="20" w:after="20"/>
              <w:ind w:right="602"/>
              <w:jc w:val="right"/>
              <w:rPr>
                <w:szCs w:val="17"/>
                <w:lang w:eastAsia="en-AU"/>
              </w:rPr>
            </w:pPr>
            <w:r w:rsidRPr="00AA2483">
              <w:rPr>
                <w:szCs w:val="17"/>
                <w:lang w:eastAsia="en-AU"/>
              </w:rPr>
              <w:t>283</w:t>
            </w:r>
          </w:p>
        </w:tc>
        <w:tc>
          <w:tcPr>
            <w:tcW w:w="1701" w:type="dxa"/>
            <w:noWrap/>
            <w:hideMark/>
          </w:tcPr>
          <w:p w14:paraId="702C1C22"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50397FFF" w14:textId="77777777" w:rsidTr="003061C9">
        <w:tc>
          <w:tcPr>
            <w:tcW w:w="3118" w:type="dxa"/>
            <w:noWrap/>
            <w:hideMark/>
          </w:tcPr>
          <w:p w14:paraId="27BB0B86" w14:textId="77777777" w:rsidR="00AA2483" w:rsidRPr="00AA2483" w:rsidRDefault="00AA2483" w:rsidP="00AA2483">
            <w:pPr>
              <w:spacing w:before="20" w:after="20"/>
              <w:rPr>
                <w:szCs w:val="17"/>
                <w:lang w:eastAsia="en-AU"/>
              </w:rPr>
            </w:pPr>
            <w:r w:rsidRPr="00AA2483">
              <w:rPr>
                <w:szCs w:val="17"/>
              </w:rPr>
              <w:t>BURROW, Dean Francis</w:t>
            </w:r>
          </w:p>
        </w:tc>
        <w:tc>
          <w:tcPr>
            <w:tcW w:w="1843" w:type="dxa"/>
            <w:noWrap/>
            <w:hideMark/>
          </w:tcPr>
          <w:p w14:paraId="4DB5E0B5" w14:textId="77777777" w:rsidR="00AA2483" w:rsidRPr="00AA2483" w:rsidRDefault="00AA2483" w:rsidP="00AA2483">
            <w:pPr>
              <w:spacing w:before="20" w:after="20"/>
              <w:ind w:right="602"/>
              <w:jc w:val="right"/>
              <w:rPr>
                <w:szCs w:val="17"/>
                <w:lang w:eastAsia="en-AU"/>
              </w:rPr>
            </w:pPr>
            <w:r w:rsidRPr="00AA2483">
              <w:rPr>
                <w:szCs w:val="17"/>
                <w:lang w:eastAsia="en-AU"/>
              </w:rPr>
              <w:t>178</w:t>
            </w:r>
          </w:p>
        </w:tc>
        <w:tc>
          <w:tcPr>
            <w:tcW w:w="1701" w:type="dxa"/>
            <w:noWrap/>
            <w:hideMark/>
          </w:tcPr>
          <w:p w14:paraId="557A4F1A" w14:textId="77777777" w:rsidR="00AA2483" w:rsidRPr="00AA2483" w:rsidRDefault="00AA2483" w:rsidP="00AA2483">
            <w:pPr>
              <w:spacing w:before="20" w:after="20"/>
              <w:jc w:val="center"/>
              <w:rPr>
                <w:szCs w:val="17"/>
                <w:lang w:eastAsia="en-AU"/>
              </w:rPr>
            </w:pPr>
          </w:p>
        </w:tc>
      </w:tr>
      <w:tr w:rsidR="00AA2483" w:rsidRPr="00AA2483" w14:paraId="3ECFEFD2" w14:textId="77777777" w:rsidTr="003061C9">
        <w:tc>
          <w:tcPr>
            <w:tcW w:w="3118" w:type="dxa"/>
            <w:noWrap/>
            <w:hideMark/>
          </w:tcPr>
          <w:p w14:paraId="48F03486" w14:textId="77777777" w:rsidR="00AA2483" w:rsidRPr="00AA2483" w:rsidRDefault="00AA2483" w:rsidP="00AA2483">
            <w:pPr>
              <w:spacing w:before="20" w:after="40"/>
              <w:rPr>
                <w:szCs w:val="17"/>
                <w:lang w:eastAsia="en-AU"/>
              </w:rPr>
            </w:pPr>
            <w:r w:rsidRPr="00AA2483">
              <w:rPr>
                <w:szCs w:val="17"/>
              </w:rPr>
              <w:t>BRODIE, Christopher Mark</w:t>
            </w:r>
          </w:p>
        </w:tc>
        <w:tc>
          <w:tcPr>
            <w:tcW w:w="1843" w:type="dxa"/>
            <w:noWrap/>
            <w:hideMark/>
          </w:tcPr>
          <w:p w14:paraId="421BDF2F" w14:textId="77777777" w:rsidR="00AA2483" w:rsidRPr="00AA2483" w:rsidRDefault="00AA2483" w:rsidP="00AA2483">
            <w:pPr>
              <w:spacing w:before="20" w:after="20"/>
              <w:ind w:right="602"/>
              <w:jc w:val="right"/>
              <w:rPr>
                <w:szCs w:val="17"/>
                <w:lang w:eastAsia="en-AU"/>
              </w:rPr>
            </w:pPr>
            <w:r w:rsidRPr="00AA2483">
              <w:rPr>
                <w:szCs w:val="17"/>
                <w:lang w:eastAsia="en-AU"/>
              </w:rPr>
              <w:t>289</w:t>
            </w:r>
          </w:p>
        </w:tc>
        <w:tc>
          <w:tcPr>
            <w:tcW w:w="1701" w:type="dxa"/>
            <w:noWrap/>
            <w:hideMark/>
          </w:tcPr>
          <w:p w14:paraId="424DD422"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4A303277" w14:textId="77777777" w:rsidR="00AA2483" w:rsidRPr="00AA2483" w:rsidRDefault="00AA2483" w:rsidP="00AA2483">
      <w:pPr>
        <w:spacing w:before="80"/>
        <w:rPr>
          <w:b/>
          <w:bCs/>
          <w:szCs w:val="17"/>
          <w:lang w:val="en-US"/>
        </w:rPr>
      </w:pPr>
      <w:r w:rsidRPr="00AA2483">
        <w:rPr>
          <w:b/>
          <w:bCs/>
          <w:szCs w:val="17"/>
          <w:lang w:val="en-US"/>
        </w:rPr>
        <w:t xml:space="preserve">Corcoran Ward </w:t>
      </w:r>
      <w:proofErr w:type="spellStart"/>
      <w:r w:rsidRPr="00AA2483">
        <w:rPr>
          <w:b/>
          <w:bCs/>
          <w:szCs w:val="17"/>
          <w:lang w:val="en-US"/>
        </w:rPr>
        <w:t>councillor</w:t>
      </w:r>
      <w:proofErr w:type="spellEnd"/>
      <w:r w:rsidRPr="00AA2483">
        <w:rPr>
          <w:b/>
          <w:bCs/>
          <w:szCs w:val="17"/>
          <w:lang w:val="en-US"/>
        </w:rPr>
        <w:t>, 5 vacancies</w:t>
      </w:r>
    </w:p>
    <w:p w14:paraId="360CDDA4" w14:textId="77777777" w:rsidR="00AA2483" w:rsidRPr="00AA2483" w:rsidRDefault="00AA2483" w:rsidP="00AA2483">
      <w:pPr>
        <w:spacing w:after="0"/>
        <w:rPr>
          <w:szCs w:val="17"/>
        </w:rPr>
      </w:pPr>
      <w:r w:rsidRPr="00AA2483">
        <w:rPr>
          <w:szCs w:val="17"/>
        </w:rPr>
        <w:t>Formal Ballot Papers: 1,893</w:t>
      </w:r>
    </w:p>
    <w:p w14:paraId="269FB153" w14:textId="77777777" w:rsidR="00AA2483" w:rsidRPr="00AA2483" w:rsidRDefault="00AA2483" w:rsidP="00AA2483">
      <w:pPr>
        <w:spacing w:after="0"/>
        <w:rPr>
          <w:szCs w:val="17"/>
        </w:rPr>
      </w:pPr>
      <w:r w:rsidRPr="00AA2483">
        <w:rPr>
          <w:szCs w:val="17"/>
        </w:rPr>
        <w:t>Informal Ballot Papers: 38</w:t>
      </w:r>
    </w:p>
    <w:p w14:paraId="57628156" w14:textId="77777777" w:rsidR="00AA2483" w:rsidRPr="00AA2483" w:rsidRDefault="00AA2483" w:rsidP="00AA2483">
      <w:pPr>
        <w:rPr>
          <w:szCs w:val="17"/>
        </w:rPr>
      </w:pPr>
      <w:r w:rsidRPr="00AA2483">
        <w:rPr>
          <w:szCs w:val="17"/>
        </w:rPr>
        <w:t>Quota: 316</w:t>
      </w:r>
    </w:p>
    <w:tbl>
      <w:tblPr>
        <w:tblStyle w:val="Gazettetable"/>
        <w:tblW w:w="6662" w:type="dxa"/>
        <w:tblLook w:val="04A0" w:firstRow="1" w:lastRow="0" w:firstColumn="1" w:lastColumn="0" w:noHBand="0" w:noVBand="1"/>
      </w:tblPr>
      <w:tblGrid>
        <w:gridCol w:w="3118"/>
        <w:gridCol w:w="1843"/>
        <w:gridCol w:w="1701"/>
      </w:tblGrid>
      <w:tr w:rsidR="00AA2483" w:rsidRPr="00AA2483" w14:paraId="55BEA46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908A55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BBB15E7"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34413F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1E09E98" w14:textId="77777777" w:rsidTr="003061C9">
        <w:tc>
          <w:tcPr>
            <w:tcW w:w="3118" w:type="dxa"/>
            <w:noWrap/>
            <w:hideMark/>
          </w:tcPr>
          <w:p w14:paraId="0DB6BE32" w14:textId="77777777" w:rsidR="00AA2483" w:rsidRPr="00AA2483" w:rsidRDefault="00AA2483" w:rsidP="00AA2483">
            <w:pPr>
              <w:spacing w:before="20" w:after="20"/>
              <w:rPr>
                <w:szCs w:val="17"/>
                <w:lang w:eastAsia="en-AU"/>
              </w:rPr>
            </w:pPr>
            <w:r w:rsidRPr="00AA2483">
              <w:rPr>
                <w:szCs w:val="17"/>
              </w:rPr>
              <w:t>MUHOVICS, Dennis</w:t>
            </w:r>
          </w:p>
        </w:tc>
        <w:tc>
          <w:tcPr>
            <w:tcW w:w="1843" w:type="dxa"/>
            <w:noWrap/>
            <w:hideMark/>
          </w:tcPr>
          <w:p w14:paraId="36AB3A6A" w14:textId="77777777" w:rsidR="00AA2483" w:rsidRPr="00AA2483" w:rsidRDefault="00AA2483" w:rsidP="00AA2483">
            <w:pPr>
              <w:spacing w:before="20" w:after="20"/>
              <w:ind w:right="602"/>
              <w:jc w:val="right"/>
              <w:rPr>
                <w:szCs w:val="17"/>
                <w:lang w:eastAsia="en-AU"/>
              </w:rPr>
            </w:pPr>
            <w:r w:rsidRPr="00AA2483">
              <w:rPr>
                <w:szCs w:val="17"/>
                <w:lang w:eastAsia="en-AU"/>
              </w:rPr>
              <w:t>832</w:t>
            </w:r>
          </w:p>
        </w:tc>
        <w:tc>
          <w:tcPr>
            <w:tcW w:w="1701" w:type="dxa"/>
            <w:noWrap/>
            <w:hideMark/>
          </w:tcPr>
          <w:p w14:paraId="61ECBB77"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01F47CFB" w14:textId="77777777" w:rsidTr="003061C9">
        <w:tc>
          <w:tcPr>
            <w:tcW w:w="3118" w:type="dxa"/>
            <w:noWrap/>
            <w:hideMark/>
          </w:tcPr>
          <w:p w14:paraId="3131094F" w14:textId="77777777" w:rsidR="00AA2483" w:rsidRPr="00AA2483" w:rsidRDefault="00AA2483" w:rsidP="00AA2483">
            <w:pPr>
              <w:spacing w:before="20" w:after="20"/>
              <w:rPr>
                <w:szCs w:val="17"/>
                <w:lang w:eastAsia="en-AU"/>
              </w:rPr>
            </w:pPr>
            <w:r w:rsidRPr="00AA2483">
              <w:rPr>
                <w:szCs w:val="17"/>
              </w:rPr>
              <w:t>WALSHAW, David Pearson</w:t>
            </w:r>
          </w:p>
        </w:tc>
        <w:tc>
          <w:tcPr>
            <w:tcW w:w="1843" w:type="dxa"/>
            <w:noWrap/>
            <w:hideMark/>
          </w:tcPr>
          <w:p w14:paraId="413ED83E" w14:textId="77777777" w:rsidR="00AA2483" w:rsidRPr="00AA2483" w:rsidRDefault="00AA2483" w:rsidP="00AA2483">
            <w:pPr>
              <w:spacing w:before="20" w:after="20"/>
              <w:ind w:right="602"/>
              <w:jc w:val="right"/>
              <w:rPr>
                <w:szCs w:val="17"/>
                <w:lang w:eastAsia="en-AU"/>
              </w:rPr>
            </w:pPr>
            <w:r w:rsidRPr="00AA2483">
              <w:rPr>
                <w:szCs w:val="17"/>
                <w:lang w:eastAsia="en-AU"/>
              </w:rPr>
              <w:t>235</w:t>
            </w:r>
          </w:p>
        </w:tc>
        <w:tc>
          <w:tcPr>
            <w:tcW w:w="1701" w:type="dxa"/>
            <w:noWrap/>
            <w:hideMark/>
          </w:tcPr>
          <w:p w14:paraId="22FA9360"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1EC1EA1" w14:textId="77777777" w:rsidTr="003061C9">
        <w:tc>
          <w:tcPr>
            <w:tcW w:w="3118" w:type="dxa"/>
            <w:noWrap/>
            <w:hideMark/>
          </w:tcPr>
          <w:p w14:paraId="1B6B5804" w14:textId="77777777" w:rsidR="00AA2483" w:rsidRPr="00AA2483" w:rsidRDefault="00AA2483" w:rsidP="00AA2483">
            <w:pPr>
              <w:spacing w:before="20" w:after="20"/>
              <w:rPr>
                <w:szCs w:val="17"/>
                <w:lang w:eastAsia="en-AU"/>
              </w:rPr>
            </w:pPr>
            <w:r w:rsidRPr="00AA2483">
              <w:rPr>
                <w:szCs w:val="17"/>
              </w:rPr>
              <w:t>NEAGLE, Moira</w:t>
            </w:r>
          </w:p>
        </w:tc>
        <w:tc>
          <w:tcPr>
            <w:tcW w:w="1843" w:type="dxa"/>
            <w:noWrap/>
            <w:hideMark/>
          </w:tcPr>
          <w:p w14:paraId="001C5917" w14:textId="77777777" w:rsidR="00AA2483" w:rsidRPr="00AA2483" w:rsidRDefault="00AA2483" w:rsidP="00AA2483">
            <w:pPr>
              <w:spacing w:before="20" w:after="20"/>
              <w:ind w:right="602"/>
              <w:jc w:val="right"/>
              <w:rPr>
                <w:szCs w:val="17"/>
                <w:lang w:eastAsia="en-AU"/>
              </w:rPr>
            </w:pPr>
            <w:r w:rsidRPr="00AA2483">
              <w:rPr>
                <w:szCs w:val="17"/>
                <w:lang w:eastAsia="en-AU"/>
              </w:rPr>
              <w:t>294</w:t>
            </w:r>
          </w:p>
        </w:tc>
        <w:tc>
          <w:tcPr>
            <w:tcW w:w="1701" w:type="dxa"/>
            <w:noWrap/>
            <w:hideMark/>
          </w:tcPr>
          <w:p w14:paraId="5A928459"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3EE9703F" w14:textId="77777777" w:rsidTr="003061C9">
        <w:tc>
          <w:tcPr>
            <w:tcW w:w="3118" w:type="dxa"/>
            <w:noWrap/>
            <w:hideMark/>
          </w:tcPr>
          <w:p w14:paraId="1A5FD59D" w14:textId="77777777" w:rsidR="00AA2483" w:rsidRPr="00AA2483" w:rsidRDefault="00AA2483" w:rsidP="00AA2483">
            <w:pPr>
              <w:spacing w:before="20" w:after="20"/>
              <w:rPr>
                <w:szCs w:val="17"/>
                <w:lang w:eastAsia="en-AU"/>
              </w:rPr>
            </w:pPr>
            <w:r w:rsidRPr="00AA2483">
              <w:rPr>
                <w:szCs w:val="17"/>
              </w:rPr>
              <w:t>DUNNICLIFF, Peter</w:t>
            </w:r>
          </w:p>
        </w:tc>
        <w:tc>
          <w:tcPr>
            <w:tcW w:w="1843" w:type="dxa"/>
            <w:noWrap/>
            <w:hideMark/>
          </w:tcPr>
          <w:p w14:paraId="6992BAAE" w14:textId="77777777" w:rsidR="00AA2483" w:rsidRPr="00AA2483" w:rsidRDefault="00AA2483" w:rsidP="00AA2483">
            <w:pPr>
              <w:spacing w:before="20" w:after="20"/>
              <w:ind w:right="602"/>
              <w:jc w:val="right"/>
              <w:rPr>
                <w:szCs w:val="17"/>
                <w:lang w:eastAsia="en-AU"/>
              </w:rPr>
            </w:pPr>
            <w:r w:rsidRPr="00AA2483">
              <w:rPr>
                <w:szCs w:val="17"/>
                <w:lang w:eastAsia="en-AU"/>
              </w:rPr>
              <w:t>132</w:t>
            </w:r>
          </w:p>
        </w:tc>
        <w:tc>
          <w:tcPr>
            <w:tcW w:w="1701" w:type="dxa"/>
            <w:noWrap/>
            <w:hideMark/>
          </w:tcPr>
          <w:p w14:paraId="3D108C76"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4A45E84B" w14:textId="77777777" w:rsidTr="003061C9">
        <w:tc>
          <w:tcPr>
            <w:tcW w:w="3118" w:type="dxa"/>
            <w:noWrap/>
            <w:hideMark/>
          </w:tcPr>
          <w:p w14:paraId="1C83F183" w14:textId="77777777" w:rsidR="00AA2483" w:rsidRPr="00AA2483" w:rsidRDefault="00AA2483" w:rsidP="00AA2483">
            <w:pPr>
              <w:spacing w:before="20" w:after="20"/>
              <w:rPr>
                <w:szCs w:val="17"/>
                <w:lang w:eastAsia="en-AU"/>
              </w:rPr>
            </w:pPr>
            <w:r w:rsidRPr="00AA2483">
              <w:rPr>
                <w:szCs w:val="17"/>
              </w:rPr>
              <w:t>MORGAN, Lee Philip</w:t>
            </w:r>
          </w:p>
        </w:tc>
        <w:tc>
          <w:tcPr>
            <w:tcW w:w="1843" w:type="dxa"/>
            <w:noWrap/>
            <w:hideMark/>
          </w:tcPr>
          <w:p w14:paraId="0CD4F327" w14:textId="77777777" w:rsidR="00AA2483" w:rsidRPr="00AA2483" w:rsidRDefault="00AA2483" w:rsidP="00AA2483">
            <w:pPr>
              <w:spacing w:before="20" w:after="20"/>
              <w:ind w:right="602"/>
              <w:jc w:val="right"/>
              <w:rPr>
                <w:szCs w:val="17"/>
                <w:lang w:eastAsia="en-AU"/>
              </w:rPr>
            </w:pPr>
            <w:r w:rsidRPr="00AA2483">
              <w:rPr>
                <w:szCs w:val="17"/>
                <w:lang w:eastAsia="en-AU"/>
              </w:rPr>
              <w:t>168</w:t>
            </w:r>
          </w:p>
        </w:tc>
        <w:tc>
          <w:tcPr>
            <w:tcW w:w="1701" w:type="dxa"/>
            <w:noWrap/>
            <w:hideMark/>
          </w:tcPr>
          <w:p w14:paraId="6080DA5C" w14:textId="77777777" w:rsidR="00AA2483" w:rsidRPr="00AA2483" w:rsidRDefault="00AA2483" w:rsidP="00AA2483">
            <w:pPr>
              <w:spacing w:before="20" w:after="20"/>
              <w:jc w:val="center"/>
              <w:rPr>
                <w:szCs w:val="17"/>
                <w:lang w:eastAsia="en-AU"/>
              </w:rPr>
            </w:pPr>
          </w:p>
        </w:tc>
      </w:tr>
      <w:tr w:rsidR="00AA2483" w:rsidRPr="00AA2483" w14:paraId="019DEEFF" w14:textId="77777777" w:rsidTr="003061C9">
        <w:tc>
          <w:tcPr>
            <w:tcW w:w="3118" w:type="dxa"/>
            <w:noWrap/>
            <w:hideMark/>
          </w:tcPr>
          <w:p w14:paraId="76ED5C29" w14:textId="77777777" w:rsidR="00AA2483" w:rsidRPr="00AA2483" w:rsidRDefault="00AA2483" w:rsidP="00AA2483">
            <w:pPr>
              <w:spacing w:before="20" w:after="40"/>
              <w:rPr>
                <w:szCs w:val="17"/>
                <w:lang w:eastAsia="en-AU"/>
              </w:rPr>
            </w:pPr>
            <w:r w:rsidRPr="00AA2483">
              <w:rPr>
                <w:szCs w:val="17"/>
              </w:rPr>
              <w:t>DREW, John Franklin</w:t>
            </w:r>
          </w:p>
        </w:tc>
        <w:tc>
          <w:tcPr>
            <w:tcW w:w="1843" w:type="dxa"/>
            <w:noWrap/>
            <w:hideMark/>
          </w:tcPr>
          <w:p w14:paraId="0AF585B6" w14:textId="77777777" w:rsidR="00AA2483" w:rsidRPr="00AA2483" w:rsidRDefault="00AA2483" w:rsidP="00AA2483">
            <w:pPr>
              <w:spacing w:before="20" w:after="20"/>
              <w:ind w:right="602"/>
              <w:jc w:val="right"/>
              <w:rPr>
                <w:szCs w:val="17"/>
                <w:lang w:eastAsia="en-AU"/>
              </w:rPr>
            </w:pPr>
            <w:r w:rsidRPr="00AA2483">
              <w:rPr>
                <w:szCs w:val="17"/>
                <w:lang w:eastAsia="en-AU"/>
              </w:rPr>
              <w:t>232</w:t>
            </w:r>
          </w:p>
        </w:tc>
        <w:tc>
          <w:tcPr>
            <w:tcW w:w="1701" w:type="dxa"/>
            <w:noWrap/>
            <w:hideMark/>
          </w:tcPr>
          <w:p w14:paraId="0817517D" w14:textId="77777777" w:rsidR="00AA2483" w:rsidRPr="00AA2483" w:rsidRDefault="00AA2483" w:rsidP="00AA2483">
            <w:pPr>
              <w:spacing w:before="20" w:after="20"/>
              <w:jc w:val="center"/>
              <w:rPr>
                <w:szCs w:val="17"/>
                <w:lang w:eastAsia="en-AU"/>
              </w:rPr>
            </w:pPr>
            <w:r w:rsidRPr="00AA2483">
              <w:rPr>
                <w:szCs w:val="17"/>
                <w:lang w:eastAsia="en-AU"/>
              </w:rPr>
              <w:t>Elected 4</w:t>
            </w:r>
          </w:p>
        </w:tc>
      </w:tr>
    </w:tbl>
    <w:p w14:paraId="22E66429" w14:textId="77777777" w:rsidR="00AA2483" w:rsidRPr="00AA2483" w:rsidRDefault="00AA2483" w:rsidP="00AA2483">
      <w:pPr>
        <w:spacing w:before="80"/>
        <w:rPr>
          <w:b/>
          <w:bCs/>
          <w:szCs w:val="17"/>
          <w:lang w:val="en-US"/>
        </w:rPr>
      </w:pPr>
      <w:proofErr w:type="spellStart"/>
      <w:r w:rsidRPr="00AA2483">
        <w:rPr>
          <w:b/>
          <w:bCs/>
          <w:szCs w:val="17"/>
          <w:lang w:val="en-US"/>
        </w:rPr>
        <w:t>Sorby</w:t>
      </w:r>
      <w:proofErr w:type="spellEnd"/>
      <w:r w:rsidRPr="00AA2483">
        <w:rPr>
          <w:b/>
          <w:bCs/>
          <w:szCs w:val="17"/>
          <w:lang w:val="en-US"/>
        </w:rPr>
        <w:t xml:space="preserve"> Adams Ward </w:t>
      </w:r>
      <w:proofErr w:type="spellStart"/>
      <w:r w:rsidRPr="00AA2483">
        <w:rPr>
          <w:b/>
          <w:bCs/>
          <w:szCs w:val="17"/>
          <w:lang w:val="en-US"/>
        </w:rPr>
        <w:t>councillor</w:t>
      </w:r>
      <w:proofErr w:type="spellEnd"/>
      <w:r w:rsidRPr="00AA2483">
        <w:rPr>
          <w:b/>
          <w:bCs/>
          <w:szCs w:val="17"/>
          <w:lang w:val="en-US"/>
        </w:rPr>
        <w:t>, 2 vacancies</w:t>
      </w:r>
    </w:p>
    <w:p w14:paraId="7B9D4339" w14:textId="77777777" w:rsidR="00AA2483" w:rsidRPr="00AA2483" w:rsidRDefault="00AA2483" w:rsidP="00AA2483">
      <w:pPr>
        <w:spacing w:after="0"/>
        <w:rPr>
          <w:szCs w:val="17"/>
        </w:rPr>
      </w:pPr>
      <w:r w:rsidRPr="00AA2483">
        <w:rPr>
          <w:szCs w:val="17"/>
        </w:rPr>
        <w:t>Formal Ballot Papers: 686</w:t>
      </w:r>
    </w:p>
    <w:p w14:paraId="5B28CE3D" w14:textId="77777777" w:rsidR="00AA2483" w:rsidRPr="00AA2483" w:rsidRDefault="00AA2483" w:rsidP="00AA2483">
      <w:pPr>
        <w:spacing w:after="0"/>
        <w:rPr>
          <w:szCs w:val="17"/>
        </w:rPr>
      </w:pPr>
      <w:r w:rsidRPr="00AA2483">
        <w:rPr>
          <w:szCs w:val="17"/>
        </w:rPr>
        <w:t>Informal Ballot Papers: 10</w:t>
      </w:r>
    </w:p>
    <w:p w14:paraId="477CEB60" w14:textId="77777777" w:rsidR="00AA2483" w:rsidRPr="00AA2483" w:rsidRDefault="00AA2483" w:rsidP="00AA2483">
      <w:pPr>
        <w:rPr>
          <w:szCs w:val="17"/>
        </w:rPr>
      </w:pPr>
      <w:r w:rsidRPr="00AA2483">
        <w:rPr>
          <w:szCs w:val="17"/>
        </w:rPr>
        <w:t>Quota: 229</w:t>
      </w:r>
    </w:p>
    <w:tbl>
      <w:tblPr>
        <w:tblStyle w:val="Gazettetable"/>
        <w:tblW w:w="6662" w:type="dxa"/>
        <w:tblLook w:val="04A0" w:firstRow="1" w:lastRow="0" w:firstColumn="1" w:lastColumn="0" w:noHBand="0" w:noVBand="1"/>
      </w:tblPr>
      <w:tblGrid>
        <w:gridCol w:w="3118"/>
        <w:gridCol w:w="1843"/>
        <w:gridCol w:w="1701"/>
      </w:tblGrid>
      <w:tr w:rsidR="00AA2483" w:rsidRPr="00AA2483" w14:paraId="4A8FDDD3"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E5EAD53"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12C0EC3"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23F1ED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A1525C7" w14:textId="77777777" w:rsidTr="003061C9">
        <w:tc>
          <w:tcPr>
            <w:tcW w:w="3118" w:type="dxa"/>
            <w:noWrap/>
            <w:hideMark/>
          </w:tcPr>
          <w:p w14:paraId="0C3DC3D2" w14:textId="77777777" w:rsidR="00AA2483" w:rsidRPr="00AA2483" w:rsidRDefault="00AA2483" w:rsidP="00AA2483">
            <w:pPr>
              <w:spacing w:before="20" w:after="20"/>
              <w:rPr>
                <w:szCs w:val="17"/>
                <w:lang w:eastAsia="en-AU"/>
              </w:rPr>
            </w:pPr>
            <w:r w:rsidRPr="00AA2483">
              <w:rPr>
                <w:szCs w:val="17"/>
              </w:rPr>
              <w:t>STEWART, Robert</w:t>
            </w:r>
          </w:p>
        </w:tc>
        <w:tc>
          <w:tcPr>
            <w:tcW w:w="1843" w:type="dxa"/>
            <w:noWrap/>
            <w:hideMark/>
          </w:tcPr>
          <w:p w14:paraId="388E0371" w14:textId="77777777" w:rsidR="00AA2483" w:rsidRPr="00AA2483" w:rsidRDefault="00AA2483" w:rsidP="00AA2483">
            <w:pPr>
              <w:spacing w:before="20" w:after="20"/>
              <w:ind w:right="602"/>
              <w:jc w:val="right"/>
              <w:rPr>
                <w:szCs w:val="17"/>
                <w:lang w:eastAsia="en-AU"/>
              </w:rPr>
            </w:pPr>
            <w:r w:rsidRPr="00AA2483">
              <w:rPr>
                <w:szCs w:val="17"/>
                <w:lang w:eastAsia="en-AU"/>
              </w:rPr>
              <w:t>72</w:t>
            </w:r>
          </w:p>
        </w:tc>
        <w:tc>
          <w:tcPr>
            <w:tcW w:w="1701" w:type="dxa"/>
            <w:noWrap/>
            <w:hideMark/>
          </w:tcPr>
          <w:p w14:paraId="3B26C9B6" w14:textId="77777777" w:rsidR="00AA2483" w:rsidRPr="00AA2483" w:rsidRDefault="00AA2483" w:rsidP="00AA2483">
            <w:pPr>
              <w:spacing w:before="20" w:after="20"/>
              <w:jc w:val="center"/>
              <w:rPr>
                <w:szCs w:val="17"/>
                <w:lang w:eastAsia="en-AU"/>
              </w:rPr>
            </w:pPr>
          </w:p>
        </w:tc>
      </w:tr>
      <w:tr w:rsidR="00AA2483" w:rsidRPr="00AA2483" w14:paraId="077F4EC8" w14:textId="77777777" w:rsidTr="003061C9">
        <w:tc>
          <w:tcPr>
            <w:tcW w:w="3118" w:type="dxa"/>
            <w:noWrap/>
            <w:hideMark/>
          </w:tcPr>
          <w:p w14:paraId="78573B40" w14:textId="77777777" w:rsidR="00AA2483" w:rsidRPr="00AA2483" w:rsidRDefault="00AA2483" w:rsidP="00AA2483">
            <w:pPr>
              <w:spacing w:before="20" w:after="20"/>
              <w:rPr>
                <w:szCs w:val="17"/>
                <w:lang w:eastAsia="en-AU"/>
              </w:rPr>
            </w:pPr>
            <w:r w:rsidRPr="00AA2483">
              <w:rPr>
                <w:szCs w:val="17"/>
              </w:rPr>
              <w:t>PRICE, Dale</w:t>
            </w:r>
          </w:p>
        </w:tc>
        <w:tc>
          <w:tcPr>
            <w:tcW w:w="1843" w:type="dxa"/>
            <w:noWrap/>
            <w:hideMark/>
          </w:tcPr>
          <w:p w14:paraId="4588FF09" w14:textId="77777777" w:rsidR="00AA2483" w:rsidRPr="00AA2483" w:rsidRDefault="00AA2483" w:rsidP="00AA2483">
            <w:pPr>
              <w:spacing w:before="20" w:after="20"/>
              <w:ind w:right="602"/>
              <w:jc w:val="right"/>
              <w:rPr>
                <w:szCs w:val="17"/>
                <w:lang w:eastAsia="en-AU"/>
              </w:rPr>
            </w:pPr>
            <w:r w:rsidRPr="00AA2483">
              <w:rPr>
                <w:szCs w:val="17"/>
                <w:lang w:eastAsia="en-AU"/>
              </w:rPr>
              <w:t>263</w:t>
            </w:r>
          </w:p>
        </w:tc>
        <w:tc>
          <w:tcPr>
            <w:tcW w:w="1701" w:type="dxa"/>
            <w:noWrap/>
            <w:hideMark/>
          </w:tcPr>
          <w:p w14:paraId="33ACCE9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7CB09A47" w14:textId="77777777" w:rsidTr="003061C9">
        <w:tc>
          <w:tcPr>
            <w:tcW w:w="3118" w:type="dxa"/>
            <w:noWrap/>
            <w:hideMark/>
          </w:tcPr>
          <w:p w14:paraId="39FDF7CB" w14:textId="77777777" w:rsidR="00AA2483" w:rsidRPr="00AA2483" w:rsidRDefault="00AA2483" w:rsidP="00AA2483">
            <w:pPr>
              <w:spacing w:before="20" w:after="20"/>
              <w:rPr>
                <w:szCs w:val="17"/>
                <w:lang w:eastAsia="en-AU"/>
              </w:rPr>
            </w:pPr>
            <w:r w:rsidRPr="00AA2483">
              <w:rPr>
                <w:szCs w:val="17"/>
              </w:rPr>
              <w:t>MOORE, Gregory</w:t>
            </w:r>
          </w:p>
        </w:tc>
        <w:tc>
          <w:tcPr>
            <w:tcW w:w="1843" w:type="dxa"/>
            <w:noWrap/>
            <w:hideMark/>
          </w:tcPr>
          <w:p w14:paraId="5F17F5DE" w14:textId="77777777" w:rsidR="00AA2483" w:rsidRPr="00AA2483" w:rsidRDefault="00AA2483" w:rsidP="00AA2483">
            <w:pPr>
              <w:spacing w:before="20" w:after="20"/>
              <w:ind w:right="602"/>
              <w:jc w:val="right"/>
              <w:rPr>
                <w:szCs w:val="17"/>
                <w:lang w:eastAsia="en-AU"/>
              </w:rPr>
            </w:pPr>
            <w:r w:rsidRPr="00AA2483">
              <w:rPr>
                <w:szCs w:val="17"/>
                <w:lang w:eastAsia="en-AU"/>
              </w:rPr>
              <w:t>160</w:t>
            </w:r>
          </w:p>
        </w:tc>
        <w:tc>
          <w:tcPr>
            <w:tcW w:w="1701" w:type="dxa"/>
            <w:noWrap/>
            <w:hideMark/>
          </w:tcPr>
          <w:p w14:paraId="35403EA9" w14:textId="77777777" w:rsidR="00AA2483" w:rsidRPr="00AA2483" w:rsidRDefault="00AA2483" w:rsidP="00AA2483">
            <w:pPr>
              <w:spacing w:before="20" w:after="20"/>
              <w:jc w:val="center"/>
              <w:rPr>
                <w:szCs w:val="17"/>
                <w:lang w:eastAsia="en-AU"/>
              </w:rPr>
            </w:pPr>
          </w:p>
        </w:tc>
      </w:tr>
      <w:tr w:rsidR="00AA2483" w:rsidRPr="00AA2483" w14:paraId="79420AB2" w14:textId="77777777" w:rsidTr="003061C9">
        <w:tc>
          <w:tcPr>
            <w:tcW w:w="3118" w:type="dxa"/>
            <w:noWrap/>
            <w:hideMark/>
          </w:tcPr>
          <w:p w14:paraId="1E1BA189" w14:textId="77777777" w:rsidR="00AA2483" w:rsidRPr="00AA2483" w:rsidRDefault="00AA2483" w:rsidP="00AA2483">
            <w:pPr>
              <w:spacing w:before="20" w:after="40"/>
              <w:rPr>
                <w:szCs w:val="17"/>
                <w:lang w:eastAsia="en-AU"/>
              </w:rPr>
            </w:pPr>
            <w:r w:rsidRPr="00AA2483">
              <w:rPr>
                <w:szCs w:val="17"/>
              </w:rPr>
              <w:t>AGNEW, Deb</w:t>
            </w:r>
          </w:p>
        </w:tc>
        <w:tc>
          <w:tcPr>
            <w:tcW w:w="1843" w:type="dxa"/>
            <w:noWrap/>
            <w:hideMark/>
          </w:tcPr>
          <w:p w14:paraId="2510D578" w14:textId="77777777" w:rsidR="00AA2483" w:rsidRPr="00AA2483" w:rsidRDefault="00AA2483" w:rsidP="00AA2483">
            <w:pPr>
              <w:spacing w:before="20" w:after="20"/>
              <w:ind w:right="602"/>
              <w:jc w:val="right"/>
              <w:rPr>
                <w:szCs w:val="17"/>
                <w:lang w:eastAsia="en-AU"/>
              </w:rPr>
            </w:pPr>
            <w:r w:rsidRPr="00AA2483">
              <w:rPr>
                <w:szCs w:val="17"/>
                <w:lang w:eastAsia="en-AU"/>
              </w:rPr>
              <w:t>191</w:t>
            </w:r>
          </w:p>
        </w:tc>
        <w:tc>
          <w:tcPr>
            <w:tcW w:w="1701" w:type="dxa"/>
            <w:noWrap/>
            <w:hideMark/>
          </w:tcPr>
          <w:p w14:paraId="11DA2820" w14:textId="77777777" w:rsidR="00AA2483" w:rsidRPr="00AA2483" w:rsidRDefault="00AA2483" w:rsidP="00AA2483">
            <w:pPr>
              <w:spacing w:before="20" w:after="20"/>
              <w:jc w:val="center"/>
              <w:rPr>
                <w:szCs w:val="17"/>
                <w:lang w:eastAsia="en-AU"/>
              </w:rPr>
            </w:pPr>
            <w:r w:rsidRPr="00AA2483">
              <w:rPr>
                <w:szCs w:val="17"/>
                <w:lang w:eastAsia="en-AU"/>
              </w:rPr>
              <w:t>Elected 2</w:t>
            </w:r>
          </w:p>
        </w:tc>
      </w:tr>
    </w:tbl>
    <w:p w14:paraId="75A13BE8" w14:textId="77777777" w:rsidR="00AA2483" w:rsidRPr="00AA2483" w:rsidRDefault="00AA2483" w:rsidP="00AA2483">
      <w:pPr>
        <w:spacing w:before="120" w:after="120"/>
        <w:jc w:val="center"/>
        <w:rPr>
          <w:b/>
          <w:bCs/>
          <w:szCs w:val="17"/>
        </w:rPr>
      </w:pPr>
      <w:r w:rsidRPr="00AA2483">
        <w:rPr>
          <w:b/>
          <w:bCs/>
          <w:szCs w:val="17"/>
        </w:rPr>
        <w:t>City of West Torrens</w:t>
      </w:r>
    </w:p>
    <w:p w14:paraId="45842D31" w14:textId="77777777" w:rsidR="00AA2483" w:rsidRPr="00AA2483" w:rsidRDefault="00AA2483" w:rsidP="00AA2483">
      <w:pPr>
        <w:spacing w:before="80"/>
        <w:rPr>
          <w:b/>
          <w:bCs/>
          <w:szCs w:val="17"/>
          <w:lang w:val="en-US"/>
        </w:rPr>
      </w:pPr>
      <w:r w:rsidRPr="00AA2483">
        <w:rPr>
          <w:b/>
          <w:bCs/>
          <w:szCs w:val="17"/>
          <w:lang w:val="en-US"/>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36049FE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AC678A7"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B0FA64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26B3609" w14:textId="77777777" w:rsidR="00AA2483" w:rsidRPr="00AA2483" w:rsidRDefault="00AA2483" w:rsidP="00AA2483">
            <w:pPr>
              <w:spacing w:before="40" w:after="40"/>
              <w:jc w:val="center"/>
              <w:rPr>
                <w:szCs w:val="17"/>
                <w:lang w:eastAsia="en-AU"/>
              </w:rPr>
            </w:pPr>
            <w:r w:rsidRPr="00AA2483">
              <w:rPr>
                <w:szCs w:val="17"/>
                <w:lang w:eastAsia="en-AU"/>
              </w:rPr>
              <w:t xml:space="preserve">Elected </w:t>
            </w:r>
          </w:p>
        </w:tc>
      </w:tr>
      <w:tr w:rsidR="00AA2483" w:rsidRPr="00AA2483" w14:paraId="791C9120" w14:textId="77777777" w:rsidTr="003061C9">
        <w:tc>
          <w:tcPr>
            <w:tcW w:w="3118" w:type="dxa"/>
            <w:noWrap/>
            <w:hideMark/>
          </w:tcPr>
          <w:p w14:paraId="6A7665CF" w14:textId="77777777" w:rsidR="00AA2483" w:rsidRPr="00AA2483" w:rsidRDefault="00AA2483" w:rsidP="00AA2483">
            <w:pPr>
              <w:spacing w:before="40" w:after="40"/>
              <w:rPr>
                <w:szCs w:val="17"/>
                <w:lang w:eastAsia="en-AU"/>
              </w:rPr>
            </w:pPr>
            <w:r w:rsidRPr="00AA2483">
              <w:rPr>
                <w:szCs w:val="17"/>
                <w:lang w:eastAsia="en-AU"/>
              </w:rPr>
              <w:t>COXON, Michael Stuart</w:t>
            </w:r>
          </w:p>
        </w:tc>
        <w:tc>
          <w:tcPr>
            <w:tcW w:w="1843" w:type="dxa"/>
            <w:noWrap/>
            <w:hideMark/>
          </w:tcPr>
          <w:p w14:paraId="5B2CA5B1" w14:textId="77777777" w:rsidR="00AA2483" w:rsidRPr="00AA2483" w:rsidRDefault="00AA2483" w:rsidP="00AA2483">
            <w:pPr>
              <w:spacing w:before="40" w:after="20"/>
              <w:jc w:val="center"/>
              <w:rPr>
                <w:szCs w:val="17"/>
                <w:lang w:eastAsia="en-AU"/>
              </w:rPr>
            </w:pPr>
            <w:r w:rsidRPr="00AA2483">
              <w:rPr>
                <w:szCs w:val="17"/>
                <w:lang w:eastAsia="en-AU"/>
              </w:rPr>
              <w:t>n/a</w:t>
            </w:r>
          </w:p>
        </w:tc>
        <w:tc>
          <w:tcPr>
            <w:tcW w:w="1701" w:type="dxa"/>
            <w:noWrap/>
            <w:hideMark/>
          </w:tcPr>
          <w:p w14:paraId="5ADD5BEE" w14:textId="77777777" w:rsidR="00AA2483" w:rsidRPr="00AA2483" w:rsidRDefault="00AA2483" w:rsidP="00AA2483">
            <w:pPr>
              <w:spacing w:before="40" w:after="20"/>
              <w:jc w:val="center"/>
              <w:rPr>
                <w:szCs w:val="17"/>
                <w:lang w:eastAsia="en-AU"/>
              </w:rPr>
            </w:pPr>
            <w:r w:rsidRPr="00AA2483">
              <w:rPr>
                <w:szCs w:val="17"/>
                <w:lang w:eastAsia="en-AU"/>
              </w:rPr>
              <w:t>Elected Unopposed</w:t>
            </w:r>
          </w:p>
        </w:tc>
      </w:tr>
    </w:tbl>
    <w:p w14:paraId="6507B7A8" w14:textId="77777777" w:rsidR="000C077B" w:rsidRDefault="000C077B">
      <w:pPr>
        <w:spacing w:after="0" w:line="240" w:lineRule="auto"/>
        <w:jc w:val="left"/>
        <w:rPr>
          <w:b/>
          <w:bCs/>
          <w:szCs w:val="17"/>
          <w:lang w:val="en-US"/>
        </w:rPr>
      </w:pPr>
      <w:r>
        <w:rPr>
          <w:b/>
          <w:bCs/>
          <w:szCs w:val="17"/>
          <w:lang w:val="en-US"/>
        </w:rPr>
        <w:br w:type="page"/>
      </w:r>
    </w:p>
    <w:p w14:paraId="57F86665" w14:textId="38F9DFB3" w:rsidR="00AA2483" w:rsidRPr="00AA2483" w:rsidRDefault="00AA2483" w:rsidP="00AA2483">
      <w:pPr>
        <w:spacing w:before="80"/>
        <w:rPr>
          <w:b/>
          <w:bCs/>
          <w:szCs w:val="17"/>
          <w:lang w:val="en-US"/>
        </w:rPr>
      </w:pPr>
      <w:r w:rsidRPr="00AA2483">
        <w:rPr>
          <w:b/>
          <w:bCs/>
          <w:szCs w:val="17"/>
          <w:lang w:val="en-US"/>
        </w:rPr>
        <w:t xml:space="preserve">Keswick Ward </w:t>
      </w:r>
      <w:proofErr w:type="spellStart"/>
      <w:r w:rsidRPr="00AA2483">
        <w:rPr>
          <w:b/>
          <w:bCs/>
          <w:szCs w:val="17"/>
          <w:lang w:val="en-US"/>
        </w:rPr>
        <w:t>councillor</w:t>
      </w:r>
      <w:proofErr w:type="spellEnd"/>
      <w:r w:rsidRPr="00AA2483">
        <w:rPr>
          <w:b/>
          <w:bCs/>
          <w:szCs w:val="17"/>
          <w:lang w:val="en-US"/>
        </w:rPr>
        <w:t>, 2 vacancies</w:t>
      </w:r>
    </w:p>
    <w:p w14:paraId="6F7D0E93" w14:textId="77777777" w:rsidR="00AA2483" w:rsidRPr="00AA2483" w:rsidRDefault="00AA2483" w:rsidP="00AA2483">
      <w:pPr>
        <w:spacing w:after="0"/>
        <w:rPr>
          <w:szCs w:val="17"/>
        </w:rPr>
      </w:pPr>
      <w:r w:rsidRPr="00AA2483">
        <w:rPr>
          <w:szCs w:val="17"/>
        </w:rPr>
        <w:t>Formal Ballot Papers: 2,309</w:t>
      </w:r>
    </w:p>
    <w:p w14:paraId="2BA50E19" w14:textId="77777777" w:rsidR="00AA2483" w:rsidRPr="00AA2483" w:rsidRDefault="00AA2483" w:rsidP="00AA2483">
      <w:pPr>
        <w:spacing w:after="0"/>
        <w:rPr>
          <w:szCs w:val="17"/>
        </w:rPr>
      </w:pPr>
      <w:r w:rsidRPr="00AA2483">
        <w:rPr>
          <w:szCs w:val="17"/>
        </w:rPr>
        <w:t>Informal Ballot Papers: 35</w:t>
      </w:r>
    </w:p>
    <w:p w14:paraId="761A8FBF" w14:textId="77777777" w:rsidR="00AA2483" w:rsidRPr="00AA2483" w:rsidRDefault="00AA2483" w:rsidP="00AA2483">
      <w:pPr>
        <w:rPr>
          <w:szCs w:val="17"/>
        </w:rPr>
      </w:pPr>
      <w:r w:rsidRPr="00AA2483">
        <w:rPr>
          <w:szCs w:val="17"/>
        </w:rPr>
        <w:t>Quota: 770</w:t>
      </w:r>
    </w:p>
    <w:tbl>
      <w:tblPr>
        <w:tblStyle w:val="Gazettetable"/>
        <w:tblW w:w="6662" w:type="dxa"/>
        <w:tblLook w:val="04A0" w:firstRow="1" w:lastRow="0" w:firstColumn="1" w:lastColumn="0" w:noHBand="0" w:noVBand="1"/>
      </w:tblPr>
      <w:tblGrid>
        <w:gridCol w:w="3118"/>
        <w:gridCol w:w="1843"/>
        <w:gridCol w:w="1701"/>
      </w:tblGrid>
      <w:tr w:rsidR="00AA2483" w:rsidRPr="00AA2483" w14:paraId="532FCB85"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4099B3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F940DC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5DE271AC"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4103E2A" w14:textId="77777777" w:rsidTr="003061C9">
        <w:tc>
          <w:tcPr>
            <w:tcW w:w="3118" w:type="dxa"/>
            <w:noWrap/>
            <w:hideMark/>
          </w:tcPr>
          <w:p w14:paraId="6B9F86B4" w14:textId="77777777" w:rsidR="00AA2483" w:rsidRPr="00AA2483" w:rsidRDefault="00AA2483" w:rsidP="00AA2483">
            <w:pPr>
              <w:spacing w:before="20" w:after="20"/>
              <w:rPr>
                <w:szCs w:val="17"/>
                <w:lang w:eastAsia="en-AU"/>
              </w:rPr>
            </w:pPr>
            <w:r w:rsidRPr="00AA2483">
              <w:rPr>
                <w:szCs w:val="17"/>
              </w:rPr>
              <w:t>SINGH, Iqbal</w:t>
            </w:r>
          </w:p>
        </w:tc>
        <w:tc>
          <w:tcPr>
            <w:tcW w:w="1843" w:type="dxa"/>
            <w:noWrap/>
            <w:hideMark/>
          </w:tcPr>
          <w:p w14:paraId="61FF9BFA" w14:textId="77777777" w:rsidR="00AA2483" w:rsidRPr="00AA2483" w:rsidRDefault="00AA2483" w:rsidP="00AA2483">
            <w:pPr>
              <w:spacing w:before="20" w:after="20"/>
              <w:ind w:right="602"/>
              <w:jc w:val="right"/>
              <w:rPr>
                <w:szCs w:val="17"/>
                <w:lang w:eastAsia="en-AU"/>
              </w:rPr>
            </w:pPr>
            <w:r w:rsidRPr="00AA2483">
              <w:rPr>
                <w:szCs w:val="17"/>
                <w:lang w:eastAsia="en-AU"/>
              </w:rPr>
              <w:t>443</w:t>
            </w:r>
          </w:p>
        </w:tc>
        <w:tc>
          <w:tcPr>
            <w:tcW w:w="1701" w:type="dxa"/>
            <w:noWrap/>
            <w:hideMark/>
          </w:tcPr>
          <w:p w14:paraId="260FB7F0" w14:textId="77777777" w:rsidR="00AA2483" w:rsidRPr="00AA2483" w:rsidRDefault="00AA2483" w:rsidP="00AA2483">
            <w:pPr>
              <w:spacing w:before="20" w:after="20"/>
              <w:jc w:val="center"/>
              <w:rPr>
                <w:szCs w:val="17"/>
                <w:lang w:eastAsia="en-AU"/>
              </w:rPr>
            </w:pPr>
          </w:p>
        </w:tc>
      </w:tr>
      <w:tr w:rsidR="00AA2483" w:rsidRPr="00AA2483" w14:paraId="225D8E3A" w14:textId="77777777" w:rsidTr="003061C9">
        <w:tc>
          <w:tcPr>
            <w:tcW w:w="3118" w:type="dxa"/>
            <w:noWrap/>
            <w:hideMark/>
          </w:tcPr>
          <w:p w14:paraId="3E2DB224" w14:textId="77777777" w:rsidR="00AA2483" w:rsidRPr="00AA2483" w:rsidRDefault="00AA2483" w:rsidP="00AA2483">
            <w:pPr>
              <w:spacing w:before="20" w:after="20"/>
              <w:rPr>
                <w:szCs w:val="17"/>
                <w:lang w:eastAsia="en-AU"/>
              </w:rPr>
            </w:pPr>
            <w:r w:rsidRPr="00AA2483">
              <w:rPr>
                <w:szCs w:val="17"/>
              </w:rPr>
              <w:t>FARNDEN, Michael</w:t>
            </w:r>
          </w:p>
        </w:tc>
        <w:tc>
          <w:tcPr>
            <w:tcW w:w="1843" w:type="dxa"/>
            <w:noWrap/>
            <w:hideMark/>
          </w:tcPr>
          <w:p w14:paraId="7A17E398" w14:textId="77777777" w:rsidR="00AA2483" w:rsidRPr="00AA2483" w:rsidRDefault="00AA2483" w:rsidP="00AA2483">
            <w:pPr>
              <w:spacing w:before="20" w:after="20"/>
              <w:ind w:right="602"/>
              <w:jc w:val="right"/>
              <w:rPr>
                <w:szCs w:val="17"/>
                <w:lang w:eastAsia="en-AU"/>
              </w:rPr>
            </w:pPr>
            <w:r w:rsidRPr="00AA2483">
              <w:rPr>
                <w:szCs w:val="17"/>
                <w:lang w:eastAsia="en-AU"/>
              </w:rPr>
              <w:t>407</w:t>
            </w:r>
          </w:p>
        </w:tc>
        <w:tc>
          <w:tcPr>
            <w:tcW w:w="1701" w:type="dxa"/>
            <w:noWrap/>
            <w:hideMark/>
          </w:tcPr>
          <w:p w14:paraId="01833A3B" w14:textId="77777777" w:rsidR="00AA2483" w:rsidRPr="00AA2483" w:rsidRDefault="00AA2483" w:rsidP="00AA2483">
            <w:pPr>
              <w:spacing w:before="20" w:after="20"/>
              <w:jc w:val="center"/>
              <w:rPr>
                <w:szCs w:val="17"/>
                <w:lang w:eastAsia="en-AU"/>
              </w:rPr>
            </w:pPr>
          </w:p>
        </w:tc>
      </w:tr>
      <w:tr w:rsidR="00AA2483" w:rsidRPr="00AA2483" w14:paraId="4E9B119F" w14:textId="77777777" w:rsidTr="003061C9">
        <w:tc>
          <w:tcPr>
            <w:tcW w:w="3118" w:type="dxa"/>
            <w:noWrap/>
            <w:hideMark/>
          </w:tcPr>
          <w:p w14:paraId="7A2601AA" w14:textId="77777777" w:rsidR="00AA2483" w:rsidRPr="00AA2483" w:rsidRDefault="00AA2483" w:rsidP="00AA2483">
            <w:pPr>
              <w:spacing w:before="20" w:after="20"/>
              <w:rPr>
                <w:szCs w:val="17"/>
                <w:lang w:eastAsia="en-AU"/>
              </w:rPr>
            </w:pPr>
            <w:r w:rsidRPr="00AA2483">
              <w:rPr>
                <w:szCs w:val="17"/>
              </w:rPr>
              <w:t>ADAMS, Roxane</w:t>
            </w:r>
          </w:p>
        </w:tc>
        <w:tc>
          <w:tcPr>
            <w:tcW w:w="1843" w:type="dxa"/>
            <w:noWrap/>
            <w:hideMark/>
          </w:tcPr>
          <w:p w14:paraId="1F1ABDC0" w14:textId="77777777" w:rsidR="00AA2483" w:rsidRPr="00AA2483" w:rsidRDefault="00AA2483" w:rsidP="00AA2483">
            <w:pPr>
              <w:spacing w:before="20" w:after="20"/>
              <w:ind w:right="602"/>
              <w:jc w:val="right"/>
              <w:rPr>
                <w:szCs w:val="17"/>
                <w:lang w:eastAsia="en-AU"/>
              </w:rPr>
            </w:pPr>
            <w:r w:rsidRPr="00AA2483">
              <w:rPr>
                <w:szCs w:val="17"/>
                <w:lang w:eastAsia="en-AU"/>
              </w:rPr>
              <w:t>194</w:t>
            </w:r>
          </w:p>
        </w:tc>
        <w:tc>
          <w:tcPr>
            <w:tcW w:w="1701" w:type="dxa"/>
            <w:noWrap/>
            <w:hideMark/>
          </w:tcPr>
          <w:p w14:paraId="5FEE28AB" w14:textId="77777777" w:rsidR="00AA2483" w:rsidRPr="00AA2483" w:rsidRDefault="00AA2483" w:rsidP="00AA2483">
            <w:pPr>
              <w:spacing w:before="20" w:after="20"/>
              <w:jc w:val="center"/>
              <w:rPr>
                <w:szCs w:val="17"/>
                <w:lang w:eastAsia="en-AU"/>
              </w:rPr>
            </w:pPr>
          </w:p>
        </w:tc>
      </w:tr>
      <w:tr w:rsidR="00AA2483" w:rsidRPr="00AA2483" w14:paraId="5DBAB6A7" w14:textId="77777777" w:rsidTr="003061C9">
        <w:tc>
          <w:tcPr>
            <w:tcW w:w="3118" w:type="dxa"/>
            <w:noWrap/>
            <w:hideMark/>
          </w:tcPr>
          <w:p w14:paraId="2DFFD103" w14:textId="77777777" w:rsidR="00AA2483" w:rsidRPr="00AA2483" w:rsidRDefault="00AA2483" w:rsidP="00AA2483">
            <w:pPr>
              <w:spacing w:before="20" w:after="20"/>
              <w:rPr>
                <w:szCs w:val="17"/>
                <w:lang w:eastAsia="en-AU"/>
              </w:rPr>
            </w:pPr>
            <w:r w:rsidRPr="00AA2483">
              <w:rPr>
                <w:szCs w:val="17"/>
              </w:rPr>
              <w:t>PAPANIKOLAOU, Elisabeth</w:t>
            </w:r>
          </w:p>
        </w:tc>
        <w:tc>
          <w:tcPr>
            <w:tcW w:w="1843" w:type="dxa"/>
            <w:noWrap/>
            <w:hideMark/>
          </w:tcPr>
          <w:p w14:paraId="4A02282C" w14:textId="77777777" w:rsidR="00AA2483" w:rsidRPr="00AA2483" w:rsidRDefault="00AA2483" w:rsidP="00AA2483">
            <w:pPr>
              <w:spacing w:before="20" w:after="20"/>
              <w:ind w:right="602"/>
              <w:jc w:val="right"/>
              <w:rPr>
                <w:szCs w:val="17"/>
                <w:lang w:eastAsia="en-AU"/>
              </w:rPr>
            </w:pPr>
            <w:r w:rsidRPr="00AA2483">
              <w:rPr>
                <w:szCs w:val="17"/>
                <w:lang w:eastAsia="en-AU"/>
              </w:rPr>
              <w:t>488</w:t>
            </w:r>
          </w:p>
        </w:tc>
        <w:tc>
          <w:tcPr>
            <w:tcW w:w="1701" w:type="dxa"/>
            <w:noWrap/>
            <w:hideMark/>
          </w:tcPr>
          <w:p w14:paraId="4FCBEFC8"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038C2BE3" w14:textId="77777777" w:rsidTr="003061C9">
        <w:tc>
          <w:tcPr>
            <w:tcW w:w="3118" w:type="dxa"/>
            <w:noWrap/>
            <w:hideMark/>
          </w:tcPr>
          <w:p w14:paraId="5EFE0D31" w14:textId="77777777" w:rsidR="00AA2483" w:rsidRPr="00AA2483" w:rsidRDefault="00AA2483" w:rsidP="00AA2483">
            <w:pPr>
              <w:spacing w:before="20" w:after="20"/>
              <w:rPr>
                <w:szCs w:val="17"/>
                <w:lang w:eastAsia="en-AU"/>
              </w:rPr>
            </w:pPr>
            <w:r w:rsidRPr="00AA2483">
              <w:rPr>
                <w:szCs w:val="17"/>
              </w:rPr>
              <w:t>WOODWARD, John</w:t>
            </w:r>
          </w:p>
        </w:tc>
        <w:tc>
          <w:tcPr>
            <w:tcW w:w="1843" w:type="dxa"/>
            <w:noWrap/>
            <w:hideMark/>
          </w:tcPr>
          <w:p w14:paraId="534CF98D" w14:textId="77777777" w:rsidR="00AA2483" w:rsidRPr="00AA2483" w:rsidRDefault="00AA2483" w:rsidP="00AA2483">
            <w:pPr>
              <w:spacing w:before="20" w:after="20"/>
              <w:ind w:right="602"/>
              <w:jc w:val="right"/>
              <w:rPr>
                <w:szCs w:val="17"/>
                <w:lang w:eastAsia="en-AU"/>
              </w:rPr>
            </w:pPr>
            <w:r w:rsidRPr="00AA2483">
              <w:rPr>
                <w:szCs w:val="17"/>
                <w:lang w:eastAsia="en-AU"/>
              </w:rPr>
              <w:t>590</w:t>
            </w:r>
          </w:p>
        </w:tc>
        <w:tc>
          <w:tcPr>
            <w:tcW w:w="1701" w:type="dxa"/>
            <w:noWrap/>
            <w:hideMark/>
          </w:tcPr>
          <w:p w14:paraId="4B0E6D84"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1509100" w14:textId="77777777" w:rsidTr="003061C9">
        <w:tc>
          <w:tcPr>
            <w:tcW w:w="3118" w:type="dxa"/>
            <w:noWrap/>
            <w:hideMark/>
          </w:tcPr>
          <w:p w14:paraId="337C4928" w14:textId="77777777" w:rsidR="00AA2483" w:rsidRPr="00AA2483" w:rsidRDefault="00AA2483" w:rsidP="00AA2483">
            <w:pPr>
              <w:spacing w:before="20" w:after="40"/>
              <w:rPr>
                <w:szCs w:val="17"/>
                <w:lang w:eastAsia="en-AU"/>
              </w:rPr>
            </w:pPr>
            <w:r w:rsidRPr="00AA2483">
              <w:rPr>
                <w:szCs w:val="17"/>
              </w:rPr>
              <w:t>MINHAS, Gurpreet Singh</w:t>
            </w:r>
          </w:p>
        </w:tc>
        <w:tc>
          <w:tcPr>
            <w:tcW w:w="1843" w:type="dxa"/>
            <w:noWrap/>
            <w:hideMark/>
          </w:tcPr>
          <w:p w14:paraId="420F4505" w14:textId="77777777" w:rsidR="00AA2483" w:rsidRPr="00AA2483" w:rsidRDefault="00AA2483" w:rsidP="00AA2483">
            <w:pPr>
              <w:spacing w:before="20" w:after="20"/>
              <w:ind w:right="602"/>
              <w:jc w:val="right"/>
              <w:rPr>
                <w:szCs w:val="17"/>
                <w:lang w:eastAsia="en-AU"/>
              </w:rPr>
            </w:pPr>
            <w:r w:rsidRPr="00AA2483">
              <w:rPr>
                <w:szCs w:val="17"/>
                <w:lang w:eastAsia="en-AU"/>
              </w:rPr>
              <w:t>187</w:t>
            </w:r>
          </w:p>
        </w:tc>
        <w:tc>
          <w:tcPr>
            <w:tcW w:w="1701" w:type="dxa"/>
            <w:noWrap/>
            <w:hideMark/>
          </w:tcPr>
          <w:p w14:paraId="5ED7A137" w14:textId="77777777" w:rsidR="00AA2483" w:rsidRPr="00AA2483" w:rsidRDefault="00AA2483" w:rsidP="00AA2483">
            <w:pPr>
              <w:spacing w:before="20" w:after="20"/>
              <w:jc w:val="center"/>
              <w:rPr>
                <w:szCs w:val="17"/>
                <w:lang w:eastAsia="en-AU"/>
              </w:rPr>
            </w:pPr>
          </w:p>
        </w:tc>
      </w:tr>
    </w:tbl>
    <w:p w14:paraId="5AD7748E" w14:textId="77777777" w:rsidR="00AA2483" w:rsidRPr="00AA2483" w:rsidRDefault="00AA2483" w:rsidP="00AA2483">
      <w:pPr>
        <w:spacing w:before="80"/>
        <w:rPr>
          <w:b/>
          <w:bCs/>
          <w:szCs w:val="17"/>
          <w:lang w:val="en-US"/>
        </w:rPr>
      </w:pPr>
      <w:r w:rsidRPr="00AA2483">
        <w:rPr>
          <w:b/>
          <w:bCs/>
          <w:szCs w:val="17"/>
          <w:lang w:val="en-US"/>
        </w:rPr>
        <w:t xml:space="preserve">Hilton Ward </w:t>
      </w:r>
      <w:proofErr w:type="spellStart"/>
      <w:r w:rsidRPr="00AA2483">
        <w:rPr>
          <w:b/>
          <w:bCs/>
          <w:szCs w:val="17"/>
          <w:lang w:val="en-US"/>
        </w:rPr>
        <w:t>councillor</w:t>
      </w:r>
      <w:proofErr w:type="spellEnd"/>
      <w:r w:rsidRPr="00AA2483">
        <w:rPr>
          <w:b/>
          <w:bCs/>
          <w:szCs w:val="17"/>
          <w:lang w:val="en-US"/>
        </w:rPr>
        <w:t>, 2 vacancies</w:t>
      </w:r>
    </w:p>
    <w:p w14:paraId="169F5756" w14:textId="77777777" w:rsidR="00AA2483" w:rsidRPr="00AA2483" w:rsidRDefault="00AA2483" w:rsidP="00AA2483">
      <w:pPr>
        <w:spacing w:after="0"/>
        <w:rPr>
          <w:szCs w:val="17"/>
        </w:rPr>
      </w:pPr>
      <w:r w:rsidRPr="00AA2483">
        <w:rPr>
          <w:szCs w:val="17"/>
        </w:rPr>
        <w:t>Formal Ballot Papers: 1,967</w:t>
      </w:r>
    </w:p>
    <w:p w14:paraId="79E6395B" w14:textId="77777777" w:rsidR="00AA2483" w:rsidRPr="00AA2483" w:rsidRDefault="00AA2483" w:rsidP="00AA2483">
      <w:pPr>
        <w:spacing w:after="0"/>
        <w:rPr>
          <w:szCs w:val="17"/>
        </w:rPr>
      </w:pPr>
      <w:r w:rsidRPr="00AA2483">
        <w:rPr>
          <w:szCs w:val="17"/>
        </w:rPr>
        <w:t>Informal Ballot Papers: 56</w:t>
      </w:r>
    </w:p>
    <w:p w14:paraId="10336454" w14:textId="77777777" w:rsidR="00AA2483" w:rsidRPr="00AA2483" w:rsidRDefault="00AA2483" w:rsidP="00AA2483">
      <w:pPr>
        <w:rPr>
          <w:szCs w:val="17"/>
        </w:rPr>
      </w:pPr>
      <w:r w:rsidRPr="00AA2483">
        <w:rPr>
          <w:szCs w:val="17"/>
        </w:rPr>
        <w:t>Quota: 656</w:t>
      </w:r>
    </w:p>
    <w:tbl>
      <w:tblPr>
        <w:tblStyle w:val="Gazettetable"/>
        <w:tblW w:w="6662" w:type="dxa"/>
        <w:tblLook w:val="04A0" w:firstRow="1" w:lastRow="0" w:firstColumn="1" w:lastColumn="0" w:noHBand="0" w:noVBand="1"/>
      </w:tblPr>
      <w:tblGrid>
        <w:gridCol w:w="3118"/>
        <w:gridCol w:w="1843"/>
        <w:gridCol w:w="1701"/>
      </w:tblGrid>
      <w:tr w:rsidR="00AA2483" w:rsidRPr="00AA2483" w14:paraId="1FC9C4E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E9C9F3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993E8DF"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A59BD8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6262B62" w14:textId="77777777" w:rsidTr="003061C9">
        <w:tc>
          <w:tcPr>
            <w:tcW w:w="3118" w:type="dxa"/>
            <w:noWrap/>
            <w:hideMark/>
          </w:tcPr>
          <w:p w14:paraId="1A92D2D8" w14:textId="77777777" w:rsidR="00AA2483" w:rsidRPr="00AA2483" w:rsidRDefault="00AA2483" w:rsidP="00AA2483">
            <w:pPr>
              <w:spacing w:before="20" w:after="20"/>
              <w:rPr>
                <w:szCs w:val="17"/>
                <w:lang w:eastAsia="en-AU"/>
              </w:rPr>
            </w:pPr>
            <w:r w:rsidRPr="00AA2483">
              <w:rPr>
                <w:szCs w:val="17"/>
              </w:rPr>
              <w:t>MALHOTRA, Rajeev</w:t>
            </w:r>
          </w:p>
        </w:tc>
        <w:tc>
          <w:tcPr>
            <w:tcW w:w="1843" w:type="dxa"/>
            <w:noWrap/>
            <w:hideMark/>
          </w:tcPr>
          <w:p w14:paraId="0DAF598D" w14:textId="77777777" w:rsidR="00AA2483" w:rsidRPr="00AA2483" w:rsidRDefault="00AA2483" w:rsidP="00AA2483">
            <w:pPr>
              <w:spacing w:before="20" w:after="20"/>
              <w:ind w:right="602"/>
              <w:jc w:val="right"/>
              <w:rPr>
                <w:szCs w:val="17"/>
                <w:lang w:eastAsia="en-AU"/>
              </w:rPr>
            </w:pPr>
            <w:r w:rsidRPr="00AA2483">
              <w:rPr>
                <w:szCs w:val="17"/>
                <w:lang w:eastAsia="en-AU"/>
              </w:rPr>
              <w:t>264</w:t>
            </w:r>
          </w:p>
        </w:tc>
        <w:tc>
          <w:tcPr>
            <w:tcW w:w="1701" w:type="dxa"/>
            <w:noWrap/>
            <w:hideMark/>
          </w:tcPr>
          <w:p w14:paraId="1B0B28BA" w14:textId="77777777" w:rsidR="00AA2483" w:rsidRPr="00AA2483" w:rsidRDefault="00AA2483" w:rsidP="00AA2483">
            <w:pPr>
              <w:spacing w:before="20" w:after="20"/>
              <w:jc w:val="center"/>
              <w:rPr>
                <w:szCs w:val="17"/>
                <w:lang w:eastAsia="en-AU"/>
              </w:rPr>
            </w:pPr>
          </w:p>
        </w:tc>
      </w:tr>
      <w:tr w:rsidR="00AA2483" w:rsidRPr="00AA2483" w14:paraId="36C99DF0" w14:textId="77777777" w:rsidTr="003061C9">
        <w:tc>
          <w:tcPr>
            <w:tcW w:w="3118" w:type="dxa"/>
            <w:noWrap/>
            <w:hideMark/>
          </w:tcPr>
          <w:p w14:paraId="515B10D6" w14:textId="77777777" w:rsidR="00AA2483" w:rsidRPr="00AA2483" w:rsidRDefault="00AA2483" w:rsidP="00AA2483">
            <w:pPr>
              <w:spacing w:before="20" w:after="20"/>
              <w:rPr>
                <w:szCs w:val="17"/>
                <w:lang w:eastAsia="en-AU"/>
              </w:rPr>
            </w:pPr>
            <w:r w:rsidRPr="00AA2483">
              <w:rPr>
                <w:szCs w:val="17"/>
              </w:rPr>
              <w:t>WHITING, Sam</w:t>
            </w:r>
          </w:p>
        </w:tc>
        <w:tc>
          <w:tcPr>
            <w:tcW w:w="1843" w:type="dxa"/>
            <w:noWrap/>
            <w:hideMark/>
          </w:tcPr>
          <w:p w14:paraId="2DA1D176" w14:textId="77777777" w:rsidR="00AA2483" w:rsidRPr="00AA2483" w:rsidRDefault="00AA2483" w:rsidP="00AA2483">
            <w:pPr>
              <w:spacing w:before="20" w:after="20"/>
              <w:ind w:right="602"/>
              <w:jc w:val="right"/>
              <w:rPr>
                <w:szCs w:val="17"/>
                <w:lang w:eastAsia="en-AU"/>
              </w:rPr>
            </w:pPr>
            <w:r w:rsidRPr="00AA2483">
              <w:rPr>
                <w:szCs w:val="17"/>
                <w:lang w:eastAsia="en-AU"/>
              </w:rPr>
              <w:t>605</w:t>
            </w:r>
          </w:p>
        </w:tc>
        <w:tc>
          <w:tcPr>
            <w:tcW w:w="1701" w:type="dxa"/>
            <w:noWrap/>
            <w:hideMark/>
          </w:tcPr>
          <w:p w14:paraId="33ED6F0A"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D1E76C5" w14:textId="77777777" w:rsidTr="003061C9">
        <w:tc>
          <w:tcPr>
            <w:tcW w:w="3118" w:type="dxa"/>
            <w:noWrap/>
            <w:hideMark/>
          </w:tcPr>
          <w:p w14:paraId="6FBCC8B7" w14:textId="77777777" w:rsidR="00AA2483" w:rsidRPr="00AA2483" w:rsidRDefault="00AA2483" w:rsidP="00AA2483">
            <w:pPr>
              <w:spacing w:before="20" w:after="20"/>
              <w:rPr>
                <w:szCs w:val="17"/>
                <w:lang w:eastAsia="en-AU"/>
              </w:rPr>
            </w:pPr>
            <w:r w:rsidRPr="00AA2483">
              <w:rPr>
                <w:szCs w:val="17"/>
              </w:rPr>
              <w:t>O’RIELLEY, Cindy</w:t>
            </w:r>
          </w:p>
        </w:tc>
        <w:tc>
          <w:tcPr>
            <w:tcW w:w="1843" w:type="dxa"/>
            <w:noWrap/>
            <w:hideMark/>
          </w:tcPr>
          <w:p w14:paraId="386D0E17" w14:textId="77777777" w:rsidR="00AA2483" w:rsidRPr="00AA2483" w:rsidRDefault="00AA2483" w:rsidP="00AA2483">
            <w:pPr>
              <w:spacing w:before="20" w:after="20"/>
              <w:ind w:right="602"/>
              <w:jc w:val="right"/>
              <w:rPr>
                <w:szCs w:val="17"/>
                <w:lang w:eastAsia="en-AU"/>
              </w:rPr>
            </w:pPr>
            <w:r w:rsidRPr="00AA2483">
              <w:rPr>
                <w:szCs w:val="17"/>
                <w:lang w:eastAsia="en-AU"/>
              </w:rPr>
              <w:t>543</w:t>
            </w:r>
          </w:p>
        </w:tc>
        <w:tc>
          <w:tcPr>
            <w:tcW w:w="1701" w:type="dxa"/>
            <w:noWrap/>
            <w:hideMark/>
          </w:tcPr>
          <w:p w14:paraId="4AC25AB4"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B7772A5" w14:textId="77777777" w:rsidTr="003061C9">
        <w:tc>
          <w:tcPr>
            <w:tcW w:w="3118" w:type="dxa"/>
            <w:noWrap/>
            <w:hideMark/>
          </w:tcPr>
          <w:p w14:paraId="34BF3311" w14:textId="77777777" w:rsidR="00AA2483" w:rsidRPr="00AA2483" w:rsidRDefault="00AA2483" w:rsidP="00AA2483">
            <w:pPr>
              <w:spacing w:before="20" w:after="40"/>
              <w:rPr>
                <w:szCs w:val="17"/>
                <w:lang w:eastAsia="en-AU"/>
              </w:rPr>
            </w:pPr>
            <w:r w:rsidRPr="00AA2483">
              <w:rPr>
                <w:szCs w:val="17"/>
              </w:rPr>
              <w:t>VLAHOS, George</w:t>
            </w:r>
          </w:p>
        </w:tc>
        <w:tc>
          <w:tcPr>
            <w:tcW w:w="1843" w:type="dxa"/>
            <w:noWrap/>
            <w:hideMark/>
          </w:tcPr>
          <w:p w14:paraId="2616E24D" w14:textId="77777777" w:rsidR="00AA2483" w:rsidRPr="00AA2483" w:rsidRDefault="00AA2483" w:rsidP="00AA2483">
            <w:pPr>
              <w:spacing w:before="20" w:after="20"/>
              <w:ind w:right="602"/>
              <w:jc w:val="right"/>
              <w:rPr>
                <w:szCs w:val="17"/>
                <w:lang w:eastAsia="en-AU"/>
              </w:rPr>
            </w:pPr>
            <w:r w:rsidRPr="00AA2483">
              <w:rPr>
                <w:szCs w:val="17"/>
                <w:lang w:eastAsia="en-AU"/>
              </w:rPr>
              <w:t>555</w:t>
            </w:r>
          </w:p>
        </w:tc>
        <w:tc>
          <w:tcPr>
            <w:tcW w:w="1701" w:type="dxa"/>
            <w:noWrap/>
            <w:hideMark/>
          </w:tcPr>
          <w:p w14:paraId="56F4769E" w14:textId="77777777" w:rsidR="00AA2483" w:rsidRPr="00AA2483" w:rsidRDefault="00AA2483" w:rsidP="00AA2483">
            <w:pPr>
              <w:spacing w:before="20" w:after="20"/>
              <w:jc w:val="center"/>
              <w:rPr>
                <w:szCs w:val="17"/>
                <w:lang w:eastAsia="en-AU"/>
              </w:rPr>
            </w:pPr>
          </w:p>
        </w:tc>
      </w:tr>
    </w:tbl>
    <w:p w14:paraId="30762FAF" w14:textId="77777777" w:rsidR="00AA2483" w:rsidRPr="00AA2483" w:rsidRDefault="00AA2483" w:rsidP="00AA2483">
      <w:pPr>
        <w:spacing w:before="80"/>
        <w:rPr>
          <w:b/>
          <w:bCs/>
          <w:szCs w:val="17"/>
          <w:lang w:val="en-US"/>
        </w:rPr>
      </w:pPr>
      <w:r w:rsidRPr="00AA2483">
        <w:rPr>
          <w:b/>
          <w:bCs/>
          <w:szCs w:val="17"/>
          <w:lang w:val="en-US"/>
        </w:rPr>
        <w:t xml:space="preserve">Plympton Ward </w:t>
      </w:r>
      <w:proofErr w:type="spellStart"/>
      <w:r w:rsidRPr="00AA2483">
        <w:rPr>
          <w:b/>
          <w:bCs/>
          <w:szCs w:val="17"/>
          <w:lang w:val="en-US"/>
        </w:rPr>
        <w:t>councillor</w:t>
      </w:r>
      <w:proofErr w:type="spellEnd"/>
      <w:r w:rsidRPr="00AA2483">
        <w:rPr>
          <w:b/>
          <w:bCs/>
          <w:szCs w:val="17"/>
          <w:lang w:val="en-US"/>
        </w:rPr>
        <w:t>, 2 vacancies</w:t>
      </w:r>
    </w:p>
    <w:p w14:paraId="41101D46" w14:textId="77777777" w:rsidR="00AA2483" w:rsidRPr="00AA2483" w:rsidRDefault="00AA2483" w:rsidP="00AA2483">
      <w:pPr>
        <w:spacing w:after="0"/>
        <w:rPr>
          <w:szCs w:val="17"/>
        </w:rPr>
      </w:pPr>
      <w:r w:rsidRPr="00AA2483">
        <w:rPr>
          <w:szCs w:val="17"/>
        </w:rPr>
        <w:t>Formal Ballot Papers: 1,943</w:t>
      </w:r>
    </w:p>
    <w:p w14:paraId="223FD1F6" w14:textId="77777777" w:rsidR="00AA2483" w:rsidRPr="00AA2483" w:rsidRDefault="00AA2483" w:rsidP="00AA2483">
      <w:pPr>
        <w:spacing w:after="0"/>
        <w:rPr>
          <w:szCs w:val="17"/>
        </w:rPr>
      </w:pPr>
      <w:r w:rsidRPr="00AA2483">
        <w:rPr>
          <w:szCs w:val="17"/>
        </w:rPr>
        <w:t>Informal Ballot Papers: 38</w:t>
      </w:r>
    </w:p>
    <w:p w14:paraId="05668172" w14:textId="77777777" w:rsidR="00AA2483" w:rsidRPr="00AA2483" w:rsidRDefault="00AA2483" w:rsidP="00AA2483">
      <w:pPr>
        <w:rPr>
          <w:szCs w:val="17"/>
        </w:rPr>
      </w:pPr>
      <w:r w:rsidRPr="00AA2483">
        <w:rPr>
          <w:szCs w:val="17"/>
        </w:rPr>
        <w:t>Quota: 648</w:t>
      </w:r>
    </w:p>
    <w:tbl>
      <w:tblPr>
        <w:tblStyle w:val="Gazettetable"/>
        <w:tblW w:w="6662" w:type="dxa"/>
        <w:tblLook w:val="04A0" w:firstRow="1" w:lastRow="0" w:firstColumn="1" w:lastColumn="0" w:noHBand="0" w:noVBand="1"/>
      </w:tblPr>
      <w:tblGrid>
        <w:gridCol w:w="3118"/>
        <w:gridCol w:w="1843"/>
        <w:gridCol w:w="1701"/>
      </w:tblGrid>
      <w:tr w:rsidR="00AA2483" w:rsidRPr="00AA2483" w14:paraId="6ACB55C0"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88092EF"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791AE39"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AD57A8C"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8C3F9A8" w14:textId="77777777" w:rsidTr="003061C9">
        <w:tc>
          <w:tcPr>
            <w:tcW w:w="3118" w:type="dxa"/>
            <w:noWrap/>
            <w:hideMark/>
          </w:tcPr>
          <w:p w14:paraId="15A5A18F" w14:textId="77777777" w:rsidR="00AA2483" w:rsidRPr="00AA2483" w:rsidRDefault="00AA2483" w:rsidP="00AA2483">
            <w:pPr>
              <w:spacing w:before="20" w:after="20"/>
              <w:rPr>
                <w:szCs w:val="17"/>
                <w:lang w:eastAsia="en-AU"/>
              </w:rPr>
            </w:pPr>
            <w:r w:rsidRPr="00AA2483">
              <w:rPr>
                <w:szCs w:val="17"/>
              </w:rPr>
              <w:t>PAL, Surender</w:t>
            </w:r>
          </w:p>
        </w:tc>
        <w:tc>
          <w:tcPr>
            <w:tcW w:w="1843" w:type="dxa"/>
            <w:noWrap/>
            <w:hideMark/>
          </w:tcPr>
          <w:p w14:paraId="0E33B9B4" w14:textId="77777777" w:rsidR="00AA2483" w:rsidRPr="00AA2483" w:rsidRDefault="00AA2483" w:rsidP="00AA2483">
            <w:pPr>
              <w:spacing w:before="20" w:after="20"/>
              <w:ind w:right="602"/>
              <w:jc w:val="right"/>
              <w:rPr>
                <w:szCs w:val="17"/>
                <w:lang w:eastAsia="en-AU"/>
              </w:rPr>
            </w:pPr>
            <w:r w:rsidRPr="00AA2483">
              <w:rPr>
                <w:szCs w:val="17"/>
                <w:lang w:eastAsia="en-AU"/>
              </w:rPr>
              <w:t>441</w:t>
            </w:r>
          </w:p>
        </w:tc>
        <w:tc>
          <w:tcPr>
            <w:tcW w:w="1701" w:type="dxa"/>
            <w:noWrap/>
            <w:hideMark/>
          </w:tcPr>
          <w:p w14:paraId="7167DE31"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2F049951" w14:textId="77777777" w:rsidTr="003061C9">
        <w:tc>
          <w:tcPr>
            <w:tcW w:w="3118" w:type="dxa"/>
            <w:noWrap/>
            <w:hideMark/>
          </w:tcPr>
          <w:p w14:paraId="514D859C" w14:textId="77777777" w:rsidR="00AA2483" w:rsidRPr="00AA2483" w:rsidRDefault="00AA2483" w:rsidP="00AA2483">
            <w:pPr>
              <w:spacing w:before="20" w:after="20"/>
              <w:rPr>
                <w:szCs w:val="17"/>
                <w:lang w:eastAsia="en-AU"/>
              </w:rPr>
            </w:pPr>
            <w:r w:rsidRPr="00AA2483">
              <w:rPr>
                <w:szCs w:val="17"/>
              </w:rPr>
              <w:t>FARNDEN, Haylee</w:t>
            </w:r>
          </w:p>
        </w:tc>
        <w:tc>
          <w:tcPr>
            <w:tcW w:w="1843" w:type="dxa"/>
            <w:noWrap/>
            <w:hideMark/>
          </w:tcPr>
          <w:p w14:paraId="260B9AE0" w14:textId="77777777" w:rsidR="00AA2483" w:rsidRPr="00AA2483" w:rsidRDefault="00AA2483" w:rsidP="00AA2483">
            <w:pPr>
              <w:spacing w:before="20" w:after="20"/>
              <w:ind w:right="602"/>
              <w:jc w:val="right"/>
              <w:rPr>
                <w:szCs w:val="17"/>
                <w:lang w:eastAsia="en-AU"/>
              </w:rPr>
            </w:pPr>
            <w:r w:rsidRPr="00AA2483">
              <w:rPr>
                <w:szCs w:val="17"/>
                <w:lang w:eastAsia="en-AU"/>
              </w:rPr>
              <w:t>385</w:t>
            </w:r>
          </w:p>
        </w:tc>
        <w:tc>
          <w:tcPr>
            <w:tcW w:w="1701" w:type="dxa"/>
            <w:noWrap/>
            <w:hideMark/>
          </w:tcPr>
          <w:p w14:paraId="264137C0" w14:textId="77777777" w:rsidR="00AA2483" w:rsidRPr="00AA2483" w:rsidRDefault="00AA2483" w:rsidP="00AA2483">
            <w:pPr>
              <w:spacing w:before="20" w:after="20"/>
              <w:jc w:val="center"/>
              <w:rPr>
                <w:szCs w:val="17"/>
                <w:lang w:eastAsia="en-AU"/>
              </w:rPr>
            </w:pPr>
          </w:p>
        </w:tc>
      </w:tr>
      <w:tr w:rsidR="00AA2483" w:rsidRPr="00AA2483" w14:paraId="32FAF7B4" w14:textId="77777777" w:rsidTr="003061C9">
        <w:tc>
          <w:tcPr>
            <w:tcW w:w="3118" w:type="dxa"/>
            <w:noWrap/>
            <w:hideMark/>
          </w:tcPr>
          <w:p w14:paraId="5E7A86B9" w14:textId="77777777" w:rsidR="00AA2483" w:rsidRPr="00AA2483" w:rsidRDefault="00AA2483" w:rsidP="00AA2483">
            <w:pPr>
              <w:spacing w:before="20" w:after="20"/>
              <w:rPr>
                <w:szCs w:val="17"/>
                <w:lang w:eastAsia="en-AU"/>
              </w:rPr>
            </w:pPr>
            <w:r w:rsidRPr="00AA2483">
              <w:rPr>
                <w:szCs w:val="17"/>
              </w:rPr>
              <w:t>GELONESE, Lana</w:t>
            </w:r>
          </w:p>
        </w:tc>
        <w:tc>
          <w:tcPr>
            <w:tcW w:w="1843" w:type="dxa"/>
            <w:noWrap/>
            <w:hideMark/>
          </w:tcPr>
          <w:p w14:paraId="1D8F604B" w14:textId="77777777" w:rsidR="00AA2483" w:rsidRPr="00AA2483" w:rsidRDefault="00AA2483" w:rsidP="00AA2483">
            <w:pPr>
              <w:spacing w:before="20" w:after="20"/>
              <w:ind w:right="602"/>
              <w:jc w:val="right"/>
              <w:rPr>
                <w:szCs w:val="17"/>
                <w:lang w:eastAsia="en-AU"/>
              </w:rPr>
            </w:pPr>
            <w:r w:rsidRPr="00AA2483">
              <w:rPr>
                <w:szCs w:val="17"/>
                <w:lang w:eastAsia="en-AU"/>
              </w:rPr>
              <w:t>648</w:t>
            </w:r>
          </w:p>
        </w:tc>
        <w:tc>
          <w:tcPr>
            <w:tcW w:w="1701" w:type="dxa"/>
            <w:noWrap/>
            <w:hideMark/>
          </w:tcPr>
          <w:p w14:paraId="206DE51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4BB322E7" w14:textId="77777777" w:rsidTr="003061C9">
        <w:tc>
          <w:tcPr>
            <w:tcW w:w="3118" w:type="dxa"/>
            <w:noWrap/>
            <w:hideMark/>
          </w:tcPr>
          <w:p w14:paraId="60FD8563" w14:textId="77777777" w:rsidR="00AA2483" w:rsidRPr="00AA2483" w:rsidRDefault="00AA2483" w:rsidP="00AA2483">
            <w:pPr>
              <w:spacing w:before="20" w:after="20"/>
              <w:rPr>
                <w:szCs w:val="17"/>
                <w:lang w:eastAsia="en-AU"/>
              </w:rPr>
            </w:pPr>
            <w:r w:rsidRPr="00AA2483">
              <w:rPr>
                <w:szCs w:val="17"/>
              </w:rPr>
              <w:t xml:space="preserve">ALI , </w:t>
            </w:r>
            <w:proofErr w:type="spellStart"/>
            <w:r w:rsidRPr="00AA2483">
              <w:rPr>
                <w:szCs w:val="17"/>
              </w:rPr>
              <w:t>Abdurhman</w:t>
            </w:r>
            <w:proofErr w:type="spellEnd"/>
          </w:p>
        </w:tc>
        <w:tc>
          <w:tcPr>
            <w:tcW w:w="1843" w:type="dxa"/>
            <w:noWrap/>
            <w:hideMark/>
          </w:tcPr>
          <w:p w14:paraId="78F30E5D" w14:textId="77777777" w:rsidR="00AA2483" w:rsidRPr="00AA2483" w:rsidRDefault="00AA2483" w:rsidP="00AA2483">
            <w:pPr>
              <w:spacing w:before="20" w:after="20"/>
              <w:ind w:right="602"/>
              <w:jc w:val="right"/>
              <w:rPr>
                <w:szCs w:val="17"/>
                <w:lang w:eastAsia="en-AU"/>
              </w:rPr>
            </w:pPr>
            <w:r w:rsidRPr="00AA2483">
              <w:rPr>
                <w:szCs w:val="17"/>
                <w:lang w:eastAsia="en-AU"/>
              </w:rPr>
              <w:t>154</w:t>
            </w:r>
          </w:p>
        </w:tc>
        <w:tc>
          <w:tcPr>
            <w:tcW w:w="1701" w:type="dxa"/>
            <w:noWrap/>
            <w:hideMark/>
          </w:tcPr>
          <w:p w14:paraId="1F7AF91A" w14:textId="77777777" w:rsidR="00AA2483" w:rsidRPr="00AA2483" w:rsidRDefault="00AA2483" w:rsidP="00AA2483">
            <w:pPr>
              <w:spacing w:before="20" w:after="20"/>
              <w:jc w:val="center"/>
              <w:rPr>
                <w:szCs w:val="17"/>
                <w:lang w:eastAsia="en-AU"/>
              </w:rPr>
            </w:pPr>
          </w:p>
        </w:tc>
      </w:tr>
      <w:tr w:rsidR="00AA2483" w:rsidRPr="00AA2483" w14:paraId="0B882FB1" w14:textId="77777777" w:rsidTr="003061C9">
        <w:tc>
          <w:tcPr>
            <w:tcW w:w="3118" w:type="dxa"/>
            <w:noWrap/>
            <w:hideMark/>
          </w:tcPr>
          <w:p w14:paraId="324EC432" w14:textId="77777777" w:rsidR="00AA2483" w:rsidRPr="00AA2483" w:rsidRDefault="00AA2483" w:rsidP="00AA2483">
            <w:pPr>
              <w:spacing w:before="20" w:after="40"/>
              <w:rPr>
                <w:szCs w:val="17"/>
                <w:lang w:eastAsia="en-AU"/>
              </w:rPr>
            </w:pPr>
            <w:r w:rsidRPr="00AA2483">
              <w:rPr>
                <w:szCs w:val="17"/>
              </w:rPr>
              <w:t xml:space="preserve">AHLUWALIA, </w:t>
            </w:r>
            <w:proofErr w:type="spellStart"/>
            <w:r w:rsidRPr="00AA2483">
              <w:rPr>
                <w:szCs w:val="17"/>
              </w:rPr>
              <w:t>Parneet</w:t>
            </w:r>
            <w:proofErr w:type="spellEnd"/>
            <w:r w:rsidRPr="00AA2483">
              <w:rPr>
                <w:szCs w:val="17"/>
              </w:rPr>
              <w:t xml:space="preserve"> Kaur</w:t>
            </w:r>
          </w:p>
        </w:tc>
        <w:tc>
          <w:tcPr>
            <w:tcW w:w="1843" w:type="dxa"/>
            <w:noWrap/>
            <w:hideMark/>
          </w:tcPr>
          <w:p w14:paraId="12C9888F" w14:textId="77777777" w:rsidR="00AA2483" w:rsidRPr="00AA2483" w:rsidRDefault="00AA2483" w:rsidP="00AA2483">
            <w:pPr>
              <w:spacing w:before="20" w:after="20"/>
              <w:ind w:right="602"/>
              <w:jc w:val="right"/>
              <w:rPr>
                <w:szCs w:val="17"/>
                <w:lang w:eastAsia="en-AU"/>
              </w:rPr>
            </w:pPr>
            <w:r w:rsidRPr="00AA2483">
              <w:rPr>
                <w:szCs w:val="17"/>
                <w:lang w:eastAsia="en-AU"/>
              </w:rPr>
              <w:t>315</w:t>
            </w:r>
          </w:p>
        </w:tc>
        <w:tc>
          <w:tcPr>
            <w:tcW w:w="1701" w:type="dxa"/>
            <w:noWrap/>
            <w:hideMark/>
          </w:tcPr>
          <w:p w14:paraId="588899FC" w14:textId="77777777" w:rsidR="00AA2483" w:rsidRPr="00AA2483" w:rsidRDefault="00AA2483" w:rsidP="00AA2483">
            <w:pPr>
              <w:spacing w:before="20" w:after="20"/>
              <w:jc w:val="center"/>
              <w:rPr>
                <w:szCs w:val="17"/>
                <w:lang w:eastAsia="en-AU"/>
              </w:rPr>
            </w:pPr>
          </w:p>
        </w:tc>
      </w:tr>
    </w:tbl>
    <w:p w14:paraId="029A564C" w14:textId="77777777" w:rsidR="00AA2483" w:rsidRPr="00AA2483" w:rsidRDefault="00AA2483" w:rsidP="00AA2483">
      <w:pPr>
        <w:spacing w:before="80"/>
        <w:rPr>
          <w:b/>
          <w:bCs/>
          <w:szCs w:val="17"/>
          <w:lang w:val="en-US"/>
        </w:rPr>
      </w:pPr>
      <w:r w:rsidRPr="00AA2483">
        <w:rPr>
          <w:b/>
          <w:bCs/>
          <w:szCs w:val="17"/>
          <w:lang w:val="en-US"/>
        </w:rPr>
        <w:t xml:space="preserve">Lockleys Ward </w:t>
      </w:r>
      <w:proofErr w:type="spellStart"/>
      <w:r w:rsidRPr="00AA2483">
        <w:rPr>
          <w:b/>
          <w:bCs/>
          <w:szCs w:val="17"/>
          <w:lang w:val="en-US"/>
        </w:rPr>
        <w:t>councillor</w:t>
      </w:r>
      <w:proofErr w:type="spellEnd"/>
      <w:r w:rsidRPr="00AA2483">
        <w:rPr>
          <w:b/>
          <w:bCs/>
          <w:szCs w:val="17"/>
          <w:lang w:val="en-US"/>
        </w:rPr>
        <w:t>, 2 vacancies</w:t>
      </w:r>
    </w:p>
    <w:p w14:paraId="75ED4F8A" w14:textId="77777777" w:rsidR="00AA2483" w:rsidRPr="00AA2483" w:rsidRDefault="00AA2483" w:rsidP="00AA2483">
      <w:pPr>
        <w:spacing w:after="0"/>
        <w:rPr>
          <w:szCs w:val="17"/>
        </w:rPr>
      </w:pPr>
      <w:r w:rsidRPr="00AA2483">
        <w:rPr>
          <w:szCs w:val="17"/>
        </w:rPr>
        <w:t>Formal Ballot Papers: 1,913</w:t>
      </w:r>
    </w:p>
    <w:p w14:paraId="2C11483D" w14:textId="77777777" w:rsidR="00AA2483" w:rsidRPr="00AA2483" w:rsidRDefault="00AA2483" w:rsidP="00AA2483">
      <w:pPr>
        <w:spacing w:after="0"/>
        <w:rPr>
          <w:szCs w:val="17"/>
        </w:rPr>
      </w:pPr>
      <w:r w:rsidRPr="00AA2483">
        <w:rPr>
          <w:szCs w:val="17"/>
        </w:rPr>
        <w:t>Informal Ballot Papers: 48</w:t>
      </w:r>
    </w:p>
    <w:p w14:paraId="2E0D1451" w14:textId="77777777" w:rsidR="00AA2483" w:rsidRPr="00AA2483" w:rsidRDefault="00AA2483" w:rsidP="00AA2483">
      <w:pPr>
        <w:rPr>
          <w:szCs w:val="17"/>
        </w:rPr>
      </w:pPr>
      <w:r w:rsidRPr="00AA2483">
        <w:rPr>
          <w:szCs w:val="17"/>
        </w:rPr>
        <w:t>Quota: 638</w:t>
      </w:r>
    </w:p>
    <w:tbl>
      <w:tblPr>
        <w:tblStyle w:val="Gazettetable"/>
        <w:tblW w:w="6662" w:type="dxa"/>
        <w:tblLook w:val="04A0" w:firstRow="1" w:lastRow="0" w:firstColumn="1" w:lastColumn="0" w:noHBand="0" w:noVBand="1"/>
      </w:tblPr>
      <w:tblGrid>
        <w:gridCol w:w="3118"/>
        <w:gridCol w:w="1843"/>
        <w:gridCol w:w="1701"/>
      </w:tblGrid>
      <w:tr w:rsidR="00AA2483" w:rsidRPr="00AA2483" w14:paraId="2713C99E"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6D13E3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44BC4A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9C509BF"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3CBBD223" w14:textId="77777777" w:rsidTr="003061C9">
        <w:tc>
          <w:tcPr>
            <w:tcW w:w="3118" w:type="dxa"/>
            <w:noWrap/>
            <w:hideMark/>
          </w:tcPr>
          <w:p w14:paraId="3D2A7516" w14:textId="77777777" w:rsidR="00AA2483" w:rsidRPr="00AA2483" w:rsidRDefault="00AA2483" w:rsidP="00AA2483">
            <w:pPr>
              <w:spacing w:before="20" w:after="20"/>
              <w:rPr>
                <w:szCs w:val="17"/>
                <w:lang w:eastAsia="en-AU"/>
              </w:rPr>
            </w:pPr>
            <w:r w:rsidRPr="00AA2483">
              <w:rPr>
                <w:szCs w:val="17"/>
              </w:rPr>
              <w:t>HUGGETT, Daniel</w:t>
            </w:r>
          </w:p>
        </w:tc>
        <w:tc>
          <w:tcPr>
            <w:tcW w:w="1843" w:type="dxa"/>
            <w:noWrap/>
            <w:hideMark/>
          </w:tcPr>
          <w:p w14:paraId="20DA99CC" w14:textId="77777777" w:rsidR="00AA2483" w:rsidRPr="00AA2483" w:rsidRDefault="00AA2483" w:rsidP="00AA2483">
            <w:pPr>
              <w:spacing w:before="20" w:after="20"/>
              <w:ind w:right="602"/>
              <w:jc w:val="right"/>
              <w:rPr>
                <w:szCs w:val="17"/>
                <w:lang w:eastAsia="en-AU"/>
              </w:rPr>
            </w:pPr>
            <w:r w:rsidRPr="00AA2483">
              <w:rPr>
                <w:szCs w:val="17"/>
                <w:lang w:eastAsia="en-AU"/>
              </w:rPr>
              <w:t>593</w:t>
            </w:r>
          </w:p>
        </w:tc>
        <w:tc>
          <w:tcPr>
            <w:tcW w:w="1701" w:type="dxa"/>
            <w:noWrap/>
            <w:hideMark/>
          </w:tcPr>
          <w:p w14:paraId="7D4AE18D"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C951860" w14:textId="77777777" w:rsidTr="003061C9">
        <w:tc>
          <w:tcPr>
            <w:tcW w:w="3118" w:type="dxa"/>
            <w:noWrap/>
            <w:hideMark/>
          </w:tcPr>
          <w:p w14:paraId="0C79628F" w14:textId="77777777" w:rsidR="00AA2483" w:rsidRPr="00AA2483" w:rsidRDefault="00AA2483" w:rsidP="00AA2483">
            <w:pPr>
              <w:spacing w:before="20" w:after="20"/>
              <w:rPr>
                <w:szCs w:val="17"/>
                <w:lang w:eastAsia="en-AU"/>
              </w:rPr>
            </w:pPr>
            <w:r w:rsidRPr="00AA2483">
              <w:rPr>
                <w:szCs w:val="17"/>
              </w:rPr>
              <w:t>MCKAY, Kym</w:t>
            </w:r>
          </w:p>
        </w:tc>
        <w:tc>
          <w:tcPr>
            <w:tcW w:w="1843" w:type="dxa"/>
            <w:noWrap/>
            <w:hideMark/>
          </w:tcPr>
          <w:p w14:paraId="27C6B342" w14:textId="77777777" w:rsidR="00AA2483" w:rsidRPr="00AA2483" w:rsidRDefault="00AA2483" w:rsidP="00AA2483">
            <w:pPr>
              <w:spacing w:before="20" w:after="20"/>
              <w:ind w:right="602"/>
              <w:jc w:val="right"/>
              <w:rPr>
                <w:szCs w:val="17"/>
                <w:lang w:eastAsia="en-AU"/>
              </w:rPr>
            </w:pPr>
            <w:r w:rsidRPr="00AA2483">
              <w:rPr>
                <w:szCs w:val="17"/>
                <w:lang w:eastAsia="en-AU"/>
              </w:rPr>
              <w:t>675</w:t>
            </w:r>
          </w:p>
        </w:tc>
        <w:tc>
          <w:tcPr>
            <w:tcW w:w="1701" w:type="dxa"/>
            <w:noWrap/>
            <w:hideMark/>
          </w:tcPr>
          <w:p w14:paraId="0CD7C45F"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A4F150E" w14:textId="77777777" w:rsidTr="003061C9">
        <w:tc>
          <w:tcPr>
            <w:tcW w:w="3118" w:type="dxa"/>
            <w:noWrap/>
            <w:hideMark/>
          </w:tcPr>
          <w:p w14:paraId="0ED4E6A1" w14:textId="77777777" w:rsidR="00AA2483" w:rsidRPr="00AA2483" w:rsidRDefault="00AA2483" w:rsidP="00AA2483">
            <w:pPr>
              <w:spacing w:before="20" w:after="20"/>
              <w:rPr>
                <w:szCs w:val="17"/>
                <w:lang w:eastAsia="en-AU"/>
              </w:rPr>
            </w:pPr>
            <w:r w:rsidRPr="00AA2483">
              <w:rPr>
                <w:szCs w:val="17"/>
              </w:rPr>
              <w:t>O’SULLIVAN, Patrick</w:t>
            </w:r>
          </w:p>
        </w:tc>
        <w:tc>
          <w:tcPr>
            <w:tcW w:w="1843" w:type="dxa"/>
            <w:noWrap/>
            <w:hideMark/>
          </w:tcPr>
          <w:p w14:paraId="18A07A78" w14:textId="77777777" w:rsidR="00AA2483" w:rsidRPr="00AA2483" w:rsidRDefault="00AA2483" w:rsidP="00AA2483">
            <w:pPr>
              <w:spacing w:before="20" w:after="20"/>
              <w:ind w:right="602"/>
              <w:jc w:val="right"/>
              <w:rPr>
                <w:szCs w:val="17"/>
                <w:lang w:eastAsia="en-AU"/>
              </w:rPr>
            </w:pPr>
            <w:r w:rsidRPr="00AA2483">
              <w:rPr>
                <w:szCs w:val="17"/>
                <w:lang w:eastAsia="en-AU"/>
              </w:rPr>
              <w:t>166</w:t>
            </w:r>
          </w:p>
        </w:tc>
        <w:tc>
          <w:tcPr>
            <w:tcW w:w="1701" w:type="dxa"/>
            <w:noWrap/>
            <w:hideMark/>
          </w:tcPr>
          <w:p w14:paraId="5F87081C" w14:textId="77777777" w:rsidR="00AA2483" w:rsidRPr="00AA2483" w:rsidRDefault="00AA2483" w:rsidP="00AA2483">
            <w:pPr>
              <w:spacing w:before="20" w:after="20"/>
              <w:jc w:val="center"/>
              <w:rPr>
                <w:szCs w:val="17"/>
                <w:lang w:eastAsia="en-AU"/>
              </w:rPr>
            </w:pPr>
          </w:p>
        </w:tc>
      </w:tr>
      <w:tr w:rsidR="00AA2483" w:rsidRPr="00AA2483" w14:paraId="53E9BBE0" w14:textId="77777777" w:rsidTr="003061C9">
        <w:tc>
          <w:tcPr>
            <w:tcW w:w="3118" w:type="dxa"/>
            <w:noWrap/>
            <w:hideMark/>
          </w:tcPr>
          <w:p w14:paraId="26E78FBB" w14:textId="77777777" w:rsidR="00AA2483" w:rsidRPr="00AA2483" w:rsidRDefault="00AA2483" w:rsidP="00AA2483">
            <w:pPr>
              <w:spacing w:before="20" w:after="40"/>
              <w:rPr>
                <w:szCs w:val="17"/>
                <w:lang w:eastAsia="en-AU"/>
              </w:rPr>
            </w:pPr>
            <w:r w:rsidRPr="00AA2483">
              <w:rPr>
                <w:szCs w:val="17"/>
              </w:rPr>
              <w:t>MARRONE, Melissa</w:t>
            </w:r>
          </w:p>
        </w:tc>
        <w:tc>
          <w:tcPr>
            <w:tcW w:w="1843" w:type="dxa"/>
            <w:noWrap/>
            <w:hideMark/>
          </w:tcPr>
          <w:p w14:paraId="1C81C404" w14:textId="77777777" w:rsidR="00AA2483" w:rsidRPr="00AA2483" w:rsidRDefault="00AA2483" w:rsidP="00AA2483">
            <w:pPr>
              <w:spacing w:before="20" w:after="20"/>
              <w:ind w:right="602"/>
              <w:jc w:val="right"/>
              <w:rPr>
                <w:szCs w:val="17"/>
                <w:lang w:eastAsia="en-AU"/>
              </w:rPr>
            </w:pPr>
            <w:r w:rsidRPr="00AA2483">
              <w:rPr>
                <w:szCs w:val="17"/>
                <w:lang w:eastAsia="en-AU"/>
              </w:rPr>
              <w:t>479</w:t>
            </w:r>
          </w:p>
        </w:tc>
        <w:tc>
          <w:tcPr>
            <w:tcW w:w="1701" w:type="dxa"/>
            <w:noWrap/>
            <w:hideMark/>
          </w:tcPr>
          <w:p w14:paraId="39498114" w14:textId="77777777" w:rsidR="00AA2483" w:rsidRPr="00AA2483" w:rsidRDefault="00AA2483" w:rsidP="00AA2483">
            <w:pPr>
              <w:spacing w:before="20" w:after="20"/>
              <w:jc w:val="center"/>
              <w:rPr>
                <w:szCs w:val="17"/>
                <w:lang w:eastAsia="en-AU"/>
              </w:rPr>
            </w:pPr>
          </w:p>
        </w:tc>
      </w:tr>
    </w:tbl>
    <w:p w14:paraId="48D95186" w14:textId="77777777" w:rsidR="00AA2483" w:rsidRPr="00AA2483" w:rsidRDefault="00AA2483" w:rsidP="00AA2483">
      <w:pPr>
        <w:spacing w:before="80"/>
        <w:rPr>
          <w:b/>
          <w:bCs/>
          <w:szCs w:val="17"/>
          <w:lang w:val="en-US"/>
        </w:rPr>
      </w:pPr>
      <w:r w:rsidRPr="00AA2483">
        <w:rPr>
          <w:b/>
          <w:bCs/>
          <w:szCs w:val="17"/>
          <w:lang w:val="en-US"/>
        </w:rPr>
        <w:t xml:space="preserve">Airport Ward </w:t>
      </w:r>
      <w:proofErr w:type="spellStart"/>
      <w:r w:rsidRPr="00AA2483">
        <w:rPr>
          <w:b/>
          <w:bCs/>
          <w:szCs w:val="17"/>
          <w:lang w:val="en-US"/>
        </w:rPr>
        <w:t>councillor</w:t>
      </w:r>
      <w:proofErr w:type="spellEnd"/>
      <w:r w:rsidRPr="00AA2483">
        <w:rPr>
          <w:b/>
          <w:bCs/>
          <w:szCs w:val="17"/>
          <w:lang w:val="en-US"/>
        </w:rPr>
        <w:t>, 2 vacancies</w:t>
      </w:r>
    </w:p>
    <w:p w14:paraId="541950A7" w14:textId="77777777" w:rsidR="00AA2483" w:rsidRPr="00AA2483" w:rsidRDefault="00AA2483" w:rsidP="00AA2483">
      <w:pPr>
        <w:spacing w:after="0"/>
        <w:rPr>
          <w:szCs w:val="17"/>
        </w:rPr>
      </w:pPr>
      <w:r w:rsidRPr="00AA2483">
        <w:rPr>
          <w:szCs w:val="17"/>
        </w:rPr>
        <w:t>Formal Ballot Papers: 1,713</w:t>
      </w:r>
    </w:p>
    <w:p w14:paraId="6A3801BD" w14:textId="77777777" w:rsidR="00AA2483" w:rsidRPr="00AA2483" w:rsidRDefault="00AA2483" w:rsidP="00AA2483">
      <w:pPr>
        <w:spacing w:after="0"/>
        <w:rPr>
          <w:szCs w:val="17"/>
        </w:rPr>
      </w:pPr>
      <w:r w:rsidRPr="00AA2483">
        <w:rPr>
          <w:szCs w:val="17"/>
        </w:rPr>
        <w:t>Informal Ballot Papers: 27</w:t>
      </w:r>
    </w:p>
    <w:p w14:paraId="01A79F28" w14:textId="77777777" w:rsidR="00AA2483" w:rsidRPr="00AA2483" w:rsidRDefault="00AA2483" w:rsidP="00AA2483">
      <w:pPr>
        <w:rPr>
          <w:szCs w:val="17"/>
        </w:rPr>
      </w:pPr>
      <w:r w:rsidRPr="00AA2483">
        <w:rPr>
          <w:szCs w:val="17"/>
        </w:rPr>
        <w:t>Quota: 572</w:t>
      </w:r>
    </w:p>
    <w:tbl>
      <w:tblPr>
        <w:tblStyle w:val="Gazettetable"/>
        <w:tblW w:w="6662" w:type="dxa"/>
        <w:tblLook w:val="04A0" w:firstRow="1" w:lastRow="0" w:firstColumn="1" w:lastColumn="0" w:noHBand="0" w:noVBand="1"/>
      </w:tblPr>
      <w:tblGrid>
        <w:gridCol w:w="3118"/>
        <w:gridCol w:w="1843"/>
        <w:gridCol w:w="1701"/>
      </w:tblGrid>
      <w:tr w:rsidR="00AA2483" w:rsidRPr="00AA2483" w14:paraId="4FBA6E06"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16917FCD"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6E08CC6"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4F85813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0F6D3353" w14:textId="77777777" w:rsidTr="003061C9">
        <w:tc>
          <w:tcPr>
            <w:tcW w:w="3118" w:type="dxa"/>
            <w:noWrap/>
            <w:hideMark/>
          </w:tcPr>
          <w:p w14:paraId="3E1BB69E" w14:textId="77777777" w:rsidR="00AA2483" w:rsidRPr="00AA2483" w:rsidRDefault="00AA2483" w:rsidP="00AA2483">
            <w:pPr>
              <w:spacing w:before="20" w:after="20"/>
              <w:rPr>
                <w:szCs w:val="17"/>
                <w:lang w:eastAsia="en-AU"/>
              </w:rPr>
            </w:pPr>
            <w:r w:rsidRPr="00AA2483">
              <w:rPr>
                <w:szCs w:val="17"/>
                <w:lang w:eastAsia="en-AU"/>
              </w:rPr>
              <w:t>NOBLE, Greg</w:t>
            </w:r>
          </w:p>
        </w:tc>
        <w:tc>
          <w:tcPr>
            <w:tcW w:w="1843" w:type="dxa"/>
            <w:noWrap/>
            <w:hideMark/>
          </w:tcPr>
          <w:p w14:paraId="4839AE74" w14:textId="77777777" w:rsidR="00AA2483" w:rsidRPr="00AA2483" w:rsidRDefault="00AA2483" w:rsidP="00AA2483">
            <w:pPr>
              <w:spacing w:before="20" w:after="20"/>
              <w:ind w:right="602"/>
              <w:jc w:val="right"/>
              <w:rPr>
                <w:szCs w:val="17"/>
                <w:lang w:eastAsia="en-AU"/>
              </w:rPr>
            </w:pPr>
            <w:r w:rsidRPr="00AA2483">
              <w:rPr>
                <w:szCs w:val="17"/>
                <w:lang w:eastAsia="en-AU"/>
              </w:rPr>
              <w:t>124</w:t>
            </w:r>
          </w:p>
        </w:tc>
        <w:tc>
          <w:tcPr>
            <w:tcW w:w="1701" w:type="dxa"/>
            <w:noWrap/>
            <w:hideMark/>
          </w:tcPr>
          <w:p w14:paraId="67E676EC" w14:textId="77777777" w:rsidR="00AA2483" w:rsidRPr="00AA2483" w:rsidRDefault="00AA2483" w:rsidP="00AA2483">
            <w:pPr>
              <w:spacing w:before="20" w:after="20"/>
              <w:jc w:val="center"/>
              <w:rPr>
                <w:szCs w:val="17"/>
                <w:lang w:eastAsia="en-AU"/>
              </w:rPr>
            </w:pPr>
          </w:p>
        </w:tc>
      </w:tr>
      <w:tr w:rsidR="00AA2483" w:rsidRPr="00AA2483" w14:paraId="2764CE05" w14:textId="77777777" w:rsidTr="003061C9">
        <w:tc>
          <w:tcPr>
            <w:tcW w:w="3118" w:type="dxa"/>
            <w:noWrap/>
            <w:hideMark/>
          </w:tcPr>
          <w:p w14:paraId="6B56A6BB" w14:textId="77777777" w:rsidR="00AA2483" w:rsidRPr="00AA2483" w:rsidRDefault="00AA2483" w:rsidP="00AA2483">
            <w:pPr>
              <w:spacing w:before="20" w:after="20"/>
              <w:rPr>
                <w:szCs w:val="17"/>
                <w:lang w:eastAsia="en-AU"/>
              </w:rPr>
            </w:pPr>
            <w:r w:rsidRPr="00AA2483">
              <w:rPr>
                <w:szCs w:val="17"/>
                <w:lang w:eastAsia="en-AU"/>
              </w:rPr>
              <w:t xml:space="preserve">WOOD, </w:t>
            </w:r>
            <w:proofErr w:type="spellStart"/>
            <w:r w:rsidRPr="00AA2483">
              <w:rPr>
                <w:szCs w:val="17"/>
                <w:lang w:eastAsia="en-AU"/>
              </w:rPr>
              <w:t>Jassmine</w:t>
            </w:r>
            <w:proofErr w:type="spellEnd"/>
          </w:p>
        </w:tc>
        <w:tc>
          <w:tcPr>
            <w:tcW w:w="1843" w:type="dxa"/>
            <w:noWrap/>
            <w:hideMark/>
          </w:tcPr>
          <w:p w14:paraId="76473AE2" w14:textId="77777777" w:rsidR="00AA2483" w:rsidRPr="00AA2483" w:rsidRDefault="00AA2483" w:rsidP="00AA2483">
            <w:pPr>
              <w:spacing w:before="20" w:after="20"/>
              <w:ind w:right="602"/>
              <w:jc w:val="right"/>
              <w:rPr>
                <w:szCs w:val="17"/>
                <w:lang w:eastAsia="en-AU"/>
              </w:rPr>
            </w:pPr>
            <w:r w:rsidRPr="00AA2483">
              <w:rPr>
                <w:szCs w:val="17"/>
                <w:lang w:eastAsia="en-AU"/>
              </w:rPr>
              <w:t>1,002</w:t>
            </w:r>
          </w:p>
        </w:tc>
        <w:tc>
          <w:tcPr>
            <w:tcW w:w="1701" w:type="dxa"/>
            <w:noWrap/>
            <w:hideMark/>
          </w:tcPr>
          <w:p w14:paraId="25AAE01F"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587218CB" w14:textId="77777777" w:rsidTr="003061C9">
        <w:tc>
          <w:tcPr>
            <w:tcW w:w="3118" w:type="dxa"/>
            <w:noWrap/>
            <w:hideMark/>
          </w:tcPr>
          <w:p w14:paraId="6140579A" w14:textId="77777777" w:rsidR="00AA2483" w:rsidRPr="00AA2483" w:rsidRDefault="00AA2483" w:rsidP="00AA2483">
            <w:pPr>
              <w:spacing w:before="20" w:after="20"/>
              <w:rPr>
                <w:szCs w:val="17"/>
                <w:lang w:eastAsia="en-AU"/>
              </w:rPr>
            </w:pPr>
            <w:r w:rsidRPr="00AA2483">
              <w:rPr>
                <w:szCs w:val="17"/>
                <w:lang w:eastAsia="en-AU"/>
              </w:rPr>
              <w:t>MARCINIAK, Chris</w:t>
            </w:r>
          </w:p>
        </w:tc>
        <w:tc>
          <w:tcPr>
            <w:tcW w:w="1843" w:type="dxa"/>
            <w:noWrap/>
            <w:hideMark/>
          </w:tcPr>
          <w:p w14:paraId="7C6D9B37" w14:textId="77777777" w:rsidR="00AA2483" w:rsidRPr="00AA2483" w:rsidRDefault="00AA2483" w:rsidP="00AA2483">
            <w:pPr>
              <w:spacing w:before="20" w:after="20"/>
              <w:ind w:right="602"/>
              <w:jc w:val="right"/>
              <w:rPr>
                <w:szCs w:val="17"/>
                <w:lang w:eastAsia="en-AU"/>
              </w:rPr>
            </w:pPr>
            <w:r w:rsidRPr="00AA2483">
              <w:rPr>
                <w:szCs w:val="17"/>
                <w:lang w:eastAsia="en-AU"/>
              </w:rPr>
              <w:t>67</w:t>
            </w:r>
          </w:p>
        </w:tc>
        <w:tc>
          <w:tcPr>
            <w:tcW w:w="1701" w:type="dxa"/>
            <w:noWrap/>
            <w:hideMark/>
          </w:tcPr>
          <w:p w14:paraId="13E878E1" w14:textId="77777777" w:rsidR="00AA2483" w:rsidRPr="00AA2483" w:rsidRDefault="00AA2483" w:rsidP="00AA2483">
            <w:pPr>
              <w:spacing w:before="20" w:after="20"/>
              <w:jc w:val="center"/>
              <w:rPr>
                <w:szCs w:val="17"/>
                <w:lang w:eastAsia="en-AU"/>
              </w:rPr>
            </w:pPr>
          </w:p>
        </w:tc>
      </w:tr>
      <w:tr w:rsidR="00AA2483" w:rsidRPr="00AA2483" w14:paraId="540659DF" w14:textId="77777777" w:rsidTr="003061C9">
        <w:tc>
          <w:tcPr>
            <w:tcW w:w="3118" w:type="dxa"/>
            <w:noWrap/>
            <w:hideMark/>
          </w:tcPr>
          <w:p w14:paraId="2C2E0168" w14:textId="77777777" w:rsidR="00AA2483" w:rsidRPr="00AA2483" w:rsidRDefault="00AA2483" w:rsidP="00AA2483">
            <w:pPr>
              <w:spacing w:before="20" w:after="20"/>
              <w:rPr>
                <w:szCs w:val="17"/>
                <w:lang w:eastAsia="en-AU"/>
              </w:rPr>
            </w:pPr>
            <w:r w:rsidRPr="00AA2483">
              <w:rPr>
                <w:szCs w:val="17"/>
                <w:lang w:eastAsia="en-AU"/>
              </w:rPr>
              <w:t>COMRIE, Sara</w:t>
            </w:r>
          </w:p>
        </w:tc>
        <w:tc>
          <w:tcPr>
            <w:tcW w:w="1843" w:type="dxa"/>
            <w:noWrap/>
            <w:hideMark/>
          </w:tcPr>
          <w:p w14:paraId="7BF8CE91" w14:textId="77777777" w:rsidR="00AA2483" w:rsidRPr="00AA2483" w:rsidRDefault="00AA2483" w:rsidP="00AA2483">
            <w:pPr>
              <w:spacing w:before="20" w:after="20"/>
              <w:ind w:right="602"/>
              <w:jc w:val="right"/>
              <w:rPr>
                <w:szCs w:val="17"/>
                <w:lang w:eastAsia="en-AU"/>
              </w:rPr>
            </w:pPr>
            <w:r w:rsidRPr="00AA2483">
              <w:rPr>
                <w:szCs w:val="17"/>
                <w:lang w:eastAsia="en-AU"/>
              </w:rPr>
              <w:t>316</w:t>
            </w:r>
          </w:p>
        </w:tc>
        <w:tc>
          <w:tcPr>
            <w:tcW w:w="1701" w:type="dxa"/>
            <w:noWrap/>
            <w:hideMark/>
          </w:tcPr>
          <w:p w14:paraId="13197E13"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7016B7C9" w14:textId="77777777" w:rsidTr="003061C9">
        <w:tc>
          <w:tcPr>
            <w:tcW w:w="3118" w:type="dxa"/>
            <w:noWrap/>
            <w:hideMark/>
          </w:tcPr>
          <w:p w14:paraId="12B297FB" w14:textId="77777777" w:rsidR="00AA2483" w:rsidRPr="00AA2483" w:rsidRDefault="00AA2483" w:rsidP="00AA2483">
            <w:pPr>
              <w:spacing w:before="20" w:after="20"/>
              <w:rPr>
                <w:szCs w:val="17"/>
                <w:lang w:eastAsia="en-AU"/>
              </w:rPr>
            </w:pPr>
            <w:r w:rsidRPr="00AA2483">
              <w:rPr>
                <w:szCs w:val="17"/>
                <w:lang w:eastAsia="en-AU"/>
              </w:rPr>
              <w:t>VERMA, Kirti</w:t>
            </w:r>
          </w:p>
        </w:tc>
        <w:tc>
          <w:tcPr>
            <w:tcW w:w="1843" w:type="dxa"/>
            <w:noWrap/>
            <w:hideMark/>
          </w:tcPr>
          <w:p w14:paraId="687D3519" w14:textId="77777777" w:rsidR="00AA2483" w:rsidRPr="00AA2483" w:rsidRDefault="00AA2483" w:rsidP="00AA2483">
            <w:pPr>
              <w:spacing w:before="20" w:after="20"/>
              <w:ind w:right="602"/>
              <w:jc w:val="right"/>
              <w:rPr>
                <w:szCs w:val="17"/>
                <w:lang w:eastAsia="en-AU"/>
              </w:rPr>
            </w:pPr>
            <w:r w:rsidRPr="00AA2483">
              <w:rPr>
                <w:szCs w:val="17"/>
                <w:lang w:eastAsia="en-AU"/>
              </w:rPr>
              <w:t>98</w:t>
            </w:r>
          </w:p>
        </w:tc>
        <w:tc>
          <w:tcPr>
            <w:tcW w:w="1701" w:type="dxa"/>
            <w:noWrap/>
            <w:hideMark/>
          </w:tcPr>
          <w:p w14:paraId="266AF3C6" w14:textId="77777777" w:rsidR="00AA2483" w:rsidRPr="00AA2483" w:rsidRDefault="00AA2483" w:rsidP="00AA2483">
            <w:pPr>
              <w:spacing w:before="20" w:after="20"/>
              <w:jc w:val="center"/>
              <w:rPr>
                <w:szCs w:val="17"/>
                <w:lang w:eastAsia="en-AU"/>
              </w:rPr>
            </w:pPr>
          </w:p>
        </w:tc>
      </w:tr>
      <w:tr w:rsidR="00AA2483" w:rsidRPr="00AA2483" w14:paraId="5F1602FE" w14:textId="77777777" w:rsidTr="003061C9">
        <w:tc>
          <w:tcPr>
            <w:tcW w:w="3118" w:type="dxa"/>
            <w:noWrap/>
            <w:hideMark/>
          </w:tcPr>
          <w:p w14:paraId="32959773" w14:textId="77777777" w:rsidR="00AA2483" w:rsidRPr="00AA2483" w:rsidRDefault="00AA2483" w:rsidP="00AA2483">
            <w:pPr>
              <w:spacing w:before="20" w:after="40"/>
              <w:rPr>
                <w:szCs w:val="17"/>
                <w:lang w:eastAsia="en-AU"/>
              </w:rPr>
            </w:pPr>
            <w:r w:rsidRPr="00AA2483">
              <w:rPr>
                <w:szCs w:val="17"/>
                <w:lang w:eastAsia="en-AU"/>
              </w:rPr>
              <w:t>PANDE, Sam</w:t>
            </w:r>
          </w:p>
        </w:tc>
        <w:tc>
          <w:tcPr>
            <w:tcW w:w="1843" w:type="dxa"/>
            <w:noWrap/>
            <w:hideMark/>
          </w:tcPr>
          <w:p w14:paraId="2FDFF351" w14:textId="77777777" w:rsidR="00AA2483" w:rsidRPr="00AA2483" w:rsidRDefault="00AA2483" w:rsidP="00AA2483">
            <w:pPr>
              <w:spacing w:before="20" w:after="20"/>
              <w:ind w:right="602"/>
              <w:jc w:val="right"/>
              <w:rPr>
                <w:szCs w:val="17"/>
                <w:lang w:eastAsia="en-AU"/>
              </w:rPr>
            </w:pPr>
            <w:r w:rsidRPr="00AA2483">
              <w:rPr>
                <w:szCs w:val="17"/>
                <w:lang w:eastAsia="en-AU"/>
              </w:rPr>
              <w:t>106</w:t>
            </w:r>
          </w:p>
        </w:tc>
        <w:tc>
          <w:tcPr>
            <w:tcW w:w="1701" w:type="dxa"/>
            <w:noWrap/>
            <w:hideMark/>
          </w:tcPr>
          <w:p w14:paraId="3D862A6A" w14:textId="77777777" w:rsidR="00AA2483" w:rsidRPr="00AA2483" w:rsidRDefault="00AA2483" w:rsidP="00AA2483">
            <w:pPr>
              <w:spacing w:before="20" w:after="20"/>
              <w:jc w:val="center"/>
              <w:rPr>
                <w:szCs w:val="17"/>
                <w:lang w:eastAsia="en-AU"/>
              </w:rPr>
            </w:pPr>
          </w:p>
        </w:tc>
      </w:tr>
    </w:tbl>
    <w:p w14:paraId="6A7DA5FC" w14:textId="77777777" w:rsidR="00AA2483" w:rsidRPr="00AA2483" w:rsidRDefault="00AA2483" w:rsidP="00AA2483">
      <w:pPr>
        <w:spacing w:before="80"/>
        <w:rPr>
          <w:b/>
          <w:bCs/>
          <w:szCs w:val="17"/>
          <w:lang w:val="en-US"/>
        </w:rPr>
      </w:pPr>
      <w:r w:rsidRPr="00AA2483">
        <w:rPr>
          <w:b/>
          <w:bCs/>
          <w:szCs w:val="17"/>
          <w:lang w:val="en-US"/>
        </w:rPr>
        <w:t xml:space="preserve">Morphett Ward </w:t>
      </w:r>
      <w:proofErr w:type="spellStart"/>
      <w:r w:rsidRPr="00AA2483">
        <w:rPr>
          <w:b/>
          <w:bCs/>
          <w:szCs w:val="17"/>
          <w:lang w:val="en-US"/>
        </w:rPr>
        <w:t>councillor</w:t>
      </w:r>
      <w:proofErr w:type="spellEnd"/>
      <w:r w:rsidRPr="00AA2483">
        <w:rPr>
          <w:b/>
          <w:bCs/>
          <w:szCs w:val="17"/>
          <w:lang w:val="en-US"/>
        </w:rPr>
        <w:t>, 2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0DC9BD6B"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1559AF9"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C2727E8"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532ED64"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31C40CA" w14:textId="77777777" w:rsidTr="003061C9">
        <w:tc>
          <w:tcPr>
            <w:tcW w:w="3118" w:type="dxa"/>
            <w:noWrap/>
            <w:hideMark/>
          </w:tcPr>
          <w:p w14:paraId="0F746C2B" w14:textId="77777777" w:rsidR="00AA2483" w:rsidRPr="00AA2483" w:rsidRDefault="00AA2483" w:rsidP="00AA2483">
            <w:pPr>
              <w:spacing w:before="20" w:after="20"/>
              <w:rPr>
                <w:szCs w:val="17"/>
                <w:lang w:eastAsia="en-AU"/>
              </w:rPr>
            </w:pPr>
            <w:r w:rsidRPr="00AA2483">
              <w:rPr>
                <w:szCs w:val="17"/>
                <w:lang w:eastAsia="en-AU"/>
              </w:rPr>
              <w:t>DEMETRIOU, George</w:t>
            </w:r>
          </w:p>
        </w:tc>
        <w:tc>
          <w:tcPr>
            <w:tcW w:w="1843" w:type="dxa"/>
            <w:noWrap/>
            <w:hideMark/>
          </w:tcPr>
          <w:p w14:paraId="00666D3D" w14:textId="77777777" w:rsidR="00AA2483" w:rsidRPr="00AA2483" w:rsidRDefault="00AA2483" w:rsidP="00AA2483">
            <w:pPr>
              <w:spacing w:before="20" w:after="20"/>
              <w:ind w:right="602"/>
              <w:jc w:val="right"/>
              <w:rPr>
                <w:szCs w:val="17"/>
                <w:lang w:eastAsia="en-AU"/>
              </w:rPr>
            </w:pPr>
          </w:p>
        </w:tc>
        <w:tc>
          <w:tcPr>
            <w:tcW w:w="1701" w:type="dxa"/>
            <w:noWrap/>
            <w:hideMark/>
          </w:tcPr>
          <w:p w14:paraId="747978CD"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10A44DBD" w14:textId="77777777" w:rsidTr="003061C9">
        <w:tc>
          <w:tcPr>
            <w:tcW w:w="3118" w:type="dxa"/>
            <w:noWrap/>
            <w:hideMark/>
          </w:tcPr>
          <w:p w14:paraId="1DEE7866" w14:textId="77777777" w:rsidR="00AA2483" w:rsidRPr="00AA2483" w:rsidRDefault="00AA2483" w:rsidP="00AA2483">
            <w:pPr>
              <w:spacing w:before="20" w:after="40"/>
              <w:rPr>
                <w:szCs w:val="17"/>
                <w:lang w:eastAsia="en-AU"/>
              </w:rPr>
            </w:pPr>
            <w:r w:rsidRPr="00AA2483">
              <w:rPr>
                <w:szCs w:val="17"/>
                <w:lang w:eastAsia="en-AU"/>
              </w:rPr>
              <w:t>MCKAY, Anne</w:t>
            </w:r>
          </w:p>
        </w:tc>
        <w:tc>
          <w:tcPr>
            <w:tcW w:w="1843" w:type="dxa"/>
            <w:noWrap/>
            <w:hideMark/>
          </w:tcPr>
          <w:p w14:paraId="608DB400" w14:textId="77777777" w:rsidR="00AA2483" w:rsidRPr="00AA2483" w:rsidRDefault="00AA2483" w:rsidP="00AA2483">
            <w:pPr>
              <w:spacing w:before="20" w:after="20"/>
              <w:ind w:right="602"/>
              <w:jc w:val="right"/>
              <w:rPr>
                <w:szCs w:val="17"/>
                <w:lang w:eastAsia="en-AU"/>
              </w:rPr>
            </w:pPr>
          </w:p>
        </w:tc>
        <w:tc>
          <w:tcPr>
            <w:tcW w:w="1701" w:type="dxa"/>
            <w:noWrap/>
            <w:hideMark/>
          </w:tcPr>
          <w:p w14:paraId="373F40C3"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0A46F76C" w14:textId="77777777" w:rsidR="00AA2483" w:rsidRPr="00AA2483" w:rsidRDefault="00AA2483" w:rsidP="00AA2483">
      <w:pPr>
        <w:spacing w:before="80"/>
        <w:rPr>
          <w:b/>
          <w:bCs/>
          <w:szCs w:val="17"/>
          <w:lang w:val="en-US"/>
        </w:rPr>
      </w:pPr>
      <w:proofErr w:type="spellStart"/>
      <w:r w:rsidRPr="00AA2483">
        <w:rPr>
          <w:b/>
          <w:bCs/>
          <w:szCs w:val="17"/>
          <w:lang w:val="en-US"/>
        </w:rPr>
        <w:t>Thebarton</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2 vacancies</w:t>
      </w:r>
    </w:p>
    <w:p w14:paraId="5F8EA0B5" w14:textId="77777777" w:rsidR="00AA2483" w:rsidRPr="00AA2483" w:rsidRDefault="00AA2483" w:rsidP="00AA2483">
      <w:pPr>
        <w:spacing w:after="0"/>
        <w:rPr>
          <w:szCs w:val="17"/>
        </w:rPr>
      </w:pPr>
      <w:r w:rsidRPr="00AA2483">
        <w:rPr>
          <w:szCs w:val="17"/>
        </w:rPr>
        <w:t>Formal Ballot Papers: 2,041</w:t>
      </w:r>
    </w:p>
    <w:p w14:paraId="7DB81B9D" w14:textId="77777777" w:rsidR="00AA2483" w:rsidRPr="00AA2483" w:rsidRDefault="00AA2483" w:rsidP="00AA2483">
      <w:pPr>
        <w:spacing w:after="0"/>
        <w:rPr>
          <w:szCs w:val="17"/>
        </w:rPr>
      </w:pPr>
      <w:r w:rsidRPr="00AA2483">
        <w:rPr>
          <w:szCs w:val="17"/>
        </w:rPr>
        <w:t>Informal Ballot Papers: 33</w:t>
      </w:r>
    </w:p>
    <w:p w14:paraId="1B084A67" w14:textId="03B3B01A" w:rsidR="000C077B" w:rsidRDefault="00AA2483" w:rsidP="00AA2483">
      <w:pPr>
        <w:rPr>
          <w:szCs w:val="17"/>
        </w:rPr>
      </w:pPr>
      <w:r w:rsidRPr="00AA2483">
        <w:rPr>
          <w:szCs w:val="17"/>
        </w:rPr>
        <w:t>Quota: 681</w:t>
      </w:r>
    </w:p>
    <w:p w14:paraId="1F779330" w14:textId="77777777" w:rsidR="000C077B" w:rsidRDefault="000C077B">
      <w:pPr>
        <w:spacing w:after="0" w:line="240" w:lineRule="auto"/>
        <w:jc w:val="left"/>
        <w:rPr>
          <w:szCs w:val="17"/>
        </w:rPr>
      </w:pPr>
      <w:r>
        <w:rPr>
          <w:szCs w:val="17"/>
        </w:rPr>
        <w:br w:type="page"/>
      </w:r>
    </w:p>
    <w:tbl>
      <w:tblPr>
        <w:tblStyle w:val="Gazettetable"/>
        <w:tblW w:w="6662" w:type="dxa"/>
        <w:tblLook w:val="04A0" w:firstRow="1" w:lastRow="0" w:firstColumn="1" w:lastColumn="0" w:noHBand="0" w:noVBand="1"/>
      </w:tblPr>
      <w:tblGrid>
        <w:gridCol w:w="3118"/>
        <w:gridCol w:w="1843"/>
        <w:gridCol w:w="1701"/>
      </w:tblGrid>
      <w:tr w:rsidR="00AA2483" w:rsidRPr="00AA2483" w14:paraId="16FCA56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81B0858"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301BD0E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62A7CA5"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6FB51A8" w14:textId="77777777" w:rsidTr="003061C9">
        <w:tc>
          <w:tcPr>
            <w:tcW w:w="3118" w:type="dxa"/>
            <w:noWrap/>
            <w:hideMark/>
          </w:tcPr>
          <w:p w14:paraId="756223A0" w14:textId="77777777" w:rsidR="00AA2483" w:rsidRPr="00AA2483" w:rsidRDefault="00AA2483" w:rsidP="00AA2483">
            <w:pPr>
              <w:spacing w:before="20" w:after="20"/>
              <w:rPr>
                <w:szCs w:val="17"/>
                <w:lang w:eastAsia="en-AU"/>
              </w:rPr>
            </w:pPr>
            <w:r w:rsidRPr="00AA2483">
              <w:rPr>
                <w:szCs w:val="17"/>
                <w:lang w:eastAsia="en-AU"/>
              </w:rPr>
              <w:t>LOUTH, Peta-</w:t>
            </w:r>
            <w:proofErr w:type="spellStart"/>
            <w:r w:rsidRPr="00AA2483">
              <w:rPr>
                <w:szCs w:val="17"/>
                <w:lang w:eastAsia="en-AU"/>
              </w:rPr>
              <w:t>anne</w:t>
            </w:r>
            <w:proofErr w:type="spellEnd"/>
          </w:p>
        </w:tc>
        <w:tc>
          <w:tcPr>
            <w:tcW w:w="1843" w:type="dxa"/>
            <w:noWrap/>
            <w:hideMark/>
          </w:tcPr>
          <w:p w14:paraId="50FDAEB4" w14:textId="77777777" w:rsidR="00AA2483" w:rsidRPr="00AA2483" w:rsidRDefault="00AA2483" w:rsidP="00AA2483">
            <w:pPr>
              <w:spacing w:before="20" w:after="20"/>
              <w:ind w:right="602"/>
              <w:jc w:val="right"/>
              <w:rPr>
                <w:szCs w:val="17"/>
                <w:lang w:eastAsia="en-AU"/>
              </w:rPr>
            </w:pPr>
            <w:r w:rsidRPr="00AA2483">
              <w:rPr>
                <w:szCs w:val="17"/>
                <w:lang w:eastAsia="en-AU"/>
              </w:rPr>
              <w:t>412</w:t>
            </w:r>
          </w:p>
        </w:tc>
        <w:tc>
          <w:tcPr>
            <w:tcW w:w="1701" w:type="dxa"/>
            <w:noWrap/>
            <w:hideMark/>
          </w:tcPr>
          <w:p w14:paraId="2F2419B7" w14:textId="77777777" w:rsidR="00AA2483" w:rsidRPr="00AA2483" w:rsidRDefault="00AA2483" w:rsidP="00AA2483">
            <w:pPr>
              <w:spacing w:before="20" w:after="20"/>
              <w:jc w:val="center"/>
              <w:rPr>
                <w:szCs w:val="17"/>
                <w:lang w:eastAsia="en-AU"/>
              </w:rPr>
            </w:pPr>
          </w:p>
        </w:tc>
      </w:tr>
      <w:tr w:rsidR="00AA2483" w:rsidRPr="00AA2483" w14:paraId="717B540A" w14:textId="77777777" w:rsidTr="003061C9">
        <w:tc>
          <w:tcPr>
            <w:tcW w:w="3118" w:type="dxa"/>
            <w:noWrap/>
            <w:hideMark/>
          </w:tcPr>
          <w:p w14:paraId="42785B25" w14:textId="77777777" w:rsidR="00AA2483" w:rsidRPr="00AA2483" w:rsidRDefault="00AA2483" w:rsidP="00AA2483">
            <w:pPr>
              <w:spacing w:before="20" w:after="20"/>
              <w:rPr>
                <w:szCs w:val="17"/>
                <w:lang w:eastAsia="en-AU"/>
              </w:rPr>
            </w:pPr>
            <w:r w:rsidRPr="00AA2483">
              <w:rPr>
                <w:szCs w:val="17"/>
                <w:lang w:eastAsia="en-AU"/>
              </w:rPr>
              <w:t>NITSCHKE, Graham</w:t>
            </w:r>
          </w:p>
        </w:tc>
        <w:tc>
          <w:tcPr>
            <w:tcW w:w="1843" w:type="dxa"/>
            <w:noWrap/>
            <w:hideMark/>
          </w:tcPr>
          <w:p w14:paraId="1E4D6E5D" w14:textId="77777777" w:rsidR="00AA2483" w:rsidRPr="00AA2483" w:rsidRDefault="00AA2483" w:rsidP="00AA2483">
            <w:pPr>
              <w:spacing w:before="20" w:after="20"/>
              <w:ind w:right="602"/>
              <w:jc w:val="right"/>
              <w:rPr>
                <w:szCs w:val="17"/>
                <w:lang w:eastAsia="en-AU"/>
              </w:rPr>
            </w:pPr>
            <w:r w:rsidRPr="00AA2483">
              <w:rPr>
                <w:szCs w:val="17"/>
                <w:lang w:eastAsia="en-AU"/>
              </w:rPr>
              <w:t>479</w:t>
            </w:r>
          </w:p>
        </w:tc>
        <w:tc>
          <w:tcPr>
            <w:tcW w:w="1701" w:type="dxa"/>
            <w:noWrap/>
            <w:hideMark/>
          </w:tcPr>
          <w:p w14:paraId="1B8FAA0C"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C2500F7" w14:textId="77777777" w:rsidTr="003061C9">
        <w:tc>
          <w:tcPr>
            <w:tcW w:w="3118" w:type="dxa"/>
            <w:noWrap/>
            <w:hideMark/>
          </w:tcPr>
          <w:p w14:paraId="235400FD" w14:textId="77777777" w:rsidR="00AA2483" w:rsidRPr="00AA2483" w:rsidRDefault="00AA2483" w:rsidP="00AA2483">
            <w:pPr>
              <w:spacing w:before="20" w:after="20"/>
              <w:rPr>
                <w:szCs w:val="17"/>
                <w:lang w:eastAsia="en-AU"/>
              </w:rPr>
            </w:pPr>
            <w:r w:rsidRPr="00AA2483">
              <w:rPr>
                <w:szCs w:val="17"/>
                <w:lang w:eastAsia="en-AU"/>
              </w:rPr>
              <w:t>MUNDY, Linda</w:t>
            </w:r>
          </w:p>
        </w:tc>
        <w:tc>
          <w:tcPr>
            <w:tcW w:w="1843" w:type="dxa"/>
            <w:noWrap/>
            <w:hideMark/>
          </w:tcPr>
          <w:p w14:paraId="68B6BF67" w14:textId="77777777" w:rsidR="00AA2483" w:rsidRPr="00AA2483" w:rsidRDefault="00AA2483" w:rsidP="00AA2483">
            <w:pPr>
              <w:spacing w:before="20" w:after="20"/>
              <w:ind w:right="602"/>
              <w:jc w:val="right"/>
              <w:rPr>
                <w:szCs w:val="17"/>
                <w:lang w:eastAsia="en-AU"/>
              </w:rPr>
            </w:pPr>
            <w:r w:rsidRPr="00AA2483">
              <w:rPr>
                <w:szCs w:val="17"/>
                <w:lang w:eastAsia="en-AU"/>
              </w:rPr>
              <w:t>283</w:t>
            </w:r>
          </w:p>
        </w:tc>
        <w:tc>
          <w:tcPr>
            <w:tcW w:w="1701" w:type="dxa"/>
            <w:noWrap/>
            <w:hideMark/>
          </w:tcPr>
          <w:p w14:paraId="45D9B5EC" w14:textId="77777777" w:rsidR="00AA2483" w:rsidRPr="00AA2483" w:rsidRDefault="00AA2483" w:rsidP="00AA2483">
            <w:pPr>
              <w:spacing w:before="20" w:after="20"/>
              <w:jc w:val="center"/>
              <w:rPr>
                <w:szCs w:val="17"/>
                <w:lang w:eastAsia="en-AU"/>
              </w:rPr>
            </w:pPr>
          </w:p>
        </w:tc>
      </w:tr>
      <w:tr w:rsidR="00AA2483" w:rsidRPr="00AA2483" w14:paraId="34C49D0A" w14:textId="77777777" w:rsidTr="003061C9">
        <w:tc>
          <w:tcPr>
            <w:tcW w:w="3118" w:type="dxa"/>
            <w:noWrap/>
            <w:hideMark/>
          </w:tcPr>
          <w:p w14:paraId="42A2E297" w14:textId="77777777" w:rsidR="00AA2483" w:rsidRPr="00AA2483" w:rsidRDefault="00AA2483" w:rsidP="00AA2483">
            <w:pPr>
              <w:spacing w:before="20" w:after="20"/>
              <w:rPr>
                <w:szCs w:val="17"/>
                <w:lang w:eastAsia="en-AU"/>
              </w:rPr>
            </w:pPr>
            <w:r w:rsidRPr="00AA2483">
              <w:rPr>
                <w:szCs w:val="17"/>
                <w:lang w:eastAsia="en-AU"/>
              </w:rPr>
              <w:t xml:space="preserve">PAPAFILOPOULOS, </w:t>
            </w:r>
            <w:proofErr w:type="spellStart"/>
            <w:r w:rsidRPr="00AA2483">
              <w:rPr>
                <w:szCs w:val="17"/>
                <w:lang w:eastAsia="en-AU"/>
              </w:rPr>
              <w:t>Zoi</w:t>
            </w:r>
            <w:proofErr w:type="spellEnd"/>
          </w:p>
        </w:tc>
        <w:tc>
          <w:tcPr>
            <w:tcW w:w="1843" w:type="dxa"/>
            <w:noWrap/>
            <w:hideMark/>
          </w:tcPr>
          <w:p w14:paraId="7DDB930B" w14:textId="77777777" w:rsidR="00AA2483" w:rsidRPr="00AA2483" w:rsidRDefault="00AA2483" w:rsidP="00AA2483">
            <w:pPr>
              <w:spacing w:before="20" w:after="20"/>
              <w:ind w:right="602"/>
              <w:jc w:val="right"/>
              <w:rPr>
                <w:szCs w:val="17"/>
                <w:lang w:eastAsia="en-AU"/>
              </w:rPr>
            </w:pPr>
            <w:r w:rsidRPr="00AA2483">
              <w:rPr>
                <w:szCs w:val="17"/>
                <w:lang w:eastAsia="en-AU"/>
              </w:rPr>
              <w:t>687</w:t>
            </w:r>
          </w:p>
        </w:tc>
        <w:tc>
          <w:tcPr>
            <w:tcW w:w="1701" w:type="dxa"/>
            <w:noWrap/>
            <w:hideMark/>
          </w:tcPr>
          <w:p w14:paraId="6BA5052E"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718BA2C" w14:textId="77777777" w:rsidTr="003061C9">
        <w:tc>
          <w:tcPr>
            <w:tcW w:w="3118" w:type="dxa"/>
            <w:noWrap/>
            <w:hideMark/>
          </w:tcPr>
          <w:p w14:paraId="75C94EB0" w14:textId="77777777" w:rsidR="00AA2483" w:rsidRPr="00AA2483" w:rsidRDefault="00AA2483" w:rsidP="00AA2483">
            <w:pPr>
              <w:spacing w:before="20" w:after="20"/>
              <w:rPr>
                <w:szCs w:val="17"/>
                <w:lang w:eastAsia="en-AU"/>
              </w:rPr>
            </w:pPr>
            <w:r w:rsidRPr="00AA2483">
              <w:rPr>
                <w:szCs w:val="17"/>
                <w:lang w:eastAsia="en-AU"/>
              </w:rPr>
              <w:t xml:space="preserve">KAUR, </w:t>
            </w:r>
            <w:proofErr w:type="spellStart"/>
            <w:r w:rsidRPr="00AA2483">
              <w:rPr>
                <w:szCs w:val="17"/>
                <w:lang w:eastAsia="en-AU"/>
              </w:rPr>
              <w:t>Payalpreet</w:t>
            </w:r>
            <w:proofErr w:type="spellEnd"/>
          </w:p>
        </w:tc>
        <w:tc>
          <w:tcPr>
            <w:tcW w:w="1843" w:type="dxa"/>
            <w:noWrap/>
            <w:hideMark/>
          </w:tcPr>
          <w:p w14:paraId="46DCAFC5" w14:textId="77777777" w:rsidR="00AA2483" w:rsidRPr="00AA2483" w:rsidRDefault="00AA2483" w:rsidP="00AA2483">
            <w:pPr>
              <w:spacing w:before="20" w:after="20"/>
              <w:ind w:right="602"/>
              <w:jc w:val="right"/>
              <w:rPr>
                <w:szCs w:val="17"/>
                <w:lang w:eastAsia="en-AU"/>
              </w:rPr>
            </w:pPr>
            <w:r w:rsidRPr="00AA2483">
              <w:rPr>
                <w:szCs w:val="17"/>
                <w:lang w:eastAsia="en-AU"/>
              </w:rPr>
              <w:t>74</w:t>
            </w:r>
          </w:p>
        </w:tc>
        <w:tc>
          <w:tcPr>
            <w:tcW w:w="1701" w:type="dxa"/>
            <w:noWrap/>
            <w:hideMark/>
          </w:tcPr>
          <w:p w14:paraId="1B4FFFE5" w14:textId="77777777" w:rsidR="00AA2483" w:rsidRPr="00AA2483" w:rsidRDefault="00AA2483" w:rsidP="00AA2483">
            <w:pPr>
              <w:spacing w:before="20" w:after="20"/>
              <w:jc w:val="center"/>
              <w:rPr>
                <w:szCs w:val="17"/>
                <w:lang w:eastAsia="en-AU"/>
              </w:rPr>
            </w:pPr>
          </w:p>
        </w:tc>
      </w:tr>
      <w:tr w:rsidR="00AA2483" w:rsidRPr="00AA2483" w14:paraId="6EFACA71" w14:textId="77777777" w:rsidTr="003061C9">
        <w:tc>
          <w:tcPr>
            <w:tcW w:w="3118" w:type="dxa"/>
            <w:noWrap/>
            <w:hideMark/>
          </w:tcPr>
          <w:p w14:paraId="3AAB1CDA" w14:textId="77777777" w:rsidR="00AA2483" w:rsidRPr="00AA2483" w:rsidRDefault="00AA2483" w:rsidP="00AA2483">
            <w:pPr>
              <w:spacing w:before="20" w:after="40"/>
              <w:rPr>
                <w:szCs w:val="17"/>
                <w:lang w:eastAsia="en-AU"/>
              </w:rPr>
            </w:pPr>
            <w:r w:rsidRPr="00AA2483">
              <w:rPr>
                <w:szCs w:val="17"/>
                <w:lang w:eastAsia="en-AU"/>
              </w:rPr>
              <w:t>MCKAY, Matthew</w:t>
            </w:r>
          </w:p>
        </w:tc>
        <w:tc>
          <w:tcPr>
            <w:tcW w:w="1843" w:type="dxa"/>
            <w:noWrap/>
            <w:hideMark/>
          </w:tcPr>
          <w:p w14:paraId="517E9C21" w14:textId="77777777" w:rsidR="00AA2483" w:rsidRPr="00AA2483" w:rsidRDefault="00AA2483" w:rsidP="00AA2483">
            <w:pPr>
              <w:spacing w:before="20" w:after="20"/>
              <w:ind w:right="602"/>
              <w:jc w:val="right"/>
              <w:rPr>
                <w:szCs w:val="17"/>
                <w:lang w:eastAsia="en-AU"/>
              </w:rPr>
            </w:pPr>
            <w:r w:rsidRPr="00AA2483">
              <w:rPr>
                <w:szCs w:val="17"/>
                <w:lang w:eastAsia="en-AU"/>
              </w:rPr>
              <w:t>106</w:t>
            </w:r>
          </w:p>
        </w:tc>
        <w:tc>
          <w:tcPr>
            <w:tcW w:w="1701" w:type="dxa"/>
            <w:noWrap/>
            <w:hideMark/>
          </w:tcPr>
          <w:p w14:paraId="01387C07" w14:textId="77777777" w:rsidR="00AA2483" w:rsidRPr="00AA2483" w:rsidRDefault="00AA2483" w:rsidP="00AA2483">
            <w:pPr>
              <w:spacing w:before="20" w:after="20"/>
              <w:jc w:val="center"/>
              <w:rPr>
                <w:szCs w:val="17"/>
                <w:lang w:eastAsia="en-AU"/>
              </w:rPr>
            </w:pPr>
          </w:p>
        </w:tc>
      </w:tr>
    </w:tbl>
    <w:p w14:paraId="26355035" w14:textId="77777777" w:rsidR="00AA2483" w:rsidRPr="00AA2483" w:rsidRDefault="00AA2483" w:rsidP="00AA2483">
      <w:pPr>
        <w:spacing w:before="120" w:after="120"/>
        <w:jc w:val="center"/>
        <w:rPr>
          <w:b/>
          <w:bCs/>
          <w:szCs w:val="17"/>
        </w:rPr>
      </w:pPr>
      <w:r w:rsidRPr="00AA2483">
        <w:rPr>
          <w:b/>
          <w:bCs/>
          <w:szCs w:val="17"/>
        </w:rPr>
        <w:t>City of Whyalla</w:t>
      </w:r>
    </w:p>
    <w:p w14:paraId="6652C9B5" w14:textId="77777777" w:rsidR="00AA2483" w:rsidRPr="00AA2483" w:rsidRDefault="00AA2483" w:rsidP="00AA2483">
      <w:pPr>
        <w:spacing w:before="80"/>
        <w:rPr>
          <w:b/>
          <w:bCs/>
          <w:szCs w:val="17"/>
          <w:lang w:val="en-US"/>
        </w:rPr>
      </w:pPr>
      <w:r w:rsidRPr="00AA2483">
        <w:rPr>
          <w:b/>
          <w:bCs/>
          <w:szCs w:val="17"/>
          <w:lang w:val="en-US"/>
        </w:rPr>
        <w:t>Mayor, 1 vacancy</w:t>
      </w:r>
    </w:p>
    <w:p w14:paraId="11111766" w14:textId="77777777" w:rsidR="00AA2483" w:rsidRPr="00AA2483" w:rsidRDefault="00AA2483" w:rsidP="00AA2483">
      <w:pPr>
        <w:spacing w:after="0"/>
        <w:rPr>
          <w:szCs w:val="17"/>
        </w:rPr>
      </w:pPr>
      <w:r w:rsidRPr="00AA2483">
        <w:rPr>
          <w:szCs w:val="17"/>
        </w:rPr>
        <w:t>Formal Ballot Papers: 6,567</w:t>
      </w:r>
    </w:p>
    <w:p w14:paraId="57BB5415" w14:textId="77777777" w:rsidR="00AA2483" w:rsidRPr="00AA2483" w:rsidRDefault="00AA2483" w:rsidP="00AA2483">
      <w:pPr>
        <w:spacing w:after="0"/>
        <w:rPr>
          <w:szCs w:val="17"/>
        </w:rPr>
      </w:pPr>
      <w:r w:rsidRPr="00AA2483">
        <w:rPr>
          <w:szCs w:val="17"/>
        </w:rPr>
        <w:t>Informal Ballot Papers: 36</w:t>
      </w:r>
    </w:p>
    <w:p w14:paraId="48959407" w14:textId="77777777" w:rsidR="00AA2483" w:rsidRPr="00AA2483" w:rsidRDefault="00AA2483" w:rsidP="00AA2483">
      <w:pPr>
        <w:rPr>
          <w:szCs w:val="17"/>
        </w:rPr>
      </w:pPr>
      <w:r w:rsidRPr="00AA2483">
        <w:rPr>
          <w:szCs w:val="17"/>
        </w:rPr>
        <w:t>Quota: 3,284</w:t>
      </w:r>
    </w:p>
    <w:tbl>
      <w:tblPr>
        <w:tblStyle w:val="Gazettetable"/>
        <w:tblW w:w="6662" w:type="dxa"/>
        <w:tblLook w:val="04A0" w:firstRow="1" w:lastRow="0" w:firstColumn="1" w:lastColumn="0" w:noHBand="0" w:noVBand="1"/>
      </w:tblPr>
      <w:tblGrid>
        <w:gridCol w:w="3118"/>
        <w:gridCol w:w="1843"/>
        <w:gridCol w:w="1701"/>
      </w:tblGrid>
      <w:tr w:rsidR="00AA2483" w:rsidRPr="00AA2483" w14:paraId="2E23D837"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2D5CA7B0"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699C7E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6497C9C1"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7FEA1449" w14:textId="77777777" w:rsidTr="003061C9">
        <w:tc>
          <w:tcPr>
            <w:tcW w:w="3118" w:type="dxa"/>
            <w:noWrap/>
            <w:hideMark/>
          </w:tcPr>
          <w:p w14:paraId="302A8D6C" w14:textId="77777777" w:rsidR="00AA2483" w:rsidRPr="00AA2483" w:rsidRDefault="00AA2483" w:rsidP="00AA2483">
            <w:pPr>
              <w:spacing w:before="20" w:after="20"/>
              <w:rPr>
                <w:szCs w:val="17"/>
                <w:lang w:eastAsia="en-AU"/>
              </w:rPr>
            </w:pPr>
            <w:r w:rsidRPr="00AA2483">
              <w:rPr>
                <w:szCs w:val="17"/>
                <w:lang w:eastAsia="en-AU"/>
              </w:rPr>
              <w:t>ANTONIO, Thomas Anthony</w:t>
            </w:r>
          </w:p>
        </w:tc>
        <w:tc>
          <w:tcPr>
            <w:tcW w:w="1843" w:type="dxa"/>
            <w:noWrap/>
            <w:hideMark/>
          </w:tcPr>
          <w:p w14:paraId="6B804119" w14:textId="77777777" w:rsidR="00AA2483" w:rsidRPr="00AA2483" w:rsidRDefault="00AA2483" w:rsidP="00AA2483">
            <w:pPr>
              <w:spacing w:before="20" w:after="20"/>
              <w:ind w:right="602"/>
              <w:jc w:val="right"/>
              <w:rPr>
                <w:szCs w:val="17"/>
                <w:lang w:eastAsia="en-AU"/>
              </w:rPr>
            </w:pPr>
            <w:r w:rsidRPr="00AA2483">
              <w:rPr>
                <w:szCs w:val="17"/>
                <w:lang w:eastAsia="en-AU"/>
              </w:rPr>
              <w:t>3,168</w:t>
            </w:r>
          </w:p>
        </w:tc>
        <w:tc>
          <w:tcPr>
            <w:tcW w:w="1701" w:type="dxa"/>
            <w:noWrap/>
            <w:hideMark/>
          </w:tcPr>
          <w:p w14:paraId="324E4642" w14:textId="77777777" w:rsidR="00AA2483" w:rsidRPr="00AA2483" w:rsidRDefault="00AA2483" w:rsidP="00AA2483">
            <w:pPr>
              <w:spacing w:before="20" w:after="20"/>
              <w:jc w:val="center"/>
              <w:rPr>
                <w:szCs w:val="17"/>
                <w:lang w:eastAsia="en-AU"/>
              </w:rPr>
            </w:pPr>
          </w:p>
        </w:tc>
      </w:tr>
      <w:tr w:rsidR="00AA2483" w:rsidRPr="00AA2483" w14:paraId="1F7B0177" w14:textId="77777777" w:rsidTr="003061C9">
        <w:tc>
          <w:tcPr>
            <w:tcW w:w="3118" w:type="dxa"/>
            <w:noWrap/>
            <w:hideMark/>
          </w:tcPr>
          <w:p w14:paraId="52192B35" w14:textId="77777777" w:rsidR="00AA2483" w:rsidRPr="00AA2483" w:rsidRDefault="00AA2483" w:rsidP="00AA2483">
            <w:pPr>
              <w:spacing w:before="20" w:after="40"/>
              <w:rPr>
                <w:szCs w:val="17"/>
                <w:lang w:eastAsia="en-AU"/>
              </w:rPr>
            </w:pPr>
            <w:r w:rsidRPr="00AA2483">
              <w:rPr>
                <w:szCs w:val="17"/>
                <w:lang w:eastAsia="en-AU"/>
              </w:rPr>
              <w:t>STONE, Phill</w:t>
            </w:r>
          </w:p>
        </w:tc>
        <w:tc>
          <w:tcPr>
            <w:tcW w:w="1843" w:type="dxa"/>
            <w:noWrap/>
            <w:hideMark/>
          </w:tcPr>
          <w:p w14:paraId="2A9B5F4E" w14:textId="77777777" w:rsidR="00AA2483" w:rsidRPr="00AA2483" w:rsidRDefault="00AA2483" w:rsidP="00AA2483">
            <w:pPr>
              <w:spacing w:before="20" w:after="20"/>
              <w:ind w:right="602"/>
              <w:jc w:val="right"/>
              <w:rPr>
                <w:szCs w:val="17"/>
                <w:lang w:eastAsia="en-AU"/>
              </w:rPr>
            </w:pPr>
            <w:r w:rsidRPr="00AA2483">
              <w:rPr>
                <w:szCs w:val="17"/>
                <w:lang w:eastAsia="en-AU"/>
              </w:rPr>
              <w:t>3,399</w:t>
            </w:r>
          </w:p>
        </w:tc>
        <w:tc>
          <w:tcPr>
            <w:tcW w:w="1701" w:type="dxa"/>
            <w:noWrap/>
            <w:hideMark/>
          </w:tcPr>
          <w:p w14:paraId="25A3FF04" w14:textId="77777777" w:rsidR="00AA2483" w:rsidRPr="00AA2483" w:rsidRDefault="00AA2483" w:rsidP="00AA2483">
            <w:pPr>
              <w:spacing w:before="20" w:after="20"/>
              <w:jc w:val="center"/>
              <w:rPr>
                <w:szCs w:val="17"/>
                <w:lang w:eastAsia="en-AU"/>
              </w:rPr>
            </w:pPr>
            <w:r w:rsidRPr="00AA2483">
              <w:rPr>
                <w:szCs w:val="17"/>
                <w:lang w:eastAsia="en-AU"/>
              </w:rPr>
              <w:t>Elected 1</w:t>
            </w:r>
          </w:p>
        </w:tc>
      </w:tr>
    </w:tbl>
    <w:p w14:paraId="4CF3F0DF"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9 vacancies</w:t>
      </w:r>
    </w:p>
    <w:p w14:paraId="456C6F28" w14:textId="77777777" w:rsidR="00AA2483" w:rsidRPr="00AA2483" w:rsidRDefault="00AA2483" w:rsidP="00AA2483">
      <w:pPr>
        <w:spacing w:after="0"/>
        <w:rPr>
          <w:szCs w:val="17"/>
        </w:rPr>
      </w:pPr>
      <w:r w:rsidRPr="00AA2483">
        <w:rPr>
          <w:szCs w:val="17"/>
        </w:rPr>
        <w:t>Formal Ballot Papers: 6,288</w:t>
      </w:r>
    </w:p>
    <w:p w14:paraId="6BF12AB2" w14:textId="77777777" w:rsidR="00AA2483" w:rsidRPr="00AA2483" w:rsidRDefault="00AA2483" w:rsidP="00AA2483">
      <w:pPr>
        <w:spacing w:after="0"/>
        <w:rPr>
          <w:szCs w:val="17"/>
        </w:rPr>
      </w:pPr>
      <w:r w:rsidRPr="00AA2483">
        <w:rPr>
          <w:szCs w:val="17"/>
        </w:rPr>
        <w:t>Informal Ballot Papers: 268</w:t>
      </w:r>
    </w:p>
    <w:p w14:paraId="1DFFCE5A" w14:textId="77777777" w:rsidR="00AA2483" w:rsidRPr="00AA2483" w:rsidRDefault="00AA2483" w:rsidP="00AA2483">
      <w:pPr>
        <w:rPr>
          <w:szCs w:val="17"/>
        </w:rPr>
      </w:pPr>
      <w:r w:rsidRPr="00AA2483">
        <w:rPr>
          <w:szCs w:val="17"/>
        </w:rPr>
        <w:t>Quota: 629</w:t>
      </w:r>
    </w:p>
    <w:tbl>
      <w:tblPr>
        <w:tblStyle w:val="Gazettetable"/>
        <w:tblW w:w="6662" w:type="dxa"/>
        <w:tblLook w:val="04A0" w:firstRow="1" w:lastRow="0" w:firstColumn="1" w:lastColumn="0" w:noHBand="0" w:noVBand="1"/>
      </w:tblPr>
      <w:tblGrid>
        <w:gridCol w:w="3118"/>
        <w:gridCol w:w="1843"/>
        <w:gridCol w:w="1701"/>
      </w:tblGrid>
      <w:tr w:rsidR="00AA2483" w:rsidRPr="00AA2483" w14:paraId="78C0D61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99C048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1665A8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EAAC7D3"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207EF82C" w14:textId="77777777" w:rsidTr="003061C9">
        <w:tc>
          <w:tcPr>
            <w:tcW w:w="3118" w:type="dxa"/>
            <w:noWrap/>
            <w:hideMark/>
          </w:tcPr>
          <w:p w14:paraId="18E16A73" w14:textId="77777777" w:rsidR="00AA2483" w:rsidRPr="00AA2483" w:rsidRDefault="00AA2483" w:rsidP="00AA2483">
            <w:pPr>
              <w:spacing w:before="20" w:after="20"/>
              <w:rPr>
                <w:szCs w:val="17"/>
                <w:lang w:eastAsia="en-AU"/>
              </w:rPr>
            </w:pPr>
            <w:r w:rsidRPr="00AA2483">
              <w:rPr>
                <w:szCs w:val="17"/>
              </w:rPr>
              <w:t>ARCOBELLI, Ugo</w:t>
            </w:r>
          </w:p>
        </w:tc>
        <w:tc>
          <w:tcPr>
            <w:tcW w:w="1843" w:type="dxa"/>
            <w:noWrap/>
            <w:hideMark/>
          </w:tcPr>
          <w:p w14:paraId="1ABD85A3" w14:textId="77777777" w:rsidR="00AA2483" w:rsidRPr="00AA2483" w:rsidRDefault="00AA2483" w:rsidP="00AA2483">
            <w:pPr>
              <w:spacing w:before="20" w:after="20"/>
              <w:ind w:right="602"/>
              <w:jc w:val="right"/>
              <w:rPr>
                <w:szCs w:val="17"/>
                <w:lang w:eastAsia="en-AU"/>
              </w:rPr>
            </w:pPr>
            <w:r w:rsidRPr="00AA2483">
              <w:rPr>
                <w:szCs w:val="17"/>
                <w:lang w:eastAsia="en-AU"/>
              </w:rPr>
              <w:t>320</w:t>
            </w:r>
          </w:p>
        </w:tc>
        <w:tc>
          <w:tcPr>
            <w:tcW w:w="1701" w:type="dxa"/>
            <w:noWrap/>
            <w:hideMark/>
          </w:tcPr>
          <w:p w14:paraId="73BC791B" w14:textId="77777777" w:rsidR="00AA2483" w:rsidRPr="00AA2483" w:rsidRDefault="00AA2483" w:rsidP="00AA2483">
            <w:pPr>
              <w:spacing w:before="20" w:after="20"/>
              <w:jc w:val="center"/>
              <w:rPr>
                <w:szCs w:val="17"/>
                <w:lang w:eastAsia="en-AU"/>
              </w:rPr>
            </w:pPr>
          </w:p>
        </w:tc>
      </w:tr>
      <w:tr w:rsidR="00AA2483" w:rsidRPr="00AA2483" w14:paraId="207561D0" w14:textId="77777777" w:rsidTr="003061C9">
        <w:tc>
          <w:tcPr>
            <w:tcW w:w="3118" w:type="dxa"/>
            <w:noWrap/>
            <w:hideMark/>
          </w:tcPr>
          <w:p w14:paraId="42037119" w14:textId="77777777" w:rsidR="00AA2483" w:rsidRPr="00AA2483" w:rsidRDefault="00AA2483" w:rsidP="00AA2483">
            <w:pPr>
              <w:spacing w:before="20" w:after="20"/>
              <w:rPr>
                <w:szCs w:val="17"/>
                <w:lang w:eastAsia="en-AU"/>
              </w:rPr>
            </w:pPr>
            <w:r w:rsidRPr="00AA2483">
              <w:rPr>
                <w:szCs w:val="17"/>
              </w:rPr>
              <w:t>CAMPBELL , Kathryn Michelle</w:t>
            </w:r>
          </w:p>
        </w:tc>
        <w:tc>
          <w:tcPr>
            <w:tcW w:w="1843" w:type="dxa"/>
            <w:noWrap/>
            <w:hideMark/>
          </w:tcPr>
          <w:p w14:paraId="1916A001" w14:textId="77777777" w:rsidR="00AA2483" w:rsidRPr="00AA2483" w:rsidRDefault="00AA2483" w:rsidP="00AA2483">
            <w:pPr>
              <w:spacing w:before="20" w:after="20"/>
              <w:ind w:right="602"/>
              <w:jc w:val="right"/>
              <w:rPr>
                <w:szCs w:val="17"/>
                <w:lang w:eastAsia="en-AU"/>
              </w:rPr>
            </w:pPr>
            <w:r w:rsidRPr="00AA2483">
              <w:rPr>
                <w:szCs w:val="17"/>
                <w:lang w:eastAsia="en-AU"/>
              </w:rPr>
              <w:t>393</w:t>
            </w:r>
          </w:p>
        </w:tc>
        <w:tc>
          <w:tcPr>
            <w:tcW w:w="1701" w:type="dxa"/>
            <w:noWrap/>
            <w:hideMark/>
          </w:tcPr>
          <w:p w14:paraId="14050AA0" w14:textId="77777777" w:rsidR="00AA2483" w:rsidRPr="00AA2483" w:rsidRDefault="00AA2483" w:rsidP="00AA2483">
            <w:pPr>
              <w:spacing w:before="20" w:after="20"/>
              <w:jc w:val="center"/>
              <w:rPr>
                <w:szCs w:val="17"/>
                <w:lang w:eastAsia="en-AU"/>
              </w:rPr>
            </w:pPr>
            <w:r w:rsidRPr="00AA2483">
              <w:rPr>
                <w:szCs w:val="17"/>
                <w:lang w:eastAsia="en-AU"/>
              </w:rPr>
              <w:t>Elected 7</w:t>
            </w:r>
          </w:p>
        </w:tc>
      </w:tr>
      <w:tr w:rsidR="00AA2483" w:rsidRPr="00AA2483" w14:paraId="4E0DB017" w14:textId="77777777" w:rsidTr="003061C9">
        <w:tc>
          <w:tcPr>
            <w:tcW w:w="3118" w:type="dxa"/>
            <w:noWrap/>
            <w:hideMark/>
          </w:tcPr>
          <w:p w14:paraId="52361931" w14:textId="77777777" w:rsidR="00AA2483" w:rsidRPr="00AA2483" w:rsidRDefault="00AA2483" w:rsidP="00AA2483">
            <w:pPr>
              <w:spacing w:before="20" w:after="20"/>
              <w:rPr>
                <w:szCs w:val="17"/>
                <w:lang w:eastAsia="en-AU"/>
              </w:rPr>
            </w:pPr>
            <w:r w:rsidRPr="00AA2483">
              <w:rPr>
                <w:szCs w:val="17"/>
              </w:rPr>
              <w:t>SIMPSON, Bill</w:t>
            </w:r>
          </w:p>
        </w:tc>
        <w:tc>
          <w:tcPr>
            <w:tcW w:w="1843" w:type="dxa"/>
            <w:noWrap/>
            <w:hideMark/>
          </w:tcPr>
          <w:p w14:paraId="00714239" w14:textId="77777777" w:rsidR="00AA2483" w:rsidRPr="00AA2483" w:rsidRDefault="00AA2483" w:rsidP="00AA2483">
            <w:pPr>
              <w:spacing w:before="20" w:after="20"/>
              <w:ind w:right="602"/>
              <w:jc w:val="right"/>
              <w:rPr>
                <w:szCs w:val="17"/>
                <w:lang w:eastAsia="en-AU"/>
              </w:rPr>
            </w:pPr>
            <w:r w:rsidRPr="00AA2483">
              <w:rPr>
                <w:szCs w:val="17"/>
                <w:lang w:eastAsia="en-AU"/>
              </w:rPr>
              <w:t>986</w:t>
            </w:r>
          </w:p>
        </w:tc>
        <w:tc>
          <w:tcPr>
            <w:tcW w:w="1701" w:type="dxa"/>
            <w:noWrap/>
            <w:hideMark/>
          </w:tcPr>
          <w:p w14:paraId="14063AE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37193138" w14:textId="77777777" w:rsidTr="003061C9">
        <w:tc>
          <w:tcPr>
            <w:tcW w:w="3118" w:type="dxa"/>
            <w:noWrap/>
            <w:hideMark/>
          </w:tcPr>
          <w:p w14:paraId="7E294C57" w14:textId="77777777" w:rsidR="00AA2483" w:rsidRPr="00AA2483" w:rsidRDefault="00AA2483" w:rsidP="00AA2483">
            <w:pPr>
              <w:spacing w:before="20" w:after="20"/>
              <w:rPr>
                <w:szCs w:val="17"/>
                <w:lang w:eastAsia="en-AU"/>
              </w:rPr>
            </w:pPr>
            <w:r w:rsidRPr="00AA2483">
              <w:rPr>
                <w:szCs w:val="17"/>
              </w:rPr>
              <w:t>WESTERMAN , Zia</w:t>
            </w:r>
          </w:p>
        </w:tc>
        <w:tc>
          <w:tcPr>
            <w:tcW w:w="1843" w:type="dxa"/>
            <w:noWrap/>
            <w:hideMark/>
          </w:tcPr>
          <w:p w14:paraId="11629002" w14:textId="77777777" w:rsidR="00AA2483" w:rsidRPr="00AA2483" w:rsidRDefault="00AA2483" w:rsidP="00AA2483">
            <w:pPr>
              <w:spacing w:before="20" w:after="20"/>
              <w:ind w:right="602"/>
              <w:jc w:val="right"/>
              <w:rPr>
                <w:szCs w:val="17"/>
                <w:lang w:eastAsia="en-AU"/>
              </w:rPr>
            </w:pPr>
            <w:r w:rsidRPr="00AA2483">
              <w:rPr>
                <w:szCs w:val="17"/>
                <w:lang w:eastAsia="en-AU"/>
              </w:rPr>
              <w:t>406</w:t>
            </w:r>
          </w:p>
        </w:tc>
        <w:tc>
          <w:tcPr>
            <w:tcW w:w="1701" w:type="dxa"/>
            <w:noWrap/>
            <w:hideMark/>
          </w:tcPr>
          <w:p w14:paraId="0D3B4D82"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3521FC84" w14:textId="77777777" w:rsidTr="003061C9">
        <w:tc>
          <w:tcPr>
            <w:tcW w:w="3118" w:type="dxa"/>
            <w:noWrap/>
            <w:hideMark/>
          </w:tcPr>
          <w:p w14:paraId="5C8205A3" w14:textId="77777777" w:rsidR="00AA2483" w:rsidRPr="00AA2483" w:rsidRDefault="00AA2483" w:rsidP="00AA2483">
            <w:pPr>
              <w:spacing w:before="20" w:after="20"/>
              <w:rPr>
                <w:szCs w:val="17"/>
                <w:lang w:eastAsia="en-AU"/>
              </w:rPr>
            </w:pPr>
            <w:r w:rsidRPr="00AA2483">
              <w:rPr>
                <w:szCs w:val="17"/>
              </w:rPr>
              <w:t>HEAD, Mathew</w:t>
            </w:r>
          </w:p>
        </w:tc>
        <w:tc>
          <w:tcPr>
            <w:tcW w:w="1843" w:type="dxa"/>
            <w:noWrap/>
            <w:hideMark/>
          </w:tcPr>
          <w:p w14:paraId="031F2552" w14:textId="77777777" w:rsidR="00AA2483" w:rsidRPr="00AA2483" w:rsidRDefault="00AA2483" w:rsidP="00AA2483">
            <w:pPr>
              <w:spacing w:before="20" w:after="20"/>
              <w:ind w:right="602"/>
              <w:jc w:val="right"/>
              <w:rPr>
                <w:szCs w:val="17"/>
                <w:lang w:eastAsia="en-AU"/>
              </w:rPr>
            </w:pPr>
            <w:r w:rsidRPr="00AA2483">
              <w:rPr>
                <w:szCs w:val="17"/>
                <w:lang w:eastAsia="en-AU"/>
              </w:rPr>
              <w:t>126</w:t>
            </w:r>
          </w:p>
        </w:tc>
        <w:tc>
          <w:tcPr>
            <w:tcW w:w="1701" w:type="dxa"/>
            <w:noWrap/>
            <w:hideMark/>
          </w:tcPr>
          <w:p w14:paraId="5CE76BDE" w14:textId="77777777" w:rsidR="00AA2483" w:rsidRPr="00AA2483" w:rsidRDefault="00AA2483" w:rsidP="00AA2483">
            <w:pPr>
              <w:spacing w:before="20" w:after="20"/>
              <w:jc w:val="center"/>
              <w:rPr>
                <w:szCs w:val="17"/>
                <w:lang w:eastAsia="en-AU"/>
              </w:rPr>
            </w:pPr>
          </w:p>
        </w:tc>
      </w:tr>
      <w:tr w:rsidR="00AA2483" w:rsidRPr="00AA2483" w14:paraId="728DAB12" w14:textId="77777777" w:rsidTr="003061C9">
        <w:tc>
          <w:tcPr>
            <w:tcW w:w="3118" w:type="dxa"/>
            <w:noWrap/>
            <w:hideMark/>
          </w:tcPr>
          <w:p w14:paraId="73E12EC3" w14:textId="77777777" w:rsidR="00AA2483" w:rsidRPr="00AA2483" w:rsidRDefault="00AA2483" w:rsidP="00AA2483">
            <w:pPr>
              <w:spacing w:before="20" w:after="20"/>
              <w:rPr>
                <w:szCs w:val="17"/>
                <w:lang w:eastAsia="en-AU"/>
              </w:rPr>
            </w:pPr>
            <w:r w:rsidRPr="00AA2483">
              <w:rPr>
                <w:szCs w:val="17"/>
              </w:rPr>
              <w:t>BORDA, Peter Laurence</w:t>
            </w:r>
          </w:p>
        </w:tc>
        <w:tc>
          <w:tcPr>
            <w:tcW w:w="1843" w:type="dxa"/>
            <w:noWrap/>
            <w:hideMark/>
          </w:tcPr>
          <w:p w14:paraId="20CBF4BD" w14:textId="77777777" w:rsidR="00AA2483" w:rsidRPr="00AA2483" w:rsidRDefault="00AA2483" w:rsidP="00AA2483">
            <w:pPr>
              <w:spacing w:before="20" w:after="20"/>
              <w:ind w:right="602"/>
              <w:jc w:val="right"/>
              <w:rPr>
                <w:szCs w:val="17"/>
                <w:lang w:eastAsia="en-AU"/>
              </w:rPr>
            </w:pPr>
            <w:r w:rsidRPr="00AA2483">
              <w:rPr>
                <w:szCs w:val="17"/>
                <w:lang w:eastAsia="en-AU"/>
              </w:rPr>
              <w:t>413</w:t>
            </w:r>
          </w:p>
        </w:tc>
        <w:tc>
          <w:tcPr>
            <w:tcW w:w="1701" w:type="dxa"/>
            <w:noWrap/>
            <w:hideMark/>
          </w:tcPr>
          <w:p w14:paraId="4B78C0EA"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478308DB" w14:textId="77777777" w:rsidTr="003061C9">
        <w:tc>
          <w:tcPr>
            <w:tcW w:w="3118" w:type="dxa"/>
            <w:noWrap/>
            <w:hideMark/>
          </w:tcPr>
          <w:p w14:paraId="3FE8B81E" w14:textId="77777777" w:rsidR="00AA2483" w:rsidRPr="00AA2483" w:rsidRDefault="00AA2483" w:rsidP="00AA2483">
            <w:pPr>
              <w:spacing w:before="20" w:after="20"/>
              <w:rPr>
                <w:szCs w:val="17"/>
                <w:lang w:eastAsia="en-AU"/>
              </w:rPr>
            </w:pPr>
            <w:r w:rsidRPr="00AA2483">
              <w:rPr>
                <w:szCs w:val="17"/>
              </w:rPr>
              <w:t>KNOX, David</w:t>
            </w:r>
          </w:p>
        </w:tc>
        <w:tc>
          <w:tcPr>
            <w:tcW w:w="1843" w:type="dxa"/>
            <w:noWrap/>
            <w:hideMark/>
          </w:tcPr>
          <w:p w14:paraId="5DEC2400" w14:textId="77777777" w:rsidR="00AA2483" w:rsidRPr="00AA2483" w:rsidRDefault="00AA2483" w:rsidP="00AA2483">
            <w:pPr>
              <w:spacing w:before="20" w:after="20"/>
              <w:ind w:right="602"/>
              <w:jc w:val="right"/>
              <w:rPr>
                <w:szCs w:val="17"/>
                <w:lang w:eastAsia="en-AU"/>
              </w:rPr>
            </w:pPr>
            <w:r w:rsidRPr="00AA2483">
              <w:rPr>
                <w:szCs w:val="17"/>
                <w:lang w:eastAsia="en-AU"/>
              </w:rPr>
              <w:t>412</w:t>
            </w:r>
          </w:p>
        </w:tc>
        <w:tc>
          <w:tcPr>
            <w:tcW w:w="1701" w:type="dxa"/>
            <w:noWrap/>
            <w:hideMark/>
          </w:tcPr>
          <w:p w14:paraId="472DEA51"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71E6C071" w14:textId="77777777" w:rsidTr="003061C9">
        <w:tc>
          <w:tcPr>
            <w:tcW w:w="3118" w:type="dxa"/>
            <w:noWrap/>
            <w:hideMark/>
          </w:tcPr>
          <w:p w14:paraId="08F794D3" w14:textId="77777777" w:rsidR="00AA2483" w:rsidRPr="00AA2483" w:rsidRDefault="00AA2483" w:rsidP="00AA2483">
            <w:pPr>
              <w:spacing w:before="20" w:after="20"/>
              <w:rPr>
                <w:szCs w:val="17"/>
                <w:lang w:eastAsia="en-AU"/>
              </w:rPr>
            </w:pPr>
            <w:r w:rsidRPr="00AA2483">
              <w:rPr>
                <w:szCs w:val="17"/>
              </w:rPr>
              <w:t>BABIDGE, Phillip Donald</w:t>
            </w:r>
          </w:p>
        </w:tc>
        <w:tc>
          <w:tcPr>
            <w:tcW w:w="1843" w:type="dxa"/>
            <w:noWrap/>
            <w:hideMark/>
          </w:tcPr>
          <w:p w14:paraId="1D151F46" w14:textId="77777777" w:rsidR="00AA2483" w:rsidRPr="00AA2483" w:rsidRDefault="00AA2483" w:rsidP="00AA2483">
            <w:pPr>
              <w:spacing w:before="20" w:after="20"/>
              <w:ind w:right="602"/>
              <w:jc w:val="right"/>
              <w:rPr>
                <w:szCs w:val="17"/>
                <w:lang w:eastAsia="en-AU"/>
              </w:rPr>
            </w:pPr>
            <w:r w:rsidRPr="00AA2483">
              <w:rPr>
                <w:szCs w:val="17"/>
                <w:lang w:eastAsia="en-AU"/>
              </w:rPr>
              <w:t>118</w:t>
            </w:r>
          </w:p>
        </w:tc>
        <w:tc>
          <w:tcPr>
            <w:tcW w:w="1701" w:type="dxa"/>
            <w:noWrap/>
            <w:hideMark/>
          </w:tcPr>
          <w:p w14:paraId="4E5D71E2" w14:textId="77777777" w:rsidR="00AA2483" w:rsidRPr="00AA2483" w:rsidRDefault="00AA2483" w:rsidP="00AA2483">
            <w:pPr>
              <w:spacing w:before="20" w:after="20"/>
              <w:jc w:val="center"/>
              <w:rPr>
                <w:szCs w:val="17"/>
                <w:lang w:eastAsia="en-AU"/>
              </w:rPr>
            </w:pPr>
          </w:p>
        </w:tc>
      </w:tr>
      <w:tr w:rsidR="00AA2483" w:rsidRPr="00AA2483" w14:paraId="7472683E" w14:textId="77777777" w:rsidTr="003061C9">
        <w:tc>
          <w:tcPr>
            <w:tcW w:w="3118" w:type="dxa"/>
            <w:noWrap/>
            <w:hideMark/>
          </w:tcPr>
          <w:p w14:paraId="3C71AAFC" w14:textId="77777777" w:rsidR="00AA2483" w:rsidRPr="00AA2483" w:rsidRDefault="00AA2483" w:rsidP="00AA2483">
            <w:pPr>
              <w:spacing w:before="20" w:after="20"/>
              <w:rPr>
                <w:szCs w:val="17"/>
                <w:lang w:eastAsia="en-AU"/>
              </w:rPr>
            </w:pPr>
            <w:r w:rsidRPr="00AA2483">
              <w:rPr>
                <w:szCs w:val="17"/>
              </w:rPr>
              <w:t>INGLIS, Mark Francis</w:t>
            </w:r>
          </w:p>
        </w:tc>
        <w:tc>
          <w:tcPr>
            <w:tcW w:w="1843" w:type="dxa"/>
            <w:noWrap/>
            <w:hideMark/>
          </w:tcPr>
          <w:p w14:paraId="6FB949CE" w14:textId="77777777" w:rsidR="00AA2483" w:rsidRPr="00AA2483" w:rsidRDefault="00AA2483" w:rsidP="00AA2483">
            <w:pPr>
              <w:spacing w:before="20" w:after="20"/>
              <w:ind w:right="602"/>
              <w:jc w:val="right"/>
              <w:rPr>
                <w:szCs w:val="17"/>
                <w:lang w:eastAsia="en-AU"/>
              </w:rPr>
            </w:pPr>
            <w:r w:rsidRPr="00AA2483">
              <w:rPr>
                <w:szCs w:val="17"/>
                <w:lang w:eastAsia="en-AU"/>
              </w:rPr>
              <w:t>508</w:t>
            </w:r>
          </w:p>
        </w:tc>
        <w:tc>
          <w:tcPr>
            <w:tcW w:w="1701" w:type="dxa"/>
            <w:noWrap/>
            <w:hideMark/>
          </w:tcPr>
          <w:p w14:paraId="32514FE2"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17531EF4" w14:textId="77777777" w:rsidTr="003061C9">
        <w:tc>
          <w:tcPr>
            <w:tcW w:w="3118" w:type="dxa"/>
            <w:noWrap/>
            <w:hideMark/>
          </w:tcPr>
          <w:p w14:paraId="6415F5E0" w14:textId="77777777" w:rsidR="00AA2483" w:rsidRPr="00AA2483" w:rsidRDefault="00AA2483" w:rsidP="00AA2483">
            <w:pPr>
              <w:spacing w:before="20" w:after="20"/>
              <w:rPr>
                <w:szCs w:val="17"/>
                <w:lang w:eastAsia="en-AU"/>
              </w:rPr>
            </w:pPr>
            <w:r w:rsidRPr="00AA2483">
              <w:rPr>
                <w:szCs w:val="17"/>
              </w:rPr>
              <w:t>KELLY, Amanda</w:t>
            </w:r>
          </w:p>
        </w:tc>
        <w:tc>
          <w:tcPr>
            <w:tcW w:w="1843" w:type="dxa"/>
            <w:noWrap/>
            <w:hideMark/>
          </w:tcPr>
          <w:p w14:paraId="39868D2F" w14:textId="77777777" w:rsidR="00AA2483" w:rsidRPr="00AA2483" w:rsidRDefault="00AA2483" w:rsidP="00AA2483">
            <w:pPr>
              <w:spacing w:before="20" w:after="20"/>
              <w:ind w:right="602"/>
              <w:jc w:val="right"/>
              <w:rPr>
                <w:szCs w:val="17"/>
                <w:lang w:eastAsia="en-AU"/>
              </w:rPr>
            </w:pPr>
            <w:r w:rsidRPr="00AA2483">
              <w:rPr>
                <w:szCs w:val="17"/>
                <w:lang w:eastAsia="en-AU"/>
              </w:rPr>
              <w:t>264</w:t>
            </w:r>
          </w:p>
        </w:tc>
        <w:tc>
          <w:tcPr>
            <w:tcW w:w="1701" w:type="dxa"/>
            <w:noWrap/>
            <w:hideMark/>
          </w:tcPr>
          <w:p w14:paraId="79E312BF" w14:textId="77777777" w:rsidR="00AA2483" w:rsidRPr="00AA2483" w:rsidRDefault="00AA2483" w:rsidP="00AA2483">
            <w:pPr>
              <w:spacing w:before="20" w:after="20"/>
              <w:jc w:val="center"/>
              <w:rPr>
                <w:szCs w:val="17"/>
                <w:lang w:eastAsia="en-AU"/>
              </w:rPr>
            </w:pPr>
          </w:p>
        </w:tc>
      </w:tr>
      <w:tr w:rsidR="00AA2483" w:rsidRPr="00AA2483" w14:paraId="1D69DDC8" w14:textId="77777777" w:rsidTr="003061C9">
        <w:tc>
          <w:tcPr>
            <w:tcW w:w="3118" w:type="dxa"/>
            <w:noWrap/>
            <w:hideMark/>
          </w:tcPr>
          <w:p w14:paraId="6AD729F7" w14:textId="77777777" w:rsidR="00AA2483" w:rsidRPr="00AA2483" w:rsidRDefault="00AA2483" w:rsidP="00AA2483">
            <w:pPr>
              <w:spacing w:before="20" w:after="20"/>
              <w:rPr>
                <w:szCs w:val="17"/>
                <w:lang w:eastAsia="en-AU"/>
              </w:rPr>
            </w:pPr>
            <w:r w:rsidRPr="00AA2483">
              <w:rPr>
                <w:szCs w:val="17"/>
              </w:rPr>
              <w:t>MOELLNER, Fiona</w:t>
            </w:r>
          </w:p>
        </w:tc>
        <w:tc>
          <w:tcPr>
            <w:tcW w:w="1843" w:type="dxa"/>
            <w:noWrap/>
            <w:hideMark/>
          </w:tcPr>
          <w:p w14:paraId="5B71D2D4" w14:textId="77777777" w:rsidR="00AA2483" w:rsidRPr="00AA2483" w:rsidRDefault="00AA2483" w:rsidP="00AA2483">
            <w:pPr>
              <w:spacing w:before="20" w:after="20"/>
              <w:ind w:right="602"/>
              <w:jc w:val="right"/>
              <w:rPr>
                <w:szCs w:val="17"/>
                <w:lang w:eastAsia="en-AU"/>
              </w:rPr>
            </w:pPr>
            <w:r w:rsidRPr="00AA2483">
              <w:rPr>
                <w:szCs w:val="17"/>
                <w:lang w:eastAsia="en-AU"/>
              </w:rPr>
              <w:t>225</w:t>
            </w:r>
          </w:p>
        </w:tc>
        <w:tc>
          <w:tcPr>
            <w:tcW w:w="1701" w:type="dxa"/>
            <w:noWrap/>
            <w:hideMark/>
          </w:tcPr>
          <w:p w14:paraId="38B1F0A6" w14:textId="77777777" w:rsidR="00AA2483" w:rsidRPr="00AA2483" w:rsidRDefault="00AA2483" w:rsidP="00AA2483">
            <w:pPr>
              <w:spacing w:before="20" w:after="20"/>
              <w:jc w:val="center"/>
              <w:rPr>
                <w:szCs w:val="17"/>
                <w:lang w:eastAsia="en-AU"/>
              </w:rPr>
            </w:pPr>
          </w:p>
        </w:tc>
      </w:tr>
      <w:tr w:rsidR="00AA2483" w:rsidRPr="00AA2483" w14:paraId="4A7695A2" w14:textId="77777777" w:rsidTr="003061C9">
        <w:tc>
          <w:tcPr>
            <w:tcW w:w="3118" w:type="dxa"/>
            <w:noWrap/>
            <w:hideMark/>
          </w:tcPr>
          <w:p w14:paraId="016E1475" w14:textId="77777777" w:rsidR="00AA2483" w:rsidRPr="00AA2483" w:rsidRDefault="00AA2483" w:rsidP="00AA2483">
            <w:pPr>
              <w:spacing w:before="20" w:after="20"/>
              <w:rPr>
                <w:szCs w:val="17"/>
                <w:lang w:eastAsia="en-AU"/>
              </w:rPr>
            </w:pPr>
            <w:r w:rsidRPr="00AA2483">
              <w:rPr>
                <w:szCs w:val="17"/>
              </w:rPr>
              <w:t>OWENS, Jane Elizabeth</w:t>
            </w:r>
          </w:p>
        </w:tc>
        <w:tc>
          <w:tcPr>
            <w:tcW w:w="1843" w:type="dxa"/>
            <w:noWrap/>
            <w:hideMark/>
          </w:tcPr>
          <w:p w14:paraId="771374F6" w14:textId="77777777" w:rsidR="00AA2483" w:rsidRPr="00AA2483" w:rsidRDefault="00AA2483" w:rsidP="00AA2483">
            <w:pPr>
              <w:spacing w:before="20" w:after="20"/>
              <w:ind w:right="602"/>
              <w:jc w:val="right"/>
              <w:rPr>
                <w:szCs w:val="17"/>
                <w:lang w:eastAsia="en-AU"/>
              </w:rPr>
            </w:pPr>
            <w:r w:rsidRPr="00AA2483">
              <w:rPr>
                <w:szCs w:val="17"/>
                <w:lang w:eastAsia="en-AU"/>
              </w:rPr>
              <w:t>205</w:t>
            </w:r>
          </w:p>
        </w:tc>
        <w:tc>
          <w:tcPr>
            <w:tcW w:w="1701" w:type="dxa"/>
            <w:noWrap/>
            <w:hideMark/>
          </w:tcPr>
          <w:p w14:paraId="407B04DE" w14:textId="77777777" w:rsidR="00AA2483" w:rsidRPr="00AA2483" w:rsidRDefault="00AA2483" w:rsidP="00AA2483">
            <w:pPr>
              <w:spacing w:before="20" w:after="20"/>
              <w:jc w:val="center"/>
              <w:rPr>
                <w:szCs w:val="17"/>
                <w:lang w:eastAsia="en-AU"/>
              </w:rPr>
            </w:pPr>
          </w:p>
        </w:tc>
      </w:tr>
      <w:tr w:rsidR="00AA2483" w:rsidRPr="00AA2483" w14:paraId="7C95873E" w14:textId="77777777" w:rsidTr="003061C9">
        <w:tc>
          <w:tcPr>
            <w:tcW w:w="3118" w:type="dxa"/>
            <w:noWrap/>
            <w:hideMark/>
          </w:tcPr>
          <w:p w14:paraId="425751A7" w14:textId="77777777" w:rsidR="00AA2483" w:rsidRPr="00AA2483" w:rsidRDefault="00AA2483" w:rsidP="00AA2483">
            <w:pPr>
              <w:spacing w:before="20" w:after="20"/>
              <w:rPr>
                <w:szCs w:val="17"/>
                <w:lang w:eastAsia="en-AU"/>
              </w:rPr>
            </w:pPr>
            <w:r w:rsidRPr="00AA2483">
              <w:rPr>
                <w:szCs w:val="17"/>
              </w:rPr>
              <w:t>KLOBUCAR, Peter</w:t>
            </w:r>
          </w:p>
        </w:tc>
        <w:tc>
          <w:tcPr>
            <w:tcW w:w="1843" w:type="dxa"/>
            <w:noWrap/>
            <w:hideMark/>
          </w:tcPr>
          <w:p w14:paraId="2AE4396E" w14:textId="77777777" w:rsidR="00AA2483" w:rsidRPr="00AA2483" w:rsidRDefault="00AA2483" w:rsidP="00AA2483">
            <w:pPr>
              <w:spacing w:before="20" w:after="20"/>
              <w:ind w:right="602"/>
              <w:jc w:val="right"/>
              <w:rPr>
                <w:szCs w:val="17"/>
                <w:lang w:eastAsia="en-AU"/>
              </w:rPr>
            </w:pPr>
            <w:r w:rsidRPr="00AA2483">
              <w:rPr>
                <w:szCs w:val="17"/>
                <w:lang w:eastAsia="en-AU"/>
              </w:rPr>
              <w:t>411</w:t>
            </w:r>
          </w:p>
        </w:tc>
        <w:tc>
          <w:tcPr>
            <w:tcW w:w="1701" w:type="dxa"/>
            <w:noWrap/>
            <w:hideMark/>
          </w:tcPr>
          <w:p w14:paraId="107BE890" w14:textId="77777777" w:rsidR="00AA2483" w:rsidRPr="00AA2483" w:rsidRDefault="00AA2483" w:rsidP="00AA2483">
            <w:pPr>
              <w:spacing w:before="20" w:after="20"/>
              <w:jc w:val="center"/>
              <w:rPr>
                <w:szCs w:val="17"/>
                <w:lang w:eastAsia="en-AU"/>
              </w:rPr>
            </w:pPr>
            <w:r w:rsidRPr="00AA2483">
              <w:rPr>
                <w:szCs w:val="17"/>
                <w:lang w:eastAsia="en-AU"/>
              </w:rPr>
              <w:t>Elected 6</w:t>
            </w:r>
          </w:p>
        </w:tc>
      </w:tr>
      <w:tr w:rsidR="00AA2483" w:rsidRPr="00AA2483" w14:paraId="5DE9108B" w14:textId="77777777" w:rsidTr="003061C9">
        <w:tc>
          <w:tcPr>
            <w:tcW w:w="3118" w:type="dxa"/>
            <w:noWrap/>
            <w:hideMark/>
          </w:tcPr>
          <w:p w14:paraId="0F7258CD" w14:textId="77777777" w:rsidR="00AA2483" w:rsidRPr="00AA2483" w:rsidRDefault="00AA2483" w:rsidP="00AA2483">
            <w:pPr>
              <w:spacing w:before="20" w:after="20"/>
              <w:rPr>
                <w:szCs w:val="17"/>
                <w:lang w:eastAsia="en-AU"/>
              </w:rPr>
            </w:pPr>
            <w:r w:rsidRPr="00AA2483">
              <w:rPr>
                <w:szCs w:val="17"/>
              </w:rPr>
              <w:t>TODD, Sharon</w:t>
            </w:r>
          </w:p>
        </w:tc>
        <w:tc>
          <w:tcPr>
            <w:tcW w:w="1843" w:type="dxa"/>
            <w:noWrap/>
            <w:hideMark/>
          </w:tcPr>
          <w:p w14:paraId="30C56CF1" w14:textId="77777777" w:rsidR="00AA2483" w:rsidRPr="00AA2483" w:rsidRDefault="00AA2483" w:rsidP="00AA2483">
            <w:pPr>
              <w:spacing w:before="20" w:after="20"/>
              <w:ind w:right="602"/>
              <w:jc w:val="right"/>
              <w:rPr>
                <w:szCs w:val="17"/>
                <w:lang w:eastAsia="en-AU"/>
              </w:rPr>
            </w:pPr>
            <w:r w:rsidRPr="00AA2483">
              <w:rPr>
                <w:szCs w:val="17"/>
                <w:lang w:eastAsia="en-AU"/>
              </w:rPr>
              <w:t>315</w:t>
            </w:r>
          </w:p>
        </w:tc>
        <w:tc>
          <w:tcPr>
            <w:tcW w:w="1701" w:type="dxa"/>
            <w:noWrap/>
            <w:hideMark/>
          </w:tcPr>
          <w:p w14:paraId="20F1236F" w14:textId="77777777" w:rsidR="00AA2483" w:rsidRPr="00AA2483" w:rsidRDefault="00AA2483" w:rsidP="00AA2483">
            <w:pPr>
              <w:spacing w:before="20" w:after="20"/>
              <w:jc w:val="center"/>
              <w:rPr>
                <w:szCs w:val="17"/>
                <w:lang w:eastAsia="en-AU"/>
              </w:rPr>
            </w:pPr>
            <w:r w:rsidRPr="00AA2483">
              <w:rPr>
                <w:szCs w:val="17"/>
                <w:lang w:eastAsia="en-AU"/>
              </w:rPr>
              <w:t>Elected 9</w:t>
            </w:r>
          </w:p>
        </w:tc>
      </w:tr>
      <w:tr w:rsidR="00AA2483" w:rsidRPr="00AA2483" w14:paraId="13484D84" w14:textId="77777777" w:rsidTr="003061C9">
        <w:tc>
          <w:tcPr>
            <w:tcW w:w="3118" w:type="dxa"/>
            <w:noWrap/>
            <w:hideMark/>
          </w:tcPr>
          <w:p w14:paraId="512C9FAD" w14:textId="77777777" w:rsidR="00AA2483" w:rsidRPr="00AA2483" w:rsidRDefault="00AA2483" w:rsidP="00AA2483">
            <w:pPr>
              <w:spacing w:before="20" w:after="20"/>
              <w:rPr>
                <w:szCs w:val="17"/>
                <w:lang w:eastAsia="en-AU"/>
              </w:rPr>
            </w:pPr>
            <w:r w:rsidRPr="00AA2483">
              <w:rPr>
                <w:szCs w:val="17"/>
              </w:rPr>
              <w:t>WALSH, Sandra</w:t>
            </w:r>
          </w:p>
        </w:tc>
        <w:tc>
          <w:tcPr>
            <w:tcW w:w="1843" w:type="dxa"/>
            <w:noWrap/>
            <w:hideMark/>
          </w:tcPr>
          <w:p w14:paraId="37F6A15D" w14:textId="77777777" w:rsidR="00AA2483" w:rsidRPr="00AA2483" w:rsidRDefault="00AA2483" w:rsidP="00AA2483">
            <w:pPr>
              <w:spacing w:before="20" w:after="20"/>
              <w:ind w:right="602"/>
              <w:jc w:val="right"/>
              <w:rPr>
                <w:szCs w:val="17"/>
                <w:lang w:eastAsia="en-AU"/>
              </w:rPr>
            </w:pPr>
            <w:r w:rsidRPr="00AA2483">
              <w:rPr>
                <w:szCs w:val="17"/>
                <w:lang w:eastAsia="en-AU"/>
              </w:rPr>
              <w:t>197</w:t>
            </w:r>
          </w:p>
        </w:tc>
        <w:tc>
          <w:tcPr>
            <w:tcW w:w="1701" w:type="dxa"/>
            <w:noWrap/>
            <w:hideMark/>
          </w:tcPr>
          <w:p w14:paraId="0B994DBF" w14:textId="77777777" w:rsidR="00AA2483" w:rsidRPr="00AA2483" w:rsidRDefault="00AA2483" w:rsidP="00AA2483">
            <w:pPr>
              <w:spacing w:before="20" w:after="20"/>
              <w:jc w:val="center"/>
              <w:rPr>
                <w:szCs w:val="17"/>
                <w:lang w:eastAsia="en-AU"/>
              </w:rPr>
            </w:pPr>
          </w:p>
        </w:tc>
      </w:tr>
      <w:tr w:rsidR="00AA2483" w:rsidRPr="00AA2483" w14:paraId="28D2AB3E" w14:textId="77777777" w:rsidTr="003061C9">
        <w:tc>
          <w:tcPr>
            <w:tcW w:w="3118" w:type="dxa"/>
            <w:noWrap/>
            <w:hideMark/>
          </w:tcPr>
          <w:p w14:paraId="57D26C1C" w14:textId="77777777" w:rsidR="00AA2483" w:rsidRPr="00AA2483" w:rsidRDefault="00AA2483" w:rsidP="00AA2483">
            <w:pPr>
              <w:spacing w:before="20" w:after="20"/>
              <w:rPr>
                <w:szCs w:val="17"/>
                <w:lang w:eastAsia="en-AU"/>
              </w:rPr>
            </w:pPr>
            <w:r w:rsidRPr="00AA2483">
              <w:rPr>
                <w:szCs w:val="17"/>
              </w:rPr>
              <w:t xml:space="preserve">POND, </w:t>
            </w:r>
            <w:proofErr w:type="spellStart"/>
            <w:r w:rsidRPr="00AA2483">
              <w:rPr>
                <w:szCs w:val="17"/>
              </w:rPr>
              <w:t>Tamy</w:t>
            </w:r>
            <w:proofErr w:type="spellEnd"/>
          </w:p>
        </w:tc>
        <w:tc>
          <w:tcPr>
            <w:tcW w:w="1843" w:type="dxa"/>
            <w:noWrap/>
            <w:hideMark/>
          </w:tcPr>
          <w:p w14:paraId="3E8A5FFD" w14:textId="77777777" w:rsidR="00AA2483" w:rsidRPr="00AA2483" w:rsidRDefault="00AA2483" w:rsidP="00AA2483">
            <w:pPr>
              <w:spacing w:before="20" w:after="20"/>
              <w:ind w:right="602"/>
              <w:jc w:val="right"/>
              <w:rPr>
                <w:szCs w:val="17"/>
                <w:lang w:eastAsia="en-AU"/>
              </w:rPr>
            </w:pPr>
            <w:r w:rsidRPr="00AA2483">
              <w:rPr>
                <w:szCs w:val="17"/>
                <w:lang w:eastAsia="en-AU"/>
              </w:rPr>
              <w:t>386</w:t>
            </w:r>
          </w:p>
        </w:tc>
        <w:tc>
          <w:tcPr>
            <w:tcW w:w="1701" w:type="dxa"/>
            <w:noWrap/>
            <w:hideMark/>
          </w:tcPr>
          <w:p w14:paraId="5D914360" w14:textId="77777777" w:rsidR="00AA2483" w:rsidRPr="00AA2483" w:rsidRDefault="00AA2483" w:rsidP="00AA2483">
            <w:pPr>
              <w:spacing w:before="20" w:after="20"/>
              <w:jc w:val="center"/>
              <w:rPr>
                <w:szCs w:val="17"/>
                <w:lang w:eastAsia="en-AU"/>
              </w:rPr>
            </w:pPr>
            <w:r w:rsidRPr="00AA2483">
              <w:rPr>
                <w:szCs w:val="17"/>
                <w:lang w:eastAsia="en-AU"/>
              </w:rPr>
              <w:t>Elected 8</w:t>
            </w:r>
          </w:p>
        </w:tc>
      </w:tr>
      <w:tr w:rsidR="00AA2483" w:rsidRPr="00AA2483" w14:paraId="4955B1F7" w14:textId="77777777" w:rsidTr="003061C9">
        <w:tc>
          <w:tcPr>
            <w:tcW w:w="3118" w:type="dxa"/>
            <w:noWrap/>
            <w:hideMark/>
          </w:tcPr>
          <w:p w14:paraId="35003C8C" w14:textId="77777777" w:rsidR="00AA2483" w:rsidRPr="00AA2483" w:rsidRDefault="00AA2483" w:rsidP="00AA2483">
            <w:pPr>
              <w:spacing w:before="20" w:after="20"/>
              <w:rPr>
                <w:szCs w:val="17"/>
                <w:lang w:eastAsia="en-AU"/>
              </w:rPr>
            </w:pPr>
            <w:r w:rsidRPr="00AA2483">
              <w:rPr>
                <w:szCs w:val="17"/>
              </w:rPr>
              <w:t>THOMPSON, Adrian</w:t>
            </w:r>
          </w:p>
        </w:tc>
        <w:tc>
          <w:tcPr>
            <w:tcW w:w="1843" w:type="dxa"/>
            <w:noWrap/>
            <w:hideMark/>
          </w:tcPr>
          <w:p w14:paraId="651F8439" w14:textId="77777777" w:rsidR="00AA2483" w:rsidRPr="00AA2483" w:rsidRDefault="00AA2483" w:rsidP="00AA2483">
            <w:pPr>
              <w:spacing w:before="20" w:after="20"/>
              <w:ind w:right="602"/>
              <w:jc w:val="right"/>
              <w:rPr>
                <w:szCs w:val="17"/>
                <w:lang w:eastAsia="en-AU"/>
              </w:rPr>
            </w:pPr>
            <w:r w:rsidRPr="00AA2483">
              <w:rPr>
                <w:szCs w:val="17"/>
                <w:lang w:eastAsia="en-AU"/>
              </w:rPr>
              <w:t>49</w:t>
            </w:r>
          </w:p>
        </w:tc>
        <w:tc>
          <w:tcPr>
            <w:tcW w:w="1701" w:type="dxa"/>
            <w:noWrap/>
            <w:hideMark/>
          </w:tcPr>
          <w:p w14:paraId="052075D9" w14:textId="77777777" w:rsidR="00AA2483" w:rsidRPr="00AA2483" w:rsidRDefault="00AA2483" w:rsidP="00AA2483">
            <w:pPr>
              <w:spacing w:before="20" w:after="20"/>
              <w:jc w:val="center"/>
              <w:rPr>
                <w:szCs w:val="17"/>
                <w:lang w:eastAsia="en-AU"/>
              </w:rPr>
            </w:pPr>
          </w:p>
        </w:tc>
      </w:tr>
      <w:tr w:rsidR="00AA2483" w:rsidRPr="00AA2483" w14:paraId="2CAFCEE8" w14:textId="77777777" w:rsidTr="003061C9">
        <w:tc>
          <w:tcPr>
            <w:tcW w:w="3118" w:type="dxa"/>
            <w:noWrap/>
            <w:hideMark/>
          </w:tcPr>
          <w:p w14:paraId="77992A0B" w14:textId="77777777" w:rsidR="00AA2483" w:rsidRPr="00AA2483" w:rsidRDefault="00AA2483" w:rsidP="00AA2483">
            <w:pPr>
              <w:spacing w:before="20" w:after="20"/>
              <w:rPr>
                <w:szCs w:val="17"/>
                <w:lang w:eastAsia="en-AU"/>
              </w:rPr>
            </w:pPr>
            <w:r w:rsidRPr="00AA2483">
              <w:rPr>
                <w:szCs w:val="17"/>
              </w:rPr>
              <w:t>BREUER, Timothy Raymond</w:t>
            </w:r>
          </w:p>
        </w:tc>
        <w:tc>
          <w:tcPr>
            <w:tcW w:w="1843" w:type="dxa"/>
            <w:noWrap/>
            <w:hideMark/>
          </w:tcPr>
          <w:p w14:paraId="49EED59E" w14:textId="77777777" w:rsidR="00AA2483" w:rsidRPr="00AA2483" w:rsidRDefault="00AA2483" w:rsidP="00AA2483">
            <w:pPr>
              <w:spacing w:before="20" w:after="20"/>
              <w:ind w:right="602"/>
              <w:jc w:val="right"/>
              <w:rPr>
                <w:szCs w:val="17"/>
                <w:lang w:eastAsia="en-AU"/>
              </w:rPr>
            </w:pPr>
            <w:r w:rsidRPr="00AA2483">
              <w:rPr>
                <w:szCs w:val="17"/>
                <w:lang w:eastAsia="en-AU"/>
              </w:rPr>
              <w:t>322</w:t>
            </w:r>
          </w:p>
        </w:tc>
        <w:tc>
          <w:tcPr>
            <w:tcW w:w="1701" w:type="dxa"/>
            <w:noWrap/>
            <w:hideMark/>
          </w:tcPr>
          <w:p w14:paraId="6A85DE58" w14:textId="77777777" w:rsidR="00AA2483" w:rsidRPr="00AA2483" w:rsidRDefault="00AA2483" w:rsidP="00AA2483">
            <w:pPr>
              <w:spacing w:before="20" w:after="20"/>
              <w:jc w:val="center"/>
              <w:rPr>
                <w:szCs w:val="17"/>
                <w:lang w:eastAsia="en-AU"/>
              </w:rPr>
            </w:pPr>
          </w:p>
        </w:tc>
      </w:tr>
      <w:tr w:rsidR="00AA2483" w:rsidRPr="00AA2483" w14:paraId="539C41D4" w14:textId="77777777" w:rsidTr="003061C9">
        <w:tc>
          <w:tcPr>
            <w:tcW w:w="3118" w:type="dxa"/>
            <w:noWrap/>
            <w:hideMark/>
          </w:tcPr>
          <w:p w14:paraId="6FA15433" w14:textId="77777777" w:rsidR="00AA2483" w:rsidRPr="00AA2483" w:rsidRDefault="00AA2483" w:rsidP="00AA2483">
            <w:pPr>
              <w:spacing w:before="20" w:after="40"/>
              <w:rPr>
                <w:szCs w:val="17"/>
                <w:lang w:eastAsia="en-AU"/>
              </w:rPr>
            </w:pPr>
            <w:r w:rsidRPr="00AA2483">
              <w:rPr>
                <w:szCs w:val="17"/>
              </w:rPr>
              <w:t>HANDLEY, Paul</w:t>
            </w:r>
          </w:p>
        </w:tc>
        <w:tc>
          <w:tcPr>
            <w:tcW w:w="1843" w:type="dxa"/>
            <w:noWrap/>
            <w:hideMark/>
          </w:tcPr>
          <w:p w14:paraId="1B281207" w14:textId="77777777" w:rsidR="00AA2483" w:rsidRPr="00AA2483" w:rsidRDefault="00AA2483" w:rsidP="00AA2483">
            <w:pPr>
              <w:spacing w:before="20" w:after="20"/>
              <w:ind w:right="602"/>
              <w:jc w:val="right"/>
              <w:rPr>
                <w:szCs w:val="17"/>
                <w:lang w:eastAsia="en-AU"/>
              </w:rPr>
            </w:pPr>
            <w:r w:rsidRPr="00AA2483">
              <w:rPr>
                <w:szCs w:val="17"/>
                <w:lang w:eastAsia="en-AU"/>
              </w:rPr>
              <w:t>232</w:t>
            </w:r>
          </w:p>
        </w:tc>
        <w:tc>
          <w:tcPr>
            <w:tcW w:w="1701" w:type="dxa"/>
            <w:noWrap/>
            <w:hideMark/>
          </w:tcPr>
          <w:p w14:paraId="6B4866CA" w14:textId="77777777" w:rsidR="00AA2483" w:rsidRPr="00AA2483" w:rsidRDefault="00AA2483" w:rsidP="00AA2483">
            <w:pPr>
              <w:spacing w:before="20" w:after="20"/>
              <w:jc w:val="center"/>
              <w:rPr>
                <w:szCs w:val="17"/>
                <w:lang w:eastAsia="en-AU"/>
              </w:rPr>
            </w:pPr>
          </w:p>
        </w:tc>
      </w:tr>
    </w:tbl>
    <w:p w14:paraId="2C9631F7" w14:textId="77777777" w:rsidR="00AA2483" w:rsidRPr="00AA2483" w:rsidRDefault="00AA2483" w:rsidP="00AA2483">
      <w:pPr>
        <w:spacing w:before="120" w:after="120"/>
        <w:jc w:val="center"/>
        <w:rPr>
          <w:b/>
          <w:bCs/>
          <w:szCs w:val="17"/>
        </w:rPr>
      </w:pPr>
      <w:r w:rsidRPr="00AA2483">
        <w:rPr>
          <w:b/>
          <w:bCs/>
          <w:szCs w:val="17"/>
        </w:rPr>
        <w:t>Wudinna District Council</w:t>
      </w:r>
    </w:p>
    <w:p w14:paraId="1907A34E" w14:textId="77777777" w:rsidR="00AA2483" w:rsidRPr="00AA2483" w:rsidRDefault="00AA2483" w:rsidP="00AA2483">
      <w:pPr>
        <w:spacing w:before="80"/>
        <w:rPr>
          <w:b/>
          <w:bCs/>
          <w:szCs w:val="17"/>
          <w:lang w:val="en-US"/>
        </w:rPr>
      </w:pPr>
      <w:r w:rsidRPr="00AA2483">
        <w:rPr>
          <w:b/>
          <w:bCs/>
          <w:szCs w:val="17"/>
          <w:lang w:val="en-US"/>
        </w:rPr>
        <w:t xml:space="preserve">Area </w:t>
      </w:r>
      <w:proofErr w:type="spellStart"/>
      <w:r w:rsidRPr="00AA2483">
        <w:rPr>
          <w:b/>
          <w:bCs/>
          <w:szCs w:val="17"/>
          <w:lang w:val="en-US"/>
        </w:rPr>
        <w:t>Councillor</w:t>
      </w:r>
      <w:proofErr w:type="spellEnd"/>
      <w:r w:rsidRPr="00AA2483">
        <w:rPr>
          <w:b/>
          <w:bCs/>
          <w:szCs w:val="17"/>
          <w:lang w:val="en-US"/>
        </w:rPr>
        <w:t>, 7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6D85B32C"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510A141"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A07241C"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7F013CC8"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B8AB951" w14:textId="77777777" w:rsidTr="003061C9">
        <w:tc>
          <w:tcPr>
            <w:tcW w:w="3118" w:type="dxa"/>
            <w:noWrap/>
            <w:hideMark/>
          </w:tcPr>
          <w:p w14:paraId="3D379C31" w14:textId="77777777" w:rsidR="00AA2483" w:rsidRPr="00AA2483" w:rsidRDefault="00AA2483" w:rsidP="00AA2483">
            <w:pPr>
              <w:spacing w:before="20" w:after="20"/>
              <w:rPr>
                <w:szCs w:val="17"/>
                <w:lang w:eastAsia="en-AU"/>
              </w:rPr>
            </w:pPr>
            <w:r w:rsidRPr="00AA2483">
              <w:rPr>
                <w:szCs w:val="17"/>
                <w:lang w:eastAsia="en-AU"/>
              </w:rPr>
              <w:t>COOK, Matthew William</w:t>
            </w:r>
          </w:p>
        </w:tc>
        <w:tc>
          <w:tcPr>
            <w:tcW w:w="1843" w:type="dxa"/>
            <w:noWrap/>
            <w:hideMark/>
          </w:tcPr>
          <w:p w14:paraId="196FCB5C"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0D94DCE"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158E17DB" w14:textId="77777777" w:rsidTr="003061C9">
        <w:tc>
          <w:tcPr>
            <w:tcW w:w="3118" w:type="dxa"/>
            <w:noWrap/>
            <w:hideMark/>
          </w:tcPr>
          <w:p w14:paraId="73F43E66" w14:textId="77777777" w:rsidR="00AA2483" w:rsidRPr="00AA2483" w:rsidRDefault="00AA2483" w:rsidP="00AA2483">
            <w:pPr>
              <w:spacing w:before="20" w:after="20"/>
              <w:rPr>
                <w:szCs w:val="17"/>
                <w:lang w:eastAsia="en-AU"/>
              </w:rPr>
            </w:pPr>
            <w:r w:rsidRPr="00AA2483">
              <w:rPr>
                <w:szCs w:val="17"/>
                <w:lang w:eastAsia="en-AU"/>
              </w:rPr>
              <w:t>DUBOIS, Rick</w:t>
            </w:r>
          </w:p>
        </w:tc>
        <w:tc>
          <w:tcPr>
            <w:tcW w:w="1843" w:type="dxa"/>
            <w:noWrap/>
            <w:hideMark/>
          </w:tcPr>
          <w:p w14:paraId="7C0AD76C"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46F73A8D"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45078DE5" w14:textId="77777777" w:rsidTr="003061C9">
        <w:tc>
          <w:tcPr>
            <w:tcW w:w="3118" w:type="dxa"/>
            <w:noWrap/>
            <w:hideMark/>
          </w:tcPr>
          <w:p w14:paraId="0735DDDD" w14:textId="77777777" w:rsidR="00AA2483" w:rsidRPr="00AA2483" w:rsidRDefault="00AA2483" w:rsidP="00AA2483">
            <w:pPr>
              <w:spacing w:before="20" w:after="20"/>
              <w:rPr>
                <w:szCs w:val="17"/>
                <w:lang w:eastAsia="en-AU"/>
              </w:rPr>
            </w:pPr>
            <w:r w:rsidRPr="00AA2483">
              <w:rPr>
                <w:szCs w:val="17"/>
                <w:lang w:eastAsia="en-AU"/>
              </w:rPr>
              <w:t>HABERMANN, Liz</w:t>
            </w:r>
          </w:p>
        </w:tc>
        <w:tc>
          <w:tcPr>
            <w:tcW w:w="1843" w:type="dxa"/>
            <w:noWrap/>
            <w:hideMark/>
          </w:tcPr>
          <w:p w14:paraId="388D2EB1"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1B451A1D"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637BE61" w14:textId="77777777" w:rsidTr="003061C9">
        <w:tc>
          <w:tcPr>
            <w:tcW w:w="3118" w:type="dxa"/>
            <w:noWrap/>
            <w:hideMark/>
          </w:tcPr>
          <w:p w14:paraId="4DDB6F58" w14:textId="77777777" w:rsidR="00AA2483" w:rsidRPr="00AA2483" w:rsidRDefault="00AA2483" w:rsidP="00AA2483">
            <w:pPr>
              <w:spacing w:before="20" w:after="20"/>
              <w:rPr>
                <w:szCs w:val="17"/>
                <w:lang w:eastAsia="en-AU"/>
              </w:rPr>
            </w:pPr>
            <w:r w:rsidRPr="00AA2483">
              <w:rPr>
                <w:szCs w:val="17"/>
                <w:lang w:eastAsia="en-AU"/>
              </w:rPr>
              <w:t>LUSCOMBE, Ned</w:t>
            </w:r>
          </w:p>
        </w:tc>
        <w:tc>
          <w:tcPr>
            <w:tcW w:w="1843" w:type="dxa"/>
            <w:noWrap/>
            <w:hideMark/>
          </w:tcPr>
          <w:p w14:paraId="764B650C"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457074A5"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030CD974" w14:textId="77777777" w:rsidTr="003061C9">
        <w:tc>
          <w:tcPr>
            <w:tcW w:w="3118" w:type="dxa"/>
            <w:noWrap/>
            <w:hideMark/>
          </w:tcPr>
          <w:p w14:paraId="238F39F3" w14:textId="77777777" w:rsidR="00AA2483" w:rsidRPr="00AA2483" w:rsidRDefault="00AA2483" w:rsidP="00AA2483">
            <w:pPr>
              <w:spacing w:before="20" w:after="20"/>
              <w:rPr>
                <w:szCs w:val="17"/>
                <w:lang w:eastAsia="en-AU"/>
              </w:rPr>
            </w:pPr>
            <w:r w:rsidRPr="00AA2483">
              <w:rPr>
                <w:szCs w:val="17"/>
                <w:lang w:eastAsia="en-AU"/>
              </w:rPr>
              <w:t>SCHOLZ, Eleanor</w:t>
            </w:r>
          </w:p>
        </w:tc>
        <w:tc>
          <w:tcPr>
            <w:tcW w:w="1843" w:type="dxa"/>
            <w:noWrap/>
            <w:hideMark/>
          </w:tcPr>
          <w:p w14:paraId="48AEE749"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8EBA459"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5D5BDFEA" w14:textId="77777777" w:rsidTr="003061C9">
        <w:tc>
          <w:tcPr>
            <w:tcW w:w="3118" w:type="dxa"/>
            <w:noWrap/>
            <w:hideMark/>
          </w:tcPr>
          <w:p w14:paraId="1EFEF901" w14:textId="77777777" w:rsidR="00AA2483" w:rsidRPr="00AA2483" w:rsidRDefault="00AA2483" w:rsidP="00AA2483">
            <w:pPr>
              <w:spacing w:before="20" w:after="40"/>
              <w:rPr>
                <w:szCs w:val="17"/>
                <w:lang w:eastAsia="en-AU"/>
              </w:rPr>
            </w:pPr>
            <w:r w:rsidRPr="00AA2483">
              <w:rPr>
                <w:szCs w:val="17"/>
                <w:lang w:eastAsia="en-AU"/>
              </w:rPr>
              <w:t>SCHOLZ, Naomi</w:t>
            </w:r>
          </w:p>
        </w:tc>
        <w:tc>
          <w:tcPr>
            <w:tcW w:w="1843" w:type="dxa"/>
            <w:noWrap/>
            <w:hideMark/>
          </w:tcPr>
          <w:p w14:paraId="36A3683E"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35E2EAF1"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28A9EEF9" w14:textId="77777777" w:rsidR="00AA2483" w:rsidRPr="00AA2483" w:rsidRDefault="00AA2483" w:rsidP="00AA2483">
      <w:pPr>
        <w:spacing w:before="120" w:after="120"/>
        <w:jc w:val="center"/>
        <w:rPr>
          <w:b/>
          <w:bCs/>
          <w:szCs w:val="17"/>
        </w:rPr>
      </w:pPr>
      <w:r w:rsidRPr="00AA2483">
        <w:rPr>
          <w:b/>
          <w:bCs/>
          <w:szCs w:val="17"/>
        </w:rPr>
        <w:t>District Council of Yankalilla</w:t>
      </w:r>
    </w:p>
    <w:p w14:paraId="1A418D91" w14:textId="77777777" w:rsidR="00AA2483" w:rsidRPr="00AA2483" w:rsidRDefault="00AA2483" w:rsidP="00AA2483">
      <w:pPr>
        <w:spacing w:before="80"/>
        <w:rPr>
          <w:b/>
          <w:bCs/>
          <w:szCs w:val="17"/>
          <w:lang w:val="en-US"/>
        </w:rPr>
      </w:pPr>
      <w:r w:rsidRPr="00AA2483">
        <w:rPr>
          <w:b/>
          <w:bCs/>
          <w:szCs w:val="17"/>
          <w:lang w:val="en-US"/>
        </w:rPr>
        <w:t xml:space="preserve">Field Ward </w:t>
      </w:r>
      <w:proofErr w:type="spellStart"/>
      <w:r w:rsidRPr="00AA2483">
        <w:rPr>
          <w:b/>
          <w:bCs/>
          <w:szCs w:val="17"/>
          <w:lang w:val="en-US"/>
        </w:rPr>
        <w:t>councillor</w:t>
      </w:r>
      <w:proofErr w:type="spellEnd"/>
      <w:r w:rsidRPr="00AA2483">
        <w:rPr>
          <w:b/>
          <w:bCs/>
          <w:szCs w:val="17"/>
          <w:lang w:val="en-US"/>
        </w:rPr>
        <w:t>, 4 vacancies</w:t>
      </w:r>
    </w:p>
    <w:p w14:paraId="5FE0B59C" w14:textId="77777777" w:rsidR="00AA2483" w:rsidRPr="00AA2483" w:rsidRDefault="00AA2483" w:rsidP="00AA2483">
      <w:pPr>
        <w:spacing w:after="0"/>
        <w:rPr>
          <w:szCs w:val="17"/>
        </w:rPr>
      </w:pPr>
      <w:r w:rsidRPr="00AA2483">
        <w:rPr>
          <w:szCs w:val="17"/>
        </w:rPr>
        <w:t>Formal Ballot Papers: 960</w:t>
      </w:r>
    </w:p>
    <w:p w14:paraId="4AA41BE1" w14:textId="77777777" w:rsidR="00AA2483" w:rsidRPr="00AA2483" w:rsidRDefault="00AA2483" w:rsidP="00AA2483">
      <w:pPr>
        <w:spacing w:after="0"/>
        <w:rPr>
          <w:szCs w:val="17"/>
        </w:rPr>
      </w:pPr>
      <w:r w:rsidRPr="00AA2483">
        <w:rPr>
          <w:szCs w:val="17"/>
        </w:rPr>
        <w:t>Informal Ballot Papers: 23</w:t>
      </w:r>
    </w:p>
    <w:p w14:paraId="14CE6A65" w14:textId="77777777" w:rsidR="00AA2483" w:rsidRPr="00AA2483" w:rsidRDefault="00AA2483" w:rsidP="00AA2483">
      <w:pPr>
        <w:rPr>
          <w:szCs w:val="17"/>
        </w:rPr>
      </w:pPr>
      <w:r w:rsidRPr="00AA2483">
        <w:rPr>
          <w:szCs w:val="17"/>
        </w:rPr>
        <w:t>Quota: 193</w:t>
      </w:r>
    </w:p>
    <w:tbl>
      <w:tblPr>
        <w:tblStyle w:val="Gazettetable"/>
        <w:tblW w:w="6662" w:type="dxa"/>
        <w:tblLook w:val="04A0" w:firstRow="1" w:lastRow="0" w:firstColumn="1" w:lastColumn="0" w:noHBand="0" w:noVBand="1"/>
      </w:tblPr>
      <w:tblGrid>
        <w:gridCol w:w="3118"/>
        <w:gridCol w:w="1843"/>
        <w:gridCol w:w="1701"/>
      </w:tblGrid>
      <w:tr w:rsidR="00AA2483" w:rsidRPr="00AA2483" w14:paraId="467AE8DD"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4DD46E7F"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699FD4C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33B1C90E"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C4FF918" w14:textId="77777777" w:rsidTr="003061C9">
        <w:tc>
          <w:tcPr>
            <w:tcW w:w="3118" w:type="dxa"/>
            <w:noWrap/>
            <w:hideMark/>
          </w:tcPr>
          <w:p w14:paraId="74444AC3" w14:textId="77777777" w:rsidR="00AA2483" w:rsidRPr="00AA2483" w:rsidRDefault="00AA2483" w:rsidP="00AA2483">
            <w:pPr>
              <w:spacing w:before="20" w:after="20"/>
              <w:rPr>
                <w:szCs w:val="17"/>
                <w:lang w:eastAsia="en-AU"/>
              </w:rPr>
            </w:pPr>
            <w:r w:rsidRPr="00AA2483">
              <w:rPr>
                <w:szCs w:val="17"/>
              </w:rPr>
              <w:t>ZARINS, Leon</w:t>
            </w:r>
          </w:p>
        </w:tc>
        <w:tc>
          <w:tcPr>
            <w:tcW w:w="1843" w:type="dxa"/>
            <w:noWrap/>
            <w:hideMark/>
          </w:tcPr>
          <w:p w14:paraId="7AF50AEE" w14:textId="77777777" w:rsidR="00AA2483" w:rsidRPr="00AA2483" w:rsidRDefault="00AA2483" w:rsidP="00AA2483">
            <w:pPr>
              <w:spacing w:before="20" w:after="20"/>
              <w:ind w:right="602"/>
              <w:jc w:val="right"/>
              <w:rPr>
                <w:szCs w:val="17"/>
                <w:lang w:eastAsia="en-AU"/>
              </w:rPr>
            </w:pPr>
            <w:r w:rsidRPr="00AA2483">
              <w:rPr>
                <w:szCs w:val="17"/>
                <w:lang w:eastAsia="en-AU"/>
              </w:rPr>
              <w:t>62</w:t>
            </w:r>
          </w:p>
        </w:tc>
        <w:tc>
          <w:tcPr>
            <w:tcW w:w="1701" w:type="dxa"/>
            <w:noWrap/>
            <w:hideMark/>
          </w:tcPr>
          <w:p w14:paraId="25B1427A" w14:textId="77777777" w:rsidR="00AA2483" w:rsidRPr="00AA2483" w:rsidRDefault="00AA2483" w:rsidP="00AA2483">
            <w:pPr>
              <w:spacing w:before="20" w:after="20"/>
              <w:jc w:val="center"/>
              <w:rPr>
                <w:szCs w:val="17"/>
                <w:lang w:eastAsia="en-AU"/>
              </w:rPr>
            </w:pPr>
          </w:p>
        </w:tc>
      </w:tr>
      <w:tr w:rsidR="00AA2483" w:rsidRPr="00AA2483" w14:paraId="4CA6127B" w14:textId="77777777" w:rsidTr="003061C9">
        <w:tc>
          <w:tcPr>
            <w:tcW w:w="3118" w:type="dxa"/>
            <w:noWrap/>
            <w:hideMark/>
          </w:tcPr>
          <w:p w14:paraId="4313DF17" w14:textId="77777777" w:rsidR="00AA2483" w:rsidRPr="00AA2483" w:rsidRDefault="00AA2483" w:rsidP="00AA2483">
            <w:pPr>
              <w:spacing w:before="20" w:after="20"/>
              <w:rPr>
                <w:szCs w:val="17"/>
                <w:lang w:eastAsia="en-AU"/>
              </w:rPr>
            </w:pPr>
            <w:r w:rsidRPr="00AA2483">
              <w:rPr>
                <w:szCs w:val="17"/>
              </w:rPr>
              <w:t>OLSSON, David</w:t>
            </w:r>
          </w:p>
        </w:tc>
        <w:tc>
          <w:tcPr>
            <w:tcW w:w="1843" w:type="dxa"/>
            <w:noWrap/>
            <w:hideMark/>
          </w:tcPr>
          <w:p w14:paraId="6C62593C" w14:textId="77777777" w:rsidR="00AA2483" w:rsidRPr="00AA2483" w:rsidRDefault="00AA2483" w:rsidP="00AA2483">
            <w:pPr>
              <w:spacing w:before="20" w:after="20"/>
              <w:ind w:right="602"/>
              <w:jc w:val="right"/>
              <w:rPr>
                <w:szCs w:val="17"/>
                <w:lang w:eastAsia="en-AU"/>
              </w:rPr>
            </w:pPr>
            <w:r w:rsidRPr="00AA2483">
              <w:rPr>
                <w:szCs w:val="17"/>
                <w:lang w:eastAsia="en-AU"/>
              </w:rPr>
              <w:t>178</w:t>
            </w:r>
          </w:p>
        </w:tc>
        <w:tc>
          <w:tcPr>
            <w:tcW w:w="1701" w:type="dxa"/>
            <w:noWrap/>
            <w:hideMark/>
          </w:tcPr>
          <w:p w14:paraId="14063182"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0B9BF8D4" w14:textId="77777777" w:rsidTr="003061C9">
        <w:tc>
          <w:tcPr>
            <w:tcW w:w="3118" w:type="dxa"/>
            <w:noWrap/>
            <w:hideMark/>
          </w:tcPr>
          <w:p w14:paraId="1A1FD2C0" w14:textId="77777777" w:rsidR="00AA2483" w:rsidRPr="00AA2483" w:rsidRDefault="00AA2483" w:rsidP="00AA2483">
            <w:pPr>
              <w:spacing w:before="20" w:after="20"/>
              <w:rPr>
                <w:szCs w:val="17"/>
                <w:lang w:eastAsia="en-AU"/>
              </w:rPr>
            </w:pPr>
            <w:r w:rsidRPr="00AA2483">
              <w:rPr>
                <w:szCs w:val="17"/>
              </w:rPr>
              <w:t>HOUSTON, Darryl John</w:t>
            </w:r>
          </w:p>
        </w:tc>
        <w:tc>
          <w:tcPr>
            <w:tcW w:w="1843" w:type="dxa"/>
            <w:noWrap/>
            <w:hideMark/>
          </w:tcPr>
          <w:p w14:paraId="51E4CFF6" w14:textId="77777777" w:rsidR="00AA2483" w:rsidRPr="00AA2483" w:rsidRDefault="00AA2483" w:rsidP="00AA2483">
            <w:pPr>
              <w:spacing w:before="20" w:after="20"/>
              <w:ind w:right="602"/>
              <w:jc w:val="right"/>
              <w:rPr>
                <w:szCs w:val="17"/>
                <w:lang w:eastAsia="en-AU"/>
              </w:rPr>
            </w:pPr>
            <w:r w:rsidRPr="00AA2483">
              <w:rPr>
                <w:szCs w:val="17"/>
                <w:lang w:eastAsia="en-AU"/>
              </w:rPr>
              <w:t>325</w:t>
            </w:r>
          </w:p>
        </w:tc>
        <w:tc>
          <w:tcPr>
            <w:tcW w:w="1701" w:type="dxa"/>
            <w:noWrap/>
            <w:hideMark/>
          </w:tcPr>
          <w:p w14:paraId="520B03C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AB5B309" w14:textId="77777777" w:rsidTr="003061C9">
        <w:tc>
          <w:tcPr>
            <w:tcW w:w="3118" w:type="dxa"/>
            <w:noWrap/>
            <w:hideMark/>
          </w:tcPr>
          <w:p w14:paraId="79A59E33" w14:textId="77777777" w:rsidR="00AA2483" w:rsidRPr="00AA2483" w:rsidRDefault="00AA2483" w:rsidP="00AA2483">
            <w:pPr>
              <w:spacing w:before="20" w:after="20"/>
              <w:rPr>
                <w:szCs w:val="17"/>
                <w:lang w:eastAsia="en-AU"/>
              </w:rPr>
            </w:pPr>
            <w:r w:rsidRPr="00AA2483">
              <w:rPr>
                <w:szCs w:val="17"/>
              </w:rPr>
              <w:t>ROTHWELL, Simon</w:t>
            </w:r>
          </w:p>
        </w:tc>
        <w:tc>
          <w:tcPr>
            <w:tcW w:w="1843" w:type="dxa"/>
            <w:noWrap/>
            <w:hideMark/>
          </w:tcPr>
          <w:p w14:paraId="61B30BC7" w14:textId="77777777" w:rsidR="00AA2483" w:rsidRPr="00AA2483" w:rsidRDefault="00AA2483" w:rsidP="00AA2483">
            <w:pPr>
              <w:spacing w:before="20" w:after="20"/>
              <w:ind w:right="602"/>
              <w:jc w:val="right"/>
              <w:rPr>
                <w:szCs w:val="17"/>
                <w:lang w:eastAsia="en-AU"/>
              </w:rPr>
            </w:pPr>
            <w:r w:rsidRPr="00AA2483">
              <w:rPr>
                <w:szCs w:val="17"/>
                <w:lang w:eastAsia="en-AU"/>
              </w:rPr>
              <w:t>130</w:t>
            </w:r>
          </w:p>
        </w:tc>
        <w:tc>
          <w:tcPr>
            <w:tcW w:w="1701" w:type="dxa"/>
            <w:noWrap/>
            <w:hideMark/>
          </w:tcPr>
          <w:p w14:paraId="2CD7B7DF"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49B6C993" w14:textId="77777777" w:rsidTr="003061C9">
        <w:tc>
          <w:tcPr>
            <w:tcW w:w="3118" w:type="dxa"/>
            <w:noWrap/>
            <w:hideMark/>
          </w:tcPr>
          <w:p w14:paraId="57A255FB" w14:textId="77777777" w:rsidR="00AA2483" w:rsidRPr="00AA2483" w:rsidRDefault="00AA2483" w:rsidP="00AA2483">
            <w:pPr>
              <w:spacing w:before="20" w:after="20"/>
              <w:rPr>
                <w:szCs w:val="17"/>
                <w:lang w:eastAsia="en-AU"/>
              </w:rPr>
            </w:pPr>
            <w:r w:rsidRPr="00AA2483">
              <w:rPr>
                <w:szCs w:val="17"/>
              </w:rPr>
              <w:t>POLOMKA, Lawrence Thomas</w:t>
            </w:r>
          </w:p>
        </w:tc>
        <w:tc>
          <w:tcPr>
            <w:tcW w:w="1843" w:type="dxa"/>
            <w:noWrap/>
            <w:hideMark/>
          </w:tcPr>
          <w:p w14:paraId="09C965BD" w14:textId="77777777" w:rsidR="00AA2483" w:rsidRPr="00AA2483" w:rsidRDefault="00AA2483" w:rsidP="00AA2483">
            <w:pPr>
              <w:spacing w:before="20" w:after="20"/>
              <w:ind w:right="602"/>
              <w:jc w:val="right"/>
              <w:rPr>
                <w:szCs w:val="17"/>
                <w:lang w:eastAsia="en-AU"/>
              </w:rPr>
            </w:pPr>
            <w:r w:rsidRPr="00AA2483">
              <w:rPr>
                <w:szCs w:val="17"/>
                <w:lang w:eastAsia="en-AU"/>
              </w:rPr>
              <w:t>204</w:t>
            </w:r>
          </w:p>
        </w:tc>
        <w:tc>
          <w:tcPr>
            <w:tcW w:w="1701" w:type="dxa"/>
            <w:noWrap/>
            <w:hideMark/>
          </w:tcPr>
          <w:p w14:paraId="0E50B830"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36F4DD2C" w14:textId="77777777" w:rsidTr="003061C9">
        <w:tc>
          <w:tcPr>
            <w:tcW w:w="3118" w:type="dxa"/>
            <w:noWrap/>
            <w:hideMark/>
          </w:tcPr>
          <w:p w14:paraId="045FF8D4" w14:textId="77777777" w:rsidR="00AA2483" w:rsidRPr="00AA2483" w:rsidRDefault="00AA2483" w:rsidP="00AA2483">
            <w:pPr>
              <w:spacing w:before="20" w:after="40"/>
              <w:rPr>
                <w:szCs w:val="17"/>
                <w:lang w:eastAsia="en-AU"/>
              </w:rPr>
            </w:pPr>
            <w:r w:rsidRPr="00AA2483">
              <w:rPr>
                <w:szCs w:val="17"/>
              </w:rPr>
              <w:t>ONEIL, Peter Edwin</w:t>
            </w:r>
          </w:p>
        </w:tc>
        <w:tc>
          <w:tcPr>
            <w:tcW w:w="1843" w:type="dxa"/>
            <w:noWrap/>
            <w:hideMark/>
          </w:tcPr>
          <w:p w14:paraId="70D98A1F" w14:textId="77777777" w:rsidR="00AA2483" w:rsidRPr="00AA2483" w:rsidRDefault="00AA2483" w:rsidP="00AA2483">
            <w:pPr>
              <w:spacing w:before="20" w:after="20"/>
              <w:ind w:right="602"/>
              <w:jc w:val="right"/>
              <w:rPr>
                <w:szCs w:val="17"/>
                <w:lang w:eastAsia="en-AU"/>
              </w:rPr>
            </w:pPr>
            <w:r w:rsidRPr="00AA2483">
              <w:rPr>
                <w:szCs w:val="17"/>
                <w:lang w:eastAsia="en-AU"/>
              </w:rPr>
              <w:t>61</w:t>
            </w:r>
          </w:p>
        </w:tc>
        <w:tc>
          <w:tcPr>
            <w:tcW w:w="1701" w:type="dxa"/>
            <w:noWrap/>
            <w:hideMark/>
          </w:tcPr>
          <w:p w14:paraId="6494AE70" w14:textId="77777777" w:rsidR="00AA2483" w:rsidRPr="00AA2483" w:rsidRDefault="00AA2483" w:rsidP="00AA2483">
            <w:pPr>
              <w:spacing w:before="20" w:after="20"/>
              <w:jc w:val="center"/>
              <w:rPr>
                <w:szCs w:val="17"/>
                <w:lang w:eastAsia="en-AU"/>
              </w:rPr>
            </w:pPr>
          </w:p>
        </w:tc>
      </w:tr>
    </w:tbl>
    <w:p w14:paraId="28954CED" w14:textId="77777777" w:rsidR="000C077B" w:rsidRDefault="000C077B">
      <w:pPr>
        <w:spacing w:after="0" w:line="240" w:lineRule="auto"/>
        <w:jc w:val="left"/>
        <w:rPr>
          <w:b/>
          <w:bCs/>
          <w:szCs w:val="17"/>
          <w:lang w:val="en-US"/>
        </w:rPr>
      </w:pPr>
      <w:r>
        <w:rPr>
          <w:b/>
          <w:bCs/>
          <w:szCs w:val="17"/>
          <w:lang w:val="en-US"/>
        </w:rPr>
        <w:br w:type="page"/>
      </w:r>
    </w:p>
    <w:p w14:paraId="6AD5BCB2" w14:textId="04D633FE" w:rsidR="00AA2483" w:rsidRPr="00AA2483" w:rsidRDefault="00AA2483" w:rsidP="00AA2483">
      <w:pPr>
        <w:spacing w:before="80"/>
        <w:rPr>
          <w:b/>
          <w:bCs/>
          <w:szCs w:val="17"/>
          <w:lang w:val="en-US"/>
        </w:rPr>
      </w:pPr>
      <w:r w:rsidRPr="00AA2483">
        <w:rPr>
          <w:b/>
          <w:bCs/>
          <w:szCs w:val="17"/>
          <w:lang w:val="en-US"/>
        </w:rPr>
        <w:t xml:space="preserve">Light Ward </w:t>
      </w:r>
      <w:proofErr w:type="spellStart"/>
      <w:r w:rsidRPr="00AA2483">
        <w:rPr>
          <w:b/>
          <w:bCs/>
          <w:szCs w:val="17"/>
          <w:lang w:val="en-US"/>
        </w:rPr>
        <w:t>councillor</w:t>
      </w:r>
      <w:proofErr w:type="spellEnd"/>
      <w:r w:rsidRPr="00AA2483">
        <w:rPr>
          <w:b/>
          <w:bCs/>
          <w:szCs w:val="17"/>
          <w:lang w:val="en-US"/>
        </w:rPr>
        <w:t>, 5 vacancies</w:t>
      </w:r>
    </w:p>
    <w:p w14:paraId="24B4DF18" w14:textId="77777777" w:rsidR="00AA2483" w:rsidRPr="00AA2483" w:rsidRDefault="00AA2483" w:rsidP="00AA2483">
      <w:pPr>
        <w:spacing w:after="0"/>
        <w:rPr>
          <w:szCs w:val="17"/>
        </w:rPr>
      </w:pPr>
      <w:r w:rsidRPr="00AA2483">
        <w:rPr>
          <w:szCs w:val="17"/>
        </w:rPr>
        <w:t>Formal Ballot Papers: 1,491</w:t>
      </w:r>
    </w:p>
    <w:p w14:paraId="49DF5AE2" w14:textId="77777777" w:rsidR="00AA2483" w:rsidRPr="00AA2483" w:rsidRDefault="00AA2483" w:rsidP="00AA2483">
      <w:pPr>
        <w:spacing w:after="0"/>
        <w:rPr>
          <w:szCs w:val="17"/>
        </w:rPr>
      </w:pPr>
      <w:r w:rsidRPr="00AA2483">
        <w:rPr>
          <w:szCs w:val="17"/>
        </w:rPr>
        <w:t>Informal Ballot Papers: 34</w:t>
      </w:r>
    </w:p>
    <w:p w14:paraId="18AE6EAA" w14:textId="77777777" w:rsidR="00AA2483" w:rsidRPr="00AA2483" w:rsidRDefault="00AA2483" w:rsidP="00AA2483">
      <w:pPr>
        <w:rPr>
          <w:szCs w:val="17"/>
        </w:rPr>
      </w:pPr>
      <w:r w:rsidRPr="00AA2483">
        <w:rPr>
          <w:szCs w:val="17"/>
        </w:rPr>
        <w:t>Quota: 249</w:t>
      </w:r>
    </w:p>
    <w:tbl>
      <w:tblPr>
        <w:tblStyle w:val="Gazettetable"/>
        <w:tblW w:w="6662" w:type="dxa"/>
        <w:tblLook w:val="04A0" w:firstRow="1" w:lastRow="0" w:firstColumn="1" w:lastColumn="0" w:noHBand="0" w:noVBand="1"/>
      </w:tblPr>
      <w:tblGrid>
        <w:gridCol w:w="3118"/>
        <w:gridCol w:w="1843"/>
        <w:gridCol w:w="1701"/>
      </w:tblGrid>
      <w:tr w:rsidR="00AA2483" w:rsidRPr="00AA2483" w14:paraId="638DC3B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76D82C12"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5E1FB735"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1C45216"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E3546B0" w14:textId="77777777" w:rsidTr="003061C9">
        <w:tc>
          <w:tcPr>
            <w:tcW w:w="3118" w:type="dxa"/>
            <w:noWrap/>
            <w:hideMark/>
          </w:tcPr>
          <w:p w14:paraId="50997C3A" w14:textId="77777777" w:rsidR="00AA2483" w:rsidRPr="00AA2483" w:rsidRDefault="00AA2483" w:rsidP="00AA2483">
            <w:pPr>
              <w:spacing w:before="20" w:after="20"/>
              <w:rPr>
                <w:szCs w:val="17"/>
                <w:lang w:eastAsia="en-AU"/>
              </w:rPr>
            </w:pPr>
            <w:r w:rsidRPr="00AA2483">
              <w:rPr>
                <w:szCs w:val="17"/>
              </w:rPr>
              <w:t>ROWLANDS, Glen</w:t>
            </w:r>
          </w:p>
        </w:tc>
        <w:tc>
          <w:tcPr>
            <w:tcW w:w="1843" w:type="dxa"/>
            <w:noWrap/>
            <w:hideMark/>
          </w:tcPr>
          <w:p w14:paraId="2B3F9184" w14:textId="77777777" w:rsidR="00AA2483" w:rsidRPr="00AA2483" w:rsidRDefault="00AA2483" w:rsidP="00AA2483">
            <w:pPr>
              <w:spacing w:before="20" w:after="20"/>
              <w:ind w:right="602"/>
              <w:jc w:val="right"/>
              <w:rPr>
                <w:szCs w:val="17"/>
                <w:lang w:eastAsia="en-AU"/>
              </w:rPr>
            </w:pPr>
            <w:r w:rsidRPr="00AA2483">
              <w:rPr>
                <w:szCs w:val="17"/>
                <w:lang w:eastAsia="en-AU"/>
              </w:rPr>
              <w:t>234</w:t>
            </w:r>
          </w:p>
        </w:tc>
        <w:tc>
          <w:tcPr>
            <w:tcW w:w="1701" w:type="dxa"/>
            <w:noWrap/>
            <w:hideMark/>
          </w:tcPr>
          <w:p w14:paraId="40BE43A1"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04DD09E2" w14:textId="77777777" w:rsidTr="003061C9">
        <w:tc>
          <w:tcPr>
            <w:tcW w:w="3118" w:type="dxa"/>
            <w:noWrap/>
            <w:hideMark/>
          </w:tcPr>
          <w:p w14:paraId="3CE5A78D" w14:textId="77777777" w:rsidR="00AA2483" w:rsidRPr="00AA2483" w:rsidRDefault="00AA2483" w:rsidP="00AA2483">
            <w:pPr>
              <w:spacing w:before="20" w:after="20"/>
              <w:rPr>
                <w:szCs w:val="17"/>
                <w:lang w:eastAsia="en-AU"/>
              </w:rPr>
            </w:pPr>
            <w:r w:rsidRPr="00AA2483">
              <w:rPr>
                <w:szCs w:val="17"/>
              </w:rPr>
              <w:t>QUIRKE, Davina</w:t>
            </w:r>
          </w:p>
        </w:tc>
        <w:tc>
          <w:tcPr>
            <w:tcW w:w="1843" w:type="dxa"/>
            <w:noWrap/>
            <w:hideMark/>
          </w:tcPr>
          <w:p w14:paraId="5159AF5A" w14:textId="77777777" w:rsidR="00AA2483" w:rsidRPr="00AA2483" w:rsidRDefault="00AA2483" w:rsidP="00AA2483">
            <w:pPr>
              <w:spacing w:before="20" w:after="20"/>
              <w:ind w:right="602"/>
              <w:jc w:val="right"/>
              <w:rPr>
                <w:szCs w:val="17"/>
                <w:lang w:eastAsia="en-AU"/>
              </w:rPr>
            </w:pPr>
            <w:r w:rsidRPr="00AA2483">
              <w:rPr>
                <w:szCs w:val="17"/>
                <w:lang w:eastAsia="en-AU"/>
              </w:rPr>
              <w:t>317</w:t>
            </w:r>
          </w:p>
        </w:tc>
        <w:tc>
          <w:tcPr>
            <w:tcW w:w="1701" w:type="dxa"/>
            <w:noWrap/>
            <w:hideMark/>
          </w:tcPr>
          <w:p w14:paraId="78A8F572"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1C2AA32B" w14:textId="77777777" w:rsidTr="003061C9">
        <w:tc>
          <w:tcPr>
            <w:tcW w:w="3118" w:type="dxa"/>
            <w:noWrap/>
            <w:hideMark/>
          </w:tcPr>
          <w:p w14:paraId="2ED0D322" w14:textId="77777777" w:rsidR="00AA2483" w:rsidRPr="00AA2483" w:rsidRDefault="00AA2483" w:rsidP="00AA2483">
            <w:pPr>
              <w:spacing w:before="20" w:after="20"/>
              <w:rPr>
                <w:szCs w:val="17"/>
                <w:lang w:eastAsia="en-AU"/>
              </w:rPr>
            </w:pPr>
            <w:r w:rsidRPr="00AA2483">
              <w:rPr>
                <w:szCs w:val="17"/>
              </w:rPr>
              <w:t>GIBBS, Wayne</w:t>
            </w:r>
          </w:p>
        </w:tc>
        <w:tc>
          <w:tcPr>
            <w:tcW w:w="1843" w:type="dxa"/>
            <w:noWrap/>
            <w:hideMark/>
          </w:tcPr>
          <w:p w14:paraId="1C408364" w14:textId="77777777" w:rsidR="00AA2483" w:rsidRPr="00AA2483" w:rsidRDefault="00AA2483" w:rsidP="00AA2483">
            <w:pPr>
              <w:spacing w:before="20" w:after="20"/>
              <w:ind w:right="602"/>
              <w:jc w:val="right"/>
              <w:rPr>
                <w:szCs w:val="17"/>
                <w:lang w:eastAsia="en-AU"/>
              </w:rPr>
            </w:pPr>
            <w:r w:rsidRPr="00AA2483">
              <w:rPr>
                <w:szCs w:val="17"/>
                <w:lang w:eastAsia="en-AU"/>
              </w:rPr>
              <w:t>158</w:t>
            </w:r>
          </w:p>
        </w:tc>
        <w:tc>
          <w:tcPr>
            <w:tcW w:w="1701" w:type="dxa"/>
            <w:noWrap/>
            <w:hideMark/>
          </w:tcPr>
          <w:p w14:paraId="71FD441B" w14:textId="77777777" w:rsidR="00AA2483" w:rsidRPr="00AA2483" w:rsidRDefault="00AA2483" w:rsidP="00AA2483">
            <w:pPr>
              <w:spacing w:before="20" w:after="20"/>
              <w:jc w:val="center"/>
              <w:rPr>
                <w:szCs w:val="17"/>
                <w:lang w:eastAsia="en-AU"/>
              </w:rPr>
            </w:pPr>
            <w:r w:rsidRPr="00AA2483">
              <w:rPr>
                <w:szCs w:val="17"/>
                <w:lang w:eastAsia="en-AU"/>
              </w:rPr>
              <w:t>Elected 4</w:t>
            </w:r>
          </w:p>
        </w:tc>
      </w:tr>
      <w:tr w:rsidR="00AA2483" w:rsidRPr="00AA2483" w14:paraId="2B110191" w14:textId="77777777" w:rsidTr="003061C9">
        <w:tc>
          <w:tcPr>
            <w:tcW w:w="3118" w:type="dxa"/>
            <w:noWrap/>
            <w:hideMark/>
          </w:tcPr>
          <w:p w14:paraId="2AC256B4" w14:textId="77777777" w:rsidR="00AA2483" w:rsidRPr="00AA2483" w:rsidRDefault="00AA2483" w:rsidP="00AA2483">
            <w:pPr>
              <w:spacing w:before="20" w:after="20"/>
              <w:rPr>
                <w:szCs w:val="17"/>
                <w:lang w:eastAsia="en-AU"/>
              </w:rPr>
            </w:pPr>
            <w:r w:rsidRPr="00AA2483">
              <w:rPr>
                <w:szCs w:val="17"/>
              </w:rPr>
              <w:t>MOFFAT, Tim</w:t>
            </w:r>
          </w:p>
        </w:tc>
        <w:tc>
          <w:tcPr>
            <w:tcW w:w="1843" w:type="dxa"/>
            <w:noWrap/>
            <w:hideMark/>
          </w:tcPr>
          <w:p w14:paraId="7C850610" w14:textId="77777777" w:rsidR="00AA2483" w:rsidRPr="00AA2483" w:rsidRDefault="00AA2483" w:rsidP="00AA2483">
            <w:pPr>
              <w:spacing w:before="20" w:after="20"/>
              <w:ind w:right="602"/>
              <w:jc w:val="right"/>
              <w:rPr>
                <w:szCs w:val="17"/>
                <w:lang w:eastAsia="en-AU"/>
              </w:rPr>
            </w:pPr>
            <w:r w:rsidRPr="00AA2483">
              <w:rPr>
                <w:szCs w:val="17"/>
                <w:lang w:eastAsia="en-AU"/>
              </w:rPr>
              <w:t>134</w:t>
            </w:r>
          </w:p>
        </w:tc>
        <w:tc>
          <w:tcPr>
            <w:tcW w:w="1701" w:type="dxa"/>
            <w:noWrap/>
            <w:hideMark/>
          </w:tcPr>
          <w:p w14:paraId="16468961" w14:textId="77777777" w:rsidR="00AA2483" w:rsidRPr="00AA2483" w:rsidRDefault="00AA2483" w:rsidP="00AA2483">
            <w:pPr>
              <w:spacing w:before="20" w:after="20"/>
              <w:jc w:val="center"/>
              <w:rPr>
                <w:szCs w:val="17"/>
                <w:lang w:eastAsia="en-AU"/>
              </w:rPr>
            </w:pPr>
            <w:r w:rsidRPr="00AA2483">
              <w:rPr>
                <w:szCs w:val="17"/>
                <w:lang w:eastAsia="en-AU"/>
              </w:rPr>
              <w:t>Elected 5</w:t>
            </w:r>
          </w:p>
        </w:tc>
      </w:tr>
      <w:tr w:rsidR="00AA2483" w:rsidRPr="00AA2483" w14:paraId="4E05A75D" w14:textId="77777777" w:rsidTr="003061C9">
        <w:tc>
          <w:tcPr>
            <w:tcW w:w="3118" w:type="dxa"/>
            <w:noWrap/>
            <w:hideMark/>
          </w:tcPr>
          <w:p w14:paraId="4675DB69" w14:textId="77777777" w:rsidR="00AA2483" w:rsidRPr="00AA2483" w:rsidRDefault="00AA2483" w:rsidP="00AA2483">
            <w:pPr>
              <w:spacing w:before="20" w:after="20"/>
              <w:rPr>
                <w:szCs w:val="17"/>
                <w:lang w:eastAsia="en-AU"/>
              </w:rPr>
            </w:pPr>
            <w:r w:rsidRPr="00AA2483">
              <w:rPr>
                <w:szCs w:val="17"/>
              </w:rPr>
              <w:t>VERCOE, Ed</w:t>
            </w:r>
          </w:p>
        </w:tc>
        <w:tc>
          <w:tcPr>
            <w:tcW w:w="1843" w:type="dxa"/>
            <w:noWrap/>
            <w:hideMark/>
          </w:tcPr>
          <w:p w14:paraId="326F2CC7" w14:textId="77777777" w:rsidR="00AA2483" w:rsidRPr="00AA2483" w:rsidRDefault="00AA2483" w:rsidP="00AA2483">
            <w:pPr>
              <w:spacing w:before="20" w:after="20"/>
              <w:ind w:right="602"/>
              <w:jc w:val="right"/>
              <w:rPr>
                <w:szCs w:val="17"/>
                <w:lang w:eastAsia="en-AU"/>
              </w:rPr>
            </w:pPr>
            <w:r w:rsidRPr="00AA2483">
              <w:rPr>
                <w:szCs w:val="17"/>
                <w:lang w:eastAsia="en-AU"/>
              </w:rPr>
              <w:t>59</w:t>
            </w:r>
          </w:p>
        </w:tc>
        <w:tc>
          <w:tcPr>
            <w:tcW w:w="1701" w:type="dxa"/>
            <w:noWrap/>
            <w:hideMark/>
          </w:tcPr>
          <w:p w14:paraId="6E159BC4" w14:textId="77777777" w:rsidR="00AA2483" w:rsidRPr="00AA2483" w:rsidRDefault="00AA2483" w:rsidP="00AA2483">
            <w:pPr>
              <w:spacing w:before="20" w:after="20"/>
              <w:jc w:val="center"/>
              <w:rPr>
                <w:szCs w:val="17"/>
                <w:lang w:eastAsia="en-AU"/>
              </w:rPr>
            </w:pPr>
          </w:p>
        </w:tc>
      </w:tr>
      <w:tr w:rsidR="00AA2483" w:rsidRPr="00AA2483" w14:paraId="7160C532" w14:textId="77777777" w:rsidTr="003061C9">
        <w:tc>
          <w:tcPr>
            <w:tcW w:w="3118" w:type="dxa"/>
            <w:noWrap/>
            <w:hideMark/>
          </w:tcPr>
          <w:p w14:paraId="49F269AF" w14:textId="77777777" w:rsidR="00AA2483" w:rsidRPr="00AA2483" w:rsidRDefault="00AA2483" w:rsidP="00AA2483">
            <w:pPr>
              <w:spacing w:before="20" w:after="20"/>
              <w:rPr>
                <w:szCs w:val="17"/>
                <w:lang w:eastAsia="en-AU"/>
              </w:rPr>
            </w:pPr>
            <w:r w:rsidRPr="00AA2483">
              <w:rPr>
                <w:szCs w:val="17"/>
              </w:rPr>
              <w:t>VERWEY, Bill</w:t>
            </w:r>
          </w:p>
        </w:tc>
        <w:tc>
          <w:tcPr>
            <w:tcW w:w="1843" w:type="dxa"/>
            <w:noWrap/>
            <w:hideMark/>
          </w:tcPr>
          <w:p w14:paraId="73CD42AD" w14:textId="77777777" w:rsidR="00AA2483" w:rsidRPr="00AA2483" w:rsidRDefault="00AA2483" w:rsidP="00AA2483">
            <w:pPr>
              <w:spacing w:before="20" w:after="20"/>
              <w:ind w:right="602"/>
              <w:jc w:val="right"/>
              <w:rPr>
                <w:szCs w:val="17"/>
                <w:lang w:eastAsia="en-AU"/>
              </w:rPr>
            </w:pPr>
            <w:r w:rsidRPr="00AA2483">
              <w:rPr>
                <w:szCs w:val="17"/>
                <w:lang w:eastAsia="en-AU"/>
              </w:rPr>
              <w:t>305</w:t>
            </w:r>
          </w:p>
        </w:tc>
        <w:tc>
          <w:tcPr>
            <w:tcW w:w="1701" w:type="dxa"/>
            <w:noWrap/>
            <w:hideMark/>
          </w:tcPr>
          <w:p w14:paraId="2483DA77"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410E2AE9" w14:textId="77777777" w:rsidTr="003061C9">
        <w:tc>
          <w:tcPr>
            <w:tcW w:w="3118" w:type="dxa"/>
            <w:noWrap/>
            <w:hideMark/>
          </w:tcPr>
          <w:p w14:paraId="2879F152" w14:textId="77777777" w:rsidR="00AA2483" w:rsidRPr="00AA2483" w:rsidRDefault="00AA2483" w:rsidP="00AA2483">
            <w:pPr>
              <w:spacing w:before="20" w:after="20"/>
              <w:rPr>
                <w:szCs w:val="17"/>
                <w:lang w:eastAsia="en-AU"/>
              </w:rPr>
            </w:pPr>
            <w:r w:rsidRPr="00AA2483">
              <w:rPr>
                <w:szCs w:val="17"/>
              </w:rPr>
              <w:t>SHAUGHNESSY, Michele</w:t>
            </w:r>
          </w:p>
        </w:tc>
        <w:tc>
          <w:tcPr>
            <w:tcW w:w="1843" w:type="dxa"/>
            <w:noWrap/>
            <w:hideMark/>
          </w:tcPr>
          <w:p w14:paraId="692BAED4" w14:textId="77777777" w:rsidR="00AA2483" w:rsidRPr="00AA2483" w:rsidRDefault="00AA2483" w:rsidP="00AA2483">
            <w:pPr>
              <w:spacing w:before="20" w:after="20"/>
              <w:ind w:right="602"/>
              <w:jc w:val="right"/>
              <w:rPr>
                <w:szCs w:val="17"/>
                <w:lang w:eastAsia="en-AU"/>
              </w:rPr>
            </w:pPr>
            <w:r w:rsidRPr="00AA2483">
              <w:rPr>
                <w:szCs w:val="17"/>
                <w:lang w:eastAsia="en-AU"/>
              </w:rPr>
              <w:t>44</w:t>
            </w:r>
          </w:p>
        </w:tc>
        <w:tc>
          <w:tcPr>
            <w:tcW w:w="1701" w:type="dxa"/>
            <w:noWrap/>
            <w:hideMark/>
          </w:tcPr>
          <w:p w14:paraId="4BDEE543" w14:textId="77777777" w:rsidR="00AA2483" w:rsidRPr="00AA2483" w:rsidRDefault="00AA2483" w:rsidP="00AA2483">
            <w:pPr>
              <w:spacing w:before="20" w:after="20"/>
              <w:jc w:val="center"/>
              <w:rPr>
                <w:szCs w:val="17"/>
                <w:lang w:eastAsia="en-AU"/>
              </w:rPr>
            </w:pPr>
          </w:p>
        </w:tc>
      </w:tr>
      <w:tr w:rsidR="00AA2483" w:rsidRPr="00AA2483" w14:paraId="764D1468" w14:textId="77777777" w:rsidTr="003061C9">
        <w:tc>
          <w:tcPr>
            <w:tcW w:w="3118" w:type="dxa"/>
            <w:noWrap/>
            <w:hideMark/>
          </w:tcPr>
          <w:p w14:paraId="5790F1E1" w14:textId="77777777" w:rsidR="00AA2483" w:rsidRPr="00AA2483" w:rsidRDefault="00AA2483" w:rsidP="00AA2483">
            <w:pPr>
              <w:spacing w:before="20" w:after="20"/>
              <w:rPr>
                <w:szCs w:val="17"/>
                <w:lang w:eastAsia="en-AU"/>
              </w:rPr>
            </w:pPr>
            <w:r w:rsidRPr="00AA2483">
              <w:rPr>
                <w:szCs w:val="17"/>
              </w:rPr>
              <w:t>REED , Simon John</w:t>
            </w:r>
          </w:p>
        </w:tc>
        <w:tc>
          <w:tcPr>
            <w:tcW w:w="1843" w:type="dxa"/>
            <w:noWrap/>
            <w:hideMark/>
          </w:tcPr>
          <w:p w14:paraId="6E9C1848" w14:textId="77777777" w:rsidR="00AA2483" w:rsidRPr="00AA2483" w:rsidRDefault="00AA2483" w:rsidP="00AA2483">
            <w:pPr>
              <w:spacing w:before="20" w:after="20"/>
              <w:ind w:right="602"/>
              <w:jc w:val="right"/>
              <w:rPr>
                <w:szCs w:val="17"/>
                <w:lang w:eastAsia="en-AU"/>
              </w:rPr>
            </w:pPr>
            <w:r w:rsidRPr="00AA2483">
              <w:rPr>
                <w:szCs w:val="17"/>
                <w:lang w:eastAsia="en-AU"/>
              </w:rPr>
              <w:t>46</w:t>
            </w:r>
          </w:p>
        </w:tc>
        <w:tc>
          <w:tcPr>
            <w:tcW w:w="1701" w:type="dxa"/>
            <w:noWrap/>
            <w:hideMark/>
          </w:tcPr>
          <w:p w14:paraId="755C704C" w14:textId="77777777" w:rsidR="00AA2483" w:rsidRPr="00AA2483" w:rsidRDefault="00AA2483" w:rsidP="00AA2483">
            <w:pPr>
              <w:spacing w:before="20" w:after="20"/>
              <w:jc w:val="center"/>
              <w:rPr>
                <w:szCs w:val="17"/>
                <w:lang w:eastAsia="en-AU"/>
              </w:rPr>
            </w:pPr>
          </w:p>
        </w:tc>
      </w:tr>
      <w:tr w:rsidR="00AA2483" w:rsidRPr="00AA2483" w14:paraId="40D3A08E" w14:textId="77777777" w:rsidTr="003061C9">
        <w:tc>
          <w:tcPr>
            <w:tcW w:w="3118" w:type="dxa"/>
            <w:noWrap/>
            <w:hideMark/>
          </w:tcPr>
          <w:p w14:paraId="0614E347" w14:textId="77777777" w:rsidR="00AA2483" w:rsidRPr="00AA2483" w:rsidRDefault="00AA2483" w:rsidP="00AA2483">
            <w:pPr>
              <w:spacing w:before="20" w:after="20"/>
              <w:rPr>
                <w:szCs w:val="17"/>
                <w:lang w:eastAsia="en-AU"/>
              </w:rPr>
            </w:pPr>
            <w:r w:rsidRPr="00AA2483">
              <w:rPr>
                <w:szCs w:val="17"/>
              </w:rPr>
              <w:t>GROCKE, Shane</w:t>
            </w:r>
          </w:p>
        </w:tc>
        <w:tc>
          <w:tcPr>
            <w:tcW w:w="1843" w:type="dxa"/>
            <w:noWrap/>
            <w:hideMark/>
          </w:tcPr>
          <w:p w14:paraId="6A5FDA41" w14:textId="77777777" w:rsidR="00AA2483" w:rsidRPr="00AA2483" w:rsidRDefault="00AA2483" w:rsidP="00AA2483">
            <w:pPr>
              <w:spacing w:before="20" w:after="20"/>
              <w:ind w:right="602"/>
              <w:jc w:val="right"/>
              <w:rPr>
                <w:szCs w:val="17"/>
                <w:lang w:eastAsia="en-AU"/>
              </w:rPr>
            </w:pPr>
            <w:r w:rsidRPr="00AA2483">
              <w:rPr>
                <w:szCs w:val="17"/>
                <w:lang w:eastAsia="en-AU"/>
              </w:rPr>
              <w:t>97</w:t>
            </w:r>
          </w:p>
        </w:tc>
        <w:tc>
          <w:tcPr>
            <w:tcW w:w="1701" w:type="dxa"/>
            <w:noWrap/>
            <w:hideMark/>
          </w:tcPr>
          <w:p w14:paraId="7A44EA0B" w14:textId="77777777" w:rsidR="00AA2483" w:rsidRPr="00AA2483" w:rsidRDefault="00AA2483" w:rsidP="00AA2483">
            <w:pPr>
              <w:spacing w:before="20" w:after="20"/>
              <w:jc w:val="center"/>
              <w:rPr>
                <w:szCs w:val="17"/>
                <w:lang w:eastAsia="en-AU"/>
              </w:rPr>
            </w:pPr>
          </w:p>
        </w:tc>
      </w:tr>
      <w:tr w:rsidR="00AA2483" w:rsidRPr="00AA2483" w14:paraId="7CE3A5E5" w14:textId="77777777" w:rsidTr="003061C9">
        <w:tc>
          <w:tcPr>
            <w:tcW w:w="3118" w:type="dxa"/>
            <w:noWrap/>
            <w:hideMark/>
          </w:tcPr>
          <w:p w14:paraId="11C34B78" w14:textId="77777777" w:rsidR="00AA2483" w:rsidRPr="00AA2483" w:rsidRDefault="00AA2483" w:rsidP="00AA2483">
            <w:pPr>
              <w:spacing w:before="20" w:after="40"/>
              <w:rPr>
                <w:szCs w:val="17"/>
                <w:lang w:eastAsia="en-AU"/>
              </w:rPr>
            </w:pPr>
            <w:r w:rsidRPr="00AA2483">
              <w:rPr>
                <w:szCs w:val="17"/>
              </w:rPr>
              <w:t>DENTON, Gavin</w:t>
            </w:r>
          </w:p>
        </w:tc>
        <w:tc>
          <w:tcPr>
            <w:tcW w:w="1843" w:type="dxa"/>
            <w:noWrap/>
            <w:hideMark/>
          </w:tcPr>
          <w:p w14:paraId="0C32F2F1" w14:textId="77777777" w:rsidR="00AA2483" w:rsidRPr="00AA2483" w:rsidRDefault="00AA2483" w:rsidP="00AA2483">
            <w:pPr>
              <w:spacing w:before="20" w:after="20"/>
              <w:ind w:right="602"/>
              <w:jc w:val="right"/>
              <w:rPr>
                <w:szCs w:val="17"/>
                <w:lang w:eastAsia="en-AU"/>
              </w:rPr>
            </w:pPr>
            <w:r w:rsidRPr="00AA2483">
              <w:rPr>
                <w:szCs w:val="17"/>
                <w:lang w:eastAsia="en-AU"/>
              </w:rPr>
              <w:t>97</w:t>
            </w:r>
          </w:p>
        </w:tc>
        <w:tc>
          <w:tcPr>
            <w:tcW w:w="1701" w:type="dxa"/>
            <w:noWrap/>
            <w:hideMark/>
          </w:tcPr>
          <w:p w14:paraId="199ED1CF" w14:textId="77777777" w:rsidR="00AA2483" w:rsidRPr="00AA2483" w:rsidRDefault="00AA2483" w:rsidP="00AA2483">
            <w:pPr>
              <w:spacing w:before="20" w:after="20"/>
              <w:jc w:val="center"/>
              <w:rPr>
                <w:szCs w:val="17"/>
                <w:lang w:eastAsia="en-AU"/>
              </w:rPr>
            </w:pPr>
          </w:p>
        </w:tc>
      </w:tr>
    </w:tbl>
    <w:p w14:paraId="44604F22" w14:textId="77777777" w:rsidR="00AA2483" w:rsidRPr="00AA2483" w:rsidRDefault="00AA2483" w:rsidP="00AA2483">
      <w:pPr>
        <w:spacing w:before="120" w:after="120"/>
        <w:jc w:val="center"/>
        <w:rPr>
          <w:b/>
          <w:bCs/>
          <w:szCs w:val="17"/>
        </w:rPr>
      </w:pPr>
      <w:r w:rsidRPr="00AA2483">
        <w:rPr>
          <w:b/>
          <w:bCs/>
          <w:szCs w:val="17"/>
        </w:rPr>
        <w:t>Yorke Peninsula Council</w:t>
      </w:r>
    </w:p>
    <w:p w14:paraId="3DC89874" w14:textId="77777777" w:rsidR="00AA2483" w:rsidRPr="00AA2483" w:rsidRDefault="00AA2483" w:rsidP="00AA2483">
      <w:pPr>
        <w:spacing w:before="80"/>
        <w:rPr>
          <w:b/>
          <w:bCs/>
          <w:szCs w:val="17"/>
          <w:lang w:val="en-US"/>
        </w:rPr>
      </w:pPr>
      <w:r w:rsidRPr="00AA2483">
        <w:rPr>
          <w:b/>
          <w:bCs/>
          <w:szCs w:val="17"/>
          <w:lang w:val="en-US"/>
        </w:rPr>
        <w:t>Mayor, 1 vacancy</w:t>
      </w:r>
    </w:p>
    <w:tbl>
      <w:tblPr>
        <w:tblStyle w:val="Gazettetable"/>
        <w:tblW w:w="6662" w:type="dxa"/>
        <w:tblLook w:val="04A0" w:firstRow="1" w:lastRow="0" w:firstColumn="1" w:lastColumn="0" w:noHBand="0" w:noVBand="1"/>
      </w:tblPr>
      <w:tblGrid>
        <w:gridCol w:w="3118"/>
        <w:gridCol w:w="1843"/>
        <w:gridCol w:w="1701"/>
      </w:tblGrid>
      <w:tr w:rsidR="00AA2483" w:rsidRPr="00AA2483" w14:paraId="3B6ADE1F"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538D7075"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74201BEE"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EDC7B17"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51361559" w14:textId="77777777" w:rsidTr="003061C9">
        <w:tc>
          <w:tcPr>
            <w:tcW w:w="3118" w:type="dxa"/>
            <w:noWrap/>
            <w:hideMark/>
          </w:tcPr>
          <w:p w14:paraId="0DD83105" w14:textId="77777777" w:rsidR="00AA2483" w:rsidRPr="00AA2483" w:rsidRDefault="00AA2483" w:rsidP="00AA2483">
            <w:pPr>
              <w:spacing w:before="40" w:after="40"/>
              <w:rPr>
                <w:szCs w:val="17"/>
                <w:lang w:eastAsia="en-AU"/>
              </w:rPr>
            </w:pPr>
            <w:r w:rsidRPr="00AA2483">
              <w:rPr>
                <w:szCs w:val="17"/>
                <w:lang w:eastAsia="en-AU"/>
              </w:rPr>
              <w:t>BRAUND, Darren Terry</w:t>
            </w:r>
          </w:p>
        </w:tc>
        <w:tc>
          <w:tcPr>
            <w:tcW w:w="1843" w:type="dxa"/>
            <w:noWrap/>
            <w:hideMark/>
          </w:tcPr>
          <w:p w14:paraId="39DD338E" w14:textId="77777777" w:rsidR="00AA2483" w:rsidRPr="00AA2483" w:rsidRDefault="00AA2483" w:rsidP="00AA2483">
            <w:pPr>
              <w:spacing w:before="40" w:after="20"/>
              <w:jc w:val="center"/>
              <w:rPr>
                <w:szCs w:val="17"/>
                <w:lang w:eastAsia="en-AU"/>
              </w:rPr>
            </w:pPr>
            <w:r w:rsidRPr="00AA2483">
              <w:rPr>
                <w:szCs w:val="17"/>
                <w:lang w:eastAsia="en-AU"/>
              </w:rPr>
              <w:t>n/a</w:t>
            </w:r>
          </w:p>
        </w:tc>
        <w:tc>
          <w:tcPr>
            <w:tcW w:w="1701" w:type="dxa"/>
            <w:noWrap/>
            <w:hideMark/>
          </w:tcPr>
          <w:p w14:paraId="760FA4E6" w14:textId="77777777" w:rsidR="00AA2483" w:rsidRPr="00AA2483" w:rsidRDefault="00AA2483" w:rsidP="00AA2483">
            <w:pPr>
              <w:spacing w:before="40" w:after="20"/>
              <w:jc w:val="center"/>
              <w:rPr>
                <w:szCs w:val="17"/>
                <w:lang w:eastAsia="en-AU"/>
              </w:rPr>
            </w:pPr>
            <w:r w:rsidRPr="00AA2483">
              <w:rPr>
                <w:szCs w:val="17"/>
                <w:lang w:eastAsia="en-AU"/>
              </w:rPr>
              <w:t>Elected Unopposed</w:t>
            </w:r>
          </w:p>
        </w:tc>
      </w:tr>
    </w:tbl>
    <w:p w14:paraId="22DDD2AC" w14:textId="77777777" w:rsidR="00AA2483" w:rsidRPr="00AA2483" w:rsidRDefault="00AA2483" w:rsidP="00AA2483">
      <w:pPr>
        <w:spacing w:before="80"/>
        <w:rPr>
          <w:b/>
          <w:bCs/>
          <w:szCs w:val="17"/>
          <w:lang w:val="en-US"/>
        </w:rPr>
      </w:pPr>
      <w:proofErr w:type="spellStart"/>
      <w:r w:rsidRPr="00AA2483">
        <w:rPr>
          <w:b/>
          <w:bCs/>
          <w:szCs w:val="17"/>
          <w:lang w:val="en-US"/>
        </w:rPr>
        <w:t>Kalkabury</w:t>
      </w:r>
      <w:proofErr w:type="spellEnd"/>
      <w:r w:rsidRPr="00AA2483">
        <w:rPr>
          <w:b/>
          <w:bCs/>
          <w:szCs w:val="17"/>
          <w:lang w:val="en-US"/>
        </w:rPr>
        <w:t xml:space="preserve"> Ward </w:t>
      </w:r>
      <w:proofErr w:type="spellStart"/>
      <w:r w:rsidRPr="00AA2483">
        <w:rPr>
          <w:b/>
          <w:bCs/>
          <w:szCs w:val="17"/>
          <w:lang w:val="en-US"/>
        </w:rPr>
        <w:t>councillor</w:t>
      </w:r>
      <w:proofErr w:type="spellEnd"/>
      <w:r w:rsidRPr="00AA2483">
        <w:rPr>
          <w:b/>
          <w:bCs/>
          <w:szCs w:val="17"/>
          <w:lang w:val="en-US"/>
        </w:rPr>
        <w:t>, 4 vacancies</w:t>
      </w:r>
    </w:p>
    <w:tbl>
      <w:tblPr>
        <w:tblStyle w:val="Gazettetable"/>
        <w:tblW w:w="6662" w:type="dxa"/>
        <w:tblLook w:val="04A0" w:firstRow="1" w:lastRow="0" w:firstColumn="1" w:lastColumn="0" w:noHBand="0" w:noVBand="1"/>
      </w:tblPr>
      <w:tblGrid>
        <w:gridCol w:w="3118"/>
        <w:gridCol w:w="1843"/>
        <w:gridCol w:w="1701"/>
      </w:tblGrid>
      <w:tr w:rsidR="00AA2483" w:rsidRPr="00AA2483" w14:paraId="36A59B01"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32E7D412"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02BF8A3D"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0926F585" w14:textId="77777777" w:rsidR="00AA2483" w:rsidRPr="00AA2483" w:rsidRDefault="00AA2483" w:rsidP="00AA2483">
            <w:pPr>
              <w:spacing w:before="40" w:after="40"/>
              <w:jc w:val="center"/>
              <w:rPr>
                <w:szCs w:val="17"/>
                <w:lang w:eastAsia="en-AU"/>
              </w:rPr>
            </w:pPr>
            <w:r w:rsidRPr="00AA2483">
              <w:rPr>
                <w:szCs w:val="17"/>
                <w:lang w:eastAsia="en-AU"/>
              </w:rPr>
              <w:t xml:space="preserve">Elected </w:t>
            </w:r>
          </w:p>
        </w:tc>
      </w:tr>
      <w:tr w:rsidR="00AA2483" w:rsidRPr="00AA2483" w14:paraId="7256A191" w14:textId="77777777" w:rsidTr="003061C9">
        <w:tc>
          <w:tcPr>
            <w:tcW w:w="3118" w:type="dxa"/>
            <w:noWrap/>
            <w:hideMark/>
          </w:tcPr>
          <w:p w14:paraId="0A383BDD" w14:textId="77777777" w:rsidR="00AA2483" w:rsidRPr="00AA2483" w:rsidRDefault="00AA2483" w:rsidP="00AA2483">
            <w:pPr>
              <w:spacing w:before="20" w:after="20"/>
              <w:rPr>
                <w:szCs w:val="17"/>
                <w:lang w:eastAsia="en-AU"/>
              </w:rPr>
            </w:pPr>
            <w:r w:rsidRPr="00AA2483">
              <w:rPr>
                <w:szCs w:val="17"/>
                <w:lang w:eastAsia="en-AU"/>
              </w:rPr>
              <w:t>CARRUTHERS, Richard William</w:t>
            </w:r>
          </w:p>
        </w:tc>
        <w:tc>
          <w:tcPr>
            <w:tcW w:w="1843" w:type="dxa"/>
            <w:noWrap/>
            <w:hideMark/>
          </w:tcPr>
          <w:p w14:paraId="2A5D54EB"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598F87B9"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5FF02A44" w14:textId="77777777" w:rsidTr="003061C9">
        <w:tc>
          <w:tcPr>
            <w:tcW w:w="3118" w:type="dxa"/>
            <w:noWrap/>
            <w:hideMark/>
          </w:tcPr>
          <w:p w14:paraId="00811DF5" w14:textId="77777777" w:rsidR="00AA2483" w:rsidRPr="00AA2483" w:rsidRDefault="00AA2483" w:rsidP="00AA2483">
            <w:pPr>
              <w:spacing w:before="20" w:after="20"/>
              <w:rPr>
                <w:szCs w:val="17"/>
                <w:lang w:eastAsia="en-AU"/>
              </w:rPr>
            </w:pPr>
            <w:r w:rsidRPr="00AA2483">
              <w:rPr>
                <w:szCs w:val="17"/>
                <w:lang w:eastAsia="en-AU"/>
              </w:rPr>
              <w:t>HEADON, Alan John</w:t>
            </w:r>
          </w:p>
        </w:tc>
        <w:tc>
          <w:tcPr>
            <w:tcW w:w="1843" w:type="dxa"/>
            <w:noWrap/>
            <w:hideMark/>
          </w:tcPr>
          <w:p w14:paraId="7466F13B"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2C414B3D"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42EEC973" w14:textId="77777777" w:rsidTr="003061C9">
        <w:tc>
          <w:tcPr>
            <w:tcW w:w="3118" w:type="dxa"/>
            <w:noWrap/>
            <w:hideMark/>
          </w:tcPr>
          <w:p w14:paraId="1B925B01" w14:textId="77777777" w:rsidR="00AA2483" w:rsidRPr="00AA2483" w:rsidRDefault="00AA2483" w:rsidP="00AA2483">
            <w:pPr>
              <w:spacing w:before="20" w:after="20"/>
              <w:rPr>
                <w:szCs w:val="17"/>
                <w:lang w:eastAsia="en-AU"/>
              </w:rPr>
            </w:pPr>
            <w:r w:rsidRPr="00AA2483">
              <w:rPr>
                <w:szCs w:val="17"/>
                <w:lang w:eastAsia="en-AU"/>
              </w:rPr>
              <w:t>JOHNS, Roger Thomas</w:t>
            </w:r>
          </w:p>
        </w:tc>
        <w:tc>
          <w:tcPr>
            <w:tcW w:w="1843" w:type="dxa"/>
            <w:noWrap/>
            <w:hideMark/>
          </w:tcPr>
          <w:p w14:paraId="58BA0935"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40019E8"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652D082B" w14:textId="77777777" w:rsidTr="003061C9">
        <w:tc>
          <w:tcPr>
            <w:tcW w:w="3118" w:type="dxa"/>
            <w:noWrap/>
            <w:hideMark/>
          </w:tcPr>
          <w:p w14:paraId="5DB31778" w14:textId="77777777" w:rsidR="00AA2483" w:rsidRPr="00AA2483" w:rsidRDefault="00AA2483" w:rsidP="00AA2483">
            <w:pPr>
              <w:spacing w:before="20" w:after="40"/>
              <w:rPr>
                <w:szCs w:val="17"/>
                <w:lang w:eastAsia="en-AU"/>
              </w:rPr>
            </w:pPr>
            <w:r w:rsidRPr="00AA2483">
              <w:rPr>
                <w:szCs w:val="17"/>
                <w:lang w:eastAsia="en-AU"/>
              </w:rPr>
              <w:t>STOCK, Tania</w:t>
            </w:r>
          </w:p>
        </w:tc>
        <w:tc>
          <w:tcPr>
            <w:tcW w:w="1843" w:type="dxa"/>
            <w:noWrap/>
            <w:hideMark/>
          </w:tcPr>
          <w:p w14:paraId="3A983681"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C6FB984"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0B9F4658" w14:textId="77777777" w:rsidR="00AA2483" w:rsidRPr="00AA2483" w:rsidRDefault="00AA2483" w:rsidP="00AA2483">
      <w:pPr>
        <w:spacing w:before="80"/>
        <w:rPr>
          <w:b/>
          <w:bCs/>
          <w:szCs w:val="17"/>
        </w:rPr>
      </w:pPr>
      <w:r w:rsidRPr="00AA2483">
        <w:rPr>
          <w:b/>
          <w:bCs/>
          <w:szCs w:val="17"/>
        </w:rPr>
        <w:t>Gum Flat Ward councillor, 3 vacancies</w:t>
      </w:r>
    </w:p>
    <w:p w14:paraId="785A66F2" w14:textId="77777777" w:rsidR="00AA2483" w:rsidRPr="00AA2483" w:rsidRDefault="00AA2483" w:rsidP="00AA2483">
      <w:pPr>
        <w:spacing w:after="0"/>
        <w:rPr>
          <w:szCs w:val="17"/>
        </w:rPr>
      </w:pPr>
      <w:r w:rsidRPr="00AA2483">
        <w:rPr>
          <w:szCs w:val="17"/>
        </w:rPr>
        <w:t>Formal Ballot Papers: 1,326</w:t>
      </w:r>
    </w:p>
    <w:p w14:paraId="3F2C4EF8" w14:textId="77777777" w:rsidR="00AA2483" w:rsidRPr="00AA2483" w:rsidRDefault="00AA2483" w:rsidP="00AA2483">
      <w:pPr>
        <w:spacing w:after="0"/>
        <w:rPr>
          <w:szCs w:val="17"/>
        </w:rPr>
      </w:pPr>
      <w:r w:rsidRPr="00AA2483">
        <w:rPr>
          <w:szCs w:val="17"/>
        </w:rPr>
        <w:t>Informal Ballot Papers: 8</w:t>
      </w:r>
    </w:p>
    <w:p w14:paraId="21DE6014" w14:textId="77777777" w:rsidR="00AA2483" w:rsidRPr="00AA2483" w:rsidRDefault="00AA2483" w:rsidP="00AA2483">
      <w:pPr>
        <w:rPr>
          <w:szCs w:val="17"/>
        </w:rPr>
      </w:pPr>
      <w:r w:rsidRPr="00AA2483">
        <w:rPr>
          <w:szCs w:val="17"/>
        </w:rPr>
        <w:t>Quota: 332</w:t>
      </w:r>
    </w:p>
    <w:tbl>
      <w:tblPr>
        <w:tblStyle w:val="Gazettetable"/>
        <w:tblW w:w="6662" w:type="dxa"/>
        <w:tblLook w:val="04A0" w:firstRow="1" w:lastRow="0" w:firstColumn="1" w:lastColumn="0" w:noHBand="0" w:noVBand="1"/>
      </w:tblPr>
      <w:tblGrid>
        <w:gridCol w:w="3118"/>
        <w:gridCol w:w="1843"/>
        <w:gridCol w:w="1701"/>
      </w:tblGrid>
      <w:tr w:rsidR="00AA2483" w:rsidRPr="00AA2483" w14:paraId="79F2BFF2"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hideMark/>
          </w:tcPr>
          <w:p w14:paraId="6B18ACE4"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1843" w:type="dxa"/>
            <w:noWrap/>
            <w:hideMark/>
          </w:tcPr>
          <w:p w14:paraId="2CAD8790"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hideMark/>
          </w:tcPr>
          <w:p w14:paraId="183665F9"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104B23D3" w14:textId="77777777" w:rsidTr="003061C9">
        <w:tc>
          <w:tcPr>
            <w:tcW w:w="3118" w:type="dxa"/>
            <w:noWrap/>
            <w:hideMark/>
          </w:tcPr>
          <w:p w14:paraId="70BA937C" w14:textId="77777777" w:rsidR="00AA2483" w:rsidRPr="00AA2483" w:rsidRDefault="00AA2483" w:rsidP="00AA2483">
            <w:pPr>
              <w:spacing w:before="20" w:after="20"/>
              <w:rPr>
                <w:szCs w:val="17"/>
                <w:lang w:eastAsia="en-AU"/>
              </w:rPr>
            </w:pPr>
            <w:r w:rsidRPr="00AA2483">
              <w:rPr>
                <w:szCs w:val="17"/>
              </w:rPr>
              <w:t>CLERKE, Trevor Noel</w:t>
            </w:r>
          </w:p>
        </w:tc>
        <w:tc>
          <w:tcPr>
            <w:tcW w:w="1843" w:type="dxa"/>
            <w:noWrap/>
            <w:hideMark/>
          </w:tcPr>
          <w:p w14:paraId="40B8DD87" w14:textId="77777777" w:rsidR="00AA2483" w:rsidRPr="00AA2483" w:rsidRDefault="00AA2483" w:rsidP="00AA2483">
            <w:pPr>
              <w:spacing w:before="20" w:after="20"/>
              <w:ind w:right="602"/>
              <w:jc w:val="right"/>
              <w:rPr>
                <w:szCs w:val="17"/>
                <w:lang w:eastAsia="en-AU"/>
              </w:rPr>
            </w:pPr>
            <w:r w:rsidRPr="00AA2483">
              <w:rPr>
                <w:szCs w:val="17"/>
                <w:lang w:eastAsia="en-AU"/>
              </w:rPr>
              <w:t>317</w:t>
            </w:r>
          </w:p>
        </w:tc>
        <w:tc>
          <w:tcPr>
            <w:tcW w:w="1701" w:type="dxa"/>
            <w:noWrap/>
            <w:hideMark/>
          </w:tcPr>
          <w:p w14:paraId="0F176A06" w14:textId="77777777" w:rsidR="00AA2483" w:rsidRPr="00AA2483" w:rsidRDefault="00AA2483" w:rsidP="00AA2483">
            <w:pPr>
              <w:spacing w:before="20" w:after="20"/>
              <w:jc w:val="center"/>
              <w:rPr>
                <w:szCs w:val="17"/>
                <w:lang w:eastAsia="en-AU"/>
              </w:rPr>
            </w:pPr>
            <w:r w:rsidRPr="00AA2483">
              <w:rPr>
                <w:szCs w:val="17"/>
                <w:lang w:eastAsia="en-AU"/>
              </w:rPr>
              <w:t>Elected 2</w:t>
            </w:r>
          </w:p>
        </w:tc>
      </w:tr>
      <w:tr w:rsidR="00AA2483" w:rsidRPr="00AA2483" w14:paraId="01422E27" w14:textId="77777777" w:rsidTr="003061C9">
        <w:tc>
          <w:tcPr>
            <w:tcW w:w="3118" w:type="dxa"/>
            <w:noWrap/>
            <w:hideMark/>
          </w:tcPr>
          <w:p w14:paraId="2DAA1F9C" w14:textId="77777777" w:rsidR="00AA2483" w:rsidRPr="00AA2483" w:rsidRDefault="00AA2483" w:rsidP="00AA2483">
            <w:pPr>
              <w:spacing w:before="20" w:after="20"/>
              <w:rPr>
                <w:szCs w:val="17"/>
                <w:lang w:eastAsia="en-AU"/>
              </w:rPr>
            </w:pPr>
            <w:r w:rsidRPr="00AA2483">
              <w:rPr>
                <w:szCs w:val="17"/>
              </w:rPr>
              <w:t>BITTNER, Naomi</w:t>
            </w:r>
          </w:p>
        </w:tc>
        <w:tc>
          <w:tcPr>
            <w:tcW w:w="1843" w:type="dxa"/>
            <w:noWrap/>
            <w:hideMark/>
          </w:tcPr>
          <w:p w14:paraId="728B61DC" w14:textId="77777777" w:rsidR="00AA2483" w:rsidRPr="00AA2483" w:rsidRDefault="00AA2483" w:rsidP="00AA2483">
            <w:pPr>
              <w:spacing w:before="20" w:after="20"/>
              <w:ind w:right="602"/>
              <w:jc w:val="right"/>
              <w:rPr>
                <w:szCs w:val="17"/>
                <w:lang w:eastAsia="en-AU"/>
              </w:rPr>
            </w:pPr>
            <w:r w:rsidRPr="00AA2483">
              <w:rPr>
                <w:szCs w:val="17"/>
                <w:lang w:eastAsia="en-AU"/>
              </w:rPr>
              <w:t>498</w:t>
            </w:r>
          </w:p>
        </w:tc>
        <w:tc>
          <w:tcPr>
            <w:tcW w:w="1701" w:type="dxa"/>
            <w:noWrap/>
            <w:hideMark/>
          </w:tcPr>
          <w:p w14:paraId="68362BFB" w14:textId="77777777" w:rsidR="00AA2483" w:rsidRPr="00AA2483" w:rsidRDefault="00AA2483" w:rsidP="00AA2483">
            <w:pPr>
              <w:spacing w:before="20" w:after="20"/>
              <w:jc w:val="center"/>
              <w:rPr>
                <w:szCs w:val="17"/>
                <w:lang w:eastAsia="en-AU"/>
              </w:rPr>
            </w:pPr>
            <w:r w:rsidRPr="00AA2483">
              <w:rPr>
                <w:szCs w:val="17"/>
                <w:lang w:eastAsia="en-AU"/>
              </w:rPr>
              <w:t>Elected 1</w:t>
            </w:r>
          </w:p>
        </w:tc>
      </w:tr>
      <w:tr w:rsidR="00AA2483" w:rsidRPr="00AA2483" w14:paraId="69EB64A0" w14:textId="77777777" w:rsidTr="003061C9">
        <w:tc>
          <w:tcPr>
            <w:tcW w:w="3118" w:type="dxa"/>
            <w:noWrap/>
            <w:hideMark/>
          </w:tcPr>
          <w:p w14:paraId="62F14C35" w14:textId="77777777" w:rsidR="00AA2483" w:rsidRPr="00AA2483" w:rsidRDefault="00AA2483" w:rsidP="00AA2483">
            <w:pPr>
              <w:spacing w:before="20" w:after="20"/>
              <w:rPr>
                <w:szCs w:val="17"/>
                <w:lang w:eastAsia="en-AU"/>
              </w:rPr>
            </w:pPr>
            <w:r w:rsidRPr="00AA2483">
              <w:rPr>
                <w:szCs w:val="17"/>
              </w:rPr>
              <w:t>HOYLE, Scott W</w:t>
            </w:r>
          </w:p>
        </w:tc>
        <w:tc>
          <w:tcPr>
            <w:tcW w:w="1843" w:type="dxa"/>
            <w:noWrap/>
            <w:hideMark/>
          </w:tcPr>
          <w:p w14:paraId="5E057661" w14:textId="77777777" w:rsidR="00AA2483" w:rsidRPr="00AA2483" w:rsidRDefault="00AA2483" w:rsidP="00AA2483">
            <w:pPr>
              <w:spacing w:before="20" w:after="20"/>
              <w:ind w:right="602"/>
              <w:jc w:val="right"/>
              <w:rPr>
                <w:szCs w:val="17"/>
                <w:lang w:eastAsia="en-AU"/>
              </w:rPr>
            </w:pPr>
            <w:r w:rsidRPr="00AA2483">
              <w:rPr>
                <w:szCs w:val="17"/>
                <w:lang w:eastAsia="en-AU"/>
              </w:rPr>
              <w:t>297</w:t>
            </w:r>
          </w:p>
        </w:tc>
        <w:tc>
          <w:tcPr>
            <w:tcW w:w="1701" w:type="dxa"/>
            <w:noWrap/>
            <w:hideMark/>
          </w:tcPr>
          <w:p w14:paraId="129B467A" w14:textId="77777777" w:rsidR="00AA2483" w:rsidRPr="00AA2483" w:rsidRDefault="00AA2483" w:rsidP="00AA2483">
            <w:pPr>
              <w:spacing w:before="20" w:after="20"/>
              <w:jc w:val="center"/>
              <w:rPr>
                <w:szCs w:val="17"/>
                <w:lang w:eastAsia="en-AU"/>
              </w:rPr>
            </w:pPr>
            <w:r w:rsidRPr="00AA2483">
              <w:rPr>
                <w:szCs w:val="17"/>
                <w:lang w:eastAsia="en-AU"/>
              </w:rPr>
              <w:t>Elected 3</w:t>
            </w:r>
          </w:p>
        </w:tc>
      </w:tr>
      <w:tr w:rsidR="00AA2483" w:rsidRPr="00AA2483" w14:paraId="473CB5DC" w14:textId="77777777" w:rsidTr="003061C9">
        <w:tc>
          <w:tcPr>
            <w:tcW w:w="3118" w:type="dxa"/>
            <w:noWrap/>
            <w:hideMark/>
          </w:tcPr>
          <w:p w14:paraId="068031B5" w14:textId="77777777" w:rsidR="00AA2483" w:rsidRPr="00AA2483" w:rsidRDefault="00AA2483" w:rsidP="00AA2483">
            <w:pPr>
              <w:spacing w:before="20" w:after="40"/>
              <w:rPr>
                <w:szCs w:val="17"/>
                <w:lang w:eastAsia="en-AU"/>
              </w:rPr>
            </w:pPr>
            <w:r w:rsidRPr="00AA2483">
              <w:rPr>
                <w:szCs w:val="17"/>
              </w:rPr>
              <w:t>O’BRIEN, Leanne Gail</w:t>
            </w:r>
          </w:p>
        </w:tc>
        <w:tc>
          <w:tcPr>
            <w:tcW w:w="1843" w:type="dxa"/>
            <w:noWrap/>
            <w:hideMark/>
          </w:tcPr>
          <w:p w14:paraId="7EFFAF96" w14:textId="77777777" w:rsidR="00AA2483" w:rsidRPr="00AA2483" w:rsidRDefault="00AA2483" w:rsidP="00AA2483">
            <w:pPr>
              <w:spacing w:before="20" w:after="20"/>
              <w:ind w:right="602"/>
              <w:jc w:val="right"/>
              <w:rPr>
                <w:szCs w:val="17"/>
                <w:lang w:eastAsia="en-AU"/>
              </w:rPr>
            </w:pPr>
            <w:r w:rsidRPr="00AA2483">
              <w:rPr>
                <w:szCs w:val="17"/>
                <w:lang w:eastAsia="en-AU"/>
              </w:rPr>
              <w:t>214</w:t>
            </w:r>
          </w:p>
        </w:tc>
        <w:tc>
          <w:tcPr>
            <w:tcW w:w="1701" w:type="dxa"/>
            <w:noWrap/>
            <w:hideMark/>
          </w:tcPr>
          <w:p w14:paraId="32000E98" w14:textId="77777777" w:rsidR="00AA2483" w:rsidRPr="00AA2483" w:rsidRDefault="00AA2483" w:rsidP="00AA2483">
            <w:pPr>
              <w:spacing w:before="20" w:after="20"/>
              <w:jc w:val="center"/>
              <w:rPr>
                <w:szCs w:val="17"/>
                <w:lang w:eastAsia="en-AU"/>
              </w:rPr>
            </w:pPr>
          </w:p>
        </w:tc>
      </w:tr>
    </w:tbl>
    <w:p w14:paraId="7F198E30" w14:textId="77777777" w:rsidR="00AA2483" w:rsidRPr="00AA2483" w:rsidRDefault="00AA2483" w:rsidP="00AA2483">
      <w:pPr>
        <w:spacing w:before="80"/>
        <w:rPr>
          <w:b/>
          <w:bCs/>
          <w:szCs w:val="17"/>
        </w:rPr>
      </w:pPr>
      <w:r w:rsidRPr="00AA2483">
        <w:rPr>
          <w:b/>
          <w:bCs/>
          <w:szCs w:val="17"/>
        </w:rPr>
        <w:t>Innes/Penton Vale Ward councillor, 4 vacancies</w:t>
      </w:r>
    </w:p>
    <w:tbl>
      <w:tblPr>
        <w:tblStyle w:val="Gazettetable"/>
        <w:tblW w:w="0" w:type="auto"/>
        <w:tblLook w:val="04A0" w:firstRow="1" w:lastRow="0" w:firstColumn="1" w:lastColumn="0" w:noHBand="0" w:noVBand="1"/>
      </w:tblPr>
      <w:tblGrid>
        <w:gridCol w:w="3118"/>
        <w:gridCol w:w="1840"/>
        <w:gridCol w:w="1701"/>
      </w:tblGrid>
      <w:tr w:rsidR="00AA2483" w:rsidRPr="00AA2483" w14:paraId="0A14AD48" w14:textId="77777777" w:rsidTr="003061C9">
        <w:trPr>
          <w:cnfStyle w:val="100000000000" w:firstRow="1" w:lastRow="0" w:firstColumn="0" w:lastColumn="0" w:oddVBand="0" w:evenVBand="0" w:oddHBand="0" w:evenHBand="0" w:firstRowFirstColumn="0" w:firstRowLastColumn="0" w:lastRowFirstColumn="0" w:lastRowLastColumn="0"/>
        </w:trPr>
        <w:tc>
          <w:tcPr>
            <w:tcW w:w="3118" w:type="dxa"/>
            <w:noWrap/>
            <w:vAlign w:val="center"/>
            <w:hideMark/>
          </w:tcPr>
          <w:p w14:paraId="1270BC67" w14:textId="77777777" w:rsidR="00AA2483" w:rsidRPr="00AA2483" w:rsidRDefault="00AA2483" w:rsidP="00AA2483">
            <w:pPr>
              <w:spacing w:before="40" w:after="40"/>
              <w:jc w:val="center"/>
              <w:rPr>
                <w:szCs w:val="17"/>
                <w:lang w:eastAsia="en-AU"/>
              </w:rPr>
            </w:pPr>
            <w:r w:rsidRPr="00AA2483">
              <w:rPr>
                <w:szCs w:val="17"/>
                <w:lang w:eastAsia="en-AU"/>
              </w:rPr>
              <w:t>Candidates</w:t>
            </w:r>
          </w:p>
        </w:tc>
        <w:tc>
          <w:tcPr>
            <w:tcW w:w="0" w:type="auto"/>
            <w:noWrap/>
            <w:vAlign w:val="center"/>
            <w:hideMark/>
          </w:tcPr>
          <w:p w14:paraId="09F883BA" w14:textId="77777777" w:rsidR="00AA2483" w:rsidRPr="00AA2483" w:rsidRDefault="00AA2483" w:rsidP="00AA2483">
            <w:pPr>
              <w:spacing w:before="40" w:after="40"/>
              <w:jc w:val="center"/>
              <w:rPr>
                <w:szCs w:val="17"/>
                <w:lang w:eastAsia="en-AU"/>
              </w:rPr>
            </w:pPr>
            <w:r w:rsidRPr="00AA2483">
              <w:rPr>
                <w:szCs w:val="17"/>
                <w:lang w:eastAsia="en-AU"/>
              </w:rPr>
              <w:t>First Preference Votes</w:t>
            </w:r>
          </w:p>
        </w:tc>
        <w:tc>
          <w:tcPr>
            <w:tcW w:w="1701" w:type="dxa"/>
            <w:noWrap/>
            <w:vAlign w:val="center"/>
            <w:hideMark/>
          </w:tcPr>
          <w:p w14:paraId="1DE234EA" w14:textId="77777777" w:rsidR="00AA2483" w:rsidRPr="00AA2483" w:rsidRDefault="00AA2483" w:rsidP="00AA2483">
            <w:pPr>
              <w:spacing w:before="40" w:after="40"/>
              <w:jc w:val="center"/>
              <w:rPr>
                <w:szCs w:val="17"/>
                <w:lang w:eastAsia="en-AU"/>
              </w:rPr>
            </w:pPr>
            <w:r w:rsidRPr="00AA2483">
              <w:rPr>
                <w:szCs w:val="17"/>
                <w:lang w:eastAsia="en-AU"/>
              </w:rPr>
              <w:t>Elected</w:t>
            </w:r>
          </w:p>
        </w:tc>
      </w:tr>
      <w:tr w:rsidR="00AA2483" w:rsidRPr="00AA2483" w14:paraId="40B1978C" w14:textId="77777777" w:rsidTr="003061C9">
        <w:tc>
          <w:tcPr>
            <w:tcW w:w="3118" w:type="dxa"/>
            <w:noWrap/>
            <w:hideMark/>
          </w:tcPr>
          <w:p w14:paraId="56486671" w14:textId="77777777" w:rsidR="00AA2483" w:rsidRPr="00AA2483" w:rsidRDefault="00AA2483" w:rsidP="00AA2483">
            <w:pPr>
              <w:spacing w:before="20" w:after="20"/>
              <w:rPr>
                <w:szCs w:val="17"/>
                <w:lang w:eastAsia="en-AU"/>
              </w:rPr>
            </w:pPr>
            <w:r w:rsidRPr="00AA2483">
              <w:rPr>
                <w:szCs w:val="17"/>
                <w:lang w:eastAsia="en-AU"/>
              </w:rPr>
              <w:t>GRAY, Kylie Leanne</w:t>
            </w:r>
          </w:p>
        </w:tc>
        <w:tc>
          <w:tcPr>
            <w:tcW w:w="0" w:type="auto"/>
            <w:noWrap/>
            <w:hideMark/>
          </w:tcPr>
          <w:p w14:paraId="328EDB3D"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2D7D7300"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6189AD57" w14:textId="77777777" w:rsidTr="003061C9">
        <w:tc>
          <w:tcPr>
            <w:tcW w:w="3118" w:type="dxa"/>
            <w:noWrap/>
            <w:hideMark/>
          </w:tcPr>
          <w:p w14:paraId="780FB9D0" w14:textId="77777777" w:rsidR="00AA2483" w:rsidRPr="00AA2483" w:rsidRDefault="00AA2483" w:rsidP="00AA2483">
            <w:pPr>
              <w:spacing w:before="20" w:after="20"/>
              <w:rPr>
                <w:szCs w:val="17"/>
                <w:lang w:eastAsia="en-AU"/>
              </w:rPr>
            </w:pPr>
            <w:r w:rsidRPr="00AA2483">
              <w:rPr>
                <w:szCs w:val="17"/>
                <w:lang w:eastAsia="en-AU"/>
              </w:rPr>
              <w:t>MEYER, Adam</w:t>
            </w:r>
          </w:p>
        </w:tc>
        <w:tc>
          <w:tcPr>
            <w:tcW w:w="0" w:type="auto"/>
            <w:noWrap/>
            <w:hideMark/>
          </w:tcPr>
          <w:p w14:paraId="0E58463E"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6B8B7EBB"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6CA2075B" w14:textId="77777777" w:rsidTr="003061C9">
        <w:tc>
          <w:tcPr>
            <w:tcW w:w="3118" w:type="dxa"/>
            <w:noWrap/>
            <w:hideMark/>
          </w:tcPr>
          <w:p w14:paraId="79CBC189" w14:textId="77777777" w:rsidR="00AA2483" w:rsidRPr="00AA2483" w:rsidRDefault="00AA2483" w:rsidP="00AA2483">
            <w:pPr>
              <w:spacing w:before="20" w:after="20"/>
              <w:rPr>
                <w:szCs w:val="17"/>
                <w:lang w:eastAsia="en-AU"/>
              </w:rPr>
            </w:pPr>
            <w:r w:rsidRPr="00AA2483">
              <w:rPr>
                <w:szCs w:val="17"/>
                <w:lang w:eastAsia="en-AU"/>
              </w:rPr>
              <w:t>MURDOCK, Kristin Louise</w:t>
            </w:r>
          </w:p>
        </w:tc>
        <w:tc>
          <w:tcPr>
            <w:tcW w:w="0" w:type="auto"/>
            <w:noWrap/>
            <w:hideMark/>
          </w:tcPr>
          <w:p w14:paraId="18CCAA4B"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EADCD18"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r w:rsidR="00AA2483" w:rsidRPr="00AA2483" w14:paraId="27A34FA4" w14:textId="77777777" w:rsidTr="003061C9">
        <w:tc>
          <w:tcPr>
            <w:tcW w:w="3118" w:type="dxa"/>
            <w:noWrap/>
            <w:hideMark/>
          </w:tcPr>
          <w:p w14:paraId="1F010ECB" w14:textId="77777777" w:rsidR="00AA2483" w:rsidRPr="00AA2483" w:rsidRDefault="00AA2483" w:rsidP="00AA2483">
            <w:pPr>
              <w:spacing w:before="20" w:after="40"/>
              <w:rPr>
                <w:szCs w:val="17"/>
                <w:lang w:eastAsia="en-AU"/>
              </w:rPr>
            </w:pPr>
            <w:r w:rsidRPr="00AA2483">
              <w:rPr>
                <w:szCs w:val="17"/>
                <w:lang w:eastAsia="en-AU"/>
              </w:rPr>
              <w:t>O’CONNELL, Michael Dean</w:t>
            </w:r>
          </w:p>
        </w:tc>
        <w:tc>
          <w:tcPr>
            <w:tcW w:w="0" w:type="auto"/>
            <w:noWrap/>
            <w:hideMark/>
          </w:tcPr>
          <w:p w14:paraId="06A14868" w14:textId="77777777" w:rsidR="00AA2483" w:rsidRPr="00AA2483" w:rsidRDefault="00AA2483" w:rsidP="00AA2483">
            <w:pPr>
              <w:spacing w:before="20" w:after="20"/>
              <w:jc w:val="center"/>
              <w:rPr>
                <w:szCs w:val="17"/>
                <w:lang w:eastAsia="en-AU"/>
              </w:rPr>
            </w:pPr>
            <w:r w:rsidRPr="00AA2483">
              <w:rPr>
                <w:szCs w:val="17"/>
                <w:lang w:eastAsia="en-AU"/>
              </w:rPr>
              <w:t>n/a</w:t>
            </w:r>
          </w:p>
        </w:tc>
        <w:tc>
          <w:tcPr>
            <w:tcW w:w="1701" w:type="dxa"/>
            <w:noWrap/>
            <w:hideMark/>
          </w:tcPr>
          <w:p w14:paraId="74637C45" w14:textId="77777777" w:rsidR="00AA2483" w:rsidRPr="00AA2483" w:rsidRDefault="00AA2483" w:rsidP="00AA2483">
            <w:pPr>
              <w:spacing w:before="20" w:after="20"/>
              <w:jc w:val="center"/>
              <w:rPr>
                <w:szCs w:val="17"/>
                <w:lang w:eastAsia="en-AU"/>
              </w:rPr>
            </w:pPr>
            <w:r w:rsidRPr="00AA2483">
              <w:rPr>
                <w:szCs w:val="17"/>
                <w:lang w:eastAsia="en-AU"/>
              </w:rPr>
              <w:t>Elected Unopposed</w:t>
            </w:r>
          </w:p>
        </w:tc>
      </w:tr>
    </w:tbl>
    <w:p w14:paraId="3F3301B2" w14:textId="77777777" w:rsidR="00AA2483" w:rsidRPr="00AA2483" w:rsidRDefault="00AA2483" w:rsidP="00AA2483">
      <w:pPr>
        <w:spacing w:before="80" w:after="0"/>
        <w:rPr>
          <w:rFonts w:eastAsia="Times New Roman"/>
          <w:szCs w:val="17"/>
        </w:rPr>
      </w:pPr>
      <w:r w:rsidRPr="00AA2483">
        <w:rPr>
          <w:rFonts w:eastAsia="Times New Roman"/>
          <w:szCs w:val="17"/>
        </w:rPr>
        <w:t>Dated: 2 December 2022</w:t>
      </w:r>
    </w:p>
    <w:p w14:paraId="22D4EF92" w14:textId="77777777" w:rsidR="00AA2483" w:rsidRPr="00AA2483" w:rsidRDefault="00AA2483" w:rsidP="00AA2483">
      <w:pPr>
        <w:spacing w:after="0"/>
        <w:jc w:val="right"/>
        <w:rPr>
          <w:rFonts w:eastAsia="Times New Roman"/>
          <w:smallCaps/>
          <w:szCs w:val="20"/>
        </w:rPr>
      </w:pPr>
      <w:r w:rsidRPr="00AA2483">
        <w:rPr>
          <w:rFonts w:eastAsia="Times New Roman"/>
          <w:smallCaps/>
          <w:szCs w:val="20"/>
        </w:rPr>
        <w:t>Mick Sherry</w:t>
      </w:r>
    </w:p>
    <w:p w14:paraId="7863E5C3" w14:textId="6E75FC73" w:rsidR="00AA2483" w:rsidRDefault="00AA2483" w:rsidP="000C077B">
      <w:pPr>
        <w:spacing w:after="0"/>
        <w:jc w:val="right"/>
        <w:rPr>
          <w:rFonts w:eastAsia="Times New Roman"/>
          <w:szCs w:val="17"/>
        </w:rPr>
      </w:pPr>
      <w:r w:rsidRPr="00AA2483">
        <w:rPr>
          <w:rFonts w:eastAsia="Times New Roman"/>
          <w:szCs w:val="17"/>
        </w:rPr>
        <w:t>Returning Officer</w:t>
      </w:r>
    </w:p>
    <w:p w14:paraId="3F62C73C" w14:textId="4B821227" w:rsidR="000C077B" w:rsidRDefault="000C077B" w:rsidP="000C077B">
      <w:pPr>
        <w:pBdr>
          <w:bottom w:val="single" w:sz="4" w:space="1" w:color="auto"/>
        </w:pBdr>
        <w:spacing w:after="0" w:line="52" w:lineRule="exact"/>
        <w:jc w:val="center"/>
        <w:rPr>
          <w:szCs w:val="17"/>
        </w:rPr>
      </w:pPr>
    </w:p>
    <w:p w14:paraId="57FF3556" w14:textId="74AE15E8" w:rsidR="000C077B" w:rsidRDefault="000C077B" w:rsidP="000C077B">
      <w:pPr>
        <w:pBdr>
          <w:top w:val="single" w:sz="4" w:space="1" w:color="auto"/>
        </w:pBdr>
        <w:spacing w:before="34" w:after="0" w:line="14" w:lineRule="exact"/>
        <w:jc w:val="center"/>
        <w:rPr>
          <w:szCs w:val="17"/>
        </w:rPr>
      </w:pPr>
    </w:p>
    <w:p w14:paraId="79CDC4B5" w14:textId="5D291597" w:rsidR="00AA2483" w:rsidRDefault="00AA2483" w:rsidP="00032A92">
      <w:pPr>
        <w:pStyle w:val="GG-body"/>
        <w:spacing w:after="0"/>
        <w:rPr>
          <w:lang w:val="en-US"/>
        </w:rPr>
      </w:pPr>
    </w:p>
    <w:p w14:paraId="1CD4B865" w14:textId="77777777" w:rsidR="006E7B86" w:rsidRPr="006E7B86" w:rsidRDefault="006E7B86" w:rsidP="00173065">
      <w:pPr>
        <w:pStyle w:val="Heading2"/>
      </w:pPr>
      <w:bookmarkStart w:id="44" w:name="_Toc121393712"/>
      <w:r w:rsidRPr="006E7B86">
        <w:t>Mining Act 1971</w:t>
      </w:r>
      <w:bookmarkEnd w:id="44"/>
    </w:p>
    <w:p w14:paraId="27B2C074" w14:textId="77777777" w:rsidR="006E7B86" w:rsidRPr="006E7B86" w:rsidRDefault="006E7B86" w:rsidP="006E7B86">
      <w:pPr>
        <w:jc w:val="center"/>
        <w:rPr>
          <w:i/>
          <w:szCs w:val="17"/>
        </w:rPr>
      </w:pPr>
      <w:r w:rsidRPr="006E7B86">
        <w:rPr>
          <w:i/>
          <w:szCs w:val="17"/>
        </w:rPr>
        <w:t>Application for a Mining Lease</w:t>
      </w:r>
    </w:p>
    <w:p w14:paraId="0F8DD9BE" w14:textId="77777777" w:rsidR="006E7B86" w:rsidRPr="006E7B86" w:rsidRDefault="006E7B86" w:rsidP="006E7B86">
      <w:pPr>
        <w:rPr>
          <w:rFonts w:eastAsia="Times New Roman"/>
          <w:szCs w:val="17"/>
        </w:rPr>
      </w:pPr>
      <w:r w:rsidRPr="006E7B86">
        <w:rPr>
          <w:rFonts w:eastAsia="Times New Roman"/>
          <w:spacing w:val="-2"/>
          <w:szCs w:val="17"/>
        </w:rPr>
        <w:t xml:space="preserve">Notice is hereby given in accordance with Section 56H of the </w:t>
      </w:r>
      <w:r w:rsidRPr="006E7B86">
        <w:rPr>
          <w:rFonts w:eastAsia="Times New Roman"/>
          <w:i/>
          <w:iCs/>
          <w:spacing w:val="-2"/>
          <w:szCs w:val="17"/>
        </w:rPr>
        <w:t>Mining Act 1971</w:t>
      </w:r>
      <w:r w:rsidRPr="006E7B86">
        <w:rPr>
          <w:rFonts w:eastAsia="Times New Roman"/>
          <w:spacing w:val="-2"/>
          <w:szCs w:val="17"/>
        </w:rPr>
        <w:t>, that an application for a Mining Lease over the undermentioned</w:t>
      </w:r>
      <w:r w:rsidRPr="006E7B86">
        <w:rPr>
          <w:rFonts w:eastAsia="Times New Roman"/>
          <w:szCs w:val="17"/>
        </w:rPr>
        <w:t xml:space="preserve"> mineral claims has been received:</w:t>
      </w:r>
    </w:p>
    <w:p w14:paraId="4FE6F8F5" w14:textId="77777777" w:rsidR="006E7B86" w:rsidRPr="006E7B86" w:rsidRDefault="006E7B86" w:rsidP="006E7B86">
      <w:pPr>
        <w:spacing w:after="20"/>
        <w:ind w:left="2268" w:hanging="2126"/>
        <w:rPr>
          <w:rFonts w:eastAsia="Times New Roman"/>
          <w:szCs w:val="17"/>
        </w:rPr>
      </w:pPr>
      <w:r w:rsidRPr="006E7B86">
        <w:rPr>
          <w:rFonts w:eastAsia="Times New Roman"/>
          <w:szCs w:val="17"/>
        </w:rPr>
        <w:t>Applicant:</w:t>
      </w:r>
      <w:r w:rsidRPr="006E7B86">
        <w:rPr>
          <w:rFonts w:eastAsia="Times New Roman"/>
          <w:szCs w:val="17"/>
        </w:rPr>
        <w:tab/>
        <w:t>Central Iron Pty Ltd (ACN: 143 503 397)</w:t>
      </w:r>
    </w:p>
    <w:p w14:paraId="6AE9ABEA" w14:textId="77777777" w:rsidR="006E7B86" w:rsidRPr="006E7B86" w:rsidRDefault="006E7B86" w:rsidP="006E7B86">
      <w:pPr>
        <w:spacing w:after="20"/>
        <w:ind w:left="2268" w:hanging="2126"/>
        <w:rPr>
          <w:rFonts w:eastAsia="Times New Roman"/>
          <w:szCs w:val="17"/>
        </w:rPr>
      </w:pPr>
      <w:r w:rsidRPr="006E7B86">
        <w:rPr>
          <w:rFonts w:eastAsia="Times New Roman"/>
          <w:szCs w:val="17"/>
        </w:rPr>
        <w:t>Claim Number:</w:t>
      </w:r>
      <w:r w:rsidRPr="006E7B86">
        <w:rPr>
          <w:rFonts w:eastAsia="Times New Roman"/>
          <w:szCs w:val="17"/>
        </w:rPr>
        <w:tab/>
        <w:t>4544</w:t>
      </w:r>
    </w:p>
    <w:p w14:paraId="217512D7" w14:textId="77777777" w:rsidR="006E7B86" w:rsidRPr="006E7B86" w:rsidRDefault="006E7B86" w:rsidP="006E7B86">
      <w:pPr>
        <w:spacing w:after="20"/>
        <w:ind w:left="2268" w:hanging="2126"/>
        <w:rPr>
          <w:rFonts w:eastAsia="Times New Roman"/>
          <w:szCs w:val="17"/>
        </w:rPr>
      </w:pPr>
      <w:r w:rsidRPr="006E7B86">
        <w:rPr>
          <w:rFonts w:eastAsia="Times New Roman"/>
          <w:szCs w:val="17"/>
        </w:rPr>
        <w:t>Location:</w:t>
      </w:r>
      <w:r w:rsidRPr="006E7B86">
        <w:rPr>
          <w:rFonts w:eastAsia="Times New Roman"/>
          <w:szCs w:val="17"/>
        </w:rPr>
        <w:tab/>
        <w:t>CL 1284/10, Glendambo area, approximately 3km west of Glendambo.</w:t>
      </w:r>
    </w:p>
    <w:p w14:paraId="23608C10" w14:textId="77777777" w:rsidR="006E7B86" w:rsidRPr="006E7B86" w:rsidRDefault="006E7B86" w:rsidP="006E7B86">
      <w:pPr>
        <w:spacing w:after="20"/>
        <w:ind w:left="2268" w:hanging="2126"/>
        <w:rPr>
          <w:rFonts w:eastAsia="Times New Roman"/>
          <w:szCs w:val="17"/>
        </w:rPr>
      </w:pPr>
      <w:r w:rsidRPr="006E7B86">
        <w:rPr>
          <w:rFonts w:eastAsia="Times New Roman"/>
          <w:szCs w:val="17"/>
        </w:rPr>
        <w:t>Area:</w:t>
      </w:r>
      <w:r w:rsidRPr="006E7B86">
        <w:rPr>
          <w:rFonts w:eastAsia="Times New Roman"/>
          <w:szCs w:val="17"/>
        </w:rPr>
        <w:tab/>
        <w:t>6 hectares approximately</w:t>
      </w:r>
    </w:p>
    <w:p w14:paraId="49EA0001" w14:textId="77777777" w:rsidR="006E7B86" w:rsidRPr="006E7B86" w:rsidRDefault="006E7B86" w:rsidP="006E7B86">
      <w:pPr>
        <w:spacing w:after="20"/>
        <w:ind w:left="2268" w:hanging="2126"/>
        <w:rPr>
          <w:rFonts w:eastAsia="Times New Roman"/>
          <w:szCs w:val="17"/>
        </w:rPr>
      </w:pPr>
      <w:r w:rsidRPr="006E7B86">
        <w:rPr>
          <w:rFonts w:eastAsia="Times New Roman"/>
          <w:szCs w:val="17"/>
        </w:rPr>
        <w:t>Primary Authorised Mineral:</w:t>
      </w:r>
      <w:r w:rsidRPr="006E7B86">
        <w:rPr>
          <w:rFonts w:eastAsia="Times New Roman"/>
          <w:szCs w:val="17"/>
        </w:rPr>
        <w:tab/>
        <w:t>Extractive Minerals—Calcrete, Gravel and Ironstone</w:t>
      </w:r>
    </w:p>
    <w:p w14:paraId="310EF710" w14:textId="77777777" w:rsidR="006E7B86" w:rsidRPr="006E7B86" w:rsidRDefault="006E7B86" w:rsidP="006E7B86">
      <w:pPr>
        <w:ind w:left="2268" w:hanging="2126"/>
        <w:rPr>
          <w:rFonts w:eastAsia="Times New Roman"/>
          <w:szCs w:val="17"/>
        </w:rPr>
      </w:pPr>
      <w:r w:rsidRPr="006E7B86">
        <w:rPr>
          <w:rFonts w:eastAsia="Times New Roman"/>
          <w:szCs w:val="17"/>
        </w:rPr>
        <w:t>Reference:</w:t>
      </w:r>
      <w:r w:rsidRPr="006E7B86">
        <w:rPr>
          <w:rFonts w:eastAsia="Times New Roman"/>
          <w:szCs w:val="17"/>
        </w:rPr>
        <w:tab/>
        <w:t>2021/000208</w:t>
      </w:r>
    </w:p>
    <w:p w14:paraId="2628EC58" w14:textId="77777777" w:rsidR="006E7B86" w:rsidRPr="006E7B86" w:rsidRDefault="006E7B86" w:rsidP="006E7B86">
      <w:pPr>
        <w:spacing w:after="20"/>
        <w:ind w:left="2268" w:hanging="2126"/>
        <w:rPr>
          <w:rFonts w:eastAsia="Times New Roman"/>
          <w:szCs w:val="17"/>
        </w:rPr>
      </w:pPr>
      <w:r w:rsidRPr="006E7B86">
        <w:rPr>
          <w:rFonts w:eastAsia="Times New Roman"/>
          <w:szCs w:val="17"/>
        </w:rPr>
        <w:t>Applicant:</w:t>
      </w:r>
      <w:r w:rsidRPr="006E7B86">
        <w:rPr>
          <w:rFonts w:eastAsia="Times New Roman"/>
          <w:szCs w:val="17"/>
        </w:rPr>
        <w:tab/>
        <w:t>Central Iron Pty Ltd (ACN: 143 503 397)</w:t>
      </w:r>
    </w:p>
    <w:p w14:paraId="0AFFA30B" w14:textId="77777777" w:rsidR="006E7B86" w:rsidRPr="006E7B86" w:rsidRDefault="006E7B86" w:rsidP="006E7B86">
      <w:pPr>
        <w:spacing w:after="20"/>
        <w:ind w:left="2268" w:hanging="2126"/>
        <w:rPr>
          <w:rFonts w:eastAsia="Times New Roman"/>
          <w:szCs w:val="17"/>
        </w:rPr>
      </w:pPr>
      <w:r w:rsidRPr="006E7B86">
        <w:rPr>
          <w:rFonts w:eastAsia="Times New Roman"/>
          <w:szCs w:val="17"/>
        </w:rPr>
        <w:t>Claim Number:</w:t>
      </w:r>
      <w:r w:rsidRPr="006E7B86">
        <w:rPr>
          <w:rFonts w:eastAsia="Times New Roman"/>
          <w:szCs w:val="17"/>
        </w:rPr>
        <w:tab/>
        <w:t>4545</w:t>
      </w:r>
    </w:p>
    <w:p w14:paraId="0C1EA3E2" w14:textId="77777777" w:rsidR="006E7B86" w:rsidRPr="006E7B86" w:rsidRDefault="006E7B86" w:rsidP="006E7B86">
      <w:pPr>
        <w:spacing w:after="20"/>
        <w:ind w:left="2268" w:hanging="2126"/>
        <w:rPr>
          <w:rFonts w:eastAsia="Times New Roman"/>
          <w:szCs w:val="17"/>
        </w:rPr>
      </w:pPr>
      <w:r w:rsidRPr="006E7B86">
        <w:rPr>
          <w:rFonts w:eastAsia="Times New Roman"/>
          <w:szCs w:val="17"/>
        </w:rPr>
        <w:t>Location:</w:t>
      </w:r>
      <w:r w:rsidRPr="006E7B86">
        <w:rPr>
          <w:rFonts w:eastAsia="Times New Roman"/>
          <w:szCs w:val="17"/>
        </w:rPr>
        <w:tab/>
        <w:t>CL 1284/10, Glendambo area, approximately 3km west of Glendambo.</w:t>
      </w:r>
    </w:p>
    <w:p w14:paraId="0E81C223" w14:textId="77777777" w:rsidR="006E7B86" w:rsidRPr="006E7B86" w:rsidRDefault="006E7B86" w:rsidP="006E7B86">
      <w:pPr>
        <w:spacing w:after="20"/>
        <w:ind w:left="2268" w:hanging="2126"/>
        <w:rPr>
          <w:rFonts w:eastAsia="Times New Roman"/>
          <w:szCs w:val="17"/>
        </w:rPr>
      </w:pPr>
      <w:r w:rsidRPr="006E7B86">
        <w:rPr>
          <w:rFonts w:eastAsia="Times New Roman"/>
          <w:szCs w:val="17"/>
        </w:rPr>
        <w:t>Area:</w:t>
      </w:r>
      <w:r w:rsidRPr="006E7B86">
        <w:rPr>
          <w:rFonts w:eastAsia="Times New Roman"/>
          <w:szCs w:val="17"/>
        </w:rPr>
        <w:tab/>
        <w:t>8.01 hectares approximately</w:t>
      </w:r>
    </w:p>
    <w:p w14:paraId="23017290" w14:textId="77777777" w:rsidR="006E7B86" w:rsidRPr="006E7B86" w:rsidRDefault="006E7B86" w:rsidP="006E7B86">
      <w:pPr>
        <w:spacing w:after="20"/>
        <w:ind w:left="2268" w:hanging="2126"/>
        <w:rPr>
          <w:rFonts w:eastAsia="Times New Roman"/>
          <w:szCs w:val="17"/>
        </w:rPr>
      </w:pPr>
      <w:r w:rsidRPr="006E7B86">
        <w:rPr>
          <w:rFonts w:eastAsia="Times New Roman"/>
          <w:szCs w:val="17"/>
        </w:rPr>
        <w:t>Primary Authorised Mineral:</w:t>
      </w:r>
      <w:r w:rsidRPr="006E7B86">
        <w:rPr>
          <w:rFonts w:eastAsia="Times New Roman"/>
          <w:szCs w:val="17"/>
        </w:rPr>
        <w:tab/>
        <w:t>Extractive Minerals—Calcrete, Gravel and Ironstone</w:t>
      </w:r>
    </w:p>
    <w:p w14:paraId="0994BA7C" w14:textId="77777777" w:rsidR="006E7B86" w:rsidRPr="006E7B86" w:rsidRDefault="006E7B86" w:rsidP="006E7B86">
      <w:pPr>
        <w:ind w:left="2268" w:hanging="2126"/>
        <w:rPr>
          <w:rFonts w:eastAsia="Times New Roman"/>
          <w:szCs w:val="17"/>
        </w:rPr>
      </w:pPr>
      <w:r w:rsidRPr="006E7B86">
        <w:rPr>
          <w:rFonts w:eastAsia="Times New Roman"/>
          <w:szCs w:val="17"/>
        </w:rPr>
        <w:t>Reference:</w:t>
      </w:r>
      <w:r w:rsidRPr="006E7B86">
        <w:rPr>
          <w:rFonts w:eastAsia="Times New Roman"/>
          <w:szCs w:val="17"/>
        </w:rPr>
        <w:tab/>
        <w:t>2021/000553</w:t>
      </w:r>
    </w:p>
    <w:p w14:paraId="29C2D50E" w14:textId="77777777" w:rsidR="006E7B86" w:rsidRPr="006E7B86" w:rsidRDefault="006E7B86" w:rsidP="006E7B86">
      <w:pPr>
        <w:spacing w:after="20"/>
        <w:ind w:left="2268" w:hanging="2126"/>
        <w:rPr>
          <w:rFonts w:eastAsia="Times New Roman"/>
          <w:szCs w:val="17"/>
        </w:rPr>
      </w:pPr>
      <w:r w:rsidRPr="006E7B86">
        <w:rPr>
          <w:rFonts w:eastAsia="Times New Roman"/>
          <w:szCs w:val="17"/>
        </w:rPr>
        <w:t>Applicant:</w:t>
      </w:r>
      <w:r w:rsidRPr="006E7B86">
        <w:rPr>
          <w:rFonts w:eastAsia="Times New Roman"/>
          <w:szCs w:val="17"/>
        </w:rPr>
        <w:tab/>
        <w:t>Central Iron Pty Ltd (ACN: 143 503 397)</w:t>
      </w:r>
    </w:p>
    <w:p w14:paraId="327441CB" w14:textId="77777777" w:rsidR="006E7B86" w:rsidRPr="006E7B86" w:rsidRDefault="006E7B86" w:rsidP="006E7B86">
      <w:pPr>
        <w:spacing w:after="20"/>
        <w:ind w:left="2268" w:hanging="2126"/>
        <w:rPr>
          <w:rFonts w:eastAsia="Times New Roman"/>
          <w:szCs w:val="17"/>
        </w:rPr>
      </w:pPr>
      <w:r w:rsidRPr="006E7B86">
        <w:rPr>
          <w:rFonts w:eastAsia="Times New Roman"/>
          <w:szCs w:val="17"/>
        </w:rPr>
        <w:t>Claim Number:</w:t>
      </w:r>
      <w:r w:rsidRPr="006E7B86">
        <w:rPr>
          <w:rFonts w:eastAsia="Times New Roman"/>
          <w:szCs w:val="17"/>
        </w:rPr>
        <w:tab/>
        <w:t>4546</w:t>
      </w:r>
    </w:p>
    <w:p w14:paraId="310CDC11" w14:textId="77777777" w:rsidR="006E7B86" w:rsidRPr="006E7B86" w:rsidRDefault="006E7B86" w:rsidP="006E7B86">
      <w:pPr>
        <w:spacing w:after="20"/>
        <w:ind w:left="2268" w:hanging="2126"/>
        <w:rPr>
          <w:rFonts w:eastAsia="Times New Roman"/>
          <w:szCs w:val="17"/>
        </w:rPr>
      </w:pPr>
      <w:r w:rsidRPr="006E7B86">
        <w:rPr>
          <w:rFonts w:eastAsia="Times New Roman"/>
          <w:szCs w:val="17"/>
        </w:rPr>
        <w:t>Location:</w:t>
      </w:r>
      <w:r w:rsidRPr="006E7B86">
        <w:rPr>
          <w:rFonts w:eastAsia="Times New Roman"/>
          <w:szCs w:val="17"/>
        </w:rPr>
        <w:tab/>
        <w:t>CL 1284/10, Glendambo area, approximately 6km west of Glendambo.</w:t>
      </w:r>
    </w:p>
    <w:p w14:paraId="5563516A" w14:textId="77777777" w:rsidR="006E7B86" w:rsidRPr="006E7B86" w:rsidRDefault="006E7B86" w:rsidP="006E7B86">
      <w:pPr>
        <w:spacing w:after="20"/>
        <w:ind w:left="2268" w:hanging="2126"/>
        <w:rPr>
          <w:rFonts w:eastAsia="Times New Roman"/>
          <w:szCs w:val="17"/>
        </w:rPr>
      </w:pPr>
      <w:r w:rsidRPr="006E7B86">
        <w:rPr>
          <w:rFonts w:eastAsia="Times New Roman"/>
          <w:szCs w:val="17"/>
        </w:rPr>
        <w:t>Area:</w:t>
      </w:r>
      <w:r w:rsidRPr="006E7B86">
        <w:rPr>
          <w:rFonts w:eastAsia="Times New Roman"/>
          <w:szCs w:val="17"/>
        </w:rPr>
        <w:tab/>
        <w:t>50.03 hectares approximately</w:t>
      </w:r>
    </w:p>
    <w:p w14:paraId="5E373628" w14:textId="77777777" w:rsidR="006E7B86" w:rsidRPr="006E7B86" w:rsidRDefault="006E7B86" w:rsidP="006E7B86">
      <w:pPr>
        <w:spacing w:after="20"/>
        <w:ind w:left="2268" w:hanging="2126"/>
        <w:rPr>
          <w:rFonts w:eastAsia="Times New Roman"/>
          <w:szCs w:val="17"/>
        </w:rPr>
      </w:pPr>
      <w:r w:rsidRPr="006E7B86">
        <w:rPr>
          <w:rFonts w:eastAsia="Times New Roman"/>
          <w:szCs w:val="17"/>
        </w:rPr>
        <w:t>Primary Authorised Mineral:</w:t>
      </w:r>
      <w:r w:rsidRPr="006E7B86">
        <w:rPr>
          <w:rFonts w:eastAsia="Times New Roman"/>
          <w:szCs w:val="17"/>
        </w:rPr>
        <w:tab/>
        <w:t>Extractive Minerals—Calcrete, Gravel and Ironstone</w:t>
      </w:r>
    </w:p>
    <w:p w14:paraId="072596E5" w14:textId="77777777" w:rsidR="006E7B86" w:rsidRPr="006E7B86" w:rsidRDefault="006E7B86" w:rsidP="006E7B86">
      <w:pPr>
        <w:ind w:left="2268" w:hanging="2126"/>
        <w:rPr>
          <w:rFonts w:eastAsia="Times New Roman"/>
          <w:szCs w:val="17"/>
        </w:rPr>
      </w:pPr>
      <w:r w:rsidRPr="006E7B86">
        <w:rPr>
          <w:rFonts w:eastAsia="Times New Roman"/>
          <w:szCs w:val="17"/>
        </w:rPr>
        <w:t>Reference:</w:t>
      </w:r>
      <w:r w:rsidRPr="006E7B86">
        <w:rPr>
          <w:rFonts w:eastAsia="Times New Roman"/>
          <w:szCs w:val="17"/>
        </w:rPr>
        <w:tab/>
        <w:t>2021/000554</w:t>
      </w:r>
    </w:p>
    <w:p w14:paraId="481A740E" w14:textId="77777777" w:rsidR="006E7B86" w:rsidRPr="006E7B86" w:rsidRDefault="006E7B86" w:rsidP="006E7B86">
      <w:pPr>
        <w:spacing w:after="20"/>
        <w:ind w:left="2268" w:hanging="2126"/>
        <w:rPr>
          <w:rFonts w:eastAsia="Times New Roman"/>
          <w:szCs w:val="17"/>
        </w:rPr>
      </w:pPr>
      <w:r w:rsidRPr="006E7B86">
        <w:rPr>
          <w:rFonts w:eastAsia="Times New Roman"/>
          <w:szCs w:val="17"/>
        </w:rPr>
        <w:t>Applicant:</w:t>
      </w:r>
      <w:r w:rsidRPr="006E7B86">
        <w:rPr>
          <w:rFonts w:eastAsia="Times New Roman"/>
          <w:szCs w:val="17"/>
        </w:rPr>
        <w:tab/>
        <w:t>Central Iron Pty Ltd (ACN: 143 503 397)</w:t>
      </w:r>
    </w:p>
    <w:p w14:paraId="39E32503" w14:textId="77777777" w:rsidR="006E7B86" w:rsidRPr="006E7B86" w:rsidRDefault="006E7B86" w:rsidP="006E7B86">
      <w:pPr>
        <w:spacing w:after="20"/>
        <w:ind w:left="2268" w:hanging="2126"/>
        <w:rPr>
          <w:rFonts w:eastAsia="Times New Roman"/>
          <w:szCs w:val="17"/>
        </w:rPr>
      </w:pPr>
      <w:r w:rsidRPr="006E7B86">
        <w:rPr>
          <w:rFonts w:eastAsia="Times New Roman"/>
          <w:szCs w:val="17"/>
        </w:rPr>
        <w:t>Claim Number:</w:t>
      </w:r>
      <w:r w:rsidRPr="006E7B86">
        <w:rPr>
          <w:rFonts w:eastAsia="Times New Roman"/>
          <w:szCs w:val="17"/>
        </w:rPr>
        <w:tab/>
        <w:t>4547</w:t>
      </w:r>
    </w:p>
    <w:p w14:paraId="5A0FBB74" w14:textId="77777777" w:rsidR="006E7B86" w:rsidRPr="006E7B86" w:rsidRDefault="006E7B86" w:rsidP="006E7B86">
      <w:pPr>
        <w:spacing w:after="20"/>
        <w:ind w:left="2268" w:hanging="2126"/>
        <w:rPr>
          <w:rFonts w:eastAsia="Times New Roman"/>
          <w:szCs w:val="17"/>
        </w:rPr>
      </w:pPr>
      <w:r w:rsidRPr="006E7B86">
        <w:rPr>
          <w:rFonts w:eastAsia="Times New Roman"/>
          <w:szCs w:val="17"/>
        </w:rPr>
        <w:t>Location:</w:t>
      </w:r>
      <w:r w:rsidRPr="006E7B86">
        <w:rPr>
          <w:rFonts w:eastAsia="Times New Roman"/>
          <w:szCs w:val="17"/>
        </w:rPr>
        <w:tab/>
        <w:t>CL 1284/10, Glendambo area. approximately 11km southwest of Glendambo.</w:t>
      </w:r>
    </w:p>
    <w:p w14:paraId="28974967" w14:textId="77777777" w:rsidR="006E7B86" w:rsidRPr="006E7B86" w:rsidRDefault="006E7B86" w:rsidP="006E7B86">
      <w:pPr>
        <w:spacing w:after="20"/>
        <w:ind w:left="2268" w:hanging="2126"/>
        <w:rPr>
          <w:rFonts w:eastAsia="Times New Roman"/>
          <w:szCs w:val="17"/>
        </w:rPr>
      </w:pPr>
      <w:r w:rsidRPr="006E7B86">
        <w:rPr>
          <w:rFonts w:eastAsia="Times New Roman"/>
          <w:szCs w:val="17"/>
        </w:rPr>
        <w:t>Area:</w:t>
      </w:r>
      <w:r w:rsidRPr="006E7B86">
        <w:rPr>
          <w:rFonts w:eastAsia="Times New Roman"/>
          <w:szCs w:val="17"/>
        </w:rPr>
        <w:tab/>
        <w:t>16.26 hectares approximately</w:t>
      </w:r>
    </w:p>
    <w:p w14:paraId="4EE7BC59" w14:textId="77777777" w:rsidR="006E7B86" w:rsidRPr="006E7B86" w:rsidRDefault="006E7B86" w:rsidP="006E7B86">
      <w:pPr>
        <w:spacing w:after="20"/>
        <w:ind w:left="2268" w:hanging="2126"/>
        <w:rPr>
          <w:rFonts w:eastAsia="Times New Roman"/>
          <w:szCs w:val="17"/>
        </w:rPr>
      </w:pPr>
      <w:r w:rsidRPr="006E7B86">
        <w:rPr>
          <w:rFonts w:eastAsia="Times New Roman"/>
          <w:szCs w:val="17"/>
        </w:rPr>
        <w:t>Primary Authorised Mineral:</w:t>
      </w:r>
      <w:r w:rsidRPr="006E7B86">
        <w:rPr>
          <w:rFonts w:eastAsia="Times New Roman"/>
          <w:szCs w:val="17"/>
        </w:rPr>
        <w:tab/>
        <w:t>Extractive Minerals—Calcrete, Gravel and Ironstone</w:t>
      </w:r>
    </w:p>
    <w:p w14:paraId="2B318A8F" w14:textId="77777777" w:rsidR="006E7B86" w:rsidRPr="006E7B86" w:rsidRDefault="006E7B86" w:rsidP="006E7B86">
      <w:pPr>
        <w:ind w:left="2268" w:hanging="2126"/>
        <w:rPr>
          <w:rFonts w:eastAsia="Times New Roman"/>
          <w:szCs w:val="17"/>
        </w:rPr>
      </w:pPr>
      <w:r w:rsidRPr="006E7B86">
        <w:rPr>
          <w:rFonts w:eastAsia="Times New Roman"/>
          <w:szCs w:val="17"/>
        </w:rPr>
        <w:t>Reference:</w:t>
      </w:r>
      <w:r w:rsidRPr="006E7B86">
        <w:rPr>
          <w:rFonts w:eastAsia="Times New Roman"/>
          <w:szCs w:val="17"/>
        </w:rPr>
        <w:tab/>
        <w:t>2021/000555</w:t>
      </w:r>
    </w:p>
    <w:p w14:paraId="269D5CD4" w14:textId="77777777" w:rsidR="006E7B86" w:rsidRPr="006E7B86" w:rsidRDefault="006E7B86" w:rsidP="006E7B86">
      <w:pPr>
        <w:rPr>
          <w:rFonts w:eastAsia="Times New Roman"/>
          <w:szCs w:val="17"/>
        </w:rPr>
      </w:pPr>
      <w:r w:rsidRPr="006E7B86">
        <w:rPr>
          <w:rFonts w:eastAsia="Times New Roman"/>
          <w:szCs w:val="17"/>
        </w:rPr>
        <w:t>To arrange an inspection of the proposal at the Department for Energy and Mining, please call the Department on 08 8463 3103.</w:t>
      </w:r>
    </w:p>
    <w:p w14:paraId="7DFEF26D" w14:textId="77777777" w:rsidR="006E7B86" w:rsidRPr="006E7B86" w:rsidRDefault="006E7B86" w:rsidP="006E7B86">
      <w:pPr>
        <w:rPr>
          <w:rFonts w:eastAsia="Times New Roman"/>
          <w:szCs w:val="17"/>
        </w:rPr>
      </w:pPr>
      <w:r w:rsidRPr="006E7B86">
        <w:rPr>
          <w:rFonts w:eastAsia="Times New Roman"/>
          <w:szCs w:val="17"/>
        </w:rPr>
        <w:t>An electronic copy of the proposal can be found on the Department for Energy and Mining website:</w:t>
      </w:r>
    </w:p>
    <w:p w14:paraId="38A72F64" w14:textId="77777777" w:rsidR="006E7B86" w:rsidRPr="006E7B86" w:rsidRDefault="002255FF" w:rsidP="006E7B86">
      <w:pPr>
        <w:ind w:left="142"/>
        <w:rPr>
          <w:rFonts w:eastAsia="Times New Roman"/>
          <w:szCs w:val="17"/>
        </w:rPr>
      </w:pPr>
      <w:hyperlink r:id="rId23" w:history="1">
        <w:r w:rsidR="006E7B86" w:rsidRPr="006E7B86">
          <w:rPr>
            <w:rFonts w:eastAsia="Times New Roman"/>
            <w:color w:val="0000FF"/>
            <w:szCs w:val="17"/>
            <w:u w:val="single"/>
          </w:rPr>
          <w:t>https://www.energymining.sa.gov.au/industry/minerals-and-mining/mining/community-engagement-opportunities</w:t>
        </w:r>
      </w:hyperlink>
    </w:p>
    <w:p w14:paraId="00D1E979" w14:textId="77777777" w:rsidR="006E7B86" w:rsidRPr="006E7B86" w:rsidRDefault="006E7B86" w:rsidP="006E7B86">
      <w:pPr>
        <w:rPr>
          <w:rFonts w:eastAsia="Times New Roman"/>
          <w:szCs w:val="17"/>
        </w:rPr>
      </w:pPr>
      <w:r w:rsidRPr="006E7B86">
        <w:rPr>
          <w:rFonts w:eastAsia="Times New Roman"/>
          <w:szCs w:val="17"/>
        </w:rPr>
        <w:t xml:space="preserve">Written submissions in relation to this application are invited to be received at the Department for Energy and Mining, Mining Regulation, </w:t>
      </w:r>
      <w:r w:rsidRPr="006E7B86">
        <w:rPr>
          <w:rFonts w:eastAsia="Times New Roman"/>
          <w:spacing w:val="-2"/>
          <w:szCs w:val="17"/>
        </w:rPr>
        <w:t xml:space="preserve">Attn: Business Support Officer, GPO Box 320 ADELAIDE SA 5001 or </w:t>
      </w:r>
      <w:hyperlink r:id="rId24" w:history="1">
        <w:r w:rsidRPr="006E7B86">
          <w:rPr>
            <w:rFonts w:eastAsia="Times New Roman"/>
            <w:color w:val="0000FF"/>
            <w:spacing w:val="-2"/>
            <w:szCs w:val="17"/>
            <w:u w:val="single"/>
          </w:rPr>
          <w:t>dem.miningregrehab@sa.gov.au</w:t>
        </w:r>
      </w:hyperlink>
      <w:r w:rsidRPr="006E7B86">
        <w:rPr>
          <w:rFonts w:eastAsia="Times New Roman"/>
          <w:spacing w:val="-2"/>
          <w:szCs w:val="17"/>
        </w:rPr>
        <w:t xml:space="preserve"> by no later than 22 December 2022.</w:t>
      </w:r>
    </w:p>
    <w:p w14:paraId="0FF667C7" w14:textId="77777777" w:rsidR="006E7B86" w:rsidRPr="006E7B86" w:rsidRDefault="006E7B86" w:rsidP="006E7B86">
      <w:pPr>
        <w:rPr>
          <w:rFonts w:eastAsia="Times New Roman"/>
          <w:szCs w:val="17"/>
        </w:rPr>
      </w:pPr>
      <w:r w:rsidRPr="006E7B86">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7AF80632" w14:textId="77777777" w:rsidR="006E7B86" w:rsidRPr="006E7B86" w:rsidRDefault="006E7B86" w:rsidP="006E7B86">
      <w:pPr>
        <w:rPr>
          <w:rFonts w:eastAsia="Times New Roman"/>
          <w:szCs w:val="17"/>
        </w:rPr>
      </w:pPr>
      <w:r w:rsidRPr="006E7B86">
        <w:rPr>
          <w:rFonts w:eastAsia="Times New Roman"/>
          <w:szCs w:val="17"/>
        </w:rPr>
        <w:t>When you make a written submission, that submission becomes a public record. Your submission will be provided to the applicant and may be made available for public inspection.</w:t>
      </w:r>
    </w:p>
    <w:p w14:paraId="1812ADC1" w14:textId="77777777" w:rsidR="006E7B86" w:rsidRPr="006E7B86" w:rsidRDefault="006E7B86" w:rsidP="006E7B86">
      <w:pPr>
        <w:spacing w:after="0"/>
        <w:rPr>
          <w:rFonts w:eastAsia="Times New Roman"/>
          <w:szCs w:val="17"/>
        </w:rPr>
      </w:pPr>
      <w:r w:rsidRPr="006E7B86">
        <w:rPr>
          <w:rFonts w:eastAsia="Times New Roman"/>
          <w:szCs w:val="17"/>
        </w:rPr>
        <w:t>Dated: 8 December 2022</w:t>
      </w:r>
    </w:p>
    <w:p w14:paraId="1FA09178" w14:textId="77777777" w:rsidR="006E7B86" w:rsidRPr="006E7B86" w:rsidRDefault="006E7B86" w:rsidP="006E7B86">
      <w:pPr>
        <w:spacing w:after="0"/>
        <w:jc w:val="right"/>
        <w:rPr>
          <w:rFonts w:eastAsia="Times New Roman"/>
          <w:smallCaps/>
          <w:szCs w:val="20"/>
        </w:rPr>
      </w:pPr>
      <w:r w:rsidRPr="006E7B86">
        <w:rPr>
          <w:rFonts w:eastAsia="Times New Roman"/>
          <w:smallCaps/>
          <w:szCs w:val="20"/>
        </w:rPr>
        <w:t>C. Andrews</w:t>
      </w:r>
    </w:p>
    <w:p w14:paraId="6DF95F97" w14:textId="77777777" w:rsidR="006E7B86" w:rsidRPr="006E7B86" w:rsidRDefault="006E7B86" w:rsidP="006E7B86">
      <w:pPr>
        <w:spacing w:after="0"/>
        <w:jc w:val="right"/>
        <w:rPr>
          <w:rFonts w:eastAsia="Times New Roman"/>
          <w:szCs w:val="17"/>
        </w:rPr>
      </w:pPr>
      <w:r w:rsidRPr="006E7B86">
        <w:rPr>
          <w:rFonts w:eastAsia="Times New Roman"/>
          <w:szCs w:val="17"/>
        </w:rPr>
        <w:t>Acting Mining Registrar as delegate for the Minister for Energy and Mining</w:t>
      </w:r>
    </w:p>
    <w:p w14:paraId="21D5B15B" w14:textId="0EB2930D" w:rsidR="006E7B86" w:rsidRDefault="006E7B86" w:rsidP="006E7B86">
      <w:pPr>
        <w:spacing w:after="0"/>
        <w:jc w:val="right"/>
        <w:rPr>
          <w:rFonts w:eastAsia="Times New Roman"/>
          <w:szCs w:val="17"/>
        </w:rPr>
      </w:pPr>
      <w:r w:rsidRPr="006E7B86">
        <w:rPr>
          <w:rFonts w:eastAsia="Times New Roman"/>
          <w:szCs w:val="17"/>
        </w:rPr>
        <w:t>Department for Energy and Mining</w:t>
      </w:r>
    </w:p>
    <w:p w14:paraId="73C01763" w14:textId="2B4E1D9D" w:rsidR="006E7B86" w:rsidRDefault="006E7B86" w:rsidP="006E7B86">
      <w:pPr>
        <w:pBdr>
          <w:bottom w:val="single" w:sz="4" w:space="1" w:color="auto"/>
        </w:pBdr>
        <w:spacing w:after="0" w:line="52" w:lineRule="exact"/>
        <w:jc w:val="center"/>
        <w:rPr>
          <w:rFonts w:eastAsia="Times New Roman"/>
          <w:szCs w:val="17"/>
        </w:rPr>
      </w:pPr>
    </w:p>
    <w:p w14:paraId="6ED2D232" w14:textId="28D6B0EA" w:rsidR="006E7B86" w:rsidRDefault="006E7B86" w:rsidP="006E7B86">
      <w:pPr>
        <w:pBdr>
          <w:top w:val="single" w:sz="4" w:space="1" w:color="auto"/>
        </w:pBdr>
        <w:spacing w:before="34" w:after="0" w:line="14" w:lineRule="exact"/>
        <w:jc w:val="center"/>
        <w:rPr>
          <w:rFonts w:eastAsia="Times New Roman"/>
          <w:szCs w:val="17"/>
        </w:rPr>
      </w:pPr>
    </w:p>
    <w:p w14:paraId="0C2E3A7E" w14:textId="78758CA4" w:rsidR="000C077B" w:rsidRDefault="000C077B" w:rsidP="00032A92">
      <w:pPr>
        <w:pStyle w:val="GG-body"/>
        <w:spacing w:after="0"/>
        <w:rPr>
          <w:lang w:val="en-US"/>
        </w:rPr>
      </w:pPr>
    </w:p>
    <w:p w14:paraId="1169DB90" w14:textId="77777777" w:rsidR="006E7B86" w:rsidRPr="003302E4" w:rsidRDefault="006E7B86" w:rsidP="00173065">
      <w:pPr>
        <w:pStyle w:val="Heading2"/>
      </w:pPr>
      <w:bookmarkStart w:id="45" w:name="_Toc121393713"/>
      <w:r w:rsidRPr="009655C2">
        <w:t>Petroleum and Geothermal Energy Act 2000</w:t>
      </w:r>
      <w:bookmarkEnd w:id="45"/>
    </w:p>
    <w:p w14:paraId="2518E58D" w14:textId="77777777" w:rsidR="006E7B86" w:rsidRPr="009655C2" w:rsidRDefault="006E7B86" w:rsidP="006E7B86">
      <w:pPr>
        <w:pStyle w:val="GG-Title3"/>
      </w:pPr>
      <w:r w:rsidRPr="009655C2">
        <w:t>Application for Grant of Petroleum Production Licence</w:t>
      </w:r>
      <w:r>
        <w:t>—</w:t>
      </w:r>
      <w:r w:rsidRPr="009655C2">
        <w:t>PPL 276</w:t>
      </w:r>
    </w:p>
    <w:p w14:paraId="472B1B94" w14:textId="77777777" w:rsidR="006E7B86" w:rsidRPr="009655C2" w:rsidRDefault="006E7B86" w:rsidP="006E7B86">
      <w:pPr>
        <w:pStyle w:val="GG-body"/>
      </w:pPr>
      <w:r w:rsidRPr="009655C2">
        <w:t xml:space="preserve">Pursuant to Section 65(6) of the </w:t>
      </w:r>
      <w:r w:rsidRPr="00E038DC">
        <w:rPr>
          <w:i/>
          <w:iCs/>
        </w:rPr>
        <w:t>Petroleum and Geothermal Energy Act 2000</w:t>
      </w:r>
      <w:r w:rsidRPr="009655C2">
        <w:t xml:space="preserve"> (the Act) and delegation dated 29 June 2018, notice is hereby given that an application for the grant of a petroleum production licence over the area described below, which falls within the area of petroleum retention licence PRL 86 has been received from:</w:t>
      </w:r>
    </w:p>
    <w:p w14:paraId="5BCDCFEF" w14:textId="77777777" w:rsidR="006E7B86" w:rsidRPr="003E0B9E" w:rsidRDefault="006E7B86" w:rsidP="006E7B86">
      <w:pPr>
        <w:pStyle w:val="GG-body"/>
        <w:spacing w:after="40"/>
        <w:jc w:val="center"/>
        <w:rPr>
          <w:b/>
          <w:bCs/>
        </w:rPr>
      </w:pPr>
      <w:r w:rsidRPr="003E0B9E">
        <w:rPr>
          <w:b/>
          <w:bCs/>
        </w:rPr>
        <w:t>Beach Energy Limited</w:t>
      </w:r>
    </w:p>
    <w:p w14:paraId="01AEF57F" w14:textId="77777777" w:rsidR="006E7B86" w:rsidRPr="003E0B9E" w:rsidRDefault="006E7B86" w:rsidP="006E7B86">
      <w:pPr>
        <w:pStyle w:val="GG-body"/>
        <w:jc w:val="center"/>
        <w:rPr>
          <w:b/>
          <w:bCs/>
        </w:rPr>
      </w:pPr>
      <w:r w:rsidRPr="003E0B9E">
        <w:rPr>
          <w:b/>
          <w:bCs/>
        </w:rPr>
        <w:t>Cooper Energy Limited</w:t>
      </w:r>
    </w:p>
    <w:p w14:paraId="300CAB4E" w14:textId="77777777" w:rsidR="006E7B86" w:rsidRPr="009655C2" w:rsidRDefault="006E7B86" w:rsidP="006E7B86">
      <w:pPr>
        <w:pStyle w:val="GG-body"/>
      </w:pPr>
      <w:r w:rsidRPr="009655C2">
        <w:t>The application will be determined on or after 22 December 2022.</w:t>
      </w:r>
    </w:p>
    <w:p w14:paraId="7114A295" w14:textId="77777777" w:rsidR="006E7B86" w:rsidRPr="009655C2" w:rsidRDefault="006E7B86" w:rsidP="006E7B86">
      <w:pPr>
        <w:pStyle w:val="GG-Title3"/>
      </w:pPr>
      <w:r w:rsidRPr="009655C2">
        <w:t>Description of Application Area</w:t>
      </w:r>
    </w:p>
    <w:p w14:paraId="3FAE1767" w14:textId="77777777" w:rsidR="006E7B86" w:rsidRPr="009655C2" w:rsidRDefault="006E7B86" w:rsidP="006E7B86">
      <w:pPr>
        <w:pStyle w:val="GG-body"/>
      </w:pPr>
      <w:r w:rsidRPr="009655C2">
        <w:t>All that part of the State of South Australia, bounded as follows:</w:t>
      </w:r>
    </w:p>
    <w:p w14:paraId="14C4AC34" w14:textId="77777777" w:rsidR="006E7B86" w:rsidRPr="00B83A0A" w:rsidRDefault="006E7B86" w:rsidP="006E7B86">
      <w:pPr>
        <w:pStyle w:val="GG-body"/>
        <w:ind w:left="142"/>
        <w:rPr>
          <w:i/>
          <w:iCs/>
        </w:rPr>
      </w:pPr>
      <w:r w:rsidRPr="00B83A0A">
        <w:rPr>
          <w:i/>
          <w:iCs/>
        </w:rPr>
        <w:t>Area 1</w:t>
      </w:r>
    </w:p>
    <w:p w14:paraId="580EFBF0" w14:textId="77777777" w:rsidR="006E7B86" w:rsidRPr="009655C2" w:rsidRDefault="006E7B86" w:rsidP="006E7B86">
      <w:pPr>
        <w:pStyle w:val="GG-body"/>
        <w:ind w:left="284"/>
      </w:pPr>
      <w:r w:rsidRPr="009655C2">
        <w:t>Commencing at a point being the intersection of latitude 27</w:t>
      </w:r>
      <w:r>
        <w:t>°</w:t>
      </w:r>
      <w:r w:rsidRPr="009655C2">
        <w:t>54</w:t>
      </w:r>
      <w:r>
        <w:sym w:font="Symbol" w:char="F0A2"/>
      </w:r>
      <w:r w:rsidRPr="009655C2">
        <w:t>09</w:t>
      </w:r>
      <w:r>
        <w:sym w:font="Symbol" w:char="F0B2"/>
      </w:r>
      <w:r w:rsidRPr="009655C2">
        <w:t>S GDA2020 and longitude 139</w:t>
      </w:r>
      <w:r>
        <w:t>°</w:t>
      </w:r>
      <w:r w:rsidRPr="009655C2">
        <w:t>20</w:t>
      </w:r>
      <w:r>
        <w:sym w:font="Symbol" w:char="F0A2"/>
      </w:r>
      <w:r w:rsidRPr="009655C2">
        <w:t>25</w:t>
      </w:r>
      <w:r>
        <w:sym w:font="Symbol" w:char="F0B2"/>
      </w:r>
      <w:r w:rsidRPr="009655C2">
        <w:t>E GDA2020, thence east to longitude 139</w:t>
      </w:r>
      <w:r>
        <w:t>°</w:t>
      </w:r>
      <w:r w:rsidRPr="009655C2">
        <w:t>20</w:t>
      </w:r>
      <w:r>
        <w:sym w:font="Symbol" w:char="F0A2"/>
      </w:r>
      <w:r w:rsidRPr="009655C2">
        <w:t>59</w:t>
      </w:r>
      <w:r>
        <w:sym w:font="Symbol" w:char="F0B2"/>
      </w:r>
      <w:r w:rsidRPr="009655C2">
        <w:t>E GDA2020, south to latitude 27</w:t>
      </w:r>
      <w:r>
        <w:t>°</w:t>
      </w:r>
      <w:r w:rsidRPr="009655C2">
        <w:t>54</w:t>
      </w:r>
      <w:r>
        <w:sym w:font="Symbol" w:char="F0A2"/>
      </w:r>
      <w:r w:rsidRPr="009655C2">
        <w:t>30</w:t>
      </w:r>
      <w:r>
        <w:sym w:font="Symbol" w:char="F0B2"/>
      </w:r>
      <w:r w:rsidRPr="009655C2">
        <w:t>S GDA94, west to longitude 139</w:t>
      </w:r>
      <w:r>
        <w:t>°</w:t>
      </w:r>
      <w:r w:rsidRPr="009655C2">
        <w:t>20</w:t>
      </w:r>
      <w:r>
        <w:sym w:font="Symbol" w:char="F0A2"/>
      </w:r>
      <w:r w:rsidRPr="009655C2">
        <w:t>50</w:t>
      </w:r>
      <w:r>
        <w:sym w:font="Symbol" w:char="F0B2"/>
      </w:r>
      <w:r w:rsidRPr="009655C2">
        <w:t>E GDA94, north to latitude 27</w:t>
      </w:r>
      <w:r>
        <w:t>°</w:t>
      </w:r>
      <w:r w:rsidRPr="009655C2">
        <w:t>54</w:t>
      </w:r>
      <w:r>
        <w:sym w:font="Symbol" w:char="F0A2"/>
      </w:r>
      <w:r w:rsidRPr="009655C2">
        <w:t>20</w:t>
      </w:r>
      <w:r>
        <w:sym w:font="Symbol" w:char="F0B2"/>
      </w:r>
      <w:r w:rsidRPr="009655C2">
        <w:t>S GDA94, west to longitude 139</w:t>
      </w:r>
      <w:r>
        <w:t>°</w:t>
      </w:r>
      <w:r w:rsidRPr="009655C2">
        <w:t>20</w:t>
      </w:r>
      <w:r>
        <w:sym w:font="Symbol" w:char="F0A2"/>
      </w:r>
      <w:r w:rsidRPr="009655C2">
        <w:t>40</w:t>
      </w:r>
      <w:r>
        <w:sym w:font="Symbol" w:char="F0B2"/>
      </w:r>
      <w:r w:rsidRPr="009655C2">
        <w:t>E GDA94, south to latitude 27</w:t>
      </w:r>
      <w:r>
        <w:t>°</w:t>
      </w:r>
      <w:r w:rsidRPr="009655C2">
        <w:t>54</w:t>
      </w:r>
      <w:r>
        <w:sym w:font="Symbol" w:char="F0A2"/>
      </w:r>
      <w:r w:rsidRPr="009655C2">
        <w:t>30</w:t>
      </w:r>
      <w:r>
        <w:sym w:font="Symbol" w:char="F0B2"/>
      </w:r>
      <w:r w:rsidRPr="009655C2">
        <w:t>S GDA94, west to longitude 139</w:t>
      </w:r>
      <w:r>
        <w:t>°</w:t>
      </w:r>
      <w:r w:rsidRPr="009655C2">
        <w:t>20</w:t>
      </w:r>
      <w:r>
        <w:sym w:font="Symbol" w:char="F0A2"/>
      </w:r>
      <w:r w:rsidRPr="009655C2">
        <w:t>30</w:t>
      </w:r>
      <w:r>
        <w:sym w:font="Symbol" w:char="F0B2"/>
      </w:r>
      <w:r w:rsidRPr="009655C2">
        <w:t>E GDA94, south to latitude 27</w:t>
      </w:r>
      <w:r>
        <w:t>°</w:t>
      </w:r>
      <w:r w:rsidRPr="009655C2">
        <w:t>54</w:t>
      </w:r>
      <w:r>
        <w:sym w:font="Symbol" w:char="F0A2"/>
      </w:r>
      <w:r w:rsidRPr="009655C2">
        <w:t>50</w:t>
      </w:r>
      <w:r>
        <w:sym w:font="Symbol" w:char="F0B2"/>
      </w:r>
      <w:r w:rsidRPr="009655C2">
        <w:t>S GDA94, west to longitude 139</w:t>
      </w:r>
      <w:r>
        <w:t>°</w:t>
      </w:r>
      <w:r w:rsidRPr="009655C2">
        <w:t>20</w:t>
      </w:r>
      <w:r>
        <w:sym w:font="Symbol" w:char="F0A2"/>
      </w:r>
      <w:r w:rsidRPr="009655C2">
        <w:t>20</w:t>
      </w:r>
      <w:r>
        <w:sym w:font="Symbol" w:char="F0B2"/>
      </w:r>
      <w:r w:rsidRPr="009655C2">
        <w:t>E GDA94, south to latitude 27</w:t>
      </w:r>
      <w:r>
        <w:t>°</w:t>
      </w:r>
      <w:r w:rsidRPr="009655C2">
        <w:t>55</w:t>
      </w:r>
      <w:r>
        <w:sym w:font="Symbol" w:char="F0A2"/>
      </w:r>
      <w:r w:rsidRPr="009655C2">
        <w:t>40</w:t>
      </w:r>
      <w:r>
        <w:sym w:font="Symbol" w:char="F0B2"/>
      </w:r>
      <w:r w:rsidRPr="009655C2">
        <w:t>S GDA94, east to longitude 139</w:t>
      </w:r>
      <w:r>
        <w:t>°</w:t>
      </w:r>
      <w:r w:rsidRPr="009655C2">
        <w:t>20</w:t>
      </w:r>
      <w:r>
        <w:sym w:font="Symbol" w:char="F0A2"/>
      </w:r>
      <w:r w:rsidRPr="009655C2">
        <w:t>40</w:t>
      </w:r>
      <w:r>
        <w:sym w:font="Symbol" w:char="F0B2"/>
      </w:r>
      <w:r w:rsidRPr="009655C2">
        <w:t>E GDA94, south to latitude 27</w:t>
      </w:r>
      <w:r>
        <w:t>°</w:t>
      </w:r>
      <w:r w:rsidRPr="009655C2">
        <w:t>55</w:t>
      </w:r>
      <w:r>
        <w:sym w:font="Symbol" w:char="F0A2"/>
      </w:r>
      <w:r w:rsidRPr="009655C2">
        <w:t>50</w:t>
      </w:r>
      <w:r>
        <w:sym w:font="Symbol" w:char="F0B2"/>
      </w:r>
      <w:r w:rsidRPr="009655C2">
        <w:t>S GDA94, east to longitude 139</w:t>
      </w:r>
      <w:r>
        <w:t>°</w:t>
      </w:r>
      <w:r w:rsidRPr="009655C2">
        <w:t>20</w:t>
      </w:r>
      <w:r>
        <w:sym w:font="Symbol" w:char="F0A2"/>
      </w:r>
      <w:r w:rsidRPr="009655C2">
        <w:t>50</w:t>
      </w:r>
      <w:r>
        <w:sym w:font="Symbol" w:char="F0B2"/>
      </w:r>
      <w:r w:rsidRPr="009655C2">
        <w:t>E GDA94, south to latitude 27</w:t>
      </w:r>
      <w:r>
        <w:t>°</w:t>
      </w:r>
      <w:r w:rsidRPr="009655C2">
        <w:t>56</w:t>
      </w:r>
      <w:r>
        <w:sym w:font="Symbol" w:char="F0A2"/>
      </w:r>
      <w:r w:rsidRPr="009655C2">
        <w:t>00</w:t>
      </w:r>
      <w:r>
        <w:sym w:font="Symbol" w:char="F0B2"/>
      </w:r>
      <w:r w:rsidRPr="009655C2">
        <w:t>S GDA94, east to longitude 139</w:t>
      </w:r>
      <w:r>
        <w:t>°</w:t>
      </w:r>
      <w:r w:rsidRPr="009655C2">
        <w:t>21</w:t>
      </w:r>
      <w:r>
        <w:sym w:font="Symbol" w:char="F0A2"/>
      </w:r>
      <w:r w:rsidRPr="009655C2">
        <w:t>20</w:t>
      </w:r>
      <w:r>
        <w:sym w:font="Symbol" w:char="F0B2"/>
      </w:r>
      <w:r w:rsidRPr="009655C2">
        <w:t>E GDA2020, south to latitude 27</w:t>
      </w:r>
      <w:r>
        <w:t>°</w:t>
      </w:r>
      <w:r w:rsidRPr="009655C2">
        <w:t>56</w:t>
      </w:r>
      <w:r>
        <w:sym w:font="Symbol" w:char="F0A2"/>
      </w:r>
      <w:r w:rsidRPr="009655C2">
        <w:t>06</w:t>
      </w:r>
      <w:r>
        <w:sym w:font="Symbol" w:char="F0B2"/>
      </w:r>
      <w:r w:rsidRPr="009655C2">
        <w:t>S GDA2020, west to longitude 139</w:t>
      </w:r>
      <w:r>
        <w:t>°</w:t>
      </w:r>
      <w:r w:rsidRPr="009655C2">
        <w:t>20</w:t>
      </w:r>
      <w:r>
        <w:sym w:font="Symbol" w:char="F0A2"/>
      </w:r>
      <w:r w:rsidRPr="009655C2">
        <w:t>31</w:t>
      </w:r>
      <w:r>
        <w:sym w:font="Symbol" w:char="F0B2"/>
      </w:r>
      <w:r w:rsidRPr="009655C2">
        <w:t>E GDA2020, north to latitude 27</w:t>
      </w:r>
      <w:r>
        <w:t>°</w:t>
      </w:r>
      <w:r w:rsidRPr="009655C2">
        <w:t>55</w:t>
      </w:r>
      <w:r>
        <w:sym w:font="Symbol" w:char="F0A2"/>
      </w:r>
      <w:r w:rsidRPr="009655C2">
        <w:t>52</w:t>
      </w:r>
      <w:r>
        <w:sym w:font="Symbol" w:char="F0B2"/>
      </w:r>
      <w:r w:rsidRPr="009655C2">
        <w:t>S GDA2020, west to longitude 139</w:t>
      </w:r>
      <w:r>
        <w:t>°</w:t>
      </w:r>
      <w:r w:rsidRPr="009655C2">
        <w:t>20</w:t>
      </w:r>
      <w:r>
        <w:sym w:font="Symbol" w:char="F0A2"/>
      </w:r>
      <w:r w:rsidRPr="009655C2">
        <w:t>00</w:t>
      </w:r>
      <w:r>
        <w:sym w:font="Symbol" w:char="F0B2"/>
      </w:r>
      <w:r w:rsidRPr="009655C2">
        <w:t>E GDA94, north to latitude 27</w:t>
      </w:r>
      <w:r>
        <w:t>°</w:t>
      </w:r>
      <w:r w:rsidRPr="009655C2">
        <w:t>55</w:t>
      </w:r>
      <w:r>
        <w:sym w:font="Symbol" w:char="F0A2"/>
      </w:r>
      <w:r w:rsidRPr="009655C2">
        <w:t>41</w:t>
      </w:r>
      <w:r>
        <w:sym w:font="Symbol" w:char="F0B2"/>
      </w:r>
      <w:r w:rsidRPr="009655C2">
        <w:t>S GDA2020, east to longitude 139</w:t>
      </w:r>
      <w:r>
        <w:t>°</w:t>
      </w:r>
      <w:r w:rsidRPr="009655C2">
        <w:t>20</w:t>
      </w:r>
      <w:r>
        <w:sym w:font="Symbol" w:char="F0A2"/>
      </w:r>
      <w:r w:rsidRPr="009655C2">
        <w:t>02</w:t>
      </w:r>
      <w:r>
        <w:sym w:font="Symbol" w:char="F0B2"/>
      </w:r>
      <w:r w:rsidRPr="009655C2">
        <w:t>E GDA2020, north to latitude 27</w:t>
      </w:r>
      <w:r>
        <w:t>°</w:t>
      </w:r>
      <w:r w:rsidRPr="009655C2">
        <w:t>54</w:t>
      </w:r>
      <w:r>
        <w:sym w:font="Symbol" w:char="F0A2"/>
      </w:r>
      <w:r w:rsidRPr="009655C2">
        <w:t>44</w:t>
      </w:r>
      <w:r>
        <w:sym w:font="Symbol" w:char="F0B2"/>
      </w:r>
      <w:r w:rsidRPr="009655C2">
        <w:t>S GDA2020, east to longitude 139</w:t>
      </w:r>
      <w:r>
        <w:t>°</w:t>
      </w:r>
      <w:r w:rsidRPr="009655C2">
        <w:t>20</w:t>
      </w:r>
      <w:r>
        <w:sym w:font="Symbol" w:char="F0A2"/>
      </w:r>
      <w:r w:rsidRPr="009655C2">
        <w:t>15</w:t>
      </w:r>
      <w:r>
        <w:sym w:font="Symbol" w:char="F0B2"/>
      </w:r>
      <w:r w:rsidRPr="009655C2">
        <w:t>E GDA2020, north to latitude 27</w:t>
      </w:r>
      <w:r>
        <w:t>°</w:t>
      </w:r>
      <w:r w:rsidRPr="009655C2">
        <w:t>54</w:t>
      </w:r>
      <w:r>
        <w:sym w:font="Symbol" w:char="F0A2"/>
      </w:r>
      <w:r w:rsidRPr="009655C2">
        <w:t>18</w:t>
      </w:r>
      <w:r>
        <w:sym w:font="Symbol" w:char="F0B2"/>
      </w:r>
      <w:r w:rsidRPr="009655C2">
        <w:t>S GDA2020, east to longitude 139</w:t>
      </w:r>
      <w:r>
        <w:t>°</w:t>
      </w:r>
      <w:r w:rsidRPr="009655C2">
        <w:t>20</w:t>
      </w:r>
      <w:r>
        <w:sym w:font="Symbol" w:char="F0A2"/>
      </w:r>
      <w:r w:rsidRPr="009655C2">
        <w:t>25</w:t>
      </w:r>
      <w:r>
        <w:sym w:font="Symbol" w:char="F0B2"/>
      </w:r>
      <w:r w:rsidRPr="009655C2">
        <w:t>E GDA2020 and north to the point of commencement.</w:t>
      </w:r>
    </w:p>
    <w:p w14:paraId="51E4171B" w14:textId="77777777" w:rsidR="006E7B86" w:rsidRPr="00B83A0A" w:rsidRDefault="006E7B86" w:rsidP="006E7B86">
      <w:pPr>
        <w:pStyle w:val="GG-body"/>
        <w:ind w:left="142"/>
        <w:rPr>
          <w:i/>
          <w:iCs/>
        </w:rPr>
      </w:pPr>
      <w:r w:rsidRPr="00B83A0A">
        <w:rPr>
          <w:i/>
          <w:iCs/>
        </w:rPr>
        <w:t>Area 2</w:t>
      </w:r>
    </w:p>
    <w:p w14:paraId="36573662" w14:textId="77777777" w:rsidR="006E7B86" w:rsidRPr="009655C2" w:rsidRDefault="006E7B86" w:rsidP="006E7B86">
      <w:pPr>
        <w:pStyle w:val="GG-body"/>
        <w:ind w:left="284"/>
      </w:pPr>
      <w:r w:rsidRPr="009655C2">
        <w:t>Commencing at a point being the intersection of latitude 27</w:t>
      </w:r>
      <w:r>
        <w:t>°</w:t>
      </w:r>
      <w:r w:rsidRPr="009655C2">
        <w:t>54</w:t>
      </w:r>
      <w:r>
        <w:sym w:font="Symbol" w:char="F0A2"/>
      </w:r>
      <w:r w:rsidRPr="009655C2">
        <w:t>30</w:t>
      </w:r>
      <w:r>
        <w:sym w:font="Symbol" w:char="F0B2"/>
      </w:r>
      <w:r w:rsidRPr="009655C2">
        <w:t>S GDA2020 and longitude 139</w:t>
      </w:r>
      <w:r>
        <w:t>°</w:t>
      </w:r>
      <w:r w:rsidRPr="009655C2">
        <w:t>21</w:t>
      </w:r>
      <w:r>
        <w:sym w:font="Symbol" w:char="F0A2"/>
      </w:r>
      <w:r w:rsidRPr="009655C2">
        <w:t>10</w:t>
      </w:r>
      <w:r>
        <w:sym w:font="Symbol" w:char="F0B2"/>
      </w:r>
      <w:r w:rsidRPr="009655C2">
        <w:t>E GDA94, thence east to longitude 139</w:t>
      </w:r>
      <w:r>
        <w:t>°</w:t>
      </w:r>
      <w:r w:rsidRPr="009655C2">
        <w:t>21</w:t>
      </w:r>
      <w:r>
        <w:sym w:font="Symbol" w:char="F0A2"/>
      </w:r>
      <w:r w:rsidRPr="009655C2">
        <w:t>20</w:t>
      </w:r>
      <w:r>
        <w:sym w:font="Symbol" w:char="F0B2"/>
      </w:r>
      <w:r w:rsidRPr="009655C2">
        <w:t>E GDA2020, south to latitude 27</w:t>
      </w:r>
      <w:r>
        <w:t>°</w:t>
      </w:r>
      <w:r w:rsidRPr="009655C2">
        <w:t>54</w:t>
      </w:r>
      <w:r>
        <w:sym w:font="Symbol" w:char="F0A2"/>
      </w:r>
      <w:r w:rsidRPr="009655C2">
        <w:t>40</w:t>
      </w:r>
      <w:r>
        <w:sym w:font="Symbol" w:char="F0B2"/>
      </w:r>
      <w:r w:rsidRPr="009655C2">
        <w:t>S GDA94, west to longitude 139</w:t>
      </w:r>
      <w:r>
        <w:t>°</w:t>
      </w:r>
      <w:r w:rsidRPr="009655C2">
        <w:t>21</w:t>
      </w:r>
      <w:r>
        <w:sym w:font="Symbol" w:char="F0A2"/>
      </w:r>
      <w:r w:rsidRPr="009655C2">
        <w:t>10</w:t>
      </w:r>
      <w:r>
        <w:sym w:font="Symbol" w:char="F0B2"/>
      </w:r>
      <w:r w:rsidRPr="009655C2">
        <w:t>E GDA94 and north to the point of commencement.</w:t>
      </w:r>
    </w:p>
    <w:p w14:paraId="4ACE23B2" w14:textId="77777777" w:rsidR="006E7B86" w:rsidRPr="009655C2" w:rsidRDefault="006E7B86" w:rsidP="006E7B86">
      <w:pPr>
        <w:pStyle w:val="GG-body"/>
      </w:pPr>
      <w:r w:rsidRPr="009655C2">
        <w:t xml:space="preserve">AREA: </w:t>
      </w:r>
      <w:r w:rsidRPr="0056476B">
        <w:rPr>
          <w:b/>
          <w:bCs/>
        </w:rPr>
        <w:t>2.57</w:t>
      </w:r>
      <w:r w:rsidRPr="009655C2">
        <w:t xml:space="preserve"> square kilometres approximately</w:t>
      </w:r>
    </w:p>
    <w:p w14:paraId="613C3230" w14:textId="77777777" w:rsidR="006E7B86" w:rsidRPr="009655C2" w:rsidRDefault="006E7B86" w:rsidP="006E7B86">
      <w:pPr>
        <w:pStyle w:val="GG-SDated"/>
      </w:pPr>
      <w:r w:rsidRPr="009655C2">
        <w:t>Dated:</w:t>
      </w:r>
      <w:r>
        <w:t xml:space="preserve"> </w:t>
      </w:r>
      <w:r w:rsidRPr="009655C2">
        <w:t>5 December 2022</w:t>
      </w:r>
    </w:p>
    <w:p w14:paraId="5D5E4310" w14:textId="77777777" w:rsidR="006E7B86" w:rsidRPr="009655C2" w:rsidRDefault="006E7B86" w:rsidP="006E7B86">
      <w:pPr>
        <w:pStyle w:val="GG-SName"/>
      </w:pPr>
      <w:r w:rsidRPr="009655C2">
        <w:t>Nick Panagopoulos</w:t>
      </w:r>
    </w:p>
    <w:p w14:paraId="043F9EAC" w14:textId="77777777" w:rsidR="006E7B86" w:rsidRPr="009655C2" w:rsidRDefault="006E7B86" w:rsidP="006E7B86">
      <w:pPr>
        <w:pStyle w:val="GG-Signature"/>
      </w:pPr>
      <w:r w:rsidRPr="009655C2">
        <w:t>A/Executive Director</w:t>
      </w:r>
    </w:p>
    <w:p w14:paraId="17B6E881" w14:textId="77777777" w:rsidR="006E7B86" w:rsidRPr="009655C2" w:rsidRDefault="006E7B86" w:rsidP="006E7B86">
      <w:pPr>
        <w:pStyle w:val="GG-Signature"/>
      </w:pPr>
      <w:r w:rsidRPr="009655C2">
        <w:t>Energy Resources Division</w:t>
      </w:r>
    </w:p>
    <w:p w14:paraId="5F02634B" w14:textId="77777777" w:rsidR="006E7B86" w:rsidRPr="009655C2" w:rsidRDefault="006E7B86" w:rsidP="006E7B86">
      <w:pPr>
        <w:pStyle w:val="GG-Signature"/>
      </w:pPr>
      <w:r w:rsidRPr="009655C2">
        <w:t>Department for Energy and Mining</w:t>
      </w:r>
    </w:p>
    <w:p w14:paraId="50A159C0" w14:textId="3FB1ACC5" w:rsidR="006E7B86" w:rsidRDefault="006E7B86" w:rsidP="006E7B86">
      <w:pPr>
        <w:pStyle w:val="GG-Signature"/>
      </w:pPr>
      <w:r w:rsidRPr="009655C2">
        <w:t>Delegate of the Minister for Energy and Mining</w:t>
      </w:r>
    </w:p>
    <w:p w14:paraId="1E3DDE08" w14:textId="467B91ED" w:rsidR="006E7B86" w:rsidRDefault="006E7B86" w:rsidP="006E7B86">
      <w:pPr>
        <w:pStyle w:val="GG-Signature"/>
        <w:pBdr>
          <w:bottom w:val="single" w:sz="4" w:space="1" w:color="auto"/>
        </w:pBdr>
        <w:spacing w:line="52" w:lineRule="exact"/>
        <w:jc w:val="center"/>
        <w:rPr>
          <w:lang w:val="en-US"/>
        </w:rPr>
      </w:pPr>
    </w:p>
    <w:p w14:paraId="0D9A13B5" w14:textId="6AF2BBBA" w:rsidR="006E7B86" w:rsidRDefault="006E7B86" w:rsidP="006E7B86">
      <w:pPr>
        <w:pStyle w:val="GG-Signature"/>
        <w:pBdr>
          <w:top w:val="single" w:sz="4" w:space="1" w:color="auto"/>
        </w:pBdr>
        <w:spacing w:before="34" w:line="14" w:lineRule="exact"/>
        <w:jc w:val="center"/>
        <w:rPr>
          <w:lang w:val="en-US"/>
        </w:rPr>
      </w:pPr>
    </w:p>
    <w:p w14:paraId="76BC4B1F" w14:textId="386B9A29" w:rsidR="006E7B86" w:rsidRDefault="006E7B86" w:rsidP="00032A92">
      <w:pPr>
        <w:pStyle w:val="GG-body"/>
        <w:spacing w:after="0"/>
        <w:rPr>
          <w:lang w:val="en-US"/>
        </w:rPr>
      </w:pPr>
    </w:p>
    <w:p w14:paraId="093F7DEA" w14:textId="77777777" w:rsidR="001445C4" w:rsidRDefault="001445C4" w:rsidP="00173065">
      <w:pPr>
        <w:pStyle w:val="Heading2"/>
      </w:pPr>
      <w:bookmarkStart w:id="46" w:name="_Toc121393714"/>
      <w:r w:rsidRPr="00FE3E75">
        <w:t xml:space="preserve">Planning, Development </w:t>
      </w:r>
      <w:r>
        <w:t>a</w:t>
      </w:r>
      <w:r w:rsidRPr="00FE3E75">
        <w:t>nd Infrastructure Act 2016</w:t>
      </w:r>
      <w:bookmarkEnd w:id="46"/>
    </w:p>
    <w:p w14:paraId="63CE3653" w14:textId="77777777" w:rsidR="001445C4" w:rsidRPr="00FE3E75" w:rsidRDefault="001445C4" w:rsidP="001445C4">
      <w:pPr>
        <w:pStyle w:val="GG-Title2"/>
      </w:pPr>
      <w:r w:rsidRPr="00FE3E75">
        <w:t>Section 108(1)</w:t>
      </w:r>
    </w:p>
    <w:p w14:paraId="7906F075" w14:textId="77777777" w:rsidR="001445C4" w:rsidRPr="00FE3E75" w:rsidRDefault="001445C4" w:rsidP="001445C4">
      <w:pPr>
        <w:pStyle w:val="GG-Title3"/>
      </w:pPr>
      <w:r w:rsidRPr="00FE3E75">
        <w:t>Battery Anode Material Manufacturing Facility</w:t>
      </w:r>
    </w:p>
    <w:p w14:paraId="1A439E56" w14:textId="77777777" w:rsidR="001445C4" w:rsidRPr="00FE3E75" w:rsidRDefault="001445C4" w:rsidP="001445C4">
      <w:pPr>
        <w:pStyle w:val="GG-body"/>
        <w:rPr>
          <w:i/>
          <w:iCs/>
        </w:rPr>
      </w:pPr>
      <w:r w:rsidRPr="00FE3E75">
        <w:rPr>
          <w:i/>
          <w:iCs/>
        </w:rPr>
        <w:t>Preamble</w:t>
      </w:r>
    </w:p>
    <w:p w14:paraId="2F1DF706" w14:textId="7E274FCC" w:rsidR="001445C4" w:rsidRDefault="001445C4" w:rsidP="001445C4">
      <w:pPr>
        <w:pStyle w:val="GG-body"/>
      </w:pPr>
      <w:r w:rsidRPr="00FE3E75">
        <w:t xml:space="preserve">Section 108(1)(c) of the </w:t>
      </w:r>
      <w:r w:rsidRPr="007B7EE7">
        <w:rPr>
          <w:i/>
          <w:iCs/>
        </w:rPr>
        <w:t>Planning, Development and Infrastructure Act 2016</w:t>
      </w:r>
      <w:r w:rsidRPr="00FE3E75">
        <w:t xml:space="preserve"> allows the Minister for Planning to apply Section 108 (impact assessed development) to a specified kind of development (either in the State generally, or in a specified part of the State) by making a declaration to that effect having taken into account principles prescribed by the regulations.</w:t>
      </w:r>
    </w:p>
    <w:p w14:paraId="452D35E0" w14:textId="77777777" w:rsidR="001445C4" w:rsidRDefault="001445C4">
      <w:pPr>
        <w:spacing w:after="0" w:line="240" w:lineRule="auto"/>
        <w:jc w:val="left"/>
        <w:rPr>
          <w:rFonts w:eastAsia="Times New Roman"/>
          <w:szCs w:val="17"/>
        </w:rPr>
      </w:pPr>
      <w:r>
        <w:br w:type="page"/>
      </w:r>
    </w:p>
    <w:p w14:paraId="2B9A7A59" w14:textId="77777777" w:rsidR="001445C4" w:rsidRPr="00FE3E75" w:rsidRDefault="001445C4" w:rsidP="001445C4">
      <w:pPr>
        <w:pStyle w:val="GG-Title2"/>
      </w:pPr>
      <w:r w:rsidRPr="00FE3E75">
        <w:t>Notice</w:t>
      </w:r>
    </w:p>
    <w:p w14:paraId="605461A7" w14:textId="77777777" w:rsidR="001445C4" w:rsidRPr="00FE3E75" w:rsidRDefault="001445C4" w:rsidP="001445C4">
      <w:pPr>
        <w:pStyle w:val="GG-body"/>
      </w:pPr>
      <w:r w:rsidRPr="00FE3E75">
        <w:t xml:space="preserve">PURSUANT to </w:t>
      </w:r>
      <w:r>
        <w:t>S</w:t>
      </w:r>
      <w:r w:rsidRPr="00FE3E75">
        <w:t xml:space="preserve">ection 108(1)(c) of the </w:t>
      </w:r>
      <w:r w:rsidRPr="007B7EE7">
        <w:rPr>
          <w:i/>
          <w:iCs/>
        </w:rPr>
        <w:t>Planning, Development and Infrastructure Act 2016</w:t>
      </w:r>
      <w:r w:rsidRPr="00FE3E75">
        <w:t xml:space="preserve">, having taken into account those principles prescribed under </w:t>
      </w:r>
      <w:r>
        <w:t>R</w:t>
      </w:r>
      <w:r w:rsidRPr="00FE3E75">
        <w:t xml:space="preserve">egulation 27(2) of the </w:t>
      </w:r>
      <w:r w:rsidRPr="007B7EE7">
        <w:rPr>
          <w:i/>
          <w:iCs/>
        </w:rPr>
        <w:t>Planning, Development and Infrastructure (General) Regulations 2017</w:t>
      </w:r>
      <w:r w:rsidRPr="00FE3E75">
        <w:t xml:space="preserve"> (the Regulations) and having given consideration to the matters under </w:t>
      </w:r>
      <w:r>
        <w:t>R</w:t>
      </w:r>
      <w:r w:rsidRPr="00FE3E75">
        <w:t>egulation 27(3) of the Regulations, I declare that Section 108 of the Act applies to all development of a kind specified in Schedule 1, in the part of the State specified in Schedule 2.</w:t>
      </w:r>
    </w:p>
    <w:p w14:paraId="20331BC9" w14:textId="77777777" w:rsidR="001445C4" w:rsidRPr="00FE3E75" w:rsidRDefault="001445C4" w:rsidP="001445C4">
      <w:pPr>
        <w:pStyle w:val="GG-Title2"/>
      </w:pPr>
      <w:r w:rsidRPr="00FE3E75">
        <w:t>Schedule 1</w:t>
      </w:r>
    </w:p>
    <w:p w14:paraId="63BDB8DF" w14:textId="77777777" w:rsidR="001445C4" w:rsidRPr="00FE3E75" w:rsidRDefault="001445C4" w:rsidP="001445C4">
      <w:pPr>
        <w:pStyle w:val="GG-Title3"/>
      </w:pPr>
      <w:r w:rsidRPr="00FE3E75">
        <w:t>Specified Kinds of Development</w:t>
      </w:r>
    </w:p>
    <w:p w14:paraId="006A2E77" w14:textId="77777777" w:rsidR="001445C4" w:rsidRPr="00FE3E75" w:rsidRDefault="001445C4" w:rsidP="001445C4">
      <w:pPr>
        <w:pStyle w:val="GG-body"/>
      </w:pPr>
      <w:r w:rsidRPr="00FE3E75">
        <w:t>Development for the purposes of establishing and operating a Battery Anode Material Manufacturing Facility at Bolivar (being on the land specified in Schedule 2), including:</w:t>
      </w:r>
    </w:p>
    <w:p w14:paraId="04852A7B" w14:textId="77777777" w:rsidR="001445C4" w:rsidRPr="00FE3E75" w:rsidRDefault="001445C4" w:rsidP="001445C4">
      <w:pPr>
        <w:pStyle w:val="GG-body"/>
        <w:ind w:left="426" w:hanging="284"/>
      </w:pPr>
      <w:r w:rsidRPr="00FE3E75">
        <w:t>(a)</w:t>
      </w:r>
      <w:r w:rsidRPr="00FE3E75">
        <w:tab/>
        <w:t>development associated with the construction and operation of an industrial plant</w:t>
      </w:r>
    </w:p>
    <w:p w14:paraId="03BB5A59" w14:textId="77777777" w:rsidR="001445C4" w:rsidRPr="00FE3E75" w:rsidRDefault="001445C4" w:rsidP="001445C4">
      <w:pPr>
        <w:pStyle w:val="GG-body"/>
        <w:ind w:left="851" w:hanging="425"/>
      </w:pPr>
      <w:r w:rsidRPr="00FE3E75">
        <w:t>(</w:t>
      </w:r>
      <w:proofErr w:type="spellStart"/>
      <w:r w:rsidRPr="00FE3E75">
        <w:t>i</w:t>
      </w:r>
      <w:proofErr w:type="spellEnd"/>
      <w:r w:rsidRPr="00FE3E75">
        <w:t>)</w:t>
      </w:r>
      <w:r w:rsidRPr="00FE3E75">
        <w:tab/>
        <w:t>industrial buildings, including silos and ancillary facilities,</w:t>
      </w:r>
    </w:p>
    <w:p w14:paraId="4585C701" w14:textId="77777777" w:rsidR="001445C4" w:rsidRPr="00FE3E75" w:rsidRDefault="001445C4" w:rsidP="001445C4">
      <w:pPr>
        <w:pStyle w:val="GG-body"/>
        <w:ind w:left="851" w:hanging="425"/>
      </w:pPr>
      <w:r w:rsidRPr="00FE3E75">
        <w:t>(ii)</w:t>
      </w:r>
      <w:r w:rsidRPr="00FE3E75">
        <w:tab/>
        <w:t>truck loading and unloading facilities, access and egress,</w:t>
      </w:r>
    </w:p>
    <w:p w14:paraId="3830548C" w14:textId="77777777" w:rsidR="001445C4" w:rsidRPr="00FE3E75" w:rsidRDefault="001445C4" w:rsidP="001445C4">
      <w:pPr>
        <w:pStyle w:val="GG-body"/>
        <w:ind w:left="851" w:hanging="425"/>
      </w:pPr>
      <w:r w:rsidRPr="00FE3E75">
        <w:t>(iii)</w:t>
      </w:r>
      <w:r w:rsidRPr="00FE3E75">
        <w:tab/>
        <w:t>product bagging plant equipment, including pneumatic conveyance and feed hoppers,</w:t>
      </w:r>
    </w:p>
    <w:p w14:paraId="31284571" w14:textId="77777777" w:rsidR="001445C4" w:rsidRPr="00FE3E75" w:rsidRDefault="001445C4" w:rsidP="001445C4">
      <w:pPr>
        <w:pStyle w:val="GG-body"/>
        <w:ind w:left="851" w:hanging="425"/>
      </w:pPr>
      <w:r w:rsidRPr="00FE3E75">
        <w:t>(iv)</w:t>
      </w:r>
      <w:r w:rsidRPr="00FE3E75">
        <w:tab/>
        <w:t>mechanical, hydraulic and pneumatic conveyance and feed structures for the purpose of moving graphite concentrate, partially and wholly processed purified spherical graphite (PSG), chemical reagents and process by-products within the Plant,</w:t>
      </w:r>
    </w:p>
    <w:p w14:paraId="70FCDDEF" w14:textId="77777777" w:rsidR="001445C4" w:rsidRPr="00FE3E75" w:rsidRDefault="001445C4" w:rsidP="001445C4">
      <w:pPr>
        <w:pStyle w:val="GG-body"/>
        <w:ind w:left="851" w:hanging="425"/>
      </w:pPr>
      <w:r w:rsidRPr="00FE3E75">
        <w:t>(v)</w:t>
      </w:r>
      <w:r w:rsidRPr="00FE3E75">
        <w:tab/>
        <w:t>chemical storage equipment suitable for the storage of solid and liquid, caustic and acidic reagents including appropriate bunding/hardstand,</w:t>
      </w:r>
    </w:p>
    <w:p w14:paraId="2FDB0A85" w14:textId="77777777" w:rsidR="001445C4" w:rsidRPr="00FE3E75" w:rsidRDefault="001445C4" w:rsidP="001445C4">
      <w:pPr>
        <w:pStyle w:val="GG-body"/>
        <w:ind w:left="851" w:hanging="425"/>
      </w:pPr>
      <w:r w:rsidRPr="00FE3E75">
        <w:t>(vi)</w:t>
      </w:r>
      <w:r w:rsidRPr="00FE3E75">
        <w:tab/>
        <w:t xml:space="preserve">mineral crushing and grinding machinery comprising mechanical </w:t>
      </w:r>
      <w:proofErr w:type="spellStart"/>
      <w:r w:rsidRPr="00FE3E75">
        <w:t>micronisation</w:t>
      </w:r>
      <w:proofErr w:type="spellEnd"/>
      <w:r w:rsidRPr="00FE3E75">
        <w:t xml:space="preserve"> and </w:t>
      </w:r>
      <w:proofErr w:type="spellStart"/>
      <w:r w:rsidRPr="00FE3E75">
        <w:t>spheronisation</w:t>
      </w:r>
      <w:proofErr w:type="spellEnd"/>
      <w:r w:rsidRPr="00FE3E75">
        <w:t xml:space="preserve"> circuits, associated feed hoppers, dust mitigation, collection and conveyance structures, subject to final engineering design,</w:t>
      </w:r>
    </w:p>
    <w:p w14:paraId="012F4AFD" w14:textId="77777777" w:rsidR="001445C4" w:rsidRPr="00FE3E75" w:rsidRDefault="001445C4" w:rsidP="001445C4">
      <w:pPr>
        <w:pStyle w:val="GG-body"/>
        <w:ind w:left="851" w:hanging="425"/>
      </w:pPr>
      <w:r w:rsidRPr="00FE3E75">
        <w:t>(vii)</w:t>
      </w:r>
      <w:r w:rsidRPr="00FE3E75">
        <w:tab/>
        <w:t>ancillary infrastructure, including permanent site offices, amenities, parking and access,</w:t>
      </w:r>
    </w:p>
    <w:p w14:paraId="0E5C8802" w14:textId="77777777" w:rsidR="001445C4" w:rsidRPr="00FE3E75" w:rsidRDefault="001445C4" w:rsidP="001445C4">
      <w:pPr>
        <w:pStyle w:val="GG-body"/>
        <w:ind w:left="851" w:hanging="425"/>
      </w:pPr>
      <w:r w:rsidRPr="00FE3E75">
        <w:t>(viii)</w:t>
      </w:r>
      <w:r w:rsidRPr="00FE3E75">
        <w:tab/>
        <w:t>temporary construction compound and laydown areas.</w:t>
      </w:r>
    </w:p>
    <w:p w14:paraId="0EDA5BC5" w14:textId="77777777" w:rsidR="001445C4" w:rsidRPr="00FE3E75" w:rsidRDefault="001445C4" w:rsidP="001445C4">
      <w:pPr>
        <w:pStyle w:val="GG-body"/>
        <w:ind w:left="426" w:hanging="284"/>
      </w:pPr>
      <w:r w:rsidRPr="00FE3E75">
        <w:t>(b)</w:t>
      </w:r>
      <w:r w:rsidRPr="00FE3E75">
        <w:tab/>
        <w:t>equipment associated with chemical processing including:</w:t>
      </w:r>
    </w:p>
    <w:p w14:paraId="69FF4588" w14:textId="77777777" w:rsidR="001445C4" w:rsidRPr="00FE3E75" w:rsidRDefault="001445C4" w:rsidP="001445C4">
      <w:pPr>
        <w:pStyle w:val="GG-body"/>
        <w:ind w:left="851" w:hanging="425"/>
      </w:pPr>
      <w:r w:rsidRPr="00FE3E75">
        <w:t>(</w:t>
      </w:r>
      <w:proofErr w:type="spellStart"/>
      <w:r w:rsidRPr="00FE3E75">
        <w:t>i</w:t>
      </w:r>
      <w:proofErr w:type="spellEnd"/>
      <w:r w:rsidRPr="00FE3E75">
        <w:t>)</w:t>
      </w:r>
      <w:r w:rsidRPr="00FE3E75">
        <w:tab/>
      </w:r>
      <w:r w:rsidRPr="00773966">
        <w:rPr>
          <w:spacing w:val="-2"/>
        </w:rPr>
        <w:t>caustic roast kiln (electric or gas-fired) including dry reagent mixing, cooling equipment, lump-breaking and pulping equipment,</w:t>
      </w:r>
    </w:p>
    <w:p w14:paraId="011B5401" w14:textId="77777777" w:rsidR="001445C4" w:rsidRPr="00FE3E75" w:rsidRDefault="001445C4" w:rsidP="001445C4">
      <w:pPr>
        <w:pStyle w:val="GG-body"/>
        <w:ind w:left="851" w:hanging="425"/>
      </w:pPr>
      <w:r w:rsidRPr="00FE3E75">
        <w:t>(ii)</w:t>
      </w:r>
      <w:r w:rsidRPr="00FE3E75">
        <w:tab/>
        <w:t>leach tanks (caustic and acid), filtration structures and repulp tanks,</w:t>
      </w:r>
    </w:p>
    <w:p w14:paraId="10726137" w14:textId="77777777" w:rsidR="001445C4" w:rsidRPr="00FE3E75" w:rsidRDefault="001445C4" w:rsidP="001445C4">
      <w:pPr>
        <w:pStyle w:val="GG-body"/>
        <w:ind w:left="851" w:hanging="425"/>
      </w:pPr>
      <w:r w:rsidRPr="00FE3E75">
        <w:t>(iii)</w:t>
      </w:r>
      <w:r w:rsidRPr="00FE3E75">
        <w:tab/>
        <w:t>reverse osmosis (RO) water treatment equipment, including demineralisation brine capture and discharge,</w:t>
      </w:r>
    </w:p>
    <w:p w14:paraId="0F082CF6" w14:textId="77777777" w:rsidR="001445C4" w:rsidRPr="00FE3E75" w:rsidRDefault="001445C4" w:rsidP="001445C4">
      <w:pPr>
        <w:pStyle w:val="GG-body"/>
        <w:ind w:left="851" w:hanging="425"/>
      </w:pPr>
      <w:r w:rsidRPr="00FE3E75">
        <w:t>(iv)</w:t>
      </w:r>
      <w:r w:rsidRPr="00FE3E75">
        <w:tab/>
        <w:t>caustic process water treatment and neutralisation,</w:t>
      </w:r>
    </w:p>
    <w:p w14:paraId="47B19E43" w14:textId="77777777" w:rsidR="001445C4" w:rsidRPr="00FE3E75" w:rsidRDefault="001445C4" w:rsidP="001445C4">
      <w:pPr>
        <w:pStyle w:val="GG-body"/>
        <w:ind w:left="851" w:hanging="425"/>
      </w:pPr>
      <w:r w:rsidRPr="00FE3E75">
        <w:t>(v)</w:t>
      </w:r>
      <w:r w:rsidRPr="00FE3E75">
        <w:tab/>
        <w:t>acid process water treatment and neutralisation,</w:t>
      </w:r>
    </w:p>
    <w:p w14:paraId="04115E14" w14:textId="77777777" w:rsidR="001445C4" w:rsidRPr="00FE3E75" w:rsidRDefault="001445C4" w:rsidP="001445C4">
      <w:pPr>
        <w:pStyle w:val="GG-body"/>
        <w:ind w:left="851" w:hanging="425"/>
      </w:pPr>
      <w:r w:rsidRPr="00FE3E75">
        <w:t>(vi)</w:t>
      </w:r>
      <w:r w:rsidRPr="00FE3E75">
        <w:tab/>
        <w:t>solid process by-product isolation, drying and containment,</w:t>
      </w:r>
    </w:p>
    <w:p w14:paraId="2952C616" w14:textId="77777777" w:rsidR="001445C4" w:rsidRPr="00FE3E75" w:rsidRDefault="001445C4" w:rsidP="001445C4">
      <w:pPr>
        <w:pStyle w:val="GG-body"/>
        <w:ind w:left="851" w:hanging="425"/>
      </w:pPr>
      <w:r w:rsidRPr="00FE3E75">
        <w:t>(vii)</w:t>
      </w:r>
      <w:r w:rsidRPr="00FE3E75">
        <w:tab/>
        <w:t>process monitoring equipment.</w:t>
      </w:r>
    </w:p>
    <w:p w14:paraId="678602E5" w14:textId="77777777" w:rsidR="001445C4" w:rsidRPr="00FE3E75" w:rsidRDefault="001445C4" w:rsidP="001445C4">
      <w:pPr>
        <w:pStyle w:val="GG-body"/>
        <w:ind w:left="426" w:hanging="284"/>
      </w:pPr>
      <w:r w:rsidRPr="00FE3E75">
        <w:t>(c)</w:t>
      </w:r>
      <w:r w:rsidRPr="00FE3E75">
        <w:tab/>
        <w:t>facilities to provide steam generation, produce nitrogen and compressed air, water demineralisation, negative pressure and dust mitigation systems and services;</w:t>
      </w:r>
    </w:p>
    <w:p w14:paraId="1B2A0148" w14:textId="77777777" w:rsidR="001445C4" w:rsidRPr="00FE3E75" w:rsidRDefault="001445C4" w:rsidP="001445C4">
      <w:pPr>
        <w:pStyle w:val="GG-body"/>
        <w:ind w:left="426" w:hanging="284"/>
      </w:pPr>
      <w:r w:rsidRPr="00FE3E75">
        <w:t>(d)</w:t>
      </w:r>
      <w:r w:rsidRPr="00FE3E75">
        <w:tab/>
      </w:r>
      <w:r w:rsidRPr="00773966">
        <w:rPr>
          <w:spacing w:val="-4"/>
        </w:rPr>
        <w:t>development associated with any change in the use of land associated with any development within the ambit of the preceding paragraphs;</w:t>
      </w:r>
    </w:p>
    <w:p w14:paraId="357FE4D3" w14:textId="77777777" w:rsidR="001445C4" w:rsidRPr="00FE3E75" w:rsidRDefault="001445C4" w:rsidP="001445C4">
      <w:pPr>
        <w:pStyle w:val="GG-body"/>
        <w:ind w:left="426" w:hanging="284"/>
      </w:pPr>
      <w:r w:rsidRPr="00FE3E75">
        <w:t>(e)</w:t>
      </w:r>
      <w:r w:rsidRPr="00FE3E75">
        <w:tab/>
        <w:t>development (including development undertaken on land in the State other than the land specified in Schedule 2) associated with the construction, installation or provision of any or all of the following infrastructure, facilities and services:</w:t>
      </w:r>
    </w:p>
    <w:p w14:paraId="067A38F0" w14:textId="77777777" w:rsidR="001445C4" w:rsidRPr="00FE3E75" w:rsidRDefault="001445C4" w:rsidP="001445C4">
      <w:pPr>
        <w:pStyle w:val="GG-body"/>
        <w:ind w:left="851" w:hanging="425"/>
      </w:pPr>
      <w:r w:rsidRPr="00FE3E75">
        <w:t>(</w:t>
      </w:r>
      <w:proofErr w:type="spellStart"/>
      <w:r w:rsidRPr="00FE3E75">
        <w:t>i</w:t>
      </w:r>
      <w:proofErr w:type="spellEnd"/>
      <w:r w:rsidRPr="00FE3E75">
        <w:t>)</w:t>
      </w:r>
      <w:r w:rsidRPr="00FE3E75">
        <w:tab/>
        <w:t>roads;</w:t>
      </w:r>
    </w:p>
    <w:p w14:paraId="19E71134" w14:textId="77777777" w:rsidR="001445C4" w:rsidRPr="00FE3E75" w:rsidRDefault="001445C4" w:rsidP="001445C4">
      <w:pPr>
        <w:pStyle w:val="GG-body"/>
        <w:ind w:left="851" w:hanging="425"/>
      </w:pPr>
      <w:r w:rsidRPr="00FE3E75">
        <w:t>(ii)</w:t>
      </w:r>
      <w:r w:rsidRPr="00FE3E75">
        <w:tab/>
        <w:t>stormwater;</w:t>
      </w:r>
    </w:p>
    <w:p w14:paraId="508BAC57" w14:textId="77777777" w:rsidR="001445C4" w:rsidRPr="00FE3E75" w:rsidRDefault="001445C4" w:rsidP="001445C4">
      <w:pPr>
        <w:pStyle w:val="GG-body"/>
        <w:ind w:left="851" w:hanging="425"/>
      </w:pPr>
      <w:r w:rsidRPr="00FE3E75">
        <w:t>(iii)</w:t>
      </w:r>
      <w:r w:rsidRPr="00FE3E75">
        <w:tab/>
        <w:t>water supply;</w:t>
      </w:r>
    </w:p>
    <w:p w14:paraId="195F6524" w14:textId="77777777" w:rsidR="001445C4" w:rsidRPr="00FE3E75" w:rsidRDefault="001445C4" w:rsidP="001445C4">
      <w:pPr>
        <w:pStyle w:val="GG-body"/>
        <w:ind w:left="851" w:hanging="425"/>
      </w:pPr>
      <w:r w:rsidRPr="00FE3E75">
        <w:t>(iv)</w:t>
      </w:r>
      <w:r w:rsidRPr="00FE3E75">
        <w:tab/>
        <w:t>power supply;</w:t>
      </w:r>
    </w:p>
    <w:p w14:paraId="7BB7E041" w14:textId="77777777" w:rsidR="001445C4" w:rsidRPr="00FE3E75" w:rsidRDefault="001445C4" w:rsidP="001445C4">
      <w:pPr>
        <w:pStyle w:val="GG-body"/>
        <w:ind w:left="851" w:hanging="425"/>
      </w:pPr>
      <w:r w:rsidRPr="00FE3E75">
        <w:t>(v)</w:t>
      </w:r>
      <w:r w:rsidRPr="00FE3E75">
        <w:tab/>
        <w:t>telecommunications; and</w:t>
      </w:r>
    </w:p>
    <w:p w14:paraId="58231712" w14:textId="77777777" w:rsidR="001445C4" w:rsidRPr="00FE3E75" w:rsidRDefault="001445C4" w:rsidP="001445C4">
      <w:pPr>
        <w:pStyle w:val="GG-body"/>
        <w:ind w:left="851" w:hanging="425"/>
      </w:pPr>
      <w:r w:rsidRPr="00FE3E75">
        <w:t>(vi)</w:t>
      </w:r>
      <w:r w:rsidRPr="00FE3E75">
        <w:tab/>
        <w:t>waste water treatment or disposal,</w:t>
      </w:r>
    </w:p>
    <w:p w14:paraId="5538F850" w14:textId="77777777" w:rsidR="001445C4" w:rsidRPr="00FE3E75" w:rsidRDefault="001445C4" w:rsidP="001445C4">
      <w:pPr>
        <w:pStyle w:val="GG-body"/>
        <w:ind w:left="426"/>
      </w:pPr>
      <w:r w:rsidRPr="00FE3E75">
        <w:t>in each case, associated with any development within the ambit of the preceding paragraphs;</w:t>
      </w:r>
    </w:p>
    <w:p w14:paraId="059AE8B0" w14:textId="77777777" w:rsidR="001445C4" w:rsidRPr="00FE3E75" w:rsidRDefault="001445C4" w:rsidP="001445C4">
      <w:pPr>
        <w:pStyle w:val="GG-body"/>
        <w:ind w:left="426" w:hanging="284"/>
      </w:pPr>
      <w:r w:rsidRPr="00FE3E75">
        <w:t>(f)</w:t>
      </w:r>
      <w:r w:rsidRPr="00FE3E75">
        <w:tab/>
        <w:t>development (including development undertaken on land in the State, inclusive of the land specified in Schedule 2) associated with any excavation or filling of land associated with any development within the ambit of the preceding paragraphs;</w:t>
      </w:r>
    </w:p>
    <w:p w14:paraId="22DD5053" w14:textId="77777777" w:rsidR="001445C4" w:rsidRPr="00FE3E75" w:rsidRDefault="001445C4" w:rsidP="001445C4">
      <w:pPr>
        <w:pStyle w:val="GG-body"/>
        <w:ind w:left="426" w:hanging="284"/>
      </w:pPr>
      <w:r w:rsidRPr="00FE3E75">
        <w:t>(g)</w:t>
      </w:r>
      <w:r w:rsidRPr="00FE3E75">
        <w:tab/>
        <w:t>development (including development undertaken on land in the State, inclusive of the land specified in Schedule 2) associated with the division of land associated with any development within the ambit of the preceding paragraphs; and</w:t>
      </w:r>
    </w:p>
    <w:p w14:paraId="1F5F5652" w14:textId="77777777" w:rsidR="001445C4" w:rsidRPr="00FE3E75" w:rsidRDefault="001445C4" w:rsidP="001445C4">
      <w:pPr>
        <w:pStyle w:val="GG-body"/>
        <w:ind w:left="426" w:hanging="284"/>
      </w:pPr>
      <w:r w:rsidRPr="00FE3E75">
        <w:t>(h)</w:t>
      </w:r>
      <w:r w:rsidRPr="00FE3E75">
        <w:tab/>
        <w:t>any related or ancillary development (including development undertaken on land in the State, inclusive of the land specified in Schedule 2) associated with any development within the ambit of the preceding paragraphs.</w:t>
      </w:r>
    </w:p>
    <w:p w14:paraId="277F5D49" w14:textId="77777777" w:rsidR="001445C4" w:rsidRPr="00FE3E75" w:rsidRDefault="001445C4" w:rsidP="001445C4">
      <w:pPr>
        <w:pStyle w:val="GG-body"/>
      </w:pPr>
      <w:r w:rsidRPr="00FE3E75">
        <w:t>In relation to (a) and (b) above, the Battery Anode Material Manufacturing Facility will include either</w:t>
      </w:r>
      <w:r>
        <w:t>—</w:t>
      </w:r>
    </w:p>
    <w:p w14:paraId="5C2A76A9" w14:textId="77777777" w:rsidR="001445C4" w:rsidRPr="00FE3E75" w:rsidRDefault="001445C4" w:rsidP="001445C4">
      <w:pPr>
        <w:pStyle w:val="GG-body"/>
        <w:ind w:left="426" w:hanging="284"/>
      </w:pPr>
      <w:r w:rsidRPr="00FE3E75">
        <w:t>(a)</w:t>
      </w:r>
      <w:r w:rsidRPr="00FE3E75">
        <w:tab/>
        <w:t>electric kiln, steam production and drying machinery, subject to availability of natural gas connection</w:t>
      </w:r>
      <w:r>
        <w:t>;</w:t>
      </w:r>
      <w:r w:rsidRPr="00FE3E75">
        <w:t xml:space="preserve"> or</w:t>
      </w:r>
    </w:p>
    <w:p w14:paraId="641713A0" w14:textId="77777777" w:rsidR="001445C4" w:rsidRPr="00FE3E75" w:rsidRDefault="001445C4" w:rsidP="001445C4">
      <w:pPr>
        <w:pStyle w:val="GG-body"/>
        <w:ind w:left="426" w:hanging="284"/>
      </w:pPr>
      <w:r w:rsidRPr="00FE3E75">
        <w:t>(b)</w:t>
      </w:r>
      <w:r w:rsidRPr="00FE3E75">
        <w:tab/>
        <w:t>fuel burning equipment including kiln and boiler structures, natural gas connection, stack emission scrubbers (electrostatic precipitators), and associated emissions monitoring and combustion management equipment</w:t>
      </w:r>
      <w:r>
        <w:t>;</w:t>
      </w:r>
      <w:r w:rsidRPr="00FE3E75">
        <w:t xml:space="preserve"> or</w:t>
      </w:r>
    </w:p>
    <w:p w14:paraId="6458BFFB" w14:textId="620D0FAF" w:rsidR="001445C4" w:rsidRDefault="001445C4" w:rsidP="001445C4">
      <w:pPr>
        <w:pStyle w:val="GG-body"/>
        <w:ind w:left="426" w:hanging="284"/>
      </w:pPr>
      <w:r w:rsidRPr="00FE3E75">
        <w:t>(c)</w:t>
      </w:r>
      <w:r w:rsidRPr="00FE3E75">
        <w:tab/>
        <w:t>a combination of electric and gas-fired equipment associated with kiln processes, steam production and drying machinery, subject to the outcomes of the DFS.</w:t>
      </w:r>
    </w:p>
    <w:p w14:paraId="2A1F9793" w14:textId="77777777" w:rsidR="001445C4" w:rsidRDefault="001445C4">
      <w:pPr>
        <w:spacing w:after="0" w:line="240" w:lineRule="auto"/>
        <w:jc w:val="left"/>
        <w:rPr>
          <w:rFonts w:eastAsia="Times New Roman"/>
          <w:szCs w:val="17"/>
        </w:rPr>
      </w:pPr>
      <w:r>
        <w:br w:type="page"/>
      </w:r>
    </w:p>
    <w:p w14:paraId="4F3E6A7B" w14:textId="77777777" w:rsidR="001445C4" w:rsidRPr="00FE3E75" w:rsidRDefault="001445C4" w:rsidP="001445C4">
      <w:pPr>
        <w:pStyle w:val="GG-Title2"/>
      </w:pPr>
      <w:r w:rsidRPr="00FE3E75">
        <w:t>Schedule 2</w:t>
      </w:r>
    </w:p>
    <w:p w14:paraId="2887D803" w14:textId="77777777" w:rsidR="001445C4" w:rsidRPr="00FE3E75" w:rsidRDefault="001445C4" w:rsidP="001445C4">
      <w:pPr>
        <w:pStyle w:val="GG-Title3"/>
      </w:pPr>
      <w:r w:rsidRPr="00FE3E75">
        <w:t>Specified Part of the State</w:t>
      </w:r>
    </w:p>
    <w:p w14:paraId="7E76B112" w14:textId="77777777" w:rsidR="001445C4" w:rsidRPr="00FE3E75" w:rsidRDefault="001445C4" w:rsidP="001445C4">
      <w:pPr>
        <w:pStyle w:val="GG-body"/>
      </w:pPr>
      <w:r w:rsidRPr="00FE3E75">
        <w:t>The following part of the State is specified for the purposes of Schedule 1 as shown on the attached map for Schedule 2:</w:t>
      </w:r>
    </w:p>
    <w:p w14:paraId="2A73F268" w14:textId="77777777" w:rsidR="001445C4" w:rsidRPr="00FE3E75" w:rsidRDefault="001445C4" w:rsidP="001445C4">
      <w:pPr>
        <w:pStyle w:val="GG-body"/>
        <w:ind w:left="426" w:hanging="284"/>
      </w:pPr>
      <w:r w:rsidRPr="00FE3E75">
        <w:t>(a)</w:t>
      </w:r>
      <w:r w:rsidRPr="00FE3E75">
        <w:tab/>
      </w:r>
      <w:r w:rsidRPr="00D73F48">
        <w:rPr>
          <w:spacing w:val="-2"/>
        </w:rPr>
        <w:t>The whole of the land comprised in Certificate of Title Volume 5723 Folio 299 (allotment 3 in Filed Plan 115108) located at 9 Bolivar</w:t>
      </w:r>
      <w:r w:rsidRPr="00FE3E75">
        <w:t xml:space="preserve"> Interchange Connector Road.</w:t>
      </w:r>
    </w:p>
    <w:p w14:paraId="3D2744CA" w14:textId="77777777" w:rsidR="001445C4" w:rsidRDefault="001445C4" w:rsidP="001445C4">
      <w:pPr>
        <w:pStyle w:val="GG-body"/>
        <w:ind w:left="426" w:hanging="284"/>
      </w:pPr>
      <w:r w:rsidRPr="007F7101">
        <w:rPr>
          <w:rFonts w:ascii="Calibri" w:eastAsia="Calibri" w:hAnsi="Calibri"/>
          <w:noProof/>
          <w:sz w:val="22"/>
          <w:szCs w:val="22"/>
        </w:rPr>
        <w:drawing>
          <wp:anchor distT="0" distB="0" distL="114300" distR="114300" simplePos="0" relativeHeight="251661312" behindDoc="0" locked="0" layoutInCell="1" allowOverlap="1" wp14:anchorId="388E64D6" wp14:editId="49BF481F">
            <wp:simplePos x="0" y="0"/>
            <wp:positionH relativeFrom="margin">
              <wp:align>center</wp:align>
            </wp:positionH>
            <wp:positionV relativeFrom="paragraph">
              <wp:posOffset>227965</wp:posOffset>
            </wp:positionV>
            <wp:extent cx="5065395" cy="7258685"/>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65469" cy="725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E75">
        <w:t>(b)</w:t>
      </w:r>
      <w:r w:rsidRPr="00FE3E75">
        <w:tab/>
        <w:t>Portion of the land comprised in Certificate of Title Volume 5723 Folio 299 (allotment 4 in Filed Plan 115108) located at 9 Bolivar Interchange Connector Road.</w:t>
      </w:r>
    </w:p>
    <w:p w14:paraId="2686DE63" w14:textId="77777777" w:rsidR="001445C4" w:rsidRPr="00FE3E75" w:rsidRDefault="001445C4" w:rsidP="001445C4">
      <w:pPr>
        <w:pStyle w:val="GG-SDated"/>
      </w:pPr>
      <w:r w:rsidRPr="00FE3E75">
        <w:t>Dated</w:t>
      </w:r>
      <w:r>
        <w:t xml:space="preserve">: </w:t>
      </w:r>
      <w:r w:rsidRPr="00FE3E75">
        <w:t>17 November 2022</w:t>
      </w:r>
    </w:p>
    <w:p w14:paraId="1F0E501D" w14:textId="77777777" w:rsidR="001445C4" w:rsidRPr="00FE3E75" w:rsidRDefault="001445C4" w:rsidP="001445C4">
      <w:pPr>
        <w:pStyle w:val="GG-SName"/>
      </w:pPr>
      <w:r w:rsidRPr="00FE3E75">
        <w:t>Hon Andrea Michaels MP</w:t>
      </w:r>
    </w:p>
    <w:p w14:paraId="57E2E0B5" w14:textId="055E3191" w:rsidR="001445C4" w:rsidRDefault="001445C4" w:rsidP="001445C4">
      <w:pPr>
        <w:pStyle w:val="GG-Signature"/>
      </w:pPr>
      <w:r w:rsidRPr="00FE3E75">
        <w:t>Delegate of the Minister for Planning</w:t>
      </w:r>
    </w:p>
    <w:p w14:paraId="09A03696" w14:textId="625AC0BA" w:rsidR="001445C4" w:rsidRDefault="001445C4" w:rsidP="001445C4">
      <w:pPr>
        <w:pStyle w:val="GG-Signature"/>
        <w:pBdr>
          <w:top w:val="single" w:sz="4" w:space="1" w:color="auto"/>
        </w:pBdr>
        <w:spacing w:before="100" w:line="14" w:lineRule="exact"/>
        <w:jc w:val="center"/>
      </w:pPr>
    </w:p>
    <w:p w14:paraId="1305FAA1" w14:textId="1906A491" w:rsidR="001445C4" w:rsidRDefault="001445C4">
      <w:pPr>
        <w:spacing w:after="0" w:line="240" w:lineRule="auto"/>
        <w:jc w:val="left"/>
        <w:rPr>
          <w:rFonts w:eastAsia="Times New Roman"/>
          <w:szCs w:val="17"/>
          <w:lang w:val="en-US"/>
        </w:rPr>
      </w:pPr>
      <w:r>
        <w:rPr>
          <w:lang w:val="en-US"/>
        </w:rPr>
        <w:br w:type="page"/>
      </w:r>
    </w:p>
    <w:p w14:paraId="0CC716B7" w14:textId="77777777" w:rsidR="001445C4" w:rsidRPr="00EE589E" w:rsidRDefault="001445C4" w:rsidP="001445C4">
      <w:pPr>
        <w:pStyle w:val="GG-Title1"/>
        <w:rPr>
          <w:lang w:val="en-GB"/>
        </w:rPr>
      </w:pPr>
      <w:r w:rsidRPr="00EE589E">
        <w:rPr>
          <w:lang w:val="en-GB"/>
        </w:rPr>
        <w:t>Planning, Development and Infrastructure Act 2016</w:t>
      </w:r>
    </w:p>
    <w:p w14:paraId="4CBF2BF8" w14:textId="77777777" w:rsidR="001445C4" w:rsidRPr="00EE589E" w:rsidRDefault="001445C4" w:rsidP="001445C4">
      <w:pPr>
        <w:pStyle w:val="GG-Title2"/>
        <w:rPr>
          <w:lang w:val="en-GB"/>
        </w:rPr>
      </w:pPr>
      <w:r w:rsidRPr="00EE589E">
        <w:rPr>
          <w:lang w:val="en-GB"/>
        </w:rPr>
        <w:t>Section 76</w:t>
      </w:r>
    </w:p>
    <w:p w14:paraId="5D06997E" w14:textId="77777777" w:rsidR="001445C4" w:rsidRDefault="001445C4" w:rsidP="001445C4">
      <w:pPr>
        <w:pStyle w:val="GG-Title3"/>
        <w:spacing w:after="0"/>
        <w:rPr>
          <w:lang w:val="en-GB"/>
        </w:rPr>
      </w:pPr>
      <w:r w:rsidRPr="00EE589E">
        <w:rPr>
          <w:lang w:val="en-GB"/>
        </w:rPr>
        <w:t>Amendment to the Planning and Design Code</w:t>
      </w:r>
    </w:p>
    <w:p w14:paraId="613B4CCA" w14:textId="77777777" w:rsidR="001445C4" w:rsidRPr="00EE589E" w:rsidRDefault="001445C4" w:rsidP="001445C4">
      <w:pPr>
        <w:pStyle w:val="GG-body"/>
        <w:rPr>
          <w:i/>
          <w:lang w:val="en-GB"/>
        </w:rPr>
      </w:pPr>
      <w:r w:rsidRPr="00EE589E">
        <w:rPr>
          <w:i/>
          <w:lang w:val="en-GB"/>
        </w:rPr>
        <w:t>Preamble</w:t>
      </w:r>
    </w:p>
    <w:p w14:paraId="3AFDCF4E" w14:textId="77777777" w:rsidR="001445C4" w:rsidRDefault="001445C4" w:rsidP="001445C4">
      <w:pPr>
        <w:pStyle w:val="GG-body"/>
        <w:rPr>
          <w:lang w:val="en-GB"/>
        </w:rPr>
      </w:pPr>
      <w:r w:rsidRPr="00B90B9A">
        <w:rPr>
          <w:lang w:val="en-GB"/>
        </w:rPr>
        <w:t>It is necessary to amend the Planning and Design Code (the Code) in operation at 24 November 2022 (Version 2022.22)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r w:rsidRPr="00EE589E">
        <w:rPr>
          <w:lang w:val="en-GB"/>
        </w:rPr>
        <w:t>.</w:t>
      </w:r>
    </w:p>
    <w:p w14:paraId="3606A8B8" w14:textId="77777777" w:rsidR="001445C4" w:rsidRDefault="001445C4" w:rsidP="001445C4">
      <w:pPr>
        <w:pStyle w:val="GG-body"/>
        <w:numPr>
          <w:ilvl w:val="0"/>
          <w:numId w:val="9"/>
        </w:numPr>
        <w:rPr>
          <w:lang w:val="en-GB"/>
        </w:rPr>
      </w:pPr>
      <w:r w:rsidRPr="00B90B9A">
        <w:rPr>
          <w:lang w:val="en-GB"/>
        </w:rPr>
        <w:t xml:space="preserve">PURSUANT to section 76 of the </w:t>
      </w:r>
      <w:r w:rsidRPr="00B90B9A">
        <w:rPr>
          <w:i/>
          <w:lang w:val="en-GB"/>
        </w:rPr>
        <w:t xml:space="preserve">Planning, Development and Infrastructure Act 2016 </w:t>
      </w:r>
      <w:r w:rsidRPr="00B90B9A">
        <w:rPr>
          <w:lang w:val="en-GB"/>
        </w:rPr>
        <w:t>(the Act), I hereby amend the Code in order to make changes of form (without altering the effect of underlying policy), correct errors and make operational amendments as follows</w:t>
      </w:r>
      <w:r w:rsidRPr="00EE589E">
        <w:rPr>
          <w:lang w:val="en-GB"/>
        </w:rPr>
        <w:t>:</w:t>
      </w:r>
    </w:p>
    <w:p w14:paraId="38837C54" w14:textId="77777777" w:rsidR="001445C4" w:rsidRDefault="001445C4" w:rsidP="001445C4">
      <w:pPr>
        <w:pStyle w:val="GG-body"/>
        <w:numPr>
          <w:ilvl w:val="0"/>
          <w:numId w:val="5"/>
        </w:numPr>
      </w:pPr>
      <w:r w:rsidRPr="00EE589E">
        <w:rPr>
          <w:bCs/>
          <w:lang w:val="en-GB"/>
        </w:rPr>
        <w:t>Undertake minor</w:t>
      </w:r>
      <w:r w:rsidRPr="00EE589E">
        <w:t xml:space="preserve"> alterations to the geometry of the spatial layers and data in the Code to maintain the current relationship between the parcel boundaries and Code data as a result of the following:</w:t>
      </w:r>
    </w:p>
    <w:p w14:paraId="2745620F" w14:textId="77777777" w:rsidR="001445C4" w:rsidRDefault="001445C4" w:rsidP="001445C4">
      <w:pPr>
        <w:pStyle w:val="GG-body"/>
        <w:numPr>
          <w:ilvl w:val="1"/>
          <w:numId w:val="8"/>
        </w:numPr>
      </w:pPr>
      <w:r w:rsidRPr="00B90B9A">
        <w:t>New plans of division deposited in the Land Titles Office between 16 November 2022 and 29 November 2022 affecting the following spatial and data layers in the Code</w:t>
      </w:r>
      <w:r w:rsidRPr="00EE589E">
        <w:t>:</w:t>
      </w:r>
    </w:p>
    <w:p w14:paraId="2BCF8E20" w14:textId="77777777" w:rsidR="001445C4" w:rsidRPr="00EE589E" w:rsidRDefault="001445C4" w:rsidP="001445C4">
      <w:pPr>
        <w:pStyle w:val="GG-body"/>
        <w:numPr>
          <w:ilvl w:val="2"/>
          <w:numId w:val="6"/>
        </w:numPr>
        <w:ind w:left="1843" w:hanging="387"/>
      </w:pPr>
      <w:r w:rsidRPr="00EE589E">
        <w:t>Zones and subzones</w:t>
      </w:r>
    </w:p>
    <w:p w14:paraId="548C2FB3" w14:textId="77777777" w:rsidR="001445C4" w:rsidRPr="00EE589E" w:rsidRDefault="001445C4" w:rsidP="001445C4">
      <w:pPr>
        <w:pStyle w:val="GG-body"/>
        <w:numPr>
          <w:ilvl w:val="2"/>
          <w:numId w:val="6"/>
        </w:numPr>
        <w:ind w:left="1843" w:hanging="387"/>
      </w:pPr>
      <w:r w:rsidRPr="00EE589E">
        <w:t>Technical and Numeric Variations</w:t>
      </w:r>
    </w:p>
    <w:p w14:paraId="210ECA35"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Building Heights (Levels)</w:t>
      </w:r>
    </w:p>
    <w:p w14:paraId="4F702779"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Building Heights (Metres)</w:t>
      </w:r>
    </w:p>
    <w:p w14:paraId="1CA72D18"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Concept Plan</w:t>
      </w:r>
    </w:p>
    <w:p w14:paraId="5479A6EB"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Gradient Minimum Frontage</w:t>
      </w:r>
    </w:p>
    <w:p w14:paraId="5A055DDC"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Gradient Minimum Site Area</w:t>
      </w:r>
    </w:p>
    <w:p w14:paraId="1AEEAE9F"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Interface Height</w:t>
      </w:r>
    </w:p>
    <w:p w14:paraId="51ADBA3D"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Minimum Primary Street Setback</w:t>
      </w:r>
    </w:p>
    <w:p w14:paraId="10CEA402"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Minimum Side Boundary Setback</w:t>
      </w:r>
    </w:p>
    <w:p w14:paraId="62769F24"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Future Local Road Widening Setback</w:t>
      </w:r>
    </w:p>
    <w:p w14:paraId="7BC40DAD"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Minimum Frontage</w:t>
      </w:r>
    </w:p>
    <w:p w14:paraId="2B4DB1BE" w14:textId="77777777" w:rsidR="001445C4" w:rsidRPr="00B90B9A" w:rsidRDefault="001445C4" w:rsidP="001445C4">
      <w:pPr>
        <w:numPr>
          <w:ilvl w:val="3"/>
          <w:numId w:val="7"/>
        </w:numPr>
        <w:ind w:left="2268" w:hanging="283"/>
        <w:contextualSpacing/>
        <w:rPr>
          <w:rFonts w:eastAsia="Times New Roman"/>
          <w:szCs w:val="17"/>
        </w:rPr>
      </w:pPr>
      <w:r w:rsidRPr="00B90B9A">
        <w:rPr>
          <w:rFonts w:eastAsia="Times New Roman"/>
          <w:szCs w:val="17"/>
        </w:rPr>
        <w:t xml:space="preserve">Minimum Site Area </w:t>
      </w:r>
    </w:p>
    <w:p w14:paraId="5EA87E4B" w14:textId="77777777" w:rsidR="001445C4" w:rsidRPr="00EE589E" w:rsidRDefault="001445C4" w:rsidP="001445C4">
      <w:pPr>
        <w:pStyle w:val="GG-body"/>
        <w:numPr>
          <w:ilvl w:val="2"/>
          <w:numId w:val="6"/>
        </w:numPr>
        <w:ind w:left="1843" w:hanging="387"/>
      </w:pPr>
      <w:r w:rsidRPr="00EE589E">
        <w:t>Overlays</w:t>
      </w:r>
    </w:p>
    <w:p w14:paraId="0101ECE6"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Affordable Housing</w:t>
      </w:r>
    </w:p>
    <w:p w14:paraId="41E9EB60"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Dwelling Excision</w:t>
      </w:r>
    </w:p>
    <w:p w14:paraId="45F7A814"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Environment and Food Production Area</w:t>
      </w:r>
    </w:p>
    <w:p w14:paraId="48F7E347"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Future Local Road Widening</w:t>
      </w:r>
    </w:p>
    <w:p w14:paraId="68D6F6BA"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Future Road Widening</w:t>
      </w:r>
    </w:p>
    <w:p w14:paraId="19C438E8"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Hazards (Bushfire - High Risk)</w:t>
      </w:r>
    </w:p>
    <w:p w14:paraId="17C7CF03"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Hazards (Bushfire - Medium Risk)</w:t>
      </w:r>
    </w:p>
    <w:p w14:paraId="675D5871"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Hazards (Bushfire - General Risk)</w:t>
      </w:r>
    </w:p>
    <w:p w14:paraId="0316C34B"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Hazards (Bushfire - Urban Interface)</w:t>
      </w:r>
    </w:p>
    <w:p w14:paraId="1B4EB85D"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Hazards (Bushfire - Regional)</w:t>
      </w:r>
    </w:p>
    <w:p w14:paraId="36039065"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Hazards (Bushfire - Outback)</w:t>
      </w:r>
    </w:p>
    <w:p w14:paraId="41C73D8C"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Heritage Adjacency</w:t>
      </w:r>
    </w:p>
    <w:p w14:paraId="1390E8F2"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Interface Management</w:t>
      </w:r>
    </w:p>
    <w:p w14:paraId="39455186"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Limited Land Division</w:t>
      </w:r>
    </w:p>
    <w:p w14:paraId="335551B4"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Local Heritage Place</w:t>
      </w:r>
    </w:p>
    <w:p w14:paraId="6B2C3FED"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Noise and Air Emissions</w:t>
      </w:r>
    </w:p>
    <w:p w14:paraId="1B9D69A0"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Significant Landscape Protection</w:t>
      </w:r>
    </w:p>
    <w:p w14:paraId="00E9E2CA"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State Heritage Place</w:t>
      </w:r>
    </w:p>
    <w:p w14:paraId="27AE13AF" w14:textId="77777777" w:rsidR="001445C4" w:rsidRPr="00B90B9A" w:rsidRDefault="001445C4" w:rsidP="001445C4">
      <w:pPr>
        <w:numPr>
          <w:ilvl w:val="3"/>
          <w:numId w:val="7"/>
        </w:numPr>
        <w:spacing w:after="0"/>
        <w:ind w:left="2268" w:hanging="283"/>
        <w:contextualSpacing/>
        <w:rPr>
          <w:rFonts w:eastAsia="Times New Roman"/>
          <w:szCs w:val="17"/>
        </w:rPr>
      </w:pPr>
      <w:r w:rsidRPr="00B90B9A">
        <w:rPr>
          <w:rFonts w:eastAsia="Times New Roman"/>
          <w:szCs w:val="17"/>
        </w:rPr>
        <w:t>Stormwater Management</w:t>
      </w:r>
    </w:p>
    <w:p w14:paraId="5C35F22C" w14:textId="77777777" w:rsidR="001445C4" w:rsidRPr="00B90B9A" w:rsidRDefault="001445C4" w:rsidP="001445C4">
      <w:pPr>
        <w:numPr>
          <w:ilvl w:val="3"/>
          <w:numId w:val="7"/>
        </w:numPr>
        <w:ind w:left="2268" w:hanging="283"/>
        <w:contextualSpacing/>
        <w:rPr>
          <w:rFonts w:eastAsia="Times New Roman"/>
          <w:szCs w:val="17"/>
        </w:rPr>
      </w:pPr>
      <w:r w:rsidRPr="00B90B9A">
        <w:rPr>
          <w:rFonts w:eastAsia="Times New Roman"/>
          <w:szCs w:val="17"/>
        </w:rPr>
        <w:t>Urban Tree Canopy</w:t>
      </w:r>
    </w:p>
    <w:p w14:paraId="1C985FE9" w14:textId="77777777" w:rsidR="001445C4" w:rsidRPr="00EE589E" w:rsidRDefault="001445C4" w:rsidP="001445C4">
      <w:pPr>
        <w:pStyle w:val="GG-body"/>
        <w:numPr>
          <w:ilvl w:val="1"/>
          <w:numId w:val="8"/>
        </w:numPr>
      </w:pPr>
      <w:r w:rsidRPr="00EE589E">
        <w:t>Improved spatial data for existing land parcels in the following locations (as described in Column A) that affect data layers in the Code (as shown in Column B):</w:t>
      </w:r>
    </w:p>
    <w:tbl>
      <w:tblPr>
        <w:tblStyle w:val="TableGrid15"/>
        <w:tblW w:w="0" w:type="auto"/>
        <w:tblInd w:w="1413" w:type="dxa"/>
        <w:tblLayout w:type="fixed"/>
        <w:tblLook w:val="04A0" w:firstRow="1" w:lastRow="0" w:firstColumn="1" w:lastColumn="0" w:noHBand="0" w:noVBand="1"/>
      </w:tblPr>
      <w:tblGrid>
        <w:gridCol w:w="4536"/>
        <w:gridCol w:w="3067"/>
      </w:tblGrid>
      <w:tr w:rsidR="001445C4" w:rsidRPr="00B90B9A" w14:paraId="3C68BCD4" w14:textId="77777777" w:rsidTr="003061C9">
        <w:trPr>
          <w:tblHeader/>
        </w:trPr>
        <w:tc>
          <w:tcPr>
            <w:tcW w:w="4536" w:type="dxa"/>
            <w:shd w:val="clear" w:color="auto" w:fill="D9D9D9" w:themeFill="background1" w:themeFillShade="D9"/>
          </w:tcPr>
          <w:p w14:paraId="1CA4283E" w14:textId="77777777" w:rsidR="001445C4" w:rsidRPr="00B90B9A" w:rsidRDefault="001445C4" w:rsidP="003061C9">
            <w:pPr>
              <w:spacing w:after="0"/>
              <w:contextualSpacing/>
              <w:rPr>
                <w:rFonts w:eastAsia="Times New Roman"/>
                <w:b/>
                <w:szCs w:val="17"/>
              </w:rPr>
            </w:pPr>
            <w:r w:rsidRPr="00B90B9A">
              <w:rPr>
                <w:rFonts w:eastAsia="Times New Roman"/>
                <w:b/>
                <w:szCs w:val="17"/>
              </w:rPr>
              <w:t>Location (Column A)</w:t>
            </w:r>
          </w:p>
        </w:tc>
        <w:tc>
          <w:tcPr>
            <w:tcW w:w="3067" w:type="dxa"/>
            <w:shd w:val="clear" w:color="auto" w:fill="D9D9D9" w:themeFill="background1" w:themeFillShade="D9"/>
          </w:tcPr>
          <w:p w14:paraId="60A887A5" w14:textId="77777777" w:rsidR="001445C4" w:rsidRPr="00B90B9A" w:rsidRDefault="001445C4" w:rsidP="003061C9">
            <w:pPr>
              <w:spacing w:after="0"/>
              <w:contextualSpacing/>
              <w:rPr>
                <w:rFonts w:eastAsia="Times New Roman"/>
                <w:b/>
                <w:szCs w:val="17"/>
              </w:rPr>
            </w:pPr>
            <w:r w:rsidRPr="00B90B9A">
              <w:rPr>
                <w:rFonts w:eastAsia="Times New Roman"/>
                <w:b/>
                <w:szCs w:val="17"/>
              </w:rPr>
              <w:t>Layers (Column B)</w:t>
            </w:r>
          </w:p>
        </w:tc>
      </w:tr>
      <w:tr w:rsidR="001445C4" w:rsidRPr="00B90B9A" w14:paraId="0296BE7C" w14:textId="77777777" w:rsidTr="003061C9">
        <w:tc>
          <w:tcPr>
            <w:tcW w:w="4536" w:type="dxa"/>
          </w:tcPr>
          <w:p w14:paraId="1920DC79" w14:textId="77777777" w:rsidR="001445C4" w:rsidRPr="00B90B9A" w:rsidRDefault="001445C4" w:rsidP="003061C9">
            <w:pPr>
              <w:spacing w:before="100" w:beforeAutospacing="1" w:after="100" w:afterAutospacing="1" w:line="240" w:lineRule="auto"/>
              <w:jc w:val="left"/>
              <w:rPr>
                <w:rFonts w:eastAsia="Times New Roman"/>
                <w:b/>
                <w:szCs w:val="17"/>
                <w:lang w:val="en-GB" w:eastAsia="en-AU"/>
              </w:rPr>
            </w:pPr>
            <w:proofErr w:type="spellStart"/>
            <w:r w:rsidRPr="00B90B9A">
              <w:rPr>
                <w:rFonts w:eastAsia="Times New Roman"/>
                <w:b/>
                <w:szCs w:val="17"/>
                <w:lang w:val="en-GB" w:eastAsia="en-AU"/>
              </w:rPr>
              <w:t>Meribah</w:t>
            </w:r>
            <w:proofErr w:type="spellEnd"/>
          </w:p>
          <w:p w14:paraId="29A636D1" w14:textId="191B8180" w:rsidR="001445C4" w:rsidRPr="00B90B9A" w:rsidRDefault="001445C4" w:rsidP="003061C9">
            <w:pPr>
              <w:spacing w:before="100" w:beforeAutospacing="1" w:after="100" w:afterAutospacing="1" w:line="240" w:lineRule="auto"/>
              <w:jc w:val="left"/>
              <w:rPr>
                <w:rFonts w:eastAsia="Times New Roman"/>
                <w:b/>
                <w:szCs w:val="17"/>
                <w:lang w:val="en-GB" w:eastAsia="en-AU"/>
              </w:rPr>
            </w:pPr>
            <w:r w:rsidRPr="00B90B9A">
              <w:rPr>
                <w:noProof/>
                <w:sz w:val="24"/>
                <w:szCs w:val="24"/>
                <w:lang w:val="en-GB"/>
              </w:rPr>
              <w:drawing>
                <wp:inline distT="0" distB="0" distL="0" distR="0" wp14:anchorId="1C819607" wp14:editId="2E65A79F">
                  <wp:extent cx="2597150" cy="2077720"/>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26"/>
                          <a:stretch>
                            <a:fillRect/>
                          </a:stretch>
                        </pic:blipFill>
                        <pic:spPr>
                          <a:xfrm>
                            <a:off x="0" y="0"/>
                            <a:ext cx="2597795" cy="2078236"/>
                          </a:xfrm>
                          <a:prstGeom prst="rect">
                            <a:avLst/>
                          </a:prstGeom>
                        </pic:spPr>
                      </pic:pic>
                    </a:graphicData>
                  </a:graphic>
                </wp:inline>
              </w:drawing>
            </w:r>
          </w:p>
        </w:tc>
        <w:tc>
          <w:tcPr>
            <w:tcW w:w="3067" w:type="dxa"/>
          </w:tcPr>
          <w:p w14:paraId="6891C2F2" w14:textId="77777777" w:rsidR="001445C4" w:rsidRPr="00B90B9A" w:rsidRDefault="001445C4" w:rsidP="003061C9">
            <w:pPr>
              <w:spacing w:after="0" w:line="240" w:lineRule="auto"/>
              <w:contextualSpacing/>
              <w:rPr>
                <w:rFonts w:eastAsia="Times New Roman"/>
                <w:szCs w:val="17"/>
              </w:rPr>
            </w:pPr>
            <w:r w:rsidRPr="00B90B9A">
              <w:rPr>
                <w:rFonts w:eastAsia="Times New Roman"/>
                <w:szCs w:val="17"/>
              </w:rPr>
              <w:t>Zones</w:t>
            </w:r>
          </w:p>
          <w:p w14:paraId="3AF0A1A5" w14:textId="77777777" w:rsidR="001445C4" w:rsidRPr="00B90B9A" w:rsidRDefault="001445C4" w:rsidP="003061C9">
            <w:pPr>
              <w:spacing w:after="0" w:line="240" w:lineRule="auto"/>
              <w:contextualSpacing/>
              <w:rPr>
                <w:rFonts w:eastAsia="Times New Roman"/>
                <w:szCs w:val="17"/>
              </w:rPr>
            </w:pPr>
            <w:r w:rsidRPr="00B90B9A">
              <w:rPr>
                <w:rFonts w:eastAsia="Times New Roman"/>
                <w:szCs w:val="17"/>
              </w:rPr>
              <w:t>Technical and Numeric Variations</w:t>
            </w:r>
          </w:p>
          <w:p w14:paraId="3C7607B7" w14:textId="77777777" w:rsidR="001445C4" w:rsidRPr="00B90B9A" w:rsidRDefault="001445C4" w:rsidP="001445C4">
            <w:pPr>
              <w:numPr>
                <w:ilvl w:val="0"/>
                <w:numId w:val="4"/>
              </w:numPr>
              <w:spacing w:after="0" w:line="240" w:lineRule="auto"/>
              <w:jc w:val="left"/>
              <w:rPr>
                <w:rFonts w:eastAsia="Times New Roman"/>
                <w:szCs w:val="17"/>
              </w:rPr>
            </w:pPr>
            <w:r w:rsidRPr="00B90B9A">
              <w:rPr>
                <w:rFonts w:eastAsia="Times New Roman"/>
                <w:szCs w:val="17"/>
              </w:rPr>
              <w:t>Minimum Dwelling Allotment Size</w:t>
            </w:r>
          </w:p>
          <w:p w14:paraId="1712C9FB" w14:textId="77777777" w:rsidR="001445C4" w:rsidRPr="00B90B9A" w:rsidRDefault="001445C4" w:rsidP="001445C4">
            <w:pPr>
              <w:numPr>
                <w:ilvl w:val="0"/>
                <w:numId w:val="4"/>
              </w:numPr>
              <w:spacing w:after="0" w:line="240" w:lineRule="auto"/>
              <w:jc w:val="left"/>
              <w:rPr>
                <w:rFonts w:eastAsia="Times New Roman"/>
                <w:szCs w:val="17"/>
              </w:rPr>
            </w:pPr>
            <w:r w:rsidRPr="00B90B9A">
              <w:rPr>
                <w:rFonts w:eastAsia="Times New Roman"/>
                <w:szCs w:val="17"/>
              </w:rPr>
              <w:t>Minimum Site Area</w:t>
            </w:r>
          </w:p>
          <w:p w14:paraId="46DB5522" w14:textId="77777777" w:rsidR="001445C4" w:rsidRPr="00B90B9A" w:rsidRDefault="001445C4" w:rsidP="003061C9">
            <w:pPr>
              <w:spacing w:after="0" w:line="240" w:lineRule="auto"/>
              <w:contextualSpacing/>
              <w:rPr>
                <w:rFonts w:eastAsia="Times New Roman"/>
                <w:szCs w:val="17"/>
              </w:rPr>
            </w:pPr>
            <w:r w:rsidRPr="00B90B9A">
              <w:rPr>
                <w:rFonts w:eastAsia="Times New Roman"/>
                <w:szCs w:val="17"/>
              </w:rPr>
              <w:t>Overlays</w:t>
            </w:r>
          </w:p>
          <w:p w14:paraId="1872AE55" w14:textId="18B5FF9A" w:rsidR="001445C4" w:rsidRPr="001445C4" w:rsidRDefault="001445C4" w:rsidP="003061C9">
            <w:pPr>
              <w:numPr>
                <w:ilvl w:val="0"/>
                <w:numId w:val="4"/>
              </w:numPr>
              <w:spacing w:after="0" w:line="240" w:lineRule="auto"/>
              <w:jc w:val="left"/>
              <w:rPr>
                <w:rFonts w:eastAsia="Times New Roman"/>
                <w:szCs w:val="17"/>
              </w:rPr>
            </w:pPr>
            <w:r w:rsidRPr="00B90B9A">
              <w:rPr>
                <w:rFonts w:eastAsia="Times New Roman"/>
                <w:szCs w:val="17"/>
              </w:rPr>
              <w:t>Dwelling Excision</w:t>
            </w:r>
          </w:p>
        </w:tc>
      </w:tr>
      <w:tr w:rsidR="001445C4" w:rsidRPr="00B90B9A" w14:paraId="45F6379C" w14:textId="77777777" w:rsidTr="003061C9">
        <w:tc>
          <w:tcPr>
            <w:tcW w:w="4536" w:type="dxa"/>
          </w:tcPr>
          <w:p w14:paraId="6C165916" w14:textId="77777777" w:rsidR="001445C4" w:rsidRPr="00B90B9A" w:rsidRDefault="001445C4" w:rsidP="003061C9">
            <w:pPr>
              <w:spacing w:before="100" w:beforeAutospacing="1" w:after="100" w:afterAutospacing="1" w:line="240" w:lineRule="auto"/>
              <w:jc w:val="left"/>
              <w:rPr>
                <w:rFonts w:eastAsia="Times New Roman"/>
                <w:b/>
                <w:szCs w:val="17"/>
                <w:lang w:val="en-GB" w:eastAsia="en-AU"/>
              </w:rPr>
            </w:pPr>
            <w:proofErr w:type="spellStart"/>
            <w:r w:rsidRPr="00B90B9A">
              <w:rPr>
                <w:rFonts w:eastAsia="Times New Roman"/>
                <w:b/>
                <w:szCs w:val="17"/>
                <w:lang w:val="en-GB" w:eastAsia="en-AU"/>
              </w:rPr>
              <w:t>Moculta</w:t>
            </w:r>
            <w:proofErr w:type="spellEnd"/>
          </w:p>
          <w:p w14:paraId="30648A1F" w14:textId="77777777" w:rsidR="001445C4" w:rsidRPr="00B90B9A" w:rsidRDefault="001445C4" w:rsidP="003061C9">
            <w:pPr>
              <w:spacing w:before="100" w:beforeAutospacing="1" w:after="100" w:afterAutospacing="1" w:line="240" w:lineRule="auto"/>
              <w:jc w:val="left"/>
              <w:rPr>
                <w:rFonts w:eastAsia="Times New Roman"/>
                <w:b/>
                <w:szCs w:val="17"/>
                <w:lang w:val="en-GB" w:eastAsia="en-AU"/>
              </w:rPr>
            </w:pPr>
            <w:r w:rsidRPr="00B90B9A">
              <w:rPr>
                <w:noProof/>
                <w:sz w:val="24"/>
                <w:szCs w:val="24"/>
                <w:lang w:val="en-GB"/>
              </w:rPr>
              <w:drawing>
                <wp:inline distT="0" distB="0" distL="0" distR="0" wp14:anchorId="75C0612B" wp14:editId="705CA9E0">
                  <wp:extent cx="2457450" cy="2028825"/>
                  <wp:effectExtent l="0" t="0" r="0" b="9525"/>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7"/>
                          <a:stretch>
                            <a:fillRect/>
                          </a:stretch>
                        </pic:blipFill>
                        <pic:spPr>
                          <a:xfrm>
                            <a:off x="0" y="0"/>
                            <a:ext cx="2457450" cy="2028825"/>
                          </a:xfrm>
                          <a:prstGeom prst="rect">
                            <a:avLst/>
                          </a:prstGeom>
                        </pic:spPr>
                      </pic:pic>
                    </a:graphicData>
                  </a:graphic>
                </wp:inline>
              </w:drawing>
            </w:r>
          </w:p>
          <w:p w14:paraId="1C138BAC" w14:textId="77777777" w:rsidR="001445C4" w:rsidRPr="00B90B9A" w:rsidRDefault="001445C4" w:rsidP="003061C9">
            <w:pPr>
              <w:spacing w:before="100" w:beforeAutospacing="1" w:after="100" w:afterAutospacing="1" w:line="240" w:lineRule="auto"/>
              <w:jc w:val="left"/>
              <w:rPr>
                <w:rFonts w:eastAsia="Times New Roman"/>
                <w:b/>
                <w:szCs w:val="17"/>
                <w:lang w:val="en-GB" w:eastAsia="en-AU"/>
              </w:rPr>
            </w:pPr>
          </w:p>
        </w:tc>
        <w:tc>
          <w:tcPr>
            <w:tcW w:w="3067" w:type="dxa"/>
          </w:tcPr>
          <w:p w14:paraId="34E2191B" w14:textId="77777777" w:rsidR="001445C4" w:rsidRPr="00B90B9A" w:rsidRDefault="001445C4" w:rsidP="003061C9">
            <w:pPr>
              <w:spacing w:after="0" w:line="240" w:lineRule="auto"/>
              <w:contextualSpacing/>
              <w:rPr>
                <w:rFonts w:eastAsia="Times New Roman"/>
                <w:szCs w:val="17"/>
              </w:rPr>
            </w:pPr>
            <w:r w:rsidRPr="00B90B9A">
              <w:rPr>
                <w:rFonts w:eastAsia="Times New Roman"/>
                <w:szCs w:val="17"/>
              </w:rPr>
              <w:t>Overlays</w:t>
            </w:r>
          </w:p>
          <w:p w14:paraId="60E9EF8E" w14:textId="77777777" w:rsidR="001445C4" w:rsidRPr="00B90B9A" w:rsidRDefault="001445C4" w:rsidP="001445C4">
            <w:pPr>
              <w:numPr>
                <w:ilvl w:val="0"/>
                <w:numId w:val="4"/>
              </w:numPr>
              <w:spacing w:after="0" w:line="240" w:lineRule="auto"/>
              <w:jc w:val="left"/>
              <w:rPr>
                <w:rFonts w:eastAsia="Times New Roman"/>
                <w:szCs w:val="17"/>
              </w:rPr>
            </w:pPr>
            <w:r w:rsidRPr="00B90B9A">
              <w:rPr>
                <w:rFonts w:eastAsia="Times New Roman"/>
                <w:szCs w:val="17"/>
              </w:rPr>
              <w:t>Heritage Adjacency</w:t>
            </w:r>
          </w:p>
          <w:p w14:paraId="0998171F" w14:textId="77777777" w:rsidR="001445C4" w:rsidRPr="00B90B9A" w:rsidRDefault="001445C4" w:rsidP="001445C4">
            <w:pPr>
              <w:numPr>
                <w:ilvl w:val="0"/>
                <w:numId w:val="4"/>
              </w:numPr>
              <w:spacing w:after="0" w:line="240" w:lineRule="auto"/>
              <w:jc w:val="left"/>
              <w:rPr>
                <w:rFonts w:eastAsia="Times New Roman"/>
                <w:szCs w:val="17"/>
              </w:rPr>
            </w:pPr>
            <w:r w:rsidRPr="00B90B9A">
              <w:rPr>
                <w:rFonts w:eastAsia="Times New Roman"/>
                <w:szCs w:val="17"/>
              </w:rPr>
              <w:t>Local Heritage Place</w:t>
            </w:r>
          </w:p>
          <w:p w14:paraId="2ABBAF65" w14:textId="77777777" w:rsidR="001445C4" w:rsidRPr="00B90B9A" w:rsidRDefault="001445C4" w:rsidP="001445C4">
            <w:pPr>
              <w:numPr>
                <w:ilvl w:val="0"/>
                <w:numId w:val="4"/>
              </w:numPr>
              <w:spacing w:after="0" w:line="240" w:lineRule="auto"/>
              <w:jc w:val="left"/>
              <w:rPr>
                <w:rFonts w:eastAsia="Times New Roman"/>
                <w:szCs w:val="17"/>
              </w:rPr>
            </w:pPr>
            <w:r w:rsidRPr="00B90B9A">
              <w:rPr>
                <w:rFonts w:eastAsia="Times New Roman"/>
                <w:szCs w:val="17"/>
              </w:rPr>
              <w:t>State Heritage Place</w:t>
            </w:r>
          </w:p>
          <w:p w14:paraId="7D4472D4" w14:textId="77777777" w:rsidR="001445C4" w:rsidRPr="00B90B9A" w:rsidRDefault="001445C4" w:rsidP="003061C9">
            <w:pPr>
              <w:spacing w:after="0" w:line="240" w:lineRule="auto"/>
              <w:jc w:val="left"/>
              <w:rPr>
                <w:rFonts w:eastAsia="Times New Roman"/>
                <w:szCs w:val="17"/>
              </w:rPr>
            </w:pPr>
          </w:p>
        </w:tc>
      </w:tr>
      <w:tr w:rsidR="001445C4" w:rsidRPr="00B90B9A" w14:paraId="50CD78FF" w14:textId="77777777" w:rsidTr="003061C9">
        <w:tc>
          <w:tcPr>
            <w:tcW w:w="4536" w:type="dxa"/>
          </w:tcPr>
          <w:p w14:paraId="11C03A9C" w14:textId="77777777" w:rsidR="001445C4" w:rsidRPr="00B90B9A" w:rsidRDefault="001445C4" w:rsidP="003061C9">
            <w:pPr>
              <w:spacing w:before="100" w:beforeAutospacing="1" w:after="100" w:afterAutospacing="1" w:line="240" w:lineRule="auto"/>
              <w:jc w:val="left"/>
              <w:rPr>
                <w:rFonts w:eastAsia="Times New Roman"/>
                <w:b/>
                <w:szCs w:val="17"/>
                <w:lang w:val="en-GB" w:eastAsia="en-AU"/>
              </w:rPr>
            </w:pPr>
            <w:r w:rsidRPr="00B90B9A">
              <w:rPr>
                <w:rFonts w:eastAsia="Times New Roman"/>
                <w:b/>
                <w:szCs w:val="17"/>
                <w:lang w:val="en-GB" w:eastAsia="en-AU"/>
              </w:rPr>
              <w:t>Mount Burr</w:t>
            </w:r>
          </w:p>
          <w:p w14:paraId="16952B78" w14:textId="77777777" w:rsidR="001445C4" w:rsidRPr="00B90B9A" w:rsidRDefault="001445C4" w:rsidP="003061C9">
            <w:pPr>
              <w:spacing w:before="100" w:beforeAutospacing="1" w:after="100" w:afterAutospacing="1" w:line="240" w:lineRule="auto"/>
              <w:jc w:val="left"/>
              <w:rPr>
                <w:rFonts w:eastAsia="Times New Roman"/>
                <w:b/>
                <w:szCs w:val="17"/>
                <w:lang w:val="en-GB" w:eastAsia="en-AU"/>
              </w:rPr>
            </w:pPr>
            <w:r w:rsidRPr="00B90B9A">
              <w:rPr>
                <w:noProof/>
                <w:sz w:val="24"/>
                <w:szCs w:val="24"/>
                <w:lang w:val="en-GB"/>
              </w:rPr>
              <w:drawing>
                <wp:inline distT="0" distB="0" distL="0" distR="0" wp14:anchorId="2DEDEEF0" wp14:editId="1BF42AB5">
                  <wp:extent cx="2771775" cy="2486025"/>
                  <wp:effectExtent l="0" t="0" r="9525" b="952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8"/>
                          <a:stretch>
                            <a:fillRect/>
                          </a:stretch>
                        </pic:blipFill>
                        <pic:spPr>
                          <a:xfrm>
                            <a:off x="0" y="0"/>
                            <a:ext cx="2771775" cy="2486025"/>
                          </a:xfrm>
                          <a:prstGeom prst="rect">
                            <a:avLst/>
                          </a:prstGeom>
                        </pic:spPr>
                      </pic:pic>
                    </a:graphicData>
                  </a:graphic>
                </wp:inline>
              </w:drawing>
            </w:r>
          </w:p>
        </w:tc>
        <w:tc>
          <w:tcPr>
            <w:tcW w:w="3067" w:type="dxa"/>
          </w:tcPr>
          <w:p w14:paraId="73B1684B" w14:textId="77777777" w:rsidR="001445C4" w:rsidRPr="00B90B9A" w:rsidRDefault="001445C4" w:rsidP="003061C9">
            <w:pPr>
              <w:spacing w:after="0" w:line="240" w:lineRule="auto"/>
              <w:contextualSpacing/>
              <w:rPr>
                <w:rFonts w:eastAsia="Times New Roman"/>
                <w:szCs w:val="17"/>
              </w:rPr>
            </w:pPr>
            <w:r w:rsidRPr="00B90B9A">
              <w:rPr>
                <w:rFonts w:eastAsia="Times New Roman"/>
                <w:szCs w:val="17"/>
              </w:rPr>
              <w:t>Overlays</w:t>
            </w:r>
          </w:p>
          <w:p w14:paraId="77FAECF2" w14:textId="77777777" w:rsidR="001445C4" w:rsidRPr="00B90B9A" w:rsidRDefault="001445C4" w:rsidP="001445C4">
            <w:pPr>
              <w:numPr>
                <w:ilvl w:val="0"/>
                <w:numId w:val="4"/>
              </w:numPr>
              <w:spacing w:after="0" w:line="240" w:lineRule="auto"/>
              <w:jc w:val="left"/>
              <w:rPr>
                <w:rFonts w:eastAsia="Times New Roman"/>
                <w:szCs w:val="17"/>
              </w:rPr>
            </w:pPr>
            <w:r w:rsidRPr="00B90B9A">
              <w:rPr>
                <w:rFonts w:eastAsia="Times New Roman"/>
                <w:szCs w:val="17"/>
              </w:rPr>
              <w:t>Key Outback and Rural Routes</w:t>
            </w:r>
          </w:p>
          <w:p w14:paraId="7060E8BC" w14:textId="77777777" w:rsidR="001445C4" w:rsidRPr="00B90B9A" w:rsidRDefault="001445C4" w:rsidP="003061C9">
            <w:pPr>
              <w:spacing w:after="0" w:line="240" w:lineRule="auto"/>
              <w:contextualSpacing/>
              <w:rPr>
                <w:rFonts w:eastAsia="Times New Roman"/>
                <w:szCs w:val="17"/>
              </w:rPr>
            </w:pPr>
          </w:p>
        </w:tc>
      </w:tr>
    </w:tbl>
    <w:p w14:paraId="3A2B36AF" w14:textId="77777777" w:rsidR="001445C4" w:rsidRDefault="001445C4" w:rsidP="001445C4">
      <w:pPr>
        <w:pStyle w:val="GG-body"/>
        <w:numPr>
          <w:ilvl w:val="0"/>
          <w:numId w:val="5"/>
        </w:numPr>
        <w:spacing w:before="80"/>
        <w:rPr>
          <w:bCs/>
          <w:lang w:val="en-GB"/>
        </w:rPr>
      </w:pPr>
      <w:r w:rsidRPr="00850157">
        <w:rPr>
          <w:bCs/>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r w:rsidRPr="00EE589E">
        <w:rPr>
          <w:bCs/>
          <w:lang w:val="en-GB"/>
        </w:rPr>
        <w:t>.</w:t>
      </w:r>
    </w:p>
    <w:p w14:paraId="26DDB84F" w14:textId="77777777" w:rsidR="001445C4" w:rsidRDefault="001445C4" w:rsidP="001445C4">
      <w:pPr>
        <w:pStyle w:val="GG-body"/>
        <w:numPr>
          <w:ilvl w:val="0"/>
          <w:numId w:val="9"/>
        </w:numPr>
        <w:rPr>
          <w:bCs/>
          <w:lang w:val="en-GB"/>
        </w:rPr>
      </w:pPr>
      <w:r w:rsidRPr="00850157">
        <w:rPr>
          <w:lang w:val="en-GB"/>
        </w:rPr>
        <w:t>PURSUANT to section 76(5)(a) of the Act, I further specify that the amendments to the Code as described in this Notice will take effect upon the date those amendments are published on the SA planning portal</w:t>
      </w:r>
      <w:r w:rsidRPr="00EE589E">
        <w:rPr>
          <w:lang w:val="en-GB"/>
        </w:rPr>
        <w:t>.</w:t>
      </w:r>
    </w:p>
    <w:p w14:paraId="22F47549" w14:textId="77777777" w:rsidR="001445C4" w:rsidRDefault="001445C4" w:rsidP="001445C4">
      <w:pPr>
        <w:pStyle w:val="GG-SDated"/>
        <w:rPr>
          <w:lang w:val="en-GB"/>
        </w:rPr>
      </w:pPr>
      <w:r w:rsidRPr="00EE589E">
        <w:rPr>
          <w:lang w:val="en-GB"/>
        </w:rPr>
        <w:t xml:space="preserve">Dated: </w:t>
      </w:r>
      <w:r>
        <w:rPr>
          <w:lang w:val="en-GB"/>
        </w:rPr>
        <w:t xml:space="preserve">5 December </w:t>
      </w:r>
      <w:r w:rsidRPr="00EE589E">
        <w:rPr>
          <w:lang w:val="en-GB"/>
        </w:rPr>
        <w:t>2022</w:t>
      </w:r>
    </w:p>
    <w:p w14:paraId="1744290B" w14:textId="77777777" w:rsidR="001445C4" w:rsidRPr="00E406C8" w:rsidRDefault="001445C4" w:rsidP="001445C4">
      <w:pPr>
        <w:pStyle w:val="GG-SName"/>
      </w:pPr>
      <w:r w:rsidRPr="00E406C8">
        <w:t xml:space="preserve">Greg Van </w:t>
      </w:r>
      <w:proofErr w:type="spellStart"/>
      <w:r w:rsidRPr="00E406C8">
        <w:t>Gaans</w:t>
      </w:r>
      <w:proofErr w:type="spellEnd"/>
    </w:p>
    <w:p w14:paraId="2CE75554" w14:textId="77777777" w:rsidR="001445C4" w:rsidRPr="00F84510" w:rsidRDefault="001445C4" w:rsidP="001445C4">
      <w:pPr>
        <w:pStyle w:val="GG-Signature"/>
      </w:pPr>
      <w:r w:rsidRPr="00F84510">
        <w:t xml:space="preserve">Director, </w:t>
      </w:r>
      <w:r>
        <w:t>Land and Built Environment</w:t>
      </w:r>
    </w:p>
    <w:p w14:paraId="41C1322F" w14:textId="77777777" w:rsidR="001445C4" w:rsidRPr="00F84510" w:rsidRDefault="001445C4" w:rsidP="001445C4">
      <w:pPr>
        <w:pStyle w:val="GG-Signature"/>
      </w:pPr>
      <w:r w:rsidRPr="00723614">
        <w:t>Department for Trade and Investment</w:t>
      </w:r>
    </w:p>
    <w:p w14:paraId="2BAF1788" w14:textId="77777777" w:rsidR="001445C4" w:rsidRPr="00BB2764" w:rsidRDefault="001445C4" w:rsidP="001445C4">
      <w:pPr>
        <w:pStyle w:val="GG-Signature"/>
        <w:rPr>
          <w:b/>
          <w:highlight w:val="yellow"/>
        </w:rPr>
      </w:pPr>
      <w:r w:rsidRPr="006D46FD">
        <w:t>Delegate of</w:t>
      </w:r>
      <w:r>
        <w:t xml:space="preserve"> the</w:t>
      </w:r>
      <w:r w:rsidRPr="006D46FD">
        <w:t xml:space="preserve"> Minister for Planning</w:t>
      </w:r>
    </w:p>
    <w:p w14:paraId="772689CE" w14:textId="77777777" w:rsidR="001445C4" w:rsidRDefault="001445C4" w:rsidP="001445C4">
      <w:pPr>
        <w:pStyle w:val="GG-Signature"/>
        <w:pBdr>
          <w:top w:val="single" w:sz="4" w:space="1" w:color="auto"/>
        </w:pBdr>
        <w:spacing w:before="100" w:line="14" w:lineRule="exact"/>
        <w:jc w:val="center"/>
        <w:rPr>
          <w:lang w:val="en-GB"/>
        </w:rPr>
      </w:pPr>
    </w:p>
    <w:p w14:paraId="2EE41110" w14:textId="77777777" w:rsidR="006E7B86" w:rsidRDefault="006E7B86" w:rsidP="00032A92">
      <w:pPr>
        <w:pStyle w:val="GG-body"/>
        <w:spacing w:after="0"/>
        <w:rPr>
          <w:lang w:val="en-US"/>
        </w:rPr>
      </w:pPr>
    </w:p>
    <w:p w14:paraId="559773C8" w14:textId="77777777" w:rsidR="001445C4" w:rsidRPr="00BE2511" w:rsidRDefault="001445C4" w:rsidP="001445C4">
      <w:pPr>
        <w:pStyle w:val="GG-Title1"/>
      </w:pPr>
      <w:r w:rsidRPr="00BE2511">
        <w:t xml:space="preserve">Planning, Development </w:t>
      </w:r>
      <w:r>
        <w:t>a</w:t>
      </w:r>
      <w:r w:rsidRPr="00BE2511">
        <w:t>nd Infrastructure Act 2016</w:t>
      </w:r>
    </w:p>
    <w:p w14:paraId="2E4198AC" w14:textId="77777777" w:rsidR="001445C4" w:rsidRPr="00BE2511" w:rsidRDefault="001445C4" w:rsidP="001445C4">
      <w:pPr>
        <w:pStyle w:val="GG-Title2"/>
      </w:pPr>
      <w:r w:rsidRPr="00BE2511">
        <w:t>Section 76</w:t>
      </w:r>
    </w:p>
    <w:p w14:paraId="258AD03C" w14:textId="77777777" w:rsidR="001445C4" w:rsidRPr="00BE2511" w:rsidRDefault="001445C4" w:rsidP="001445C4">
      <w:pPr>
        <w:pStyle w:val="GG-Title3"/>
      </w:pPr>
      <w:r w:rsidRPr="00BE2511">
        <w:t>Amendment to the Planning and Design Code</w:t>
      </w:r>
    </w:p>
    <w:p w14:paraId="596347CA" w14:textId="77777777" w:rsidR="001445C4" w:rsidRPr="00BE2511" w:rsidRDefault="001445C4" w:rsidP="001445C4">
      <w:pPr>
        <w:pStyle w:val="GG-body"/>
        <w:rPr>
          <w:i/>
          <w:iCs/>
        </w:rPr>
      </w:pPr>
      <w:r w:rsidRPr="00BE2511">
        <w:rPr>
          <w:i/>
          <w:iCs/>
        </w:rPr>
        <w:t>Preamble</w:t>
      </w:r>
    </w:p>
    <w:p w14:paraId="50C600D9" w14:textId="77777777" w:rsidR="001445C4" w:rsidRPr="00BE2511" w:rsidRDefault="001445C4" w:rsidP="001445C4">
      <w:pPr>
        <w:pStyle w:val="GG-body"/>
      </w:pPr>
      <w:r w:rsidRPr="00BE2511">
        <w:t>It is necessary to amend the Planning and Design Code (the Code) in operation at 24 November 2022 (Version 2022.22) in order to make changes:</w:t>
      </w:r>
    </w:p>
    <w:p w14:paraId="571B7752" w14:textId="77777777" w:rsidR="001445C4" w:rsidRPr="00BE2511" w:rsidRDefault="001445C4" w:rsidP="001445C4">
      <w:pPr>
        <w:pStyle w:val="GG-body"/>
        <w:ind w:left="426" w:hanging="142"/>
      </w:pPr>
      <w:r w:rsidRPr="00BE2511">
        <w:t>•</w:t>
      </w:r>
      <w:r w:rsidRPr="00BE2511">
        <w:tab/>
        <w:t>to correct errors in relation to the misapplication of the Local Heritage Place Overlay at Middleton, Old Noarlunga, North Adelaide and Walkerville.</w:t>
      </w:r>
    </w:p>
    <w:p w14:paraId="53BD739B" w14:textId="77777777" w:rsidR="001445C4" w:rsidRPr="00BE2511" w:rsidRDefault="001445C4" w:rsidP="001445C4">
      <w:pPr>
        <w:pStyle w:val="GG-body"/>
        <w:ind w:left="284" w:hanging="284"/>
      </w:pPr>
      <w:r w:rsidRPr="00BE2511">
        <w:t>1.</w:t>
      </w:r>
      <w:r w:rsidRPr="00BE2511">
        <w:tab/>
        <w:t xml:space="preserve">PURSUANT to </w:t>
      </w:r>
      <w:r>
        <w:t>S</w:t>
      </w:r>
      <w:r w:rsidRPr="00BE2511">
        <w:t xml:space="preserve">ection 76 of the </w:t>
      </w:r>
      <w:r w:rsidRPr="00972C65">
        <w:rPr>
          <w:i/>
          <w:iCs/>
        </w:rPr>
        <w:t>Planning, Development and Infrastructure Act 2016</w:t>
      </w:r>
      <w:r w:rsidRPr="00BE2511">
        <w:t xml:space="preserve"> (the Act), I hereby amend the Code in order to make the following minor or operational amendments as follows:</w:t>
      </w:r>
    </w:p>
    <w:p w14:paraId="2608F3F3" w14:textId="77777777" w:rsidR="001445C4" w:rsidRPr="00BE2511" w:rsidRDefault="001445C4" w:rsidP="001445C4">
      <w:pPr>
        <w:pStyle w:val="GG-body"/>
        <w:ind w:left="567" w:hanging="283"/>
      </w:pPr>
      <w:r>
        <w:t>(</w:t>
      </w:r>
      <w:r w:rsidRPr="00BE2511">
        <w:t>a</w:t>
      </w:r>
      <w:r>
        <w:t>)</w:t>
      </w:r>
      <w:r w:rsidRPr="00BE2511">
        <w:tab/>
        <w:t>Amend the spatial layer of the Local Heritage Place Overlay so that it does not apply to the following properties:</w:t>
      </w:r>
    </w:p>
    <w:p w14:paraId="408387AC" w14:textId="77777777" w:rsidR="001445C4" w:rsidRPr="00BE2511" w:rsidRDefault="001445C4" w:rsidP="001445C4">
      <w:pPr>
        <w:pStyle w:val="GG-body"/>
        <w:ind w:left="993" w:hanging="426"/>
      </w:pPr>
      <w:r>
        <w:t>(</w:t>
      </w:r>
      <w:proofErr w:type="spellStart"/>
      <w:r w:rsidRPr="00BE2511">
        <w:t>i</w:t>
      </w:r>
      <w:proofErr w:type="spellEnd"/>
      <w:r>
        <w:t>)</w:t>
      </w:r>
      <w:r w:rsidRPr="00BE2511">
        <w:tab/>
        <w:t>5 Mill Terrace, Middleton (Lot 139, CT5467/369)</w:t>
      </w:r>
    </w:p>
    <w:p w14:paraId="10F89586" w14:textId="77777777" w:rsidR="001445C4" w:rsidRPr="00BE2511" w:rsidRDefault="001445C4" w:rsidP="001445C4">
      <w:pPr>
        <w:pStyle w:val="GG-body"/>
        <w:ind w:left="993" w:hanging="426"/>
      </w:pPr>
      <w:r>
        <w:t>(</w:t>
      </w:r>
      <w:r w:rsidRPr="00BE2511">
        <w:t>ii</w:t>
      </w:r>
      <w:r>
        <w:t>)</w:t>
      </w:r>
      <w:r w:rsidRPr="00BE2511">
        <w:tab/>
        <w:t xml:space="preserve">8 Water Street, Old Noarlunga (Lot 1, CT5243/840) </w:t>
      </w:r>
    </w:p>
    <w:p w14:paraId="2B8CE676" w14:textId="77777777" w:rsidR="001445C4" w:rsidRPr="00BE2511" w:rsidRDefault="001445C4" w:rsidP="001445C4">
      <w:pPr>
        <w:pStyle w:val="GG-body"/>
        <w:ind w:left="993" w:hanging="426"/>
      </w:pPr>
      <w:r>
        <w:t>(</w:t>
      </w:r>
      <w:r w:rsidRPr="00BE2511">
        <w:t>iii</w:t>
      </w:r>
      <w:r>
        <w:t>)</w:t>
      </w:r>
      <w:r w:rsidRPr="00BE2511">
        <w:tab/>
        <w:t>Unit 2, 40 Warwick Street, Walkerville (S1405 Unit 2, CT5053/954)</w:t>
      </w:r>
    </w:p>
    <w:p w14:paraId="5771F9DC" w14:textId="77777777" w:rsidR="001445C4" w:rsidRPr="00BE2511" w:rsidRDefault="001445C4" w:rsidP="001445C4">
      <w:pPr>
        <w:pStyle w:val="GG-body"/>
        <w:ind w:left="567"/>
      </w:pPr>
      <w:r w:rsidRPr="00BE2511">
        <w:t>and make corresponding spatial adjustment to the Heritage Adjacency Overlay to reflect this change.</w:t>
      </w:r>
    </w:p>
    <w:p w14:paraId="4A8B4137" w14:textId="77777777" w:rsidR="001445C4" w:rsidRPr="00BE2511" w:rsidRDefault="001445C4" w:rsidP="001445C4">
      <w:pPr>
        <w:pStyle w:val="GG-body"/>
        <w:ind w:left="567" w:hanging="283"/>
      </w:pPr>
      <w:r>
        <w:t>(</w:t>
      </w:r>
      <w:r w:rsidRPr="00BE2511">
        <w:t>b</w:t>
      </w:r>
      <w:r>
        <w:t>)</w:t>
      </w:r>
      <w:r w:rsidRPr="00BE2511">
        <w:tab/>
        <w:t xml:space="preserve">In Part 11 of the Code, in the section applicable to </w:t>
      </w:r>
      <w:r>
        <w:t>‘</w:t>
      </w:r>
      <w:r w:rsidRPr="00BE2511">
        <w:t>Alexandrina</w:t>
      </w:r>
      <w:r>
        <w:t>’</w:t>
      </w:r>
      <w:r w:rsidRPr="00BE2511">
        <w:t xml:space="preserve"> delete the following row in the Table of Local Heritage Places:</w:t>
      </w:r>
    </w:p>
    <w:tbl>
      <w:tblPr>
        <w:tblStyle w:val="TableGrid"/>
        <w:tblW w:w="0" w:type="auto"/>
        <w:tblInd w:w="562" w:type="dxa"/>
        <w:tblLook w:val="04A0" w:firstRow="1" w:lastRow="0" w:firstColumn="1" w:lastColumn="0" w:noHBand="0" w:noVBand="1"/>
      </w:tblPr>
      <w:tblGrid>
        <w:gridCol w:w="2266"/>
        <w:gridCol w:w="4533"/>
        <w:gridCol w:w="992"/>
        <w:gridCol w:w="991"/>
      </w:tblGrid>
      <w:tr w:rsidR="001445C4" w:rsidRPr="00FB7D87" w14:paraId="563E5474" w14:textId="77777777" w:rsidTr="003061C9">
        <w:tc>
          <w:tcPr>
            <w:tcW w:w="2268" w:type="dxa"/>
            <w:tcBorders>
              <w:bottom w:val="single" w:sz="4" w:space="0" w:color="auto"/>
            </w:tcBorders>
          </w:tcPr>
          <w:p w14:paraId="5B51C215" w14:textId="77777777" w:rsidR="001445C4" w:rsidRPr="00FB7D87" w:rsidRDefault="001445C4" w:rsidP="003061C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FB7D87">
              <w:t>5 Mill Street</w:t>
            </w:r>
            <w:r>
              <w:t>,</w:t>
            </w:r>
            <w:r w:rsidRPr="00FB7D87">
              <w:t xml:space="preserve"> MIDDLETON</w:t>
            </w:r>
          </w:p>
        </w:tc>
        <w:tc>
          <w:tcPr>
            <w:tcW w:w="4536" w:type="dxa"/>
            <w:tcBorders>
              <w:bottom w:val="single" w:sz="4" w:space="0" w:color="auto"/>
            </w:tcBorders>
          </w:tcPr>
          <w:p w14:paraId="6A8F7711" w14:textId="77777777" w:rsidR="001445C4" w:rsidRPr="00FB7D87" w:rsidRDefault="001445C4" w:rsidP="003061C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885" w:hanging="885"/>
              <w:jc w:val="left"/>
            </w:pPr>
            <w:r w:rsidRPr="00FB7D87">
              <w:t>Residence</w:t>
            </w:r>
            <w:r>
              <w:t>:</w:t>
            </w:r>
            <w:r w:rsidRPr="00BE2511">
              <w:tab/>
            </w:r>
            <w:r w:rsidRPr="00FB7D87">
              <w:t>The external form, materials and detailing of the front and side facades of the original dwelling.</w:t>
            </w:r>
          </w:p>
        </w:tc>
        <w:tc>
          <w:tcPr>
            <w:tcW w:w="993" w:type="dxa"/>
            <w:tcBorders>
              <w:bottom w:val="single" w:sz="4" w:space="0" w:color="auto"/>
            </w:tcBorders>
          </w:tcPr>
          <w:p w14:paraId="1CD7C668" w14:textId="77777777" w:rsidR="001445C4" w:rsidRPr="00FB7D87" w:rsidRDefault="001445C4" w:rsidP="003061C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FB7D87">
              <w:t>a d</w:t>
            </w:r>
          </w:p>
        </w:tc>
        <w:tc>
          <w:tcPr>
            <w:tcW w:w="991" w:type="dxa"/>
            <w:tcBorders>
              <w:bottom w:val="single" w:sz="4" w:space="0" w:color="auto"/>
            </w:tcBorders>
          </w:tcPr>
          <w:p w14:paraId="1CE34798" w14:textId="77777777" w:rsidR="001445C4" w:rsidRPr="00FB7D87" w:rsidRDefault="001445C4" w:rsidP="003061C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FB7D87">
              <w:t>14795</w:t>
            </w:r>
          </w:p>
        </w:tc>
      </w:tr>
      <w:tr w:rsidR="001445C4" w:rsidRPr="00FB7D87" w14:paraId="37DEAF5D" w14:textId="77777777" w:rsidTr="003061C9">
        <w:tc>
          <w:tcPr>
            <w:tcW w:w="2268" w:type="dxa"/>
            <w:tcBorders>
              <w:top w:val="single" w:sz="4" w:space="0" w:color="auto"/>
              <w:left w:val="nil"/>
              <w:bottom w:val="nil"/>
              <w:right w:val="nil"/>
            </w:tcBorders>
          </w:tcPr>
          <w:p w14:paraId="303AD5DC" w14:textId="77777777" w:rsidR="001445C4" w:rsidRPr="00FB7D87" w:rsidRDefault="001445C4" w:rsidP="003061C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4536" w:type="dxa"/>
            <w:tcBorders>
              <w:top w:val="single" w:sz="4" w:space="0" w:color="auto"/>
              <w:left w:val="nil"/>
              <w:bottom w:val="nil"/>
              <w:right w:val="nil"/>
            </w:tcBorders>
          </w:tcPr>
          <w:p w14:paraId="5C2B2C17" w14:textId="77777777" w:rsidR="001445C4" w:rsidRPr="00FB7D87" w:rsidRDefault="001445C4" w:rsidP="003061C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993" w:type="dxa"/>
            <w:tcBorders>
              <w:top w:val="single" w:sz="4" w:space="0" w:color="auto"/>
              <w:left w:val="nil"/>
              <w:bottom w:val="nil"/>
              <w:right w:val="nil"/>
            </w:tcBorders>
          </w:tcPr>
          <w:p w14:paraId="7F476005" w14:textId="77777777" w:rsidR="001445C4" w:rsidRPr="00FB7D87" w:rsidRDefault="001445C4" w:rsidP="003061C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991" w:type="dxa"/>
            <w:tcBorders>
              <w:top w:val="single" w:sz="4" w:space="0" w:color="auto"/>
              <w:left w:val="nil"/>
              <w:bottom w:val="nil"/>
              <w:right w:val="nil"/>
            </w:tcBorders>
          </w:tcPr>
          <w:p w14:paraId="703B8EB5" w14:textId="77777777" w:rsidR="001445C4" w:rsidRPr="00FB7D87" w:rsidRDefault="001445C4" w:rsidP="003061C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74FA5521" w14:textId="77777777" w:rsidR="001445C4" w:rsidRPr="00BE2511" w:rsidRDefault="001445C4" w:rsidP="001445C4">
      <w:pPr>
        <w:pStyle w:val="GG-body"/>
        <w:ind w:left="567" w:hanging="283"/>
      </w:pPr>
      <w:r>
        <w:t>(</w:t>
      </w:r>
      <w:r w:rsidRPr="00BE2511">
        <w:t>c</w:t>
      </w:r>
      <w:r>
        <w:t>)</w:t>
      </w:r>
      <w:r w:rsidRPr="00BE2511">
        <w:tab/>
        <w:t>Amend the spatial layer of the Local Heritage Place Overlay at North Adelaide so that it does not apply to the land bounded by the red line in Attachment A and make corresponding spatial adjustment to the Heritage Adjacency Overlay to reflect this change.</w:t>
      </w:r>
    </w:p>
    <w:p w14:paraId="42A0C4BB" w14:textId="77777777" w:rsidR="001445C4" w:rsidRPr="00BE2511" w:rsidRDefault="001445C4" w:rsidP="001445C4">
      <w:pPr>
        <w:pStyle w:val="GG-body"/>
        <w:ind w:left="567" w:hanging="283"/>
      </w:pPr>
      <w:r>
        <w:t>(</w:t>
      </w:r>
      <w:r w:rsidRPr="00BE2511">
        <w:t>d</w:t>
      </w:r>
      <w:r>
        <w:t>)</w:t>
      </w:r>
      <w:r w:rsidRPr="00BE2511">
        <w:tab/>
        <w:t>In Part 13 of the Code</w:t>
      </w:r>
      <w:r>
        <w:t>—</w:t>
      </w:r>
      <w:r w:rsidRPr="00BE2511">
        <w:t xml:space="preserve">Table of Amendments, update the publication date, Code version number, amendment type and summary of amendments within the </w:t>
      </w:r>
      <w:r>
        <w:t>‘</w:t>
      </w:r>
      <w:r w:rsidRPr="00BE2511">
        <w:t>Table of Planning and Design Code Amendments</w:t>
      </w:r>
      <w:r>
        <w:t>’</w:t>
      </w:r>
      <w:r w:rsidRPr="00BE2511">
        <w:t xml:space="preserve"> to reflect the amendments to the Code as described in this Notice.</w:t>
      </w:r>
    </w:p>
    <w:p w14:paraId="2CA80995" w14:textId="77777777" w:rsidR="001445C4" w:rsidRPr="00BE2511" w:rsidRDefault="001445C4" w:rsidP="001445C4">
      <w:pPr>
        <w:pStyle w:val="GG-body"/>
        <w:ind w:left="284" w:hanging="284"/>
      </w:pPr>
      <w:r w:rsidRPr="00BE2511">
        <w:t>2.</w:t>
      </w:r>
      <w:r w:rsidRPr="00BE2511">
        <w:tab/>
        <w:t xml:space="preserve">PURSUANT to </w:t>
      </w:r>
      <w:r>
        <w:t>S</w:t>
      </w:r>
      <w:r w:rsidRPr="00BE2511">
        <w:t>ection 76(5)(a) of the Act, I further specify that the amendments to the Code as described in this Notice will take effect upon the date those amendments are published on the SA planning portal.</w:t>
      </w:r>
    </w:p>
    <w:p w14:paraId="45847631" w14:textId="77777777" w:rsidR="001445C4" w:rsidRPr="00BE2511" w:rsidRDefault="001445C4" w:rsidP="001445C4">
      <w:pPr>
        <w:pStyle w:val="GG-SDated"/>
      </w:pPr>
      <w:r w:rsidRPr="00BE2511">
        <w:t>Dated</w:t>
      </w:r>
      <w:r>
        <w:t xml:space="preserve">: 6 December </w:t>
      </w:r>
      <w:r w:rsidRPr="00BE2511">
        <w:t>2022</w:t>
      </w:r>
    </w:p>
    <w:p w14:paraId="05B70035" w14:textId="77777777" w:rsidR="001445C4" w:rsidRPr="00BE2511" w:rsidRDefault="001445C4" w:rsidP="001445C4">
      <w:pPr>
        <w:pStyle w:val="GG-SName"/>
      </w:pPr>
      <w:r w:rsidRPr="00BE2511">
        <w:t>Sally Smith</w:t>
      </w:r>
    </w:p>
    <w:p w14:paraId="588FB2E4" w14:textId="77777777" w:rsidR="001445C4" w:rsidRPr="00BE2511" w:rsidRDefault="001445C4" w:rsidP="001445C4">
      <w:pPr>
        <w:pStyle w:val="GG-Signature"/>
      </w:pPr>
      <w:r w:rsidRPr="00BE2511">
        <w:t>Executive Director, Planning and Land Use Services</w:t>
      </w:r>
    </w:p>
    <w:p w14:paraId="1BCEB32A" w14:textId="77777777" w:rsidR="001445C4" w:rsidRPr="00BE2511" w:rsidRDefault="001445C4" w:rsidP="001445C4">
      <w:pPr>
        <w:pStyle w:val="GG-Signature"/>
      </w:pPr>
      <w:r w:rsidRPr="00BE2511">
        <w:t>Department for Trade and Investment</w:t>
      </w:r>
    </w:p>
    <w:p w14:paraId="63BC2008" w14:textId="77777777" w:rsidR="001445C4" w:rsidRDefault="001445C4" w:rsidP="001445C4">
      <w:pPr>
        <w:pStyle w:val="GG-Signature"/>
      </w:pPr>
      <w:r w:rsidRPr="00BE2511">
        <w:t>Delegate of the Minister for Planning</w:t>
      </w:r>
    </w:p>
    <w:p w14:paraId="4325C193" w14:textId="77777777" w:rsidR="001445C4" w:rsidRDefault="001445C4" w:rsidP="001445C4">
      <w:pPr>
        <w:pBdr>
          <w:top w:val="single" w:sz="4" w:space="1" w:color="auto"/>
        </w:pBdr>
        <w:spacing w:before="100" w:line="14" w:lineRule="exact"/>
        <w:ind w:left="1080" w:right="1080"/>
        <w:jc w:val="center"/>
        <w:rPr>
          <w:rFonts w:eastAsia="Times New Roman"/>
          <w:szCs w:val="17"/>
        </w:rPr>
      </w:pPr>
    </w:p>
    <w:p w14:paraId="1A80091C" w14:textId="77777777" w:rsidR="001445C4" w:rsidRDefault="001445C4" w:rsidP="001445C4">
      <w:pPr>
        <w:pStyle w:val="GG-Title2"/>
      </w:pPr>
      <w:r>
        <w:rPr>
          <w:noProof/>
        </w:rPr>
        <w:drawing>
          <wp:anchor distT="0" distB="0" distL="114300" distR="114300" simplePos="0" relativeHeight="251663360" behindDoc="1" locked="0" layoutInCell="1" allowOverlap="1" wp14:anchorId="39F7CDE5" wp14:editId="72A2A1B4">
            <wp:simplePos x="0" y="0"/>
            <wp:positionH relativeFrom="margin">
              <wp:align>center</wp:align>
            </wp:positionH>
            <wp:positionV relativeFrom="paragraph">
              <wp:posOffset>199245</wp:posOffset>
            </wp:positionV>
            <wp:extent cx="4138295" cy="3848100"/>
            <wp:effectExtent l="0" t="0" r="0" b="0"/>
            <wp:wrapTopAndBottom/>
            <wp:docPr id="41" name="Picture 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829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t>Attachment A</w:t>
      </w:r>
    </w:p>
    <w:p w14:paraId="10552ECB" w14:textId="2EF0CB8F" w:rsidR="001445C4" w:rsidRDefault="001445C4" w:rsidP="001445C4">
      <w:pPr>
        <w:pStyle w:val="GG-body"/>
        <w:pBdr>
          <w:bottom w:val="single" w:sz="4" w:space="1" w:color="auto"/>
        </w:pBdr>
        <w:spacing w:after="0" w:line="52" w:lineRule="exact"/>
        <w:jc w:val="center"/>
      </w:pPr>
    </w:p>
    <w:p w14:paraId="66BDEE0F" w14:textId="1F62AFBC" w:rsidR="001445C4" w:rsidRDefault="001445C4" w:rsidP="001445C4">
      <w:pPr>
        <w:pStyle w:val="GG-body"/>
        <w:pBdr>
          <w:top w:val="single" w:sz="4" w:space="1" w:color="auto"/>
        </w:pBdr>
        <w:spacing w:before="34" w:after="0" w:line="14" w:lineRule="exact"/>
        <w:jc w:val="center"/>
      </w:pPr>
    </w:p>
    <w:p w14:paraId="5A4F089A" w14:textId="1D4FCAA3" w:rsidR="001445C4" w:rsidRDefault="001445C4" w:rsidP="00032A92">
      <w:pPr>
        <w:pStyle w:val="GG-body"/>
        <w:spacing w:after="0"/>
        <w:rPr>
          <w:lang w:val="en-US"/>
        </w:rPr>
      </w:pPr>
    </w:p>
    <w:p w14:paraId="03E8576A" w14:textId="77777777" w:rsidR="001445C4" w:rsidRPr="001445C4" w:rsidRDefault="001445C4" w:rsidP="00173065">
      <w:pPr>
        <w:pStyle w:val="Heading2"/>
      </w:pPr>
      <w:bookmarkStart w:id="47" w:name="_Toc121393715"/>
      <w:r w:rsidRPr="001445C4">
        <w:t>Proof of Sunrise and Sunset Act 1923</w:t>
      </w:r>
      <w:bookmarkEnd w:id="47"/>
    </w:p>
    <w:p w14:paraId="036E34D0" w14:textId="77777777" w:rsidR="001445C4" w:rsidRPr="001445C4" w:rsidRDefault="001445C4" w:rsidP="001445C4">
      <w:pPr>
        <w:jc w:val="center"/>
        <w:rPr>
          <w:i/>
          <w:szCs w:val="17"/>
        </w:rPr>
      </w:pPr>
      <w:r w:rsidRPr="001445C4">
        <w:rPr>
          <w:i/>
          <w:szCs w:val="17"/>
        </w:rPr>
        <w:t>Almanac for January, February, March 2023</w:t>
      </w:r>
    </w:p>
    <w:p w14:paraId="35ECB59E" w14:textId="77777777" w:rsidR="001445C4" w:rsidRPr="001445C4" w:rsidRDefault="001445C4" w:rsidP="001445C4">
      <w:pPr>
        <w:rPr>
          <w:rFonts w:eastAsia="Times New Roman"/>
          <w:szCs w:val="17"/>
        </w:rPr>
      </w:pPr>
      <w:r w:rsidRPr="001445C4">
        <w:rPr>
          <w:rFonts w:eastAsia="Times New Roman"/>
          <w:szCs w:val="17"/>
        </w:rPr>
        <w:t xml:space="preserve">Pursuant to the requirements of the </w:t>
      </w:r>
      <w:r w:rsidRPr="001445C4">
        <w:rPr>
          <w:rFonts w:eastAsia="Times New Roman"/>
          <w:i/>
          <w:iCs/>
          <w:szCs w:val="17"/>
        </w:rPr>
        <w:t>Proof of Sunrise and Sunset Act 1923</w:t>
      </w:r>
      <w:r w:rsidRPr="001445C4">
        <w:rPr>
          <w:rFonts w:eastAsia="Times New Roman"/>
          <w:szCs w:val="17"/>
        </w:rPr>
        <w:t>, I Jon William Whelan, Chief Executive, Department for Infrastructure and Transport, at the direction of the Minister for Infrastructure and Transport, publish in the Schedule hereto an almanac setting out the times of sunrise and sunset on every day for the three calendar months January, February and March 2023.</w:t>
      </w:r>
    </w:p>
    <w:p w14:paraId="55004378" w14:textId="77777777" w:rsidR="001445C4" w:rsidRPr="001445C4" w:rsidRDefault="001445C4" w:rsidP="001445C4">
      <w:pPr>
        <w:spacing w:after="0"/>
        <w:rPr>
          <w:rFonts w:eastAsia="Times New Roman"/>
          <w:szCs w:val="17"/>
        </w:rPr>
      </w:pPr>
      <w:r w:rsidRPr="001445C4">
        <w:rPr>
          <w:rFonts w:eastAsia="Times New Roman"/>
          <w:szCs w:val="17"/>
        </w:rPr>
        <w:t>Dated: 1 December 2022</w:t>
      </w:r>
    </w:p>
    <w:p w14:paraId="06293A13" w14:textId="77777777" w:rsidR="001445C4" w:rsidRPr="001445C4" w:rsidRDefault="001445C4" w:rsidP="001445C4">
      <w:pPr>
        <w:spacing w:after="0"/>
        <w:jc w:val="right"/>
        <w:rPr>
          <w:rFonts w:eastAsia="Times New Roman"/>
          <w:smallCaps/>
          <w:szCs w:val="20"/>
        </w:rPr>
      </w:pPr>
      <w:r w:rsidRPr="001445C4">
        <w:rPr>
          <w:rFonts w:eastAsia="Times New Roman"/>
          <w:smallCaps/>
          <w:szCs w:val="20"/>
        </w:rPr>
        <w:t>Jon William Whelan</w:t>
      </w:r>
    </w:p>
    <w:p w14:paraId="76A59875" w14:textId="77777777" w:rsidR="001445C4" w:rsidRPr="001445C4" w:rsidRDefault="001445C4" w:rsidP="001445C4">
      <w:pPr>
        <w:spacing w:after="0"/>
        <w:jc w:val="right"/>
        <w:rPr>
          <w:rFonts w:eastAsia="Times New Roman"/>
          <w:szCs w:val="17"/>
        </w:rPr>
      </w:pPr>
      <w:r w:rsidRPr="001445C4">
        <w:rPr>
          <w:rFonts w:eastAsia="Times New Roman"/>
          <w:szCs w:val="17"/>
        </w:rPr>
        <w:t>Chief Executive, Department for Infrastructure and Transport</w:t>
      </w:r>
    </w:p>
    <w:p w14:paraId="49D6AB20" w14:textId="77777777" w:rsidR="001445C4" w:rsidRPr="001445C4" w:rsidRDefault="001445C4" w:rsidP="001445C4">
      <w:pPr>
        <w:pBdr>
          <w:top w:val="single" w:sz="4" w:space="1" w:color="auto"/>
        </w:pBdr>
        <w:spacing w:before="100" w:line="14" w:lineRule="exact"/>
        <w:ind w:left="1080" w:right="1080"/>
        <w:jc w:val="center"/>
        <w:rPr>
          <w:rFonts w:eastAsia="Times New Roman"/>
          <w:szCs w:val="17"/>
        </w:rPr>
      </w:pPr>
    </w:p>
    <w:p w14:paraId="2518DA86" w14:textId="77777777" w:rsidR="001445C4" w:rsidRDefault="001445C4">
      <w:pPr>
        <w:spacing w:after="0" w:line="240" w:lineRule="auto"/>
        <w:jc w:val="left"/>
        <w:rPr>
          <w:smallCaps/>
          <w:szCs w:val="17"/>
        </w:rPr>
      </w:pPr>
      <w:r>
        <w:rPr>
          <w:smallCaps/>
          <w:szCs w:val="17"/>
        </w:rPr>
        <w:br w:type="page"/>
      </w:r>
    </w:p>
    <w:p w14:paraId="4B6FD6BF" w14:textId="74240676" w:rsidR="001445C4" w:rsidRPr="001445C4" w:rsidRDefault="001445C4" w:rsidP="001445C4">
      <w:pPr>
        <w:jc w:val="center"/>
        <w:rPr>
          <w:smallCaps/>
          <w:szCs w:val="17"/>
        </w:rPr>
      </w:pPr>
      <w:r w:rsidRPr="001445C4">
        <w:rPr>
          <w:smallCaps/>
          <w:szCs w:val="17"/>
        </w:rPr>
        <w:t>Schedule</w:t>
      </w:r>
    </w:p>
    <w:p w14:paraId="1C8E3B59" w14:textId="77777777" w:rsidR="001445C4" w:rsidRPr="001445C4" w:rsidRDefault="001445C4" w:rsidP="001445C4">
      <w:pPr>
        <w:jc w:val="center"/>
        <w:rPr>
          <w:i/>
          <w:szCs w:val="17"/>
        </w:rPr>
      </w:pPr>
      <w:r w:rsidRPr="001445C4">
        <w:rPr>
          <w:i/>
          <w:szCs w:val="17"/>
        </w:rPr>
        <w:t>Sunrise and Sunset Times for Adelaide 2023</w:t>
      </w:r>
    </w:p>
    <w:p w14:paraId="178796A2" w14:textId="77777777" w:rsidR="001445C4" w:rsidRPr="001445C4" w:rsidRDefault="001445C4" w:rsidP="001445C4">
      <w:pPr>
        <w:jc w:val="center"/>
        <w:rPr>
          <w:rFonts w:eastAsia="Times New Roman"/>
          <w:szCs w:val="17"/>
        </w:rPr>
      </w:pPr>
      <w:r w:rsidRPr="001445C4">
        <w:rPr>
          <w:rFonts w:eastAsia="Times New Roman"/>
          <w:szCs w:val="17"/>
        </w:rPr>
        <w:t>Latitude: South 34° 56</w:t>
      </w:r>
      <w:r w:rsidRPr="001445C4">
        <w:rPr>
          <w:rFonts w:eastAsia="Times New Roman"/>
          <w:szCs w:val="17"/>
        </w:rPr>
        <w:sym w:font="Symbol" w:char="F0A2"/>
      </w:r>
      <w:r w:rsidRPr="001445C4">
        <w:rPr>
          <w:rFonts w:eastAsia="Times New Roman"/>
          <w:szCs w:val="17"/>
        </w:rPr>
        <w:t xml:space="preserve"> Longitude: East 138° 36</w:t>
      </w:r>
      <w:r w:rsidRPr="001445C4">
        <w:rPr>
          <w:rFonts w:eastAsia="Times New Roman"/>
          <w:szCs w:val="17"/>
        </w:rPr>
        <w:sym w:font="Symbol" w:char="F0A2"/>
      </w:r>
    </w:p>
    <w:p w14:paraId="47AA7B66" w14:textId="77777777" w:rsidR="001445C4" w:rsidRPr="001445C4" w:rsidRDefault="001445C4" w:rsidP="001445C4">
      <w:pPr>
        <w:jc w:val="center"/>
        <w:rPr>
          <w:rFonts w:eastAsia="Times New Roman"/>
          <w:szCs w:val="17"/>
        </w:rPr>
      </w:pPr>
      <w:r w:rsidRPr="001445C4">
        <w:rPr>
          <w:rFonts w:eastAsia="Times New Roman"/>
          <w:szCs w:val="17"/>
        </w:rPr>
        <w:t>GMT+9.50 hours (Daylight saving GMT+l0.5 hours)</w:t>
      </w:r>
    </w:p>
    <w:tbl>
      <w:tblPr>
        <w:tblStyle w:val="TableGrid15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386"/>
        <w:gridCol w:w="503"/>
        <w:gridCol w:w="386"/>
        <w:gridCol w:w="386"/>
        <w:gridCol w:w="503"/>
        <w:gridCol w:w="400"/>
        <w:gridCol w:w="386"/>
        <w:gridCol w:w="503"/>
        <w:gridCol w:w="386"/>
        <w:gridCol w:w="386"/>
        <w:gridCol w:w="503"/>
        <w:gridCol w:w="400"/>
        <w:gridCol w:w="386"/>
        <w:gridCol w:w="503"/>
        <w:gridCol w:w="386"/>
        <w:gridCol w:w="386"/>
        <w:gridCol w:w="503"/>
      </w:tblGrid>
      <w:tr w:rsidR="001445C4" w:rsidRPr="00B40773" w14:paraId="06D258E3" w14:textId="77777777" w:rsidTr="003061C9">
        <w:trPr>
          <w:trHeight w:val="20"/>
          <w:tblHeader/>
          <w:jc w:val="center"/>
        </w:trPr>
        <w:tc>
          <w:tcPr>
            <w:tcW w:w="556" w:type="dxa"/>
            <w:tcBorders>
              <w:top w:val="single" w:sz="4" w:space="0" w:color="auto"/>
            </w:tcBorders>
            <w:noWrap/>
            <w:vAlign w:val="center"/>
            <w:hideMark/>
          </w:tcPr>
          <w:p w14:paraId="724CDAE2" w14:textId="77777777" w:rsidR="001445C4" w:rsidRPr="00B40773" w:rsidRDefault="001445C4" w:rsidP="001445C4">
            <w:pPr>
              <w:spacing w:before="40" w:after="0"/>
              <w:jc w:val="center"/>
              <w:rPr>
                <w:b/>
                <w:bCs/>
                <w:szCs w:val="20"/>
              </w:rPr>
            </w:pPr>
          </w:p>
        </w:tc>
        <w:tc>
          <w:tcPr>
            <w:tcW w:w="2164" w:type="dxa"/>
            <w:gridSpan w:val="5"/>
            <w:tcBorders>
              <w:top w:val="single" w:sz="4" w:space="0" w:color="auto"/>
            </w:tcBorders>
            <w:noWrap/>
            <w:vAlign w:val="center"/>
            <w:hideMark/>
          </w:tcPr>
          <w:p w14:paraId="09760059" w14:textId="77777777" w:rsidR="001445C4" w:rsidRPr="00B40773" w:rsidRDefault="001445C4" w:rsidP="001445C4">
            <w:pPr>
              <w:spacing w:before="40" w:after="0"/>
              <w:jc w:val="center"/>
              <w:rPr>
                <w:b/>
                <w:bCs/>
                <w:szCs w:val="20"/>
              </w:rPr>
            </w:pPr>
            <w:r w:rsidRPr="00B40773">
              <w:rPr>
                <w:b/>
                <w:bCs/>
                <w:szCs w:val="20"/>
              </w:rPr>
              <w:t>January</w:t>
            </w:r>
          </w:p>
        </w:tc>
        <w:tc>
          <w:tcPr>
            <w:tcW w:w="400" w:type="dxa"/>
            <w:tcBorders>
              <w:top w:val="single" w:sz="4" w:space="0" w:color="auto"/>
            </w:tcBorders>
            <w:noWrap/>
            <w:vAlign w:val="center"/>
            <w:hideMark/>
          </w:tcPr>
          <w:p w14:paraId="0EF80DB5" w14:textId="77777777" w:rsidR="001445C4" w:rsidRPr="00B40773" w:rsidRDefault="001445C4" w:rsidP="001445C4">
            <w:pPr>
              <w:spacing w:before="40" w:after="0"/>
              <w:jc w:val="center"/>
              <w:rPr>
                <w:b/>
                <w:bCs/>
                <w:szCs w:val="20"/>
              </w:rPr>
            </w:pPr>
          </w:p>
        </w:tc>
        <w:tc>
          <w:tcPr>
            <w:tcW w:w="2164" w:type="dxa"/>
            <w:gridSpan w:val="5"/>
            <w:tcBorders>
              <w:top w:val="single" w:sz="4" w:space="0" w:color="auto"/>
            </w:tcBorders>
            <w:noWrap/>
            <w:vAlign w:val="center"/>
            <w:hideMark/>
          </w:tcPr>
          <w:p w14:paraId="5D329525" w14:textId="77777777" w:rsidR="001445C4" w:rsidRPr="00B40773" w:rsidRDefault="001445C4" w:rsidP="001445C4">
            <w:pPr>
              <w:spacing w:before="40" w:after="0"/>
              <w:jc w:val="center"/>
              <w:rPr>
                <w:b/>
                <w:bCs/>
                <w:szCs w:val="20"/>
              </w:rPr>
            </w:pPr>
            <w:r w:rsidRPr="00B40773">
              <w:rPr>
                <w:b/>
                <w:bCs/>
                <w:szCs w:val="20"/>
              </w:rPr>
              <w:t>February</w:t>
            </w:r>
          </w:p>
        </w:tc>
        <w:tc>
          <w:tcPr>
            <w:tcW w:w="400" w:type="dxa"/>
            <w:tcBorders>
              <w:top w:val="single" w:sz="4" w:space="0" w:color="auto"/>
            </w:tcBorders>
            <w:noWrap/>
            <w:vAlign w:val="center"/>
            <w:hideMark/>
          </w:tcPr>
          <w:p w14:paraId="789095B6" w14:textId="77777777" w:rsidR="001445C4" w:rsidRPr="00B40773" w:rsidRDefault="001445C4" w:rsidP="001445C4">
            <w:pPr>
              <w:spacing w:before="40" w:after="0"/>
              <w:jc w:val="center"/>
              <w:rPr>
                <w:b/>
                <w:bCs/>
                <w:szCs w:val="20"/>
              </w:rPr>
            </w:pPr>
          </w:p>
        </w:tc>
        <w:tc>
          <w:tcPr>
            <w:tcW w:w="2164" w:type="dxa"/>
            <w:gridSpan w:val="5"/>
            <w:tcBorders>
              <w:top w:val="single" w:sz="4" w:space="0" w:color="auto"/>
            </w:tcBorders>
            <w:noWrap/>
            <w:vAlign w:val="center"/>
            <w:hideMark/>
          </w:tcPr>
          <w:p w14:paraId="5DCC6F2F" w14:textId="77777777" w:rsidR="001445C4" w:rsidRPr="00B40773" w:rsidRDefault="001445C4" w:rsidP="001445C4">
            <w:pPr>
              <w:spacing w:before="40" w:after="0"/>
              <w:jc w:val="center"/>
              <w:rPr>
                <w:b/>
                <w:bCs/>
                <w:szCs w:val="20"/>
              </w:rPr>
            </w:pPr>
            <w:r w:rsidRPr="00B40773">
              <w:rPr>
                <w:b/>
                <w:bCs/>
                <w:szCs w:val="20"/>
              </w:rPr>
              <w:t>March</w:t>
            </w:r>
          </w:p>
        </w:tc>
      </w:tr>
      <w:tr w:rsidR="001445C4" w:rsidRPr="00B40773" w14:paraId="52899CCA" w14:textId="77777777" w:rsidTr="003061C9">
        <w:trPr>
          <w:trHeight w:val="20"/>
          <w:tblHeader/>
          <w:jc w:val="center"/>
        </w:trPr>
        <w:tc>
          <w:tcPr>
            <w:tcW w:w="556" w:type="dxa"/>
            <w:noWrap/>
            <w:vAlign w:val="center"/>
            <w:hideMark/>
          </w:tcPr>
          <w:p w14:paraId="4EA8A4C7" w14:textId="77777777" w:rsidR="001445C4" w:rsidRPr="00B40773" w:rsidRDefault="001445C4" w:rsidP="001445C4">
            <w:pPr>
              <w:spacing w:after="0"/>
              <w:jc w:val="center"/>
              <w:rPr>
                <w:b/>
                <w:bCs/>
                <w:szCs w:val="20"/>
              </w:rPr>
            </w:pPr>
          </w:p>
        </w:tc>
        <w:tc>
          <w:tcPr>
            <w:tcW w:w="889" w:type="dxa"/>
            <w:gridSpan w:val="2"/>
            <w:noWrap/>
            <w:vAlign w:val="center"/>
            <w:hideMark/>
          </w:tcPr>
          <w:p w14:paraId="36C6357E" w14:textId="77777777" w:rsidR="001445C4" w:rsidRPr="00B40773" w:rsidRDefault="001445C4" w:rsidP="001445C4">
            <w:pPr>
              <w:spacing w:after="0"/>
              <w:jc w:val="center"/>
              <w:rPr>
                <w:b/>
                <w:bCs/>
                <w:szCs w:val="20"/>
              </w:rPr>
            </w:pPr>
            <w:r w:rsidRPr="00B40773">
              <w:rPr>
                <w:b/>
                <w:bCs/>
                <w:szCs w:val="20"/>
              </w:rPr>
              <w:t>Rise</w:t>
            </w:r>
          </w:p>
        </w:tc>
        <w:tc>
          <w:tcPr>
            <w:tcW w:w="386" w:type="dxa"/>
            <w:noWrap/>
            <w:vAlign w:val="center"/>
            <w:hideMark/>
          </w:tcPr>
          <w:p w14:paraId="6CFEFC63" w14:textId="77777777" w:rsidR="001445C4" w:rsidRPr="00B40773" w:rsidRDefault="001445C4" w:rsidP="001445C4">
            <w:pPr>
              <w:spacing w:after="0"/>
              <w:jc w:val="center"/>
              <w:rPr>
                <w:b/>
                <w:bCs/>
                <w:szCs w:val="20"/>
              </w:rPr>
            </w:pPr>
          </w:p>
        </w:tc>
        <w:tc>
          <w:tcPr>
            <w:tcW w:w="889" w:type="dxa"/>
            <w:gridSpan w:val="2"/>
            <w:noWrap/>
            <w:vAlign w:val="center"/>
            <w:hideMark/>
          </w:tcPr>
          <w:p w14:paraId="0D254519" w14:textId="77777777" w:rsidR="001445C4" w:rsidRPr="00B40773" w:rsidRDefault="001445C4" w:rsidP="001445C4">
            <w:pPr>
              <w:spacing w:after="0"/>
              <w:jc w:val="center"/>
              <w:rPr>
                <w:b/>
                <w:bCs/>
                <w:szCs w:val="20"/>
              </w:rPr>
            </w:pPr>
            <w:r w:rsidRPr="00B40773">
              <w:rPr>
                <w:b/>
                <w:bCs/>
                <w:szCs w:val="20"/>
              </w:rPr>
              <w:t>Set</w:t>
            </w:r>
          </w:p>
        </w:tc>
        <w:tc>
          <w:tcPr>
            <w:tcW w:w="400" w:type="dxa"/>
            <w:noWrap/>
            <w:vAlign w:val="center"/>
            <w:hideMark/>
          </w:tcPr>
          <w:p w14:paraId="69D88F8B" w14:textId="77777777" w:rsidR="001445C4" w:rsidRPr="00B40773" w:rsidRDefault="001445C4" w:rsidP="001445C4">
            <w:pPr>
              <w:spacing w:after="0"/>
              <w:jc w:val="center"/>
              <w:rPr>
                <w:b/>
                <w:bCs/>
                <w:szCs w:val="20"/>
              </w:rPr>
            </w:pPr>
          </w:p>
        </w:tc>
        <w:tc>
          <w:tcPr>
            <w:tcW w:w="889" w:type="dxa"/>
            <w:gridSpan w:val="2"/>
            <w:noWrap/>
            <w:vAlign w:val="center"/>
            <w:hideMark/>
          </w:tcPr>
          <w:p w14:paraId="3407C1EE" w14:textId="77777777" w:rsidR="001445C4" w:rsidRPr="00B40773" w:rsidRDefault="001445C4" w:rsidP="001445C4">
            <w:pPr>
              <w:spacing w:after="0"/>
              <w:jc w:val="center"/>
              <w:rPr>
                <w:b/>
                <w:bCs/>
                <w:szCs w:val="20"/>
              </w:rPr>
            </w:pPr>
            <w:r w:rsidRPr="00B40773">
              <w:rPr>
                <w:b/>
                <w:bCs/>
                <w:szCs w:val="20"/>
              </w:rPr>
              <w:t>Rise</w:t>
            </w:r>
          </w:p>
        </w:tc>
        <w:tc>
          <w:tcPr>
            <w:tcW w:w="386" w:type="dxa"/>
            <w:noWrap/>
            <w:vAlign w:val="center"/>
            <w:hideMark/>
          </w:tcPr>
          <w:p w14:paraId="28A799A9" w14:textId="77777777" w:rsidR="001445C4" w:rsidRPr="00B40773" w:rsidRDefault="001445C4" w:rsidP="001445C4">
            <w:pPr>
              <w:spacing w:after="0"/>
              <w:jc w:val="center"/>
              <w:rPr>
                <w:b/>
                <w:bCs/>
                <w:szCs w:val="20"/>
              </w:rPr>
            </w:pPr>
          </w:p>
        </w:tc>
        <w:tc>
          <w:tcPr>
            <w:tcW w:w="889" w:type="dxa"/>
            <w:gridSpan w:val="2"/>
            <w:noWrap/>
            <w:vAlign w:val="center"/>
            <w:hideMark/>
          </w:tcPr>
          <w:p w14:paraId="40BEA5D6" w14:textId="77777777" w:rsidR="001445C4" w:rsidRPr="00B40773" w:rsidRDefault="001445C4" w:rsidP="001445C4">
            <w:pPr>
              <w:spacing w:after="0"/>
              <w:jc w:val="center"/>
              <w:rPr>
                <w:b/>
                <w:bCs/>
                <w:szCs w:val="20"/>
              </w:rPr>
            </w:pPr>
            <w:r w:rsidRPr="00B40773">
              <w:rPr>
                <w:b/>
                <w:bCs/>
                <w:szCs w:val="20"/>
              </w:rPr>
              <w:t>Set</w:t>
            </w:r>
          </w:p>
        </w:tc>
        <w:tc>
          <w:tcPr>
            <w:tcW w:w="400" w:type="dxa"/>
            <w:noWrap/>
            <w:vAlign w:val="center"/>
            <w:hideMark/>
          </w:tcPr>
          <w:p w14:paraId="6CECDA7B" w14:textId="77777777" w:rsidR="001445C4" w:rsidRPr="00B40773" w:rsidRDefault="001445C4" w:rsidP="001445C4">
            <w:pPr>
              <w:spacing w:after="0"/>
              <w:jc w:val="center"/>
              <w:rPr>
                <w:b/>
                <w:bCs/>
                <w:szCs w:val="20"/>
              </w:rPr>
            </w:pPr>
          </w:p>
        </w:tc>
        <w:tc>
          <w:tcPr>
            <w:tcW w:w="889" w:type="dxa"/>
            <w:gridSpan w:val="2"/>
            <w:noWrap/>
            <w:vAlign w:val="center"/>
            <w:hideMark/>
          </w:tcPr>
          <w:p w14:paraId="5586956C" w14:textId="77777777" w:rsidR="001445C4" w:rsidRPr="00B40773" w:rsidRDefault="001445C4" w:rsidP="001445C4">
            <w:pPr>
              <w:spacing w:after="0"/>
              <w:jc w:val="center"/>
              <w:rPr>
                <w:b/>
                <w:bCs/>
                <w:szCs w:val="20"/>
              </w:rPr>
            </w:pPr>
            <w:r w:rsidRPr="00B40773">
              <w:rPr>
                <w:b/>
                <w:bCs/>
                <w:szCs w:val="20"/>
              </w:rPr>
              <w:t>Rise</w:t>
            </w:r>
          </w:p>
        </w:tc>
        <w:tc>
          <w:tcPr>
            <w:tcW w:w="386" w:type="dxa"/>
            <w:noWrap/>
            <w:vAlign w:val="center"/>
            <w:hideMark/>
          </w:tcPr>
          <w:p w14:paraId="271F2A13" w14:textId="77777777" w:rsidR="001445C4" w:rsidRPr="00B40773" w:rsidRDefault="001445C4" w:rsidP="001445C4">
            <w:pPr>
              <w:spacing w:after="0"/>
              <w:jc w:val="center"/>
              <w:rPr>
                <w:b/>
                <w:bCs/>
                <w:szCs w:val="20"/>
              </w:rPr>
            </w:pPr>
          </w:p>
        </w:tc>
        <w:tc>
          <w:tcPr>
            <w:tcW w:w="889" w:type="dxa"/>
            <w:gridSpan w:val="2"/>
            <w:noWrap/>
            <w:vAlign w:val="center"/>
            <w:hideMark/>
          </w:tcPr>
          <w:p w14:paraId="719DEC92" w14:textId="77777777" w:rsidR="001445C4" w:rsidRPr="00B40773" w:rsidRDefault="001445C4" w:rsidP="001445C4">
            <w:pPr>
              <w:spacing w:after="0"/>
              <w:jc w:val="center"/>
              <w:rPr>
                <w:b/>
                <w:bCs/>
                <w:szCs w:val="20"/>
              </w:rPr>
            </w:pPr>
            <w:r w:rsidRPr="00B40773">
              <w:rPr>
                <w:b/>
                <w:bCs/>
                <w:szCs w:val="20"/>
              </w:rPr>
              <w:t>Set</w:t>
            </w:r>
          </w:p>
        </w:tc>
      </w:tr>
      <w:tr w:rsidR="001445C4" w:rsidRPr="00B40773" w14:paraId="4A3500C4" w14:textId="77777777" w:rsidTr="003061C9">
        <w:trPr>
          <w:trHeight w:val="20"/>
          <w:tblHeader/>
          <w:jc w:val="center"/>
        </w:trPr>
        <w:tc>
          <w:tcPr>
            <w:tcW w:w="556" w:type="dxa"/>
            <w:tcBorders>
              <w:bottom w:val="single" w:sz="4" w:space="0" w:color="auto"/>
            </w:tcBorders>
            <w:noWrap/>
            <w:vAlign w:val="center"/>
            <w:hideMark/>
          </w:tcPr>
          <w:p w14:paraId="0450E60D" w14:textId="77777777" w:rsidR="001445C4" w:rsidRPr="00B40773" w:rsidRDefault="001445C4" w:rsidP="001445C4">
            <w:pPr>
              <w:spacing w:before="40" w:after="40"/>
              <w:jc w:val="center"/>
              <w:rPr>
                <w:b/>
                <w:bCs/>
                <w:szCs w:val="20"/>
              </w:rPr>
            </w:pPr>
            <w:r w:rsidRPr="00B40773">
              <w:rPr>
                <w:b/>
                <w:bCs/>
                <w:szCs w:val="20"/>
              </w:rPr>
              <w:t>Date</w:t>
            </w:r>
          </w:p>
        </w:tc>
        <w:tc>
          <w:tcPr>
            <w:tcW w:w="386" w:type="dxa"/>
            <w:tcBorders>
              <w:bottom w:val="single" w:sz="4" w:space="0" w:color="auto"/>
            </w:tcBorders>
            <w:noWrap/>
            <w:vAlign w:val="center"/>
            <w:hideMark/>
          </w:tcPr>
          <w:p w14:paraId="2E962D15" w14:textId="77777777" w:rsidR="001445C4" w:rsidRPr="00B40773" w:rsidRDefault="001445C4" w:rsidP="001445C4">
            <w:pPr>
              <w:spacing w:before="40" w:after="40"/>
              <w:jc w:val="center"/>
              <w:rPr>
                <w:b/>
                <w:bCs/>
                <w:szCs w:val="20"/>
              </w:rPr>
            </w:pPr>
            <w:r w:rsidRPr="00B40773">
              <w:rPr>
                <w:b/>
                <w:bCs/>
                <w:szCs w:val="20"/>
              </w:rPr>
              <w:t>hr</w:t>
            </w:r>
          </w:p>
        </w:tc>
        <w:tc>
          <w:tcPr>
            <w:tcW w:w="503" w:type="dxa"/>
            <w:tcBorders>
              <w:bottom w:val="single" w:sz="4" w:space="0" w:color="auto"/>
            </w:tcBorders>
            <w:noWrap/>
            <w:vAlign w:val="center"/>
            <w:hideMark/>
          </w:tcPr>
          <w:p w14:paraId="524C467C" w14:textId="77777777" w:rsidR="001445C4" w:rsidRPr="00B40773" w:rsidRDefault="001445C4" w:rsidP="001445C4">
            <w:pPr>
              <w:spacing w:before="40" w:after="40"/>
              <w:jc w:val="center"/>
              <w:rPr>
                <w:b/>
                <w:bCs/>
                <w:szCs w:val="20"/>
              </w:rPr>
            </w:pPr>
            <w:r w:rsidRPr="00B40773">
              <w:rPr>
                <w:b/>
                <w:bCs/>
                <w:szCs w:val="20"/>
              </w:rPr>
              <w:t>min</w:t>
            </w:r>
          </w:p>
        </w:tc>
        <w:tc>
          <w:tcPr>
            <w:tcW w:w="386" w:type="dxa"/>
            <w:tcBorders>
              <w:bottom w:val="single" w:sz="4" w:space="0" w:color="auto"/>
            </w:tcBorders>
            <w:noWrap/>
            <w:vAlign w:val="center"/>
            <w:hideMark/>
          </w:tcPr>
          <w:p w14:paraId="5338E44E" w14:textId="77777777" w:rsidR="001445C4" w:rsidRPr="00B40773" w:rsidRDefault="001445C4" w:rsidP="001445C4">
            <w:pPr>
              <w:spacing w:before="40" w:after="40"/>
              <w:jc w:val="center"/>
              <w:rPr>
                <w:b/>
                <w:bCs/>
                <w:szCs w:val="20"/>
              </w:rPr>
            </w:pPr>
          </w:p>
        </w:tc>
        <w:tc>
          <w:tcPr>
            <w:tcW w:w="386" w:type="dxa"/>
            <w:tcBorders>
              <w:bottom w:val="single" w:sz="4" w:space="0" w:color="auto"/>
            </w:tcBorders>
            <w:noWrap/>
            <w:vAlign w:val="center"/>
            <w:hideMark/>
          </w:tcPr>
          <w:p w14:paraId="489B5555" w14:textId="77777777" w:rsidR="001445C4" w:rsidRPr="00B40773" w:rsidRDefault="001445C4" w:rsidP="001445C4">
            <w:pPr>
              <w:spacing w:before="40" w:after="40"/>
              <w:jc w:val="center"/>
              <w:rPr>
                <w:b/>
                <w:bCs/>
                <w:szCs w:val="20"/>
              </w:rPr>
            </w:pPr>
            <w:r w:rsidRPr="00B40773">
              <w:rPr>
                <w:b/>
                <w:bCs/>
                <w:szCs w:val="20"/>
              </w:rPr>
              <w:t>hr</w:t>
            </w:r>
          </w:p>
        </w:tc>
        <w:tc>
          <w:tcPr>
            <w:tcW w:w="503" w:type="dxa"/>
            <w:tcBorders>
              <w:bottom w:val="single" w:sz="4" w:space="0" w:color="auto"/>
            </w:tcBorders>
            <w:noWrap/>
            <w:vAlign w:val="center"/>
            <w:hideMark/>
          </w:tcPr>
          <w:p w14:paraId="0A258549" w14:textId="77777777" w:rsidR="001445C4" w:rsidRPr="00B40773" w:rsidRDefault="001445C4" w:rsidP="001445C4">
            <w:pPr>
              <w:spacing w:before="40" w:after="40"/>
              <w:jc w:val="center"/>
              <w:rPr>
                <w:b/>
                <w:bCs/>
                <w:szCs w:val="20"/>
              </w:rPr>
            </w:pPr>
            <w:r w:rsidRPr="00B40773">
              <w:rPr>
                <w:b/>
                <w:bCs/>
                <w:szCs w:val="20"/>
              </w:rPr>
              <w:t>min</w:t>
            </w:r>
          </w:p>
        </w:tc>
        <w:tc>
          <w:tcPr>
            <w:tcW w:w="400" w:type="dxa"/>
            <w:tcBorders>
              <w:bottom w:val="single" w:sz="4" w:space="0" w:color="auto"/>
            </w:tcBorders>
            <w:noWrap/>
            <w:vAlign w:val="center"/>
            <w:hideMark/>
          </w:tcPr>
          <w:p w14:paraId="5C76E81B" w14:textId="77777777" w:rsidR="001445C4" w:rsidRPr="00B40773" w:rsidRDefault="001445C4" w:rsidP="001445C4">
            <w:pPr>
              <w:spacing w:before="40" w:after="40"/>
              <w:jc w:val="center"/>
              <w:rPr>
                <w:b/>
                <w:bCs/>
                <w:szCs w:val="20"/>
              </w:rPr>
            </w:pPr>
          </w:p>
        </w:tc>
        <w:tc>
          <w:tcPr>
            <w:tcW w:w="386" w:type="dxa"/>
            <w:tcBorders>
              <w:bottom w:val="single" w:sz="4" w:space="0" w:color="auto"/>
            </w:tcBorders>
            <w:noWrap/>
            <w:vAlign w:val="center"/>
            <w:hideMark/>
          </w:tcPr>
          <w:p w14:paraId="58B3428D" w14:textId="77777777" w:rsidR="001445C4" w:rsidRPr="00B40773" w:rsidRDefault="001445C4" w:rsidP="001445C4">
            <w:pPr>
              <w:spacing w:before="40" w:after="40"/>
              <w:jc w:val="center"/>
              <w:rPr>
                <w:b/>
                <w:bCs/>
                <w:szCs w:val="20"/>
              </w:rPr>
            </w:pPr>
            <w:r w:rsidRPr="00B40773">
              <w:rPr>
                <w:b/>
                <w:bCs/>
                <w:szCs w:val="20"/>
              </w:rPr>
              <w:t>hr</w:t>
            </w:r>
          </w:p>
        </w:tc>
        <w:tc>
          <w:tcPr>
            <w:tcW w:w="503" w:type="dxa"/>
            <w:tcBorders>
              <w:bottom w:val="single" w:sz="4" w:space="0" w:color="auto"/>
            </w:tcBorders>
            <w:noWrap/>
            <w:vAlign w:val="center"/>
            <w:hideMark/>
          </w:tcPr>
          <w:p w14:paraId="700D06E4" w14:textId="77777777" w:rsidR="001445C4" w:rsidRPr="00B40773" w:rsidRDefault="001445C4" w:rsidP="001445C4">
            <w:pPr>
              <w:spacing w:before="40" w:after="40"/>
              <w:jc w:val="center"/>
              <w:rPr>
                <w:b/>
                <w:bCs/>
                <w:szCs w:val="20"/>
              </w:rPr>
            </w:pPr>
            <w:r w:rsidRPr="00B40773">
              <w:rPr>
                <w:b/>
                <w:bCs/>
                <w:szCs w:val="20"/>
              </w:rPr>
              <w:t>min</w:t>
            </w:r>
          </w:p>
        </w:tc>
        <w:tc>
          <w:tcPr>
            <w:tcW w:w="386" w:type="dxa"/>
            <w:tcBorders>
              <w:bottom w:val="single" w:sz="4" w:space="0" w:color="auto"/>
            </w:tcBorders>
            <w:noWrap/>
            <w:vAlign w:val="center"/>
            <w:hideMark/>
          </w:tcPr>
          <w:p w14:paraId="3ECE59B5" w14:textId="77777777" w:rsidR="001445C4" w:rsidRPr="00B40773" w:rsidRDefault="001445C4" w:rsidP="001445C4">
            <w:pPr>
              <w:spacing w:before="40" w:after="40"/>
              <w:jc w:val="center"/>
              <w:rPr>
                <w:b/>
                <w:bCs/>
                <w:szCs w:val="20"/>
              </w:rPr>
            </w:pPr>
          </w:p>
        </w:tc>
        <w:tc>
          <w:tcPr>
            <w:tcW w:w="386" w:type="dxa"/>
            <w:tcBorders>
              <w:bottom w:val="single" w:sz="4" w:space="0" w:color="auto"/>
            </w:tcBorders>
            <w:noWrap/>
            <w:vAlign w:val="center"/>
            <w:hideMark/>
          </w:tcPr>
          <w:p w14:paraId="0D54386B" w14:textId="77777777" w:rsidR="001445C4" w:rsidRPr="00B40773" w:rsidRDefault="001445C4" w:rsidP="001445C4">
            <w:pPr>
              <w:spacing w:before="40" w:after="40"/>
              <w:jc w:val="center"/>
              <w:rPr>
                <w:b/>
                <w:bCs/>
                <w:szCs w:val="20"/>
              </w:rPr>
            </w:pPr>
            <w:r w:rsidRPr="00B40773">
              <w:rPr>
                <w:b/>
                <w:bCs/>
                <w:szCs w:val="20"/>
              </w:rPr>
              <w:t>hr</w:t>
            </w:r>
          </w:p>
        </w:tc>
        <w:tc>
          <w:tcPr>
            <w:tcW w:w="503" w:type="dxa"/>
            <w:tcBorders>
              <w:bottom w:val="single" w:sz="4" w:space="0" w:color="auto"/>
            </w:tcBorders>
            <w:noWrap/>
            <w:vAlign w:val="center"/>
            <w:hideMark/>
          </w:tcPr>
          <w:p w14:paraId="7305152B" w14:textId="77777777" w:rsidR="001445C4" w:rsidRPr="00B40773" w:rsidRDefault="001445C4" w:rsidP="001445C4">
            <w:pPr>
              <w:spacing w:before="40" w:after="40"/>
              <w:jc w:val="center"/>
              <w:rPr>
                <w:b/>
                <w:bCs/>
                <w:szCs w:val="20"/>
              </w:rPr>
            </w:pPr>
            <w:r w:rsidRPr="00B40773">
              <w:rPr>
                <w:b/>
                <w:bCs/>
                <w:szCs w:val="20"/>
              </w:rPr>
              <w:t>min</w:t>
            </w:r>
          </w:p>
        </w:tc>
        <w:tc>
          <w:tcPr>
            <w:tcW w:w="400" w:type="dxa"/>
            <w:tcBorders>
              <w:bottom w:val="single" w:sz="4" w:space="0" w:color="auto"/>
            </w:tcBorders>
            <w:noWrap/>
            <w:vAlign w:val="center"/>
            <w:hideMark/>
          </w:tcPr>
          <w:p w14:paraId="250A0A95" w14:textId="77777777" w:rsidR="001445C4" w:rsidRPr="00B40773" w:rsidRDefault="001445C4" w:rsidP="001445C4">
            <w:pPr>
              <w:spacing w:before="40" w:after="40"/>
              <w:jc w:val="center"/>
              <w:rPr>
                <w:b/>
                <w:bCs/>
                <w:szCs w:val="20"/>
              </w:rPr>
            </w:pPr>
          </w:p>
        </w:tc>
        <w:tc>
          <w:tcPr>
            <w:tcW w:w="386" w:type="dxa"/>
            <w:tcBorders>
              <w:bottom w:val="single" w:sz="4" w:space="0" w:color="auto"/>
            </w:tcBorders>
            <w:noWrap/>
            <w:vAlign w:val="center"/>
            <w:hideMark/>
          </w:tcPr>
          <w:p w14:paraId="0D44C8A1" w14:textId="77777777" w:rsidR="001445C4" w:rsidRPr="00B40773" w:rsidRDefault="001445C4" w:rsidP="001445C4">
            <w:pPr>
              <w:spacing w:before="40" w:after="40"/>
              <w:jc w:val="center"/>
              <w:rPr>
                <w:b/>
                <w:bCs/>
                <w:szCs w:val="20"/>
              </w:rPr>
            </w:pPr>
            <w:r w:rsidRPr="00B40773">
              <w:rPr>
                <w:b/>
                <w:bCs/>
                <w:szCs w:val="20"/>
              </w:rPr>
              <w:t>hr</w:t>
            </w:r>
          </w:p>
        </w:tc>
        <w:tc>
          <w:tcPr>
            <w:tcW w:w="503" w:type="dxa"/>
            <w:tcBorders>
              <w:bottom w:val="single" w:sz="4" w:space="0" w:color="auto"/>
            </w:tcBorders>
            <w:noWrap/>
            <w:vAlign w:val="center"/>
            <w:hideMark/>
          </w:tcPr>
          <w:p w14:paraId="22D17B71" w14:textId="77777777" w:rsidR="001445C4" w:rsidRPr="00B40773" w:rsidRDefault="001445C4" w:rsidP="001445C4">
            <w:pPr>
              <w:spacing w:before="40" w:after="40"/>
              <w:jc w:val="center"/>
              <w:rPr>
                <w:b/>
                <w:bCs/>
                <w:szCs w:val="20"/>
              </w:rPr>
            </w:pPr>
            <w:r w:rsidRPr="00B40773">
              <w:rPr>
                <w:b/>
                <w:bCs/>
                <w:szCs w:val="20"/>
              </w:rPr>
              <w:t>min</w:t>
            </w:r>
          </w:p>
        </w:tc>
        <w:tc>
          <w:tcPr>
            <w:tcW w:w="386" w:type="dxa"/>
            <w:tcBorders>
              <w:bottom w:val="single" w:sz="4" w:space="0" w:color="auto"/>
            </w:tcBorders>
            <w:noWrap/>
            <w:vAlign w:val="center"/>
            <w:hideMark/>
          </w:tcPr>
          <w:p w14:paraId="5979654E" w14:textId="77777777" w:rsidR="001445C4" w:rsidRPr="00B40773" w:rsidRDefault="001445C4" w:rsidP="001445C4">
            <w:pPr>
              <w:spacing w:before="40" w:after="40"/>
              <w:jc w:val="center"/>
              <w:rPr>
                <w:b/>
                <w:bCs/>
                <w:szCs w:val="20"/>
              </w:rPr>
            </w:pPr>
          </w:p>
        </w:tc>
        <w:tc>
          <w:tcPr>
            <w:tcW w:w="386" w:type="dxa"/>
            <w:tcBorders>
              <w:bottom w:val="single" w:sz="4" w:space="0" w:color="auto"/>
            </w:tcBorders>
            <w:noWrap/>
            <w:vAlign w:val="center"/>
            <w:hideMark/>
          </w:tcPr>
          <w:p w14:paraId="21305793" w14:textId="77777777" w:rsidR="001445C4" w:rsidRPr="00B40773" w:rsidRDefault="001445C4" w:rsidP="001445C4">
            <w:pPr>
              <w:spacing w:before="40" w:after="40"/>
              <w:jc w:val="center"/>
              <w:rPr>
                <w:b/>
                <w:bCs/>
                <w:szCs w:val="20"/>
              </w:rPr>
            </w:pPr>
            <w:r w:rsidRPr="00B40773">
              <w:rPr>
                <w:b/>
                <w:bCs/>
                <w:szCs w:val="20"/>
              </w:rPr>
              <w:t>hr</w:t>
            </w:r>
          </w:p>
        </w:tc>
        <w:tc>
          <w:tcPr>
            <w:tcW w:w="503" w:type="dxa"/>
            <w:tcBorders>
              <w:bottom w:val="single" w:sz="4" w:space="0" w:color="auto"/>
            </w:tcBorders>
            <w:noWrap/>
            <w:vAlign w:val="center"/>
            <w:hideMark/>
          </w:tcPr>
          <w:p w14:paraId="569C6E01" w14:textId="77777777" w:rsidR="001445C4" w:rsidRPr="00B40773" w:rsidRDefault="001445C4" w:rsidP="001445C4">
            <w:pPr>
              <w:spacing w:before="40" w:after="40"/>
              <w:jc w:val="center"/>
              <w:rPr>
                <w:b/>
                <w:bCs/>
                <w:szCs w:val="20"/>
              </w:rPr>
            </w:pPr>
            <w:r w:rsidRPr="00B40773">
              <w:rPr>
                <w:b/>
                <w:bCs/>
                <w:szCs w:val="20"/>
              </w:rPr>
              <w:t>min</w:t>
            </w:r>
          </w:p>
        </w:tc>
      </w:tr>
      <w:tr w:rsidR="001445C4" w:rsidRPr="001445C4" w14:paraId="291632FE" w14:textId="77777777" w:rsidTr="003061C9">
        <w:trPr>
          <w:trHeight w:val="20"/>
          <w:tblHeader/>
          <w:jc w:val="center"/>
        </w:trPr>
        <w:tc>
          <w:tcPr>
            <w:tcW w:w="556" w:type="dxa"/>
            <w:tcBorders>
              <w:top w:val="single" w:sz="4" w:space="0" w:color="auto"/>
            </w:tcBorders>
            <w:noWrap/>
            <w:vAlign w:val="center"/>
          </w:tcPr>
          <w:p w14:paraId="6E6B4853" w14:textId="77777777" w:rsidR="001445C4" w:rsidRPr="001445C4" w:rsidRDefault="001445C4" w:rsidP="001445C4">
            <w:pPr>
              <w:spacing w:after="0" w:line="40" w:lineRule="exact"/>
              <w:jc w:val="center"/>
              <w:rPr>
                <w:szCs w:val="20"/>
              </w:rPr>
            </w:pPr>
          </w:p>
        </w:tc>
        <w:tc>
          <w:tcPr>
            <w:tcW w:w="386" w:type="dxa"/>
            <w:tcBorders>
              <w:top w:val="single" w:sz="4" w:space="0" w:color="auto"/>
            </w:tcBorders>
            <w:noWrap/>
            <w:vAlign w:val="center"/>
          </w:tcPr>
          <w:p w14:paraId="24C2924A" w14:textId="77777777" w:rsidR="001445C4" w:rsidRPr="001445C4" w:rsidRDefault="001445C4" w:rsidP="001445C4">
            <w:pPr>
              <w:spacing w:after="0" w:line="40" w:lineRule="exact"/>
              <w:jc w:val="center"/>
              <w:rPr>
                <w:szCs w:val="20"/>
              </w:rPr>
            </w:pPr>
          </w:p>
        </w:tc>
        <w:tc>
          <w:tcPr>
            <w:tcW w:w="503" w:type="dxa"/>
            <w:tcBorders>
              <w:top w:val="single" w:sz="4" w:space="0" w:color="auto"/>
            </w:tcBorders>
            <w:noWrap/>
            <w:vAlign w:val="center"/>
          </w:tcPr>
          <w:p w14:paraId="5772D75B" w14:textId="77777777" w:rsidR="001445C4" w:rsidRPr="001445C4" w:rsidRDefault="001445C4" w:rsidP="001445C4">
            <w:pPr>
              <w:spacing w:after="0" w:line="40" w:lineRule="exact"/>
              <w:jc w:val="center"/>
              <w:rPr>
                <w:szCs w:val="20"/>
              </w:rPr>
            </w:pPr>
          </w:p>
        </w:tc>
        <w:tc>
          <w:tcPr>
            <w:tcW w:w="386" w:type="dxa"/>
            <w:tcBorders>
              <w:top w:val="single" w:sz="4" w:space="0" w:color="auto"/>
            </w:tcBorders>
            <w:noWrap/>
            <w:vAlign w:val="center"/>
          </w:tcPr>
          <w:p w14:paraId="6BBC99EB" w14:textId="77777777" w:rsidR="001445C4" w:rsidRPr="001445C4" w:rsidRDefault="001445C4" w:rsidP="001445C4">
            <w:pPr>
              <w:spacing w:after="0" w:line="40" w:lineRule="exact"/>
              <w:jc w:val="center"/>
              <w:rPr>
                <w:szCs w:val="20"/>
              </w:rPr>
            </w:pPr>
          </w:p>
        </w:tc>
        <w:tc>
          <w:tcPr>
            <w:tcW w:w="386" w:type="dxa"/>
            <w:tcBorders>
              <w:top w:val="single" w:sz="4" w:space="0" w:color="auto"/>
            </w:tcBorders>
            <w:noWrap/>
            <w:vAlign w:val="center"/>
          </w:tcPr>
          <w:p w14:paraId="3D69C0BC" w14:textId="77777777" w:rsidR="001445C4" w:rsidRPr="001445C4" w:rsidRDefault="001445C4" w:rsidP="001445C4">
            <w:pPr>
              <w:spacing w:after="0" w:line="40" w:lineRule="exact"/>
              <w:jc w:val="center"/>
              <w:rPr>
                <w:szCs w:val="20"/>
              </w:rPr>
            </w:pPr>
          </w:p>
        </w:tc>
        <w:tc>
          <w:tcPr>
            <w:tcW w:w="503" w:type="dxa"/>
            <w:tcBorders>
              <w:top w:val="single" w:sz="4" w:space="0" w:color="auto"/>
            </w:tcBorders>
            <w:noWrap/>
            <w:vAlign w:val="center"/>
          </w:tcPr>
          <w:p w14:paraId="1D13C996" w14:textId="77777777" w:rsidR="001445C4" w:rsidRPr="001445C4" w:rsidRDefault="001445C4" w:rsidP="001445C4">
            <w:pPr>
              <w:spacing w:after="0" w:line="40" w:lineRule="exact"/>
              <w:jc w:val="center"/>
              <w:rPr>
                <w:szCs w:val="20"/>
              </w:rPr>
            </w:pPr>
          </w:p>
        </w:tc>
        <w:tc>
          <w:tcPr>
            <w:tcW w:w="400" w:type="dxa"/>
            <w:tcBorders>
              <w:top w:val="single" w:sz="4" w:space="0" w:color="auto"/>
            </w:tcBorders>
            <w:noWrap/>
            <w:vAlign w:val="center"/>
          </w:tcPr>
          <w:p w14:paraId="1B293871" w14:textId="77777777" w:rsidR="001445C4" w:rsidRPr="001445C4" w:rsidRDefault="001445C4" w:rsidP="001445C4">
            <w:pPr>
              <w:spacing w:after="0" w:line="40" w:lineRule="exact"/>
              <w:jc w:val="center"/>
              <w:rPr>
                <w:szCs w:val="20"/>
              </w:rPr>
            </w:pPr>
          </w:p>
        </w:tc>
        <w:tc>
          <w:tcPr>
            <w:tcW w:w="386" w:type="dxa"/>
            <w:tcBorders>
              <w:top w:val="single" w:sz="4" w:space="0" w:color="auto"/>
            </w:tcBorders>
            <w:noWrap/>
            <w:vAlign w:val="center"/>
          </w:tcPr>
          <w:p w14:paraId="1766FC54" w14:textId="77777777" w:rsidR="001445C4" w:rsidRPr="001445C4" w:rsidRDefault="001445C4" w:rsidP="001445C4">
            <w:pPr>
              <w:spacing w:after="0" w:line="40" w:lineRule="exact"/>
              <w:jc w:val="center"/>
              <w:rPr>
                <w:szCs w:val="20"/>
              </w:rPr>
            </w:pPr>
          </w:p>
        </w:tc>
        <w:tc>
          <w:tcPr>
            <w:tcW w:w="503" w:type="dxa"/>
            <w:tcBorders>
              <w:top w:val="single" w:sz="4" w:space="0" w:color="auto"/>
            </w:tcBorders>
            <w:noWrap/>
            <w:vAlign w:val="center"/>
          </w:tcPr>
          <w:p w14:paraId="64EADB9C" w14:textId="77777777" w:rsidR="001445C4" w:rsidRPr="001445C4" w:rsidRDefault="001445C4" w:rsidP="001445C4">
            <w:pPr>
              <w:spacing w:after="0" w:line="40" w:lineRule="exact"/>
              <w:jc w:val="center"/>
              <w:rPr>
                <w:szCs w:val="20"/>
              </w:rPr>
            </w:pPr>
          </w:p>
        </w:tc>
        <w:tc>
          <w:tcPr>
            <w:tcW w:w="386" w:type="dxa"/>
            <w:tcBorders>
              <w:top w:val="single" w:sz="4" w:space="0" w:color="auto"/>
            </w:tcBorders>
            <w:noWrap/>
            <w:vAlign w:val="center"/>
          </w:tcPr>
          <w:p w14:paraId="20F7D940" w14:textId="77777777" w:rsidR="001445C4" w:rsidRPr="001445C4" w:rsidRDefault="001445C4" w:rsidP="001445C4">
            <w:pPr>
              <w:spacing w:after="0" w:line="40" w:lineRule="exact"/>
              <w:jc w:val="center"/>
              <w:rPr>
                <w:szCs w:val="20"/>
              </w:rPr>
            </w:pPr>
          </w:p>
        </w:tc>
        <w:tc>
          <w:tcPr>
            <w:tcW w:w="386" w:type="dxa"/>
            <w:tcBorders>
              <w:top w:val="single" w:sz="4" w:space="0" w:color="auto"/>
            </w:tcBorders>
            <w:noWrap/>
            <w:vAlign w:val="center"/>
          </w:tcPr>
          <w:p w14:paraId="5F561D1A" w14:textId="77777777" w:rsidR="001445C4" w:rsidRPr="001445C4" w:rsidRDefault="001445C4" w:rsidP="001445C4">
            <w:pPr>
              <w:spacing w:after="0" w:line="40" w:lineRule="exact"/>
              <w:jc w:val="center"/>
              <w:rPr>
                <w:szCs w:val="20"/>
              </w:rPr>
            </w:pPr>
          </w:p>
        </w:tc>
        <w:tc>
          <w:tcPr>
            <w:tcW w:w="503" w:type="dxa"/>
            <w:tcBorders>
              <w:top w:val="single" w:sz="4" w:space="0" w:color="auto"/>
            </w:tcBorders>
            <w:noWrap/>
            <w:vAlign w:val="center"/>
          </w:tcPr>
          <w:p w14:paraId="05A758C6" w14:textId="77777777" w:rsidR="001445C4" w:rsidRPr="001445C4" w:rsidRDefault="001445C4" w:rsidP="001445C4">
            <w:pPr>
              <w:spacing w:after="0" w:line="40" w:lineRule="exact"/>
              <w:jc w:val="center"/>
              <w:rPr>
                <w:szCs w:val="20"/>
              </w:rPr>
            </w:pPr>
          </w:p>
        </w:tc>
        <w:tc>
          <w:tcPr>
            <w:tcW w:w="400" w:type="dxa"/>
            <w:tcBorders>
              <w:top w:val="single" w:sz="4" w:space="0" w:color="auto"/>
            </w:tcBorders>
            <w:noWrap/>
            <w:vAlign w:val="center"/>
          </w:tcPr>
          <w:p w14:paraId="00054DBE" w14:textId="77777777" w:rsidR="001445C4" w:rsidRPr="001445C4" w:rsidRDefault="001445C4" w:rsidP="001445C4">
            <w:pPr>
              <w:spacing w:after="0" w:line="40" w:lineRule="exact"/>
              <w:jc w:val="center"/>
              <w:rPr>
                <w:szCs w:val="20"/>
              </w:rPr>
            </w:pPr>
          </w:p>
        </w:tc>
        <w:tc>
          <w:tcPr>
            <w:tcW w:w="386" w:type="dxa"/>
            <w:tcBorders>
              <w:top w:val="single" w:sz="4" w:space="0" w:color="auto"/>
            </w:tcBorders>
            <w:noWrap/>
            <w:vAlign w:val="center"/>
          </w:tcPr>
          <w:p w14:paraId="66843322" w14:textId="77777777" w:rsidR="001445C4" w:rsidRPr="001445C4" w:rsidRDefault="001445C4" w:rsidP="001445C4">
            <w:pPr>
              <w:spacing w:after="0" w:line="40" w:lineRule="exact"/>
              <w:jc w:val="center"/>
              <w:rPr>
                <w:szCs w:val="20"/>
              </w:rPr>
            </w:pPr>
          </w:p>
        </w:tc>
        <w:tc>
          <w:tcPr>
            <w:tcW w:w="503" w:type="dxa"/>
            <w:tcBorders>
              <w:top w:val="single" w:sz="4" w:space="0" w:color="auto"/>
            </w:tcBorders>
            <w:noWrap/>
            <w:vAlign w:val="center"/>
          </w:tcPr>
          <w:p w14:paraId="78AA99A2" w14:textId="77777777" w:rsidR="001445C4" w:rsidRPr="001445C4" w:rsidRDefault="001445C4" w:rsidP="001445C4">
            <w:pPr>
              <w:spacing w:after="0" w:line="40" w:lineRule="exact"/>
              <w:jc w:val="center"/>
              <w:rPr>
                <w:szCs w:val="20"/>
              </w:rPr>
            </w:pPr>
          </w:p>
        </w:tc>
        <w:tc>
          <w:tcPr>
            <w:tcW w:w="386" w:type="dxa"/>
            <w:tcBorders>
              <w:top w:val="single" w:sz="4" w:space="0" w:color="auto"/>
            </w:tcBorders>
            <w:noWrap/>
            <w:vAlign w:val="center"/>
          </w:tcPr>
          <w:p w14:paraId="43D4D456" w14:textId="77777777" w:rsidR="001445C4" w:rsidRPr="001445C4" w:rsidRDefault="001445C4" w:rsidP="001445C4">
            <w:pPr>
              <w:spacing w:after="0" w:line="40" w:lineRule="exact"/>
              <w:jc w:val="center"/>
              <w:rPr>
                <w:szCs w:val="20"/>
              </w:rPr>
            </w:pPr>
          </w:p>
        </w:tc>
        <w:tc>
          <w:tcPr>
            <w:tcW w:w="386" w:type="dxa"/>
            <w:tcBorders>
              <w:top w:val="single" w:sz="4" w:space="0" w:color="auto"/>
            </w:tcBorders>
            <w:noWrap/>
            <w:vAlign w:val="center"/>
          </w:tcPr>
          <w:p w14:paraId="56E2C414" w14:textId="77777777" w:rsidR="001445C4" w:rsidRPr="001445C4" w:rsidRDefault="001445C4" w:rsidP="001445C4">
            <w:pPr>
              <w:spacing w:after="0" w:line="40" w:lineRule="exact"/>
              <w:jc w:val="center"/>
              <w:rPr>
                <w:szCs w:val="20"/>
              </w:rPr>
            </w:pPr>
          </w:p>
        </w:tc>
        <w:tc>
          <w:tcPr>
            <w:tcW w:w="503" w:type="dxa"/>
            <w:tcBorders>
              <w:top w:val="single" w:sz="4" w:space="0" w:color="auto"/>
            </w:tcBorders>
            <w:noWrap/>
            <w:vAlign w:val="center"/>
          </w:tcPr>
          <w:p w14:paraId="54890F20" w14:textId="77777777" w:rsidR="001445C4" w:rsidRPr="001445C4" w:rsidRDefault="001445C4" w:rsidP="001445C4">
            <w:pPr>
              <w:spacing w:after="0" w:line="40" w:lineRule="exact"/>
              <w:jc w:val="center"/>
              <w:rPr>
                <w:szCs w:val="20"/>
              </w:rPr>
            </w:pPr>
          </w:p>
        </w:tc>
      </w:tr>
      <w:tr w:rsidR="001445C4" w:rsidRPr="001445C4" w14:paraId="20A7FCC6" w14:textId="77777777" w:rsidTr="003061C9">
        <w:trPr>
          <w:trHeight w:val="20"/>
          <w:jc w:val="center"/>
        </w:trPr>
        <w:tc>
          <w:tcPr>
            <w:tcW w:w="556" w:type="dxa"/>
            <w:noWrap/>
            <w:hideMark/>
          </w:tcPr>
          <w:p w14:paraId="53AEF11F" w14:textId="77777777" w:rsidR="001445C4" w:rsidRPr="001445C4" w:rsidRDefault="001445C4" w:rsidP="001445C4">
            <w:pPr>
              <w:ind w:right="113"/>
              <w:jc w:val="right"/>
              <w:rPr>
                <w:szCs w:val="20"/>
              </w:rPr>
            </w:pPr>
            <w:r w:rsidRPr="001445C4">
              <w:rPr>
                <w:szCs w:val="20"/>
              </w:rPr>
              <w:t>1</w:t>
            </w:r>
          </w:p>
        </w:tc>
        <w:tc>
          <w:tcPr>
            <w:tcW w:w="386" w:type="dxa"/>
            <w:noWrap/>
            <w:hideMark/>
          </w:tcPr>
          <w:p w14:paraId="79650A99" w14:textId="77777777" w:rsidR="001445C4" w:rsidRPr="001445C4" w:rsidRDefault="001445C4" w:rsidP="001445C4">
            <w:pPr>
              <w:jc w:val="center"/>
              <w:rPr>
                <w:szCs w:val="20"/>
              </w:rPr>
            </w:pPr>
            <w:r w:rsidRPr="001445C4">
              <w:t>06</w:t>
            </w:r>
          </w:p>
        </w:tc>
        <w:tc>
          <w:tcPr>
            <w:tcW w:w="503" w:type="dxa"/>
            <w:noWrap/>
            <w:hideMark/>
          </w:tcPr>
          <w:p w14:paraId="345495B4" w14:textId="77777777" w:rsidR="001445C4" w:rsidRPr="001445C4" w:rsidRDefault="001445C4" w:rsidP="001445C4">
            <w:pPr>
              <w:jc w:val="center"/>
              <w:rPr>
                <w:szCs w:val="20"/>
              </w:rPr>
            </w:pPr>
            <w:r w:rsidRPr="001445C4">
              <w:t>05</w:t>
            </w:r>
          </w:p>
        </w:tc>
        <w:tc>
          <w:tcPr>
            <w:tcW w:w="386" w:type="dxa"/>
            <w:noWrap/>
          </w:tcPr>
          <w:p w14:paraId="2BFFF9A0" w14:textId="77777777" w:rsidR="001445C4" w:rsidRPr="001445C4" w:rsidRDefault="001445C4" w:rsidP="001445C4">
            <w:pPr>
              <w:jc w:val="center"/>
              <w:rPr>
                <w:szCs w:val="20"/>
              </w:rPr>
            </w:pPr>
          </w:p>
        </w:tc>
        <w:tc>
          <w:tcPr>
            <w:tcW w:w="386" w:type="dxa"/>
            <w:noWrap/>
            <w:hideMark/>
          </w:tcPr>
          <w:p w14:paraId="161843CC" w14:textId="77777777" w:rsidR="001445C4" w:rsidRPr="001445C4" w:rsidRDefault="001445C4" w:rsidP="001445C4">
            <w:pPr>
              <w:jc w:val="center"/>
              <w:rPr>
                <w:szCs w:val="20"/>
              </w:rPr>
            </w:pPr>
            <w:r w:rsidRPr="001445C4">
              <w:t>20</w:t>
            </w:r>
          </w:p>
        </w:tc>
        <w:tc>
          <w:tcPr>
            <w:tcW w:w="503" w:type="dxa"/>
            <w:noWrap/>
            <w:hideMark/>
          </w:tcPr>
          <w:p w14:paraId="3BEDA654" w14:textId="77777777" w:rsidR="001445C4" w:rsidRPr="001445C4" w:rsidRDefault="001445C4" w:rsidP="001445C4">
            <w:pPr>
              <w:jc w:val="center"/>
              <w:rPr>
                <w:szCs w:val="20"/>
              </w:rPr>
            </w:pPr>
            <w:r w:rsidRPr="001445C4">
              <w:t>33</w:t>
            </w:r>
          </w:p>
        </w:tc>
        <w:tc>
          <w:tcPr>
            <w:tcW w:w="400" w:type="dxa"/>
            <w:noWrap/>
          </w:tcPr>
          <w:p w14:paraId="2712A75A" w14:textId="77777777" w:rsidR="001445C4" w:rsidRPr="001445C4" w:rsidRDefault="001445C4" w:rsidP="001445C4">
            <w:pPr>
              <w:jc w:val="center"/>
              <w:rPr>
                <w:szCs w:val="20"/>
              </w:rPr>
            </w:pPr>
          </w:p>
        </w:tc>
        <w:tc>
          <w:tcPr>
            <w:tcW w:w="386" w:type="dxa"/>
            <w:noWrap/>
            <w:hideMark/>
          </w:tcPr>
          <w:p w14:paraId="11AB0270" w14:textId="77777777" w:rsidR="001445C4" w:rsidRPr="001445C4" w:rsidRDefault="001445C4" w:rsidP="001445C4">
            <w:pPr>
              <w:jc w:val="center"/>
              <w:rPr>
                <w:szCs w:val="20"/>
              </w:rPr>
            </w:pPr>
            <w:r w:rsidRPr="001445C4">
              <w:t>06</w:t>
            </w:r>
          </w:p>
        </w:tc>
        <w:tc>
          <w:tcPr>
            <w:tcW w:w="503" w:type="dxa"/>
            <w:noWrap/>
            <w:hideMark/>
          </w:tcPr>
          <w:p w14:paraId="688934E3" w14:textId="77777777" w:rsidR="001445C4" w:rsidRPr="001445C4" w:rsidRDefault="001445C4" w:rsidP="001445C4">
            <w:pPr>
              <w:jc w:val="center"/>
              <w:rPr>
                <w:szCs w:val="20"/>
              </w:rPr>
            </w:pPr>
            <w:r w:rsidRPr="001445C4">
              <w:t>34</w:t>
            </w:r>
          </w:p>
        </w:tc>
        <w:tc>
          <w:tcPr>
            <w:tcW w:w="386" w:type="dxa"/>
            <w:noWrap/>
          </w:tcPr>
          <w:p w14:paraId="72BEDD20" w14:textId="77777777" w:rsidR="001445C4" w:rsidRPr="001445C4" w:rsidRDefault="001445C4" w:rsidP="001445C4">
            <w:pPr>
              <w:jc w:val="center"/>
              <w:rPr>
                <w:szCs w:val="20"/>
              </w:rPr>
            </w:pPr>
          </w:p>
        </w:tc>
        <w:tc>
          <w:tcPr>
            <w:tcW w:w="386" w:type="dxa"/>
            <w:noWrap/>
            <w:hideMark/>
          </w:tcPr>
          <w:p w14:paraId="1F360DB6" w14:textId="77777777" w:rsidR="001445C4" w:rsidRPr="001445C4" w:rsidRDefault="001445C4" w:rsidP="001445C4">
            <w:pPr>
              <w:jc w:val="center"/>
              <w:rPr>
                <w:szCs w:val="20"/>
              </w:rPr>
            </w:pPr>
            <w:r w:rsidRPr="001445C4">
              <w:rPr>
                <w:szCs w:val="20"/>
              </w:rPr>
              <w:t>20</w:t>
            </w:r>
          </w:p>
        </w:tc>
        <w:tc>
          <w:tcPr>
            <w:tcW w:w="503" w:type="dxa"/>
            <w:noWrap/>
            <w:hideMark/>
          </w:tcPr>
          <w:p w14:paraId="77B8C6F8" w14:textId="77777777" w:rsidR="001445C4" w:rsidRPr="001445C4" w:rsidRDefault="001445C4" w:rsidP="001445C4">
            <w:pPr>
              <w:jc w:val="center"/>
              <w:rPr>
                <w:szCs w:val="20"/>
              </w:rPr>
            </w:pPr>
            <w:r w:rsidRPr="001445C4">
              <w:rPr>
                <w:szCs w:val="20"/>
              </w:rPr>
              <w:t>23</w:t>
            </w:r>
          </w:p>
        </w:tc>
        <w:tc>
          <w:tcPr>
            <w:tcW w:w="400" w:type="dxa"/>
            <w:noWrap/>
          </w:tcPr>
          <w:p w14:paraId="06B61FB8" w14:textId="77777777" w:rsidR="001445C4" w:rsidRPr="001445C4" w:rsidRDefault="001445C4" w:rsidP="001445C4">
            <w:pPr>
              <w:jc w:val="center"/>
              <w:rPr>
                <w:szCs w:val="20"/>
              </w:rPr>
            </w:pPr>
          </w:p>
        </w:tc>
        <w:tc>
          <w:tcPr>
            <w:tcW w:w="386" w:type="dxa"/>
            <w:noWrap/>
            <w:hideMark/>
          </w:tcPr>
          <w:p w14:paraId="13EB80A1" w14:textId="77777777" w:rsidR="001445C4" w:rsidRPr="001445C4" w:rsidRDefault="001445C4" w:rsidP="001445C4">
            <w:pPr>
              <w:jc w:val="center"/>
              <w:rPr>
                <w:szCs w:val="20"/>
              </w:rPr>
            </w:pPr>
            <w:r w:rsidRPr="001445C4">
              <w:rPr>
                <w:szCs w:val="20"/>
              </w:rPr>
              <w:t>07</w:t>
            </w:r>
          </w:p>
        </w:tc>
        <w:tc>
          <w:tcPr>
            <w:tcW w:w="503" w:type="dxa"/>
            <w:noWrap/>
            <w:hideMark/>
          </w:tcPr>
          <w:p w14:paraId="4CB26F76" w14:textId="77777777" w:rsidR="001445C4" w:rsidRPr="001445C4" w:rsidRDefault="001445C4" w:rsidP="001445C4">
            <w:pPr>
              <w:jc w:val="center"/>
              <w:rPr>
                <w:szCs w:val="20"/>
              </w:rPr>
            </w:pPr>
            <w:r w:rsidRPr="001445C4">
              <w:rPr>
                <w:szCs w:val="20"/>
              </w:rPr>
              <w:t>02</w:t>
            </w:r>
          </w:p>
        </w:tc>
        <w:tc>
          <w:tcPr>
            <w:tcW w:w="386" w:type="dxa"/>
            <w:noWrap/>
          </w:tcPr>
          <w:p w14:paraId="746AECF0" w14:textId="77777777" w:rsidR="001445C4" w:rsidRPr="001445C4" w:rsidRDefault="001445C4" w:rsidP="001445C4">
            <w:pPr>
              <w:jc w:val="center"/>
              <w:rPr>
                <w:szCs w:val="20"/>
              </w:rPr>
            </w:pPr>
          </w:p>
        </w:tc>
        <w:tc>
          <w:tcPr>
            <w:tcW w:w="386" w:type="dxa"/>
            <w:noWrap/>
            <w:hideMark/>
          </w:tcPr>
          <w:p w14:paraId="4510A2AE" w14:textId="77777777" w:rsidR="001445C4" w:rsidRPr="001445C4" w:rsidRDefault="001445C4" w:rsidP="001445C4">
            <w:pPr>
              <w:jc w:val="center"/>
              <w:rPr>
                <w:szCs w:val="20"/>
              </w:rPr>
            </w:pPr>
            <w:r w:rsidRPr="001445C4">
              <w:rPr>
                <w:szCs w:val="20"/>
              </w:rPr>
              <w:t>19</w:t>
            </w:r>
          </w:p>
        </w:tc>
        <w:tc>
          <w:tcPr>
            <w:tcW w:w="503" w:type="dxa"/>
            <w:noWrap/>
            <w:hideMark/>
          </w:tcPr>
          <w:p w14:paraId="2A3DD1D7" w14:textId="77777777" w:rsidR="001445C4" w:rsidRPr="001445C4" w:rsidRDefault="001445C4" w:rsidP="001445C4">
            <w:pPr>
              <w:jc w:val="center"/>
              <w:rPr>
                <w:szCs w:val="20"/>
              </w:rPr>
            </w:pPr>
            <w:r w:rsidRPr="001445C4">
              <w:rPr>
                <w:szCs w:val="20"/>
              </w:rPr>
              <w:t>54</w:t>
            </w:r>
          </w:p>
        </w:tc>
      </w:tr>
      <w:tr w:rsidR="001445C4" w:rsidRPr="001445C4" w14:paraId="3C8C4FE4" w14:textId="77777777" w:rsidTr="003061C9">
        <w:trPr>
          <w:trHeight w:val="20"/>
          <w:jc w:val="center"/>
        </w:trPr>
        <w:tc>
          <w:tcPr>
            <w:tcW w:w="556" w:type="dxa"/>
            <w:noWrap/>
            <w:hideMark/>
          </w:tcPr>
          <w:p w14:paraId="6798FF56" w14:textId="77777777" w:rsidR="001445C4" w:rsidRPr="001445C4" w:rsidRDefault="001445C4" w:rsidP="001445C4">
            <w:pPr>
              <w:ind w:right="113"/>
              <w:jc w:val="right"/>
              <w:rPr>
                <w:szCs w:val="20"/>
              </w:rPr>
            </w:pPr>
            <w:r w:rsidRPr="001445C4">
              <w:t>2</w:t>
            </w:r>
          </w:p>
        </w:tc>
        <w:tc>
          <w:tcPr>
            <w:tcW w:w="386" w:type="dxa"/>
            <w:noWrap/>
            <w:hideMark/>
          </w:tcPr>
          <w:p w14:paraId="7388640D" w14:textId="77777777" w:rsidR="001445C4" w:rsidRPr="001445C4" w:rsidRDefault="001445C4" w:rsidP="001445C4">
            <w:pPr>
              <w:jc w:val="center"/>
              <w:rPr>
                <w:szCs w:val="20"/>
              </w:rPr>
            </w:pPr>
            <w:r w:rsidRPr="001445C4">
              <w:t>06</w:t>
            </w:r>
          </w:p>
        </w:tc>
        <w:tc>
          <w:tcPr>
            <w:tcW w:w="503" w:type="dxa"/>
            <w:noWrap/>
            <w:hideMark/>
          </w:tcPr>
          <w:p w14:paraId="52733072" w14:textId="77777777" w:rsidR="001445C4" w:rsidRPr="001445C4" w:rsidRDefault="001445C4" w:rsidP="001445C4">
            <w:pPr>
              <w:jc w:val="center"/>
              <w:rPr>
                <w:szCs w:val="20"/>
              </w:rPr>
            </w:pPr>
            <w:r w:rsidRPr="001445C4">
              <w:t>06</w:t>
            </w:r>
          </w:p>
        </w:tc>
        <w:tc>
          <w:tcPr>
            <w:tcW w:w="386" w:type="dxa"/>
            <w:noWrap/>
          </w:tcPr>
          <w:p w14:paraId="28166AA5" w14:textId="77777777" w:rsidR="001445C4" w:rsidRPr="001445C4" w:rsidRDefault="001445C4" w:rsidP="001445C4">
            <w:pPr>
              <w:jc w:val="center"/>
              <w:rPr>
                <w:szCs w:val="20"/>
              </w:rPr>
            </w:pPr>
          </w:p>
        </w:tc>
        <w:tc>
          <w:tcPr>
            <w:tcW w:w="386" w:type="dxa"/>
            <w:noWrap/>
            <w:hideMark/>
          </w:tcPr>
          <w:p w14:paraId="7F05FEA0" w14:textId="77777777" w:rsidR="001445C4" w:rsidRPr="001445C4" w:rsidRDefault="001445C4" w:rsidP="001445C4">
            <w:pPr>
              <w:jc w:val="center"/>
              <w:rPr>
                <w:szCs w:val="20"/>
              </w:rPr>
            </w:pPr>
            <w:r w:rsidRPr="001445C4">
              <w:t>20</w:t>
            </w:r>
          </w:p>
        </w:tc>
        <w:tc>
          <w:tcPr>
            <w:tcW w:w="503" w:type="dxa"/>
            <w:noWrap/>
            <w:hideMark/>
          </w:tcPr>
          <w:p w14:paraId="2406334B" w14:textId="77777777" w:rsidR="001445C4" w:rsidRPr="001445C4" w:rsidRDefault="001445C4" w:rsidP="001445C4">
            <w:pPr>
              <w:jc w:val="center"/>
              <w:rPr>
                <w:szCs w:val="20"/>
              </w:rPr>
            </w:pPr>
            <w:r w:rsidRPr="001445C4">
              <w:t>33</w:t>
            </w:r>
          </w:p>
        </w:tc>
        <w:tc>
          <w:tcPr>
            <w:tcW w:w="400" w:type="dxa"/>
            <w:noWrap/>
          </w:tcPr>
          <w:p w14:paraId="1CEA7EC4" w14:textId="77777777" w:rsidR="001445C4" w:rsidRPr="001445C4" w:rsidRDefault="001445C4" w:rsidP="001445C4">
            <w:pPr>
              <w:jc w:val="center"/>
              <w:rPr>
                <w:szCs w:val="20"/>
              </w:rPr>
            </w:pPr>
          </w:p>
        </w:tc>
        <w:tc>
          <w:tcPr>
            <w:tcW w:w="386" w:type="dxa"/>
            <w:noWrap/>
            <w:hideMark/>
          </w:tcPr>
          <w:p w14:paraId="6B0DF9B8" w14:textId="77777777" w:rsidR="001445C4" w:rsidRPr="001445C4" w:rsidRDefault="001445C4" w:rsidP="001445C4">
            <w:pPr>
              <w:jc w:val="center"/>
              <w:rPr>
                <w:szCs w:val="20"/>
              </w:rPr>
            </w:pPr>
            <w:r w:rsidRPr="001445C4">
              <w:t>06</w:t>
            </w:r>
          </w:p>
        </w:tc>
        <w:tc>
          <w:tcPr>
            <w:tcW w:w="503" w:type="dxa"/>
            <w:noWrap/>
            <w:hideMark/>
          </w:tcPr>
          <w:p w14:paraId="123203DA" w14:textId="77777777" w:rsidR="001445C4" w:rsidRPr="001445C4" w:rsidRDefault="001445C4" w:rsidP="001445C4">
            <w:pPr>
              <w:jc w:val="center"/>
              <w:rPr>
                <w:szCs w:val="20"/>
              </w:rPr>
            </w:pPr>
            <w:r w:rsidRPr="001445C4">
              <w:t>35</w:t>
            </w:r>
          </w:p>
        </w:tc>
        <w:tc>
          <w:tcPr>
            <w:tcW w:w="386" w:type="dxa"/>
            <w:noWrap/>
          </w:tcPr>
          <w:p w14:paraId="23CA8D5A" w14:textId="77777777" w:rsidR="001445C4" w:rsidRPr="001445C4" w:rsidRDefault="001445C4" w:rsidP="001445C4">
            <w:pPr>
              <w:jc w:val="center"/>
              <w:rPr>
                <w:szCs w:val="20"/>
              </w:rPr>
            </w:pPr>
          </w:p>
        </w:tc>
        <w:tc>
          <w:tcPr>
            <w:tcW w:w="386" w:type="dxa"/>
            <w:noWrap/>
            <w:hideMark/>
          </w:tcPr>
          <w:p w14:paraId="2C9D704A" w14:textId="77777777" w:rsidR="001445C4" w:rsidRPr="001445C4" w:rsidRDefault="001445C4" w:rsidP="001445C4">
            <w:pPr>
              <w:jc w:val="center"/>
              <w:rPr>
                <w:szCs w:val="20"/>
              </w:rPr>
            </w:pPr>
            <w:r w:rsidRPr="001445C4">
              <w:t>20</w:t>
            </w:r>
          </w:p>
        </w:tc>
        <w:tc>
          <w:tcPr>
            <w:tcW w:w="503" w:type="dxa"/>
            <w:noWrap/>
            <w:hideMark/>
          </w:tcPr>
          <w:p w14:paraId="2EE9A25F" w14:textId="77777777" w:rsidR="001445C4" w:rsidRPr="001445C4" w:rsidRDefault="001445C4" w:rsidP="001445C4">
            <w:pPr>
              <w:jc w:val="center"/>
              <w:rPr>
                <w:szCs w:val="20"/>
              </w:rPr>
            </w:pPr>
            <w:r w:rsidRPr="001445C4">
              <w:t>22</w:t>
            </w:r>
          </w:p>
        </w:tc>
        <w:tc>
          <w:tcPr>
            <w:tcW w:w="400" w:type="dxa"/>
            <w:noWrap/>
          </w:tcPr>
          <w:p w14:paraId="5406E808" w14:textId="77777777" w:rsidR="001445C4" w:rsidRPr="001445C4" w:rsidRDefault="001445C4" w:rsidP="001445C4">
            <w:pPr>
              <w:jc w:val="center"/>
              <w:rPr>
                <w:szCs w:val="20"/>
              </w:rPr>
            </w:pPr>
          </w:p>
        </w:tc>
        <w:tc>
          <w:tcPr>
            <w:tcW w:w="386" w:type="dxa"/>
            <w:noWrap/>
            <w:hideMark/>
          </w:tcPr>
          <w:p w14:paraId="28006CB9" w14:textId="77777777" w:rsidR="001445C4" w:rsidRPr="001445C4" w:rsidRDefault="001445C4" w:rsidP="001445C4">
            <w:pPr>
              <w:jc w:val="center"/>
              <w:rPr>
                <w:szCs w:val="20"/>
              </w:rPr>
            </w:pPr>
            <w:r w:rsidRPr="001445C4">
              <w:t>07</w:t>
            </w:r>
          </w:p>
        </w:tc>
        <w:tc>
          <w:tcPr>
            <w:tcW w:w="503" w:type="dxa"/>
            <w:noWrap/>
            <w:hideMark/>
          </w:tcPr>
          <w:p w14:paraId="3357CBAD" w14:textId="77777777" w:rsidR="001445C4" w:rsidRPr="001445C4" w:rsidRDefault="001445C4" w:rsidP="001445C4">
            <w:pPr>
              <w:jc w:val="center"/>
              <w:rPr>
                <w:szCs w:val="20"/>
              </w:rPr>
            </w:pPr>
            <w:r w:rsidRPr="001445C4">
              <w:t>03</w:t>
            </w:r>
          </w:p>
        </w:tc>
        <w:tc>
          <w:tcPr>
            <w:tcW w:w="386" w:type="dxa"/>
            <w:noWrap/>
          </w:tcPr>
          <w:p w14:paraId="4A2D76DA" w14:textId="77777777" w:rsidR="001445C4" w:rsidRPr="001445C4" w:rsidRDefault="001445C4" w:rsidP="001445C4">
            <w:pPr>
              <w:jc w:val="center"/>
              <w:rPr>
                <w:szCs w:val="20"/>
              </w:rPr>
            </w:pPr>
          </w:p>
        </w:tc>
        <w:tc>
          <w:tcPr>
            <w:tcW w:w="386" w:type="dxa"/>
            <w:noWrap/>
            <w:hideMark/>
          </w:tcPr>
          <w:p w14:paraId="4D355C37" w14:textId="77777777" w:rsidR="001445C4" w:rsidRPr="001445C4" w:rsidRDefault="001445C4" w:rsidP="001445C4">
            <w:pPr>
              <w:jc w:val="center"/>
              <w:rPr>
                <w:szCs w:val="20"/>
              </w:rPr>
            </w:pPr>
            <w:r w:rsidRPr="001445C4">
              <w:t>19</w:t>
            </w:r>
          </w:p>
        </w:tc>
        <w:tc>
          <w:tcPr>
            <w:tcW w:w="503" w:type="dxa"/>
            <w:noWrap/>
            <w:hideMark/>
          </w:tcPr>
          <w:p w14:paraId="131F8DB7" w14:textId="77777777" w:rsidR="001445C4" w:rsidRPr="001445C4" w:rsidRDefault="001445C4" w:rsidP="001445C4">
            <w:pPr>
              <w:jc w:val="center"/>
              <w:rPr>
                <w:szCs w:val="20"/>
              </w:rPr>
            </w:pPr>
            <w:r w:rsidRPr="001445C4">
              <w:t>52</w:t>
            </w:r>
          </w:p>
        </w:tc>
      </w:tr>
      <w:tr w:rsidR="001445C4" w:rsidRPr="001445C4" w14:paraId="7A4AFDEE" w14:textId="77777777" w:rsidTr="003061C9">
        <w:trPr>
          <w:trHeight w:val="20"/>
          <w:jc w:val="center"/>
        </w:trPr>
        <w:tc>
          <w:tcPr>
            <w:tcW w:w="556" w:type="dxa"/>
            <w:noWrap/>
            <w:hideMark/>
          </w:tcPr>
          <w:p w14:paraId="6DE1B052" w14:textId="77777777" w:rsidR="001445C4" w:rsidRPr="001445C4" w:rsidRDefault="001445C4" w:rsidP="001445C4">
            <w:pPr>
              <w:ind w:right="113"/>
              <w:jc w:val="right"/>
              <w:rPr>
                <w:szCs w:val="20"/>
              </w:rPr>
            </w:pPr>
            <w:r w:rsidRPr="001445C4">
              <w:t>3</w:t>
            </w:r>
          </w:p>
        </w:tc>
        <w:tc>
          <w:tcPr>
            <w:tcW w:w="386" w:type="dxa"/>
            <w:noWrap/>
            <w:hideMark/>
          </w:tcPr>
          <w:p w14:paraId="06363979" w14:textId="77777777" w:rsidR="001445C4" w:rsidRPr="001445C4" w:rsidRDefault="001445C4" w:rsidP="001445C4">
            <w:pPr>
              <w:jc w:val="center"/>
              <w:rPr>
                <w:szCs w:val="20"/>
              </w:rPr>
            </w:pPr>
            <w:r w:rsidRPr="001445C4">
              <w:t>06</w:t>
            </w:r>
          </w:p>
        </w:tc>
        <w:tc>
          <w:tcPr>
            <w:tcW w:w="503" w:type="dxa"/>
            <w:noWrap/>
            <w:hideMark/>
          </w:tcPr>
          <w:p w14:paraId="694777D9" w14:textId="77777777" w:rsidR="001445C4" w:rsidRPr="001445C4" w:rsidRDefault="001445C4" w:rsidP="001445C4">
            <w:pPr>
              <w:jc w:val="center"/>
              <w:rPr>
                <w:szCs w:val="20"/>
              </w:rPr>
            </w:pPr>
            <w:r w:rsidRPr="001445C4">
              <w:t>06</w:t>
            </w:r>
          </w:p>
        </w:tc>
        <w:tc>
          <w:tcPr>
            <w:tcW w:w="386" w:type="dxa"/>
            <w:noWrap/>
          </w:tcPr>
          <w:p w14:paraId="75CDB611" w14:textId="77777777" w:rsidR="001445C4" w:rsidRPr="001445C4" w:rsidRDefault="001445C4" w:rsidP="001445C4">
            <w:pPr>
              <w:jc w:val="center"/>
              <w:rPr>
                <w:szCs w:val="20"/>
              </w:rPr>
            </w:pPr>
          </w:p>
        </w:tc>
        <w:tc>
          <w:tcPr>
            <w:tcW w:w="386" w:type="dxa"/>
            <w:noWrap/>
            <w:hideMark/>
          </w:tcPr>
          <w:p w14:paraId="6FCE9C24" w14:textId="77777777" w:rsidR="001445C4" w:rsidRPr="001445C4" w:rsidRDefault="001445C4" w:rsidP="001445C4">
            <w:pPr>
              <w:jc w:val="center"/>
              <w:rPr>
                <w:szCs w:val="20"/>
              </w:rPr>
            </w:pPr>
            <w:r w:rsidRPr="001445C4">
              <w:t>20</w:t>
            </w:r>
          </w:p>
        </w:tc>
        <w:tc>
          <w:tcPr>
            <w:tcW w:w="503" w:type="dxa"/>
            <w:noWrap/>
            <w:hideMark/>
          </w:tcPr>
          <w:p w14:paraId="6448F58E" w14:textId="77777777" w:rsidR="001445C4" w:rsidRPr="001445C4" w:rsidRDefault="001445C4" w:rsidP="001445C4">
            <w:pPr>
              <w:jc w:val="center"/>
              <w:rPr>
                <w:szCs w:val="20"/>
              </w:rPr>
            </w:pPr>
            <w:r w:rsidRPr="001445C4">
              <w:t>33</w:t>
            </w:r>
          </w:p>
        </w:tc>
        <w:tc>
          <w:tcPr>
            <w:tcW w:w="400" w:type="dxa"/>
            <w:noWrap/>
          </w:tcPr>
          <w:p w14:paraId="5E0138C1" w14:textId="77777777" w:rsidR="001445C4" w:rsidRPr="001445C4" w:rsidRDefault="001445C4" w:rsidP="001445C4">
            <w:pPr>
              <w:jc w:val="center"/>
              <w:rPr>
                <w:szCs w:val="20"/>
              </w:rPr>
            </w:pPr>
          </w:p>
        </w:tc>
        <w:tc>
          <w:tcPr>
            <w:tcW w:w="386" w:type="dxa"/>
            <w:noWrap/>
            <w:hideMark/>
          </w:tcPr>
          <w:p w14:paraId="6FEB1ABA" w14:textId="77777777" w:rsidR="001445C4" w:rsidRPr="001445C4" w:rsidRDefault="001445C4" w:rsidP="001445C4">
            <w:pPr>
              <w:jc w:val="center"/>
              <w:rPr>
                <w:szCs w:val="20"/>
              </w:rPr>
            </w:pPr>
            <w:r w:rsidRPr="001445C4">
              <w:t>06</w:t>
            </w:r>
          </w:p>
        </w:tc>
        <w:tc>
          <w:tcPr>
            <w:tcW w:w="503" w:type="dxa"/>
            <w:noWrap/>
            <w:hideMark/>
          </w:tcPr>
          <w:p w14:paraId="296D50E0" w14:textId="77777777" w:rsidR="001445C4" w:rsidRPr="001445C4" w:rsidRDefault="001445C4" w:rsidP="001445C4">
            <w:pPr>
              <w:jc w:val="center"/>
              <w:rPr>
                <w:szCs w:val="20"/>
              </w:rPr>
            </w:pPr>
            <w:r w:rsidRPr="001445C4">
              <w:t>36</w:t>
            </w:r>
          </w:p>
        </w:tc>
        <w:tc>
          <w:tcPr>
            <w:tcW w:w="386" w:type="dxa"/>
            <w:noWrap/>
          </w:tcPr>
          <w:p w14:paraId="61C46C3A" w14:textId="77777777" w:rsidR="001445C4" w:rsidRPr="001445C4" w:rsidRDefault="001445C4" w:rsidP="001445C4">
            <w:pPr>
              <w:jc w:val="center"/>
              <w:rPr>
                <w:szCs w:val="20"/>
              </w:rPr>
            </w:pPr>
          </w:p>
        </w:tc>
        <w:tc>
          <w:tcPr>
            <w:tcW w:w="386" w:type="dxa"/>
            <w:noWrap/>
            <w:hideMark/>
          </w:tcPr>
          <w:p w14:paraId="4778D884" w14:textId="77777777" w:rsidR="001445C4" w:rsidRPr="001445C4" w:rsidRDefault="001445C4" w:rsidP="001445C4">
            <w:pPr>
              <w:jc w:val="center"/>
              <w:rPr>
                <w:szCs w:val="20"/>
              </w:rPr>
            </w:pPr>
            <w:r w:rsidRPr="001445C4">
              <w:t>20</w:t>
            </w:r>
          </w:p>
        </w:tc>
        <w:tc>
          <w:tcPr>
            <w:tcW w:w="503" w:type="dxa"/>
            <w:noWrap/>
            <w:hideMark/>
          </w:tcPr>
          <w:p w14:paraId="02172BEE" w14:textId="77777777" w:rsidR="001445C4" w:rsidRPr="001445C4" w:rsidRDefault="001445C4" w:rsidP="001445C4">
            <w:pPr>
              <w:jc w:val="center"/>
              <w:rPr>
                <w:szCs w:val="20"/>
              </w:rPr>
            </w:pPr>
            <w:r w:rsidRPr="001445C4">
              <w:t>22</w:t>
            </w:r>
          </w:p>
        </w:tc>
        <w:tc>
          <w:tcPr>
            <w:tcW w:w="400" w:type="dxa"/>
            <w:noWrap/>
          </w:tcPr>
          <w:p w14:paraId="4DFCF31F" w14:textId="77777777" w:rsidR="001445C4" w:rsidRPr="001445C4" w:rsidRDefault="001445C4" w:rsidP="001445C4">
            <w:pPr>
              <w:jc w:val="center"/>
              <w:rPr>
                <w:szCs w:val="20"/>
              </w:rPr>
            </w:pPr>
          </w:p>
        </w:tc>
        <w:tc>
          <w:tcPr>
            <w:tcW w:w="386" w:type="dxa"/>
            <w:noWrap/>
            <w:hideMark/>
          </w:tcPr>
          <w:p w14:paraId="7C07C5CD" w14:textId="77777777" w:rsidR="001445C4" w:rsidRPr="001445C4" w:rsidRDefault="001445C4" w:rsidP="001445C4">
            <w:pPr>
              <w:jc w:val="center"/>
              <w:rPr>
                <w:szCs w:val="20"/>
              </w:rPr>
            </w:pPr>
            <w:r w:rsidRPr="001445C4">
              <w:t>07</w:t>
            </w:r>
          </w:p>
        </w:tc>
        <w:tc>
          <w:tcPr>
            <w:tcW w:w="503" w:type="dxa"/>
            <w:noWrap/>
            <w:hideMark/>
          </w:tcPr>
          <w:p w14:paraId="513C3CA3" w14:textId="77777777" w:rsidR="001445C4" w:rsidRPr="001445C4" w:rsidRDefault="001445C4" w:rsidP="001445C4">
            <w:pPr>
              <w:jc w:val="center"/>
              <w:rPr>
                <w:szCs w:val="20"/>
              </w:rPr>
            </w:pPr>
            <w:r w:rsidRPr="001445C4">
              <w:t>04</w:t>
            </w:r>
          </w:p>
        </w:tc>
        <w:tc>
          <w:tcPr>
            <w:tcW w:w="386" w:type="dxa"/>
            <w:noWrap/>
          </w:tcPr>
          <w:p w14:paraId="0EEF1A1A" w14:textId="77777777" w:rsidR="001445C4" w:rsidRPr="001445C4" w:rsidRDefault="001445C4" w:rsidP="001445C4">
            <w:pPr>
              <w:jc w:val="center"/>
              <w:rPr>
                <w:szCs w:val="20"/>
              </w:rPr>
            </w:pPr>
          </w:p>
        </w:tc>
        <w:tc>
          <w:tcPr>
            <w:tcW w:w="386" w:type="dxa"/>
            <w:noWrap/>
            <w:hideMark/>
          </w:tcPr>
          <w:p w14:paraId="05C9059B" w14:textId="77777777" w:rsidR="001445C4" w:rsidRPr="001445C4" w:rsidRDefault="001445C4" w:rsidP="001445C4">
            <w:pPr>
              <w:jc w:val="center"/>
              <w:rPr>
                <w:szCs w:val="20"/>
              </w:rPr>
            </w:pPr>
            <w:r w:rsidRPr="001445C4">
              <w:t>19</w:t>
            </w:r>
          </w:p>
        </w:tc>
        <w:tc>
          <w:tcPr>
            <w:tcW w:w="503" w:type="dxa"/>
            <w:noWrap/>
            <w:hideMark/>
          </w:tcPr>
          <w:p w14:paraId="0BE8BA98" w14:textId="77777777" w:rsidR="001445C4" w:rsidRPr="001445C4" w:rsidRDefault="001445C4" w:rsidP="001445C4">
            <w:pPr>
              <w:jc w:val="center"/>
              <w:rPr>
                <w:szCs w:val="20"/>
              </w:rPr>
            </w:pPr>
            <w:r w:rsidRPr="001445C4">
              <w:t>51</w:t>
            </w:r>
          </w:p>
        </w:tc>
      </w:tr>
      <w:tr w:rsidR="001445C4" w:rsidRPr="001445C4" w14:paraId="6176FA84" w14:textId="77777777" w:rsidTr="003061C9">
        <w:trPr>
          <w:trHeight w:val="20"/>
          <w:jc w:val="center"/>
        </w:trPr>
        <w:tc>
          <w:tcPr>
            <w:tcW w:w="556" w:type="dxa"/>
            <w:noWrap/>
            <w:hideMark/>
          </w:tcPr>
          <w:p w14:paraId="29FC93D1" w14:textId="77777777" w:rsidR="001445C4" w:rsidRPr="001445C4" w:rsidRDefault="001445C4" w:rsidP="001445C4">
            <w:pPr>
              <w:ind w:right="113"/>
              <w:jc w:val="right"/>
              <w:rPr>
                <w:szCs w:val="20"/>
              </w:rPr>
            </w:pPr>
            <w:r w:rsidRPr="001445C4">
              <w:t>4</w:t>
            </w:r>
          </w:p>
        </w:tc>
        <w:tc>
          <w:tcPr>
            <w:tcW w:w="386" w:type="dxa"/>
            <w:noWrap/>
            <w:hideMark/>
          </w:tcPr>
          <w:p w14:paraId="59BF723F" w14:textId="77777777" w:rsidR="001445C4" w:rsidRPr="001445C4" w:rsidRDefault="001445C4" w:rsidP="001445C4">
            <w:pPr>
              <w:jc w:val="center"/>
              <w:rPr>
                <w:szCs w:val="20"/>
              </w:rPr>
            </w:pPr>
            <w:r w:rsidRPr="001445C4">
              <w:t>06</w:t>
            </w:r>
          </w:p>
        </w:tc>
        <w:tc>
          <w:tcPr>
            <w:tcW w:w="503" w:type="dxa"/>
            <w:noWrap/>
            <w:hideMark/>
          </w:tcPr>
          <w:p w14:paraId="208EB301" w14:textId="77777777" w:rsidR="001445C4" w:rsidRPr="001445C4" w:rsidRDefault="001445C4" w:rsidP="001445C4">
            <w:pPr>
              <w:jc w:val="center"/>
              <w:rPr>
                <w:szCs w:val="20"/>
              </w:rPr>
            </w:pPr>
            <w:r w:rsidRPr="001445C4">
              <w:t>07</w:t>
            </w:r>
          </w:p>
        </w:tc>
        <w:tc>
          <w:tcPr>
            <w:tcW w:w="386" w:type="dxa"/>
            <w:noWrap/>
          </w:tcPr>
          <w:p w14:paraId="1D75F838" w14:textId="77777777" w:rsidR="001445C4" w:rsidRPr="001445C4" w:rsidRDefault="001445C4" w:rsidP="001445C4">
            <w:pPr>
              <w:jc w:val="center"/>
              <w:rPr>
                <w:szCs w:val="20"/>
              </w:rPr>
            </w:pPr>
          </w:p>
        </w:tc>
        <w:tc>
          <w:tcPr>
            <w:tcW w:w="386" w:type="dxa"/>
            <w:noWrap/>
            <w:hideMark/>
          </w:tcPr>
          <w:p w14:paraId="51C0416D" w14:textId="77777777" w:rsidR="001445C4" w:rsidRPr="001445C4" w:rsidRDefault="001445C4" w:rsidP="001445C4">
            <w:pPr>
              <w:jc w:val="center"/>
              <w:rPr>
                <w:szCs w:val="20"/>
              </w:rPr>
            </w:pPr>
            <w:r w:rsidRPr="001445C4">
              <w:t>20</w:t>
            </w:r>
          </w:p>
        </w:tc>
        <w:tc>
          <w:tcPr>
            <w:tcW w:w="503" w:type="dxa"/>
            <w:noWrap/>
            <w:hideMark/>
          </w:tcPr>
          <w:p w14:paraId="579ADE91" w14:textId="77777777" w:rsidR="001445C4" w:rsidRPr="001445C4" w:rsidRDefault="001445C4" w:rsidP="001445C4">
            <w:pPr>
              <w:jc w:val="center"/>
              <w:rPr>
                <w:szCs w:val="20"/>
              </w:rPr>
            </w:pPr>
            <w:r w:rsidRPr="001445C4">
              <w:t>33</w:t>
            </w:r>
          </w:p>
        </w:tc>
        <w:tc>
          <w:tcPr>
            <w:tcW w:w="400" w:type="dxa"/>
            <w:noWrap/>
          </w:tcPr>
          <w:p w14:paraId="6B59570F" w14:textId="77777777" w:rsidR="001445C4" w:rsidRPr="001445C4" w:rsidRDefault="001445C4" w:rsidP="001445C4">
            <w:pPr>
              <w:jc w:val="center"/>
              <w:rPr>
                <w:szCs w:val="20"/>
              </w:rPr>
            </w:pPr>
          </w:p>
        </w:tc>
        <w:tc>
          <w:tcPr>
            <w:tcW w:w="386" w:type="dxa"/>
            <w:noWrap/>
            <w:hideMark/>
          </w:tcPr>
          <w:p w14:paraId="5D6DDA5A" w14:textId="77777777" w:rsidR="001445C4" w:rsidRPr="001445C4" w:rsidRDefault="001445C4" w:rsidP="001445C4">
            <w:pPr>
              <w:jc w:val="center"/>
              <w:rPr>
                <w:szCs w:val="20"/>
              </w:rPr>
            </w:pPr>
            <w:r w:rsidRPr="001445C4">
              <w:t>06</w:t>
            </w:r>
          </w:p>
        </w:tc>
        <w:tc>
          <w:tcPr>
            <w:tcW w:w="503" w:type="dxa"/>
            <w:noWrap/>
            <w:hideMark/>
          </w:tcPr>
          <w:p w14:paraId="5A5E8AEE" w14:textId="77777777" w:rsidR="001445C4" w:rsidRPr="001445C4" w:rsidRDefault="001445C4" w:rsidP="001445C4">
            <w:pPr>
              <w:jc w:val="center"/>
              <w:rPr>
                <w:szCs w:val="20"/>
              </w:rPr>
            </w:pPr>
            <w:r w:rsidRPr="001445C4">
              <w:t>38</w:t>
            </w:r>
          </w:p>
        </w:tc>
        <w:tc>
          <w:tcPr>
            <w:tcW w:w="386" w:type="dxa"/>
            <w:noWrap/>
          </w:tcPr>
          <w:p w14:paraId="7804BD4D" w14:textId="77777777" w:rsidR="001445C4" w:rsidRPr="001445C4" w:rsidRDefault="001445C4" w:rsidP="001445C4">
            <w:pPr>
              <w:jc w:val="center"/>
              <w:rPr>
                <w:szCs w:val="20"/>
              </w:rPr>
            </w:pPr>
          </w:p>
        </w:tc>
        <w:tc>
          <w:tcPr>
            <w:tcW w:w="386" w:type="dxa"/>
            <w:noWrap/>
            <w:hideMark/>
          </w:tcPr>
          <w:p w14:paraId="68DF21F0" w14:textId="77777777" w:rsidR="001445C4" w:rsidRPr="001445C4" w:rsidRDefault="001445C4" w:rsidP="001445C4">
            <w:pPr>
              <w:jc w:val="center"/>
              <w:rPr>
                <w:szCs w:val="20"/>
              </w:rPr>
            </w:pPr>
            <w:r w:rsidRPr="001445C4">
              <w:t>20</w:t>
            </w:r>
          </w:p>
        </w:tc>
        <w:tc>
          <w:tcPr>
            <w:tcW w:w="503" w:type="dxa"/>
            <w:noWrap/>
            <w:hideMark/>
          </w:tcPr>
          <w:p w14:paraId="5325F4D7" w14:textId="77777777" w:rsidR="001445C4" w:rsidRPr="001445C4" w:rsidRDefault="001445C4" w:rsidP="001445C4">
            <w:pPr>
              <w:jc w:val="center"/>
              <w:rPr>
                <w:szCs w:val="20"/>
              </w:rPr>
            </w:pPr>
            <w:r w:rsidRPr="001445C4">
              <w:t>21</w:t>
            </w:r>
          </w:p>
        </w:tc>
        <w:tc>
          <w:tcPr>
            <w:tcW w:w="400" w:type="dxa"/>
            <w:noWrap/>
          </w:tcPr>
          <w:p w14:paraId="722EB139" w14:textId="77777777" w:rsidR="001445C4" w:rsidRPr="001445C4" w:rsidRDefault="001445C4" w:rsidP="001445C4">
            <w:pPr>
              <w:jc w:val="center"/>
              <w:rPr>
                <w:szCs w:val="20"/>
              </w:rPr>
            </w:pPr>
          </w:p>
        </w:tc>
        <w:tc>
          <w:tcPr>
            <w:tcW w:w="386" w:type="dxa"/>
            <w:noWrap/>
            <w:hideMark/>
          </w:tcPr>
          <w:p w14:paraId="0451BEBD" w14:textId="77777777" w:rsidR="001445C4" w:rsidRPr="001445C4" w:rsidRDefault="001445C4" w:rsidP="001445C4">
            <w:pPr>
              <w:jc w:val="center"/>
              <w:rPr>
                <w:szCs w:val="20"/>
              </w:rPr>
            </w:pPr>
            <w:r w:rsidRPr="001445C4">
              <w:t>07</w:t>
            </w:r>
          </w:p>
        </w:tc>
        <w:tc>
          <w:tcPr>
            <w:tcW w:w="503" w:type="dxa"/>
            <w:noWrap/>
            <w:hideMark/>
          </w:tcPr>
          <w:p w14:paraId="4F0F02D8" w14:textId="77777777" w:rsidR="001445C4" w:rsidRPr="001445C4" w:rsidRDefault="001445C4" w:rsidP="001445C4">
            <w:pPr>
              <w:jc w:val="center"/>
              <w:rPr>
                <w:szCs w:val="20"/>
              </w:rPr>
            </w:pPr>
            <w:r w:rsidRPr="001445C4">
              <w:t>05</w:t>
            </w:r>
          </w:p>
        </w:tc>
        <w:tc>
          <w:tcPr>
            <w:tcW w:w="386" w:type="dxa"/>
            <w:noWrap/>
          </w:tcPr>
          <w:p w14:paraId="0DECFC6D" w14:textId="77777777" w:rsidR="001445C4" w:rsidRPr="001445C4" w:rsidRDefault="001445C4" w:rsidP="001445C4">
            <w:pPr>
              <w:jc w:val="center"/>
              <w:rPr>
                <w:szCs w:val="20"/>
              </w:rPr>
            </w:pPr>
          </w:p>
        </w:tc>
        <w:tc>
          <w:tcPr>
            <w:tcW w:w="386" w:type="dxa"/>
            <w:noWrap/>
            <w:hideMark/>
          </w:tcPr>
          <w:p w14:paraId="579CA0E9" w14:textId="77777777" w:rsidR="001445C4" w:rsidRPr="001445C4" w:rsidRDefault="001445C4" w:rsidP="001445C4">
            <w:pPr>
              <w:jc w:val="center"/>
              <w:rPr>
                <w:szCs w:val="20"/>
              </w:rPr>
            </w:pPr>
            <w:r w:rsidRPr="001445C4">
              <w:t>19</w:t>
            </w:r>
          </w:p>
        </w:tc>
        <w:tc>
          <w:tcPr>
            <w:tcW w:w="503" w:type="dxa"/>
            <w:noWrap/>
            <w:hideMark/>
          </w:tcPr>
          <w:p w14:paraId="2ED5F724" w14:textId="77777777" w:rsidR="001445C4" w:rsidRPr="001445C4" w:rsidRDefault="001445C4" w:rsidP="001445C4">
            <w:pPr>
              <w:jc w:val="center"/>
              <w:rPr>
                <w:szCs w:val="20"/>
              </w:rPr>
            </w:pPr>
            <w:r w:rsidRPr="001445C4">
              <w:t>50</w:t>
            </w:r>
          </w:p>
        </w:tc>
      </w:tr>
      <w:tr w:rsidR="001445C4" w:rsidRPr="001445C4" w14:paraId="3964A7F1" w14:textId="77777777" w:rsidTr="003061C9">
        <w:trPr>
          <w:trHeight w:val="20"/>
          <w:jc w:val="center"/>
        </w:trPr>
        <w:tc>
          <w:tcPr>
            <w:tcW w:w="556" w:type="dxa"/>
            <w:noWrap/>
            <w:hideMark/>
          </w:tcPr>
          <w:p w14:paraId="2C757D03" w14:textId="77777777" w:rsidR="001445C4" w:rsidRPr="001445C4" w:rsidRDefault="001445C4" w:rsidP="001445C4">
            <w:pPr>
              <w:ind w:right="113"/>
              <w:jc w:val="right"/>
              <w:rPr>
                <w:szCs w:val="20"/>
              </w:rPr>
            </w:pPr>
            <w:r w:rsidRPr="001445C4">
              <w:t>5</w:t>
            </w:r>
          </w:p>
        </w:tc>
        <w:tc>
          <w:tcPr>
            <w:tcW w:w="386" w:type="dxa"/>
            <w:noWrap/>
            <w:hideMark/>
          </w:tcPr>
          <w:p w14:paraId="32499483" w14:textId="77777777" w:rsidR="001445C4" w:rsidRPr="001445C4" w:rsidRDefault="001445C4" w:rsidP="001445C4">
            <w:pPr>
              <w:jc w:val="center"/>
              <w:rPr>
                <w:szCs w:val="20"/>
              </w:rPr>
            </w:pPr>
            <w:r w:rsidRPr="001445C4">
              <w:t>06</w:t>
            </w:r>
          </w:p>
        </w:tc>
        <w:tc>
          <w:tcPr>
            <w:tcW w:w="503" w:type="dxa"/>
            <w:noWrap/>
            <w:hideMark/>
          </w:tcPr>
          <w:p w14:paraId="4BD336D0" w14:textId="77777777" w:rsidR="001445C4" w:rsidRPr="001445C4" w:rsidRDefault="001445C4" w:rsidP="001445C4">
            <w:pPr>
              <w:jc w:val="center"/>
              <w:rPr>
                <w:szCs w:val="20"/>
              </w:rPr>
            </w:pPr>
            <w:r w:rsidRPr="001445C4">
              <w:t>08</w:t>
            </w:r>
          </w:p>
        </w:tc>
        <w:tc>
          <w:tcPr>
            <w:tcW w:w="386" w:type="dxa"/>
            <w:noWrap/>
          </w:tcPr>
          <w:p w14:paraId="00EA9F82" w14:textId="77777777" w:rsidR="001445C4" w:rsidRPr="001445C4" w:rsidRDefault="001445C4" w:rsidP="001445C4">
            <w:pPr>
              <w:jc w:val="center"/>
              <w:rPr>
                <w:szCs w:val="20"/>
              </w:rPr>
            </w:pPr>
          </w:p>
        </w:tc>
        <w:tc>
          <w:tcPr>
            <w:tcW w:w="386" w:type="dxa"/>
            <w:noWrap/>
            <w:hideMark/>
          </w:tcPr>
          <w:p w14:paraId="43F5FED1" w14:textId="77777777" w:rsidR="001445C4" w:rsidRPr="001445C4" w:rsidRDefault="001445C4" w:rsidP="001445C4">
            <w:pPr>
              <w:jc w:val="center"/>
              <w:rPr>
                <w:szCs w:val="20"/>
              </w:rPr>
            </w:pPr>
            <w:r w:rsidRPr="001445C4">
              <w:t>20</w:t>
            </w:r>
          </w:p>
        </w:tc>
        <w:tc>
          <w:tcPr>
            <w:tcW w:w="503" w:type="dxa"/>
            <w:noWrap/>
            <w:hideMark/>
          </w:tcPr>
          <w:p w14:paraId="4F3D616E" w14:textId="77777777" w:rsidR="001445C4" w:rsidRPr="001445C4" w:rsidRDefault="001445C4" w:rsidP="001445C4">
            <w:pPr>
              <w:jc w:val="center"/>
              <w:rPr>
                <w:szCs w:val="20"/>
              </w:rPr>
            </w:pPr>
            <w:r w:rsidRPr="001445C4">
              <w:t>33</w:t>
            </w:r>
          </w:p>
        </w:tc>
        <w:tc>
          <w:tcPr>
            <w:tcW w:w="400" w:type="dxa"/>
            <w:noWrap/>
          </w:tcPr>
          <w:p w14:paraId="00CFA589" w14:textId="77777777" w:rsidR="001445C4" w:rsidRPr="001445C4" w:rsidRDefault="001445C4" w:rsidP="001445C4">
            <w:pPr>
              <w:jc w:val="center"/>
              <w:rPr>
                <w:szCs w:val="20"/>
              </w:rPr>
            </w:pPr>
          </w:p>
        </w:tc>
        <w:tc>
          <w:tcPr>
            <w:tcW w:w="386" w:type="dxa"/>
            <w:noWrap/>
            <w:hideMark/>
          </w:tcPr>
          <w:p w14:paraId="390E33D0" w14:textId="77777777" w:rsidR="001445C4" w:rsidRPr="001445C4" w:rsidRDefault="001445C4" w:rsidP="001445C4">
            <w:pPr>
              <w:jc w:val="center"/>
              <w:rPr>
                <w:szCs w:val="20"/>
              </w:rPr>
            </w:pPr>
            <w:r w:rsidRPr="001445C4">
              <w:t>06</w:t>
            </w:r>
          </w:p>
        </w:tc>
        <w:tc>
          <w:tcPr>
            <w:tcW w:w="503" w:type="dxa"/>
            <w:noWrap/>
            <w:hideMark/>
          </w:tcPr>
          <w:p w14:paraId="70E6917F" w14:textId="77777777" w:rsidR="001445C4" w:rsidRPr="001445C4" w:rsidRDefault="001445C4" w:rsidP="001445C4">
            <w:pPr>
              <w:jc w:val="center"/>
              <w:rPr>
                <w:szCs w:val="20"/>
              </w:rPr>
            </w:pPr>
            <w:r w:rsidRPr="001445C4">
              <w:t>39</w:t>
            </w:r>
          </w:p>
        </w:tc>
        <w:tc>
          <w:tcPr>
            <w:tcW w:w="386" w:type="dxa"/>
            <w:noWrap/>
          </w:tcPr>
          <w:p w14:paraId="58689FC2" w14:textId="77777777" w:rsidR="001445C4" w:rsidRPr="001445C4" w:rsidRDefault="001445C4" w:rsidP="001445C4">
            <w:pPr>
              <w:jc w:val="center"/>
              <w:rPr>
                <w:szCs w:val="20"/>
              </w:rPr>
            </w:pPr>
          </w:p>
        </w:tc>
        <w:tc>
          <w:tcPr>
            <w:tcW w:w="386" w:type="dxa"/>
            <w:noWrap/>
            <w:hideMark/>
          </w:tcPr>
          <w:p w14:paraId="40C5C199" w14:textId="77777777" w:rsidR="001445C4" w:rsidRPr="001445C4" w:rsidRDefault="001445C4" w:rsidP="001445C4">
            <w:pPr>
              <w:jc w:val="center"/>
              <w:rPr>
                <w:szCs w:val="20"/>
              </w:rPr>
            </w:pPr>
            <w:r w:rsidRPr="001445C4">
              <w:t>20</w:t>
            </w:r>
          </w:p>
        </w:tc>
        <w:tc>
          <w:tcPr>
            <w:tcW w:w="503" w:type="dxa"/>
            <w:noWrap/>
            <w:hideMark/>
          </w:tcPr>
          <w:p w14:paraId="7DA0E88A" w14:textId="77777777" w:rsidR="001445C4" w:rsidRPr="001445C4" w:rsidRDefault="001445C4" w:rsidP="001445C4">
            <w:pPr>
              <w:jc w:val="center"/>
              <w:rPr>
                <w:szCs w:val="20"/>
              </w:rPr>
            </w:pPr>
            <w:r w:rsidRPr="001445C4">
              <w:t>20</w:t>
            </w:r>
          </w:p>
        </w:tc>
        <w:tc>
          <w:tcPr>
            <w:tcW w:w="400" w:type="dxa"/>
            <w:noWrap/>
          </w:tcPr>
          <w:p w14:paraId="2105EDCC" w14:textId="77777777" w:rsidR="001445C4" w:rsidRPr="001445C4" w:rsidRDefault="001445C4" w:rsidP="001445C4">
            <w:pPr>
              <w:jc w:val="center"/>
              <w:rPr>
                <w:szCs w:val="20"/>
              </w:rPr>
            </w:pPr>
          </w:p>
        </w:tc>
        <w:tc>
          <w:tcPr>
            <w:tcW w:w="386" w:type="dxa"/>
            <w:noWrap/>
            <w:hideMark/>
          </w:tcPr>
          <w:p w14:paraId="7B8061BB" w14:textId="77777777" w:rsidR="001445C4" w:rsidRPr="001445C4" w:rsidRDefault="001445C4" w:rsidP="001445C4">
            <w:pPr>
              <w:jc w:val="center"/>
              <w:rPr>
                <w:szCs w:val="20"/>
              </w:rPr>
            </w:pPr>
            <w:r w:rsidRPr="001445C4">
              <w:t>07</w:t>
            </w:r>
          </w:p>
        </w:tc>
        <w:tc>
          <w:tcPr>
            <w:tcW w:w="503" w:type="dxa"/>
            <w:noWrap/>
            <w:hideMark/>
          </w:tcPr>
          <w:p w14:paraId="07322CBC" w14:textId="77777777" w:rsidR="001445C4" w:rsidRPr="001445C4" w:rsidRDefault="001445C4" w:rsidP="001445C4">
            <w:pPr>
              <w:jc w:val="center"/>
              <w:rPr>
                <w:szCs w:val="20"/>
              </w:rPr>
            </w:pPr>
            <w:r w:rsidRPr="001445C4">
              <w:t>05</w:t>
            </w:r>
          </w:p>
        </w:tc>
        <w:tc>
          <w:tcPr>
            <w:tcW w:w="386" w:type="dxa"/>
            <w:noWrap/>
          </w:tcPr>
          <w:p w14:paraId="2AEAEE0F" w14:textId="77777777" w:rsidR="001445C4" w:rsidRPr="001445C4" w:rsidRDefault="001445C4" w:rsidP="001445C4">
            <w:pPr>
              <w:jc w:val="center"/>
              <w:rPr>
                <w:szCs w:val="20"/>
              </w:rPr>
            </w:pPr>
          </w:p>
        </w:tc>
        <w:tc>
          <w:tcPr>
            <w:tcW w:w="386" w:type="dxa"/>
            <w:noWrap/>
            <w:hideMark/>
          </w:tcPr>
          <w:p w14:paraId="11BB6D0D" w14:textId="77777777" w:rsidR="001445C4" w:rsidRPr="001445C4" w:rsidRDefault="001445C4" w:rsidP="001445C4">
            <w:pPr>
              <w:jc w:val="center"/>
              <w:rPr>
                <w:szCs w:val="20"/>
              </w:rPr>
            </w:pPr>
            <w:r w:rsidRPr="001445C4">
              <w:t>19</w:t>
            </w:r>
          </w:p>
        </w:tc>
        <w:tc>
          <w:tcPr>
            <w:tcW w:w="503" w:type="dxa"/>
            <w:noWrap/>
            <w:hideMark/>
          </w:tcPr>
          <w:p w14:paraId="5E5336A8" w14:textId="77777777" w:rsidR="001445C4" w:rsidRPr="001445C4" w:rsidRDefault="001445C4" w:rsidP="001445C4">
            <w:pPr>
              <w:jc w:val="center"/>
              <w:rPr>
                <w:szCs w:val="20"/>
              </w:rPr>
            </w:pPr>
            <w:r w:rsidRPr="001445C4">
              <w:t>48</w:t>
            </w:r>
          </w:p>
        </w:tc>
      </w:tr>
      <w:tr w:rsidR="001445C4" w:rsidRPr="001445C4" w14:paraId="0EBD3511" w14:textId="77777777" w:rsidTr="003061C9">
        <w:trPr>
          <w:trHeight w:val="20"/>
          <w:jc w:val="center"/>
        </w:trPr>
        <w:tc>
          <w:tcPr>
            <w:tcW w:w="556" w:type="dxa"/>
            <w:noWrap/>
            <w:hideMark/>
          </w:tcPr>
          <w:p w14:paraId="658BAB61" w14:textId="77777777" w:rsidR="001445C4" w:rsidRPr="001445C4" w:rsidRDefault="001445C4" w:rsidP="001445C4">
            <w:pPr>
              <w:ind w:right="113"/>
              <w:jc w:val="right"/>
              <w:rPr>
                <w:szCs w:val="20"/>
              </w:rPr>
            </w:pPr>
            <w:r w:rsidRPr="001445C4">
              <w:t>6</w:t>
            </w:r>
          </w:p>
        </w:tc>
        <w:tc>
          <w:tcPr>
            <w:tcW w:w="386" w:type="dxa"/>
            <w:noWrap/>
            <w:hideMark/>
          </w:tcPr>
          <w:p w14:paraId="3A3A987B" w14:textId="77777777" w:rsidR="001445C4" w:rsidRPr="001445C4" w:rsidRDefault="001445C4" w:rsidP="001445C4">
            <w:pPr>
              <w:jc w:val="center"/>
              <w:rPr>
                <w:szCs w:val="20"/>
              </w:rPr>
            </w:pPr>
            <w:r w:rsidRPr="001445C4">
              <w:t>06</w:t>
            </w:r>
          </w:p>
        </w:tc>
        <w:tc>
          <w:tcPr>
            <w:tcW w:w="503" w:type="dxa"/>
            <w:noWrap/>
            <w:hideMark/>
          </w:tcPr>
          <w:p w14:paraId="74F88444" w14:textId="77777777" w:rsidR="001445C4" w:rsidRPr="001445C4" w:rsidRDefault="001445C4" w:rsidP="001445C4">
            <w:pPr>
              <w:jc w:val="center"/>
              <w:rPr>
                <w:szCs w:val="20"/>
              </w:rPr>
            </w:pPr>
            <w:r w:rsidRPr="001445C4">
              <w:t>09</w:t>
            </w:r>
          </w:p>
        </w:tc>
        <w:tc>
          <w:tcPr>
            <w:tcW w:w="386" w:type="dxa"/>
            <w:noWrap/>
          </w:tcPr>
          <w:p w14:paraId="7CF71FE2" w14:textId="77777777" w:rsidR="001445C4" w:rsidRPr="001445C4" w:rsidRDefault="001445C4" w:rsidP="001445C4">
            <w:pPr>
              <w:jc w:val="center"/>
              <w:rPr>
                <w:szCs w:val="20"/>
              </w:rPr>
            </w:pPr>
          </w:p>
        </w:tc>
        <w:tc>
          <w:tcPr>
            <w:tcW w:w="386" w:type="dxa"/>
            <w:noWrap/>
            <w:hideMark/>
          </w:tcPr>
          <w:p w14:paraId="2F8F129F" w14:textId="77777777" w:rsidR="001445C4" w:rsidRPr="001445C4" w:rsidRDefault="001445C4" w:rsidP="001445C4">
            <w:pPr>
              <w:jc w:val="center"/>
              <w:rPr>
                <w:szCs w:val="20"/>
              </w:rPr>
            </w:pPr>
            <w:r w:rsidRPr="001445C4">
              <w:t>20</w:t>
            </w:r>
          </w:p>
        </w:tc>
        <w:tc>
          <w:tcPr>
            <w:tcW w:w="503" w:type="dxa"/>
            <w:noWrap/>
            <w:hideMark/>
          </w:tcPr>
          <w:p w14:paraId="1ECA186F" w14:textId="77777777" w:rsidR="001445C4" w:rsidRPr="001445C4" w:rsidRDefault="001445C4" w:rsidP="001445C4">
            <w:pPr>
              <w:jc w:val="center"/>
              <w:rPr>
                <w:szCs w:val="20"/>
              </w:rPr>
            </w:pPr>
            <w:r w:rsidRPr="001445C4">
              <w:t>33</w:t>
            </w:r>
          </w:p>
        </w:tc>
        <w:tc>
          <w:tcPr>
            <w:tcW w:w="400" w:type="dxa"/>
            <w:noWrap/>
          </w:tcPr>
          <w:p w14:paraId="4A18166B" w14:textId="77777777" w:rsidR="001445C4" w:rsidRPr="001445C4" w:rsidRDefault="001445C4" w:rsidP="001445C4">
            <w:pPr>
              <w:jc w:val="center"/>
              <w:rPr>
                <w:szCs w:val="20"/>
              </w:rPr>
            </w:pPr>
          </w:p>
        </w:tc>
        <w:tc>
          <w:tcPr>
            <w:tcW w:w="386" w:type="dxa"/>
            <w:noWrap/>
            <w:hideMark/>
          </w:tcPr>
          <w:p w14:paraId="1920D446" w14:textId="77777777" w:rsidR="001445C4" w:rsidRPr="001445C4" w:rsidRDefault="001445C4" w:rsidP="001445C4">
            <w:pPr>
              <w:jc w:val="center"/>
              <w:rPr>
                <w:szCs w:val="20"/>
              </w:rPr>
            </w:pPr>
            <w:r w:rsidRPr="001445C4">
              <w:t>06</w:t>
            </w:r>
          </w:p>
        </w:tc>
        <w:tc>
          <w:tcPr>
            <w:tcW w:w="503" w:type="dxa"/>
            <w:noWrap/>
            <w:hideMark/>
          </w:tcPr>
          <w:p w14:paraId="1B7C4D42" w14:textId="77777777" w:rsidR="001445C4" w:rsidRPr="001445C4" w:rsidRDefault="001445C4" w:rsidP="001445C4">
            <w:pPr>
              <w:jc w:val="center"/>
              <w:rPr>
                <w:szCs w:val="20"/>
              </w:rPr>
            </w:pPr>
            <w:r w:rsidRPr="001445C4">
              <w:t>40</w:t>
            </w:r>
          </w:p>
        </w:tc>
        <w:tc>
          <w:tcPr>
            <w:tcW w:w="386" w:type="dxa"/>
            <w:noWrap/>
          </w:tcPr>
          <w:p w14:paraId="0AACAFED" w14:textId="77777777" w:rsidR="001445C4" w:rsidRPr="001445C4" w:rsidRDefault="001445C4" w:rsidP="001445C4">
            <w:pPr>
              <w:jc w:val="center"/>
              <w:rPr>
                <w:szCs w:val="20"/>
              </w:rPr>
            </w:pPr>
          </w:p>
        </w:tc>
        <w:tc>
          <w:tcPr>
            <w:tcW w:w="386" w:type="dxa"/>
            <w:noWrap/>
            <w:hideMark/>
          </w:tcPr>
          <w:p w14:paraId="1DE5CD7F" w14:textId="77777777" w:rsidR="001445C4" w:rsidRPr="001445C4" w:rsidRDefault="001445C4" w:rsidP="001445C4">
            <w:pPr>
              <w:jc w:val="center"/>
              <w:rPr>
                <w:szCs w:val="20"/>
              </w:rPr>
            </w:pPr>
            <w:r w:rsidRPr="001445C4">
              <w:t>20</w:t>
            </w:r>
          </w:p>
        </w:tc>
        <w:tc>
          <w:tcPr>
            <w:tcW w:w="503" w:type="dxa"/>
            <w:noWrap/>
            <w:hideMark/>
          </w:tcPr>
          <w:p w14:paraId="14095609" w14:textId="77777777" w:rsidR="001445C4" w:rsidRPr="001445C4" w:rsidRDefault="001445C4" w:rsidP="001445C4">
            <w:pPr>
              <w:jc w:val="center"/>
              <w:rPr>
                <w:szCs w:val="20"/>
              </w:rPr>
            </w:pPr>
            <w:r w:rsidRPr="001445C4">
              <w:t>19</w:t>
            </w:r>
          </w:p>
        </w:tc>
        <w:tc>
          <w:tcPr>
            <w:tcW w:w="400" w:type="dxa"/>
            <w:noWrap/>
          </w:tcPr>
          <w:p w14:paraId="45364307" w14:textId="77777777" w:rsidR="001445C4" w:rsidRPr="001445C4" w:rsidRDefault="001445C4" w:rsidP="001445C4">
            <w:pPr>
              <w:jc w:val="center"/>
              <w:rPr>
                <w:szCs w:val="20"/>
              </w:rPr>
            </w:pPr>
          </w:p>
        </w:tc>
        <w:tc>
          <w:tcPr>
            <w:tcW w:w="386" w:type="dxa"/>
            <w:noWrap/>
            <w:hideMark/>
          </w:tcPr>
          <w:p w14:paraId="4DB64061" w14:textId="77777777" w:rsidR="001445C4" w:rsidRPr="001445C4" w:rsidRDefault="001445C4" w:rsidP="001445C4">
            <w:pPr>
              <w:jc w:val="center"/>
              <w:rPr>
                <w:szCs w:val="20"/>
              </w:rPr>
            </w:pPr>
            <w:r w:rsidRPr="001445C4">
              <w:t>07</w:t>
            </w:r>
          </w:p>
        </w:tc>
        <w:tc>
          <w:tcPr>
            <w:tcW w:w="503" w:type="dxa"/>
            <w:noWrap/>
            <w:hideMark/>
          </w:tcPr>
          <w:p w14:paraId="63D0A519" w14:textId="77777777" w:rsidR="001445C4" w:rsidRPr="001445C4" w:rsidRDefault="001445C4" w:rsidP="001445C4">
            <w:pPr>
              <w:jc w:val="center"/>
              <w:rPr>
                <w:szCs w:val="20"/>
              </w:rPr>
            </w:pPr>
            <w:r w:rsidRPr="001445C4">
              <w:t>06</w:t>
            </w:r>
          </w:p>
        </w:tc>
        <w:tc>
          <w:tcPr>
            <w:tcW w:w="386" w:type="dxa"/>
            <w:noWrap/>
          </w:tcPr>
          <w:p w14:paraId="565AA472" w14:textId="77777777" w:rsidR="001445C4" w:rsidRPr="001445C4" w:rsidRDefault="001445C4" w:rsidP="001445C4">
            <w:pPr>
              <w:jc w:val="center"/>
              <w:rPr>
                <w:szCs w:val="20"/>
              </w:rPr>
            </w:pPr>
          </w:p>
        </w:tc>
        <w:tc>
          <w:tcPr>
            <w:tcW w:w="386" w:type="dxa"/>
            <w:noWrap/>
            <w:hideMark/>
          </w:tcPr>
          <w:p w14:paraId="6E63869F" w14:textId="77777777" w:rsidR="001445C4" w:rsidRPr="001445C4" w:rsidRDefault="001445C4" w:rsidP="001445C4">
            <w:pPr>
              <w:jc w:val="center"/>
              <w:rPr>
                <w:szCs w:val="20"/>
              </w:rPr>
            </w:pPr>
            <w:r w:rsidRPr="001445C4">
              <w:t>19</w:t>
            </w:r>
          </w:p>
        </w:tc>
        <w:tc>
          <w:tcPr>
            <w:tcW w:w="503" w:type="dxa"/>
            <w:noWrap/>
            <w:hideMark/>
          </w:tcPr>
          <w:p w14:paraId="7B308076" w14:textId="77777777" w:rsidR="001445C4" w:rsidRPr="001445C4" w:rsidRDefault="001445C4" w:rsidP="001445C4">
            <w:pPr>
              <w:jc w:val="center"/>
              <w:rPr>
                <w:szCs w:val="20"/>
              </w:rPr>
            </w:pPr>
            <w:r w:rsidRPr="001445C4">
              <w:t>47</w:t>
            </w:r>
          </w:p>
        </w:tc>
      </w:tr>
      <w:tr w:rsidR="001445C4" w:rsidRPr="001445C4" w14:paraId="0AB8A427" w14:textId="77777777" w:rsidTr="003061C9">
        <w:trPr>
          <w:trHeight w:val="20"/>
          <w:jc w:val="center"/>
        </w:trPr>
        <w:tc>
          <w:tcPr>
            <w:tcW w:w="556" w:type="dxa"/>
            <w:noWrap/>
            <w:hideMark/>
          </w:tcPr>
          <w:p w14:paraId="0BA98CF1" w14:textId="77777777" w:rsidR="001445C4" w:rsidRPr="001445C4" w:rsidRDefault="001445C4" w:rsidP="001445C4">
            <w:pPr>
              <w:ind w:right="113"/>
              <w:jc w:val="right"/>
              <w:rPr>
                <w:szCs w:val="20"/>
              </w:rPr>
            </w:pPr>
            <w:r w:rsidRPr="001445C4">
              <w:t>7</w:t>
            </w:r>
          </w:p>
        </w:tc>
        <w:tc>
          <w:tcPr>
            <w:tcW w:w="386" w:type="dxa"/>
            <w:noWrap/>
            <w:hideMark/>
          </w:tcPr>
          <w:p w14:paraId="0290C322" w14:textId="77777777" w:rsidR="001445C4" w:rsidRPr="001445C4" w:rsidRDefault="001445C4" w:rsidP="001445C4">
            <w:pPr>
              <w:jc w:val="center"/>
              <w:rPr>
                <w:szCs w:val="20"/>
              </w:rPr>
            </w:pPr>
            <w:r w:rsidRPr="001445C4">
              <w:t>06</w:t>
            </w:r>
          </w:p>
        </w:tc>
        <w:tc>
          <w:tcPr>
            <w:tcW w:w="503" w:type="dxa"/>
            <w:noWrap/>
            <w:hideMark/>
          </w:tcPr>
          <w:p w14:paraId="069AB111" w14:textId="77777777" w:rsidR="001445C4" w:rsidRPr="001445C4" w:rsidRDefault="001445C4" w:rsidP="001445C4">
            <w:pPr>
              <w:jc w:val="center"/>
              <w:rPr>
                <w:szCs w:val="20"/>
              </w:rPr>
            </w:pPr>
            <w:r w:rsidRPr="001445C4">
              <w:t>10</w:t>
            </w:r>
          </w:p>
        </w:tc>
        <w:tc>
          <w:tcPr>
            <w:tcW w:w="386" w:type="dxa"/>
            <w:noWrap/>
          </w:tcPr>
          <w:p w14:paraId="7787981D" w14:textId="77777777" w:rsidR="001445C4" w:rsidRPr="001445C4" w:rsidRDefault="001445C4" w:rsidP="001445C4">
            <w:pPr>
              <w:jc w:val="center"/>
              <w:rPr>
                <w:szCs w:val="20"/>
              </w:rPr>
            </w:pPr>
          </w:p>
        </w:tc>
        <w:tc>
          <w:tcPr>
            <w:tcW w:w="386" w:type="dxa"/>
            <w:noWrap/>
            <w:hideMark/>
          </w:tcPr>
          <w:p w14:paraId="27E3978C" w14:textId="77777777" w:rsidR="001445C4" w:rsidRPr="001445C4" w:rsidRDefault="001445C4" w:rsidP="001445C4">
            <w:pPr>
              <w:jc w:val="center"/>
              <w:rPr>
                <w:szCs w:val="20"/>
              </w:rPr>
            </w:pPr>
            <w:r w:rsidRPr="001445C4">
              <w:t>20</w:t>
            </w:r>
          </w:p>
        </w:tc>
        <w:tc>
          <w:tcPr>
            <w:tcW w:w="503" w:type="dxa"/>
            <w:noWrap/>
            <w:hideMark/>
          </w:tcPr>
          <w:p w14:paraId="6139ACB3" w14:textId="77777777" w:rsidR="001445C4" w:rsidRPr="001445C4" w:rsidRDefault="001445C4" w:rsidP="001445C4">
            <w:pPr>
              <w:jc w:val="center"/>
              <w:rPr>
                <w:szCs w:val="20"/>
              </w:rPr>
            </w:pPr>
            <w:r w:rsidRPr="001445C4">
              <w:t>33</w:t>
            </w:r>
          </w:p>
        </w:tc>
        <w:tc>
          <w:tcPr>
            <w:tcW w:w="400" w:type="dxa"/>
            <w:noWrap/>
          </w:tcPr>
          <w:p w14:paraId="7CA33CDE" w14:textId="77777777" w:rsidR="001445C4" w:rsidRPr="001445C4" w:rsidRDefault="001445C4" w:rsidP="001445C4">
            <w:pPr>
              <w:jc w:val="center"/>
              <w:rPr>
                <w:szCs w:val="20"/>
              </w:rPr>
            </w:pPr>
          </w:p>
        </w:tc>
        <w:tc>
          <w:tcPr>
            <w:tcW w:w="386" w:type="dxa"/>
            <w:noWrap/>
            <w:hideMark/>
          </w:tcPr>
          <w:p w14:paraId="1D631BCB" w14:textId="77777777" w:rsidR="001445C4" w:rsidRPr="001445C4" w:rsidRDefault="001445C4" w:rsidP="001445C4">
            <w:pPr>
              <w:jc w:val="center"/>
              <w:rPr>
                <w:szCs w:val="20"/>
              </w:rPr>
            </w:pPr>
            <w:r w:rsidRPr="001445C4">
              <w:t>06</w:t>
            </w:r>
          </w:p>
        </w:tc>
        <w:tc>
          <w:tcPr>
            <w:tcW w:w="503" w:type="dxa"/>
            <w:noWrap/>
            <w:hideMark/>
          </w:tcPr>
          <w:p w14:paraId="7E2DFA0F" w14:textId="77777777" w:rsidR="001445C4" w:rsidRPr="001445C4" w:rsidRDefault="001445C4" w:rsidP="001445C4">
            <w:pPr>
              <w:jc w:val="center"/>
              <w:rPr>
                <w:szCs w:val="20"/>
              </w:rPr>
            </w:pPr>
            <w:r w:rsidRPr="001445C4">
              <w:t>41</w:t>
            </w:r>
          </w:p>
        </w:tc>
        <w:tc>
          <w:tcPr>
            <w:tcW w:w="386" w:type="dxa"/>
            <w:noWrap/>
          </w:tcPr>
          <w:p w14:paraId="44DEFDF2" w14:textId="77777777" w:rsidR="001445C4" w:rsidRPr="001445C4" w:rsidRDefault="001445C4" w:rsidP="001445C4">
            <w:pPr>
              <w:jc w:val="center"/>
              <w:rPr>
                <w:szCs w:val="20"/>
              </w:rPr>
            </w:pPr>
          </w:p>
        </w:tc>
        <w:tc>
          <w:tcPr>
            <w:tcW w:w="386" w:type="dxa"/>
            <w:noWrap/>
            <w:hideMark/>
          </w:tcPr>
          <w:p w14:paraId="39C1075A" w14:textId="77777777" w:rsidR="001445C4" w:rsidRPr="001445C4" w:rsidRDefault="001445C4" w:rsidP="001445C4">
            <w:pPr>
              <w:jc w:val="center"/>
              <w:rPr>
                <w:szCs w:val="20"/>
              </w:rPr>
            </w:pPr>
            <w:r w:rsidRPr="001445C4">
              <w:t>20</w:t>
            </w:r>
          </w:p>
        </w:tc>
        <w:tc>
          <w:tcPr>
            <w:tcW w:w="503" w:type="dxa"/>
            <w:noWrap/>
            <w:hideMark/>
          </w:tcPr>
          <w:p w14:paraId="3D43EAC0" w14:textId="77777777" w:rsidR="001445C4" w:rsidRPr="001445C4" w:rsidRDefault="001445C4" w:rsidP="001445C4">
            <w:pPr>
              <w:jc w:val="center"/>
              <w:rPr>
                <w:szCs w:val="20"/>
              </w:rPr>
            </w:pPr>
            <w:r w:rsidRPr="001445C4">
              <w:t>18</w:t>
            </w:r>
          </w:p>
        </w:tc>
        <w:tc>
          <w:tcPr>
            <w:tcW w:w="400" w:type="dxa"/>
            <w:noWrap/>
          </w:tcPr>
          <w:p w14:paraId="7191A688" w14:textId="77777777" w:rsidR="001445C4" w:rsidRPr="001445C4" w:rsidRDefault="001445C4" w:rsidP="001445C4">
            <w:pPr>
              <w:jc w:val="center"/>
              <w:rPr>
                <w:szCs w:val="20"/>
              </w:rPr>
            </w:pPr>
          </w:p>
        </w:tc>
        <w:tc>
          <w:tcPr>
            <w:tcW w:w="386" w:type="dxa"/>
            <w:noWrap/>
            <w:hideMark/>
          </w:tcPr>
          <w:p w14:paraId="7BAEA6FD" w14:textId="77777777" w:rsidR="001445C4" w:rsidRPr="001445C4" w:rsidRDefault="001445C4" w:rsidP="001445C4">
            <w:pPr>
              <w:jc w:val="center"/>
              <w:rPr>
                <w:szCs w:val="20"/>
              </w:rPr>
            </w:pPr>
            <w:r w:rsidRPr="001445C4">
              <w:t>07</w:t>
            </w:r>
          </w:p>
        </w:tc>
        <w:tc>
          <w:tcPr>
            <w:tcW w:w="503" w:type="dxa"/>
            <w:noWrap/>
            <w:hideMark/>
          </w:tcPr>
          <w:p w14:paraId="76493437" w14:textId="77777777" w:rsidR="001445C4" w:rsidRPr="001445C4" w:rsidRDefault="001445C4" w:rsidP="001445C4">
            <w:pPr>
              <w:jc w:val="center"/>
              <w:rPr>
                <w:szCs w:val="20"/>
              </w:rPr>
            </w:pPr>
            <w:r w:rsidRPr="001445C4">
              <w:t>07</w:t>
            </w:r>
          </w:p>
        </w:tc>
        <w:tc>
          <w:tcPr>
            <w:tcW w:w="386" w:type="dxa"/>
            <w:noWrap/>
          </w:tcPr>
          <w:p w14:paraId="71650901" w14:textId="77777777" w:rsidR="001445C4" w:rsidRPr="001445C4" w:rsidRDefault="001445C4" w:rsidP="001445C4">
            <w:pPr>
              <w:jc w:val="center"/>
              <w:rPr>
                <w:szCs w:val="20"/>
              </w:rPr>
            </w:pPr>
          </w:p>
        </w:tc>
        <w:tc>
          <w:tcPr>
            <w:tcW w:w="386" w:type="dxa"/>
            <w:noWrap/>
            <w:hideMark/>
          </w:tcPr>
          <w:p w14:paraId="4C176246" w14:textId="77777777" w:rsidR="001445C4" w:rsidRPr="001445C4" w:rsidRDefault="001445C4" w:rsidP="001445C4">
            <w:pPr>
              <w:jc w:val="center"/>
              <w:rPr>
                <w:szCs w:val="20"/>
              </w:rPr>
            </w:pPr>
            <w:r w:rsidRPr="001445C4">
              <w:t>19</w:t>
            </w:r>
          </w:p>
        </w:tc>
        <w:tc>
          <w:tcPr>
            <w:tcW w:w="503" w:type="dxa"/>
            <w:noWrap/>
            <w:hideMark/>
          </w:tcPr>
          <w:p w14:paraId="3821FB76" w14:textId="77777777" w:rsidR="001445C4" w:rsidRPr="001445C4" w:rsidRDefault="001445C4" w:rsidP="001445C4">
            <w:pPr>
              <w:jc w:val="center"/>
              <w:rPr>
                <w:szCs w:val="20"/>
              </w:rPr>
            </w:pPr>
            <w:r w:rsidRPr="001445C4">
              <w:t>46</w:t>
            </w:r>
          </w:p>
        </w:tc>
      </w:tr>
      <w:tr w:rsidR="001445C4" w:rsidRPr="001445C4" w14:paraId="216B6660" w14:textId="77777777" w:rsidTr="003061C9">
        <w:trPr>
          <w:trHeight w:val="20"/>
          <w:jc w:val="center"/>
        </w:trPr>
        <w:tc>
          <w:tcPr>
            <w:tcW w:w="556" w:type="dxa"/>
            <w:noWrap/>
            <w:hideMark/>
          </w:tcPr>
          <w:p w14:paraId="687E2E2D" w14:textId="77777777" w:rsidR="001445C4" w:rsidRPr="001445C4" w:rsidRDefault="001445C4" w:rsidP="001445C4">
            <w:pPr>
              <w:ind w:right="113"/>
              <w:jc w:val="right"/>
              <w:rPr>
                <w:szCs w:val="20"/>
              </w:rPr>
            </w:pPr>
            <w:r w:rsidRPr="001445C4">
              <w:t>8</w:t>
            </w:r>
          </w:p>
        </w:tc>
        <w:tc>
          <w:tcPr>
            <w:tcW w:w="386" w:type="dxa"/>
            <w:noWrap/>
            <w:hideMark/>
          </w:tcPr>
          <w:p w14:paraId="4BBE7586" w14:textId="77777777" w:rsidR="001445C4" w:rsidRPr="001445C4" w:rsidRDefault="001445C4" w:rsidP="001445C4">
            <w:pPr>
              <w:jc w:val="center"/>
              <w:rPr>
                <w:szCs w:val="20"/>
              </w:rPr>
            </w:pPr>
            <w:r w:rsidRPr="001445C4">
              <w:t>06</w:t>
            </w:r>
          </w:p>
        </w:tc>
        <w:tc>
          <w:tcPr>
            <w:tcW w:w="503" w:type="dxa"/>
            <w:noWrap/>
            <w:hideMark/>
          </w:tcPr>
          <w:p w14:paraId="64AF7536" w14:textId="77777777" w:rsidR="001445C4" w:rsidRPr="001445C4" w:rsidRDefault="001445C4" w:rsidP="001445C4">
            <w:pPr>
              <w:jc w:val="center"/>
              <w:rPr>
                <w:szCs w:val="20"/>
              </w:rPr>
            </w:pPr>
            <w:r w:rsidRPr="001445C4">
              <w:t>11</w:t>
            </w:r>
          </w:p>
        </w:tc>
        <w:tc>
          <w:tcPr>
            <w:tcW w:w="386" w:type="dxa"/>
            <w:noWrap/>
          </w:tcPr>
          <w:p w14:paraId="3A308929" w14:textId="77777777" w:rsidR="001445C4" w:rsidRPr="001445C4" w:rsidRDefault="001445C4" w:rsidP="001445C4">
            <w:pPr>
              <w:jc w:val="center"/>
              <w:rPr>
                <w:szCs w:val="20"/>
              </w:rPr>
            </w:pPr>
          </w:p>
        </w:tc>
        <w:tc>
          <w:tcPr>
            <w:tcW w:w="386" w:type="dxa"/>
            <w:noWrap/>
            <w:hideMark/>
          </w:tcPr>
          <w:p w14:paraId="730ABCFD" w14:textId="77777777" w:rsidR="001445C4" w:rsidRPr="001445C4" w:rsidRDefault="001445C4" w:rsidP="001445C4">
            <w:pPr>
              <w:jc w:val="center"/>
              <w:rPr>
                <w:szCs w:val="20"/>
              </w:rPr>
            </w:pPr>
            <w:r w:rsidRPr="001445C4">
              <w:t>20</w:t>
            </w:r>
          </w:p>
        </w:tc>
        <w:tc>
          <w:tcPr>
            <w:tcW w:w="503" w:type="dxa"/>
            <w:noWrap/>
            <w:hideMark/>
          </w:tcPr>
          <w:p w14:paraId="7E01209B" w14:textId="77777777" w:rsidR="001445C4" w:rsidRPr="001445C4" w:rsidRDefault="001445C4" w:rsidP="001445C4">
            <w:pPr>
              <w:jc w:val="center"/>
              <w:rPr>
                <w:szCs w:val="20"/>
              </w:rPr>
            </w:pPr>
            <w:r w:rsidRPr="001445C4">
              <w:t>33</w:t>
            </w:r>
          </w:p>
        </w:tc>
        <w:tc>
          <w:tcPr>
            <w:tcW w:w="400" w:type="dxa"/>
            <w:noWrap/>
          </w:tcPr>
          <w:p w14:paraId="0C4CCD54" w14:textId="77777777" w:rsidR="001445C4" w:rsidRPr="001445C4" w:rsidRDefault="001445C4" w:rsidP="001445C4">
            <w:pPr>
              <w:jc w:val="center"/>
              <w:rPr>
                <w:szCs w:val="20"/>
              </w:rPr>
            </w:pPr>
          </w:p>
        </w:tc>
        <w:tc>
          <w:tcPr>
            <w:tcW w:w="386" w:type="dxa"/>
            <w:noWrap/>
            <w:hideMark/>
          </w:tcPr>
          <w:p w14:paraId="796DBC18" w14:textId="77777777" w:rsidR="001445C4" w:rsidRPr="001445C4" w:rsidRDefault="001445C4" w:rsidP="001445C4">
            <w:pPr>
              <w:jc w:val="center"/>
              <w:rPr>
                <w:szCs w:val="20"/>
              </w:rPr>
            </w:pPr>
            <w:r w:rsidRPr="001445C4">
              <w:t>06</w:t>
            </w:r>
          </w:p>
        </w:tc>
        <w:tc>
          <w:tcPr>
            <w:tcW w:w="503" w:type="dxa"/>
            <w:noWrap/>
            <w:hideMark/>
          </w:tcPr>
          <w:p w14:paraId="01D5E7D9" w14:textId="77777777" w:rsidR="001445C4" w:rsidRPr="001445C4" w:rsidRDefault="001445C4" w:rsidP="001445C4">
            <w:pPr>
              <w:jc w:val="center"/>
              <w:rPr>
                <w:szCs w:val="20"/>
              </w:rPr>
            </w:pPr>
            <w:r w:rsidRPr="001445C4">
              <w:t>42</w:t>
            </w:r>
          </w:p>
        </w:tc>
        <w:tc>
          <w:tcPr>
            <w:tcW w:w="386" w:type="dxa"/>
            <w:noWrap/>
          </w:tcPr>
          <w:p w14:paraId="062C1E84" w14:textId="77777777" w:rsidR="001445C4" w:rsidRPr="001445C4" w:rsidRDefault="001445C4" w:rsidP="001445C4">
            <w:pPr>
              <w:jc w:val="center"/>
              <w:rPr>
                <w:szCs w:val="20"/>
              </w:rPr>
            </w:pPr>
          </w:p>
        </w:tc>
        <w:tc>
          <w:tcPr>
            <w:tcW w:w="386" w:type="dxa"/>
            <w:noWrap/>
            <w:hideMark/>
          </w:tcPr>
          <w:p w14:paraId="659B67A6" w14:textId="77777777" w:rsidR="001445C4" w:rsidRPr="001445C4" w:rsidRDefault="001445C4" w:rsidP="001445C4">
            <w:pPr>
              <w:jc w:val="center"/>
              <w:rPr>
                <w:szCs w:val="20"/>
              </w:rPr>
            </w:pPr>
            <w:r w:rsidRPr="001445C4">
              <w:t>20</w:t>
            </w:r>
          </w:p>
        </w:tc>
        <w:tc>
          <w:tcPr>
            <w:tcW w:w="503" w:type="dxa"/>
            <w:noWrap/>
            <w:hideMark/>
          </w:tcPr>
          <w:p w14:paraId="15E436E5" w14:textId="77777777" w:rsidR="001445C4" w:rsidRPr="001445C4" w:rsidRDefault="001445C4" w:rsidP="001445C4">
            <w:pPr>
              <w:jc w:val="center"/>
              <w:rPr>
                <w:szCs w:val="20"/>
              </w:rPr>
            </w:pPr>
            <w:r w:rsidRPr="001445C4">
              <w:t>17</w:t>
            </w:r>
          </w:p>
        </w:tc>
        <w:tc>
          <w:tcPr>
            <w:tcW w:w="400" w:type="dxa"/>
            <w:noWrap/>
          </w:tcPr>
          <w:p w14:paraId="6F1AB373" w14:textId="77777777" w:rsidR="001445C4" w:rsidRPr="001445C4" w:rsidRDefault="001445C4" w:rsidP="001445C4">
            <w:pPr>
              <w:jc w:val="center"/>
              <w:rPr>
                <w:szCs w:val="20"/>
              </w:rPr>
            </w:pPr>
          </w:p>
        </w:tc>
        <w:tc>
          <w:tcPr>
            <w:tcW w:w="386" w:type="dxa"/>
            <w:noWrap/>
            <w:hideMark/>
          </w:tcPr>
          <w:p w14:paraId="6E632ED2" w14:textId="77777777" w:rsidR="001445C4" w:rsidRPr="001445C4" w:rsidRDefault="001445C4" w:rsidP="001445C4">
            <w:pPr>
              <w:jc w:val="center"/>
              <w:rPr>
                <w:szCs w:val="20"/>
              </w:rPr>
            </w:pPr>
            <w:r w:rsidRPr="001445C4">
              <w:t>07</w:t>
            </w:r>
          </w:p>
        </w:tc>
        <w:tc>
          <w:tcPr>
            <w:tcW w:w="503" w:type="dxa"/>
            <w:noWrap/>
            <w:hideMark/>
          </w:tcPr>
          <w:p w14:paraId="6E082BCB" w14:textId="77777777" w:rsidR="001445C4" w:rsidRPr="001445C4" w:rsidRDefault="001445C4" w:rsidP="001445C4">
            <w:pPr>
              <w:jc w:val="center"/>
              <w:rPr>
                <w:szCs w:val="20"/>
              </w:rPr>
            </w:pPr>
            <w:r w:rsidRPr="001445C4">
              <w:t>08</w:t>
            </w:r>
          </w:p>
        </w:tc>
        <w:tc>
          <w:tcPr>
            <w:tcW w:w="386" w:type="dxa"/>
            <w:noWrap/>
          </w:tcPr>
          <w:p w14:paraId="4A84EE2D" w14:textId="77777777" w:rsidR="001445C4" w:rsidRPr="001445C4" w:rsidRDefault="001445C4" w:rsidP="001445C4">
            <w:pPr>
              <w:jc w:val="center"/>
              <w:rPr>
                <w:szCs w:val="20"/>
              </w:rPr>
            </w:pPr>
          </w:p>
        </w:tc>
        <w:tc>
          <w:tcPr>
            <w:tcW w:w="386" w:type="dxa"/>
            <w:noWrap/>
            <w:hideMark/>
          </w:tcPr>
          <w:p w14:paraId="68B20FAF" w14:textId="77777777" w:rsidR="001445C4" w:rsidRPr="001445C4" w:rsidRDefault="001445C4" w:rsidP="001445C4">
            <w:pPr>
              <w:jc w:val="center"/>
              <w:rPr>
                <w:szCs w:val="20"/>
              </w:rPr>
            </w:pPr>
            <w:r w:rsidRPr="001445C4">
              <w:t>19</w:t>
            </w:r>
          </w:p>
        </w:tc>
        <w:tc>
          <w:tcPr>
            <w:tcW w:w="503" w:type="dxa"/>
            <w:noWrap/>
            <w:hideMark/>
          </w:tcPr>
          <w:p w14:paraId="12109687" w14:textId="77777777" w:rsidR="001445C4" w:rsidRPr="001445C4" w:rsidRDefault="001445C4" w:rsidP="001445C4">
            <w:pPr>
              <w:jc w:val="center"/>
              <w:rPr>
                <w:szCs w:val="20"/>
              </w:rPr>
            </w:pPr>
            <w:r w:rsidRPr="001445C4">
              <w:t>44</w:t>
            </w:r>
          </w:p>
        </w:tc>
      </w:tr>
      <w:tr w:rsidR="001445C4" w:rsidRPr="001445C4" w14:paraId="727D7D76" w14:textId="77777777" w:rsidTr="003061C9">
        <w:trPr>
          <w:trHeight w:val="20"/>
          <w:jc w:val="center"/>
        </w:trPr>
        <w:tc>
          <w:tcPr>
            <w:tcW w:w="556" w:type="dxa"/>
            <w:noWrap/>
            <w:hideMark/>
          </w:tcPr>
          <w:p w14:paraId="30434698" w14:textId="77777777" w:rsidR="001445C4" w:rsidRPr="001445C4" w:rsidRDefault="001445C4" w:rsidP="001445C4">
            <w:pPr>
              <w:ind w:right="113"/>
              <w:jc w:val="right"/>
              <w:rPr>
                <w:szCs w:val="20"/>
              </w:rPr>
            </w:pPr>
            <w:r w:rsidRPr="001445C4">
              <w:t>9</w:t>
            </w:r>
          </w:p>
        </w:tc>
        <w:tc>
          <w:tcPr>
            <w:tcW w:w="386" w:type="dxa"/>
            <w:noWrap/>
            <w:hideMark/>
          </w:tcPr>
          <w:p w14:paraId="1FF80744" w14:textId="77777777" w:rsidR="001445C4" w:rsidRPr="001445C4" w:rsidRDefault="001445C4" w:rsidP="001445C4">
            <w:pPr>
              <w:jc w:val="center"/>
              <w:rPr>
                <w:szCs w:val="20"/>
              </w:rPr>
            </w:pPr>
            <w:r w:rsidRPr="001445C4">
              <w:t>06</w:t>
            </w:r>
          </w:p>
        </w:tc>
        <w:tc>
          <w:tcPr>
            <w:tcW w:w="503" w:type="dxa"/>
            <w:noWrap/>
            <w:hideMark/>
          </w:tcPr>
          <w:p w14:paraId="093B9193" w14:textId="77777777" w:rsidR="001445C4" w:rsidRPr="001445C4" w:rsidRDefault="001445C4" w:rsidP="001445C4">
            <w:pPr>
              <w:jc w:val="center"/>
              <w:rPr>
                <w:szCs w:val="20"/>
              </w:rPr>
            </w:pPr>
            <w:r w:rsidRPr="001445C4">
              <w:t>11</w:t>
            </w:r>
          </w:p>
        </w:tc>
        <w:tc>
          <w:tcPr>
            <w:tcW w:w="386" w:type="dxa"/>
            <w:noWrap/>
          </w:tcPr>
          <w:p w14:paraId="4D4C6E06" w14:textId="77777777" w:rsidR="001445C4" w:rsidRPr="001445C4" w:rsidRDefault="001445C4" w:rsidP="001445C4">
            <w:pPr>
              <w:jc w:val="center"/>
              <w:rPr>
                <w:szCs w:val="20"/>
              </w:rPr>
            </w:pPr>
          </w:p>
        </w:tc>
        <w:tc>
          <w:tcPr>
            <w:tcW w:w="386" w:type="dxa"/>
            <w:noWrap/>
            <w:hideMark/>
          </w:tcPr>
          <w:p w14:paraId="0825A9CF" w14:textId="77777777" w:rsidR="001445C4" w:rsidRPr="001445C4" w:rsidRDefault="001445C4" w:rsidP="001445C4">
            <w:pPr>
              <w:jc w:val="center"/>
              <w:rPr>
                <w:szCs w:val="20"/>
              </w:rPr>
            </w:pPr>
            <w:r w:rsidRPr="001445C4">
              <w:t>20</w:t>
            </w:r>
          </w:p>
        </w:tc>
        <w:tc>
          <w:tcPr>
            <w:tcW w:w="503" w:type="dxa"/>
            <w:noWrap/>
            <w:hideMark/>
          </w:tcPr>
          <w:p w14:paraId="27F02492" w14:textId="77777777" w:rsidR="001445C4" w:rsidRPr="001445C4" w:rsidRDefault="001445C4" w:rsidP="001445C4">
            <w:pPr>
              <w:jc w:val="center"/>
              <w:rPr>
                <w:szCs w:val="20"/>
              </w:rPr>
            </w:pPr>
            <w:r w:rsidRPr="001445C4">
              <w:t>33</w:t>
            </w:r>
          </w:p>
        </w:tc>
        <w:tc>
          <w:tcPr>
            <w:tcW w:w="400" w:type="dxa"/>
            <w:noWrap/>
          </w:tcPr>
          <w:p w14:paraId="42B7BB9F" w14:textId="77777777" w:rsidR="001445C4" w:rsidRPr="001445C4" w:rsidRDefault="001445C4" w:rsidP="001445C4">
            <w:pPr>
              <w:jc w:val="center"/>
              <w:rPr>
                <w:szCs w:val="20"/>
              </w:rPr>
            </w:pPr>
          </w:p>
        </w:tc>
        <w:tc>
          <w:tcPr>
            <w:tcW w:w="386" w:type="dxa"/>
            <w:noWrap/>
            <w:hideMark/>
          </w:tcPr>
          <w:p w14:paraId="1DA5A0A6" w14:textId="77777777" w:rsidR="001445C4" w:rsidRPr="001445C4" w:rsidRDefault="001445C4" w:rsidP="001445C4">
            <w:pPr>
              <w:jc w:val="center"/>
              <w:rPr>
                <w:szCs w:val="20"/>
              </w:rPr>
            </w:pPr>
            <w:r w:rsidRPr="001445C4">
              <w:t>06</w:t>
            </w:r>
          </w:p>
        </w:tc>
        <w:tc>
          <w:tcPr>
            <w:tcW w:w="503" w:type="dxa"/>
            <w:noWrap/>
            <w:hideMark/>
          </w:tcPr>
          <w:p w14:paraId="7610CAA1" w14:textId="77777777" w:rsidR="001445C4" w:rsidRPr="001445C4" w:rsidRDefault="001445C4" w:rsidP="001445C4">
            <w:pPr>
              <w:jc w:val="center"/>
              <w:rPr>
                <w:szCs w:val="20"/>
              </w:rPr>
            </w:pPr>
            <w:r w:rsidRPr="001445C4">
              <w:t>43</w:t>
            </w:r>
          </w:p>
        </w:tc>
        <w:tc>
          <w:tcPr>
            <w:tcW w:w="386" w:type="dxa"/>
            <w:noWrap/>
          </w:tcPr>
          <w:p w14:paraId="7D3A89E1" w14:textId="77777777" w:rsidR="001445C4" w:rsidRPr="001445C4" w:rsidRDefault="001445C4" w:rsidP="001445C4">
            <w:pPr>
              <w:jc w:val="center"/>
              <w:rPr>
                <w:szCs w:val="20"/>
              </w:rPr>
            </w:pPr>
          </w:p>
        </w:tc>
        <w:tc>
          <w:tcPr>
            <w:tcW w:w="386" w:type="dxa"/>
            <w:noWrap/>
            <w:hideMark/>
          </w:tcPr>
          <w:p w14:paraId="49C885A2" w14:textId="77777777" w:rsidR="001445C4" w:rsidRPr="001445C4" w:rsidRDefault="001445C4" w:rsidP="001445C4">
            <w:pPr>
              <w:jc w:val="center"/>
              <w:rPr>
                <w:szCs w:val="20"/>
              </w:rPr>
            </w:pPr>
            <w:r w:rsidRPr="001445C4">
              <w:t>20</w:t>
            </w:r>
          </w:p>
        </w:tc>
        <w:tc>
          <w:tcPr>
            <w:tcW w:w="503" w:type="dxa"/>
            <w:noWrap/>
            <w:hideMark/>
          </w:tcPr>
          <w:p w14:paraId="2CBB6C4C" w14:textId="77777777" w:rsidR="001445C4" w:rsidRPr="001445C4" w:rsidRDefault="001445C4" w:rsidP="001445C4">
            <w:pPr>
              <w:jc w:val="center"/>
              <w:rPr>
                <w:szCs w:val="20"/>
              </w:rPr>
            </w:pPr>
            <w:r w:rsidRPr="001445C4">
              <w:t>16</w:t>
            </w:r>
          </w:p>
        </w:tc>
        <w:tc>
          <w:tcPr>
            <w:tcW w:w="400" w:type="dxa"/>
            <w:noWrap/>
          </w:tcPr>
          <w:p w14:paraId="2D366E49" w14:textId="77777777" w:rsidR="001445C4" w:rsidRPr="001445C4" w:rsidRDefault="001445C4" w:rsidP="001445C4">
            <w:pPr>
              <w:jc w:val="center"/>
              <w:rPr>
                <w:szCs w:val="20"/>
              </w:rPr>
            </w:pPr>
          </w:p>
        </w:tc>
        <w:tc>
          <w:tcPr>
            <w:tcW w:w="386" w:type="dxa"/>
            <w:noWrap/>
            <w:hideMark/>
          </w:tcPr>
          <w:p w14:paraId="1C31B5B9" w14:textId="77777777" w:rsidR="001445C4" w:rsidRPr="001445C4" w:rsidRDefault="001445C4" w:rsidP="001445C4">
            <w:pPr>
              <w:jc w:val="center"/>
              <w:rPr>
                <w:szCs w:val="20"/>
              </w:rPr>
            </w:pPr>
            <w:r w:rsidRPr="001445C4">
              <w:t>07</w:t>
            </w:r>
          </w:p>
        </w:tc>
        <w:tc>
          <w:tcPr>
            <w:tcW w:w="503" w:type="dxa"/>
            <w:noWrap/>
            <w:hideMark/>
          </w:tcPr>
          <w:p w14:paraId="3A152D75" w14:textId="77777777" w:rsidR="001445C4" w:rsidRPr="001445C4" w:rsidRDefault="001445C4" w:rsidP="001445C4">
            <w:pPr>
              <w:jc w:val="center"/>
              <w:rPr>
                <w:szCs w:val="20"/>
              </w:rPr>
            </w:pPr>
            <w:r w:rsidRPr="001445C4">
              <w:t>09</w:t>
            </w:r>
          </w:p>
        </w:tc>
        <w:tc>
          <w:tcPr>
            <w:tcW w:w="386" w:type="dxa"/>
            <w:noWrap/>
          </w:tcPr>
          <w:p w14:paraId="597DC4A2" w14:textId="77777777" w:rsidR="001445C4" w:rsidRPr="001445C4" w:rsidRDefault="001445C4" w:rsidP="001445C4">
            <w:pPr>
              <w:jc w:val="center"/>
              <w:rPr>
                <w:szCs w:val="20"/>
              </w:rPr>
            </w:pPr>
          </w:p>
        </w:tc>
        <w:tc>
          <w:tcPr>
            <w:tcW w:w="386" w:type="dxa"/>
            <w:noWrap/>
            <w:hideMark/>
          </w:tcPr>
          <w:p w14:paraId="48ED609B" w14:textId="77777777" w:rsidR="001445C4" w:rsidRPr="001445C4" w:rsidRDefault="001445C4" w:rsidP="001445C4">
            <w:pPr>
              <w:jc w:val="center"/>
              <w:rPr>
                <w:szCs w:val="20"/>
              </w:rPr>
            </w:pPr>
            <w:r w:rsidRPr="001445C4">
              <w:t>19</w:t>
            </w:r>
          </w:p>
        </w:tc>
        <w:tc>
          <w:tcPr>
            <w:tcW w:w="503" w:type="dxa"/>
            <w:noWrap/>
            <w:hideMark/>
          </w:tcPr>
          <w:p w14:paraId="559FE769" w14:textId="77777777" w:rsidR="001445C4" w:rsidRPr="001445C4" w:rsidRDefault="001445C4" w:rsidP="001445C4">
            <w:pPr>
              <w:jc w:val="center"/>
              <w:rPr>
                <w:szCs w:val="20"/>
              </w:rPr>
            </w:pPr>
            <w:r w:rsidRPr="001445C4">
              <w:t>43</w:t>
            </w:r>
          </w:p>
        </w:tc>
      </w:tr>
      <w:tr w:rsidR="001445C4" w:rsidRPr="001445C4" w14:paraId="68CF968C" w14:textId="77777777" w:rsidTr="003061C9">
        <w:trPr>
          <w:trHeight w:val="20"/>
          <w:jc w:val="center"/>
        </w:trPr>
        <w:tc>
          <w:tcPr>
            <w:tcW w:w="556" w:type="dxa"/>
            <w:noWrap/>
            <w:hideMark/>
          </w:tcPr>
          <w:p w14:paraId="5342FB4C" w14:textId="77777777" w:rsidR="001445C4" w:rsidRPr="001445C4" w:rsidRDefault="001445C4" w:rsidP="001445C4">
            <w:pPr>
              <w:ind w:right="113"/>
              <w:jc w:val="right"/>
              <w:rPr>
                <w:szCs w:val="20"/>
              </w:rPr>
            </w:pPr>
            <w:r w:rsidRPr="001445C4">
              <w:t>10</w:t>
            </w:r>
          </w:p>
        </w:tc>
        <w:tc>
          <w:tcPr>
            <w:tcW w:w="386" w:type="dxa"/>
            <w:noWrap/>
            <w:hideMark/>
          </w:tcPr>
          <w:p w14:paraId="4BAF6DF2" w14:textId="77777777" w:rsidR="001445C4" w:rsidRPr="001445C4" w:rsidRDefault="001445C4" w:rsidP="001445C4">
            <w:pPr>
              <w:jc w:val="center"/>
              <w:rPr>
                <w:szCs w:val="20"/>
              </w:rPr>
            </w:pPr>
            <w:r w:rsidRPr="001445C4">
              <w:t>06</w:t>
            </w:r>
          </w:p>
        </w:tc>
        <w:tc>
          <w:tcPr>
            <w:tcW w:w="503" w:type="dxa"/>
            <w:noWrap/>
            <w:hideMark/>
          </w:tcPr>
          <w:p w14:paraId="2419C6DD" w14:textId="77777777" w:rsidR="001445C4" w:rsidRPr="001445C4" w:rsidRDefault="001445C4" w:rsidP="001445C4">
            <w:pPr>
              <w:jc w:val="center"/>
              <w:rPr>
                <w:szCs w:val="20"/>
              </w:rPr>
            </w:pPr>
            <w:r w:rsidRPr="001445C4">
              <w:t>12</w:t>
            </w:r>
          </w:p>
        </w:tc>
        <w:tc>
          <w:tcPr>
            <w:tcW w:w="386" w:type="dxa"/>
            <w:noWrap/>
          </w:tcPr>
          <w:p w14:paraId="0BEEDFFC" w14:textId="77777777" w:rsidR="001445C4" w:rsidRPr="001445C4" w:rsidRDefault="001445C4" w:rsidP="001445C4">
            <w:pPr>
              <w:jc w:val="center"/>
              <w:rPr>
                <w:szCs w:val="20"/>
              </w:rPr>
            </w:pPr>
          </w:p>
        </w:tc>
        <w:tc>
          <w:tcPr>
            <w:tcW w:w="386" w:type="dxa"/>
            <w:noWrap/>
            <w:hideMark/>
          </w:tcPr>
          <w:p w14:paraId="661375E6" w14:textId="77777777" w:rsidR="001445C4" w:rsidRPr="001445C4" w:rsidRDefault="001445C4" w:rsidP="001445C4">
            <w:pPr>
              <w:jc w:val="center"/>
              <w:rPr>
                <w:szCs w:val="20"/>
              </w:rPr>
            </w:pPr>
            <w:r w:rsidRPr="001445C4">
              <w:t>20</w:t>
            </w:r>
          </w:p>
        </w:tc>
        <w:tc>
          <w:tcPr>
            <w:tcW w:w="503" w:type="dxa"/>
            <w:noWrap/>
            <w:hideMark/>
          </w:tcPr>
          <w:p w14:paraId="139EF0F8" w14:textId="77777777" w:rsidR="001445C4" w:rsidRPr="001445C4" w:rsidRDefault="001445C4" w:rsidP="001445C4">
            <w:pPr>
              <w:jc w:val="center"/>
              <w:rPr>
                <w:szCs w:val="20"/>
              </w:rPr>
            </w:pPr>
            <w:r w:rsidRPr="001445C4">
              <w:t>33</w:t>
            </w:r>
          </w:p>
        </w:tc>
        <w:tc>
          <w:tcPr>
            <w:tcW w:w="400" w:type="dxa"/>
            <w:noWrap/>
          </w:tcPr>
          <w:p w14:paraId="538F0999" w14:textId="77777777" w:rsidR="001445C4" w:rsidRPr="001445C4" w:rsidRDefault="001445C4" w:rsidP="001445C4">
            <w:pPr>
              <w:jc w:val="center"/>
              <w:rPr>
                <w:szCs w:val="20"/>
              </w:rPr>
            </w:pPr>
          </w:p>
        </w:tc>
        <w:tc>
          <w:tcPr>
            <w:tcW w:w="386" w:type="dxa"/>
            <w:noWrap/>
            <w:hideMark/>
          </w:tcPr>
          <w:p w14:paraId="31701291" w14:textId="77777777" w:rsidR="001445C4" w:rsidRPr="001445C4" w:rsidRDefault="001445C4" w:rsidP="001445C4">
            <w:pPr>
              <w:jc w:val="center"/>
              <w:rPr>
                <w:szCs w:val="20"/>
              </w:rPr>
            </w:pPr>
            <w:r w:rsidRPr="001445C4">
              <w:t>06</w:t>
            </w:r>
          </w:p>
        </w:tc>
        <w:tc>
          <w:tcPr>
            <w:tcW w:w="503" w:type="dxa"/>
            <w:noWrap/>
            <w:hideMark/>
          </w:tcPr>
          <w:p w14:paraId="3385124D" w14:textId="77777777" w:rsidR="001445C4" w:rsidRPr="001445C4" w:rsidRDefault="001445C4" w:rsidP="001445C4">
            <w:pPr>
              <w:jc w:val="center"/>
              <w:rPr>
                <w:szCs w:val="20"/>
              </w:rPr>
            </w:pPr>
            <w:r w:rsidRPr="001445C4">
              <w:t>44</w:t>
            </w:r>
          </w:p>
        </w:tc>
        <w:tc>
          <w:tcPr>
            <w:tcW w:w="386" w:type="dxa"/>
            <w:noWrap/>
          </w:tcPr>
          <w:p w14:paraId="131BF4B5" w14:textId="77777777" w:rsidR="001445C4" w:rsidRPr="001445C4" w:rsidRDefault="001445C4" w:rsidP="001445C4">
            <w:pPr>
              <w:jc w:val="center"/>
              <w:rPr>
                <w:szCs w:val="20"/>
              </w:rPr>
            </w:pPr>
          </w:p>
        </w:tc>
        <w:tc>
          <w:tcPr>
            <w:tcW w:w="386" w:type="dxa"/>
            <w:noWrap/>
            <w:hideMark/>
          </w:tcPr>
          <w:p w14:paraId="32878A56" w14:textId="77777777" w:rsidR="001445C4" w:rsidRPr="001445C4" w:rsidRDefault="001445C4" w:rsidP="001445C4">
            <w:pPr>
              <w:jc w:val="center"/>
              <w:rPr>
                <w:szCs w:val="20"/>
              </w:rPr>
            </w:pPr>
            <w:r w:rsidRPr="001445C4">
              <w:t>20</w:t>
            </w:r>
          </w:p>
        </w:tc>
        <w:tc>
          <w:tcPr>
            <w:tcW w:w="503" w:type="dxa"/>
            <w:noWrap/>
            <w:hideMark/>
          </w:tcPr>
          <w:p w14:paraId="14D2E321" w14:textId="77777777" w:rsidR="001445C4" w:rsidRPr="001445C4" w:rsidRDefault="001445C4" w:rsidP="001445C4">
            <w:pPr>
              <w:jc w:val="center"/>
              <w:rPr>
                <w:szCs w:val="20"/>
              </w:rPr>
            </w:pPr>
            <w:r w:rsidRPr="001445C4">
              <w:t>15</w:t>
            </w:r>
          </w:p>
        </w:tc>
        <w:tc>
          <w:tcPr>
            <w:tcW w:w="400" w:type="dxa"/>
            <w:noWrap/>
          </w:tcPr>
          <w:p w14:paraId="79603350" w14:textId="77777777" w:rsidR="001445C4" w:rsidRPr="001445C4" w:rsidRDefault="001445C4" w:rsidP="001445C4">
            <w:pPr>
              <w:jc w:val="center"/>
              <w:rPr>
                <w:szCs w:val="20"/>
              </w:rPr>
            </w:pPr>
          </w:p>
        </w:tc>
        <w:tc>
          <w:tcPr>
            <w:tcW w:w="386" w:type="dxa"/>
            <w:noWrap/>
            <w:hideMark/>
          </w:tcPr>
          <w:p w14:paraId="7A9D8B74" w14:textId="77777777" w:rsidR="001445C4" w:rsidRPr="001445C4" w:rsidRDefault="001445C4" w:rsidP="001445C4">
            <w:pPr>
              <w:jc w:val="center"/>
              <w:rPr>
                <w:szCs w:val="20"/>
              </w:rPr>
            </w:pPr>
            <w:r w:rsidRPr="001445C4">
              <w:t>07</w:t>
            </w:r>
          </w:p>
        </w:tc>
        <w:tc>
          <w:tcPr>
            <w:tcW w:w="503" w:type="dxa"/>
            <w:noWrap/>
            <w:hideMark/>
          </w:tcPr>
          <w:p w14:paraId="08FBEA0A" w14:textId="77777777" w:rsidR="001445C4" w:rsidRPr="001445C4" w:rsidRDefault="001445C4" w:rsidP="001445C4">
            <w:pPr>
              <w:jc w:val="center"/>
              <w:rPr>
                <w:szCs w:val="20"/>
              </w:rPr>
            </w:pPr>
            <w:r w:rsidRPr="001445C4">
              <w:t>10</w:t>
            </w:r>
          </w:p>
        </w:tc>
        <w:tc>
          <w:tcPr>
            <w:tcW w:w="386" w:type="dxa"/>
            <w:noWrap/>
          </w:tcPr>
          <w:p w14:paraId="434E2FB7" w14:textId="77777777" w:rsidR="001445C4" w:rsidRPr="001445C4" w:rsidRDefault="001445C4" w:rsidP="001445C4">
            <w:pPr>
              <w:jc w:val="center"/>
              <w:rPr>
                <w:szCs w:val="20"/>
              </w:rPr>
            </w:pPr>
          </w:p>
        </w:tc>
        <w:tc>
          <w:tcPr>
            <w:tcW w:w="386" w:type="dxa"/>
            <w:noWrap/>
            <w:hideMark/>
          </w:tcPr>
          <w:p w14:paraId="29894E28" w14:textId="77777777" w:rsidR="001445C4" w:rsidRPr="001445C4" w:rsidRDefault="001445C4" w:rsidP="001445C4">
            <w:pPr>
              <w:jc w:val="center"/>
              <w:rPr>
                <w:szCs w:val="20"/>
              </w:rPr>
            </w:pPr>
            <w:r w:rsidRPr="001445C4">
              <w:t>19</w:t>
            </w:r>
          </w:p>
        </w:tc>
        <w:tc>
          <w:tcPr>
            <w:tcW w:w="503" w:type="dxa"/>
            <w:noWrap/>
            <w:hideMark/>
          </w:tcPr>
          <w:p w14:paraId="138823BC" w14:textId="77777777" w:rsidR="001445C4" w:rsidRPr="001445C4" w:rsidRDefault="001445C4" w:rsidP="001445C4">
            <w:pPr>
              <w:jc w:val="center"/>
              <w:rPr>
                <w:szCs w:val="20"/>
              </w:rPr>
            </w:pPr>
            <w:r w:rsidRPr="001445C4">
              <w:t>42</w:t>
            </w:r>
          </w:p>
        </w:tc>
      </w:tr>
      <w:tr w:rsidR="001445C4" w:rsidRPr="001445C4" w14:paraId="34EF3C8E" w14:textId="77777777" w:rsidTr="003061C9">
        <w:trPr>
          <w:trHeight w:val="20"/>
          <w:jc w:val="center"/>
        </w:trPr>
        <w:tc>
          <w:tcPr>
            <w:tcW w:w="556" w:type="dxa"/>
            <w:noWrap/>
            <w:hideMark/>
          </w:tcPr>
          <w:p w14:paraId="7ECF5BFC" w14:textId="77777777" w:rsidR="001445C4" w:rsidRPr="001445C4" w:rsidRDefault="001445C4" w:rsidP="001445C4">
            <w:pPr>
              <w:ind w:right="113"/>
              <w:jc w:val="right"/>
              <w:rPr>
                <w:szCs w:val="20"/>
              </w:rPr>
            </w:pPr>
            <w:r w:rsidRPr="001445C4">
              <w:t>11</w:t>
            </w:r>
          </w:p>
        </w:tc>
        <w:tc>
          <w:tcPr>
            <w:tcW w:w="386" w:type="dxa"/>
            <w:noWrap/>
            <w:hideMark/>
          </w:tcPr>
          <w:p w14:paraId="7408DEA9" w14:textId="77777777" w:rsidR="001445C4" w:rsidRPr="001445C4" w:rsidRDefault="001445C4" w:rsidP="001445C4">
            <w:pPr>
              <w:jc w:val="center"/>
              <w:rPr>
                <w:szCs w:val="20"/>
              </w:rPr>
            </w:pPr>
            <w:r w:rsidRPr="001445C4">
              <w:t>06</w:t>
            </w:r>
          </w:p>
        </w:tc>
        <w:tc>
          <w:tcPr>
            <w:tcW w:w="503" w:type="dxa"/>
            <w:noWrap/>
            <w:hideMark/>
          </w:tcPr>
          <w:p w14:paraId="1352ED03" w14:textId="77777777" w:rsidR="001445C4" w:rsidRPr="001445C4" w:rsidRDefault="001445C4" w:rsidP="001445C4">
            <w:pPr>
              <w:jc w:val="center"/>
              <w:rPr>
                <w:szCs w:val="20"/>
              </w:rPr>
            </w:pPr>
            <w:r w:rsidRPr="001445C4">
              <w:t>13</w:t>
            </w:r>
          </w:p>
        </w:tc>
        <w:tc>
          <w:tcPr>
            <w:tcW w:w="386" w:type="dxa"/>
            <w:noWrap/>
          </w:tcPr>
          <w:p w14:paraId="6F5B4A0E" w14:textId="77777777" w:rsidR="001445C4" w:rsidRPr="001445C4" w:rsidRDefault="001445C4" w:rsidP="001445C4">
            <w:pPr>
              <w:jc w:val="center"/>
              <w:rPr>
                <w:szCs w:val="20"/>
              </w:rPr>
            </w:pPr>
          </w:p>
        </w:tc>
        <w:tc>
          <w:tcPr>
            <w:tcW w:w="386" w:type="dxa"/>
            <w:noWrap/>
            <w:hideMark/>
          </w:tcPr>
          <w:p w14:paraId="1C34DD3F" w14:textId="77777777" w:rsidR="001445C4" w:rsidRPr="001445C4" w:rsidRDefault="001445C4" w:rsidP="001445C4">
            <w:pPr>
              <w:jc w:val="center"/>
              <w:rPr>
                <w:szCs w:val="20"/>
              </w:rPr>
            </w:pPr>
            <w:r w:rsidRPr="001445C4">
              <w:t>20</w:t>
            </w:r>
          </w:p>
        </w:tc>
        <w:tc>
          <w:tcPr>
            <w:tcW w:w="503" w:type="dxa"/>
            <w:noWrap/>
            <w:hideMark/>
          </w:tcPr>
          <w:p w14:paraId="33186B91" w14:textId="77777777" w:rsidR="001445C4" w:rsidRPr="001445C4" w:rsidRDefault="001445C4" w:rsidP="001445C4">
            <w:pPr>
              <w:jc w:val="center"/>
              <w:rPr>
                <w:szCs w:val="20"/>
              </w:rPr>
            </w:pPr>
            <w:r w:rsidRPr="001445C4">
              <w:t>33</w:t>
            </w:r>
          </w:p>
        </w:tc>
        <w:tc>
          <w:tcPr>
            <w:tcW w:w="400" w:type="dxa"/>
            <w:noWrap/>
          </w:tcPr>
          <w:p w14:paraId="4AE35D8F" w14:textId="77777777" w:rsidR="001445C4" w:rsidRPr="001445C4" w:rsidRDefault="001445C4" w:rsidP="001445C4">
            <w:pPr>
              <w:jc w:val="center"/>
              <w:rPr>
                <w:szCs w:val="20"/>
              </w:rPr>
            </w:pPr>
          </w:p>
        </w:tc>
        <w:tc>
          <w:tcPr>
            <w:tcW w:w="386" w:type="dxa"/>
            <w:noWrap/>
            <w:hideMark/>
          </w:tcPr>
          <w:p w14:paraId="0F892685" w14:textId="77777777" w:rsidR="001445C4" w:rsidRPr="001445C4" w:rsidRDefault="001445C4" w:rsidP="001445C4">
            <w:pPr>
              <w:jc w:val="center"/>
              <w:rPr>
                <w:szCs w:val="20"/>
              </w:rPr>
            </w:pPr>
            <w:r w:rsidRPr="001445C4">
              <w:t>06</w:t>
            </w:r>
          </w:p>
        </w:tc>
        <w:tc>
          <w:tcPr>
            <w:tcW w:w="503" w:type="dxa"/>
            <w:noWrap/>
            <w:hideMark/>
          </w:tcPr>
          <w:p w14:paraId="1B97818D" w14:textId="77777777" w:rsidR="001445C4" w:rsidRPr="001445C4" w:rsidRDefault="001445C4" w:rsidP="001445C4">
            <w:pPr>
              <w:jc w:val="center"/>
              <w:rPr>
                <w:szCs w:val="20"/>
              </w:rPr>
            </w:pPr>
            <w:r w:rsidRPr="001445C4">
              <w:t>45</w:t>
            </w:r>
          </w:p>
        </w:tc>
        <w:tc>
          <w:tcPr>
            <w:tcW w:w="386" w:type="dxa"/>
            <w:noWrap/>
          </w:tcPr>
          <w:p w14:paraId="1E51D1C5" w14:textId="77777777" w:rsidR="001445C4" w:rsidRPr="001445C4" w:rsidRDefault="001445C4" w:rsidP="001445C4">
            <w:pPr>
              <w:jc w:val="center"/>
              <w:rPr>
                <w:szCs w:val="20"/>
              </w:rPr>
            </w:pPr>
          </w:p>
        </w:tc>
        <w:tc>
          <w:tcPr>
            <w:tcW w:w="386" w:type="dxa"/>
            <w:noWrap/>
            <w:hideMark/>
          </w:tcPr>
          <w:p w14:paraId="43E93A59" w14:textId="77777777" w:rsidR="001445C4" w:rsidRPr="001445C4" w:rsidRDefault="001445C4" w:rsidP="001445C4">
            <w:pPr>
              <w:jc w:val="center"/>
              <w:rPr>
                <w:szCs w:val="20"/>
              </w:rPr>
            </w:pPr>
            <w:r w:rsidRPr="001445C4">
              <w:t>20</w:t>
            </w:r>
          </w:p>
        </w:tc>
        <w:tc>
          <w:tcPr>
            <w:tcW w:w="503" w:type="dxa"/>
            <w:noWrap/>
            <w:hideMark/>
          </w:tcPr>
          <w:p w14:paraId="6570429E" w14:textId="77777777" w:rsidR="001445C4" w:rsidRPr="001445C4" w:rsidRDefault="001445C4" w:rsidP="001445C4">
            <w:pPr>
              <w:jc w:val="center"/>
              <w:rPr>
                <w:szCs w:val="20"/>
              </w:rPr>
            </w:pPr>
            <w:r w:rsidRPr="001445C4">
              <w:t>14</w:t>
            </w:r>
          </w:p>
        </w:tc>
        <w:tc>
          <w:tcPr>
            <w:tcW w:w="400" w:type="dxa"/>
            <w:noWrap/>
          </w:tcPr>
          <w:p w14:paraId="1EB8A2E2" w14:textId="77777777" w:rsidR="001445C4" w:rsidRPr="001445C4" w:rsidRDefault="001445C4" w:rsidP="001445C4">
            <w:pPr>
              <w:jc w:val="center"/>
              <w:rPr>
                <w:szCs w:val="20"/>
              </w:rPr>
            </w:pPr>
          </w:p>
        </w:tc>
        <w:tc>
          <w:tcPr>
            <w:tcW w:w="386" w:type="dxa"/>
            <w:noWrap/>
            <w:hideMark/>
          </w:tcPr>
          <w:p w14:paraId="2C4D78C4" w14:textId="77777777" w:rsidR="001445C4" w:rsidRPr="001445C4" w:rsidRDefault="001445C4" w:rsidP="001445C4">
            <w:pPr>
              <w:jc w:val="center"/>
              <w:rPr>
                <w:szCs w:val="20"/>
              </w:rPr>
            </w:pPr>
            <w:r w:rsidRPr="001445C4">
              <w:t>07</w:t>
            </w:r>
          </w:p>
        </w:tc>
        <w:tc>
          <w:tcPr>
            <w:tcW w:w="503" w:type="dxa"/>
            <w:noWrap/>
            <w:hideMark/>
          </w:tcPr>
          <w:p w14:paraId="331EC7AD" w14:textId="77777777" w:rsidR="001445C4" w:rsidRPr="001445C4" w:rsidRDefault="001445C4" w:rsidP="001445C4">
            <w:pPr>
              <w:jc w:val="center"/>
              <w:rPr>
                <w:szCs w:val="20"/>
              </w:rPr>
            </w:pPr>
            <w:r w:rsidRPr="001445C4">
              <w:t>11</w:t>
            </w:r>
          </w:p>
        </w:tc>
        <w:tc>
          <w:tcPr>
            <w:tcW w:w="386" w:type="dxa"/>
            <w:noWrap/>
          </w:tcPr>
          <w:p w14:paraId="3EDF14D6" w14:textId="77777777" w:rsidR="001445C4" w:rsidRPr="001445C4" w:rsidRDefault="001445C4" w:rsidP="001445C4">
            <w:pPr>
              <w:jc w:val="center"/>
              <w:rPr>
                <w:szCs w:val="20"/>
              </w:rPr>
            </w:pPr>
          </w:p>
        </w:tc>
        <w:tc>
          <w:tcPr>
            <w:tcW w:w="386" w:type="dxa"/>
            <w:noWrap/>
            <w:hideMark/>
          </w:tcPr>
          <w:p w14:paraId="0F2F192E" w14:textId="77777777" w:rsidR="001445C4" w:rsidRPr="001445C4" w:rsidRDefault="001445C4" w:rsidP="001445C4">
            <w:pPr>
              <w:jc w:val="center"/>
              <w:rPr>
                <w:szCs w:val="20"/>
              </w:rPr>
            </w:pPr>
            <w:r w:rsidRPr="001445C4">
              <w:t>19</w:t>
            </w:r>
          </w:p>
        </w:tc>
        <w:tc>
          <w:tcPr>
            <w:tcW w:w="503" w:type="dxa"/>
            <w:noWrap/>
            <w:hideMark/>
          </w:tcPr>
          <w:p w14:paraId="1CE5BF79" w14:textId="77777777" w:rsidR="001445C4" w:rsidRPr="001445C4" w:rsidRDefault="001445C4" w:rsidP="001445C4">
            <w:pPr>
              <w:jc w:val="center"/>
              <w:rPr>
                <w:szCs w:val="20"/>
              </w:rPr>
            </w:pPr>
            <w:r w:rsidRPr="001445C4">
              <w:t>40</w:t>
            </w:r>
          </w:p>
        </w:tc>
      </w:tr>
      <w:tr w:rsidR="001445C4" w:rsidRPr="001445C4" w14:paraId="0E6B6E34" w14:textId="77777777" w:rsidTr="003061C9">
        <w:trPr>
          <w:trHeight w:val="20"/>
          <w:jc w:val="center"/>
        </w:trPr>
        <w:tc>
          <w:tcPr>
            <w:tcW w:w="556" w:type="dxa"/>
            <w:noWrap/>
            <w:hideMark/>
          </w:tcPr>
          <w:p w14:paraId="58F2E4E2" w14:textId="77777777" w:rsidR="001445C4" w:rsidRPr="001445C4" w:rsidRDefault="001445C4" w:rsidP="001445C4">
            <w:pPr>
              <w:ind w:right="113"/>
              <w:jc w:val="right"/>
              <w:rPr>
                <w:szCs w:val="20"/>
              </w:rPr>
            </w:pPr>
            <w:r w:rsidRPr="001445C4">
              <w:t>12</w:t>
            </w:r>
          </w:p>
        </w:tc>
        <w:tc>
          <w:tcPr>
            <w:tcW w:w="386" w:type="dxa"/>
            <w:noWrap/>
            <w:hideMark/>
          </w:tcPr>
          <w:p w14:paraId="79438F02" w14:textId="77777777" w:rsidR="001445C4" w:rsidRPr="001445C4" w:rsidRDefault="001445C4" w:rsidP="001445C4">
            <w:pPr>
              <w:jc w:val="center"/>
              <w:rPr>
                <w:szCs w:val="20"/>
              </w:rPr>
            </w:pPr>
            <w:r w:rsidRPr="001445C4">
              <w:t>06</w:t>
            </w:r>
          </w:p>
        </w:tc>
        <w:tc>
          <w:tcPr>
            <w:tcW w:w="503" w:type="dxa"/>
            <w:noWrap/>
            <w:hideMark/>
          </w:tcPr>
          <w:p w14:paraId="2FD248EC" w14:textId="77777777" w:rsidR="001445C4" w:rsidRPr="001445C4" w:rsidRDefault="001445C4" w:rsidP="001445C4">
            <w:pPr>
              <w:jc w:val="center"/>
              <w:rPr>
                <w:szCs w:val="20"/>
              </w:rPr>
            </w:pPr>
            <w:r w:rsidRPr="001445C4">
              <w:t>14</w:t>
            </w:r>
          </w:p>
        </w:tc>
        <w:tc>
          <w:tcPr>
            <w:tcW w:w="386" w:type="dxa"/>
            <w:noWrap/>
          </w:tcPr>
          <w:p w14:paraId="31444FB1" w14:textId="77777777" w:rsidR="001445C4" w:rsidRPr="001445C4" w:rsidRDefault="001445C4" w:rsidP="001445C4">
            <w:pPr>
              <w:jc w:val="center"/>
              <w:rPr>
                <w:szCs w:val="20"/>
              </w:rPr>
            </w:pPr>
          </w:p>
        </w:tc>
        <w:tc>
          <w:tcPr>
            <w:tcW w:w="386" w:type="dxa"/>
            <w:noWrap/>
            <w:hideMark/>
          </w:tcPr>
          <w:p w14:paraId="24B1F77E" w14:textId="77777777" w:rsidR="001445C4" w:rsidRPr="001445C4" w:rsidRDefault="001445C4" w:rsidP="001445C4">
            <w:pPr>
              <w:jc w:val="center"/>
              <w:rPr>
                <w:szCs w:val="20"/>
              </w:rPr>
            </w:pPr>
            <w:r w:rsidRPr="001445C4">
              <w:t>20</w:t>
            </w:r>
          </w:p>
        </w:tc>
        <w:tc>
          <w:tcPr>
            <w:tcW w:w="503" w:type="dxa"/>
            <w:noWrap/>
            <w:hideMark/>
          </w:tcPr>
          <w:p w14:paraId="5A706D78" w14:textId="77777777" w:rsidR="001445C4" w:rsidRPr="001445C4" w:rsidRDefault="001445C4" w:rsidP="001445C4">
            <w:pPr>
              <w:jc w:val="center"/>
              <w:rPr>
                <w:szCs w:val="20"/>
              </w:rPr>
            </w:pPr>
            <w:r w:rsidRPr="001445C4">
              <w:t>33</w:t>
            </w:r>
          </w:p>
        </w:tc>
        <w:tc>
          <w:tcPr>
            <w:tcW w:w="400" w:type="dxa"/>
            <w:noWrap/>
          </w:tcPr>
          <w:p w14:paraId="2624867D" w14:textId="77777777" w:rsidR="001445C4" w:rsidRPr="001445C4" w:rsidRDefault="001445C4" w:rsidP="001445C4">
            <w:pPr>
              <w:jc w:val="center"/>
              <w:rPr>
                <w:szCs w:val="20"/>
              </w:rPr>
            </w:pPr>
          </w:p>
        </w:tc>
        <w:tc>
          <w:tcPr>
            <w:tcW w:w="386" w:type="dxa"/>
            <w:noWrap/>
            <w:hideMark/>
          </w:tcPr>
          <w:p w14:paraId="6248207B" w14:textId="77777777" w:rsidR="001445C4" w:rsidRPr="001445C4" w:rsidRDefault="001445C4" w:rsidP="001445C4">
            <w:pPr>
              <w:jc w:val="center"/>
              <w:rPr>
                <w:szCs w:val="20"/>
              </w:rPr>
            </w:pPr>
            <w:r w:rsidRPr="001445C4">
              <w:t>06</w:t>
            </w:r>
          </w:p>
        </w:tc>
        <w:tc>
          <w:tcPr>
            <w:tcW w:w="503" w:type="dxa"/>
            <w:noWrap/>
            <w:hideMark/>
          </w:tcPr>
          <w:p w14:paraId="0412FBEF" w14:textId="77777777" w:rsidR="001445C4" w:rsidRPr="001445C4" w:rsidRDefault="001445C4" w:rsidP="001445C4">
            <w:pPr>
              <w:jc w:val="center"/>
              <w:rPr>
                <w:szCs w:val="20"/>
              </w:rPr>
            </w:pPr>
            <w:r w:rsidRPr="001445C4">
              <w:t>46</w:t>
            </w:r>
          </w:p>
        </w:tc>
        <w:tc>
          <w:tcPr>
            <w:tcW w:w="386" w:type="dxa"/>
            <w:noWrap/>
          </w:tcPr>
          <w:p w14:paraId="6757ACDB" w14:textId="77777777" w:rsidR="001445C4" w:rsidRPr="001445C4" w:rsidRDefault="001445C4" w:rsidP="001445C4">
            <w:pPr>
              <w:jc w:val="center"/>
              <w:rPr>
                <w:szCs w:val="20"/>
              </w:rPr>
            </w:pPr>
          </w:p>
        </w:tc>
        <w:tc>
          <w:tcPr>
            <w:tcW w:w="386" w:type="dxa"/>
            <w:noWrap/>
            <w:hideMark/>
          </w:tcPr>
          <w:p w14:paraId="298F2DC5" w14:textId="77777777" w:rsidR="001445C4" w:rsidRPr="001445C4" w:rsidRDefault="001445C4" w:rsidP="001445C4">
            <w:pPr>
              <w:jc w:val="center"/>
              <w:rPr>
                <w:szCs w:val="20"/>
              </w:rPr>
            </w:pPr>
            <w:r w:rsidRPr="001445C4">
              <w:t>20</w:t>
            </w:r>
          </w:p>
        </w:tc>
        <w:tc>
          <w:tcPr>
            <w:tcW w:w="503" w:type="dxa"/>
            <w:noWrap/>
            <w:hideMark/>
          </w:tcPr>
          <w:p w14:paraId="74DB9ABB" w14:textId="77777777" w:rsidR="001445C4" w:rsidRPr="001445C4" w:rsidRDefault="001445C4" w:rsidP="001445C4">
            <w:pPr>
              <w:jc w:val="center"/>
              <w:rPr>
                <w:szCs w:val="20"/>
              </w:rPr>
            </w:pPr>
            <w:r w:rsidRPr="001445C4">
              <w:t>13</w:t>
            </w:r>
          </w:p>
        </w:tc>
        <w:tc>
          <w:tcPr>
            <w:tcW w:w="400" w:type="dxa"/>
            <w:noWrap/>
          </w:tcPr>
          <w:p w14:paraId="27CBF2AB" w14:textId="77777777" w:rsidR="001445C4" w:rsidRPr="001445C4" w:rsidRDefault="001445C4" w:rsidP="001445C4">
            <w:pPr>
              <w:jc w:val="center"/>
              <w:rPr>
                <w:szCs w:val="20"/>
              </w:rPr>
            </w:pPr>
          </w:p>
        </w:tc>
        <w:tc>
          <w:tcPr>
            <w:tcW w:w="386" w:type="dxa"/>
            <w:noWrap/>
            <w:hideMark/>
          </w:tcPr>
          <w:p w14:paraId="562951FA" w14:textId="77777777" w:rsidR="001445C4" w:rsidRPr="001445C4" w:rsidRDefault="001445C4" w:rsidP="001445C4">
            <w:pPr>
              <w:jc w:val="center"/>
              <w:rPr>
                <w:szCs w:val="20"/>
              </w:rPr>
            </w:pPr>
            <w:r w:rsidRPr="001445C4">
              <w:t>07</w:t>
            </w:r>
          </w:p>
        </w:tc>
        <w:tc>
          <w:tcPr>
            <w:tcW w:w="503" w:type="dxa"/>
            <w:noWrap/>
            <w:hideMark/>
          </w:tcPr>
          <w:p w14:paraId="0A3AC515" w14:textId="77777777" w:rsidR="001445C4" w:rsidRPr="001445C4" w:rsidRDefault="001445C4" w:rsidP="001445C4">
            <w:pPr>
              <w:jc w:val="center"/>
              <w:rPr>
                <w:szCs w:val="20"/>
              </w:rPr>
            </w:pPr>
            <w:r w:rsidRPr="001445C4">
              <w:t>11</w:t>
            </w:r>
          </w:p>
        </w:tc>
        <w:tc>
          <w:tcPr>
            <w:tcW w:w="386" w:type="dxa"/>
            <w:noWrap/>
          </w:tcPr>
          <w:p w14:paraId="0BA76144" w14:textId="77777777" w:rsidR="001445C4" w:rsidRPr="001445C4" w:rsidRDefault="001445C4" w:rsidP="001445C4">
            <w:pPr>
              <w:jc w:val="center"/>
              <w:rPr>
                <w:szCs w:val="20"/>
              </w:rPr>
            </w:pPr>
          </w:p>
        </w:tc>
        <w:tc>
          <w:tcPr>
            <w:tcW w:w="386" w:type="dxa"/>
            <w:noWrap/>
            <w:hideMark/>
          </w:tcPr>
          <w:p w14:paraId="2F4B2EBE" w14:textId="77777777" w:rsidR="001445C4" w:rsidRPr="001445C4" w:rsidRDefault="001445C4" w:rsidP="001445C4">
            <w:pPr>
              <w:jc w:val="center"/>
              <w:rPr>
                <w:szCs w:val="20"/>
              </w:rPr>
            </w:pPr>
            <w:r w:rsidRPr="001445C4">
              <w:t>19</w:t>
            </w:r>
          </w:p>
        </w:tc>
        <w:tc>
          <w:tcPr>
            <w:tcW w:w="503" w:type="dxa"/>
            <w:noWrap/>
            <w:hideMark/>
          </w:tcPr>
          <w:p w14:paraId="724CFBF9" w14:textId="77777777" w:rsidR="001445C4" w:rsidRPr="001445C4" w:rsidRDefault="001445C4" w:rsidP="001445C4">
            <w:pPr>
              <w:jc w:val="center"/>
              <w:rPr>
                <w:szCs w:val="20"/>
              </w:rPr>
            </w:pPr>
            <w:r w:rsidRPr="001445C4">
              <w:t>39</w:t>
            </w:r>
          </w:p>
        </w:tc>
      </w:tr>
      <w:tr w:rsidR="001445C4" w:rsidRPr="001445C4" w14:paraId="7CF790A7" w14:textId="77777777" w:rsidTr="003061C9">
        <w:trPr>
          <w:trHeight w:val="20"/>
          <w:jc w:val="center"/>
        </w:trPr>
        <w:tc>
          <w:tcPr>
            <w:tcW w:w="556" w:type="dxa"/>
            <w:noWrap/>
            <w:hideMark/>
          </w:tcPr>
          <w:p w14:paraId="4A6F8659" w14:textId="77777777" w:rsidR="001445C4" w:rsidRPr="001445C4" w:rsidRDefault="001445C4" w:rsidP="001445C4">
            <w:pPr>
              <w:ind w:right="113"/>
              <w:jc w:val="right"/>
              <w:rPr>
                <w:szCs w:val="20"/>
              </w:rPr>
            </w:pPr>
            <w:r w:rsidRPr="001445C4">
              <w:t>13</w:t>
            </w:r>
          </w:p>
        </w:tc>
        <w:tc>
          <w:tcPr>
            <w:tcW w:w="386" w:type="dxa"/>
            <w:noWrap/>
            <w:hideMark/>
          </w:tcPr>
          <w:p w14:paraId="3381ECC8" w14:textId="77777777" w:rsidR="001445C4" w:rsidRPr="001445C4" w:rsidRDefault="001445C4" w:rsidP="001445C4">
            <w:pPr>
              <w:jc w:val="center"/>
              <w:rPr>
                <w:szCs w:val="20"/>
              </w:rPr>
            </w:pPr>
            <w:r w:rsidRPr="001445C4">
              <w:t>06</w:t>
            </w:r>
          </w:p>
        </w:tc>
        <w:tc>
          <w:tcPr>
            <w:tcW w:w="503" w:type="dxa"/>
            <w:noWrap/>
            <w:hideMark/>
          </w:tcPr>
          <w:p w14:paraId="1A659671" w14:textId="77777777" w:rsidR="001445C4" w:rsidRPr="001445C4" w:rsidRDefault="001445C4" w:rsidP="001445C4">
            <w:pPr>
              <w:jc w:val="center"/>
              <w:rPr>
                <w:szCs w:val="20"/>
              </w:rPr>
            </w:pPr>
            <w:r w:rsidRPr="001445C4">
              <w:t>15</w:t>
            </w:r>
          </w:p>
        </w:tc>
        <w:tc>
          <w:tcPr>
            <w:tcW w:w="386" w:type="dxa"/>
            <w:noWrap/>
          </w:tcPr>
          <w:p w14:paraId="4649221A" w14:textId="77777777" w:rsidR="001445C4" w:rsidRPr="001445C4" w:rsidRDefault="001445C4" w:rsidP="001445C4">
            <w:pPr>
              <w:jc w:val="center"/>
              <w:rPr>
                <w:szCs w:val="20"/>
              </w:rPr>
            </w:pPr>
          </w:p>
        </w:tc>
        <w:tc>
          <w:tcPr>
            <w:tcW w:w="386" w:type="dxa"/>
            <w:noWrap/>
            <w:hideMark/>
          </w:tcPr>
          <w:p w14:paraId="7EAE09FF" w14:textId="77777777" w:rsidR="001445C4" w:rsidRPr="001445C4" w:rsidRDefault="001445C4" w:rsidP="001445C4">
            <w:pPr>
              <w:jc w:val="center"/>
              <w:rPr>
                <w:szCs w:val="20"/>
              </w:rPr>
            </w:pPr>
            <w:r w:rsidRPr="001445C4">
              <w:t>20</w:t>
            </w:r>
          </w:p>
        </w:tc>
        <w:tc>
          <w:tcPr>
            <w:tcW w:w="503" w:type="dxa"/>
            <w:noWrap/>
            <w:hideMark/>
          </w:tcPr>
          <w:p w14:paraId="75C27192" w14:textId="77777777" w:rsidR="001445C4" w:rsidRPr="001445C4" w:rsidRDefault="001445C4" w:rsidP="001445C4">
            <w:pPr>
              <w:jc w:val="center"/>
              <w:rPr>
                <w:szCs w:val="20"/>
              </w:rPr>
            </w:pPr>
            <w:r w:rsidRPr="001445C4">
              <w:t>33</w:t>
            </w:r>
          </w:p>
        </w:tc>
        <w:tc>
          <w:tcPr>
            <w:tcW w:w="400" w:type="dxa"/>
            <w:noWrap/>
          </w:tcPr>
          <w:p w14:paraId="3F8BEAA5" w14:textId="77777777" w:rsidR="001445C4" w:rsidRPr="001445C4" w:rsidRDefault="001445C4" w:rsidP="001445C4">
            <w:pPr>
              <w:jc w:val="center"/>
              <w:rPr>
                <w:szCs w:val="20"/>
              </w:rPr>
            </w:pPr>
          </w:p>
        </w:tc>
        <w:tc>
          <w:tcPr>
            <w:tcW w:w="386" w:type="dxa"/>
            <w:noWrap/>
            <w:hideMark/>
          </w:tcPr>
          <w:p w14:paraId="75B5987A" w14:textId="77777777" w:rsidR="001445C4" w:rsidRPr="001445C4" w:rsidRDefault="001445C4" w:rsidP="001445C4">
            <w:pPr>
              <w:jc w:val="center"/>
              <w:rPr>
                <w:szCs w:val="20"/>
              </w:rPr>
            </w:pPr>
            <w:r w:rsidRPr="001445C4">
              <w:t>06</w:t>
            </w:r>
          </w:p>
        </w:tc>
        <w:tc>
          <w:tcPr>
            <w:tcW w:w="503" w:type="dxa"/>
            <w:noWrap/>
            <w:hideMark/>
          </w:tcPr>
          <w:p w14:paraId="52A766AC" w14:textId="77777777" w:rsidR="001445C4" w:rsidRPr="001445C4" w:rsidRDefault="001445C4" w:rsidP="001445C4">
            <w:pPr>
              <w:jc w:val="center"/>
              <w:rPr>
                <w:szCs w:val="20"/>
              </w:rPr>
            </w:pPr>
            <w:r w:rsidRPr="001445C4">
              <w:t>47</w:t>
            </w:r>
          </w:p>
        </w:tc>
        <w:tc>
          <w:tcPr>
            <w:tcW w:w="386" w:type="dxa"/>
            <w:noWrap/>
          </w:tcPr>
          <w:p w14:paraId="7B1AB31E" w14:textId="77777777" w:rsidR="001445C4" w:rsidRPr="001445C4" w:rsidRDefault="001445C4" w:rsidP="001445C4">
            <w:pPr>
              <w:jc w:val="center"/>
              <w:rPr>
                <w:szCs w:val="20"/>
              </w:rPr>
            </w:pPr>
          </w:p>
        </w:tc>
        <w:tc>
          <w:tcPr>
            <w:tcW w:w="386" w:type="dxa"/>
            <w:noWrap/>
            <w:hideMark/>
          </w:tcPr>
          <w:p w14:paraId="4A566F8C" w14:textId="77777777" w:rsidR="001445C4" w:rsidRPr="001445C4" w:rsidRDefault="001445C4" w:rsidP="001445C4">
            <w:pPr>
              <w:jc w:val="center"/>
              <w:rPr>
                <w:szCs w:val="20"/>
              </w:rPr>
            </w:pPr>
            <w:r w:rsidRPr="001445C4">
              <w:t>20</w:t>
            </w:r>
          </w:p>
        </w:tc>
        <w:tc>
          <w:tcPr>
            <w:tcW w:w="503" w:type="dxa"/>
            <w:noWrap/>
            <w:hideMark/>
          </w:tcPr>
          <w:p w14:paraId="71022C31" w14:textId="77777777" w:rsidR="001445C4" w:rsidRPr="001445C4" w:rsidRDefault="001445C4" w:rsidP="001445C4">
            <w:pPr>
              <w:jc w:val="center"/>
              <w:rPr>
                <w:szCs w:val="20"/>
              </w:rPr>
            </w:pPr>
            <w:r w:rsidRPr="001445C4">
              <w:t>12</w:t>
            </w:r>
          </w:p>
        </w:tc>
        <w:tc>
          <w:tcPr>
            <w:tcW w:w="400" w:type="dxa"/>
            <w:noWrap/>
          </w:tcPr>
          <w:p w14:paraId="7B6647F0" w14:textId="77777777" w:rsidR="001445C4" w:rsidRPr="001445C4" w:rsidRDefault="001445C4" w:rsidP="001445C4">
            <w:pPr>
              <w:jc w:val="center"/>
              <w:rPr>
                <w:szCs w:val="20"/>
              </w:rPr>
            </w:pPr>
          </w:p>
        </w:tc>
        <w:tc>
          <w:tcPr>
            <w:tcW w:w="386" w:type="dxa"/>
            <w:noWrap/>
            <w:hideMark/>
          </w:tcPr>
          <w:p w14:paraId="1DE2B102" w14:textId="77777777" w:rsidR="001445C4" w:rsidRPr="001445C4" w:rsidRDefault="001445C4" w:rsidP="001445C4">
            <w:pPr>
              <w:jc w:val="center"/>
              <w:rPr>
                <w:szCs w:val="20"/>
              </w:rPr>
            </w:pPr>
            <w:r w:rsidRPr="001445C4">
              <w:t>07</w:t>
            </w:r>
          </w:p>
        </w:tc>
        <w:tc>
          <w:tcPr>
            <w:tcW w:w="503" w:type="dxa"/>
            <w:noWrap/>
            <w:hideMark/>
          </w:tcPr>
          <w:p w14:paraId="1CAD6615" w14:textId="77777777" w:rsidR="001445C4" w:rsidRPr="001445C4" w:rsidRDefault="001445C4" w:rsidP="001445C4">
            <w:pPr>
              <w:jc w:val="center"/>
              <w:rPr>
                <w:szCs w:val="20"/>
              </w:rPr>
            </w:pPr>
            <w:r w:rsidRPr="001445C4">
              <w:t>12</w:t>
            </w:r>
          </w:p>
        </w:tc>
        <w:tc>
          <w:tcPr>
            <w:tcW w:w="386" w:type="dxa"/>
            <w:noWrap/>
          </w:tcPr>
          <w:p w14:paraId="4331EAA0" w14:textId="77777777" w:rsidR="001445C4" w:rsidRPr="001445C4" w:rsidRDefault="001445C4" w:rsidP="001445C4">
            <w:pPr>
              <w:jc w:val="center"/>
              <w:rPr>
                <w:szCs w:val="20"/>
              </w:rPr>
            </w:pPr>
          </w:p>
        </w:tc>
        <w:tc>
          <w:tcPr>
            <w:tcW w:w="386" w:type="dxa"/>
            <w:noWrap/>
            <w:hideMark/>
          </w:tcPr>
          <w:p w14:paraId="6D02E266" w14:textId="77777777" w:rsidR="001445C4" w:rsidRPr="001445C4" w:rsidRDefault="001445C4" w:rsidP="001445C4">
            <w:pPr>
              <w:jc w:val="center"/>
              <w:rPr>
                <w:szCs w:val="20"/>
              </w:rPr>
            </w:pPr>
            <w:r w:rsidRPr="001445C4">
              <w:t>19</w:t>
            </w:r>
          </w:p>
        </w:tc>
        <w:tc>
          <w:tcPr>
            <w:tcW w:w="503" w:type="dxa"/>
            <w:noWrap/>
            <w:hideMark/>
          </w:tcPr>
          <w:p w14:paraId="22B460F0" w14:textId="77777777" w:rsidR="001445C4" w:rsidRPr="001445C4" w:rsidRDefault="001445C4" w:rsidP="001445C4">
            <w:pPr>
              <w:jc w:val="center"/>
              <w:rPr>
                <w:szCs w:val="20"/>
              </w:rPr>
            </w:pPr>
            <w:r w:rsidRPr="001445C4">
              <w:t>38</w:t>
            </w:r>
          </w:p>
        </w:tc>
      </w:tr>
      <w:tr w:rsidR="001445C4" w:rsidRPr="001445C4" w14:paraId="0BB29E69" w14:textId="77777777" w:rsidTr="003061C9">
        <w:trPr>
          <w:trHeight w:val="20"/>
          <w:jc w:val="center"/>
        </w:trPr>
        <w:tc>
          <w:tcPr>
            <w:tcW w:w="556" w:type="dxa"/>
            <w:noWrap/>
            <w:hideMark/>
          </w:tcPr>
          <w:p w14:paraId="40756315" w14:textId="77777777" w:rsidR="001445C4" w:rsidRPr="001445C4" w:rsidRDefault="001445C4" w:rsidP="001445C4">
            <w:pPr>
              <w:ind w:right="113"/>
              <w:jc w:val="right"/>
              <w:rPr>
                <w:szCs w:val="20"/>
              </w:rPr>
            </w:pPr>
            <w:r w:rsidRPr="001445C4">
              <w:t>14</w:t>
            </w:r>
          </w:p>
        </w:tc>
        <w:tc>
          <w:tcPr>
            <w:tcW w:w="386" w:type="dxa"/>
            <w:noWrap/>
            <w:hideMark/>
          </w:tcPr>
          <w:p w14:paraId="726705C0" w14:textId="77777777" w:rsidR="001445C4" w:rsidRPr="001445C4" w:rsidRDefault="001445C4" w:rsidP="001445C4">
            <w:pPr>
              <w:jc w:val="center"/>
              <w:rPr>
                <w:szCs w:val="20"/>
              </w:rPr>
            </w:pPr>
            <w:r w:rsidRPr="001445C4">
              <w:t>06</w:t>
            </w:r>
          </w:p>
        </w:tc>
        <w:tc>
          <w:tcPr>
            <w:tcW w:w="503" w:type="dxa"/>
            <w:noWrap/>
            <w:hideMark/>
          </w:tcPr>
          <w:p w14:paraId="755490E1" w14:textId="77777777" w:rsidR="001445C4" w:rsidRPr="001445C4" w:rsidRDefault="001445C4" w:rsidP="001445C4">
            <w:pPr>
              <w:jc w:val="center"/>
              <w:rPr>
                <w:szCs w:val="20"/>
              </w:rPr>
            </w:pPr>
            <w:r w:rsidRPr="001445C4">
              <w:t>16</w:t>
            </w:r>
          </w:p>
        </w:tc>
        <w:tc>
          <w:tcPr>
            <w:tcW w:w="386" w:type="dxa"/>
            <w:noWrap/>
          </w:tcPr>
          <w:p w14:paraId="48470AF0" w14:textId="77777777" w:rsidR="001445C4" w:rsidRPr="001445C4" w:rsidRDefault="001445C4" w:rsidP="001445C4">
            <w:pPr>
              <w:jc w:val="center"/>
              <w:rPr>
                <w:szCs w:val="20"/>
              </w:rPr>
            </w:pPr>
          </w:p>
        </w:tc>
        <w:tc>
          <w:tcPr>
            <w:tcW w:w="386" w:type="dxa"/>
            <w:noWrap/>
            <w:hideMark/>
          </w:tcPr>
          <w:p w14:paraId="687B751F" w14:textId="77777777" w:rsidR="001445C4" w:rsidRPr="001445C4" w:rsidRDefault="001445C4" w:rsidP="001445C4">
            <w:pPr>
              <w:jc w:val="center"/>
              <w:rPr>
                <w:szCs w:val="20"/>
              </w:rPr>
            </w:pPr>
            <w:r w:rsidRPr="001445C4">
              <w:t>20</w:t>
            </w:r>
          </w:p>
        </w:tc>
        <w:tc>
          <w:tcPr>
            <w:tcW w:w="503" w:type="dxa"/>
            <w:noWrap/>
            <w:hideMark/>
          </w:tcPr>
          <w:p w14:paraId="63492198" w14:textId="77777777" w:rsidR="001445C4" w:rsidRPr="001445C4" w:rsidRDefault="001445C4" w:rsidP="001445C4">
            <w:pPr>
              <w:jc w:val="center"/>
              <w:rPr>
                <w:szCs w:val="20"/>
              </w:rPr>
            </w:pPr>
            <w:r w:rsidRPr="001445C4">
              <w:t>32</w:t>
            </w:r>
          </w:p>
        </w:tc>
        <w:tc>
          <w:tcPr>
            <w:tcW w:w="400" w:type="dxa"/>
            <w:noWrap/>
          </w:tcPr>
          <w:p w14:paraId="079A9D50" w14:textId="77777777" w:rsidR="001445C4" w:rsidRPr="001445C4" w:rsidRDefault="001445C4" w:rsidP="001445C4">
            <w:pPr>
              <w:jc w:val="center"/>
              <w:rPr>
                <w:szCs w:val="20"/>
              </w:rPr>
            </w:pPr>
          </w:p>
        </w:tc>
        <w:tc>
          <w:tcPr>
            <w:tcW w:w="386" w:type="dxa"/>
            <w:noWrap/>
            <w:hideMark/>
          </w:tcPr>
          <w:p w14:paraId="5191B86A" w14:textId="77777777" w:rsidR="001445C4" w:rsidRPr="001445C4" w:rsidRDefault="001445C4" w:rsidP="001445C4">
            <w:pPr>
              <w:jc w:val="center"/>
              <w:rPr>
                <w:szCs w:val="20"/>
              </w:rPr>
            </w:pPr>
            <w:r w:rsidRPr="001445C4">
              <w:t>06</w:t>
            </w:r>
          </w:p>
        </w:tc>
        <w:tc>
          <w:tcPr>
            <w:tcW w:w="503" w:type="dxa"/>
            <w:noWrap/>
            <w:hideMark/>
          </w:tcPr>
          <w:p w14:paraId="5E5C96BE" w14:textId="77777777" w:rsidR="001445C4" w:rsidRPr="001445C4" w:rsidRDefault="001445C4" w:rsidP="001445C4">
            <w:pPr>
              <w:jc w:val="center"/>
              <w:rPr>
                <w:szCs w:val="20"/>
              </w:rPr>
            </w:pPr>
            <w:r w:rsidRPr="001445C4">
              <w:t>48</w:t>
            </w:r>
          </w:p>
        </w:tc>
        <w:tc>
          <w:tcPr>
            <w:tcW w:w="386" w:type="dxa"/>
            <w:noWrap/>
          </w:tcPr>
          <w:p w14:paraId="210FE7DE" w14:textId="77777777" w:rsidR="001445C4" w:rsidRPr="001445C4" w:rsidRDefault="001445C4" w:rsidP="001445C4">
            <w:pPr>
              <w:jc w:val="center"/>
              <w:rPr>
                <w:szCs w:val="20"/>
              </w:rPr>
            </w:pPr>
          </w:p>
        </w:tc>
        <w:tc>
          <w:tcPr>
            <w:tcW w:w="386" w:type="dxa"/>
            <w:noWrap/>
            <w:hideMark/>
          </w:tcPr>
          <w:p w14:paraId="7A3EF840" w14:textId="77777777" w:rsidR="001445C4" w:rsidRPr="001445C4" w:rsidRDefault="001445C4" w:rsidP="001445C4">
            <w:pPr>
              <w:jc w:val="center"/>
              <w:rPr>
                <w:szCs w:val="20"/>
              </w:rPr>
            </w:pPr>
            <w:r w:rsidRPr="001445C4">
              <w:t>20</w:t>
            </w:r>
          </w:p>
        </w:tc>
        <w:tc>
          <w:tcPr>
            <w:tcW w:w="503" w:type="dxa"/>
            <w:noWrap/>
            <w:hideMark/>
          </w:tcPr>
          <w:p w14:paraId="5CC6AFD3" w14:textId="77777777" w:rsidR="001445C4" w:rsidRPr="001445C4" w:rsidRDefault="001445C4" w:rsidP="001445C4">
            <w:pPr>
              <w:jc w:val="center"/>
              <w:rPr>
                <w:szCs w:val="20"/>
              </w:rPr>
            </w:pPr>
            <w:r w:rsidRPr="001445C4">
              <w:t>11</w:t>
            </w:r>
          </w:p>
        </w:tc>
        <w:tc>
          <w:tcPr>
            <w:tcW w:w="400" w:type="dxa"/>
            <w:noWrap/>
          </w:tcPr>
          <w:p w14:paraId="4D54262A" w14:textId="77777777" w:rsidR="001445C4" w:rsidRPr="001445C4" w:rsidRDefault="001445C4" w:rsidP="001445C4">
            <w:pPr>
              <w:jc w:val="center"/>
              <w:rPr>
                <w:szCs w:val="20"/>
              </w:rPr>
            </w:pPr>
          </w:p>
        </w:tc>
        <w:tc>
          <w:tcPr>
            <w:tcW w:w="386" w:type="dxa"/>
            <w:noWrap/>
            <w:hideMark/>
          </w:tcPr>
          <w:p w14:paraId="30490468" w14:textId="77777777" w:rsidR="001445C4" w:rsidRPr="001445C4" w:rsidRDefault="001445C4" w:rsidP="001445C4">
            <w:pPr>
              <w:jc w:val="center"/>
              <w:rPr>
                <w:szCs w:val="20"/>
              </w:rPr>
            </w:pPr>
            <w:r w:rsidRPr="001445C4">
              <w:t>07</w:t>
            </w:r>
          </w:p>
        </w:tc>
        <w:tc>
          <w:tcPr>
            <w:tcW w:w="503" w:type="dxa"/>
            <w:noWrap/>
            <w:hideMark/>
          </w:tcPr>
          <w:p w14:paraId="7C3AD9E0" w14:textId="77777777" w:rsidR="001445C4" w:rsidRPr="001445C4" w:rsidRDefault="001445C4" w:rsidP="001445C4">
            <w:pPr>
              <w:jc w:val="center"/>
              <w:rPr>
                <w:szCs w:val="20"/>
              </w:rPr>
            </w:pPr>
            <w:r w:rsidRPr="001445C4">
              <w:t>13</w:t>
            </w:r>
          </w:p>
        </w:tc>
        <w:tc>
          <w:tcPr>
            <w:tcW w:w="386" w:type="dxa"/>
            <w:noWrap/>
          </w:tcPr>
          <w:p w14:paraId="78C56D3E" w14:textId="77777777" w:rsidR="001445C4" w:rsidRPr="001445C4" w:rsidRDefault="001445C4" w:rsidP="001445C4">
            <w:pPr>
              <w:jc w:val="center"/>
              <w:rPr>
                <w:szCs w:val="20"/>
              </w:rPr>
            </w:pPr>
          </w:p>
        </w:tc>
        <w:tc>
          <w:tcPr>
            <w:tcW w:w="386" w:type="dxa"/>
            <w:noWrap/>
            <w:hideMark/>
          </w:tcPr>
          <w:p w14:paraId="48FCE1ED" w14:textId="77777777" w:rsidR="001445C4" w:rsidRPr="001445C4" w:rsidRDefault="001445C4" w:rsidP="001445C4">
            <w:pPr>
              <w:jc w:val="center"/>
              <w:rPr>
                <w:szCs w:val="20"/>
              </w:rPr>
            </w:pPr>
            <w:r w:rsidRPr="001445C4">
              <w:t>19</w:t>
            </w:r>
          </w:p>
        </w:tc>
        <w:tc>
          <w:tcPr>
            <w:tcW w:w="503" w:type="dxa"/>
            <w:noWrap/>
            <w:hideMark/>
          </w:tcPr>
          <w:p w14:paraId="28742B6C" w14:textId="77777777" w:rsidR="001445C4" w:rsidRPr="001445C4" w:rsidRDefault="001445C4" w:rsidP="001445C4">
            <w:pPr>
              <w:jc w:val="center"/>
              <w:rPr>
                <w:szCs w:val="20"/>
              </w:rPr>
            </w:pPr>
            <w:r w:rsidRPr="001445C4">
              <w:t>36</w:t>
            </w:r>
          </w:p>
        </w:tc>
      </w:tr>
      <w:tr w:rsidR="001445C4" w:rsidRPr="001445C4" w14:paraId="7CFDF388" w14:textId="77777777" w:rsidTr="003061C9">
        <w:trPr>
          <w:trHeight w:val="20"/>
          <w:jc w:val="center"/>
        </w:trPr>
        <w:tc>
          <w:tcPr>
            <w:tcW w:w="556" w:type="dxa"/>
            <w:noWrap/>
            <w:hideMark/>
          </w:tcPr>
          <w:p w14:paraId="5E73E341" w14:textId="77777777" w:rsidR="001445C4" w:rsidRPr="001445C4" w:rsidRDefault="001445C4" w:rsidP="001445C4">
            <w:pPr>
              <w:ind w:right="113"/>
              <w:jc w:val="right"/>
              <w:rPr>
                <w:szCs w:val="20"/>
              </w:rPr>
            </w:pPr>
            <w:r w:rsidRPr="001445C4">
              <w:t>15</w:t>
            </w:r>
          </w:p>
        </w:tc>
        <w:tc>
          <w:tcPr>
            <w:tcW w:w="386" w:type="dxa"/>
            <w:noWrap/>
            <w:hideMark/>
          </w:tcPr>
          <w:p w14:paraId="1EE22EE6" w14:textId="77777777" w:rsidR="001445C4" w:rsidRPr="001445C4" w:rsidRDefault="001445C4" w:rsidP="001445C4">
            <w:pPr>
              <w:jc w:val="center"/>
              <w:rPr>
                <w:szCs w:val="20"/>
              </w:rPr>
            </w:pPr>
            <w:r w:rsidRPr="001445C4">
              <w:t>06</w:t>
            </w:r>
          </w:p>
        </w:tc>
        <w:tc>
          <w:tcPr>
            <w:tcW w:w="503" w:type="dxa"/>
            <w:noWrap/>
            <w:hideMark/>
          </w:tcPr>
          <w:p w14:paraId="662DF1D0" w14:textId="77777777" w:rsidR="001445C4" w:rsidRPr="001445C4" w:rsidRDefault="001445C4" w:rsidP="001445C4">
            <w:pPr>
              <w:jc w:val="center"/>
              <w:rPr>
                <w:szCs w:val="20"/>
              </w:rPr>
            </w:pPr>
            <w:r w:rsidRPr="001445C4">
              <w:t>17</w:t>
            </w:r>
          </w:p>
        </w:tc>
        <w:tc>
          <w:tcPr>
            <w:tcW w:w="386" w:type="dxa"/>
            <w:noWrap/>
          </w:tcPr>
          <w:p w14:paraId="0BA2A49D" w14:textId="77777777" w:rsidR="001445C4" w:rsidRPr="001445C4" w:rsidRDefault="001445C4" w:rsidP="001445C4">
            <w:pPr>
              <w:jc w:val="center"/>
              <w:rPr>
                <w:szCs w:val="20"/>
              </w:rPr>
            </w:pPr>
          </w:p>
        </w:tc>
        <w:tc>
          <w:tcPr>
            <w:tcW w:w="386" w:type="dxa"/>
            <w:noWrap/>
            <w:hideMark/>
          </w:tcPr>
          <w:p w14:paraId="7991CBA9" w14:textId="77777777" w:rsidR="001445C4" w:rsidRPr="001445C4" w:rsidRDefault="001445C4" w:rsidP="001445C4">
            <w:pPr>
              <w:jc w:val="center"/>
              <w:rPr>
                <w:szCs w:val="20"/>
              </w:rPr>
            </w:pPr>
            <w:r w:rsidRPr="001445C4">
              <w:t>20</w:t>
            </w:r>
          </w:p>
        </w:tc>
        <w:tc>
          <w:tcPr>
            <w:tcW w:w="503" w:type="dxa"/>
            <w:noWrap/>
            <w:hideMark/>
          </w:tcPr>
          <w:p w14:paraId="693F0E2D" w14:textId="77777777" w:rsidR="001445C4" w:rsidRPr="001445C4" w:rsidRDefault="001445C4" w:rsidP="001445C4">
            <w:pPr>
              <w:jc w:val="center"/>
              <w:rPr>
                <w:szCs w:val="20"/>
              </w:rPr>
            </w:pPr>
            <w:r w:rsidRPr="001445C4">
              <w:t>32</w:t>
            </w:r>
          </w:p>
        </w:tc>
        <w:tc>
          <w:tcPr>
            <w:tcW w:w="400" w:type="dxa"/>
            <w:noWrap/>
          </w:tcPr>
          <w:p w14:paraId="330FB0E3" w14:textId="77777777" w:rsidR="001445C4" w:rsidRPr="001445C4" w:rsidRDefault="001445C4" w:rsidP="001445C4">
            <w:pPr>
              <w:jc w:val="center"/>
              <w:rPr>
                <w:szCs w:val="20"/>
              </w:rPr>
            </w:pPr>
          </w:p>
        </w:tc>
        <w:tc>
          <w:tcPr>
            <w:tcW w:w="386" w:type="dxa"/>
            <w:noWrap/>
            <w:hideMark/>
          </w:tcPr>
          <w:p w14:paraId="7C01B473" w14:textId="77777777" w:rsidR="001445C4" w:rsidRPr="001445C4" w:rsidRDefault="001445C4" w:rsidP="001445C4">
            <w:pPr>
              <w:jc w:val="center"/>
              <w:rPr>
                <w:szCs w:val="20"/>
              </w:rPr>
            </w:pPr>
            <w:r w:rsidRPr="001445C4">
              <w:t>06</w:t>
            </w:r>
          </w:p>
        </w:tc>
        <w:tc>
          <w:tcPr>
            <w:tcW w:w="503" w:type="dxa"/>
            <w:noWrap/>
            <w:hideMark/>
          </w:tcPr>
          <w:p w14:paraId="6874A4A0" w14:textId="77777777" w:rsidR="001445C4" w:rsidRPr="001445C4" w:rsidRDefault="001445C4" w:rsidP="001445C4">
            <w:pPr>
              <w:jc w:val="center"/>
              <w:rPr>
                <w:szCs w:val="20"/>
              </w:rPr>
            </w:pPr>
            <w:r w:rsidRPr="001445C4">
              <w:t>49</w:t>
            </w:r>
          </w:p>
        </w:tc>
        <w:tc>
          <w:tcPr>
            <w:tcW w:w="386" w:type="dxa"/>
            <w:noWrap/>
          </w:tcPr>
          <w:p w14:paraId="5DDC69E9" w14:textId="77777777" w:rsidR="001445C4" w:rsidRPr="001445C4" w:rsidRDefault="001445C4" w:rsidP="001445C4">
            <w:pPr>
              <w:jc w:val="center"/>
              <w:rPr>
                <w:szCs w:val="20"/>
              </w:rPr>
            </w:pPr>
          </w:p>
        </w:tc>
        <w:tc>
          <w:tcPr>
            <w:tcW w:w="386" w:type="dxa"/>
            <w:noWrap/>
            <w:hideMark/>
          </w:tcPr>
          <w:p w14:paraId="6BD7FD0A" w14:textId="77777777" w:rsidR="001445C4" w:rsidRPr="001445C4" w:rsidRDefault="001445C4" w:rsidP="001445C4">
            <w:pPr>
              <w:jc w:val="center"/>
              <w:rPr>
                <w:szCs w:val="20"/>
              </w:rPr>
            </w:pPr>
            <w:r w:rsidRPr="001445C4">
              <w:t>20</w:t>
            </w:r>
          </w:p>
        </w:tc>
        <w:tc>
          <w:tcPr>
            <w:tcW w:w="503" w:type="dxa"/>
            <w:noWrap/>
            <w:hideMark/>
          </w:tcPr>
          <w:p w14:paraId="581349F7" w14:textId="77777777" w:rsidR="001445C4" w:rsidRPr="001445C4" w:rsidRDefault="001445C4" w:rsidP="001445C4">
            <w:pPr>
              <w:jc w:val="center"/>
              <w:rPr>
                <w:szCs w:val="20"/>
              </w:rPr>
            </w:pPr>
            <w:r w:rsidRPr="001445C4">
              <w:t>10</w:t>
            </w:r>
          </w:p>
        </w:tc>
        <w:tc>
          <w:tcPr>
            <w:tcW w:w="400" w:type="dxa"/>
            <w:noWrap/>
          </w:tcPr>
          <w:p w14:paraId="770960C5" w14:textId="77777777" w:rsidR="001445C4" w:rsidRPr="001445C4" w:rsidRDefault="001445C4" w:rsidP="001445C4">
            <w:pPr>
              <w:jc w:val="center"/>
              <w:rPr>
                <w:szCs w:val="20"/>
              </w:rPr>
            </w:pPr>
          </w:p>
        </w:tc>
        <w:tc>
          <w:tcPr>
            <w:tcW w:w="386" w:type="dxa"/>
            <w:noWrap/>
            <w:hideMark/>
          </w:tcPr>
          <w:p w14:paraId="3DD24FD1" w14:textId="77777777" w:rsidR="001445C4" w:rsidRPr="001445C4" w:rsidRDefault="001445C4" w:rsidP="001445C4">
            <w:pPr>
              <w:jc w:val="center"/>
              <w:rPr>
                <w:szCs w:val="20"/>
              </w:rPr>
            </w:pPr>
            <w:r w:rsidRPr="001445C4">
              <w:t>07</w:t>
            </w:r>
          </w:p>
        </w:tc>
        <w:tc>
          <w:tcPr>
            <w:tcW w:w="503" w:type="dxa"/>
            <w:noWrap/>
            <w:hideMark/>
          </w:tcPr>
          <w:p w14:paraId="484CCE48" w14:textId="77777777" w:rsidR="001445C4" w:rsidRPr="001445C4" w:rsidRDefault="001445C4" w:rsidP="001445C4">
            <w:pPr>
              <w:jc w:val="center"/>
              <w:rPr>
                <w:szCs w:val="20"/>
              </w:rPr>
            </w:pPr>
            <w:r w:rsidRPr="001445C4">
              <w:t>14</w:t>
            </w:r>
          </w:p>
        </w:tc>
        <w:tc>
          <w:tcPr>
            <w:tcW w:w="386" w:type="dxa"/>
            <w:noWrap/>
          </w:tcPr>
          <w:p w14:paraId="45927354" w14:textId="77777777" w:rsidR="001445C4" w:rsidRPr="001445C4" w:rsidRDefault="001445C4" w:rsidP="001445C4">
            <w:pPr>
              <w:jc w:val="center"/>
              <w:rPr>
                <w:szCs w:val="20"/>
              </w:rPr>
            </w:pPr>
          </w:p>
        </w:tc>
        <w:tc>
          <w:tcPr>
            <w:tcW w:w="386" w:type="dxa"/>
            <w:noWrap/>
            <w:hideMark/>
          </w:tcPr>
          <w:p w14:paraId="1E5F28D2" w14:textId="77777777" w:rsidR="001445C4" w:rsidRPr="001445C4" w:rsidRDefault="001445C4" w:rsidP="001445C4">
            <w:pPr>
              <w:jc w:val="center"/>
              <w:rPr>
                <w:szCs w:val="20"/>
              </w:rPr>
            </w:pPr>
            <w:r w:rsidRPr="001445C4">
              <w:t>19</w:t>
            </w:r>
          </w:p>
        </w:tc>
        <w:tc>
          <w:tcPr>
            <w:tcW w:w="503" w:type="dxa"/>
            <w:noWrap/>
            <w:hideMark/>
          </w:tcPr>
          <w:p w14:paraId="43ADC8D2" w14:textId="77777777" w:rsidR="001445C4" w:rsidRPr="001445C4" w:rsidRDefault="001445C4" w:rsidP="001445C4">
            <w:pPr>
              <w:jc w:val="center"/>
              <w:rPr>
                <w:szCs w:val="20"/>
              </w:rPr>
            </w:pPr>
            <w:r w:rsidRPr="001445C4">
              <w:t>35</w:t>
            </w:r>
          </w:p>
        </w:tc>
      </w:tr>
      <w:tr w:rsidR="001445C4" w:rsidRPr="001445C4" w14:paraId="1DC653CC" w14:textId="77777777" w:rsidTr="003061C9">
        <w:trPr>
          <w:trHeight w:val="20"/>
          <w:jc w:val="center"/>
        </w:trPr>
        <w:tc>
          <w:tcPr>
            <w:tcW w:w="556" w:type="dxa"/>
            <w:noWrap/>
            <w:hideMark/>
          </w:tcPr>
          <w:p w14:paraId="3574A10B" w14:textId="77777777" w:rsidR="001445C4" w:rsidRPr="001445C4" w:rsidRDefault="001445C4" w:rsidP="001445C4">
            <w:pPr>
              <w:ind w:right="113"/>
              <w:jc w:val="right"/>
              <w:rPr>
                <w:szCs w:val="20"/>
              </w:rPr>
            </w:pPr>
            <w:r w:rsidRPr="001445C4">
              <w:t>16</w:t>
            </w:r>
          </w:p>
        </w:tc>
        <w:tc>
          <w:tcPr>
            <w:tcW w:w="386" w:type="dxa"/>
            <w:noWrap/>
            <w:hideMark/>
          </w:tcPr>
          <w:p w14:paraId="5652E78E" w14:textId="77777777" w:rsidR="001445C4" w:rsidRPr="001445C4" w:rsidRDefault="001445C4" w:rsidP="001445C4">
            <w:pPr>
              <w:jc w:val="center"/>
              <w:rPr>
                <w:szCs w:val="20"/>
              </w:rPr>
            </w:pPr>
            <w:r w:rsidRPr="001445C4">
              <w:t>06</w:t>
            </w:r>
          </w:p>
        </w:tc>
        <w:tc>
          <w:tcPr>
            <w:tcW w:w="503" w:type="dxa"/>
            <w:noWrap/>
            <w:hideMark/>
          </w:tcPr>
          <w:p w14:paraId="458A1424" w14:textId="77777777" w:rsidR="001445C4" w:rsidRPr="001445C4" w:rsidRDefault="001445C4" w:rsidP="001445C4">
            <w:pPr>
              <w:jc w:val="center"/>
              <w:rPr>
                <w:szCs w:val="20"/>
              </w:rPr>
            </w:pPr>
            <w:r w:rsidRPr="001445C4">
              <w:t>18</w:t>
            </w:r>
          </w:p>
        </w:tc>
        <w:tc>
          <w:tcPr>
            <w:tcW w:w="386" w:type="dxa"/>
            <w:noWrap/>
          </w:tcPr>
          <w:p w14:paraId="5D3395F3" w14:textId="77777777" w:rsidR="001445C4" w:rsidRPr="001445C4" w:rsidRDefault="001445C4" w:rsidP="001445C4">
            <w:pPr>
              <w:jc w:val="center"/>
              <w:rPr>
                <w:szCs w:val="20"/>
              </w:rPr>
            </w:pPr>
          </w:p>
        </w:tc>
        <w:tc>
          <w:tcPr>
            <w:tcW w:w="386" w:type="dxa"/>
            <w:noWrap/>
            <w:hideMark/>
          </w:tcPr>
          <w:p w14:paraId="1F0C6232" w14:textId="77777777" w:rsidR="001445C4" w:rsidRPr="001445C4" w:rsidRDefault="001445C4" w:rsidP="001445C4">
            <w:pPr>
              <w:jc w:val="center"/>
              <w:rPr>
                <w:szCs w:val="20"/>
              </w:rPr>
            </w:pPr>
            <w:r w:rsidRPr="001445C4">
              <w:t>20</w:t>
            </w:r>
          </w:p>
        </w:tc>
        <w:tc>
          <w:tcPr>
            <w:tcW w:w="503" w:type="dxa"/>
            <w:noWrap/>
            <w:hideMark/>
          </w:tcPr>
          <w:p w14:paraId="391FE69D" w14:textId="77777777" w:rsidR="001445C4" w:rsidRPr="001445C4" w:rsidRDefault="001445C4" w:rsidP="001445C4">
            <w:pPr>
              <w:jc w:val="center"/>
              <w:rPr>
                <w:szCs w:val="20"/>
              </w:rPr>
            </w:pPr>
            <w:r w:rsidRPr="001445C4">
              <w:t>32</w:t>
            </w:r>
          </w:p>
        </w:tc>
        <w:tc>
          <w:tcPr>
            <w:tcW w:w="400" w:type="dxa"/>
            <w:noWrap/>
          </w:tcPr>
          <w:p w14:paraId="17DEF5B2" w14:textId="77777777" w:rsidR="001445C4" w:rsidRPr="001445C4" w:rsidRDefault="001445C4" w:rsidP="001445C4">
            <w:pPr>
              <w:jc w:val="center"/>
              <w:rPr>
                <w:szCs w:val="20"/>
              </w:rPr>
            </w:pPr>
          </w:p>
        </w:tc>
        <w:tc>
          <w:tcPr>
            <w:tcW w:w="386" w:type="dxa"/>
            <w:noWrap/>
            <w:hideMark/>
          </w:tcPr>
          <w:p w14:paraId="5F846D47" w14:textId="77777777" w:rsidR="001445C4" w:rsidRPr="001445C4" w:rsidRDefault="001445C4" w:rsidP="001445C4">
            <w:pPr>
              <w:jc w:val="center"/>
              <w:rPr>
                <w:szCs w:val="20"/>
              </w:rPr>
            </w:pPr>
            <w:r w:rsidRPr="001445C4">
              <w:t>06</w:t>
            </w:r>
          </w:p>
        </w:tc>
        <w:tc>
          <w:tcPr>
            <w:tcW w:w="503" w:type="dxa"/>
            <w:noWrap/>
            <w:hideMark/>
          </w:tcPr>
          <w:p w14:paraId="76611ECC" w14:textId="77777777" w:rsidR="001445C4" w:rsidRPr="001445C4" w:rsidRDefault="001445C4" w:rsidP="001445C4">
            <w:pPr>
              <w:jc w:val="center"/>
              <w:rPr>
                <w:szCs w:val="20"/>
              </w:rPr>
            </w:pPr>
            <w:r w:rsidRPr="001445C4">
              <w:t>50</w:t>
            </w:r>
          </w:p>
        </w:tc>
        <w:tc>
          <w:tcPr>
            <w:tcW w:w="386" w:type="dxa"/>
            <w:noWrap/>
          </w:tcPr>
          <w:p w14:paraId="06E7686E" w14:textId="77777777" w:rsidR="001445C4" w:rsidRPr="001445C4" w:rsidRDefault="001445C4" w:rsidP="001445C4">
            <w:pPr>
              <w:jc w:val="center"/>
              <w:rPr>
                <w:szCs w:val="20"/>
              </w:rPr>
            </w:pPr>
          </w:p>
        </w:tc>
        <w:tc>
          <w:tcPr>
            <w:tcW w:w="386" w:type="dxa"/>
            <w:noWrap/>
            <w:hideMark/>
          </w:tcPr>
          <w:p w14:paraId="769E0239" w14:textId="77777777" w:rsidR="001445C4" w:rsidRPr="001445C4" w:rsidRDefault="001445C4" w:rsidP="001445C4">
            <w:pPr>
              <w:jc w:val="center"/>
              <w:rPr>
                <w:szCs w:val="20"/>
              </w:rPr>
            </w:pPr>
            <w:r w:rsidRPr="001445C4">
              <w:t>20</w:t>
            </w:r>
          </w:p>
        </w:tc>
        <w:tc>
          <w:tcPr>
            <w:tcW w:w="503" w:type="dxa"/>
            <w:noWrap/>
            <w:hideMark/>
          </w:tcPr>
          <w:p w14:paraId="26C842BD" w14:textId="77777777" w:rsidR="001445C4" w:rsidRPr="001445C4" w:rsidRDefault="001445C4" w:rsidP="001445C4">
            <w:pPr>
              <w:jc w:val="center"/>
              <w:rPr>
                <w:szCs w:val="20"/>
              </w:rPr>
            </w:pPr>
            <w:r w:rsidRPr="001445C4">
              <w:t>09</w:t>
            </w:r>
          </w:p>
        </w:tc>
        <w:tc>
          <w:tcPr>
            <w:tcW w:w="400" w:type="dxa"/>
            <w:noWrap/>
          </w:tcPr>
          <w:p w14:paraId="6BB51437" w14:textId="77777777" w:rsidR="001445C4" w:rsidRPr="001445C4" w:rsidRDefault="001445C4" w:rsidP="001445C4">
            <w:pPr>
              <w:jc w:val="center"/>
              <w:rPr>
                <w:szCs w:val="20"/>
              </w:rPr>
            </w:pPr>
          </w:p>
        </w:tc>
        <w:tc>
          <w:tcPr>
            <w:tcW w:w="386" w:type="dxa"/>
            <w:noWrap/>
            <w:hideMark/>
          </w:tcPr>
          <w:p w14:paraId="1CD56DBB" w14:textId="77777777" w:rsidR="001445C4" w:rsidRPr="001445C4" w:rsidRDefault="001445C4" w:rsidP="001445C4">
            <w:pPr>
              <w:jc w:val="center"/>
              <w:rPr>
                <w:szCs w:val="20"/>
              </w:rPr>
            </w:pPr>
            <w:r w:rsidRPr="001445C4">
              <w:t>07</w:t>
            </w:r>
          </w:p>
        </w:tc>
        <w:tc>
          <w:tcPr>
            <w:tcW w:w="503" w:type="dxa"/>
            <w:noWrap/>
            <w:hideMark/>
          </w:tcPr>
          <w:p w14:paraId="42DF5A34" w14:textId="77777777" w:rsidR="001445C4" w:rsidRPr="001445C4" w:rsidRDefault="001445C4" w:rsidP="001445C4">
            <w:pPr>
              <w:jc w:val="center"/>
              <w:rPr>
                <w:szCs w:val="20"/>
              </w:rPr>
            </w:pPr>
            <w:r w:rsidRPr="001445C4">
              <w:t>15</w:t>
            </w:r>
          </w:p>
        </w:tc>
        <w:tc>
          <w:tcPr>
            <w:tcW w:w="386" w:type="dxa"/>
            <w:noWrap/>
          </w:tcPr>
          <w:p w14:paraId="0D944A5F" w14:textId="77777777" w:rsidR="001445C4" w:rsidRPr="001445C4" w:rsidRDefault="001445C4" w:rsidP="001445C4">
            <w:pPr>
              <w:jc w:val="center"/>
              <w:rPr>
                <w:szCs w:val="20"/>
              </w:rPr>
            </w:pPr>
          </w:p>
        </w:tc>
        <w:tc>
          <w:tcPr>
            <w:tcW w:w="386" w:type="dxa"/>
            <w:noWrap/>
            <w:hideMark/>
          </w:tcPr>
          <w:p w14:paraId="0CF5CAF3" w14:textId="77777777" w:rsidR="001445C4" w:rsidRPr="001445C4" w:rsidRDefault="001445C4" w:rsidP="001445C4">
            <w:pPr>
              <w:jc w:val="center"/>
              <w:rPr>
                <w:szCs w:val="20"/>
              </w:rPr>
            </w:pPr>
            <w:r w:rsidRPr="001445C4">
              <w:t>19</w:t>
            </w:r>
          </w:p>
        </w:tc>
        <w:tc>
          <w:tcPr>
            <w:tcW w:w="503" w:type="dxa"/>
            <w:noWrap/>
            <w:hideMark/>
          </w:tcPr>
          <w:p w14:paraId="4C7774BD" w14:textId="77777777" w:rsidR="001445C4" w:rsidRPr="001445C4" w:rsidRDefault="001445C4" w:rsidP="001445C4">
            <w:pPr>
              <w:jc w:val="center"/>
              <w:rPr>
                <w:szCs w:val="20"/>
              </w:rPr>
            </w:pPr>
            <w:r w:rsidRPr="001445C4">
              <w:t>33</w:t>
            </w:r>
          </w:p>
        </w:tc>
      </w:tr>
      <w:tr w:rsidR="001445C4" w:rsidRPr="001445C4" w14:paraId="2FF88BDD" w14:textId="77777777" w:rsidTr="003061C9">
        <w:trPr>
          <w:trHeight w:val="20"/>
          <w:jc w:val="center"/>
        </w:trPr>
        <w:tc>
          <w:tcPr>
            <w:tcW w:w="556" w:type="dxa"/>
            <w:noWrap/>
            <w:hideMark/>
          </w:tcPr>
          <w:p w14:paraId="5C898A7B" w14:textId="77777777" w:rsidR="001445C4" w:rsidRPr="001445C4" w:rsidRDefault="001445C4" w:rsidP="001445C4">
            <w:pPr>
              <w:ind w:right="113"/>
              <w:jc w:val="right"/>
              <w:rPr>
                <w:szCs w:val="20"/>
              </w:rPr>
            </w:pPr>
            <w:r w:rsidRPr="001445C4">
              <w:t>17</w:t>
            </w:r>
          </w:p>
        </w:tc>
        <w:tc>
          <w:tcPr>
            <w:tcW w:w="386" w:type="dxa"/>
            <w:noWrap/>
            <w:hideMark/>
          </w:tcPr>
          <w:p w14:paraId="23927491" w14:textId="77777777" w:rsidR="001445C4" w:rsidRPr="001445C4" w:rsidRDefault="001445C4" w:rsidP="001445C4">
            <w:pPr>
              <w:jc w:val="center"/>
              <w:rPr>
                <w:szCs w:val="20"/>
              </w:rPr>
            </w:pPr>
            <w:r w:rsidRPr="001445C4">
              <w:t>06</w:t>
            </w:r>
          </w:p>
        </w:tc>
        <w:tc>
          <w:tcPr>
            <w:tcW w:w="503" w:type="dxa"/>
            <w:noWrap/>
            <w:hideMark/>
          </w:tcPr>
          <w:p w14:paraId="448E9706" w14:textId="77777777" w:rsidR="001445C4" w:rsidRPr="001445C4" w:rsidRDefault="001445C4" w:rsidP="001445C4">
            <w:pPr>
              <w:jc w:val="center"/>
              <w:rPr>
                <w:szCs w:val="20"/>
              </w:rPr>
            </w:pPr>
            <w:r w:rsidRPr="001445C4">
              <w:t>19</w:t>
            </w:r>
          </w:p>
        </w:tc>
        <w:tc>
          <w:tcPr>
            <w:tcW w:w="386" w:type="dxa"/>
            <w:noWrap/>
          </w:tcPr>
          <w:p w14:paraId="2D448B6F" w14:textId="77777777" w:rsidR="001445C4" w:rsidRPr="001445C4" w:rsidRDefault="001445C4" w:rsidP="001445C4">
            <w:pPr>
              <w:jc w:val="center"/>
              <w:rPr>
                <w:szCs w:val="20"/>
              </w:rPr>
            </w:pPr>
          </w:p>
        </w:tc>
        <w:tc>
          <w:tcPr>
            <w:tcW w:w="386" w:type="dxa"/>
            <w:noWrap/>
            <w:hideMark/>
          </w:tcPr>
          <w:p w14:paraId="39A5FB64" w14:textId="77777777" w:rsidR="001445C4" w:rsidRPr="001445C4" w:rsidRDefault="001445C4" w:rsidP="001445C4">
            <w:pPr>
              <w:jc w:val="center"/>
              <w:rPr>
                <w:szCs w:val="20"/>
              </w:rPr>
            </w:pPr>
            <w:r w:rsidRPr="001445C4">
              <w:t>20</w:t>
            </w:r>
          </w:p>
        </w:tc>
        <w:tc>
          <w:tcPr>
            <w:tcW w:w="503" w:type="dxa"/>
            <w:noWrap/>
            <w:hideMark/>
          </w:tcPr>
          <w:p w14:paraId="2FA9EB8B" w14:textId="77777777" w:rsidR="001445C4" w:rsidRPr="001445C4" w:rsidRDefault="001445C4" w:rsidP="001445C4">
            <w:pPr>
              <w:jc w:val="center"/>
              <w:rPr>
                <w:szCs w:val="20"/>
              </w:rPr>
            </w:pPr>
            <w:r w:rsidRPr="001445C4">
              <w:t>31</w:t>
            </w:r>
          </w:p>
        </w:tc>
        <w:tc>
          <w:tcPr>
            <w:tcW w:w="400" w:type="dxa"/>
            <w:noWrap/>
          </w:tcPr>
          <w:p w14:paraId="24BE0086" w14:textId="77777777" w:rsidR="001445C4" w:rsidRPr="001445C4" w:rsidRDefault="001445C4" w:rsidP="001445C4">
            <w:pPr>
              <w:jc w:val="center"/>
              <w:rPr>
                <w:szCs w:val="20"/>
              </w:rPr>
            </w:pPr>
          </w:p>
        </w:tc>
        <w:tc>
          <w:tcPr>
            <w:tcW w:w="386" w:type="dxa"/>
            <w:noWrap/>
            <w:hideMark/>
          </w:tcPr>
          <w:p w14:paraId="2826E408" w14:textId="77777777" w:rsidR="001445C4" w:rsidRPr="001445C4" w:rsidRDefault="001445C4" w:rsidP="001445C4">
            <w:pPr>
              <w:jc w:val="center"/>
              <w:rPr>
                <w:szCs w:val="20"/>
              </w:rPr>
            </w:pPr>
            <w:r w:rsidRPr="001445C4">
              <w:t>06</w:t>
            </w:r>
          </w:p>
        </w:tc>
        <w:tc>
          <w:tcPr>
            <w:tcW w:w="503" w:type="dxa"/>
            <w:noWrap/>
            <w:hideMark/>
          </w:tcPr>
          <w:p w14:paraId="7706C817" w14:textId="77777777" w:rsidR="001445C4" w:rsidRPr="001445C4" w:rsidRDefault="001445C4" w:rsidP="001445C4">
            <w:pPr>
              <w:jc w:val="center"/>
              <w:rPr>
                <w:szCs w:val="20"/>
              </w:rPr>
            </w:pPr>
            <w:r w:rsidRPr="001445C4">
              <w:t>51</w:t>
            </w:r>
          </w:p>
        </w:tc>
        <w:tc>
          <w:tcPr>
            <w:tcW w:w="386" w:type="dxa"/>
            <w:noWrap/>
          </w:tcPr>
          <w:p w14:paraId="5A371B9B" w14:textId="77777777" w:rsidR="001445C4" w:rsidRPr="001445C4" w:rsidRDefault="001445C4" w:rsidP="001445C4">
            <w:pPr>
              <w:jc w:val="center"/>
              <w:rPr>
                <w:szCs w:val="20"/>
              </w:rPr>
            </w:pPr>
          </w:p>
        </w:tc>
        <w:tc>
          <w:tcPr>
            <w:tcW w:w="386" w:type="dxa"/>
            <w:noWrap/>
            <w:hideMark/>
          </w:tcPr>
          <w:p w14:paraId="0F2AEFE4" w14:textId="77777777" w:rsidR="001445C4" w:rsidRPr="001445C4" w:rsidRDefault="001445C4" w:rsidP="001445C4">
            <w:pPr>
              <w:jc w:val="center"/>
              <w:rPr>
                <w:szCs w:val="20"/>
              </w:rPr>
            </w:pPr>
            <w:r w:rsidRPr="001445C4">
              <w:t>20</w:t>
            </w:r>
          </w:p>
        </w:tc>
        <w:tc>
          <w:tcPr>
            <w:tcW w:w="503" w:type="dxa"/>
            <w:noWrap/>
            <w:hideMark/>
          </w:tcPr>
          <w:p w14:paraId="7D41A47D" w14:textId="77777777" w:rsidR="001445C4" w:rsidRPr="001445C4" w:rsidRDefault="001445C4" w:rsidP="001445C4">
            <w:pPr>
              <w:jc w:val="center"/>
              <w:rPr>
                <w:szCs w:val="20"/>
              </w:rPr>
            </w:pPr>
            <w:r w:rsidRPr="001445C4">
              <w:t>08</w:t>
            </w:r>
          </w:p>
        </w:tc>
        <w:tc>
          <w:tcPr>
            <w:tcW w:w="400" w:type="dxa"/>
            <w:noWrap/>
          </w:tcPr>
          <w:p w14:paraId="5A50451F" w14:textId="77777777" w:rsidR="001445C4" w:rsidRPr="001445C4" w:rsidRDefault="001445C4" w:rsidP="001445C4">
            <w:pPr>
              <w:jc w:val="center"/>
              <w:rPr>
                <w:szCs w:val="20"/>
              </w:rPr>
            </w:pPr>
          </w:p>
        </w:tc>
        <w:tc>
          <w:tcPr>
            <w:tcW w:w="386" w:type="dxa"/>
            <w:noWrap/>
            <w:hideMark/>
          </w:tcPr>
          <w:p w14:paraId="54789DE3" w14:textId="77777777" w:rsidR="001445C4" w:rsidRPr="001445C4" w:rsidRDefault="001445C4" w:rsidP="001445C4">
            <w:pPr>
              <w:jc w:val="center"/>
              <w:rPr>
                <w:szCs w:val="20"/>
              </w:rPr>
            </w:pPr>
            <w:r w:rsidRPr="001445C4">
              <w:t>07</w:t>
            </w:r>
          </w:p>
        </w:tc>
        <w:tc>
          <w:tcPr>
            <w:tcW w:w="503" w:type="dxa"/>
            <w:noWrap/>
            <w:hideMark/>
          </w:tcPr>
          <w:p w14:paraId="324DEF53" w14:textId="77777777" w:rsidR="001445C4" w:rsidRPr="001445C4" w:rsidRDefault="001445C4" w:rsidP="001445C4">
            <w:pPr>
              <w:jc w:val="center"/>
              <w:rPr>
                <w:szCs w:val="20"/>
              </w:rPr>
            </w:pPr>
            <w:r w:rsidRPr="001445C4">
              <w:t>16</w:t>
            </w:r>
          </w:p>
        </w:tc>
        <w:tc>
          <w:tcPr>
            <w:tcW w:w="386" w:type="dxa"/>
            <w:noWrap/>
          </w:tcPr>
          <w:p w14:paraId="72E2FF2B" w14:textId="77777777" w:rsidR="001445C4" w:rsidRPr="001445C4" w:rsidRDefault="001445C4" w:rsidP="001445C4">
            <w:pPr>
              <w:jc w:val="center"/>
              <w:rPr>
                <w:szCs w:val="20"/>
              </w:rPr>
            </w:pPr>
          </w:p>
        </w:tc>
        <w:tc>
          <w:tcPr>
            <w:tcW w:w="386" w:type="dxa"/>
            <w:noWrap/>
            <w:hideMark/>
          </w:tcPr>
          <w:p w14:paraId="0964016C" w14:textId="77777777" w:rsidR="001445C4" w:rsidRPr="001445C4" w:rsidRDefault="001445C4" w:rsidP="001445C4">
            <w:pPr>
              <w:jc w:val="center"/>
              <w:rPr>
                <w:szCs w:val="20"/>
              </w:rPr>
            </w:pPr>
            <w:r w:rsidRPr="001445C4">
              <w:t>19</w:t>
            </w:r>
          </w:p>
        </w:tc>
        <w:tc>
          <w:tcPr>
            <w:tcW w:w="503" w:type="dxa"/>
            <w:noWrap/>
            <w:hideMark/>
          </w:tcPr>
          <w:p w14:paraId="5C9735D1" w14:textId="77777777" w:rsidR="001445C4" w:rsidRPr="001445C4" w:rsidRDefault="001445C4" w:rsidP="001445C4">
            <w:pPr>
              <w:jc w:val="center"/>
              <w:rPr>
                <w:szCs w:val="20"/>
              </w:rPr>
            </w:pPr>
            <w:r w:rsidRPr="001445C4">
              <w:t>32</w:t>
            </w:r>
          </w:p>
        </w:tc>
      </w:tr>
      <w:tr w:rsidR="001445C4" w:rsidRPr="001445C4" w14:paraId="46222811" w14:textId="77777777" w:rsidTr="003061C9">
        <w:trPr>
          <w:trHeight w:val="20"/>
          <w:jc w:val="center"/>
        </w:trPr>
        <w:tc>
          <w:tcPr>
            <w:tcW w:w="556" w:type="dxa"/>
            <w:noWrap/>
            <w:hideMark/>
          </w:tcPr>
          <w:p w14:paraId="6D1A5734" w14:textId="77777777" w:rsidR="001445C4" w:rsidRPr="001445C4" w:rsidRDefault="001445C4" w:rsidP="001445C4">
            <w:pPr>
              <w:ind w:right="113"/>
              <w:jc w:val="right"/>
              <w:rPr>
                <w:szCs w:val="20"/>
              </w:rPr>
            </w:pPr>
            <w:r w:rsidRPr="001445C4">
              <w:t>18</w:t>
            </w:r>
          </w:p>
        </w:tc>
        <w:tc>
          <w:tcPr>
            <w:tcW w:w="386" w:type="dxa"/>
            <w:noWrap/>
            <w:hideMark/>
          </w:tcPr>
          <w:p w14:paraId="26904F64" w14:textId="77777777" w:rsidR="001445C4" w:rsidRPr="001445C4" w:rsidRDefault="001445C4" w:rsidP="001445C4">
            <w:pPr>
              <w:jc w:val="center"/>
              <w:rPr>
                <w:szCs w:val="20"/>
              </w:rPr>
            </w:pPr>
            <w:r w:rsidRPr="001445C4">
              <w:t>06</w:t>
            </w:r>
          </w:p>
        </w:tc>
        <w:tc>
          <w:tcPr>
            <w:tcW w:w="503" w:type="dxa"/>
            <w:noWrap/>
            <w:hideMark/>
          </w:tcPr>
          <w:p w14:paraId="09427F94" w14:textId="77777777" w:rsidR="001445C4" w:rsidRPr="001445C4" w:rsidRDefault="001445C4" w:rsidP="001445C4">
            <w:pPr>
              <w:jc w:val="center"/>
              <w:rPr>
                <w:szCs w:val="20"/>
              </w:rPr>
            </w:pPr>
            <w:r w:rsidRPr="001445C4">
              <w:t>20</w:t>
            </w:r>
          </w:p>
        </w:tc>
        <w:tc>
          <w:tcPr>
            <w:tcW w:w="386" w:type="dxa"/>
            <w:noWrap/>
          </w:tcPr>
          <w:p w14:paraId="572518D8" w14:textId="77777777" w:rsidR="001445C4" w:rsidRPr="001445C4" w:rsidRDefault="001445C4" w:rsidP="001445C4">
            <w:pPr>
              <w:jc w:val="center"/>
              <w:rPr>
                <w:szCs w:val="20"/>
              </w:rPr>
            </w:pPr>
          </w:p>
        </w:tc>
        <w:tc>
          <w:tcPr>
            <w:tcW w:w="386" w:type="dxa"/>
            <w:noWrap/>
            <w:hideMark/>
          </w:tcPr>
          <w:p w14:paraId="45370CA1" w14:textId="77777777" w:rsidR="001445C4" w:rsidRPr="001445C4" w:rsidRDefault="001445C4" w:rsidP="001445C4">
            <w:pPr>
              <w:jc w:val="center"/>
              <w:rPr>
                <w:szCs w:val="20"/>
              </w:rPr>
            </w:pPr>
            <w:r w:rsidRPr="001445C4">
              <w:t>20</w:t>
            </w:r>
          </w:p>
        </w:tc>
        <w:tc>
          <w:tcPr>
            <w:tcW w:w="503" w:type="dxa"/>
            <w:noWrap/>
            <w:hideMark/>
          </w:tcPr>
          <w:p w14:paraId="6BEC677C" w14:textId="77777777" w:rsidR="001445C4" w:rsidRPr="001445C4" w:rsidRDefault="001445C4" w:rsidP="001445C4">
            <w:pPr>
              <w:jc w:val="center"/>
              <w:rPr>
                <w:szCs w:val="20"/>
              </w:rPr>
            </w:pPr>
            <w:r w:rsidRPr="001445C4">
              <w:t>31</w:t>
            </w:r>
          </w:p>
        </w:tc>
        <w:tc>
          <w:tcPr>
            <w:tcW w:w="400" w:type="dxa"/>
            <w:noWrap/>
          </w:tcPr>
          <w:p w14:paraId="674AE892" w14:textId="77777777" w:rsidR="001445C4" w:rsidRPr="001445C4" w:rsidRDefault="001445C4" w:rsidP="001445C4">
            <w:pPr>
              <w:jc w:val="center"/>
              <w:rPr>
                <w:szCs w:val="20"/>
              </w:rPr>
            </w:pPr>
          </w:p>
        </w:tc>
        <w:tc>
          <w:tcPr>
            <w:tcW w:w="386" w:type="dxa"/>
            <w:noWrap/>
            <w:hideMark/>
          </w:tcPr>
          <w:p w14:paraId="3FC911DD" w14:textId="77777777" w:rsidR="001445C4" w:rsidRPr="001445C4" w:rsidRDefault="001445C4" w:rsidP="001445C4">
            <w:pPr>
              <w:jc w:val="center"/>
              <w:rPr>
                <w:szCs w:val="20"/>
              </w:rPr>
            </w:pPr>
            <w:r w:rsidRPr="001445C4">
              <w:t>06</w:t>
            </w:r>
          </w:p>
        </w:tc>
        <w:tc>
          <w:tcPr>
            <w:tcW w:w="503" w:type="dxa"/>
            <w:noWrap/>
            <w:hideMark/>
          </w:tcPr>
          <w:p w14:paraId="1FBF298C" w14:textId="77777777" w:rsidR="001445C4" w:rsidRPr="001445C4" w:rsidRDefault="001445C4" w:rsidP="001445C4">
            <w:pPr>
              <w:jc w:val="center"/>
              <w:rPr>
                <w:szCs w:val="20"/>
              </w:rPr>
            </w:pPr>
            <w:r w:rsidRPr="001445C4">
              <w:t>52</w:t>
            </w:r>
          </w:p>
        </w:tc>
        <w:tc>
          <w:tcPr>
            <w:tcW w:w="386" w:type="dxa"/>
            <w:noWrap/>
          </w:tcPr>
          <w:p w14:paraId="03A9A6AC" w14:textId="77777777" w:rsidR="001445C4" w:rsidRPr="001445C4" w:rsidRDefault="001445C4" w:rsidP="001445C4">
            <w:pPr>
              <w:jc w:val="center"/>
              <w:rPr>
                <w:szCs w:val="20"/>
              </w:rPr>
            </w:pPr>
          </w:p>
        </w:tc>
        <w:tc>
          <w:tcPr>
            <w:tcW w:w="386" w:type="dxa"/>
            <w:noWrap/>
            <w:hideMark/>
          </w:tcPr>
          <w:p w14:paraId="1E6BBA8D" w14:textId="77777777" w:rsidR="001445C4" w:rsidRPr="001445C4" w:rsidRDefault="001445C4" w:rsidP="001445C4">
            <w:pPr>
              <w:jc w:val="center"/>
              <w:rPr>
                <w:szCs w:val="20"/>
              </w:rPr>
            </w:pPr>
            <w:r w:rsidRPr="001445C4">
              <w:t>20</w:t>
            </w:r>
          </w:p>
        </w:tc>
        <w:tc>
          <w:tcPr>
            <w:tcW w:w="503" w:type="dxa"/>
            <w:noWrap/>
            <w:hideMark/>
          </w:tcPr>
          <w:p w14:paraId="25E07131" w14:textId="77777777" w:rsidR="001445C4" w:rsidRPr="001445C4" w:rsidRDefault="001445C4" w:rsidP="001445C4">
            <w:pPr>
              <w:jc w:val="center"/>
              <w:rPr>
                <w:szCs w:val="20"/>
              </w:rPr>
            </w:pPr>
            <w:r w:rsidRPr="001445C4">
              <w:t>07</w:t>
            </w:r>
          </w:p>
        </w:tc>
        <w:tc>
          <w:tcPr>
            <w:tcW w:w="400" w:type="dxa"/>
            <w:noWrap/>
          </w:tcPr>
          <w:p w14:paraId="2E632098" w14:textId="77777777" w:rsidR="001445C4" w:rsidRPr="001445C4" w:rsidRDefault="001445C4" w:rsidP="001445C4">
            <w:pPr>
              <w:jc w:val="center"/>
              <w:rPr>
                <w:szCs w:val="20"/>
              </w:rPr>
            </w:pPr>
          </w:p>
        </w:tc>
        <w:tc>
          <w:tcPr>
            <w:tcW w:w="386" w:type="dxa"/>
            <w:noWrap/>
            <w:hideMark/>
          </w:tcPr>
          <w:p w14:paraId="2BE63F1C" w14:textId="77777777" w:rsidR="001445C4" w:rsidRPr="001445C4" w:rsidRDefault="001445C4" w:rsidP="001445C4">
            <w:pPr>
              <w:jc w:val="center"/>
              <w:rPr>
                <w:szCs w:val="20"/>
              </w:rPr>
            </w:pPr>
            <w:r w:rsidRPr="001445C4">
              <w:t>07</w:t>
            </w:r>
          </w:p>
        </w:tc>
        <w:tc>
          <w:tcPr>
            <w:tcW w:w="503" w:type="dxa"/>
            <w:noWrap/>
            <w:hideMark/>
          </w:tcPr>
          <w:p w14:paraId="3B0FF17C" w14:textId="77777777" w:rsidR="001445C4" w:rsidRPr="001445C4" w:rsidRDefault="001445C4" w:rsidP="001445C4">
            <w:pPr>
              <w:jc w:val="center"/>
              <w:rPr>
                <w:szCs w:val="20"/>
              </w:rPr>
            </w:pPr>
            <w:r w:rsidRPr="001445C4">
              <w:t>16</w:t>
            </w:r>
          </w:p>
        </w:tc>
        <w:tc>
          <w:tcPr>
            <w:tcW w:w="386" w:type="dxa"/>
            <w:noWrap/>
          </w:tcPr>
          <w:p w14:paraId="6DAFF37E" w14:textId="77777777" w:rsidR="001445C4" w:rsidRPr="001445C4" w:rsidRDefault="001445C4" w:rsidP="001445C4">
            <w:pPr>
              <w:jc w:val="center"/>
              <w:rPr>
                <w:szCs w:val="20"/>
              </w:rPr>
            </w:pPr>
          </w:p>
        </w:tc>
        <w:tc>
          <w:tcPr>
            <w:tcW w:w="386" w:type="dxa"/>
            <w:noWrap/>
            <w:hideMark/>
          </w:tcPr>
          <w:p w14:paraId="121D13A0" w14:textId="77777777" w:rsidR="001445C4" w:rsidRPr="001445C4" w:rsidRDefault="001445C4" w:rsidP="001445C4">
            <w:pPr>
              <w:jc w:val="center"/>
              <w:rPr>
                <w:szCs w:val="20"/>
              </w:rPr>
            </w:pPr>
            <w:r w:rsidRPr="001445C4">
              <w:t>19</w:t>
            </w:r>
          </w:p>
        </w:tc>
        <w:tc>
          <w:tcPr>
            <w:tcW w:w="503" w:type="dxa"/>
            <w:noWrap/>
            <w:hideMark/>
          </w:tcPr>
          <w:p w14:paraId="00869581" w14:textId="77777777" w:rsidR="001445C4" w:rsidRPr="001445C4" w:rsidRDefault="001445C4" w:rsidP="001445C4">
            <w:pPr>
              <w:jc w:val="center"/>
              <w:rPr>
                <w:szCs w:val="20"/>
              </w:rPr>
            </w:pPr>
            <w:r w:rsidRPr="001445C4">
              <w:t>31</w:t>
            </w:r>
          </w:p>
        </w:tc>
      </w:tr>
      <w:tr w:rsidR="001445C4" w:rsidRPr="001445C4" w14:paraId="6CE7086F" w14:textId="77777777" w:rsidTr="003061C9">
        <w:trPr>
          <w:trHeight w:val="20"/>
          <w:jc w:val="center"/>
        </w:trPr>
        <w:tc>
          <w:tcPr>
            <w:tcW w:w="556" w:type="dxa"/>
            <w:noWrap/>
            <w:hideMark/>
          </w:tcPr>
          <w:p w14:paraId="2767E27B" w14:textId="77777777" w:rsidR="001445C4" w:rsidRPr="001445C4" w:rsidRDefault="001445C4" w:rsidP="001445C4">
            <w:pPr>
              <w:ind w:right="113"/>
              <w:jc w:val="right"/>
              <w:rPr>
                <w:szCs w:val="20"/>
              </w:rPr>
            </w:pPr>
            <w:r w:rsidRPr="001445C4">
              <w:t>19</w:t>
            </w:r>
          </w:p>
        </w:tc>
        <w:tc>
          <w:tcPr>
            <w:tcW w:w="386" w:type="dxa"/>
            <w:noWrap/>
            <w:hideMark/>
          </w:tcPr>
          <w:p w14:paraId="57684081" w14:textId="77777777" w:rsidR="001445C4" w:rsidRPr="001445C4" w:rsidRDefault="001445C4" w:rsidP="001445C4">
            <w:pPr>
              <w:jc w:val="center"/>
              <w:rPr>
                <w:szCs w:val="20"/>
              </w:rPr>
            </w:pPr>
            <w:r w:rsidRPr="001445C4">
              <w:t>06</w:t>
            </w:r>
          </w:p>
        </w:tc>
        <w:tc>
          <w:tcPr>
            <w:tcW w:w="503" w:type="dxa"/>
            <w:noWrap/>
            <w:hideMark/>
          </w:tcPr>
          <w:p w14:paraId="557F7B11" w14:textId="77777777" w:rsidR="001445C4" w:rsidRPr="001445C4" w:rsidRDefault="001445C4" w:rsidP="001445C4">
            <w:pPr>
              <w:jc w:val="center"/>
              <w:rPr>
                <w:szCs w:val="20"/>
              </w:rPr>
            </w:pPr>
            <w:r w:rsidRPr="001445C4">
              <w:t>21</w:t>
            </w:r>
          </w:p>
        </w:tc>
        <w:tc>
          <w:tcPr>
            <w:tcW w:w="386" w:type="dxa"/>
            <w:noWrap/>
          </w:tcPr>
          <w:p w14:paraId="16A10BBA" w14:textId="77777777" w:rsidR="001445C4" w:rsidRPr="001445C4" w:rsidRDefault="001445C4" w:rsidP="001445C4">
            <w:pPr>
              <w:jc w:val="center"/>
              <w:rPr>
                <w:szCs w:val="20"/>
              </w:rPr>
            </w:pPr>
          </w:p>
        </w:tc>
        <w:tc>
          <w:tcPr>
            <w:tcW w:w="386" w:type="dxa"/>
            <w:noWrap/>
            <w:hideMark/>
          </w:tcPr>
          <w:p w14:paraId="3B4B9C29" w14:textId="77777777" w:rsidR="001445C4" w:rsidRPr="001445C4" w:rsidRDefault="001445C4" w:rsidP="001445C4">
            <w:pPr>
              <w:jc w:val="center"/>
              <w:rPr>
                <w:szCs w:val="20"/>
              </w:rPr>
            </w:pPr>
            <w:r w:rsidRPr="001445C4">
              <w:t>20</w:t>
            </w:r>
          </w:p>
        </w:tc>
        <w:tc>
          <w:tcPr>
            <w:tcW w:w="503" w:type="dxa"/>
            <w:noWrap/>
            <w:hideMark/>
          </w:tcPr>
          <w:p w14:paraId="5EB2B692" w14:textId="77777777" w:rsidR="001445C4" w:rsidRPr="001445C4" w:rsidRDefault="001445C4" w:rsidP="001445C4">
            <w:pPr>
              <w:jc w:val="center"/>
              <w:rPr>
                <w:szCs w:val="20"/>
              </w:rPr>
            </w:pPr>
            <w:r w:rsidRPr="001445C4">
              <w:t>31</w:t>
            </w:r>
          </w:p>
        </w:tc>
        <w:tc>
          <w:tcPr>
            <w:tcW w:w="400" w:type="dxa"/>
            <w:noWrap/>
          </w:tcPr>
          <w:p w14:paraId="0912EB8A" w14:textId="77777777" w:rsidR="001445C4" w:rsidRPr="001445C4" w:rsidRDefault="001445C4" w:rsidP="001445C4">
            <w:pPr>
              <w:jc w:val="center"/>
              <w:rPr>
                <w:szCs w:val="20"/>
              </w:rPr>
            </w:pPr>
          </w:p>
        </w:tc>
        <w:tc>
          <w:tcPr>
            <w:tcW w:w="386" w:type="dxa"/>
            <w:noWrap/>
            <w:hideMark/>
          </w:tcPr>
          <w:p w14:paraId="35E2C135" w14:textId="77777777" w:rsidR="001445C4" w:rsidRPr="001445C4" w:rsidRDefault="001445C4" w:rsidP="001445C4">
            <w:pPr>
              <w:jc w:val="center"/>
              <w:rPr>
                <w:szCs w:val="20"/>
              </w:rPr>
            </w:pPr>
            <w:r w:rsidRPr="001445C4">
              <w:t>06</w:t>
            </w:r>
          </w:p>
        </w:tc>
        <w:tc>
          <w:tcPr>
            <w:tcW w:w="503" w:type="dxa"/>
            <w:noWrap/>
            <w:hideMark/>
          </w:tcPr>
          <w:p w14:paraId="571AF14F" w14:textId="77777777" w:rsidR="001445C4" w:rsidRPr="001445C4" w:rsidRDefault="001445C4" w:rsidP="001445C4">
            <w:pPr>
              <w:jc w:val="center"/>
              <w:rPr>
                <w:szCs w:val="20"/>
              </w:rPr>
            </w:pPr>
            <w:r w:rsidRPr="001445C4">
              <w:t>53</w:t>
            </w:r>
          </w:p>
        </w:tc>
        <w:tc>
          <w:tcPr>
            <w:tcW w:w="386" w:type="dxa"/>
            <w:noWrap/>
          </w:tcPr>
          <w:p w14:paraId="3FA8427C" w14:textId="77777777" w:rsidR="001445C4" w:rsidRPr="001445C4" w:rsidRDefault="001445C4" w:rsidP="001445C4">
            <w:pPr>
              <w:jc w:val="center"/>
              <w:rPr>
                <w:szCs w:val="20"/>
              </w:rPr>
            </w:pPr>
          </w:p>
        </w:tc>
        <w:tc>
          <w:tcPr>
            <w:tcW w:w="386" w:type="dxa"/>
            <w:noWrap/>
            <w:hideMark/>
          </w:tcPr>
          <w:p w14:paraId="350B6045" w14:textId="77777777" w:rsidR="001445C4" w:rsidRPr="001445C4" w:rsidRDefault="001445C4" w:rsidP="001445C4">
            <w:pPr>
              <w:jc w:val="center"/>
              <w:rPr>
                <w:szCs w:val="20"/>
              </w:rPr>
            </w:pPr>
            <w:r w:rsidRPr="001445C4">
              <w:t>20</w:t>
            </w:r>
          </w:p>
        </w:tc>
        <w:tc>
          <w:tcPr>
            <w:tcW w:w="503" w:type="dxa"/>
            <w:noWrap/>
            <w:hideMark/>
          </w:tcPr>
          <w:p w14:paraId="10790D03" w14:textId="77777777" w:rsidR="001445C4" w:rsidRPr="001445C4" w:rsidRDefault="001445C4" w:rsidP="001445C4">
            <w:pPr>
              <w:jc w:val="center"/>
              <w:rPr>
                <w:szCs w:val="20"/>
              </w:rPr>
            </w:pPr>
            <w:r w:rsidRPr="001445C4">
              <w:t>06</w:t>
            </w:r>
          </w:p>
        </w:tc>
        <w:tc>
          <w:tcPr>
            <w:tcW w:w="400" w:type="dxa"/>
            <w:noWrap/>
          </w:tcPr>
          <w:p w14:paraId="0EF4ECAE" w14:textId="77777777" w:rsidR="001445C4" w:rsidRPr="001445C4" w:rsidRDefault="001445C4" w:rsidP="001445C4">
            <w:pPr>
              <w:jc w:val="center"/>
              <w:rPr>
                <w:szCs w:val="20"/>
              </w:rPr>
            </w:pPr>
          </w:p>
        </w:tc>
        <w:tc>
          <w:tcPr>
            <w:tcW w:w="386" w:type="dxa"/>
            <w:noWrap/>
            <w:hideMark/>
          </w:tcPr>
          <w:p w14:paraId="652898B7" w14:textId="77777777" w:rsidR="001445C4" w:rsidRPr="001445C4" w:rsidRDefault="001445C4" w:rsidP="001445C4">
            <w:pPr>
              <w:jc w:val="center"/>
              <w:rPr>
                <w:szCs w:val="20"/>
              </w:rPr>
            </w:pPr>
            <w:r w:rsidRPr="001445C4">
              <w:t>07</w:t>
            </w:r>
          </w:p>
        </w:tc>
        <w:tc>
          <w:tcPr>
            <w:tcW w:w="503" w:type="dxa"/>
            <w:noWrap/>
            <w:hideMark/>
          </w:tcPr>
          <w:p w14:paraId="61778596" w14:textId="77777777" w:rsidR="001445C4" w:rsidRPr="001445C4" w:rsidRDefault="001445C4" w:rsidP="001445C4">
            <w:pPr>
              <w:jc w:val="center"/>
              <w:rPr>
                <w:szCs w:val="20"/>
              </w:rPr>
            </w:pPr>
            <w:r w:rsidRPr="001445C4">
              <w:t>17</w:t>
            </w:r>
          </w:p>
        </w:tc>
        <w:tc>
          <w:tcPr>
            <w:tcW w:w="386" w:type="dxa"/>
            <w:noWrap/>
          </w:tcPr>
          <w:p w14:paraId="414CB4EB" w14:textId="77777777" w:rsidR="001445C4" w:rsidRPr="001445C4" w:rsidRDefault="001445C4" w:rsidP="001445C4">
            <w:pPr>
              <w:jc w:val="center"/>
              <w:rPr>
                <w:szCs w:val="20"/>
              </w:rPr>
            </w:pPr>
          </w:p>
        </w:tc>
        <w:tc>
          <w:tcPr>
            <w:tcW w:w="386" w:type="dxa"/>
            <w:noWrap/>
            <w:hideMark/>
          </w:tcPr>
          <w:p w14:paraId="36C564A7" w14:textId="77777777" w:rsidR="001445C4" w:rsidRPr="001445C4" w:rsidRDefault="001445C4" w:rsidP="001445C4">
            <w:pPr>
              <w:jc w:val="center"/>
              <w:rPr>
                <w:szCs w:val="20"/>
              </w:rPr>
            </w:pPr>
            <w:r w:rsidRPr="001445C4">
              <w:t>19</w:t>
            </w:r>
          </w:p>
        </w:tc>
        <w:tc>
          <w:tcPr>
            <w:tcW w:w="503" w:type="dxa"/>
            <w:noWrap/>
            <w:hideMark/>
          </w:tcPr>
          <w:p w14:paraId="4DB326DF" w14:textId="77777777" w:rsidR="001445C4" w:rsidRPr="001445C4" w:rsidRDefault="001445C4" w:rsidP="001445C4">
            <w:pPr>
              <w:jc w:val="center"/>
              <w:rPr>
                <w:szCs w:val="20"/>
              </w:rPr>
            </w:pPr>
            <w:r w:rsidRPr="001445C4">
              <w:t>29</w:t>
            </w:r>
          </w:p>
        </w:tc>
      </w:tr>
      <w:tr w:rsidR="001445C4" w:rsidRPr="001445C4" w14:paraId="46EC11C2" w14:textId="77777777" w:rsidTr="003061C9">
        <w:trPr>
          <w:trHeight w:val="20"/>
          <w:jc w:val="center"/>
        </w:trPr>
        <w:tc>
          <w:tcPr>
            <w:tcW w:w="556" w:type="dxa"/>
            <w:noWrap/>
            <w:hideMark/>
          </w:tcPr>
          <w:p w14:paraId="763B78D7" w14:textId="77777777" w:rsidR="001445C4" w:rsidRPr="001445C4" w:rsidRDefault="001445C4" w:rsidP="001445C4">
            <w:pPr>
              <w:ind w:right="113"/>
              <w:jc w:val="right"/>
              <w:rPr>
                <w:szCs w:val="20"/>
              </w:rPr>
            </w:pPr>
            <w:r w:rsidRPr="001445C4">
              <w:t>20</w:t>
            </w:r>
          </w:p>
        </w:tc>
        <w:tc>
          <w:tcPr>
            <w:tcW w:w="386" w:type="dxa"/>
            <w:noWrap/>
            <w:hideMark/>
          </w:tcPr>
          <w:p w14:paraId="6297CD4F" w14:textId="77777777" w:rsidR="001445C4" w:rsidRPr="001445C4" w:rsidRDefault="001445C4" w:rsidP="001445C4">
            <w:pPr>
              <w:jc w:val="center"/>
              <w:rPr>
                <w:szCs w:val="20"/>
              </w:rPr>
            </w:pPr>
            <w:r w:rsidRPr="001445C4">
              <w:t>06</w:t>
            </w:r>
          </w:p>
        </w:tc>
        <w:tc>
          <w:tcPr>
            <w:tcW w:w="503" w:type="dxa"/>
            <w:noWrap/>
            <w:hideMark/>
          </w:tcPr>
          <w:p w14:paraId="74AC3D9E" w14:textId="77777777" w:rsidR="001445C4" w:rsidRPr="001445C4" w:rsidRDefault="001445C4" w:rsidP="001445C4">
            <w:pPr>
              <w:jc w:val="center"/>
              <w:rPr>
                <w:szCs w:val="20"/>
              </w:rPr>
            </w:pPr>
            <w:r w:rsidRPr="001445C4">
              <w:t>22</w:t>
            </w:r>
          </w:p>
        </w:tc>
        <w:tc>
          <w:tcPr>
            <w:tcW w:w="386" w:type="dxa"/>
            <w:noWrap/>
          </w:tcPr>
          <w:p w14:paraId="0EC4C226" w14:textId="77777777" w:rsidR="001445C4" w:rsidRPr="001445C4" w:rsidRDefault="001445C4" w:rsidP="001445C4">
            <w:pPr>
              <w:jc w:val="center"/>
              <w:rPr>
                <w:szCs w:val="20"/>
              </w:rPr>
            </w:pPr>
          </w:p>
        </w:tc>
        <w:tc>
          <w:tcPr>
            <w:tcW w:w="386" w:type="dxa"/>
            <w:noWrap/>
            <w:hideMark/>
          </w:tcPr>
          <w:p w14:paraId="2D58E713" w14:textId="77777777" w:rsidR="001445C4" w:rsidRPr="001445C4" w:rsidRDefault="001445C4" w:rsidP="001445C4">
            <w:pPr>
              <w:jc w:val="center"/>
              <w:rPr>
                <w:szCs w:val="20"/>
              </w:rPr>
            </w:pPr>
            <w:r w:rsidRPr="001445C4">
              <w:t>20</w:t>
            </w:r>
          </w:p>
        </w:tc>
        <w:tc>
          <w:tcPr>
            <w:tcW w:w="503" w:type="dxa"/>
            <w:noWrap/>
            <w:hideMark/>
          </w:tcPr>
          <w:p w14:paraId="46A59161" w14:textId="77777777" w:rsidR="001445C4" w:rsidRPr="001445C4" w:rsidRDefault="001445C4" w:rsidP="001445C4">
            <w:pPr>
              <w:jc w:val="center"/>
              <w:rPr>
                <w:szCs w:val="20"/>
              </w:rPr>
            </w:pPr>
            <w:r w:rsidRPr="001445C4">
              <w:t>30</w:t>
            </w:r>
          </w:p>
        </w:tc>
        <w:tc>
          <w:tcPr>
            <w:tcW w:w="400" w:type="dxa"/>
            <w:noWrap/>
          </w:tcPr>
          <w:p w14:paraId="58C70908" w14:textId="77777777" w:rsidR="001445C4" w:rsidRPr="001445C4" w:rsidRDefault="001445C4" w:rsidP="001445C4">
            <w:pPr>
              <w:jc w:val="center"/>
              <w:rPr>
                <w:szCs w:val="20"/>
              </w:rPr>
            </w:pPr>
          </w:p>
        </w:tc>
        <w:tc>
          <w:tcPr>
            <w:tcW w:w="386" w:type="dxa"/>
            <w:noWrap/>
            <w:hideMark/>
          </w:tcPr>
          <w:p w14:paraId="66B26D18" w14:textId="77777777" w:rsidR="001445C4" w:rsidRPr="001445C4" w:rsidRDefault="001445C4" w:rsidP="001445C4">
            <w:pPr>
              <w:jc w:val="center"/>
              <w:rPr>
                <w:szCs w:val="20"/>
              </w:rPr>
            </w:pPr>
            <w:r w:rsidRPr="001445C4">
              <w:t>06</w:t>
            </w:r>
          </w:p>
        </w:tc>
        <w:tc>
          <w:tcPr>
            <w:tcW w:w="503" w:type="dxa"/>
            <w:noWrap/>
            <w:hideMark/>
          </w:tcPr>
          <w:p w14:paraId="66100EDA" w14:textId="77777777" w:rsidR="001445C4" w:rsidRPr="001445C4" w:rsidRDefault="001445C4" w:rsidP="001445C4">
            <w:pPr>
              <w:jc w:val="center"/>
              <w:rPr>
                <w:szCs w:val="20"/>
              </w:rPr>
            </w:pPr>
            <w:r w:rsidRPr="001445C4">
              <w:t>54</w:t>
            </w:r>
          </w:p>
        </w:tc>
        <w:tc>
          <w:tcPr>
            <w:tcW w:w="386" w:type="dxa"/>
            <w:noWrap/>
          </w:tcPr>
          <w:p w14:paraId="1116B8EF" w14:textId="77777777" w:rsidR="001445C4" w:rsidRPr="001445C4" w:rsidRDefault="001445C4" w:rsidP="001445C4">
            <w:pPr>
              <w:jc w:val="center"/>
              <w:rPr>
                <w:szCs w:val="20"/>
              </w:rPr>
            </w:pPr>
          </w:p>
        </w:tc>
        <w:tc>
          <w:tcPr>
            <w:tcW w:w="386" w:type="dxa"/>
            <w:noWrap/>
            <w:hideMark/>
          </w:tcPr>
          <w:p w14:paraId="2FC16657" w14:textId="77777777" w:rsidR="001445C4" w:rsidRPr="001445C4" w:rsidRDefault="001445C4" w:rsidP="001445C4">
            <w:pPr>
              <w:jc w:val="center"/>
              <w:rPr>
                <w:szCs w:val="20"/>
              </w:rPr>
            </w:pPr>
            <w:r w:rsidRPr="001445C4">
              <w:t>20</w:t>
            </w:r>
          </w:p>
        </w:tc>
        <w:tc>
          <w:tcPr>
            <w:tcW w:w="503" w:type="dxa"/>
            <w:noWrap/>
            <w:hideMark/>
          </w:tcPr>
          <w:p w14:paraId="297FF651" w14:textId="77777777" w:rsidR="001445C4" w:rsidRPr="001445C4" w:rsidRDefault="001445C4" w:rsidP="001445C4">
            <w:pPr>
              <w:jc w:val="center"/>
              <w:rPr>
                <w:szCs w:val="20"/>
              </w:rPr>
            </w:pPr>
            <w:r w:rsidRPr="001445C4">
              <w:t>05</w:t>
            </w:r>
          </w:p>
        </w:tc>
        <w:tc>
          <w:tcPr>
            <w:tcW w:w="400" w:type="dxa"/>
            <w:noWrap/>
          </w:tcPr>
          <w:p w14:paraId="2D194BAE" w14:textId="77777777" w:rsidR="001445C4" w:rsidRPr="001445C4" w:rsidRDefault="001445C4" w:rsidP="001445C4">
            <w:pPr>
              <w:jc w:val="center"/>
              <w:rPr>
                <w:szCs w:val="20"/>
              </w:rPr>
            </w:pPr>
          </w:p>
        </w:tc>
        <w:tc>
          <w:tcPr>
            <w:tcW w:w="386" w:type="dxa"/>
            <w:noWrap/>
            <w:hideMark/>
          </w:tcPr>
          <w:p w14:paraId="3E792C46" w14:textId="77777777" w:rsidR="001445C4" w:rsidRPr="001445C4" w:rsidRDefault="001445C4" w:rsidP="001445C4">
            <w:pPr>
              <w:jc w:val="center"/>
              <w:rPr>
                <w:szCs w:val="20"/>
              </w:rPr>
            </w:pPr>
            <w:r w:rsidRPr="001445C4">
              <w:t>07</w:t>
            </w:r>
          </w:p>
        </w:tc>
        <w:tc>
          <w:tcPr>
            <w:tcW w:w="503" w:type="dxa"/>
            <w:noWrap/>
            <w:hideMark/>
          </w:tcPr>
          <w:p w14:paraId="49A46002" w14:textId="77777777" w:rsidR="001445C4" w:rsidRPr="001445C4" w:rsidRDefault="001445C4" w:rsidP="001445C4">
            <w:pPr>
              <w:jc w:val="center"/>
              <w:rPr>
                <w:szCs w:val="20"/>
              </w:rPr>
            </w:pPr>
            <w:r w:rsidRPr="001445C4">
              <w:t>18</w:t>
            </w:r>
          </w:p>
        </w:tc>
        <w:tc>
          <w:tcPr>
            <w:tcW w:w="386" w:type="dxa"/>
            <w:noWrap/>
          </w:tcPr>
          <w:p w14:paraId="4203F9C1" w14:textId="77777777" w:rsidR="001445C4" w:rsidRPr="001445C4" w:rsidRDefault="001445C4" w:rsidP="001445C4">
            <w:pPr>
              <w:jc w:val="center"/>
              <w:rPr>
                <w:szCs w:val="20"/>
              </w:rPr>
            </w:pPr>
          </w:p>
        </w:tc>
        <w:tc>
          <w:tcPr>
            <w:tcW w:w="386" w:type="dxa"/>
            <w:noWrap/>
            <w:hideMark/>
          </w:tcPr>
          <w:p w14:paraId="2D913077" w14:textId="77777777" w:rsidR="001445C4" w:rsidRPr="001445C4" w:rsidRDefault="001445C4" w:rsidP="001445C4">
            <w:pPr>
              <w:jc w:val="center"/>
              <w:rPr>
                <w:szCs w:val="20"/>
              </w:rPr>
            </w:pPr>
            <w:r w:rsidRPr="001445C4">
              <w:t>19</w:t>
            </w:r>
          </w:p>
        </w:tc>
        <w:tc>
          <w:tcPr>
            <w:tcW w:w="503" w:type="dxa"/>
            <w:noWrap/>
            <w:hideMark/>
          </w:tcPr>
          <w:p w14:paraId="35FD066B" w14:textId="77777777" w:rsidR="001445C4" w:rsidRPr="001445C4" w:rsidRDefault="001445C4" w:rsidP="001445C4">
            <w:pPr>
              <w:jc w:val="center"/>
              <w:rPr>
                <w:szCs w:val="20"/>
              </w:rPr>
            </w:pPr>
            <w:r w:rsidRPr="001445C4">
              <w:t>28</w:t>
            </w:r>
          </w:p>
        </w:tc>
      </w:tr>
      <w:tr w:rsidR="001445C4" w:rsidRPr="001445C4" w14:paraId="302CD626" w14:textId="77777777" w:rsidTr="003061C9">
        <w:trPr>
          <w:trHeight w:val="20"/>
          <w:jc w:val="center"/>
        </w:trPr>
        <w:tc>
          <w:tcPr>
            <w:tcW w:w="556" w:type="dxa"/>
            <w:noWrap/>
            <w:hideMark/>
          </w:tcPr>
          <w:p w14:paraId="697225FA" w14:textId="77777777" w:rsidR="001445C4" w:rsidRPr="001445C4" w:rsidRDefault="001445C4" w:rsidP="001445C4">
            <w:pPr>
              <w:ind w:right="113"/>
              <w:jc w:val="right"/>
              <w:rPr>
                <w:szCs w:val="20"/>
              </w:rPr>
            </w:pPr>
            <w:r w:rsidRPr="001445C4">
              <w:t>21</w:t>
            </w:r>
          </w:p>
        </w:tc>
        <w:tc>
          <w:tcPr>
            <w:tcW w:w="386" w:type="dxa"/>
            <w:noWrap/>
            <w:hideMark/>
          </w:tcPr>
          <w:p w14:paraId="5B27D43D" w14:textId="77777777" w:rsidR="001445C4" w:rsidRPr="001445C4" w:rsidRDefault="001445C4" w:rsidP="001445C4">
            <w:pPr>
              <w:jc w:val="center"/>
              <w:rPr>
                <w:szCs w:val="20"/>
              </w:rPr>
            </w:pPr>
            <w:r w:rsidRPr="001445C4">
              <w:t>06</w:t>
            </w:r>
          </w:p>
        </w:tc>
        <w:tc>
          <w:tcPr>
            <w:tcW w:w="503" w:type="dxa"/>
            <w:noWrap/>
            <w:hideMark/>
          </w:tcPr>
          <w:p w14:paraId="220621FF" w14:textId="77777777" w:rsidR="001445C4" w:rsidRPr="001445C4" w:rsidRDefault="001445C4" w:rsidP="001445C4">
            <w:pPr>
              <w:jc w:val="center"/>
              <w:rPr>
                <w:szCs w:val="20"/>
              </w:rPr>
            </w:pPr>
            <w:r w:rsidRPr="001445C4">
              <w:t>23</w:t>
            </w:r>
          </w:p>
        </w:tc>
        <w:tc>
          <w:tcPr>
            <w:tcW w:w="386" w:type="dxa"/>
            <w:noWrap/>
          </w:tcPr>
          <w:p w14:paraId="6052F473" w14:textId="77777777" w:rsidR="001445C4" w:rsidRPr="001445C4" w:rsidRDefault="001445C4" w:rsidP="001445C4">
            <w:pPr>
              <w:jc w:val="center"/>
              <w:rPr>
                <w:szCs w:val="20"/>
              </w:rPr>
            </w:pPr>
          </w:p>
        </w:tc>
        <w:tc>
          <w:tcPr>
            <w:tcW w:w="386" w:type="dxa"/>
            <w:noWrap/>
            <w:hideMark/>
          </w:tcPr>
          <w:p w14:paraId="6978BE2F" w14:textId="77777777" w:rsidR="001445C4" w:rsidRPr="001445C4" w:rsidRDefault="001445C4" w:rsidP="001445C4">
            <w:pPr>
              <w:jc w:val="center"/>
              <w:rPr>
                <w:szCs w:val="20"/>
              </w:rPr>
            </w:pPr>
            <w:r w:rsidRPr="001445C4">
              <w:t>20</w:t>
            </w:r>
          </w:p>
        </w:tc>
        <w:tc>
          <w:tcPr>
            <w:tcW w:w="503" w:type="dxa"/>
            <w:noWrap/>
            <w:hideMark/>
          </w:tcPr>
          <w:p w14:paraId="58250C2E" w14:textId="77777777" w:rsidR="001445C4" w:rsidRPr="001445C4" w:rsidRDefault="001445C4" w:rsidP="001445C4">
            <w:pPr>
              <w:jc w:val="center"/>
              <w:rPr>
                <w:szCs w:val="20"/>
              </w:rPr>
            </w:pPr>
            <w:r w:rsidRPr="001445C4">
              <w:t>30</w:t>
            </w:r>
          </w:p>
        </w:tc>
        <w:tc>
          <w:tcPr>
            <w:tcW w:w="400" w:type="dxa"/>
            <w:noWrap/>
          </w:tcPr>
          <w:p w14:paraId="20512B43" w14:textId="77777777" w:rsidR="001445C4" w:rsidRPr="001445C4" w:rsidRDefault="001445C4" w:rsidP="001445C4">
            <w:pPr>
              <w:jc w:val="center"/>
              <w:rPr>
                <w:szCs w:val="20"/>
              </w:rPr>
            </w:pPr>
          </w:p>
        </w:tc>
        <w:tc>
          <w:tcPr>
            <w:tcW w:w="386" w:type="dxa"/>
            <w:noWrap/>
            <w:hideMark/>
          </w:tcPr>
          <w:p w14:paraId="64F5680E" w14:textId="77777777" w:rsidR="001445C4" w:rsidRPr="001445C4" w:rsidRDefault="001445C4" w:rsidP="001445C4">
            <w:pPr>
              <w:jc w:val="center"/>
              <w:rPr>
                <w:szCs w:val="20"/>
              </w:rPr>
            </w:pPr>
            <w:r w:rsidRPr="001445C4">
              <w:t>06</w:t>
            </w:r>
          </w:p>
        </w:tc>
        <w:tc>
          <w:tcPr>
            <w:tcW w:w="503" w:type="dxa"/>
            <w:noWrap/>
            <w:hideMark/>
          </w:tcPr>
          <w:p w14:paraId="35A5BC33" w14:textId="77777777" w:rsidR="001445C4" w:rsidRPr="001445C4" w:rsidRDefault="001445C4" w:rsidP="001445C4">
            <w:pPr>
              <w:jc w:val="center"/>
              <w:rPr>
                <w:szCs w:val="20"/>
              </w:rPr>
            </w:pPr>
            <w:r w:rsidRPr="001445C4">
              <w:t>54</w:t>
            </w:r>
          </w:p>
        </w:tc>
        <w:tc>
          <w:tcPr>
            <w:tcW w:w="386" w:type="dxa"/>
            <w:noWrap/>
          </w:tcPr>
          <w:p w14:paraId="3231C592" w14:textId="77777777" w:rsidR="001445C4" w:rsidRPr="001445C4" w:rsidRDefault="001445C4" w:rsidP="001445C4">
            <w:pPr>
              <w:jc w:val="center"/>
              <w:rPr>
                <w:szCs w:val="20"/>
              </w:rPr>
            </w:pPr>
          </w:p>
        </w:tc>
        <w:tc>
          <w:tcPr>
            <w:tcW w:w="386" w:type="dxa"/>
            <w:noWrap/>
            <w:hideMark/>
          </w:tcPr>
          <w:p w14:paraId="3A755219" w14:textId="77777777" w:rsidR="001445C4" w:rsidRPr="001445C4" w:rsidRDefault="001445C4" w:rsidP="001445C4">
            <w:pPr>
              <w:jc w:val="center"/>
              <w:rPr>
                <w:szCs w:val="20"/>
              </w:rPr>
            </w:pPr>
            <w:r w:rsidRPr="001445C4">
              <w:t>20</w:t>
            </w:r>
          </w:p>
        </w:tc>
        <w:tc>
          <w:tcPr>
            <w:tcW w:w="503" w:type="dxa"/>
            <w:noWrap/>
            <w:hideMark/>
          </w:tcPr>
          <w:p w14:paraId="41DB5DAD" w14:textId="77777777" w:rsidR="001445C4" w:rsidRPr="001445C4" w:rsidRDefault="001445C4" w:rsidP="001445C4">
            <w:pPr>
              <w:jc w:val="center"/>
              <w:rPr>
                <w:szCs w:val="20"/>
              </w:rPr>
            </w:pPr>
            <w:r w:rsidRPr="001445C4">
              <w:t>03</w:t>
            </w:r>
          </w:p>
        </w:tc>
        <w:tc>
          <w:tcPr>
            <w:tcW w:w="400" w:type="dxa"/>
            <w:noWrap/>
          </w:tcPr>
          <w:p w14:paraId="17A59276" w14:textId="77777777" w:rsidR="001445C4" w:rsidRPr="001445C4" w:rsidRDefault="001445C4" w:rsidP="001445C4">
            <w:pPr>
              <w:jc w:val="center"/>
              <w:rPr>
                <w:szCs w:val="20"/>
              </w:rPr>
            </w:pPr>
          </w:p>
        </w:tc>
        <w:tc>
          <w:tcPr>
            <w:tcW w:w="386" w:type="dxa"/>
            <w:noWrap/>
            <w:hideMark/>
          </w:tcPr>
          <w:p w14:paraId="45F07FD3" w14:textId="77777777" w:rsidR="001445C4" w:rsidRPr="001445C4" w:rsidRDefault="001445C4" w:rsidP="001445C4">
            <w:pPr>
              <w:jc w:val="center"/>
              <w:rPr>
                <w:szCs w:val="20"/>
              </w:rPr>
            </w:pPr>
            <w:r w:rsidRPr="001445C4">
              <w:t>07</w:t>
            </w:r>
          </w:p>
        </w:tc>
        <w:tc>
          <w:tcPr>
            <w:tcW w:w="503" w:type="dxa"/>
            <w:noWrap/>
            <w:hideMark/>
          </w:tcPr>
          <w:p w14:paraId="36649C04" w14:textId="77777777" w:rsidR="001445C4" w:rsidRPr="001445C4" w:rsidRDefault="001445C4" w:rsidP="001445C4">
            <w:pPr>
              <w:jc w:val="center"/>
              <w:rPr>
                <w:szCs w:val="20"/>
              </w:rPr>
            </w:pPr>
            <w:r w:rsidRPr="001445C4">
              <w:t>19</w:t>
            </w:r>
          </w:p>
        </w:tc>
        <w:tc>
          <w:tcPr>
            <w:tcW w:w="386" w:type="dxa"/>
            <w:noWrap/>
          </w:tcPr>
          <w:p w14:paraId="4CC2218A" w14:textId="77777777" w:rsidR="001445C4" w:rsidRPr="001445C4" w:rsidRDefault="001445C4" w:rsidP="001445C4">
            <w:pPr>
              <w:jc w:val="center"/>
              <w:rPr>
                <w:szCs w:val="20"/>
              </w:rPr>
            </w:pPr>
          </w:p>
        </w:tc>
        <w:tc>
          <w:tcPr>
            <w:tcW w:w="386" w:type="dxa"/>
            <w:noWrap/>
            <w:hideMark/>
          </w:tcPr>
          <w:p w14:paraId="4E8D8E0A" w14:textId="77777777" w:rsidR="001445C4" w:rsidRPr="001445C4" w:rsidRDefault="001445C4" w:rsidP="001445C4">
            <w:pPr>
              <w:jc w:val="center"/>
              <w:rPr>
                <w:szCs w:val="20"/>
              </w:rPr>
            </w:pPr>
            <w:r w:rsidRPr="001445C4">
              <w:t>19</w:t>
            </w:r>
          </w:p>
        </w:tc>
        <w:tc>
          <w:tcPr>
            <w:tcW w:w="503" w:type="dxa"/>
            <w:noWrap/>
            <w:hideMark/>
          </w:tcPr>
          <w:p w14:paraId="278EE67B" w14:textId="77777777" w:rsidR="001445C4" w:rsidRPr="001445C4" w:rsidRDefault="001445C4" w:rsidP="001445C4">
            <w:pPr>
              <w:jc w:val="center"/>
              <w:rPr>
                <w:szCs w:val="20"/>
              </w:rPr>
            </w:pPr>
            <w:r w:rsidRPr="001445C4">
              <w:t>26</w:t>
            </w:r>
          </w:p>
        </w:tc>
      </w:tr>
      <w:tr w:rsidR="001445C4" w:rsidRPr="001445C4" w14:paraId="4F60165D" w14:textId="77777777" w:rsidTr="003061C9">
        <w:trPr>
          <w:trHeight w:val="20"/>
          <w:jc w:val="center"/>
        </w:trPr>
        <w:tc>
          <w:tcPr>
            <w:tcW w:w="556" w:type="dxa"/>
            <w:noWrap/>
            <w:hideMark/>
          </w:tcPr>
          <w:p w14:paraId="43204500" w14:textId="77777777" w:rsidR="001445C4" w:rsidRPr="001445C4" w:rsidRDefault="001445C4" w:rsidP="001445C4">
            <w:pPr>
              <w:ind w:right="113"/>
              <w:jc w:val="right"/>
              <w:rPr>
                <w:szCs w:val="20"/>
              </w:rPr>
            </w:pPr>
            <w:r w:rsidRPr="001445C4">
              <w:t>22</w:t>
            </w:r>
          </w:p>
        </w:tc>
        <w:tc>
          <w:tcPr>
            <w:tcW w:w="386" w:type="dxa"/>
            <w:noWrap/>
            <w:hideMark/>
          </w:tcPr>
          <w:p w14:paraId="4803D8A2" w14:textId="77777777" w:rsidR="001445C4" w:rsidRPr="001445C4" w:rsidRDefault="001445C4" w:rsidP="001445C4">
            <w:pPr>
              <w:jc w:val="center"/>
              <w:rPr>
                <w:szCs w:val="20"/>
              </w:rPr>
            </w:pPr>
            <w:r w:rsidRPr="001445C4">
              <w:t>06</w:t>
            </w:r>
          </w:p>
        </w:tc>
        <w:tc>
          <w:tcPr>
            <w:tcW w:w="503" w:type="dxa"/>
            <w:noWrap/>
            <w:hideMark/>
          </w:tcPr>
          <w:p w14:paraId="569A8B34" w14:textId="77777777" w:rsidR="001445C4" w:rsidRPr="001445C4" w:rsidRDefault="001445C4" w:rsidP="001445C4">
            <w:pPr>
              <w:jc w:val="center"/>
              <w:rPr>
                <w:szCs w:val="20"/>
              </w:rPr>
            </w:pPr>
            <w:r w:rsidRPr="001445C4">
              <w:t>24</w:t>
            </w:r>
          </w:p>
        </w:tc>
        <w:tc>
          <w:tcPr>
            <w:tcW w:w="386" w:type="dxa"/>
            <w:noWrap/>
          </w:tcPr>
          <w:p w14:paraId="01DB2741" w14:textId="77777777" w:rsidR="001445C4" w:rsidRPr="001445C4" w:rsidRDefault="001445C4" w:rsidP="001445C4">
            <w:pPr>
              <w:jc w:val="center"/>
              <w:rPr>
                <w:szCs w:val="20"/>
              </w:rPr>
            </w:pPr>
          </w:p>
        </w:tc>
        <w:tc>
          <w:tcPr>
            <w:tcW w:w="386" w:type="dxa"/>
            <w:noWrap/>
            <w:hideMark/>
          </w:tcPr>
          <w:p w14:paraId="4F7DA887" w14:textId="77777777" w:rsidR="001445C4" w:rsidRPr="001445C4" w:rsidRDefault="001445C4" w:rsidP="001445C4">
            <w:pPr>
              <w:jc w:val="center"/>
              <w:rPr>
                <w:szCs w:val="20"/>
              </w:rPr>
            </w:pPr>
            <w:r w:rsidRPr="001445C4">
              <w:t>20</w:t>
            </w:r>
          </w:p>
        </w:tc>
        <w:tc>
          <w:tcPr>
            <w:tcW w:w="503" w:type="dxa"/>
            <w:noWrap/>
            <w:hideMark/>
          </w:tcPr>
          <w:p w14:paraId="22B71A90" w14:textId="77777777" w:rsidR="001445C4" w:rsidRPr="001445C4" w:rsidRDefault="001445C4" w:rsidP="001445C4">
            <w:pPr>
              <w:jc w:val="center"/>
              <w:rPr>
                <w:szCs w:val="20"/>
              </w:rPr>
            </w:pPr>
            <w:r w:rsidRPr="001445C4">
              <w:t>29</w:t>
            </w:r>
          </w:p>
        </w:tc>
        <w:tc>
          <w:tcPr>
            <w:tcW w:w="400" w:type="dxa"/>
            <w:noWrap/>
          </w:tcPr>
          <w:p w14:paraId="6582D6C9" w14:textId="77777777" w:rsidR="001445C4" w:rsidRPr="001445C4" w:rsidRDefault="001445C4" w:rsidP="001445C4">
            <w:pPr>
              <w:jc w:val="center"/>
              <w:rPr>
                <w:szCs w:val="20"/>
              </w:rPr>
            </w:pPr>
          </w:p>
        </w:tc>
        <w:tc>
          <w:tcPr>
            <w:tcW w:w="386" w:type="dxa"/>
            <w:noWrap/>
            <w:hideMark/>
          </w:tcPr>
          <w:p w14:paraId="6776BA01" w14:textId="77777777" w:rsidR="001445C4" w:rsidRPr="001445C4" w:rsidRDefault="001445C4" w:rsidP="001445C4">
            <w:pPr>
              <w:jc w:val="center"/>
              <w:rPr>
                <w:szCs w:val="20"/>
              </w:rPr>
            </w:pPr>
            <w:r w:rsidRPr="001445C4">
              <w:t>06</w:t>
            </w:r>
          </w:p>
        </w:tc>
        <w:tc>
          <w:tcPr>
            <w:tcW w:w="503" w:type="dxa"/>
            <w:noWrap/>
            <w:hideMark/>
          </w:tcPr>
          <w:p w14:paraId="50CAA229" w14:textId="77777777" w:rsidR="001445C4" w:rsidRPr="001445C4" w:rsidRDefault="001445C4" w:rsidP="001445C4">
            <w:pPr>
              <w:jc w:val="center"/>
              <w:rPr>
                <w:szCs w:val="20"/>
              </w:rPr>
            </w:pPr>
            <w:r w:rsidRPr="001445C4">
              <w:t>55</w:t>
            </w:r>
          </w:p>
        </w:tc>
        <w:tc>
          <w:tcPr>
            <w:tcW w:w="386" w:type="dxa"/>
            <w:noWrap/>
          </w:tcPr>
          <w:p w14:paraId="08BBEB05" w14:textId="77777777" w:rsidR="001445C4" w:rsidRPr="001445C4" w:rsidRDefault="001445C4" w:rsidP="001445C4">
            <w:pPr>
              <w:jc w:val="center"/>
              <w:rPr>
                <w:szCs w:val="20"/>
              </w:rPr>
            </w:pPr>
          </w:p>
        </w:tc>
        <w:tc>
          <w:tcPr>
            <w:tcW w:w="386" w:type="dxa"/>
            <w:noWrap/>
            <w:hideMark/>
          </w:tcPr>
          <w:p w14:paraId="2C33D66A" w14:textId="77777777" w:rsidR="001445C4" w:rsidRPr="001445C4" w:rsidRDefault="001445C4" w:rsidP="001445C4">
            <w:pPr>
              <w:jc w:val="center"/>
              <w:rPr>
                <w:szCs w:val="20"/>
              </w:rPr>
            </w:pPr>
            <w:r w:rsidRPr="001445C4">
              <w:t>20</w:t>
            </w:r>
          </w:p>
        </w:tc>
        <w:tc>
          <w:tcPr>
            <w:tcW w:w="503" w:type="dxa"/>
            <w:noWrap/>
            <w:hideMark/>
          </w:tcPr>
          <w:p w14:paraId="5BB571CE" w14:textId="77777777" w:rsidR="001445C4" w:rsidRPr="001445C4" w:rsidRDefault="001445C4" w:rsidP="001445C4">
            <w:pPr>
              <w:jc w:val="center"/>
              <w:rPr>
                <w:szCs w:val="20"/>
              </w:rPr>
            </w:pPr>
            <w:r w:rsidRPr="001445C4">
              <w:t>02</w:t>
            </w:r>
          </w:p>
        </w:tc>
        <w:tc>
          <w:tcPr>
            <w:tcW w:w="400" w:type="dxa"/>
            <w:noWrap/>
          </w:tcPr>
          <w:p w14:paraId="5ADBC8BF" w14:textId="77777777" w:rsidR="001445C4" w:rsidRPr="001445C4" w:rsidRDefault="001445C4" w:rsidP="001445C4">
            <w:pPr>
              <w:jc w:val="center"/>
              <w:rPr>
                <w:szCs w:val="20"/>
              </w:rPr>
            </w:pPr>
          </w:p>
        </w:tc>
        <w:tc>
          <w:tcPr>
            <w:tcW w:w="386" w:type="dxa"/>
            <w:noWrap/>
            <w:hideMark/>
          </w:tcPr>
          <w:p w14:paraId="3CB12A38" w14:textId="77777777" w:rsidR="001445C4" w:rsidRPr="001445C4" w:rsidRDefault="001445C4" w:rsidP="001445C4">
            <w:pPr>
              <w:jc w:val="center"/>
              <w:rPr>
                <w:szCs w:val="20"/>
              </w:rPr>
            </w:pPr>
            <w:r w:rsidRPr="001445C4">
              <w:t>07</w:t>
            </w:r>
          </w:p>
        </w:tc>
        <w:tc>
          <w:tcPr>
            <w:tcW w:w="503" w:type="dxa"/>
            <w:noWrap/>
            <w:hideMark/>
          </w:tcPr>
          <w:p w14:paraId="73AD7038" w14:textId="77777777" w:rsidR="001445C4" w:rsidRPr="001445C4" w:rsidRDefault="001445C4" w:rsidP="001445C4">
            <w:pPr>
              <w:jc w:val="center"/>
              <w:rPr>
                <w:szCs w:val="20"/>
              </w:rPr>
            </w:pPr>
            <w:r w:rsidRPr="001445C4">
              <w:t>20</w:t>
            </w:r>
          </w:p>
        </w:tc>
        <w:tc>
          <w:tcPr>
            <w:tcW w:w="386" w:type="dxa"/>
            <w:noWrap/>
          </w:tcPr>
          <w:p w14:paraId="5FB7184A" w14:textId="77777777" w:rsidR="001445C4" w:rsidRPr="001445C4" w:rsidRDefault="001445C4" w:rsidP="001445C4">
            <w:pPr>
              <w:jc w:val="center"/>
              <w:rPr>
                <w:szCs w:val="20"/>
              </w:rPr>
            </w:pPr>
          </w:p>
        </w:tc>
        <w:tc>
          <w:tcPr>
            <w:tcW w:w="386" w:type="dxa"/>
            <w:noWrap/>
            <w:hideMark/>
          </w:tcPr>
          <w:p w14:paraId="0E2BCA25" w14:textId="77777777" w:rsidR="001445C4" w:rsidRPr="001445C4" w:rsidRDefault="001445C4" w:rsidP="001445C4">
            <w:pPr>
              <w:jc w:val="center"/>
              <w:rPr>
                <w:szCs w:val="20"/>
              </w:rPr>
            </w:pPr>
            <w:r w:rsidRPr="001445C4">
              <w:t>19</w:t>
            </w:r>
          </w:p>
        </w:tc>
        <w:tc>
          <w:tcPr>
            <w:tcW w:w="503" w:type="dxa"/>
            <w:noWrap/>
            <w:hideMark/>
          </w:tcPr>
          <w:p w14:paraId="40F69933" w14:textId="77777777" w:rsidR="001445C4" w:rsidRPr="001445C4" w:rsidRDefault="001445C4" w:rsidP="001445C4">
            <w:pPr>
              <w:jc w:val="center"/>
              <w:rPr>
                <w:szCs w:val="20"/>
              </w:rPr>
            </w:pPr>
            <w:r w:rsidRPr="001445C4">
              <w:t>25</w:t>
            </w:r>
          </w:p>
        </w:tc>
      </w:tr>
      <w:tr w:rsidR="001445C4" w:rsidRPr="001445C4" w14:paraId="24FCA9F1" w14:textId="77777777" w:rsidTr="003061C9">
        <w:trPr>
          <w:trHeight w:val="20"/>
          <w:jc w:val="center"/>
        </w:trPr>
        <w:tc>
          <w:tcPr>
            <w:tcW w:w="556" w:type="dxa"/>
            <w:noWrap/>
            <w:hideMark/>
          </w:tcPr>
          <w:p w14:paraId="3446C9A6" w14:textId="77777777" w:rsidR="001445C4" w:rsidRPr="001445C4" w:rsidRDefault="001445C4" w:rsidP="001445C4">
            <w:pPr>
              <w:ind w:right="113"/>
              <w:jc w:val="right"/>
              <w:rPr>
                <w:szCs w:val="20"/>
              </w:rPr>
            </w:pPr>
            <w:r w:rsidRPr="001445C4">
              <w:t>23</w:t>
            </w:r>
          </w:p>
        </w:tc>
        <w:tc>
          <w:tcPr>
            <w:tcW w:w="386" w:type="dxa"/>
            <w:noWrap/>
            <w:hideMark/>
          </w:tcPr>
          <w:p w14:paraId="1AB2B34F" w14:textId="77777777" w:rsidR="001445C4" w:rsidRPr="001445C4" w:rsidRDefault="001445C4" w:rsidP="001445C4">
            <w:pPr>
              <w:jc w:val="center"/>
              <w:rPr>
                <w:szCs w:val="20"/>
              </w:rPr>
            </w:pPr>
            <w:r w:rsidRPr="001445C4">
              <w:t>06</w:t>
            </w:r>
          </w:p>
        </w:tc>
        <w:tc>
          <w:tcPr>
            <w:tcW w:w="503" w:type="dxa"/>
            <w:noWrap/>
            <w:hideMark/>
          </w:tcPr>
          <w:p w14:paraId="5495948C" w14:textId="77777777" w:rsidR="001445C4" w:rsidRPr="001445C4" w:rsidRDefault="001445C4" w:rsidP="001445C4">
            <w:pPr>
              <w:jc w:val="center"/>
              <w:rPr>
                <w:szCs w:val="20"/>
              </w:rPr>
            </w:pPr>
            <w:r w:rsidRPr="001445C4">
              <w:t>25</w:t>
            </w:r>
          </w:p>
        </w:tc>
        <w:tc>
          <w:tcPr>
            <w:tcW w:w="386" w:type="dxa"/>
            <w:noWrap/>
          </w:tcPr>
          <w:p w14:paraId="09709734" w14:textId="77777777" w:rsidR="001445C4" w:rsidRPr="001445C4" w:rsidRDefault="001445C4" w:rsidP="001445C4">
            <w:pPr>
              <w:jc w:val="center"/>
              <w:rPr>
                <w:szCs w:val="20"/>
              </w:rPr>
            </w:pPr>
          </w:p>
        </w:tc>
        <w:tc>
          <w:tcPr>
            <w:tcW w:w="386" w:type="dxa"/>
            <w:noWrap/>
            <w:hideMark/>
          </w:tcPr>
          <w:p w14:paraId="3F655F49" w14:textId="77777777" w:rsidR="001445C4" w:rsidRPr="001445C4" w:rsidRDefault="001445C4" w:rsidP="001445C4">
            <w:pPr>
              <w:jc w:val="center"/>
              <w:rPr>
                <w:szCs w:val="20"/>
              </w:rPr>
            </w:pPr>
            <w:r w:rsidRPr="001445C4">
              <w:t>20</w:t>
            </w:r>
          </w:p>
        </w:tc>
        <w:tc>
          <w:tcPr>
            <w:tcW w:w="503" w:type="dxa"/>
            <w:noWrap/>
            <w:hideMark/>
          </w:tcPr>
          <w:p w14:paraId="2F05529B" w14:textId="77777777" w:rsidR="001445C4" w:rsidRPr="001445C4" w:rsidRDefault="001445C4" w:rsidP="001445C4">
            <w:pPr>
              <w:jc w:val="center"/>
              <w:rPr>
                <w:szCs w:val="20"/>
              </w:rPr>
            </w:pPr>
            <w:r w:rsidRPr="001445C4">
              <w:t>29</w:t>
            </w:r>
          </w:p>
        </w:tc>
        <w:tc>
          <w:tcPr>
            <w:tcW w:w="400" w:type="dxa"/>
            <w:noWrap/>
          </w:tcPr>
          <w:p w14:paraId="7A3ECB0A" w14:textId="77777777" w:rsidR="001445C4" w:rsidRPr="001445C4" w:rsidRDefault="001445C4" w:rsidP="001445C4">
            <w:pPr>
              <w:jc w:val="center"/>
              <w:rPr>
                <w:szCs w:val="20"/>
              </w:rPr>
            </w:pPr>
          </w:p>
        </w:tc>
        <w:tc>
          <w:tcPr>
            <w:tcW w:w="386" w:type="dxa"/>
            <w:noWrap/>
            <w:hideMark/>
          </w:tcPr>
          <w:p w14:paraId="56002A74" w14:textId="77777777" w:rsidR="001445C4" w:rsidRPr="001445C4" w:rsidRDefault="001445C4" w:rsidP="001445C4">
            <w:pPr>
              <w:jc w:val="center"/>
              <w:rPr>
                <w:szCs w:val="20"/>
              </w:rPr>
            </w:pPr>
            <w:r w:rsidRPr="001445C4">
              <w:t>06</w:t>
            </w:r>
          </w:p>
        </w:tc>
        <w:tc>
          <w:tcPr>
            <w:tcW w:w="503" w:type="dxa"/>
            <w:noWrap/>
            <w:hideMark/>
          </w:tcPr>
          <w:p w14:paraId="5F698CAA" w14:textId="77777777" w:rsidR="001445C4" w:rsidRPr="001445C4" w:rsidRDefault="001445C4" w:rsidP="001445C4">
            <w:pPr>
              <w:jc w:val="center"/>
              <w:rPr>
                <w:szCs w:val="20"/>
              </w:rPr>
            </w:pPr>
            <w:r w:rsidRPr="001445C4">
              <w:t>56</w:t>
            </w:r>
          </w:p>
        </w:tc>
        <w:tc>
          <w:tcPr>
            <w:tcW w:w="386" w:type="dxa"/>
            <w:noWrap/>
          </w:tcPr>
          <w:p w14:paraId="6F463E81" w14:textId="77777777" w:rsidR="001445C4" w:rsidRPr="001445C4" w:rsidRDefault="001445C4" w:rsidP="001445C4">
            <w:pPr>
              <w:jc w:val="center"/>
              <w:rPr>
                <w:szCs w:val="20"/>
              </w:rPr>
            </w:pPr>
          </w:p>
        </w:tc>
        <w:tc>
          <w:tcPr>
            <w:tcW w:w="386" w:type="dxa"/>
            <w:noWrap/>
            <w:hideMark/>
          </w:tcPr>
          <w:p w14:paraId="74D8D884" w14:textId="77777777" w:rsidR="001445C4" w:rsidRPr="001445C4" w:rsidRDefault="001445C4" w:rsidP="001445C4">
            <w:pPr>
              <w:jc w:val="center"/>
              <w:rPr>
                <w:szCs w:val="20"/>
              </w:rPr>
            </w:pPr>
            <w:r w:rsidRPr="001445C4">
              <w:t>20</w:t>
            </w:r>
          </w:p>
        </w:tc>
        <w:tc>
          <w:tcPr>
            <w:tcW w:w="503" w:type="dxa"/>
            <w:noWrap/>
            <w:hideMark/>
          </w:tcPr>
          <w:p w14:paraId="3DF73152" w14:textId="77777777" w:rsidR="001445C4" w:rsidRPr="001445C4" w:rsidRDefault="001445C4" w:rsidP="001445C4">
            <w:pPr>
              <w:jc w:val="center"/>
              <w:rPr>
                <w:szCs w:val="20"/>
              </w:rPr>
            </w:pPr>
            <w:r w:rsidRPr="001445C4">
              <w:t>01</w:t>
            </w:r>
          </w:p>
        </w:tc>
        <w:tc>
          <w:tcPr>
            <w:tcW w:w="400" w:type="dxa"/>
            <w:noWrap/>
          </w:tcPr>
          <w:p w14:paraId="4F2BE9E2" w14:textId="77777777" w:rsidR="001445C4" w:rsidRPr="001445C4" w:rsidRDefault="001445C4" w:rsidP="001445C4">
            <w:pPr>
              <w:jc w:val="center"/>
              <w:rPr>
                <w:szCs w:val="20"/>
              </w:rPr>
            </w:pPr>
          </w:p>
        </w:tc>
        <w:tc>
          <w:tcPr>
            <w:tcW w:w="386" w:type="dxa"/>
            <w:noWrap/>
            <w:hideMark/>
          </w:tcPr>
          <w:p w14:paraId="62B86DCC" w14:textId="77777777" w:rsidR="001445C4" w:rsidRPr="001445C4" w:rsidRDefault="001445C4" w:rsidP="001445C4">
            <w:pPr>
              <w:jc w:val="center"/>
              <w:rPr>
                <w:szCs w:val="20"/>
              </w:rPr>
            </w:pPr>
            <w:r w:rsidRPr="001445C4">
              <w:t>07</w:t>
            </w:r>
          </w:p>
        </w:tc>
        <w:tc>
          <w:tcPr>
            <w:tcW w:w="503" w:type="dxa"/>
            <w:noWrap/>
            <w:hideMark/>
          </w:tcPr>
          <w:p w14:paraId="58591E20" w14:textId="77777777" w:rsidR="001445C4" w:rsidRPr="001445C4" w:rsidRDefault="001445C4" w:rsidP="001445C4">
            <w:pPr>
              <w:jc w:val="center"/>
              <w:rPr>
                <w:szCs w:val="20"/>
              </w:rPr>
            </w:pPr>
            <w:r w:rsidRPr="001445C4">
              <w:t>21</w:t>
            </w:r>
          </w:p>
        </w:tc>
        <w:tc>
          <w:tcPr>
            <w:tcW w:w="386" w:type="dxa"/>
            <w:noWrap/>
          </w:tcPr>
          <w:p w14:paraId="6DE5847E" w14:textId="77777777" w:rsidR="001445C4" w:rsidRPr="001445C4" w:rsidRDefault="001445C4" w:rsidP="001445C4">
            <w:pPr>
              <w:jc w:val="center"/>
              <w:rPr>
                <w:szCs w:val="20"/>
              </w:rPr>
            </w:pPr>
          </w:p>
        </w:tc>
        <w:tc>
          <w:tcPr>
            <w:tcW w:w="386" w:type="dxa"/>
            <w:noWrap/>
            <w:hideMark/>
          </w:tcPr>
          <w:p w14:paraId="1918D1EF" w14:textId="77777777" w:rsidR="001445C4" w:rsidRPr="001445C4" w:rsidRDefault="001445C4" w:rsidP="001445C4">
            <w:pPr>
              <w:jc w:val="center"/>
              <w:rPr>
                <w:szCs w:val="20"/>
              </w:rPr>
            </w:pPr>
            <w:r w:rsidRPr="001445C4">
              <w:t>19</w:t>
            </w:r>
          </w:p>
        </w:tc>
        <w:tc>
          <w:tcPr>
            <w:tcW w:w="503" w:type="dxa"/>
            <w:noWrap/>
            <w:hideMark/>
          </w:tcPr>
          <w:p w14:paraId="683A708C" w14:textId="77777777" w:rsidR="001445C4" w:rsidRPr="001445C4" w:rsidRDefault="001445C4" w:rsidP="001445C4">
            <w:pPr>
              <w:jc w:val="center"/>
              <w:rPr>
                <w:szCs w:val="20"/>
              </w:rPr>
            </w:pPr>
            <w:r w:rsidRPr="001445C4">
              <w:t>24</w:t>
            </w:r>
          </w:p>
        </w:tc>
      </w:tr>
      <w:tr w:rsidR="001445C4" w:rsidRPr="001445C4" w14:paraId="2710F318" w14:textId="77777777" w:rsidTr="003061C9">
        <w:trPr>
          <w:trHeight w:val="20"/>
          <w:jc w:val="center"/>
        </w:trPr>
        <w:tc>
          <w:tcPr>
            <w:tcW w:w="556" w:type="dxa"/>
            <w:noWrap/>
            <w:hideMark/>
          </w:tcPr>
          <w:p w14:paraId="0C10386D" w14:textId="77777777" w:rsidR="001445C4" w:rsidRPr="001445C4" w:rsidRDefault="001445C4" w:rsidP="001445C4">
            <w:pPr>
              <w:ind w:right="113"/>
              <w:jc w:val="right"/>
              <w:rPr>
                <w:szCs w:val="20"/>
              </w:rPr>
            </w:pPr>
            <w:r w:rsidRPr="001445C4">
              <w:t>24</w:t>
            </w:r>
          </w:p>
        </w:tc>
        <w:tc>
          <w:tcPr>
            <w:tcW w:w="386" w:type="dxa"/>
            <w:noWrap/>
            <w:hideMark/>
          </w:tcPr>
          <w:p w14:paraId="65517813" w14:textId="77777777" w:rsidR="001445C4" w:rsidRPr="001445C4" w:rsidRDefault="001445C4" w:rsidP="001445C4">
            <w:pPr>
              <w:jc w:val="center"/>
              <w:rPr>
                <w:szCs w:val="20"/>
              </w:rPr>
            </w:pPr>
            <w:r w:rsidRPr="001445C4">
              <w:t>06</w:t>
            </w:r>
          </w:p>
        </w:tc>
        <w:tc>
          <w:tcPr>
            <w:tcW w:w="503" w:type="dxa"/>
            <w:noWrap/>
            <w:hideMark/>
          </w:tcPr>
          <w:p w14:paraId="01785FE0" w14:textId="77777777" w:rsidR="001445C4" w:rsidRPr="001445C4" w:rsidRDefault="001445C4" w:rsidP="001445C4">
            <w:pPr>
              <w:jc w:val="center"/>
              <w:rPr>
                <w:szCs w:val="20"/>
              </w:rPr>
            </w:pPr>
            <w:r w:rsidRPr="001445C4">
              <w:t>26</w:t>
            </w:r>
          </w:p>
        </w:tc>
        <w:tc>
          <w:tcPr>
            <w:tcW w:w="386" w:type="dxa"/>
            <w:noWrap/>
          </w:tcPr>
          <w:p w14:paraId="0202C83B" w14:textId="77777777" w:rsidR="001445C4" w:rsidRPr="001445C4" w:rsidRDefault="001445C4" w:rsidP="001445C4">
            <w:pPr>
              <w:jc w:val="center"/>
              <w:rPr>
                <w:szCs w:val="20"/>
              </w:rPr>
            </w:pPr>
          </w:p>
        </w:tc>
        <w:tc>
          <w:tcPr>
            <w:tcW w:w="386" w:type="dxa"/>
            <w:noWrap/>
            <w:hideMark/>
          </w:tcPr>
          <w:p w14:paraId="3FC82739" w14:textId="77777777" w:rsidR="001445C4" w:rsidRPr="001445C4" w:rsidRDefault="001445C4" w:rsidP="001445C4">
            <w:pPr>
              <w:jc w:val="center"/>
              <w:rPr>
                <w:szCs w:val="20"/>
              </w:rPr>
            </w:pPr>
            <w:r w:rsidRPr="001445C4">
              <w:t>20</w:t>
            </w:r>
          </w:p>
        </w:tc>
        <w:tc>
          <w:tcPr>
            <w:tcW w:w="503" w:type="dxa"/>
            <w:noWrap/>
            <w:hideMark/>
          </w:tcPr>
          <w:p w14:paraId="7C9585FD" w14:textId="77777777" w:rsidR="001445C4" w:rsidRPr="001445C4" w:rsidRDefault="001445C4" w:rsidP="001445C4">
            <w:pPr>
              <w:jc w:val="center"/>
              <w:rPr>
                <w:szCs w:val="20"/>
              </w:rPr>
            </w:pPr>
            <w:r w:rsidRPr="001445C4">
              <w:t>28</w:t>
            </w:r>
          </w:p>
        </w:tc>
        <w:tc>
          <w:tcPr>
            <w:tcW w:w="400" w:type="dxa"/>
            <w:noWrap/>
          </w:tcPr>
          <w:p w14:paraId="0F42290F" w14:textId="77777777" w:rsidR="001445C4" w:rsidRPr="001445C4" w:rsidRDefault="001445C4" w:rsidP="001445C4">
            <w:pPr>
              <w:jc w:val="center"/>
              <w:rPr>
                <w:szCs w:val="20"/>
              </w:rPr>
            </w:pPr>
          </w:p>
        </w:tc>
        <w:tc>
          <w:tcPr>
            <w:tcW w:w="386" w:type="dxa"/>
            <w:noWrap/>
            <w:hideMark/>
          </w:tcPr>
          <w:p w14:paraId="782DD885" w14:textId="77777777" w:rsidR="001445C4" w:rsidRPr="001445C4" w:rsidRDefault="001445C4" w:rsidP="001445C4">
            <w:pPr>
              <w:jc w:val="center"/>
              <w:rPr>
                <w:szCs w:val="20"/>
              </w:rPr>
            </w:pPr>
            <w:r w:rsidRPr="001445C4">
              <w:t>06</w:t>
            </w:r>
          </w:p>
        </w:tc>
        <w:tc>
          <w:tcPr>
            <w:tcW w:w="503" w:type="dxa"/>
            <w:noWrap/>
            <w:hideMark/>
          </w:tcPr>
          <w:p w14:paraId="11D86FBD" w14:textId="77777777" w:rsidR="001445C4" w:rsidRPr="001445C4" w:rsidRDefault="001445C4" w:rsidP="001445C4">
            <w:pPr>
              <w:jc w:val="center"/>
              <w:rPr>
                <w:szCs w:val="20"/>
              </w:rPr>
            </w:pPr>
            <w:r w:rsidRPr="001445C4">
              <w:t>57</w:t>
            </w:r>
          </w:p>
        </w:tc>
        <w:tc>
          <w:tcPr>
            <w:tcW w:w="386" w:type="dxa"/>
            <w:noWrap/>
          </w:tcPr>
          <w:p w14:paraId="37435E3B" w14:textId="77777777" w:rsidR="001445C4" w:rsidRPr="001445C4" w:rsidRDefault="001445C4" w:rsidP="001445C4">
            <w:pPr>
              <w:jc w:val="center"/>
              <w:rPr>
                <w:szCs w:val="20"/>
              </w:rPr>
            </w:pPr>
          </w:p>
        </w:tc>
        <w:tc>
          <w:tcPr>
            <w:tcW w:w="386" w:type="dxa"/>
            <w:noWrap/>
            <w:hideMark/>
          </w:tcPr>
          <w:p w14:paraId="2E82DC98" w14:textId="77777777" w:rsidR="001445C4" w:rsidRPr="001445C4" w:rsidRDefault="001445C4" w:rsidP="001445C4">
            <w:pPr>
              <w:jc w:val="center"/>
              <w:rPr>
                <w:szCs w:val="20"/>
              </w:rPr>
            </w:pPr>
            <w:r w:rsidRPr="001445C4">
              <w:t>20</w:t>
            </w:r>
          </w:p>
        </w:tc>
        <w:tc>
          <w:tcPr>
            <w:tcW w:w="503" w:type="dxa"/>
            <w:noWrap/>
            <w:hideMark/>
          </w:tcPr>
          <w:p w14:paraId="6D5580EB" w14:textId="77777777" w:rsidR="001445C4" w:rsidRPr="001445C4" w:rsidRDefault="001445C4" w:rsidP="001445C4">
            <w:pPr>
              <w:jc w:val="center"/>
              <w:rPr>
                <w:szCs w:val="20"/>
              </w:rPr>
            </w:pPr>
            <w:r w:rsidRPr="001445C4">
              <w:t>00</w:t>
            </w:r>
          </w:p>
        </w:tc>
        <w:tc>
          <w:tcPr>
            <w:tcW w:w="400" w:type="dxa"/>
            <w:noWrap/>
          </w:tcPr>
          <w:p w14:paraId="043F9F13" w14:textId="77777777" w:rsidR="001445C4" w:rsidRPr="001445C4" w:rsidRDefault="001445C4" w:rsidP="001445C4">
            <w:pPr>
              <w:jc w:val="center"/>
              <w:rPr>
                <w:szCs w:val="20"/>
              </w:rPr>
            </w:pPr>
          </w:p>
        </w:tc>
        <w:tc>
          <w:tcPr>
            <w:tcW w:w="386" w:type="dxa"/>
            <w:noWrap/>
            <w:hideMark/>
          </w:tcPr>
          <w:p w14:paraId="17C65E5E" w14:textId="77777777" w:rsidR="001445C4" w:rsidRPr="001445C4" w:rsidRDefault="001445C4" w:rsidP="001445C4">
            <w:pPr>
              <w:jc w:val="center"/>
              <w:rPr>
                <w:szCs w:val="20"/>
              </w:rPr>
            </w:pPr>
            <w:r w:rsidRPr="001445C4">
              <w:t>07</w:t>
            </w:r>
          </w:p>
        </w:tc>
        <w:tc>
          <w:tcPr>
            <w:tcW w:w="503" w:type="dxa"/>
            <w:noWrap/>
            <w:hideMark/>
          </w:tcPr>
          <w:p w14:paraId="301EF40C" w14:textId="77777777" w:rsidR="001445C4" w:rsidRPr="001445C4" w:rsidRDefault="001445C4" w:rsidP="001445C4">
            <w:pPr>
              <w:jc w:val="center"/>
              <w:rPr>
                <w:szCs w:val="20"/>
              </w:rPr>
            </w:pPr>
            <w:r w:rsidRPr="001445C4">
              <w:t>21</w:t>
            </w:r>
          </w:p>
        </w:tc>
        <w:tc>
          <w:tcPr>
            <w:tcW w:w="386" w:type="dxa"/>
            <w:noWrap/>
          </w:tcPr>
          <w:p w14:paraId="2E85372B" w14:textId="77777777" w:rsidR="001445C4" w:rsidRPr="001445C4" w:rsidRDefault="001445C4" w:rsidP="001445C4">
            <w:pPr>
              <w:jc w:val="center"/>
              <w:rPr>
                <w:szCs w:val="20"/>
              </w:rPr>
            </w:pPr>
          </w:p>
        </w:tc>
        <w:tc>
          <w:tcPr>
            <w:tcW w:w="386" w:type="dxa"/>
            <w:noWrap/>
            <w:hideMark/>
          </w:tcPr>
          <w:p w14:paraId="47A2390C" w14:textId="77777777" w:rsidR="001445C4" w:rsidRPr="001445C4" w:rsidRDefault="001445C4" w:rsidP="001445C4">
            <w:pPr>
              <w:jc w:val="center"/>
              <w:rPr>
                <w:szCs w:val="20"/>
              </w:rPr>
            </w:pPr>
            <w:r w:rsidRPr="001445C4">
              <w:t>19</w:t>
            </w:r>
          </w:p>
        </w:tc>
        <w:tc>
          <w:tcPr>
            <w:tcW w:w="503" w:type="dxa"/>
            <w:noWrap/>
            <w:hideMark/>
          </w:tcPr>
          <w:p w14:paraId="357365B0" w14:textId="77777777" w:rsidR="001445C4" w:rsidRPr="001445C4" w:rsidRDefault="001445C4" w:rsidP="001445C4">
            <w:pPr>
              <w:jc w:val="center"/>
              <w:rPr>
                <w:szCs w:val="20"/>
              </w:rPr>
            </w:pPr>
            <w:r w:rsidRPr="001445C4">
              <w:t>22</w:t>
            </w:r>
          </w:p>
        </w:tc>
      </w:tr>
      <w:tr w:rsidR="001445C4" w:rsidRPr="001445C4" w14:paraId="66666762" w14:textId="77777777" w:rsidTr="003061C9">
        <w:trPr>
          <w:trHeight w:val="20"/>
          <w:jc w:val="center"/>
        </w:trPr>
        <w:tc>
          <w:tcPr>
            <w:tcW w:w="556" w:type="dxa"/>
            <w:noWrap/>
            <w:hideMark/>
          </w:tcPr>
          <w:p w14:paraId="504AB79C" w14:textId="77777777" w:rsidR="001445C4" w:rsidRPr="001445C4" w:rsidRDefault="001445C4" w:rsidP="001445C4">
            <w:pPr>
              <w:ind w:right="113"/>
              <w:jc w:val="right"/>
              <w:rPr>
                <w:szCs w:val="20"/>
              </w:rPr>
            </w:pPr>
            <w:r w:rsidRPr="001445C4">
              <w:t>25</w:t>
            </w:r>
          </w:p>
        </w:tc>
        <w:tc>
          <w:tcPr>
            <w:tcW w:w="386" w:type="dxa"/>
            <w:noWrap/>
            <w:hideMark/>
          </w:tcPr>
          <w:p w14:paraId="5D72B7FB" w14:textId="77777777" w:rsidR="001445C4" w:rsidRPr="001445C4" w:rsidRDefault="001445C4" w:rsidP="001445C4">
            <w:pPr>
              <w:jc w:val="center"/>
              <w:rPr>
                <w:szCs w:val="20"/>
              </w:rPr>
            </w:pPr>
            <w:r w:rsidRPr="001445C4">
              <w:t>06</w:t>
            </w:r>
          </w:p>
        </w:tc>
        <w:tc>
          <w:tcPr>
            <w:tcW w:w="503" w:type="dxa"/>
            <w:noWrap/>
            <w:hideMark/>
          </w:tcPr>
          <w:p w14:paraId="15090FFF" w14:textId="77777777" w:rsidR="001445C4" w:rsidRPr="001445C4" w:rsidRDefault="001445C4" w:rsidP="001445C4">
            <w:pPr>
              <w:jc w:val="center"/>
              <w:rPr>
                <w:szCs w:val="20"/>
              </w:rPr>
            </w:pPr>
            <w:r w:rsidRPr="001445C4">
              <w:t>27</w:t>
            </w:r>
          </w:p>
        </w:tc>
        <w:tc>
          <w:tcPr>
            <w:tcW w:w="386" w:type="dxa"/>
            <w:noWrap/>
          </w:tcPr>
          <w:p w14:paraId="17B76E20" w14:textId="77777777" w:rsidR="001445C4" w:rsidRPr="001445C4" w:rsidRDefault="001445C4" w:rsidP="001445C4">
            <w:pPr>
              <w:jc w:val="center"/>
              <w:rPr>
                <w:szCs w:val="20"/>
              </w:rPr>
            </w:pPr>
          </w:p>
        </w:tc>
        <w:tc>
          <w:tcPr>
            <w:tcW w:w="386" w:type="dxa"/>
            <w:noWrap/>
            <w:hideMark/>
          </w:tcPr>
          <w:p w14:paraId="730875D9" w14:textId="77777777" w:rsidR="001445C4" w:rsidRPr="001445C4" w:rsidRDefault="001445C4" w:rsidP="001445C4">
            <w:pPr>
              <w:jc w:val="center"/>
              <w:rPr>
                <w:szCs w:val="20"/>
              </w:rPr>
            </w:pPr>
            <w:r w:rsidRPr="001445C4">
              <w:t>20</w:t>
            </w:r>
          </w:p>
        </w:tc>
        <w:tc>
          <w:tcPr>
            <w:tcW w:w="503" w:type="dxa"/>
            <w:noWrap/>
            <w:hideMark/>
          </w:tcPr>
          <w:p w14:paraId="269DF6D3" w14:textId="77777777" w:rsidR="001445C4" w:rsidRPr="001445C4" w:rsidRDefault="001445C4" w:rsidP="001445C4">
            <w:pPr>
              <w:jc w:val="center"/>
              <w:rPr>
                <w:szCs w:val="20"/>
              </w:rPr>
            </w:pPr>
            <w:r w:rsidRPr="001445C4">
              <w:t>28</w:t>
            </w:r>
          </w:p>
        </w:tc>
        <w:tc>
          <w:tcPr>
            <w:tcW w:w="400" w:type="dxa"/>
            <w:noWrap/>
          </w:tcPr>
          <w:p w14:paraId="1512D333" w14:textId="77777777" w:rsidR="001445C4" w:rsidRPr="001445C4" w:rsidRDefault="001445C4" w:rsidP="001445C4">
            <w:pPr>
              <w:jc w:val="center"/>
              <w:rPr>
                <w:szCs w:val="20"/>
              </w:rPr>
            </w:pPr>
          </w:p>
        </w:tc>
        <w:tc>
          <w:tcPr>
            <w:tcW w:w="386" w:type="dxa"/>
            <w:noWrap/>
            <w:hideMark/>
          </w:tcPr>
          <w:p w14:paraId="0E3CF724" w14:textId="77777777" w:rsidR="001445C4" w:rsidRPr="001445C4" w:rsidRDefault="001445C4" w:rsidP="001445C4">
            <w:pPr>
              <w:jc w:val="center"/>
              <w:rPr>
                <w:szCs w:val="20"/>
              </w:rPr>
            </w:pPr>
            <w:r w:rsidRPr="001445C4">
              <w:t>06</w:t>
            </w:r>
          </w:p>
        </w:tc>
        <w:tc>
          <w:tcPr>
            <w:tcW w:w="503" w:type="dxa"/>
            <w:noWrap/>
            <w:hideMark/>
          </w:tcPr>
          <w:p w14:paraId="53E1C89D" w14:textId="77777777" w:rsidR="001445C4" w:rsidRPr="001445C4" w:rsidRDefault="001445C4" w:rsidP="001445C4">
            <w:pPr>
              <w:jc w:val="center"/>
              <w:rPr>
                <w:szCs w:val="20"/>
              </w:rPr>
            </w:pPr>
            <w:r w:rsidRPr="001445C4">
              <w:t>58</w:t>
            </w:r>
          </w:p>
        </w:tc>
        <w:tc>
          <w:tcPr>
            <w:tcW w:w="386" w:type="dxa"/>
            <w:noWrap/>
          </w:tcPr>
          <w:p w14:paraId="17DA1324" w14:textId="77777777" w:rsidR="001445C4" w:rsidRPr="001445C4" w:rsidRDefault="001445C4" w:rsidP="001445C4">
            <w:pPr>
              <w:jc w:val="center"/>
              <w:rPr>
                <w:szCs w:val="20"/>
              </w:rPr>
            </w:pPr>
          </w:p>
        </w:tc>
        <w:tc>
          <w:tcPr>
            <w:tcW w:w="386" w:type="dxa"/>
            <w:noWrap/>
            <w:hideMark/>
          </w:tcPr>
          <w:p w14:paraId="241D1955" w14:textId="77777777" w:rsidR="001445C4" w:rsidRPr="001445C4" w:rsidRDefault="001445C4" w:rsidP="001445C4">
            <w:pPr>
              <w:jc w:val="center"/>
              <w:rPr>
                <w:szCs w:val="20"/>
              </w:rPr>
            </w:pPr>
            <w:r w:rsidRPr="001445C4">
              <w:t>19</w:t>
            </w:r>
          </w:p>
        </w:tc>
        <w:tc>
          <w:tcPr>
            <w:tcW w:w="503" w:type="dxa"/>
            <w:noWrap/>
            <w:hideMark/>
          </w:tcPr>
          <w:p w14:paraId="0B618FC6" w14:textId="77777777" w:rsidR="001445C4" w:rsidRPr="001445C4" w:rsidRDefault="001445C4" w:rsidP="001445C4">
            <w:pPr>
              <w:jc w:val="center"/>
              <w:rPr>
                <w:szCs w:val="20"/>
              </w:rPr>
            </w:pPr>
            <w:r w:rsidRPr="001445C4">
              <w:t>59</w:t>
            </w:r>
          </w:p>
        </w:tc>
        <w:tc>
          <w:tcPr>
            <w:tcW w:w="400" w:type="dxa"/>
            <w:noWrap/>
          </w:tcPr>
          <w:p w14:paraId="38D553C1" w14:textId="77777777" w:rsidR="001445C4" w:rsidRPr="001445C4" w:rsidRDefault="001445C4" w:rsidP="001445C4">
            <w:pPr>
              <w:jc w:val="center"/>
              <w:rPr>
                <w:szCs w:val="20"/>
              </w:rPr>
            </w:pPr>
          </w:p>
        </w:tc>
        <w:tc>
          <w:tcPr>
            <w:tcW w:w="386" w:type="dxa"/>
            <w:noWrap/>
            <w:hideMark/>
          </w:tcPr>
          <w:p w14:paraId="6AFAEF1F" w14:textId="77777777" w:rsidR="001445C4" w:rsidRPr="001445C4" w:rsidRDefault="001445C4" w:rsidP="001445C4">
            <w:pPr>
              <w:jc w:val="center"/>
              <w:rPr>
                <w:szCs w:val="20"/>
              </w:rPr>
            </w:pPr>
            <w:r w:rsidRPr="001445C4">
              <w:t>07</w:t>
            </w:r>
          </w:p>
        </w:tc>
        <w:tc>
          <w:tcPr>
            <w:tcW w:w="503" w:type="dxa"/>
            <w:noWrap/>
            <w:hideMark/>
          </w:tcPr>
          <w:p w14:paraId="37B47A90" w14:textId="77777777" w:rsidR="001445C4" w:rsidRPr="001445C4" w:rsidRDefault="001445C4" w:rsidP="001445C4">
            <w:pPr>
              <w:jc w:val="center"/>
              <w:rPr>
                <w:szCs w:val="20"/>
              </w:rPr>
            </w:pPr>
            <w:r w:rsidRPr="001445C4">
              <w:t>22</w:t>
            </w:r>
          </w:p>
        </w:tc>
        <w:tc>
          <w:tcPr>
            <w:tcW w:w="386" w:type="dxa"/>
            <w:noWrap/>
          </w:tcPr>
          <w:p w14:paraId="21CEBB5C" w14:textId="77777777" w:rsidR="001445C4" w:rsidRPr="001445C4" w:rsidRDefault="001445C4" w:rsidP="001445C4">
            <w:pPr>
              <w:jc w:val="center"/>
              <w:rPr>
                <w:szCs w:val="20"/>
              </w:rPr>
            </w:pPr>
          </w:p>
        </w:tc>
        <w:tc>
          <w:tcPr>
            <w:tcW w:w="386" w:type="dxa"/>
            <w:noWrap/>
            <w:hideMark/>
          </w:tcPr>
          <w:p w14:paraId="12F6721F" w14:textId="77777777" w:rsidR="001445C4" w:rsidRPr="001445C4" w:rsidRDefault="001445C4" w:rsidP="001445C4">
            <w:pPr>
              <w:jc w:val="center"/>
              <w:rPr>
                <w:szCs w:val="20"/>
              </w:rPr>
            </w:pPr>
            <w:r w:rsidRPr="001445C4">
              <w:t>19</w:t>
            </w:r>
          </w:p>
        </w:tc>
        <w:tc>
          <w:tcPr>
            <w:tcW w:w="503" w:type="dxa"/>
            <w:noWrap/>
            <w:hideMark/>
          </w:tcPr>
          <w:p w14:paraId="1384BD7F" w14:textId="77777777" w:rsidR="001445C4" w:rsidRPr="001445C4" w:rsidRDefault="001445C4" w:rsidP="001445C4">
            <w:pPr>
              <w:jc w:val="center"/>
              <w:rPr>
                <w:szCs w:val="20"/>
              </w:rPr>
            </w:pPr>
            <w:r w:rsidRPr="001445C4">
              <w:t>21</w:t>
            </w:r>
          </w:p>
        </w:tc>
      </w:tr>
      <w:tr w:rsidR="001445C4" w:rsidRPr="001445C4" w14:paraId="3022EF02" w14:textId="77777777" w:rsidTr="003061C9">
        <w:trPr>
          <w:trHeight w:val="20"/>
          <w:jc w:val="center"/>
        </w:trPr>
        <w:tc>
          <w:tcPr>
            <w:tcW w:w="556" w:type="dxa"/>
            <w:noWrap/>
            <w:hideMark/>
          </w:tcPr>
          <w:p w14:paraId="019907ED" w14:textId="77777777" w:rsidR="001445C4" w:rsidRPr="001445C4" w:rsidRDefault="001445C4" w:rsidP="001445C4">
            <w:pPr>
              <w:ind w:right="113"/>
              <w:jc w:val="right"/>
              <w:rPr>
                <w:szCs w:val="20"/>
              </w:rPr>
            </w:pPr>
            <w:r w:rsidRPr="001445C4">
              <w:t>26</w:t>
            </w:r>
          </w:p>
        </w:tc>
        <w:tc>
          <w:tcPr>
            <w:tcW w:w="386" w:type="dxa"/>
            <w:noWrap/>
            <w:hideMark/>
          </w:tcPr>
          <w:p w14:paraId="66D1C319" w14:textId="77777777" w:rsidR="001445C4" w:rsidRPr="001445C4" w:rsidRDefault="001445C4" w:rsidP="001445C4">
            <w:pPr>
              <w:jc w:val="center"/>
              <w:rPr>
                <w:szCs w:val="20"/>
              </w:rPr>
            </w:pPr>
            <w:r w:rsidRPr="001445C4">
              <w:t>06</w:t>
            </w:r>
          </w:p>
        </w:tc>
        <w:tc>
          <w:tcPr>
            <w:tcW w:w="503" w:type="dxa"/>
            <w:noWrap/>
            <w:hideMark/>
          </w:tcPr>
          <w:p w14:paraId="1836722C" w14:textId="77777777" w:rsidR="001445C4" w:rsidRPr="001445C4" w:rsidRDefault="001445C4" w:rsidP="001445C4">
            <w:pPr>
              <w:jc w:val="center"/>
              <w:rPr>
                <w:szCs w:val="20"/>
              </w:rPr>
            </w:pPr>
            <w:r w:rsidRPr="001445C4">
              <w:t>28</w:t>
            </w:r>
          </w:p>
        </w:tc>
        <w:tc>
          <w:tcPr>
            <w:tcW w:w="386" w:type="dxa"/>
            <w:noWrap/>
          </w:tcPr>
          <w:p w14:paraId="7BC6C9FD" w14:textId="77777777" w:rsidR="001445C4" w:rsidRPr="001445C4" w:rsidRDefault="001445C4" w:rsidP="001445C4">
            <w:pPr>
              <w:jc w:val="center"/>
              <w:rPr>
                <w:szCs w:val="20"/>
              </w:rPr>
            </w:pPr>
          </w:p>
        </w:tc>
        <w:tc>
          <w:tcPr>
            <w:tcW w:w="386" w:type="dxa"/>
            <w:noWrap/>
            <w:hideMark/>
          </w:tcPr>
          <w:p w14:paraId="143FDE1B" w14:textId="77777777" w:rsidR="001445C4" w:rsidRPr="001445C4" w:rsidRDefault="001445C4" w:rsidP="001445C4">
            <w:pPr>
              <w:jc w:val="center"/>
              <w:rPr>
                <w:szCs w:val="20"/>
              </w:rPr>
            </w:pPr>
            <w:r w:rsidRPr="001445C4">
              <w:t>20</w:t>
            </w:r>
          </w:p>
        </w:tc>
        <w:tc>
          <w:tcPr>
            <w:tcW w:w="503" w:type="dxa"/>
            <w:noWrap/>
            <w:hideMark/>
          </w:tcPr>
          <w:p w14:paraId="71387A90" w14:textId="77777777" w:rsidR="001445C4" w:rsidRPr="001445C4" w:rsidRDefault="001445C4" w:rsidP="001445C4">
            <w:pPr>
              <w:jc w:val="center"/>
              <w:rPr>
                <w:szCs w:val="20"/>
              </w:rPr>
            </w:pPr>
            <w:r w:rsidRPr="001445C4">
              <w:t>27</w:t>
            </w:r>
          </w:p>
        </w:tc>
        <w:tc>
          <w:tcPr>
            <w:tcW w:w="400" w:type="dxa"/>
            <w:noWrap/>
          </w:tcPr>
          <w:p w14:paraId="1EC2CE77" w14:textId="77777777" w:rsidR="001445C4" w:rsidRPr="001445C4" w:rsidRDefault="001445C4" w:rsidP="001445C4">
            <w:pPr>
              <w:jc w:val="center"/>
              <w:rPr>
                <w:szCs w:val="20"/>
              </w:rPr>
            </w:pPr>
          </w:p>
        </w:tc>
        <w:tc>
          <w:tcPr>
            <w:tcW w:w="386" w:type="dxa"/>
            <w:noWrap/>
            <w:hideMark/>
          </w:tcPr>
          <w:p w14:paraId="3277714A" w14:textId="77777777" w:rsidR="001445C4" w:rsidRPr="001445C4" w:rsidRDefault="001445C4" w:rsidP="001445C4">
            <w:pPr>
              <w:jc w:val="center"/>
              <w:rPr>
                <w:szCs w:val="20"/>
              </w:rPr>
            </w:pPr>
            <w:r w:rsidRPr="001445C4">
              <w:t>06</w:t>
            </w:r>
          </w:p>
        </w:tc>
        <w:tc>
          <w:tcPr>
            <w:tcW w:w="503" w:type="dxa"/>
            <w:noWrap/>
            <w:hideMark/>
          </w:tcPr>
          <w:p w14:paraId="2B41F75B" w14:textId="77777777" w:rsidR="001445C4" w:rsidRPr="001445C4" w:rsidRDefault="001445C4" w:rsidP="001445C4">
            <w:pPr>
              <w:jc w:val="center"/>
              <w:rPr>
                <w:szCs w:val="20"/>
              </w:rPr>
            </w:pPr>
            <w:r w:rsidRPr="001445C4">
              <w:t>59</w:t>
            </w:r>
          </w:p>
        </w:tc>
        <w:tc>
          <w:tcPr>
            <w:tcW w:w="386" w:type="dxa"/>
            <w:noWrap/>
          </w:tcPr>
          <w:p w14:paraId="1CBB1EE0" w14:textId="77777777" w:rsidR="001445C4" w:rsidRPr="001445C4" w:rsidRDefault="001445C4" w:rsidP="001445C4">
            <w:pPr>
              <w:jc w:val="center"/>
              <w:rPr>
                <w:szCs w:val="20"/>
              </w:rPr>
            </w:pPr>
          </w:p>
        </w:tc>
        <w:tc>
          <w:tcPr>
            <w:tcW w:w="386" w:type="dxa"/>
            <w:noWrap/>
            <w:hideMark/>
          </w:tcPr>
          <w:p w14:paraId="519C2F6C" w14:textId="77777777" w:rsidR="001445C4" w:rsidRPr="001445C4" w:rsidRDefault="001445C4" w:rsidP="001445C4">
            <w:pPr>
              <w:jc w:val="center"/>
              <w:rPr>
                <w:szCs w:val="20"/>
              </w:rPr>
            </w:pPr>
            <w:r w:rsidRPr="001445C4">
              <w:t>19</w:t>
            </w:r>
          </w:p>
        </w:tc>
        <w:tc>
          <w:tcPr>
            <w:tcW w:w="503" w:type="dxa"/>
            <w:noWrap/>
            <w:hideMark/>
          </w:tcPr>
          <w:p w14:paraId="6FD416FA" w14:textId="77777777" w:rsidR="001445C4" w:rsidRPr="001445C4" w:rsidRDefault="001445C4" w:rsidP="001445C4">
            <w:pPr>
              <w:jc w:val="center"/>
              <w:rPr>
                <w:szCs w:val="20"/>
              </w:rPr>
            </w:pPr>
            <w:r w:rsidRPr="001445C4">
              <w:t>57</w:t>
            </w:r>
          </w:p>
        </w:tc>
        <w:tc>
          <w:tcPr>
            <w:tcW w:w="400" w:type="dxa"/>
            <w:noWrap/>
          </w:tcPr>
          <w:p w14:paraId="36825F5F" w14:textId="77777777" w:rsidR="001445C4" w:rsidRPr="001445C4" w:rsidRDefault="001445C4" w:rsidP="001445C4">
            <w:pPr>
              <w:jc w:val="center"/>
              <w:rPr>
                <w:szCs w:val="20"/>
              </w:rPr>
            </w:pPr>
          </w:p>
        </w:tc>
        <w:tc>
          <w:tcPr>
            <w:tcW w:w="386" w:type="dxa"/>
            <w:noWrap/>
            <w:hideMark/>
          </w:tcPr>
          <w:p w14:paraId="42917E60" w14:textId="77777777" w:rsidR="001445C4" w:rsidRPr="001445C4" w:rsidRDefault="001445C4" w:rsidP="001445C4">
            <w:pPr>
              <w:jc w:val="center"/>
              <w:rPr>
                <w:szCs w:val="20"/>
              </w:rPr>
            </w:pPr>
            <w:r w:rsidRPr="001445C4">
              <w:t>07</w:t>
            </w:r>
          </w:p>
        </w:tc>
        <w:tc>
          <w:tcPr>
            <w:tcW w:w="503" w:type="dxa"/>
            <w:noWrap/>
            <w:hideMark/>
          </w:tcPr>
          <w:p w14:paraId="62AA11EC" w14:textId="77777777" w:rsidR="001445C4" w:rsidRPr="001445C4" w:rsidRDefault="001445C4" w:rsidP="001445C4">
            <w:pPr>
              <w:jc w:val="center"/>
              <w:rPr>
                <w:szCs w:val="20"/>
              </w:rPr>
            </w:pPr>
            <w:r w:rsidRPr="001445C4">
              <w:t>23</w:t>
            </w:r>
          </w:p>
        </w:tc>
        <w:tc>
          <w:tcPr>
            <w:tcW w:w="386" w:type="dxa"/>
            <w:noWrap/>
          </w:tcPr>
          <w:p w14:paraId="317E7DE6" w14:textId="77777777" w:rsidR="001445C4" w:rsidRPr="001445C4" w:rsidRDefault="001445C4" w:rsidP="001445C4">
            <w:pPr>
              <w:jc w:val="center"/>
              <w:rPr>
                <w:szCs w:val="20"/>
              </w:rPr>
            </w:pPr>
          </w:p>
        </w:tc>
        <w:tc>
          <w:tcPr>
            <w:tcW w:w="386" w:type="dxa"/>
            <w:noWrap/>
            <w:hideMark/>
          </w:tcPr>
          <w:p w14:paraId="5CB0C15C" w14:textId="77777777" w:rsidR="001445C4" w:rsidRPr="001445C4" w:rsidRDefault="001445C4" w:rsidP="001445C4">
            <w:pPr>
              <w:jc w:val="center"/>
              <w:rPr>
                <w:szCs w:val="20"/>
              </w:rPr>
            </w:pPr>
            <w:r w:rsidRPr="001445C4">
              <w:t>19</w:t>
            </w:r>
          </w:p>
        </w:tc>
        <w:tc>
          <w:tcPr>
            <w:tcW w:w="503" w:type="dxa"/>
            <w:noWrap/>
            <w:hideMark/>
          </w:tcPr>
          <w:p w14:paraId="03F6DA57" w14:textId="77777777" w:rsidR="001445C4" w:rsidRPr="001445C4" w:rsidRDefault="001445C4" w:rsidP="001445C4">
            <w:pPr>
              <w:jc w:val="center"/>
              <w:rPr>
                <w:szCs w:val="20"/>
              </w:rPr>
            </w:pPr>
            <w:r w:rsidRPr="001445C4">
              <w:t>19</w:t>
            </w:r>
          </w:p>
        </w:tc>
      </w:tr>
      <w:tr w:rsidR="001445C4" w:rsidRPr="001445C4" w14:paraId="5CCBA2F4" w14:textId="77777777" w:rsidTr="003061C9">
        <w:trPr>
          <w:trHeight w:val="20"/>
          <w:jc w:val="center"/>
        </w:trPr>
        <w:tc>
          <w:tcPr>
            <w:tcW w:w="556" w:type="dxa"/>
            <w:noWrap/>
            <w:hideMark/>
          </w:tcPr>
          <w:p w14:paraId="4737EA6E" w14:textId="77777777" w:rsidR="001445C4" w:rsidRPr="001445C4" w:rsidRDefault="001445C4" w:rsidP="001445C4">
            <w:pPr>
              <w:ind w:right="113"/>
              <w:jc w:val="right"/>
              <w:rPr>
                <w:szCs w:val="20"/>
              </w:rPr>
            </w:pPr>
            <w:r w:rsidRPr="001445C4">
              <w:t>27</w:t>
            </w:r>
          </w:p>
        </w:tc>
        <w:tc>
          <w:tcPr>
            <w:tcW w:w="386" w:type="dxa"/>
            <w:noWrap/>
            <w:hideMark/>
          </w:tcPr>
          <w:p w14:paraId="47295B79" w14:textId="77777777" w:rsidR="001445C4" w:rsidRPr="001445C4" w:rsidRDefault="001445C4" w:rsidP="001445C4">
            <w:pPr>
              <w:jc w:val="center"/>
              <w:rPr>
                <w:szCs w:val="20"/>
              </w:rPr>
            </w:pPr>
            <w:r w:rsidRPr="001445C4">
              <w:t>06</w:t>
            </w:r>
          </w:p>
        </w:tc>
        <w:tc>
          <w:tcPr>
            <w:tcW w:w="503" w:type="dxa"/>
            <w:noWrap/>
            <w:hideMark/>
          </w:tcPr>
          <w:p w14:paraId="18A6FECF" w14:textId="77777777" w:rsidR="001445C4" w:rsidRPr="001445C4" w:rsidRDefault="001445C4" w:rsidP="001445C4">
            <w:pPr>
              <w:jc w:val="center"/>
              <w:rPr>
                <w:szCs w:val="20"/>
              </w:rPr>
            </w:pPr>
            <w:r w:rsidRPr="001445C4">
              <w:t>29</w:t>
            </w:r>
          </w:p>
        </w:tc>
        <w:tc>
          <w:tcPr>
            <w:tcW w:w="386" w:type="dxa"/>
            <w:noWrap/>
          </w:tcPr>
          <w:p w14:paraId="598A1A79" w14:textId="77777777" w:rsidR="001445C4" w:rsidRPr="001445C4" w:rsidRDefault="001445C4" w:rsidP="001445C4">
            <w:pPr>
              <w:jc w:val="center"/>
              <w:rPr>
                <w:szCs w:val="20"/>
              </w:rPr>
            </w:pPr>
          </w:p>
        </w:tc>
        <w:tc>
          <w:tcPr>
            <w:tcW w:w="386" w:type="dxa"/>
            <w:noWrap/>
            <w:hideMark/>
          </w:tcPr>
          <w:p w14:paraId="2226748B" w14:textId="77777777" w:rsidR="001445C4" w:rsidRPr="001445C4" w:rsidRDefault="001445C4" w:rsidP="001445C4">
            <w:pPr>
              <w:jc w:val="center"/>
              <w:rPr>
                <w:szCs w:val="20"/>
              </w:rPr>
            </w:pPr>
            <w:r w:rsidRPr="001445C4">
              <w:t>20</w:t>
            </w:r>
          </w:p>
        </w:tc>
        <w:tc>
          <w:tcPr>
            <w:tcW w:w="503" w:type="dxa"/>
            <w:noWrap/>
            <w:hideMark/>
          </w:tcPr>
          <w:p w14:paraId="3851B125" w14:textId="77777777" w:rsidR="001445C4" w:rsidRPr="001445C4" w:rsidRDefault="001445C4" w:rsidP="001445C4">
            <w:pPr>
              <w:jc w:val="center"/>
              <w:rPr>
                <w:szCs w:val="20"/>
              </w:rPr>
            </w:pPr>
            <w:r w:rsidRPr="001445C4">
              <w:t>27</w:t>
            </w:r>
          </w:p>
        </w:tc>
        <w:tc>
          <w:tcPr>
            <w:tcW w:w="400" w:type="dxa"/>
            <w:noWrap/>
          </w:tcPr>
          <w:p w14:paraId="31059835" w14:textId="77777777" w:rsidR="001445C4" w:rsidRPr="001445C4" w:rsidRDefault="001445C4" w:rsidP="001445C4">
            <w:pPr>
              <w:jc w:val="center"/>
              <w:rPr>
                <w:szCs w:val="20"/>
              </w:rPr>
            </w:pPr>
          </w:p>
        </w:tc>
        <w:tc>
          <w:tcPr>
            <w:tcW w:w="386" w:type="dxa"/>
            <w:noWrap/>
            <w:hideMark/>
          </w:tcPr>
          <w:p w14:paraId="3EACF2D5" w14:textId="77777777" w:rsidR="001445C4" w:rsidRPr="001445C4" w:rsidRDefault="001445C4" w:rsidP="001445C4">
            <w:pPr>
              <w:jc w:val="center"/>
              <w:rPr>
                <w:szCs w:val="20"/>
              </w:rPr>
            </w:pPr>
            <w:r w:rsidRPr="001445C4">
              <w:t>07</w:t>
            </w:r>
          </w:p>
        </w:tc>
        <w:tc>
          <w:tcPr>
            <w:tcW w:w="503" w:type="dxa"/>
            <w:noWrap/>
            <w:hideMark/>
          </w:tcPr>
          <w:p w14:paraId="0BECBD75" w14:textId="77777777" w:rsidR="001445C4" w:rsidRPr="001445C4" w:rsidRDefault="001445C4" w:rsidP="001445C4">
            <w:pPr>
              <w:jc w:val="center"/>
              <w:rPr>
                <w:szCs w:val="20"/>
              </w:rPr>
            </w:pPr>
            <w:r w:rsidRPr="001445C4">
              <w:t>00</w:t>
            </w:r>
          </w:p>
        </w:tc>
        <w:tc>
          <w:tcPr>
            <w:tcW w:w="386" w:type="dxa"/>
            <w:noWrap/>
          </w:tcPr>
          <w:p w14:paraId="142CF072" w14:textId="77777777" w:rsidR="001445C4" w:rsidRPr="001445C4" w:rsidRDefault="001445C4" w:rsidP="001445C4">
            <w:pPr>
              <w:jc w:val="center"/>
              <w:rPr>
                <w:szCs w:val="20"/>
              </w:rPr>
            </w:pPr>
          </w:p>
        </w:tc>
        <w:tc>
          <w:tcPr>
            <w:tcW w:w="386" w:type="dxa"/>
            <w:noWrap/>
            <w:hideMark/>
          </w:tcPr>
          <w:p w14:paraId="1B110F12" w14:textId="77777777" w:rsidR="001445C4" w:rsidRPr="001445C4" w:rsidRDefault="001445C4" w:rsidP="001445C4">
            <w:pPr>
              <w:jc w:val="center"/>
              <w:rPr>
                <w:szCs w:val="20"/>
              </w:rPr>
            </w:pPr>
            <w:r w:rsidRPr="001445C4">
              <w:t>19</w:t>
            </w:r>
          </w:p>
        </w:tc>
        <w:tc>
          <w:tcPr>
            <w:tcW w:w="503" w:type="dxa"/>
            <w:noWrap/>
            <w:hideMark/>
          </w:tcPr>
          <w:p w14:paraId="787BEE37" w14:textId="77777777" w:rsidR="001445C4" w:rsidRPr="001445C4" w:rsidRDefault="001445C4" w:rsidP="001445C4">
            <w:pPr>
              <w:jc w:val="center"/>
              <w:rPr>
                <w:szCs w:val="20"/>
              </w:rPr>
            </w:pPr>
            <w:r w:rsidRPr="001445C4">
              <w:t>56</w:t>
            </w:r>
          </w:p>
        </w:tc>
        <w:tc>
          <w:tcPr>
            <w:tcW w:w="400" w:type="dxa"/>
            <w:noWrap/>
          </w:tcPr>
          <w:p w14:paraId="456EBB87" w14:textId="77777777" w:rsidR="001445C4" w:rsidRPr="001445C4" w:rsidRDefault="001445C4" w:rsidP="001445C4">
            <w:pPr>
              <w:jc w:val="center"/>
              <w:rPr>
                <w:szCs w:val="20"/>
              </w:rPr>
            </w:pPr>
          </w:p>
        </w:tc>
        <w:tc>
          <w:tcPr>
            <w:tcW w:w="386" w:type="dxa"/>
            <w:noWrap/>
            <w:hideMark/>
          </w:tcPr>
          <w:p w14:paraId="441CF426" w14:textId="77777777" w:rsidR="001445C4" w:rsidRPr="001445C4" w:rsidRDefault="001445C4" w:rsidP="001445C4">
            <w:pPr>
              <w:jc w:val="center"/>
              <w:rPr>
                <w:szCs w:val="20"/>
              </w:rPr>
            </w:pPr>
            <w:r w:rsidRPr="001445C4">
              <w:t>07</w:t>
            </w:r>
          </w:p>
        </w:tc>
        <w:tc>
          <w:tcPr>
            <w:tcW w:w="503" w:type="dxa"/>
            <w:noWrap/>
            <w:hideMark/>
          </w:tcPr>
          <w:p w14:paraId="25CF21EF" w14:textId="77777777" w:rsidR="001445C4" w:rsidRPr="001445C4" w:rsidRDefault="001445C4" w:rsidP="001445C4">
            <w:pPr>
              <w:jc w:val="center"/>
              <w:rPr>
                <w:szCs w:val="20"/>
              </w:rPr>
            </w:pPr>
            <w:r w:rsidRPr="001445C4">
              <w:t>24</w:t>
            </w:r>
          </w:p>
        </w:tc>
        <w:tc>
          <w:tcPr>
            <w:tcW w:w="386" w:type="dxa"/>
            <w:noWrap/>
          </w:tcPr>
          <w:p w14:paraId="16559648" w14:textId="77777777" w:rsidR="001445C4" w:rsidRPr="001445C4" w:rsidRDefault="001445C4" w:rsidP="001445C4">
            <w:pPr>
              <w:jc w:val="center"/>
              <w:rPr>
                <w:szCs w:val="20"/>
              </w:rPr>
            </w:pPr>
          </w:p>
        </w:tc>
        <w:tc>
          <w:tcPr>
            <w:tcW w:w="386" w:type="dxa"/>
            <w:noWrap/>
            <w:hideMark/>
          </w:tcPr>
          <w:p w14:paraId="6C73146E" w14:textId="77777777" w:rsidR="001445C4" w:rsidRPr="001445C4" w:rsidRDefault="001445C4" w:rsidP="001445C4">
            <w:pPr>
              <w:jc w:val="center"/>
              <w:rPr>
                <w:szCs w:val="20"/>
              </w:rPr>
            </w:pPr>
            <w:r w:rsidRPr="001445C4">
              <w:t>19</w:t>
            </w:r>
          </w:p>
        </w:tc>
        <w:tc>
          <w:tcPr>
            <w:tcW w:w="503" w:type="dxa"/>
            <w:noWrap/>
            <w:hideMark/>
          </w:tcPr>
          <w:p w14:paraId="15E3BCB8" w14:textId="77777777" w:rsidR="001445C4" w:rsidRPr="001445C4" w:rsidRDefault="001445C4" w:rsidP="001445C4">
            <w:pPr>
              <w:jc w:val="center"/>
              <w:rPr>
                <w:szCs w:val="20"/>
              </w:rPr>
            </w:pPr>
            <w:r w:rsidRPr="001445C4">
              <w:t>18</w:t>
            </w:r>
          </w:p>
        </w:tc>
      </w:tr>
      <w:tr w:rsidR="001445C4" w:rsidRPr="001445C4" w14:paraId="45C71A55" w14:textId="77777777" w:rsidTr="003061C9">
        <w:trPr>
          <w:trHeight w:val="20"/>
          <w:jc w:val="center"/>
        </w:trPr>
        <w:tc>
          <w:tcPr>
            <w:tcW w:w="556" w:type="dxa"/>
            <w:noWrap/>
            <w:hideMark/>
          </w:tcPr>
          <w:p w14:paraId="0B3748C1" w14:textId="77777777" w:rsidR="001445C4" w:rsidRPr="001445C4" w:rsidRDefault="001445C4" w:rsidP="001445C4">
            <w:pPr>
              <w:ind w:right="113"/>
              <w:jc w:val="right"/>
              <w:rPr>
                <w:szCs w:val="20"/>
              </w:rPr>
            </w:pPr>
            <w:r w:rsidRPr="001445C4">
              <w:t>28</w:t>
            </w:r>
          </w:p>
        </w:tc>
        <w:tc>
          <w:tcPr>
            <w:tcW w:w="386" w:type="dxa"/>
            <w:noWrap/>
            <w:hideMark/>
          </w:tcPr>
          <w:p w14:paraId="62EECCFB" w14:textId="77777777" w:rsidR="001445C4" w:rsidRPr="001445C4" w:rsidRDefault="001445C4" w:rsidP="001445C4">
            <w:pPr>
              <w:jc w:val="center"/>
              <w:rPr>
                <w:szCs w:val="20"/>
              </w:rPr>
            </w:pPr>
            <w:r w:rsidRPr="001445C4">
              <w:t>06</w:t>
            </w:r>
          </w:p>
        </w:tc>
        <w:tc>
          <w:tcPr>
            <w:tcW w:w="503" w:type="dxa"/>
            <w:noWrap/>
            <w:hideMark/>
          </w:tcPr>
          <w:p w14:paraId="7E3AB436" w14:textId="77777777" w:rsidR="001445C4" w:rsidRPr="001445C4" w:rsidRDefault="001445C4" w:rsidP="001445C4">
            <w:pPr>
              <w:jc w:val="center"/>
              <w:rPr>
                <w:szCs w:val="20"/>
              </w:rPr>
            </w:pPr>
            <w:r w:rsidRPr="001445C4">
              <w:t>30</w:t>
            </w:r>
          </w:p>
        </w:tc>
        <w:tc>
          <w:tcPr>
            <w:tcW w:w="386" w:type="dxa"/>
            <w:noWrap/>
          </w:tcPr>
          <w:p w14:paraId="2D208590" w14:textId="77777777" w:rsidR="001445C4" w:rsidRPr="001445C4" w:rsidRDefault="001445C4" w:rsidP="001445C4">
            <w:pPr>
              <w:jc w:val="center"/>
              <w:rPr>
                <w:szCs w:val="20"/>
              </w:rPr>
            </w:pPr>
          </w:p>
        </w:tc>
        <w:tc>
          <w:tcPr>
            <w:tcW w:w="386" w:type="dxa"/>
            <w:noWrap/>
            <w:hideMark/>
          </w:tcPr>
          <w:p w14:paraId="53B0A839" w14:textId="77777777" w:rsidR="001445C4" w:rsidRPr="001445C4" w:rsidRDefault="001445C4" w:rsidP="001445C4">
            <w:pPr>
              <w:jc w:val="center"/>
              <w:rPr>
                <w:szCs w:val="20"/>
              </w:rPr>
            </w:pPr>
            <w:r w:rsidRPr="001445C4">
              <w:t>20</w:t>
            </w:r>
          </w:p>
        </w:tc>
        <w:tc>
          <w:tcPr>
            <w:tcW w:w="503" w:type="dxa"/>
            <w:noWrap/>
            <w:hideMark/>
          </w:tcPr>
          <w:p w14:paraId="3B32746A" w14:textId="77777777" w:rsidR="001445C4" w:rsidRPr="001445C4" w:rsidRDefault="001445C4" w:rsidP="001445C4">
            <w:pPr>
              <w:jc w:val="center"/>
              <w:rPr>
                <w:szCs w:val="20"/>
              </w:rPr>
            </w:pPr>
            <w:r w:rsidRPr="001445C4">
              <w:t>26</w:t>
            </w:r>
          </w:p>
        </w:tc>
        <w:tc>
          <w:tcPr>
            <w:tcW w:w="400" w:type="dxa"/>
            <w:noWrap/>
          </w:tcPr>
          <w:p w14:paraId="19A8DAF4" w14:textId="77777777" w:rsidR="001445C4" w:rsidRPr="001445C4" w:rsidRDefault="001445C4" w:rsidP="001445C4">
            <w:pPr>
              <w:jc w:val="center"/>
              <w:rPr>
                <w:szCs w:val="20"/>
              </w:rPr>
            </w:pPr>
          </w:p>
        </w:tc>
        <w:tc>
          <w:tcPr>
            <w:tcW w:w="386" w:type="dxa"/>
            <w:noWrap/>
            <w:hideMark/>
          </w:tcPr>
          <w:p w14:paraId="7DE49150" w14:textId="77777777" w:rsidR="001445C4" w:rsidRPr="001445C4" w:rsidRDefault="001445C4" w:rsidP="001445C4">
            <w:pPr>
              <w:jc w:val="center"/>
              <w:rPr>
                <w:szCs w:val="20"/>
              </w:rPr>
            </w:pPr>
            <w:r w:rsidRPr="001445C4">
              <w:t>07</w:t>
            </w:r>
          </w:p>
        </w:tc>
        <w:tc>
          <w:tcPr>
            <w:tcW w:w="503" w:type="dxa"/>
            <w:noWrap/>
            <w:hideMark/>
          </w:tcPr>
          <w:p w14:paraId="44A79FA0" w14:textId="77777777" w:rsidR="001445C4" w:rsidRPr="001445C4" w:rsidRDefault="001445C4" w:rsidP="001445C4">
            <w:pPr>
              <w:jc w:val="center"/>
              <w:rPr>
                <w:szCs w:val="20"/>
              </w:rPr>
            </w:pPr>
            <w:r w:rsidRPr="001445C4">
              <w:t>01</w:t>
            </w:r>
          </w:p>
        </w:tc>
        <w:tc>
          <w:tcPr>
            <w:tcW w:w="386" w:type="dxa"/>
            <w:noWrap/>
          </w:tcPr>
          <w:p w14:paraId="6DA396D0" w14:textId="77777777" w:rsidR="001445C4" w:rsidRPr="001445C4" w:rsidRDefault="001445C4" w:rsidP="001445C4">
            <w:pPr>
              <w:jc w:val="center"/>
              <w:rPr>
                <w:szCs w:val="20"/>
              </w:rPr>
            </w:pPr>
          </w:p>
        </w:tc>
        <w:tc>
          <w:tcPr>
            <w:tcW w:w="386" w:type="dxa"/>
            <w:noWrap/>
            <w:hideMark/>
          </w:tcPr>
          <w:p w14:paraId="37DD93A9" w14:textId="77777777" w:rsidR="001445C4" w:rsidRPr="001445C4" w:rsidRDefault="001445C4" w:rsidP="001445C4">
            <w:pPr>
              <w:jc w:val="center"/>
              <w:rPr>
                <w:szCs w:val="20"/>
              </w:rPr>
            </w:pPr>
            <w:r w:rsidRPr="001445C4">
              <w:t>19</w:t>
            </w:r>
          </w:p>
        </w:tc>
        <w:tc>
          <w:tcPr>
            <w:tcW w:w="503" w:type="dxa"/>
            <w:noWrap/>
            <w:hideMark/>
          </w:tcPr>
          <w:p w14:paraId="4A769C07" w14:textId="77777777" w:rsidR="001445C4" w:rsidRPr="001445C4" w:rsidRDefault="001445C4" w:rsidP="001445C4">
            <w:pPr>
              <w:jc w:val="center"/>
              <w:rPr>
                <w:szCs w:val="20"/>
              </w:rPr>
            </w:pPr>
            <w:r w:rsidRPr="001445C4">
              <w:t>55</w:t>
            </w:r>
          </w:p>
        </w:tc>
        <w:tc>
          <w:tcPr>
            <w:tcW w:w="400" w:type="dxa"/>
            <w:noWrap/>
          </w:tcPr>
          <w:p w14:paraId="434C8605" w14:textId="77777777" w:rsidR="001445C4" w:rsidRPr="001445C4" w:rsidRDefault="001445C4" w:rsidP="001445C4">
            <w:pPr>
              <w:jc w:val="center"/>
              <w:rPr>
                <w:szCs w:val="20"/>
              </w:rPr>
            </w:pPr>
          </w:p>
        </w:tc>
        <w:tc>
          <w:tcPr>
            <w:tcW w:w="386" w:type="dxa"/>
            <w:noWrap/>
            <w:hideMark/>
          </w:tcPr>
          <w:p w14:paraId="69BE409C" w14:textId="77777777" w:rsidR="001445C4" w:rsidRPr="001445C4" w:rsidRDefault="001445C4" w:rsidP="001445C4">
            <w:pPr>
              <w:jc w:val="center"/>
              <w:rPr>
                <w:szCs w:val="20"/>
              </w:rPr>
            </w:pPr>
            <w:r w:rsidRPr="001445C4">
              <w:t>07</w:t>
            </w:r>
          </w:p>
        </w:tc>
        <w:tc>
          <w:tcPr>
            <w:tcW w:w="503" w:type="dxa"/>
            <w:noWrap/>
            <w:hideMark/>
          </w:tcPr>
          <w:p w14:paraId="42C195DC" w14:textId="77777777" w:rsidR="001445C4" w:rsidRPr="001445C4" w:rsidRDefault="001445C4" w:rsidP="001445C4">
            <w:pPr>
              <w:jc w:val="center"/>
              <w:rPr>
                <w:szCs w:val="20"/>
              </w:rPr>
            </w:pPr>
            <w:r w:rsidRPr="001445C4">
              <w:t>25</w:t>
            </w:r>
          </w:p>
        </w:tc>
        <w:tc>
          <w:tcPr>
            <w:tcW w:w="386" w:type="dxa"/>
            <w:noWrap/>
          </w:tcPr>
          <w:p w14:paraId="179EF60F" w14:textId="77777777" w:rsidR="001445C4" w:rsidRPr="001445C4" w:rsidRDefault="001445C4" w:rsidP="001445C4">
            <w:pPr>
              <w:jc w:val="center"/>
              <w:rPr>
                <w:szCs w:val="20"/>
              </w:rPr>
            </w:pPr>
          </w:p>
        </w:tc>
        <w:tc>
          <w:tcPr>
            <w:tcW w:w="386" w:type="dxa"/>
            <w:noWrap/>
            <w:hideMark/>
          </w:tcPr>
          <w:p w14:paraId="48526ED2" w14:textId="77777777" w:rsidR="001445C4" w:rsidRPr="001445C4" w:rsidRDefault="001445C4" w:rsidP="001445C4">
            <w:pPr>
              <w:jc w:val="center"/>
              <w:rPr>
                <w:szCs w:val="20"/>
              </w:rPr>
            </w:pPr>
            <w:r w:rsidRPr="001445C4">
              <w:t>19</w:t>
            </w:r>
          </w:p>
        </w:tc>
        <w:tc>
          <w:tcPr>
            <w:tcW w:w="503" w:type="dxa"/>
            <w:noWrap/>
            <w:hideMark/>
          </w:tcPr>
          <w:p w14:paraId="1D72522C" w14:textId="77777777" w:rsidR="001445C4" w:rsidRPr="001445C4" w:rsidRDefault="001445C4" w:rsidP="001445C4">
            <w:pPr>
              <w:jc w:val="center"/>
              <w:rPr>
                <w:szCs w:val="20"/>
              </w:rPr>
            </w:pPr>
            <w:r w:rsidRPr="001445C4">
              <w:t>17</w:t>
            </w:r>
          </w:p>
        </w:tc>
      </w:tr>
      <w:tr w:rsidR="001445C4" w:rsidRPr="001445C4" w14:paraId="4AA4BAA7" w14:textId="77777777" w:rsidTr="003061C9">
        <w:trPr>
          <w:trHeight w:val="20"/>
          <w:jc w:val="center"/>
        </w:trPr>
        <w:tc>
          <w:tcPr>
            <w:tcW w:w="556" w:type="dxa"/>
            <w:noWrap/>
            <w:hideMark/>
          </w:tcPr>
          <w:p w14:paraId="0249F923" w14:textId="77777777" w:rsidR="001445C4" w:rsidRPr="001445C4" w:rsidRDefault="001445C4" w:rsidP="001445C4">
            <w:pPr>
              <w:ind w:right="113"/>
              <w:jc w:val="right"/>
              <w:rPr>
                <w:szCs w:val="20"/>
              </w:rPr>
            </w:pPr>
            <w:r w:rsidRPr="001445C4">
              <w:t>29</w:t>
            </w:r>
          </w:p>
        </w:tc>
        <w:tc>
          <w:tcPr>
            <w:tcW w:w="386" w:type="dxa"/>
            <w:noWrap/>
            <w:hideMark/>
          </w:tcPr>
          <w:p w14:paraId="6AE7676A" w14:textId="77777777" w:rsidR="001445C4" w:rsidRPr="001445C4" w:rsidRDefault="001445C4" w:rsidP="001445C4">
            <w:pPr>
              <w:jc w:val="center"/>
              <w:rPr>
                <w:szCs w:val="20"/>
              </w:rPr>
            </w:pPr>
            <w:r w:rsidRPr="001445C4">
              <w:t>06</w:t>
            </w:r>
          </w:p>
        </w:tc>
        <w:tc>
          <w:tcPr>
            <w:tcW w:w="503" w:type="dxa"/>
            <w:noWrap/>
            <w:hideMark/>
          </w:tcPr>
          <w:p w14:paraId="4A773416" w14:textId="77777777" w:rsidR="001445C4" w:rsidRPr="001445C4" w:rsidRDefault="001445C4" w:rsidP="001445C4">
            <w:pPr>
              <w:jc w:val="center"/>
              <w:rPr>
                <w:szCs w:val="20"/>
              </w:rPr>
            </w:pPr>
            <w:r w:rsidRPr="001445C4">
              <w:t>31</w:t>
            </w:r>
          </w:p>
        </w:tc>
        <w:tc>
          <w:tcPr>
            <w:tcW w:w="386" w:type="dxa"/>
            <w:noWrap/>
          </w:tcPr>
          <w:p w14:paraId="5A161405" w14:textId="77777777" w:rsidR="001445C4" w:rsidRPr="001445C4" w:rsidRDefault="001445C4" w:rsidP="001445C4">
            <w:pPr>
              <w:jc w:val="center"/>
              <w:rPr>
                <w:szCs w:val="20"/>
              </w:rPr>
            </w:pPr>
          </w:p>
        </w:tc>
        <w:tc>
          <w:tcPr>
            <w:tcW w:w="386" w:type="dxa"/>
            <w:noWrap/>
            <w:hideMark/>
          </w:tcPr>
          <w:p w14:paraId="1C0AF077" w14:textId="77777777" w:rsidR="001445C4" w:rsidRPr="001445C4" w:rsidRDefault="001445C4" w:rsidP="001445C4">
            <w:pPr>
              <w:jc w:val="center"/>
              <w:rPr>
                <w:szCs w:val="20"/>
              </w:rPr>
            </w:pPr>
            <w:r w:rsidRPr="001445C4">
              <w:t>20</w:t>
            </w:r>
          </w:p>
        </w:tc>
        <w:tc>
          <w:tcPr>
            <w:tcW w:w="503" w:type="dxa"/>
            <w:noWrap/>
            <w:hideMark/>
          </w:tcPr>
          <w:p w14:paraId="6AB7C73D" w14:textId="77777777" w:rsidR="001445C4" w:rsidRPr="001445C4" w:rsidRDefault="001445C4" w:rsidP="001445C4">
            <w:pPr>
              <w:jc w:val="center"/>
              <w:rPr>
                <w:szCs w:val="20"/>
              </w:rPr>
            </w:pPr>
            <w:r w:rsidRPr="001445C4">
              <w:t>25</w:t>
            </w:r>
          </w:p>
        </w:tc>
        <w:tc>
          <w:tcPr>
            <w:tcW w:w="400" w:type="dxa"/>
            <w:noWrap/>
          </w:tcPr>
          <w:p w14:paraId="27637057" w14:textId="77777777" w:rsidR="001445C4" w:rsidRPr="001445C4" w:rsidRDefault="001445C4" w:rsidP="001445C4">
            <w:pPr>
              <w:jc w:val="center"/>
              <w:rPr>
                <w:szCs w:val="20"/>
              </w:rPr>
            </w:pPr>
          </w:p>
        </w:tc>
        <w:tc>
          <w:tcPr>
            <w:tcW w:w="386" w:type="dxa"/>
            <w:noWrap/>
            <w:hideMark/>
          </w:tcPr>
          <w:p w14:paraId="2CD972C7" w14:textId="77777777" w:rsidR="001445C4" w:rsidRPr="001445C4" w:rsidRDefault="001445C4" w:rsidP="001445C4">
            <w:pPr>
              <w:jc w:val="center"/>
              <w:rPr>
                <w:szCs w:val="20"/>
              </w:rPr>
            </w:pPr>
          </w:p>
        </w:tc>
        <w:tc>
          <w:tcPr>
            <w:tcW w:w="503" w:type="dxa"/>
            <w:noWrap/>
            <w:hideMark/>
          </w:tcPr>
          <w:p w14:paraId="2D150679" w14:textId="77777777" w:rsidR="001445C4" w:rsidRPr="001445C4" w:rsidRDefault="001445C4" w:rsidP="001445C4">
            <w:pPr>
              <w:jc w:val="center"/>
              <w:rPr>
                <w:szCs w:val="20"/>
              </w:rPr>
            </w:pPr>
          </w:p>
        </w:tc>
        <w:tc>
          <w:tcPr>
            <w:tcW w:w="386" w:type="dxa"/>
            <w:noWrap/>
          </w:tcPr>
          <w:p w14:paraId="1AA6230E" w14:textId="77777777" w:rsidR="001445C4" w:rsidRPr="001445C4" w:rsidRDefault="001445C4" w:rsidP="001445C4">
            <w:pPr>
              <w:jc w:val="center"/>
              <w:rPr>
                <w:szCs w:val="20"/>
              </w:rPr>
            </w:pPr>
          </w:p>
        </w:tc>
        <w:tc>
          <w:tcPr>
            <w:tcW w:w="386" w:type="dxa"/>
            <w:noWrap/>
            <w:hideMark/>
          </w:tcPr>
          <w:p w14:paraId="729B946B" w14:textId="77777777" w:rsidR="001445C4" w:rsidRPr="001445C4" w:rsidRDefault="001445C4" w:rsidP="001445C4">
            <w:pPr>
              <w:jc w:val="center"/>
              <w:rPr>
                <w:szCs w:val="20"/>
              </w:rPr>
            </w:pPr>
          </w:p>
        </w:tc>
        <w:tc>
          <w:tcPr>
            <w:tcW w:w="503" w:type="dxa"/>
            <w:noWrap/>
            <w:hideMark/>
          </w:tcPr>
          <w:p w14:paraId="5599BFE3" w14:textId="77777777" w:rsidR="001445C4" w:rsidRPr="001445C4" w:rsidRDefault="001445C4" w:rsidP="001445C4">
            <w:pPr>
              <w:jc w:val="center"/>
              <w:rPr>
                <w:szCs w:val="20"/>
              </w:rPr>
            </w:pPr>
          </w:p>
        </w:tc>
        <w:tc>
          <w:tcPr>
            <w:tcW w:w="400" w:type="dxa"/>
            <w:noWrap/>
          </w:tcPr>
          <w:p w14:paraId="06633A6A" w14:textId="77777777" w:rsidR="001445C4" w:rsidRPr="001445C4" w:rsidRDefault="001445C4" w:rsidP="001445C4">
            <w:pPr>
              <w:jc w:val="center"/>
              <w:rPr>
                <w:szCs w:val="20"/>
              </w:rPr>
            </w:pPr>
          </w:p>
        </w:tc>
        <w:tc>
          <w:tcPr>
            <w:tcW w:w="386" w:type="dxa"/>
            <w:noWrap/>
            <w:hideMark/>
          </w:tcPr>
          <w:p w14:paraId="27C4AAE8" w14:textId="77777777" w:rsidR="001445C4" w:rsidRPr="001445C4" w:rsidRDefault="001445C4" w:rsidP="001445C4">
            <w:pPr>
              <w:jc w:val="center"/>
              <w:rPr>
                <w:szCs w:val="20"/>
              </w:rPr>
            </w:pPr>
            <w:r w:rsidRPr="001445C4">
              <w:t>07</w:t>
            </w:r>
          </w:p>
        </w:tc>
        <w:tc>
          <w:tcPr>
            <w:tcW w:w="503" w:type="dxa"/>
            <w:noWrap/>
            <w:hideMark/>
          </w:tcPr>
          <w:p w14:paraId="3EDD5B2D" w14:textId="77777777" w:rsidR="001445C4" w:rsidRPr="001445C4" w:rsidRDefault="001445C4" w:rsidP="001445C4">
            <w:pPr>
              <w:jc w:val="center"/>
              <w:rPr>
                <w:szCs w:val="20"/>
              </w:rPr>
            </w:pPr>
            <w:r w:rsidRPr="001445C4">
              <w:t>25</w:t>
            </w:r>
          </w:p>
        </w:tc>
        <w:tc>
          <w:tcPr>
            <w:tcW w:w="386" w:type="dxa"/>
            <w:noWrap/>
          </w:tcPr>
          <w:p w14:paraId="4CFF9F78" w14:textId="77777777" w:rsidR="001445C4" w:rsidRPr="001445C4" w:rsidRDefault="001445C4" w:rsidP="001445C4">
            <w:pPr>
              <w:jc w:val="center"/>
              <w:rPr>
                <w:szCs w:val="20"/>
              </w:rPr>
            </w:pPr>
          </w:p>
        </w:tc>
        <w:tc>
          <w:tcPr>
            <w:tcW w:w="386" w:type="dxa"/>
            <w:noWrap/>
            <w:hideMark/>
          </w:tcPr>
          <w:p w14:paraId="05959B6F" w14:textId="77777777" w:rsidR="001445C4" w:rsidRPr="001445C4" w:rsidRDefault="001445C4" w:rsidP="001445C4">
            <w:pPr>
              <w:jc w:val="center"/>
              <w:rPr>
                <w:szCs w:val="20"/>
              </w:rPr>
            </w:pPr>
            <w:r w:rsidRPr="001445C4">
              <w:t>19</w:t>
            </w:r>
          </w:p>
        </w:tc>
        <w:tc>
          <w:tcPr>
            <w:tcW w:w="503" w:type="dxa"/>
            <w:noWrap/>
            <w:hideMark/>
          </w:tcPr>
          <w:p w14:paraId="5778A6D2" w14:textId="77777777" w:rsidR="001445C4" w:rsidRPr="001445C4" w:rsidRDefault="001445C4" w:rsidP="001445C4">
            <w:pPr>
              <w:jc w:val="center"/>
              <w:rPr>
                <w:szCs w:val="20"/>
              </w:rPr>
            </w:pPr>
            <w:r w:rsidRPr="001445C4">
              <w:t>15</w:t>
            </w:r>
          </w:p>
        </w:tc>
      </w:tr>
      <w:tr w:rsidR="001445C4" w:rsidRPr="001445C4" w14:paraId="74D2D5EC" w14:textId="77777777" w:rsidTr="003061C9">
        <w:trPr>
          <w:trHeight w:val="20"/>
          <w:jc w:val="center"/>
        </w:trPr>
        <w:tc>
          <w:tcPr>
            <w:tcW w:w="556" w:type="dxa"/>
            <w:noWrap/>
            <w:hideMark/>
          </w:tcPr>
          <w:p w14:paraId="2C9975E1" w14:textId="77777777" w:rsidR="001445C4" w:rsidRPr="001445C4" w:rsidRDefault="001445C4" w:rsidP="001445C4">
            <w:pPr>
              <w:ind w:right="113"/>
              <w:jc w:val="right"/>
              <w:rPr>
                <w:szCs w:val="20"/>
              </w:rPr>
            </w:pPr>
            <w:r w:rsidRPr="001445C4">
              <w:t>30</w:t>
            </w:r>
          </w:p>
        </w:tc>
        <w:tc>
          <w:tcPr>
            <w:tcW w:w="386" w:type="dxa"/>
            <w:noWrap/>
            <w:hideMark/>
          </w:tcPr>
          <w:p w14:paraId="164C1115" w14:textId="77777777" w:rsidR="001445C4" w:rsidRPr="001445C4" w:rsidRDefault="001445C4" w:rsidP="001445C4">
            <w:pPr>
              <w:jc w:val="center"/>
              <w:rPr>
                <w:szCs w:val="20"/>
              </w:rPr>
            </w:pPr>
            <w:r w:rsidRPr="001445C4">
              <w:t>06</w:t>
            </w:r>
          </w:p>
        </w:tc>
        <w:tc>
          <w:tcPr>
            <w:tcW w:w="503" w:type="dxa"/>
            <w:noWrap/>
            <w:hideMark/>
          </w:tcPr>
          <w:p w14:paraId="7F380C05" w14:textId="77777777" w:rsidR="001445C4" w:rsidRPr="001445C4" w:rsidRDefault="001445C4" w:rsidP="001445C4">
            <w:pPr>
              <w:jc w:val="center"/>
              <w:rPr>
                <w:szCs w:val="20"/>
              </w:rPr>
            </w:pPr>
            <w:r w:rsidRPr="001445C4">
              <w:t>32</w:t>
            </w:r>
          </w:p>
        </w:tc>
        <w:tc>
          <w:tcPr>
            <w:tcW w:w="386" w:type="dxa"/>
            <w:noWrap/>
          </w:tcPr>
          <w:p w14:paraId="24322144" w14:textId="77777777" w:rsidR="001445C4" w:rsidRPr="001445C4" w:rsidRDefault="001445C4" w:rsidP="001445C4">
            <w:pPr>
              <w:jc w:val="center"/>
              <w:rPr>
                <w:szCs w:val="20"/>
              </w:rPr>
            </w:pPr>
          </w:p>
        </w:tc>
        <w:tc>
          <w:tcPr>
            <w:tcW w:w="386" w:type="dxa"/>
            <w:noWrap/>
            <w:hideMark/>
          </w:tcPr>
          <w:p w14:paraId="3232F483" w14:textId="77777777" w:rsidR="001445C4" w:rsidRPr="001445C4" w:rsidRDefault="001445C4" w:rsidP="001445C4">
            <w:pPr>
              <w:jc w:val="center"/>
              <w:rPr>
                <w:szCs w:val="20"/>
              </w:rPr>
            </w:pPr>
            <w:r w:rsidRPr="001445C4">
              <w:t>20</w:t>
            </w:r>
          </w:p>
        </w:tc>
        <w:tc>
          <w:tcPr>
            <w:tcW w:w="503" w:type="dxa"/>
            <w:noWrap/>
            <w:hideMark/>
          </w:tcPr>
          <w:p w14:paraId="67DB1204" w14:textId="77777777" w:rsidR="001445C4" w:rsidRPr="001445C4" w:rsidRDefault="001445C4" w:rsidP="001445C4">
            <w:pPr>
              <w:jc w:val="center"/>
              <w:rPr>
                <w:szCs w:val="20"/>
              </w:rPr>
            </w:pPr>
            <w:r w:rsidRPr="001445C4">
              <w:t>25</w:t>
            </w:r>
          </w:p>
        </w:tc>
        <w:tc>
          <w:tcPr>
            <w:tcW w:w="400" w:type="dxa"/>
            <w:noWrap/>
          </w:tcPr>
          <w:p w14:paraId="5A4F07C8" w14:textId="77777777" w:rsidR="001445C4" w:rsidRPr="001445C4" w:rsidRDefault="001445C4" w:rsidP="001445C4">
            <w:pPr>
              <w:jc w:val="center"/>
              <w:rPr>
                <w:szCs w:val="20"/>
              </w:rPr>
            </w:pPr>
          </w:p>
        </w:tc>
        <w:tc>
          <w:tcPr>
            <w:tcW w:w="386" w:type="dxa"/>
            <w:noWrap/>
            <w:hideMark/>
          </w:tcPr>
          <w:p w14:paraId="24EA65D0" w14:textId="77777777" w:rsidR="001445C4" w:rsidRPr="001445C4" w:rsidRDefault="001445C4" w:rsidP="001445C4">
            <w:pPr>
              <w:jc w:val="center"/>
              <w:rPr>
                <w:szCs w:val="20"/>
              </w:rPr>
            </w:pPr>
          </w:p>
        </w:tc>
        <w:tc>
          <w:tcPr>
            <w:tcW w:w="503" w:type="dxa"/>
            <w:noWrap/>
            <w:hideMark/>
          </w:tcPr>
          <w:p w14:paraId="4F50B474" w14:textId="77777777" w:rsidR="001445C4" w:rsidRPr="001445C4" w:rsidRDefault="001445C4" w:rsidP="001445C4">
            <w:pPr>
              <w:jc w:val="center"/>
              <w:rPr>
                <w:szCs w:val="20"/>
              </w:rPr>
            </w:pPr>
          </w:p>
        </w:tc>
        <w:tc>
          <w:tcPr>
            <w:tcW w:w="386" w:type="dxa"/>
            <w:noWrap/>
          </w:tcPr>
          <w:p w14:paraId="6627A273" w14:textId="77777777" w:rsidR="001445C4" w:rsidRPr="001445C4" w:rsidRDefault="001445C4" w:rsidP="001445C4">
            <w:pPr>
              <w:jc w:val="center"/>
              <w:rPr>
                <w:szCs w:val="20"/>
              </w:rPr>
            </w:pPr>
          </w:p>
        </w:tc>
        <w:tc>
          <w:tcPr>
            <w:tcW w:w="386" w:type="dxa"/>
            <w:noWrap/>
            <w:hideMark/>
          </w:tcPr>
          <w:p w14:paraId="19900D97" w14:textId="77777777" w:rsidR="001445C4" w:rsidRPr="001445C4" w:rsidRDefault="001445C4" w:rsidP="001445C4">
            <w:pPr>
              <w:jc w:val="center"/>
              <w:rPr>
                <w:szCs w:val="20"/>
              </w:rPr>
            </w:pPr>
          </w:p>
        </w:tc>
        <w:tc>
          <w:tcPr>
            <w:tcW w:w="503" w:type="dxa"/>
            <w:noWrap/>
            <w:hideMark/>
          </w:tcPr>
          <w:p w14:paraId="46661E57" w14:textId="77777777" w:rsidR="001445C4" w:rsidRPr="001445C4" w:rsidRDefault="001445C4" w:rsidP="001445C4">
            <w:pPr>
              <w:jc w:val="center"/>
              <w:rPr>
                <w:szCs w:val="20"/>
              </w:rPr>
            </w:pPr>
          </w:p>
        </w:tc>
        <w:tc>
          <w:tcPr>
            <w:tcW w:w="400" w:type="dxa"/>
            <w:noWrap/>
          </w:tcPr>
          <w:p w14:paraId="56A6CA31" w14:textId="77777777" w:rsidR="001445C4" w:rsidRPr="001445C4" w:rsidRDefault="001445C4" w:rsidP="001445C4">
            <w:pPr>
              <w:jc w:val="center"/>
              <w:rPr>
                <w:szCs w:val="20"/>
              </w:rPr>
            </w:pPr>
          </w:p>
        </w:tc>
        <w:tc>
          <w:tcPr>
            <w:tcW w:w="386" w:type="dxa"/>
            <w:noWrap/>
            <w:hideMark/>
          </w:tcPr>
          <w:p w14:paraId="57A7AACB" w14:textId="77777777" w:rsidR="001445C4" w:rsidRPr="001445C4" w:rsidRDefault="001445C4" w:rsidP="001445C4">
            <w:pPr>
              <w:jc w:val="center"/>
              <w:rPr>
                <w:szCs w:val="20"/>
              </w:rPr>
            </w:pPr>
            <w:r w:rsidRPr="001445C4">
              <w:t>07</w:t>
            </w:r>
          </w:p>
        </w:tc>
        <w:tc>
          <w:tcPr>
            <w:tcW w:w="503" w:type="dxa"/>
            <w:noWrap/>
            <w:hideMark/>
          </w:tcPr>
          <w:p w14:paraId="5650044A" w14:textId="77777777" w:rsidR="001445C4" w:rsidRPr="001445C4" w:rsidRDefault="001445C4" w:rsidP="001445C4">
            <w:pPr>
              <w:jc w:val="center"/>
              <w:rPr>
                <w:szCs w:val="20"/>
              </w:rPr>
            </w:pPr>
            <w:r w:rsidRPr="001445C4">
              <w:t>26</w:t>
            </w:r>
          </w:p>
        </w:tc>
        <w:tc>
          <w:tcPr>
            <w:tcW w:w="386" w:type="dxa"/>
            <w:noWrap/>
          </w:tcPr>
          <w:p w14:paraId="56C15CDA" w14:textId="77777777" w:rsidR="001445C4" w:rsidRPr="001445C4" w:rsidRDefault="001445C4" w:rsidP="001445C4">
            <w:pPr>
              <w:jc w:val="center"/>
              <w:rPr>
                <w:szCs w:val="20"/>
              </w:rPr>
            </w:pPr>
          </w:p>
        </w:tc>
        <w:tc>
          <w:tcPr>
            <w:tcW w:w="386" w:type="dxa"/>
            <w:noWrap/>
            <w:hideMark/>
          </w:tcPr>
          <w:p w14:paraId="53140C75" w14:textId="77777777" w:rsidR="001445C4" w:rsidRPr="001445C4" w:rsidRDefault="001445C4" w:rsidP="001445C4">
            <w:pPr>
              <w:jc w:val="center"/>
              <w:rPr>
                <w:szCs w:val="20"/>
              </w:rPr>
            </w:pPr>
            <w:r w:rsidRPr="001445C4">
              <w:t>19</w:t>
            </w:r>
          </w:p>
        </w:tc>
        <w:tc>
          <w:tcPr>
            <w:tcW w:w="503" w:type="dxa"/>
            <w:noWrap/>
            <w:hideMark/>
          </w:tcPr>
          <w:p w14:paraId="432EC89C" w14:textId="77777777" w:rsidR="001445C4" w:rsidRPr="001445C4" w:rsidRDefault="001445C4" w:rsidP="001445C4">
            <w:pPr>
              <w:jc w:val="center"/>
              <w:rPr>
                <w:szCs w:val="20"/>
              </w:rPr>
            </w:pPr>
            <w:r w:rsidRPr="001445C4">
              <w:t>14</w:t>
            </w:r>
          </w:p>
        </w:tc>
      </w:tr>
      <w:tr w:rsidR="001445C4" w:rsidRPr="001445C4" w14:paraId="13008C64" w14:textId="77777777" w:rsidTr="003061C9">
        <w:trPr>
          <w:trHeight w:val="20"/>
          <w:jc w:val="center"/>
        </w:trPr>
        <w:tc>
          <w:tcPr>
            <w:tcW w:w="556" w:type="dxa"/>
            <w:noWrap/>
            <w:hideMark/>
          </w:tcPr>
          <w:p w14:paraId="5765A2FD" w14:textId="77777777" w:rsidR="001445C4" w:rsidRPr="001445C4" w:rsidRDefault="001445C4" w:rsidP="001445C4">
            <w:pPr>
              <w:ind w:right="113"/>
              <w:jc w:val="right"/>
              <w:rPr>
                <w:szCs w:val="20"/>
              </w:rPr>
            </w:pPr>
            <w:r w:rsidRPr="001445C4">
              <w:t>31</w:t>
            </w:r>
          </w:p>
        </w:tc>
        <w:tc>
          <w:tcPr>
            <w:tcW w:w="386" w:type="dxa"/>
            <w:noWrap/>
            <w:hideMark/>
          </w:tcPr>
          <w:p w14:paraId="712A9F3F" w14:textId="77777777" w:rsidR="001445C4" w:rsidRPr="001445C4" w:rsidRDefault="001445C4" w:rsidP="001445C4">
            <w:pPr>
              <w:jc w:val="center"/>
              <w:rPr>
                <w:szCs w:val="20"/>
              </w:rPr>
            </w:pPr>
            <w:r w:rsidRPr="001445C4">
              <w:t>06</w:t>
            </w:r>
          </w:p>
        </w:tc>
        <w:tc>
          <w:tcPr>
            <w:tcW w:w="503" w:type="dxa"/>
            <w:noWrap/>
            <w:hideMark/>
          </w:tcPr>
          <w:p w14:paraId="0B2C1DD7" w14:textId="77777777" w:rsidR="001445C4" w:rsidRPr="001445C4" w:rsidRDefault="001445C4" w:rsidP="001445C4">
            <w:pPr>
              <w:jc w:val="center"/>
              <w:rPr>
                <w:szCs w:val="20"/>
              </w:rPr>
            </w:pPr>
            <w:r w:rsidRPr="001445C4">
              <w:t>33</w:t>
            </w:r>
          </w:p>
        </w:tc>
        <w:tc>
          <w:tcPr>
            <w:tcW w:w="386" w:type="dxa"/>
            <w:noWrap/>
          </w:tcPr>
          <w:p w14:paraId="36816E96" w14:textId="77777777" w:rsidR="001445C4" w:rsidRPr="001445C4" w:rsidRDefault="001445C4" w:rsidP="001445C4">
            <w:pPr>
              <w:jc w:val="center"/>
              <w:rPr>
                <w:szCs w:val="20"/>
              </w:rPr>
            </w:pPr>
          </w:p>
        </w:tc>
        <w:tc>
          <w:tcPr>
            <w:tcW w:w="386" w:type="dxa"/>
            <w:noWrap/>
            <w:hideMark/>
          </w:tcPr>
          <w:p w14:paraId="1E7C5426" w14:textId="77777777" w:rsidR="001445C4" w:rsidRPr="001445C4" w:rsidRDefault="001445C4" w:rsidP="001445C4">
            <w:pPr>
              <w:jc w:val="center"/>
              <w:rPr>
                <w:szCs w:val="20"/>
              </w:rPr>
            </w:pPr>
            <w:r w:rsidRPr="001445C4">
              <w:t>20</w:t>
            </w:r>
          </w:p>
        </w:tc>
        <w:tc>
          <w:tcPr>
            <w:tcW w:w="503" w:type="dxa"/>
            <w:noWrap/>
            <w:hideMark/>
          </w:tcPr>
          <w:p w14:paraId="22B4FF9C" w14:textId="77777777" w:rsidR="001445C4" w:rsidRPr="001445C4" w:rsidRDefault="001445C4" w:rsidP="001445C4">
            <w:pPr>
              <w:jc w:val="center"/>
              <w:rPr>
                <w:szCs w:val="20"/>
              </w:rPr>
            </w:pPr>
            <w:r w:rsidRPr="001445C4">
              <w:t>24</w:t>
            </w:r>
          </w:p>
        </w:tc>
        <w:tc>
          <w:tcPr>
            <w:tcW w:w="400" w:type="dxa"/>
            <w:noWrap/>
          </w:tcPr>
          <w:p w14:paraId="14BEDA4B" w14:textId="77777777" w:rsidR="001445C4" w:rsidRPr="001445C4" w:rsidRDefault="001445C4" w:rsidP="001445C4">
            <w:pPr>
              <w:jc w:val="center"/>
              <w:rPr>
                <w:szCs w:val="20"/>
              </w:rPr>
            </w:pPr>
          </w:p>
        </w:tc>
        <w:tc>
          <w:tcPr>
            <w:tcW w:w="386" w:type="dxa"/>
            <w:noWrap/>
            <w:hideMark/>
          </w:tcPr>
          <w:p w14:paraId="78C921D2" w14:textId="77777777" w:rsidR="001445C4" w:rsidRPr="001445C4" w:rsidRDefault="001445C4" w:rsidP="001445C4">
            <w:pPr>
              <w:jc w:val="center"/>
              <w:rPr>
                <w:szCs w:val="20"/>
              </w:rPr>
            </w:pPr>
          </w:p>
        </w:tc>
        <w:tc>
          <w:tcPr>
            <w:tcW w:w="503" w:type="dxa"/>
            <w:noWrap/>
            <w:hideMark/>
          </w:tcPr>
          <w:p w14:paraId="5723666E" w14:textId="77777777" w:rsidR="001445C4" w:rsidRPr="001445C4" w:rsidRDefault="001445C4" w:rsidP="001445C4">
            <w:pPr>
              <w:jc w:val="center"/>
              <w:rPr>
                <w:szCs w:val="20"/>
              </w:rPr>
            </w:pPr>
          </w:p>
        </w:tc>
        <w:tc>
          <w:tcPr>
            <w:tcW w:w="386" w:type="dxa"/>
            <w:noWrap/>
          </w:tcPr>
          <w:p w14:paraId="041D6E98" w14:textId="77777777" w:rsidR="001445C4" w:rsidRPr="001445C4" w:rsidRDefault="001445C4" w:rsidP="001445C4">
            <w:pPr>
              <w:jc w:val="center"/>
              <w:rPr>
                <w:szCs w:val="20"/>
              </w:rPr>
            </w:pPr>
          </w:p>
        </w:tc>
        <w:tc>
          <w:tcPr>
            <w:tcW w:w="386" w:type="dxa"/>
            <w:noWrap/>
            <w:hideMark/>
          </w:tcPr>
          <w:p w14:paraId="78286E85" w14:textId="77777777" w:rsidR="001445C4" w:rsidRPr="001445C4" w:rsidRDefault="001445C4" w:rsidP="001445C4">
            <w:pPr>
              <w:jc w:val="center"/>
              <w:rPr>
                <w:szCs w:val="20"/>
              </w:rPr>
            </w:pPr>
          </w:p>
        </w:tc>
        <w:tc>
          <w:tcPr>
            <w:tcW w:w="503" w:type="dxa"/>
            <w:noWrap/>
            <w:hideMark/>
          </w:tcPr>
          <w:p w14:paraId="4224D216" w14:textId="77777777" w:rsidR="001445C4" w:rsidRPr="001445C4" w:rsidRDefault="001445C4" w:rsidP="001445C4">
            <w:pPr>
              <w:jc w:val="center"/>
              <w:rPr>
                <w:szCs w:val="20"/>
              </w:rPr>
            </w:pPr>
          </w:p>
        </w:tc>
        <w:tc>
          <w:tcPr>
            <w:tcW w:w="400" w:type="dxa"/>
            <w:noWrap/>
          </w:tcPr>
          <w:p w14:paraId="199C73E1" w14:textId="77777777" w:rsidR="001445C4" w:rsidRPr="001445C4" w:rsidRDefault="001445C4" w:rsidP="001445C4">
            <w:pPr>
              <w:jc w:val="center"/>
              <w:rPr>
                <w:szCs w:val="20"/>
              </w:rPr>
            </w:pPr>
          </w:p>
        </w:tc>
        <w:tc>
          <w:tcPr>
            <w:tcW w:w="386" w:type="dxa"/>
            <w:noWrap/>
            <w:hideMark/>
          </w:tcPr>
          <w:p w14:paraId="22164912" w14:textId="77777777" w:rsidR="001445C4" w:rsidRPr="001445C4" w:rsidRDefault="001445C4" w:rsidP="001445C4">
            <w:pPr>
              <w:jc w:val="center"/>
              <w:rPr>
                <w:szCs w:val="20"/>
              </w:rPr>
            </w:pPr>
            <w:r w:rsidRPr="001445C4">
              <w:t>07</w:t>
            </w:r>
          </w:p>
        </w:tc>
        <w:tc>
          <w:tcPr>
            <w:tcW w:w="503" w:type="dxa"/>
            <w:noWrap/>
            <w:hideMark/>
          </w:tcPr>
          <w:p w14:paraId="4BFDF235" w14:textId="77777777" w:rsidR="001445C4" w:rsidRPr="001445C4" w:rsidRDefault="001445C4" w:rsidP="001445C4">
            <w:pPr>
              <w:jc w:val="center"/>
              <w:rPr>
                <w:szCs w:val="20"/>
              </w:rPr>
            </w:pPr>
            <w:r w:rsidRPr="001445C4">
              <w:t>27</w:t>
            </w:r>
          </w:p>
        </w:tc>
        <w:tc>
          <w:tcPr>
            <w:tcW w:w="386" w:type="dxa"/>
            <w:noWrap/>
          </w:tcPr>
          <w:p w14:paraId="6841BDB5" w14:textId="77777777" w:rsidR="001445C4" w:rsidRPr="001445C4" w:rsidRDefault="001445C4" w:rsidP="001445C4">
            <w:pPr>
              <w:jc w:val="center"/>
              <w:rPr>
                <w:szCs w:val="20"/>
              </w:rPr>
            </w:pPr>
          </w:p>
        </w:tc>
        <w:tc>
          <w:tcPr>
            <w:tcW w:w="386" w:type="dxa"/>
            <w:noWrap/>
            <w:hideMark/>
          </w:tcPr>
          <w:p w14:paraId="3D17BC85" w14:textId="77777777" w:rsidR="001445C4" w:rsidRPr="001445C4" w:rsidRDefault="001445C4" w:rsidP="001445C4">
            <w:pPr>
              <w:jc w:val="center"/>
              <w:rPr>
                <w:szCs w:val="20"/>
              </w:rPr>
            </w:pPr>
            <w:r w:rsidRPr="001445C4">
              <w:t>19</w:t>
            </w:r>
          </w:p>
        </w:tc>
        <w:tc>
          <w:tcPr>
            <w:tcW w:w="503" w:type="dxa"/>
            <w:noWrap/>
            <w:hideMark/>
          </w:tcPr>
          <w:p w14:paraId="52A80625" w14:textId="77777777" w:rsidR="001445C4" w:rsidRPr="001445C4" w:rsidRDefault="001445C4" w:rsidP="001445C4">
            <w:pPr>
              <w:jc w:val="center"/>
              <w:rPr>
                <w:szCs w:val="20"/>
              </w:rPr>
            </w:pPr>
            <w:r w:rsidRPr="001445C4">
              <w:t>12</w:t>
            </w:r>
          </w:p>
        </w:tc>
      </w:tr>
      <w:tr w:rsidR="001445C4" w:rsidRPr="001445C4" w14:paraId="24F890EF" w14:textId="77777777" w:rsidTr="003061C9">
        <w:trPr>
          <w:trHeight w:val="20"/>
          <w:jc w:val="center"/>
        </w:trPr>
        <w:tc>
          <w:tcPr>
            <w:tcW w:w="556" w:type="dxa"/>
            <w:tcBorders>
              <w:top w:val="single" w:sz="4" w:space="0" w:color="auto"/>
            </w:tcBorders>
            <w:noWrap/>
            <w:hideMark/>
          </w:tcPr>
          <w:p w14:paraId="17168EBB" w14:textId="77777777" w:rsidR="001445C4" w:rsidRPr="001445C4" w:rsidRDefault="001445C4" w:rsidP="001445C4">
            <w:pPr>
              <w:spacing w:after="0"/>
              <w:jc w:val="right"/>
              <w:rPr>
                <w:szCs w:val="20"/>
              </w:rPr>
            </w:pPr>
          </w:p>
        </w:tc>
        <w:tc>
          <w:tcPr>
            <w:tcW w:w="386" w:type="dxa"/>
            <w:tcBorders>
              <w:top w:val="single" w:sz="4" w:space="0" w:color="auto"/>
            </w:tcBorders>
            <w:noWrap/>
            <w:hideMark/>
          </w:tcPr>
          <w:p w14:paraId="576E4A77" w14:textId="77777777" w:rsidR="001445C4" w:rsidRPr="001445C4" w:rsidRDefault="001445C4" w:rsidP="001445C4">
            <w:pPr>
              <w:spacing w:after="0"/>
              <w:rPr>
                <w:szCs w:val="20"/>
              </w:rPr>
            </w:pPr>
          </w:p>
        </w:tc>
        <w:tc>
          <w:tcPr>
            <w:tcW w:w="503" w:type="dxa"/>
            <w:tcBorders>
              <w:top w:val="single" w:sz="4" w:space="0" w:color="auto"/>
            </w:tcBorders>
            <w:noWrap/>
            <w:hideMark/>
          </w:tcPr>
          <w:p w14:paraId="3D2B895A" w14:textId="77777777" w:rsidR="001445C4" w:rsidRPr="001445C4" w:rsidRDefault="001445C4" w:rsidP="001445C4">
            <w:pPr>
              <w:spacing w:after="0"/>
              <w:rPr>
                <w:szCs w:val="20"/>
              </w:rPr>
            </w:pPr>
          </w:p>
        </w:tc>
        <w:tc>
          <w:tcPr>
            <w:tcW w:w="386" w:type="dxa"/>
            <w:tcBorders>
              <w:top w:val="single" w:sz="4" w:space="0" w:color="auto"/>
            </w:tcBorders>
            <w:noWrap/>
            <w:hideMark/>
          </w:tcPr>
          <w:p w14:paraId="4A411E88" w14:textId="77777777" w:rsidR="001445C4" w:rsidRPr="001445C4" w:rsidRDefault="001445C4" w:rsidP="001445C4">
            <w:pPr>
              <w:spacing w:after="0"/>
              <w:rPr>
                <w:szCs w:val="20"/>
              </w:rPr>
            </w:pPr>
          </w:p>
        </w:tc>
        <w:tc>
          <w:tcPr>
            <w:tcW w:w="386" w:type="dxa"/>
            <w:tcBorders>
              <w:top w:val="single" w:sz="4" w:space="0" w:color="auto"/>
            </w:tcBorders>
            <w:noWrap/>
            <w:hideMark/>
          </w:tcPr>
          <w:p w14:paraId="3F3D2345" w14:textId="77777777" w:rsidR="001445C4" w:rsidRPr="001445C4" w:rsidRDefault="001445C4" w:rsidP="001445C4">
            <w:pPr>
              <w:spacing w:after="0"/>
              <w:rPr>
                <w:szCs w:val="20"/>
              </w:rPr>
            </w:pPr>
          </w:p>
        </w:tc>
        <w:tc>
          <w:tcPr>
            <w:tcW w:w="503" w:type="dxa"/>
            <w:tcBorders>
              <w:top w:val="single" w:sz="4" w:space="0" w:color="auto"/>
            </w:tcBorders>
            <w:noWrap/>
            <w:hideMark/>
          </w:tcPr>
          <w:p w14:paraId="277EDC12" w14:textId="77777777" w:rsidR="001445C4" w:rsidRPr="001445C4" w:rsidRDefault="001445C4" w:rsidP="001445C4">
            <w:pPr>
              <w:spacing w:after="0"/>
              <w:rPr>
                <w:szCs w:val="20"/>
              </w:rPr>
            </w:pPr>
          </w:p>
        </w:tc>
        <w:tc>
          <w:tcPr>
            <w:tcW w:w="400" w:type="dxa"/>
            <w:tcBorders>
              <w:top w:val="single" w:sz="4" w:space="0" w:color="auto"/>
            </w:tcBorders>
            <w:noWrap/>
            <w:hideMark/>
          </w:tcPr>
          <w:p w14:paraId="48CD5563" w14:textId="77777777" w:rsidR="001445C4" w:rsidRPr="001445C4" w:rsidRDefault="001445C4" w:rsidP="001445C4">
            <w:pPr>
              <w:spacing w:after="0"/>
              <w:rPr>
                <w:szCs w:val="20"/>
              </w:rPr>
            </w:pPr>
          </w:p>
        </w:tc>
        <w:tc>
          <w:tcPr>
            <w:tcW w:w="386" w:type="dxa"/>
            <w:tcBorders>
              <w:top w:val="single" w:sz="4" w:space="0" w:color="auto"/>
            </w:tcBorders>
            <w:noWrap/>
            <w:hideMark/>
          </w:tcPr>
          <w:p w14:paraId="08518F4F" w14:textId="77777777" w:rsidR="001445C4" w:rsidRPr="001445C4" w:rsidRDefault="001445C4" w:rsidP="001445C4">
            <w:pPr>
              <w:spacing w:after="0"/>
              <w:rPr>
                <w:szCs w:val="20"/>
              </w:rPr>
            </w:pPr>
          </w:p>
        </w:tc>
        <w:tc>
          <w:tcPr>
            <w:tcW w:w="503" w:type="dxa"/>
            <w:tcBorders>
              <w:top w:val="single" w:sz="4" w:space="0" w:color="auto"/>
            </w:tcBorders>
            <w:noWrap/>
            <w:hideMark/>
          </w:tcPr>
          <w:p w14:paraId="3BF38318" w14:textId="77777777" w:rsidR="001445C4" w:rsidRPr="001445C4" w:rsidRDefault="001445C4" w:rsidP="001445C4">
            <w:pPr>
              <w:spacing w:after="0"/>
              <w:rPr>
                <w:szCs w:val="20"/>
              </w:rPr>
            </w:pPr>
          </w:p>
        </w:tc>
        <w:tc>
          <w:tcPr>
            <w:tcW w:w="386" w:type="dxa"/>
            <w:tcBorders>
              <w:top w:val="single" w:sz="4" w:space="0" w:color="auto"/>
            </w:tcBorders>
            <w:noWrap/>
            <w:hideMark/>
          </w:tcPr>
          <w:p w14:paraId="07F90ECE" w14:textId="77777777" w:rsidR="001445C4" w:rsidRPr="001445C4" w:rsidRDefault="001445C4" w:rsidP="001445C4">
            <w:pPr>
              <w:spacing w:after="0"/>
              <w:rPr>
                <w:szCs w:val="20"/>
              </w:rPr>
            </w:pPr>
          </w:p>
        </w:tc>
        <w:tc>
          <w:tcPr>
            <w:tcW w:w="386" w:type="dxa"/>
            <w:tcBorders>
              <w:top w:val="single" w:sz="4" w:space="0" w:color="auto"/>
            </w:tcBorders>
            <w:noWrap/>
            <w:hideMark/>
          </w:tcPr>
          <w:p w14:paraId="78B9BB91" w14:textId="77777777" w:rsidR="001445C4" w:rsidRPr="001445C4" w:rsidRDefault="001445C4" w:rsidP="001445C4">
            <w:pPr>
              <w:spacing w:after="0"/>
              <w:rPr>
                <w:szCs w:val="20"/>
              </w:rPr>
            </w:pPr>
          </w:p>
        </w:tc>
        <w:tc>
          <w:tcPr>
            <w:tcW w:w="503" w:type="dxa"/>
            <w:tcBorders>
              <w:top w:val="single" w:sz="4" w:space="0" w:color="auto"/>
            </w:tcBorders>
            <w:noWrap/>
            <w:hideMark/>
          </w:tcPr>
          <w:p w14:paraId="085D9580" w14:textId="77777777" w:rsidR="001445C4" w:rsidRPr="001445C4" w:rsidRDefault="001445C4" w:rsidP="001445C4">
            <w:pPr>
              <w:spacing w:after="0"/>
              <w:rPr>
                <w:szCs w:val="20"/>
              </w:rPr>
            </w:pPr>
          </w:p>
        </w:tc>
        <w:tc>
          <w:tcPr>
            <w:tcW w:w="400" w:type="dxa"/>
            <w:tcBorders>
              <w:top w:val="single" w:sz="4" w:space="0" w:color="auto"/>
            </w:tcBorders>
            <w:noWrap/>
            <w:hideMark/>
          </w:tcPr>
          <w:p w14:paraId="093D11AA" w14:textId="77777777" w:rsidR="001445C4" w:rsidRPr="001445C4" w:rsidRDefault="001445C4" w:rsidP="001445C4">
            <w:pPr>
              <w:spacing w:after="0"/>
              <w:rPr>
                <w:szCs w:val="20"/>
              </w:rPr>
            </w:pPr>
          </w:p>
        </w:tc>
        <w:tc>
          <w:tcPr>
            <w:tcW w:w="386" w:type="dxa"/>
            <w:tcBorders>
              <w:top w:val="single" w:sz="4" w:space="0" w:color="auto"/>
            </w:tcBorders>
            <w:noWrap/>
            <w:hideMark/>
          </w:tcPr>
          <w:p w14:paraId="06DB6926" w14:textId="77777777" w:rsidR="001445C4" w:rsidRPr="001445C4" w:rsidRDefault="001445C4" w:rsidP="001445C4">
            <w:pPr>
              <w:spacing w:after="0"/>
              <w:rPr>
                <w:szCs w:val="20"/>
              </w:rPr>
            </w:pPr>
          </w:p>
        </w:tc>
        <w:tc>
          <w:tcPr>
            <w:tcW w:w="503" w:type="dxa"/>
            <w:tcBorders>
              <w:top w:val="single" w:sz="4" w:space="0" w:color="auto"/>
            </w:tcBorders>
            <w:noWrap/>
            <w:hideMark/>
          </w:tcPr>
          <w:p w14:paraId="2A5D87BC" w14:textId="77777777" w:rsidR="001445C4" w:rsidRPr="001445C4" w:rsidRDefault="001445C4" w:rsidP="001445C4">
            <w:pPr>
              <w:spacing w:after="0"/>
              <w:rPr>
                <w:szCs w:val="20"/>
              </w:rPr>
            </w:pPr>
          </w:p>
        </w:tc>
        <w:tc>
          <w:tcPr>
            <w:tcW w:w="386" w:type="dxa"/>
            <w:tcBorders>
              <w:top w:val="single" w:sz="4" w:space="0" w:color="auto"/>
            </w:tcBorders>
            <w:noWrap/>
            <w:hideMark/>
          </w:tcPr>
          <w:p w14:paraId="612D0239" w14:textId="77777777" w:rsidR="001445C4" w:rsidRPr="001445C4" w:rsidRDefault="001445C4" w:rsidP="001445C4">
            <w:pPr>
              <w:spacing w:after="0"/>
              <w:rPr>
                <w:szCs w:val="20"/>
              </w:rPr>
            </w:pPr>
          </w:p>
        </w:tc>
        <w:tc>
          <w:tcPr>
            <w:tcW w:w="386" w:type="dxa"/>
            <w:tcBorders>
              <w:top w:val="single" w:sz="4" w:space="0" w:color="auto"/>
            </w:tcBorders>
            <w:noWrap/>
            <w:hideMark/>
          </w:tcPr>
          <w:p w14:paraId="16BB3720" w14:textId="77777777" w:rsidR="001445C4" w:rsidRPr="001445C4" w:rsidRDefault="001445C4" w:rsidP="001445C4">
            <w:pPr>
              <w:spacing w:after="0"/>
              <w:rPr>
                <w:szCs w:val="20"/>
              </w:rPr>
            </w:pPr>
          </w:p>
        </w:tc>
        <w:tc>
          <w:tcPr>
            <w:tcW w:w="503" w:type="dxa"/>
            <w:tcBorders>
              <w:top w:val="single" w:sz="4" w:space="0" w:color="auto"/>
            </w:tcBorders>
            <w:noWrap/>
            <w:hideMark/>
          </w:tcPr>
          <w:p w14:paraId="273E881D" w14:textId="77777777" w:rsidR="001445C4" w:rsidRPr="001445C4" w:rsidRDefault="001445C4" w:rsidP="001445C4">
            <w:pPr>
              <w:spacing w:after="0"/>
              <w:rPr>
                <w:szCs w:val="20"/>
              </w:rPr>
            </w:pPr>
          </w:p>
        </w:tc>
      </w:tr>
    </w:tbl>
    <w:p w14:paraId="6EDCF6D7" w14:textId="77777777" w:rsidR="001445C4" w:rsidRPr="001445C4" w:rsidRDefault="001445C4" w:rsidP="001445C4">
      <w:pPr>
        <w:ind w:left="567" w:hanging="567"/>
        <w:rPr>
          <w:rFonts w:eastAsia="Times New Roman"/>
          <w:szCs w:val="17"/>
        </w:rPr>
      </w:pPr>
      <w:r w:rsidRPr="001445C4">
        <w:rPr>
          <w:rFonts w:eastAsia="Times New Roman"/>
          <w:szCs w:val="17"/>
        </w:rPr>
        <w:t>*NOTE: Daylight Saving Time is subject to change.</w:t>
      </w:r>
    </w:p>
    <w:p w14:paraId="0E3FD674" w14:textId="76A73997" w:rsidR="001445C4" w:rsidRDefault="001445C4" w:rsidP="001445C4">
      <w:pPr>
        <w:rPr>
          <w:rFonts w:eastAsia="Times New Roman"/>
          <w:szCs w:val="17"/>
        </w:rPr>
      </w:pPr>
      <w:r w:rsidRPr="001445C4">
        <w:rPr>
          <w:rFonts w:eastAsia="Times New Roman"/>
          <w:szCs w:val="17"/>
        </w:rPr>
        <w:t xml:space="preserve">Sunrise and Sunset times calculated on 11/11/22. Certified correct: G. </w:t>
      </w:r>
      <w:proofErr w:type="spellStart"/>
      <w:r w:rsidRPr="001445C4">
        <w:rPr>
          <w:rFonts w:eastAsia="Times New Roman"/>
          <w:szCs w:val="17"/>
        </w:rPr>
        <w:t>Papanikolas</w:t>
      </w:r>
      <w:proofErr w:type="spellEnd"/>
      <w:r w:rsidRPr="001445C4">
        <w:rPr>
          <w:rFonts w:eastAsia="Times New Roman"/>
          <w:szCs w:val="17"/>
        </w:rPr>
        <w:t>, 29 November 2022</w:t>
      </w:r>
    </w:p>
    <w:p w14:paraId="08595FF4" w14:textId="67C2BE1F" w:rsidR="001445C4" w:rsidRDefault="001445C4" w:rsidP="001445C4">
      <w:pPr>
        <w:pBdr>
          <w:bottom w:val="single" w:sz="4" w:space="1" w:color="auto"/>
        </w:pBdr>
        <w:spacing w:after="0" w:line="52" w:lineRule="exact"/>
        <w:jc w:val="center"/>
        <w:rPr>
          <w:rFonts w:eastAsia="Times New Roman"/>
          <w:szCs w:val="17"/>
        </w:rPr>
      </w:pPr>
    </w:p>
    <w:p w14:paraId="3504AB17" w14:textId="0F24668D" w:rsidR="001445C4" w:rsidRDefault="001445C4" w:rsidP="001445C4">
      <w:pPr>
        <w:pBdr>
          <w:top w:val="single" w:sz="4" w:space="1" w:color="auto"/>
        </w:pBdr>
        <w:spacing w:before="34" w:after="0" w:line="14" w:lineRule="exact"/>
        <w:jc w:val="center"/>
        <w:rPr>
          <w:rFonts w:eastAsia="Times New Roman"/>
          <w:szCs w:val="17"/>
        </w:rPr>
      </w:pPr>
    </w:p>
    <w:p w14:paraId="3265D4FF" w14:textId="77777777" w:rsidR="00AA2483" w:rsidRDefault="00AA2483" w:rsidP="00032A92">
      <w:pPr>
        <w:pStyle w:val="GG-body"/>
        <w:spacing w:after="0"/>
        <w:rPr>
          <w:lang w:val="en-US"/>
        </w:rPr>
      </w:pPr>
    </w:p>
    <w:p w14:paraId="3A8330EA" w14:textId="77777777" w:rsidR="009D1E2E" w:rsidRPr="009D1E2E" w:rsidRDefault="009D1E2E" w:rsidP="00F80EF5">
      <w:pPr>
        <w:pStyle w:val="Heading1"/>
      </w:pPr>
      <w:r>
        <w:rPr>
          <w:lang w:val="en-US"/>
        </w:rPr>
        <w:br w:type="page"/>
      </w:r>
      <w:bookmarkStart w:id="48" w:name="_Toc33707983"/>
      <w:bookmarkStart w:id="49" w:name="_Toc33708154"/>
      <w:bookmarkStart w:id="50" w:name="_Toc121393716"/>
      <w:r>
        <w:t>Local</w:t>
      </w:r>
      <w:r w:rsidRPr="009D1E2E">
        <w:t xml:space="preserve"> Government Instruments</w:t>
      </w:r>
      <w:bookmarkEnd w:id="48"/>
      <w:bookmarkEnd w:id="49"/>
      <w:bookmarkEnd w:id="50"/>
    </w:p>
    <w:p w14:paraId="4563E235" w14:textId="77777777" w:rsidR="004C5292" w:rsidRPr="00254299" w:rsidRDefault="004C5292" w:rsidP="00173065">
      <w:pPr>
        <w:pStyle w:val="Heading2"/>
      </w:pPr>
      <w:bookmarkStart w:id="51" w:name="_Toc121393717"/>
      <w:r w:rsidRPr="00254299">
        <w:t>CAMPBELLTOWN CITY COUNCIL</w:t>
      </w:r>
      <w:bookmarkEnd w:id="51"/>
    </w:p>
    <w:p w14:paraId="23E9DCDA" w14:textId="77777777" w:rsidR="004C5292" w:rsidRPr="00C56DCD" w:rsidRDefault="004C5292" w:rsidP="004C5292">
      <w:pPr>
        <w:pStyle w:val="GG-Title3"/>
        <w:rPr>
          <w:lang w:val="en-US"/>
        </w:rPr>
      </w:pPr>
      <w:r w:rsidRPr="00C56DCD">
        <w:rPr>
          <w:lang w:val="en-US"/>
        </w:rPr>
        <w:t>Place Naming</w:t>
      </w:r>
      <w:r>
        <w:rPr>
          <w:lang w:val="en-US"/>
        </w:rPr>
        <w:t>—</w:t>
      </w:r>
      <w:r w:rsidRPr="00C56DCD">
        <w:rPr>
          <w:lang w:val="en-US"/>
        </w:rPr>
        <w:t>Tuku Wirra</w:t>
      </w:r>
    </w:p>
    <w:p w14:paraId="5DCA699D" w14:textId="77777777" w:rsidR="004C5292" w:rsidRDefault="004C5292" w:rsidP="004C5292">
      <w:pPr>
        <w:pStyle w:val="GG-body"/>
        <w:rPr>
          <w:lang w:val="en-US"/>
        </w:rPr>
      </w:pPr>
      <w:r>
        <w:rPr>
          <w:lang w:val="en-US"/>
        </w:rPr>
        <w:t xml:space="preserve">Notice is hereby given that at its meeting held 19 April 2022, pursuant to Section 219 of </w:t>
      </w:r>
      <w:r w:rsidRPr="00DB23C9">
        <w:rPr>
          <w:i/>
          <w:iCs/>
          <w:lang w:val="en-US"/>
        </w:rPr>
        <w:t>the Local Government Act 1999</w:t>
      </w:r>
      <w:r>
        <w:rPr>
          <w:lang w:val="en-US"/>
        </w:rPr>
        <w:t xml:space="preserve">, the Campbelltown City Council adopted the name Tuku Wirra for combined Church Street Reserve and King George Reserve, comprising of Allotment 44, Section 341, Deposited Plan 32447, Volume 5518, Folio 987 and Allotment 17, Deposited Plan 28348, Volume 5373, Folio 225. The aforementioned Reserve is located off </w:t>
      </w:r>
      <w:proofErr w:type="spellStart"/>
      <w:r>
        <w:rPr>
          <w:lang w:val="en-US"/>
        </w:rPr>
        <w:t>Koongara</w:t>
      </w:r>
      <w:proofErr w:type="spellEnd"/>
      <w:r>
        <w:rPr>
          <w:lang w:val="en-US"/>
        </w:rPr>
        <w:t xml:space="preserve"> Court and Church Street, Magill.</w:t>
      </w:r>
    </w:p>
    <w:p w14:paraId="3942A4BF" w14:textId="77777777" w:rsidR="004C5292" w:rsidRPr="00254299" w:rsidRDefault="004C5292" w:rsidP="004C5292">
      <w:pPr>
        <w:pStyle w:val="GG-SDated"/>
        <w:rPr>
          <w:lang w:val="en-US"/>
        </w:rPr>
      </w:pPr>
      <w:r>
        <w:rPr>
          <w:lang w:val="en-US"/>
        </w:rPr>
        <w:t xml:space="preserve">Dated: 30 November 2022 </w:t>
      </w:r>
    </w:p>
    <w:p w14:paraId="4CB6FEC4" w14:textId="77777777" w:rsidR="004C5292" w:rsidRDefault="004C5292" w:rsidP="004C5292">
      <w:pPr>
        <w:pStyle w:val="GG-SName"/>
        <w:rPr>
          <w:lang w:val="en-US"/>
        </w:rPr>
      </w:pPr>
      <w:r>
        <w:rPr>
          <w:lang w:val="en-US"/>
        </w:rPr>
        <w:t xml:space="preserve">P. Di </w:t>
      </w:r>
      <w:proofErr w:type="spellStart"/>
      <w:r>
        <w:rPr>
          <w:lang w:val="en-US"/>
        </w:rPr>
        <w:t>Iulio</w:t>
      </w:r>
      <w:proofErr w:type="spellEnd"/>
    </w:p>
    <w:p w14:paraId="7A5B5699" w14:textId="741FFEE0" w:rsidR="004C5292" w:rsidRDefault="004C5292" w:rsidP="004C5292">
      <w:pPr>
        <w:pStyle w:val="GG-Signature"/>
        <w:rPr>
          <w:lang w:val="en-US"/>
        </w:rPr>
      </w:pPr>
      <w:r>
        <w:rPr>
          <w:lang w:val="en-US"/>
        </w:rPr>
        <w:t>Chief Executive Officer</w:t>
      </w:r>
    </w:p>
    <w:p w14:paraId="0A81BD81" w14:textId="2E4FC785" w:rsidR="004C5292" w:rsidRDefault="004C5292" w:rsidP="004C5292">
      <w:pPr>
        <w:pStyle w:val="GG-Signature"/>
        <w:pBdr>
          <w:bottom w:val="single" w:sz="4" w:space="1" w:color="auto"/>
        </w:pBdr>
        <w:spacing w:line="52" w:lineRule="exact"/>
        <w:jc w:val="center"/>
      </w:pPr>
    </w:p>
    <w:p w14:paraId="45A601FF" w14:textId="0CA774D2" w:rsidR="004C5292" w:rsidRDefault="004C5292" w:rsidP="004C5292">
      <w:pPr>
        <w:pStyle w:val="GG-Signature"/>
        <w:pBdr>
          <w:top w:val="single" w:sz="4" w:space="1" w:color="auto"/>
        </w:pBdr>
        <w:spacing w:before="34" w:line="14" w:lineRule="exact"/>
        <w:jc w:val="center"/>
      </w:pPr>
    </w:p>
    <w:p w14:paraId="55F842CB" w14:textId="28171CF3" w:rsidR="009D1E2E" w:rsidRDefault="009D1E2E" w:rsidP="004C5292">
      <w:pPr>
        <w:pStyle w:val="GG-body"/>
        <w:spacing w:after="0"/>
        <w:rPr>
          <w:lang w:val="en-US"/>
        </w:rPr>
      </w:pPr>
    </w:p>
    <w:p w14:paraId="25EA0D91" w14:textId="77777777" w:rsidR="004C5292" w:rsidRDefault="004C5292" w:rsidP="00173065">
      <w:pPr>
        <w:pStyle w:val="Heading2"/>
        <w:rPr>
          <w:sz w:val="22"/>
          <w:szCs w:val="28"/>
          <w:lang w:eastAsia="zh-CN"/>
        </w:rPr>
      </w:pPr>
      <w:bookmarkStart w:id="52" w:name="_Toc121393718"/>
      <w:r>
        <w:t>CITY OF MARION</w:t>
      </w:r>
      <w:bookmarkEnd w:id="52"/>
    </w:p>
    <w:p w14:paraId="1F172E92" w14:textId="77777777" w:rsidR="004C5292" w:rsidRDefault="004C5292" w:rsidP="004C5292">
      <w:pPr>
        <w:pStyle w:val="GG-Title2"/>
      </w:pPr>
      <w:r>
        <w:t>Local Government Act 1999</w:t>
      </w:r>
    </w:p>
    <w:p w14:paraId="57626809" w14:textId="77777777" w:rsidR="004C5292" w:rsidRDefault="004C5292" w:rsidP="004C5292">
      <w:pPr>
        <w:pStyle w:val="GG-Title3"/>
      </w:pPr>
      <w:r>
        <w:t>Classification of Community Land</w:t>
      </w:r>
    </w:p>
    <w:p w14:paraId="753E08AB" w14:textId="77777777" w:rsidR="004C5292" w:rsidRDefault="004C5292" w:rsidP="004C5292">
      <w:pPr>
        <w:pStyle w:val="GG-body"/>
      </w:pPr>
      <w:r>
        <w:t xml:space="preserve">Notice is hereby given that the Corporation of the City of Marion, at its meeting held on 14 September 2021, resolved that following the land division of Kenton Avenue Reserve and the new title being issued being Allotment 301 in Deposited Plan 130441 contained in Certificate of Title Volume 6279 Folio 67, its Community Land Classification was to be reinstated pursuant to Section 193(5) of the </w:t>
      </w:r>
      <w:r>
        <w:rPr>
          <w:i/>
          <w:iCs/>
        </w:rPr>
        <w:t>Local Government Act 1999</w:t>
      </w:r>
      <w:r>
        <w:t xml:space="preserve">. This notice reinstates the community land status of Kenton Avenue Reserve. </w:t>
      </w:r>
    </w:p>
    <w:p w14:paraId="67DF7B6F" w14:textId="77777777" w:rsidR="004C5292" w:rsidRDefault="004C5292" w:rsidP="004C5292">
      <w:pPr>
        <w:pStyle w:val="GG-SDated"/>
      </w:pPr>
      <w:r>
        <w:t>Dated: 8 December 2022</w:t>
      </w:r>
    </w:p>
    <w:p w14:paraId="038F4026" w14:textId="77777777" w:rsidR="004C5292" w:rsidRDefault="004C5292" w:rsidP="004C5292">
      <w:pPr>
        <w:pStyle w:val="GG-SName"/>
      </w:pPr>
      <w:r>
        <w:t>T. Harrison</w:t>
      </w:r>
    </w:p>
    <w:p w14:paraId="68C79C31" w14:textId="05652F0E" w:rsidR="004C5292" w:rsidRDefault="004C5292" w:rsidP="004C5292">
      <w:pPr>
        <w:pStyle w:val="GG-Signature"/>
      </w:pPr>
      <w:r>
        <w:t>Chief Executive Officer</w:t>
      </w:r>
    </w:p>
    <w:p w14:paraId="15CAE33C" w14:textId="237C42A6" w:rsidR="004C5292" w:rsidRDefault="004C5292" w:rsidP="004C5292">
      <w:pPr>
        <w:pStyle w:val="GG-Signature"/>
        <w:pBdr>
          <w:bottom w:val="single" w:sz="4" w:space="1" w:color="auto"/>
        </w:pBdr>
        <w:spacing w:line="52" w:lineRule="exact"/>
        <w:jc w:val="center"/>
      </w:pPr>
    </w:p>
    <w:p w14:paraId="7115A993" w14:textId="67177359" w:rsidR="004C5292" w:rsidRDefault="004C5292" w:rsidP="004C5292">
      <w:pPr>
        <w:pStyle w:val="GG-Signature"/>
        <w:pBdr>
          <w:top w:val="single" w:sz="4" w:space="1" w:color="auto"/>
        </w:pBdr>
        <w:spacing w:before="34" w:line="14" w:lineRule="exact"/>
        <w:jc w:val="center"/>
      </w:pPr>
    </w:p>
    <w:p w14:paraId="19BE62DB" w14:textId="65D05B9A" w:rsidR="004C5292" w:rsidRDefault="004C5292" w:rsidP="004C5292">
      <w:pPr>
        <w:pStyle w:val="GG-body"/>
        <w:spacing w:after="0"/>
        <w:rPr>
          <w:lang w:val="en-US"/>
        </w:rPr>
      </w:pPr>
    </w:p>
    <w:p w14:paraId="67DB726E" w14:textId="77777777" w:rsidR="004C5292" w:rsidRDefault="004C5292" w:rsidP="00173065">
      <w:pPr>
        <w:pStyle w:val="Heading2"/>
      </w:pPr>
      <w:bookmarkStart w:id="53" w:name="_Toc121393719"/>
      <w:r w:rsidRPr="009A7E30">
        <w:t>Mid Murray Council</w:t>
      </w:r>
      <w:bookmarkEnd w:id="53"/>
    </w:p>
    <w:p w14:paraId="68C1D05B" w14:textId="77777777" w:rsidR="004C5292" w:rsidRPr="00C06683" w:rsidRDefault="004C5292" w:rsidP="004C5292">
      <w:pPr>
        <w:pStyle w:val="GG-body"/>
        <w:spacing w:before="240" w:after="0" w:line="240" w:lineRule="auto"/>
        <w:rPr>
          <w:b/>
          <w:bCs/>
          <w:sz w:val="24"/>
          <w:szCs w:val="24"/>
        </w:rPr>
      </w:pPr>
      <w:r w:rsidRPr="00C06683">
        <w:rPr>
          <w:b/>
          <w:bCs/>
          <w:sz w:val="24"/>
          <w:szCs w:val="24"/>
        </w:rPr>
        <w:t xml:space="preserve">Liquor Licensing (Dry Areas) Notice </w:t>
      </w:r>
      <w:r w:rsidRPr="00C52514">
        <w:rPr>
          <w:b/>
          <w:bCs/>
          <w:sz w:val="24"/>
          <w:szCs w:val="24"/>
        </w:rPr>
        <w:t>202</w:t>
      </w:r>
      <w:r>
        <w:rPr>
          <w:b/>
          <w:bCs/>
          <w:sz w:val="24"/>
          <w:szCs w:val="24"/>
        </w:rPr>
        <w:t>2</w:t>
      </w:r>
    </w:p>
    <w:p w14:paraId="6E633090" w14:textId="77777777" w:rsidR="004C5292" w:rsidRPr="00C06683" w:rsidRDefault="004C5292" w:rsidP="004C5292">
      <w:pPr>
        <w:pStyle w:val="GG-body"/>
        <w:spacing w:after="120" w:line="240" w:lineRule="auto"/>
        <w:rPr>
          <w:i/>
          <w:iCs/>
        </w:rPr>
      </w:pPr>
      <w:r w:rsidRPr="00C06683">
        <w:rPr>
          <w:i/>
          <w:iCs/>
        </w:rPr>
        <w:t>Under Section 131(1ab) of the Liquor Licensing Act 1997</w:t>
      </w:r>
    </w:p>
    <w:p w14:paraId="6E4AE7AA" w14:textId="77777777" w:rsidR="004C5292" w:rsidRPr="00C06683" w:rsidRDefault="004C5292" w:rsidP="004C5292">
      <w:pPr>
        <w:pStyle w:val="GG-body"/>
        <w:spacing w:line="240" w:lineRule="auto"/>
        <w:rPr>
          <w:b/>
          <w:bCs/>
          <w:sz w:val="18"/>
          <w:szCs w:val="18"/>
        </w:rPr>
      </w:pPr>
      <w:r w:rsidRPr="00C06683">
        <w:rPr>
          <w:b/>
          <w:bCs/>
          <w:sz w:val="18"/>
          <w:szCs w:val="18"/>
        </w:rPr>
        <w:t>1—Short title</w:t>
      </w:r>
    </w:p>
    <w:p w14:paraId="4AA65F91" w14:textId="77777777" w:rsidR="004C5292" w:rsidRPr="00C06683" w:rsidRDefault="004C5292" w:rsidP="004C5292">
      <w:pPr>
        <w:pStyle w:val="GG-body"/>
        <w:spacing w:line="240" w:lineRule="auto"/>
        <w:ind w:left="426"/>
      </w:pPr>
      <w:r w:rsidRPr="00C06683">
        <w:t xml:space="preserve">This notice may be cited as the </w:t>
      </w:r>
      <w:r w:rsidRPr="00C06683">
        <w:rPr>
          <w:i/>
          <w:iCs/>
        </w:rPr>
        <w:t xml:space="preserve">Liquor Licensing (Dry Areas) Notice </w:t>
      </w:r>
      <w:r w:rsidRPr="00C52514">
        <w:rPr>
          <w:i/>
          <w:iCs/>
        </w:rPr>
        <w:t>202</w:t>
      </w:r>
      <w:r>
        <w:rPr>
          <w:i/>
          <w:iCs/>
        </w:rPr>
        <w:t>2</w:t>
      </w:r>
      <w:r w:rsidRPr="00C52514">
        <w:t>.</w:t>
      </w:r>
    </w:p>
    <w:p w14:paraId="6BAD0C6C" w14:textId="77777777" w:rsidR="004C5292" w:rsidRPr="00C06683" w:rsidRDefault="004C5292" w:rsidP="004C5292">
      <w:pPr>
        <w:pStyle w:val="GG-body"/>
        <w:spacing w:line="240" w:lineRule="auto"/>
        <w:rPr>
          <w:b/>
          <w:bCs/>
          <w:sz w:val="18"/>
          <w:szCs w:val="18"/>
        </w:rPr>
      </w:pPr>
      <w:r w:rsidRPr="00C06683">
        <w:rPr>
          <w:b/>
          <w:bCs/>
          <w:sz w:val="18"/>
          <w:szCs w:val="18"/>
        </w:rPr>
        <w:t>2—Commencement</w:t>
      </w:r>
    </w:p>
    <w:p w14:paraId="68C287C3" w14:textId="77777777" w:rsidR="004C5292" w:rsidRPr="00C06683" w:rsidRDefault="004C5292" w:rsidP="004C5292">
      <w:pPr>
        <w:pStyle w:val="GG-body"/>
        <w:spacing w:line="240" w:lineRule="auto"/>
        <w:ind w:left="426"/>
      </w:pPr>
      <w:r w:rsidRPr="00C06683">
        <w:t>This notice comes into operation on 31 December 2022.</w:t>
      </w:r>
    </w:p>
    <w:p w14:paraId="09DF3FDA" w14:textId="77777777" w:rsidR="004C5292" w:rsidRPr="00C06683" w:rsidRDefault="004C5292" w:rsidP="004C5292">
      <w:pPr>
        <w:pStyle w:val="GG-body"/>
        <w:spacing w:line="240" w:lineRule="auto"/>
        <w:rPr>
          <w:b/>
          <w:bCs/>
          <w:sz w:val="18"/>
          <w:szCs w:val="18"/>
        </w:rPr>
      </w:pPr>
      <w:r w:rsidRPr="00C06683">
        <w:rPr>
          <w:b/>
          <w:bCs/>
          <w:sz w:val="18"/>
          <w:szCs w:val="18"/>
        </w:rPr>
        <w:t>3—Interpretation</w:t>
      </w:r>
    </w:p>
    <w:p w14:paraId="54A132E9" w14:textId="77777777" w:rsidR="004C5292" w:rsidRPr="00C06683" w:rsidRDefault="004C5292" w:rsidP="004C5292">
      <w:pPr>
        <w:pStyle w:val="GG-body"/>
        <w:spacing w:line="240" w:lineRule="auto"/>
        <w:ind w:left="709" w:hanging="425"/>
      </w:pPr>
      <w:r w:rsidRPr="00C06683">
        <w:t>(1)</w:t>
      </w:r>
      <w:r w:rsidRPr="00C06683">
        <w:tab/>
        <w:t>In this notice—</w:t>
      </w:r>
    </w:p>
    <w:p w14:paraId="472AEEA2" w14:textId="77777777" w:rsidR="004C5292" w:rsidRPr="00C06683" w:rsidRDefault="004C5292" w:rsidP="004C5292">
      <w:pPr>
        <w:pStyle w:val="GG-body"/>
        <w:spacing w:line="240" w:lineRule="auto"/>
        <w:ind w:left="709"/>
      </w:pPr>
      <w:r w:rsidRPr="00C06683">
        <w:rPr>
          <w:b/>
          <w:bCs/>
          <w:i/>
          <w:iCs/>
        </w:rPr>
        <w:t>principal notice</w:t>
      </w:r>
      <w:r w:rsidRPr="00C06683">
        <w:t xml:space="preserve"> means the </w:t>
      </w:r>
      <w:r w:rsidRPr="00C06683">
        <w:rPr>
          <w:i/>
          <w:iCs/>
        </w:rPr>
        <w:t>Liquor Licensing (Dry Areas) Notice 2017</w:t>
      </w:r>
      <w:r w:rsidRPr="00C06683">
        <w:t xml:space="preserve"> published in the Gazette on 17.10.17, as in force from time to time.</w:t>
      </w:r>
    </w:p>
    <w:p w14:paraId="55119C76" w14:textId="77777777" w:rsidR="004C5292" w:rsidRPr="00C06683" w:rsidRDefault="004C5292" w:rsidP="004C5292">
      <w:pPr>
        <w:pStyle w:val="GG-body"/>
        <w:spacing w:line="240" w:lineRule="auto"/>
        <w:ind w:left="709" w:hanging="425"/>
      </w:pPr>
      <w:r w:rsidRPr="00C06683">
        <w:t>(2)</w:t>
      </w:r>
      <w:r w:rsidRPr="00C06683">
        <w:tab/>
        <w:t>Clause 3 of the principal notice applies to this notice as if it were the principal notice.</w:t>
      </w:r>
    </w:p>
    <w:p w14:paraId="1FAC2C04" w14:textId="77777777" w:rsidR="004C5292" w:rsidRPr="00C06683" w:rsidRDefault="004C5292" w:rsidP="004C5292">
      <w:pPr>
        <w:pStyle w:val="GG-body"/>
        <w:spacing w:line="240" w:lineRule="auto"/>
        <w:rPr>
          <w:b/>
          <w:bCs/>
          <w:sz w:val="18"/>
          <w:szCs w:val="18"/>
        </w:rPr>
      </w:pPr>
      <w:r w:rsidRPr="00C06683">
        <w:rPr>
          <w:b/>
          <w:bCs/>
          <w:sz w:val="18"/>
          <w:szCs w:val="18"/>
        </w:rPr>
        <w:t>4—Consumption etc of liquor prohibited in dry areas</w:t>
      </w:r>
    </w:p>
    <w:p w14:paraId="2B21646E" w14:textId="77777777" w:rsidR="004C5292" w:rsidRPr="00C06683" w:rsidRDefault="004C5292" w:rsidP="004C5292">
      <w:pPr>
        <w:pStyle w:val="GG-body"/>
        <w:spacing w:line="240" w:lineRule="auto"/>
        <w:ind w:left="709" w:hanging="425"/>
      </w:pPr>
      <w:r w:rsidRPr="00C06683">
        <w:t>(1)</w:t>
      </w:r>
      <w:r w:rsidRPr="00C06683">
        <w:tab/>
        <w:t>Pursuant to Section 131 of the Act, the consumption and possession of liquor in the area described in the Schedule is prohibited in accordance with the provisions of the Schedule.</w:t>
      </w:r>
    </w:p>
    <w:p w14:paraId="3B1694AC" w14:textId="77777777" w:rsidR="004C5292" w:rsidRPr="00C06683" w:rsidRDefault="004C5292" w:rsidP="004C5292">
      <w:pPr>
        <w:pStyle w:val="GG-body"/>
        <w:spacing w:line="240" w:lineRule="auto"/>
        <w:ind w:left="709" w:hanging="425"/>
      </w:pPr>
      <w:r w:rsidRPr="00C06683">
        <w:t>(2)</w:t>
      </w:r>
      <w:r w:rsidRPr="00C06683">
        <w:tab/>
        <w:t>The prohibition has effect during the periods specified in the Schedule.</w:t>
      </w:r>
    </w:p>
    <w:p w14:paraId="6C52539D" w14:textId="77777777" w:rsidR="004C5292" w:rsidRPr="00C06683" w:rsidRDefault="004C5292" w:rsidP="004C5292">
      <w:pPr>
        <w:pStyle w:val="GG-body"/>
        <w:spacing w:line="240" w:lineRule="auto"/>
        <w:ind w:left="709" w:hanging="425"/>
      </w:pPr>
      <w:r w:rsidRPr="00C06683">
        <w:t>(3)</w:t>
      </w:r>
      <w:r w:rsidRPr="00C06683">
        <w:tab/>
        <w:t>The prohibition does not extend to private land in the area described in the Schedule.</w:t>
      </w:r>
    </w:p>
    <w:p w14:paraId="2D5E92AA" w14:textId="77777777" w:rsidR="004C5292" w:rsidRPr="00C06683" w:rsidRDefault="004C5292" w:rsidP="004C5292">
      <w:pPr>
        <w:pStyle w:val="GG-body"/>
        <w:spacing w:line="240" w:lineRule="auto"/>
        <w:ind w:left="709" w:hanging="425"/>
      </w:pPr>
      <w:r w:rsidRPr="00C06683">
        <w:t>(4)</w:t>
      </w:r>
      <w:r w:rsidRPr="00C06683">
        <w:tab/>
        <w:t>Unless the contrary intention appears, the prohibition of the possession of liquor in the area does not extend to—</w:t>
      </w:r>
    </w:p>
    <w:p w14:paraId="202D5B80" w14:textId="77777777" w:rsidR="004C5292" w:rsidRPr="00C06683" w:rsidRDefault="004C5292" w:rsidP="004C5292">
      <w:pPr>
        <w:pStyle w:val="GG-body"/>
        <w:spacing w:line="240" w:lineRule="auto"/>
        <w:ind w:left="1134" w:hanging="425"/>
      </w:pPr>
      <w:r w:rsidRPr="00C06683">
        <w:t>(a)</w:t>
      </w:r>
      <w:r w:rsidRPr="00C06683">
        <w:tab/>
        <w:t>a person who is genuinely passing through the area if—</w:t>
      </w:r>
    </w:p>
    <w:p w14:paraId="071C0BE1" w14:textId="77777777" w:rsidR="004C5292" w:rsidRPr="00C06683" w:rsidRDefault="004C5292" w:rsidP="004C5292">
      <w:pPr>
        <w:pStyle w:val="GG-body"/>
        <w:spacing w:line="240" w:lineRule="auto"/>
        <w:ind w:left="1560" w:hanging="426"/>
      </w:pPr>
      <w:r w:rsidRPr="00C06683">
        <w:t>(</w:t>
      </w:r>
      <w:proofErr w:type="spellStart"/>
      <w:r w:rsidRPr="00C06683">
        <w:t>i</w:t>
      </w:r>
      <w:proofErr w:type="spellEnd"/>
      <w:r w:rsidRPr="00C06683">
        <w:t>)</w:t>
      </w:r>
      <w:r w:rsidRPr="00C06683">
        <w:tab/>
        <w:t>the liquor is in the original container in which it was purchased from licensed premises; and</w:t>
      </w:r>
    </w:p>
    <w:p w14:paraId="5A006A10" w14:textId="77777777" w:rsidR="004C5292" w:rsidRPr="00C06683" w:rsidRDefault="004C5292" w:rsidP="004C5292">
      <w:pPr>
        <w:pStyle w:val="GG-body"/>
        <w:spacing w:line="240" w:lineRule="auto"/>
        <w:ind w:left="1560" w:hanging="426"/>
      </w:pPr>
      <w:r w:rsidRPr="00C06683">
        <w:t>(ii)</w:t>
      </w:r>
      <w:r w:rsidRPr="00C06683">
        <w:tab/>
        <w:t>the contained has not been opened; or</w:t>
      </w:r>
    </w:p>
    <w:p w14:paraId="5CF1D1E9" w14:textId="77777777" w:rsidR="004C5292" w:rsidRPr="00C06683" w:rsidRDefault="004C5292" w:rsidP="004C5292">
      <w:pPr>
        <w:pStyle w:val="GG-body"/>
        <w:spacing w:line="240" w:lineRule="auto"/>
        <w:ind w:left="1134" w:hanging="425"/>
      </w:pPr>
      <w:r w:rsidRPr="00C06683">
        <w:t>(b)</w:t>
      </w:r>
      <w:r w:rsidRPr="00C06683">
        <w:tab/>
        <w:t>a person who has possession of the liquor in the course of carrying on a business or in the course of his or her employment by another person in the course of carrying on a business; or</w:t>
      </w:r>
    </w:p>
    <w:p w14:paraId="440EB947" w14:textId="77777777" w:rsidR="004C5292" w:rsidRPr="00C06683" w:rsidRDefault="004C5292" w:rsidP="004C5292">
      <w:pPr>
        <w:pStyle w:val="GG-body"/>
        <w:spacing w:line="240" w:lineRule="auto"/>
        <w:ind w:left="1134" w:hanging="425"/>
      </w:pPr>
      <w:r w:rsidRPr="00C06683">
        <w:t>(c)</w:t>
      </w:r>
      <w:r w:rsidRPr="00C06683">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03E6A646" w14:textId="77777777" w:rsidR="004C5292" w:rsidRPr="00C06683" w:rsidRDefault="004C5292" w:rsidP="004C5292">
      <w:pPr>
        <w:pStyle w:val="GG-body"/>
        <w:spacing w:after="240" w:line="240" w:lineRule="auto"/>
        <w:ind w:left="709" w:hanging="425"/>
      </w:pPr>
      <w:r w:rsidRPr="00C06683">
        <w:t>(5)</w:t>
      </w:r>
      <w:r w:rsidRPr="00C06683">
        <w:tab/>
        <w:t>The Schedule is in addition to Schedule—Mannum Area 2, Mannum Area 3, Mannum Area 4 and Mannum Area 5 in the principal notice.</w:t>
      </w:r>
    </w:p>
    <w:p w14:paraId="428577DD" w14:textId="77777777" w:rsidR="004C5292" w:rsidRDefault="004C5292" w:rsidP="004C5292">
      <w:pPr>
        <w:spacing w:after="0" w:line="240" w:lineRule="auto"/>
        <w:jc w:val="left"/>
        <w:rPr>
          <w:rFonts w:eastAsia="Times New Roman"/>
          <w:b/>
          <w:bCs/>
          <w:sz w:val="22"/>
        </w:rPr>
      </w:pPr>
      <w:r>
        <w:rPr>
          <w:b/>
          <w:bCs/>
          <w:sz w:val="22"/>
        </w:rPr>
        <w:br w:type="page"/>
      </w:r>
    </w:p>
    <w:p w14:paraId="1554281D" w14:textId="77777777" w:rsidR="004C5292" w:rsidRPr="003556AE" w:rsidRDefault="004C5292" w:rsidP="004C5292">
      <w:pPr>
        <w:pStyle w:val="GG-body"/>
        <w:spacing w:line="240" w:lineRule="auto"/>
        <w:rPr>
          <w:b/>
          <w:bCs/>
          <w:sz w:val="22"/>
          <w:szCs w:val="22"/>
        </w:rPr>
      </w:pPr>
      <w:r w:rsidRPr="003556AE">
        <w:rPr>
          <w:b/>
          <w:bCs/>
          <w:sz w:val="22"/>
          <w:szCs w:val="22"/>
        </w:rPr>
        <w:t>Schedule—Cadell Area 1</w:t>
      </w:r>
    </w:p>
    <w:p w14:paraId="5893974E" w14:textId="77777777" w:rsidR="004C5292" w:rsidRPr="00C06683" w:rsidRDefault="004C5292" w:rsidP="004C5292">
      <w:pPr>
        <w:pStyle w:val="GG-body"/>
        <w:spacing w:line="240" w:lineRule="auto"/>
        <w:rPr>
          <w:b/>
          <w:bCs/>
          <w:sz w:val="18"/>
          <w:szCs w:val="18"/>
        </w:rPr>
      </w:pPr>
      <w:r w:rsidRPr="00C06683">
        <w:rPr>
          <w:b/>
          <w:bCs/>
          <w:sz w:val="18"/>
          <w:szCs w:val="18"/>
        </w:rPr>
        <w:t>1—Extent of prohibition</w:t>
      </w:r>
    </w:p>
    <w:p w14:paraId="31208313" w14:textId="77777777" w:rsidR="004C5292" w:rsidRPr="00C06683" w:rsidRDefault="004C5292" w:rsidP="004C5292">
      <w:pPr>
        <w:pStyle w:val="GG-body"/>
        <w:spacing w:line="240" w:lineRule="auto"/>
        <w:ind w:left="426"/>
      </w:pPr>
      <w:r w:rsidRPr="00C06683">
        <w:t>The consumption of liquor is prohibited and the possession of liquor is prohibited.</w:t>
      </w:r>
    </w:p>
    <w:p w14:paraId="47512D6B" w14:textId="77777777" w:rsidR="004C5292" w:rsidRPr="00C06683" w:rsidRDefault="004C5292" w:rsidP="004C5292">
      <w:pPr>
        <w:pStyle w:val="GG-body"/>
        <w:spacing w:line="240" w:lineRule="auto"/>
        <w:rPr>
          <w:b/>
          <w:bCs/>
          <w:sz w:val="18"/>
          <w:szCs w:val="18"/>
        </w:rPr>
      </w:pPr>
      <w:r w:rsidRPr="00C06683">
        <w:rPr>
          <w:b/>
          <w:bCs/>
          <w:sz w:val="18"/>
          <w:szCs w:val="18"/>
        </w:rPr>
        <w:t>2—Period of prohibition</w:t>
      </w:r>
    </w:p>
    <w:p w14:paraId="10484095" w14:textId="77777777" w:rsidR="004C5292" w:rsidRPr="00C06683" w:rsidRDefault="004C5292" w:rsidP="004C5292">
      <w:pPr>
        <w:pStyle w:val="GG-body"/>
        <w:spacing w:line="240" w:lineRule="auto"/>
        <w:ind w:left="426"/>
      </w:pPr>
      <w:r w:rsidRPr="00C06683">
        <w:t>From 4:00pm on 31 December 2022 to 9:00am on 1 January 2023.</w:t>
      </w:r>
    </w:p>
    <w:p w14:paraId="3EE25E62" w14:textId="77777777" w:rsidR="004C5292" w:rsidRPr="00C06683" w:rsidRDefault="004C5292" w:rsidP="004C5292">
      <w:pPr>
        <w:pStyle w:val="GG-body"/>
        <w:spacing w:line="240" w:lineRule="auto"/>
        <w:rPr>
          <w:b/>
          <w:bCs/>
          <w:sz w:val="18"/>
          <w:szCs w:val="18"/>
        </w:rPr>
      </w:pPr>
      <w:r w:rsidRPr="00C06683">
        <w:rPr>
          <w:b/>
          <w:bCs/>
          <w:sz w:val="18"/>
          <w:szCs w:val="18"/>
        </w:rPr>
        <w:t>3—Description of area</w:t>
      </w:r>
    </w:p>
    <w:p w14:paraId="0D4BAFAB" w14:textId="77777777" w:rsidR="004C5292" w:rsidRDefault="004C5292" w:rsidP="004C5292">
      <w:pPr>
        <w:pStyle w:val="GG-body"/>
        <w:spacing w:after="240" w:line="240" w:lineRule="auto"/>
        <w:ind w:left="425"/>
      </w:pPr>
      <w:r>
        <w:rPr>
          <w:noProof/>
        </w:rPr>
        <w:drawing>
          <wp:anchor distT="0" distB="0" distL="114300" distR="114300" simplePos="0" relativeHeight="251665408" behindDoc="0" locked="0" layoutInCell="1" allowOverlap="1" wp14:anchorId="0936B7E6" wp14:editId="1339BA7D">
            <wp:simplePos x="0" y="0"/>
            <wp:positionH relativeFrom="margin">
              <wp:align>center</wp:align>
            </wp:positionH>
            <wp:positionV relativeFrom="paragraph">
              <wp:posOffset>648335</wp:posOffset>
            </wp:positionV>
            <wp:extent cx="4269105" cy="62382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9105" cy="623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83">
        <w:t>The area adjacent to and to the north of the town of Cadell, being the whole of the land comprised in Piece 14 DP75804 (approximately the area bounded on the north-west and north-east by the River Murray, on the east by the Cadell Valley Road and on the south by the portion of Kings Riverside Drive that runs generally east-west and the access road from that portion of Kings Riverside Drive to a boat ramp on the eastern bank of the River Murray).</w:t>
      </w:r>
    </w:p>
    <w:p w14:paraId="0BE9F746" w14:textId="77777777" w:rsidR="004C5292" w:rsidRDefault="004C5292" w:rsidP="004C5292">
      <w:pPr>
        <w:spacing w:after="0" w:line="240" w:lineRule="auto"/>
        <w:jc w:val="left"/>
        <w:rPr>
          <w:rFonts w:eastAsia="Times New Roman"/>
          <w:b/>
          <w:bCs/>
          <w:sz w:val="22"/>
        </w:rPr>
      </w:pPr>
      <w:r>
        <w:rPr>
          <w:b/>
          <w:bCs/>
          <w:sz w:val="22"/>
        </w:rPr>
        <w:br w:type="page"/>
      </w:r>
    </w:p>
    <w:p w14:paraId="29BFE16B" w14:textId="77777777" w:rsidR="004C5292" w:rsidRPr="003556AE" w:rsidRDefault="004C5292" w:rsidP="004C5292">
      <w:pPr>
        <w:pStyle w:val="GG-body"/>
        <w:spacing w:line="240" w:lineRule="auto"/>
        <w:rPr>
          <w:b/>
          <w:bCs/>
          <w:sz w:val="22"/>
          <w:szCs w:val="22"/>
        </w:rPr>
      </w:pPr>
      <w:r w:rsidRPr="003556AE">
        <w:rPr>
          <w:b/>
          <w:bCs/>
          <w:sz w:val="22"/>
          <w:szCs w:val="22"/>
        </w:rPr>
        <w:t>Schedule—Morgan Area 1</w:t>
      </w:r>
    </w:p>
    <w:p w14:paraId="4137870F" w14:textId="77777777" w:rsidR="004C5292" w:rsidRPr="00C06683" w:rsidRDefault="004C5292" w:rsidP="004C5292">
      <w:pPr>
        <w:pStyle w:val="GG-body"/>
        <w:spacing w:line="240" w:lineRule="auto"/>
        <w:rPr>
          <w:b/>
          <w:bCs/>
          <w:sz w:val="18"/>
          <w:szCs w:val="18"/>
        </w:rPr>
      </w:pPr>
      <w:r w:rsidRPr="00C06683">
        <w:rPr>
          <w:b/>
          <w:bCs/>
          <w:sz w:val="18"/>
          <w:szCs w:val="18"/>
        </w:rPr>
        <w:t>1—Extent of prohibition</w:t>
      </w:r>
    </w:p>
    <w:p w14:paraId="0A452557" w14:textId="77777777" w:rsidR="004C5292" w:rsidRPr="00C06683" w:rsidRDefault="004C5292" w:rsidP="004C5292">
      <w:pPr>
        <w:pStyle w:val="GG-body"/>
        <w:spacing w:line="240" w:lineRule="auto"/>
        <w:ind w:left="426"/>
      </w:pPr>
      <w:r w:rsidRPr="00C06683">
        <w:t>The consumption of liquor is prohibited and the possession of liquor is prohibited.</w:t>
      </w:r>
    </w:p>
    <w:p w14:paraId="19B63ABF" w14:textId="77777777" w:rsidR="004C5292" w:rsidRPr="00C06683" w:rsidRDefault="004C5292" w:rsidP="004C5292">
      <w:pPr>
        <w:pStyle w:val="GG-body"/>
        <w:spacing w:line="240" w:lineRule="auto"/>
        <w:rPr>
          <w:b/>
          <w:bCs/>
          <w:sz w:val="18"/>
          <w:szCs w:val="18"/>
        </w:rPr>
      </w:pPr>
      <w:r w:rsidRPr="00C06683">
        <w:rPr>
          <w:b/>
          <w:bCs/>
          <w:sz w:val="18"/>
          <w:szCs w:val="18"/>
        </w:rPr>
        <w:t>2—Period of prohibition</w:t>
      </w:r>
    </w:p>
    <w:p w14:paraId="7EF87771" w14:textId="77777777" w:rsidR="004C5292" w:rsidRPr="00C06683" w:rsidRDefault="004C5292" w:rsidP="004C5292">
      <w:pPr>
        <w:pStyle w:val="GG-body"/>
        <w:spacing w:line="240" w:lineRule="auto"/>
        <w:ind w:left="426"/>
      </w:pPr>
      <w:r w:rsidRPr="00C06683">
        <w:t>From 4:00pm on 31 December 2022 to 9:00am on 1 January 2023.</w:t>
      </w:r>
    </w:p>
    <w:p w14:paraId="1D0B23E3" w14:textId="77777777" w:rsidR="004C5292" w:rsidRPr="00C06683" w:rsidRDefault="004C5292" w:rsidP="004C5292">
      <w:pPr>
        <w:pStyle w:val="GG-body"/>
        <w:spacing w:line="240" w:lineRule="auto"/>
        <w:rPr>
          <w:b/>
          <w:bCs/>
          <w:sz w:val="18"/>
          <w:szCs w:val="18"/>
        </w:rPr>
      </w:pPr>
      <w:r w:rsidRPr="00C06683">
        <w:rPr>
          <w:b/>
          <w:bCs/>
          <w:sz w:val="18"/>
          <w:szCs w:val="18"/>
        </w:rPr>
        <w:t>3—Description of area</w:t>
      </w:r>
    </w:p>
    <w:p w14:paraId="4F6C7C6D" w14:textId="77777777" w:rsidR="004C5292" w:rsidRDefault="004C5292" w:rsidP="004C5292">
      <w:pPr>
        <w:pStyle w:val="GG-body"/>
        <w:spacing w:after="240" w:line="240" w:lineRule="auto"/>
        <w:ind w:left="425"/>
      </w:pPr>
      <w:r>
        <w:rPr>
          <w:noProof/>
        </w:rPr>
        <w:drawing>
          <wp:anchor distT="0" distB="0" distL="114300" distR="114300" simplePos="0" relativeHeight="251666432" behindDoc="0" locked="0" layoutInCell="1" allowOverlap="1" wp14:anchorId="28B40F46" wp14:editId="1EBABD4F">
            <wp:simplePos x="0" y="0"/>
            <wp:positionH relativeFrom="margin">
              <wp:align>center</wp:align>
            </wp:positionH>
            <wp:positionV relativeFrom="paragraph">
              <wp:posOffset>1105535</wp:posOffset>
            </wp:positionV>
            <wp:extent cx="4261485" cy="6229350"/>
            <wp:effectExtent l="0" t="0" r="571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1485" cy="622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83">
        <w:t xml:space="preserve">The area in Morgan bounded as follows: commencing at the point at which the prolongation in a straight line of the southern boundary of Section 432, </w:t>
      </w:r>
      <w:proofErr w:type="spellStart"/>
      <w:r w:rsidRPr="00C06683">
        <w:t>Hundred</w:t>
      </w:r>
      <w:proofErr w:type="spellEnd"/>
      <w:r w:rsidRPr="00C06683">
        <w:t xml:space="preserve"> of </w:t>
      </w:r>
      <w:proofErr w:type="spellStart"/>
      <w:r w:rsidRPr="00C06683">
        <w:t>Eba</w:t>
      </w:r>
      <w:proofErr w:type="spellEnd"/>
      <w:r w:rsidRPr="00C06683">
        <w:t xml:space="preserve"> intersects the waterline on the north-western side of the River Murray, then generally north-westerly, westerly and north-westerly along that prolongation and boundary of Section 432 so the south-eastern boundary of Railway Terrace, then generally north-easterly along that south-eastern boundary of Railway Terrace to the point at which it meets the northern corner of Section 484, </w:t>
      </w:r>
      <w:proofErr w:type="spellStart"/>
      <w:r w:rsidRPr="00C06683">
        <w:t>Hundred</w:t>
      </w:r>
      <w:proofErr w:type="spellEnd"/>
      <w:r w:rsidRPr="00C06683">
        <w:t xml:space="preserve"> of </w:t>
      </w:r>
      <w:proofErr w:type="spellStart"/>
      <w:r w:rsidRPr="00C06683">
        <w:t>Eba</w:t>
      </w:r>
      <w:proofErr w:type="spellEnd"/>
      <w:r w:rsidRPr="00C06683">
        <w:t xml:space="preserve">, then generally north-easterly along the north-western boundary of Section 433, </w:t>
      </w:r>
      <w:proofErr w:type="spellStart"/>
      <w:r w:rsidRPr="00C06683">
        <w:t>Hundred</w:t>
      </w:r>
      <w:proofErr w:type="spellEnd"/>
      <w:r w:rsidRPr="00C06683">
        <w:t xml:space="preserve"> of </w:t>
      </w:r>
      <w:proofErr w:type="spellStart"/>
      <w:r w:rsidRPr="00C06683">
        <w:t>Eba</w:t>
      </w:r>
      <w:proofErr w:type="spellEnd"/>
      <w:r w:rsidRPr="00C06683">
        <w:t xml:space="preserve"> to the northernmost boundary of Section 429, </w:t>
      </w:r>
      <w:proofErr w:type="spellStart"/>
      <w:r w:rsidRPr="00C06683">
        <w:t>Hundred</w:t>
      </w:r>
      <w:proofErr w:type="spellEnd"/>
      <w:r w:rsidRPr="00C06683">
        <w:t xml:space="preserve"> of </w:t>
      </w:r>
      <w:proofErr w:type="spellStart"/>
      <w:r w:rsidRPr="00C06683">
        <w:t>Eba</w:t>
      </w:r>
      <w:proofErr w:type="spellEnd"/>
      <w:r w:rsidRPr="00C06683">
        <w:t xml:space="preserve">, then north-easterly along that boundary of Section 429 and the prolongation in a straight line of that boundary to the waterline on the north-western side of the River Murray, then generally south-westerly along the waterline of the River to the point of commencement, but excluding Section 483, 484 and 485, </w:t>
      </w:r>
      <w:proofErr w:type="spellStart"/>
      <w:r w:rsidRPr="00C06683">
        <w:t>Hundred</w:t>
      </w:r>
      <w:proofErr w:type="spellEnd"/>
      <w:r w:rsidRPr="00C06683">
        <w:t xml:space="preserve"> of </w:t>
      </w:r>
      <w:proofErr w:type="spellStart"/>
      <w:r w:rsidRPr="00C06683">
        <w:t>Eba</w:t>
      </w:r>
      <w:proofErr w:type="spellEnd"/>
      <w:r w:rsidRPr="00C06683">
        <w:t>.</w:t>
      </w:r>
    </w:p>
    <w:p w14:paraId="0FEE4DF2" w14:textId="77777777" w:rsidR="004C5292" w:rsidRDefault="004C5292" w:rsidP="004C5292">
      <w:pPr>
        <w:spacing w:after="0" w:line="240" w:lineRule="auto"/>
        <w:jc w:val="left"/>
        <w:rPr>
          <w:b/>
          <w:bCs/>
          <w:sz w:val="22"/>
        </w:rPr>
      </w:pPr>
      <w:r>
        <w:rPr>
          <w:b/>
          <w:bCs/>
          <w:sz w:val="22"/>
        </w:rPr>
        <w:br w:type="page"/>
      </w:r>
    </w:p>
    <w:p w14:paraId="4431096A" w14:textId="77777777" w:rsidR="004C5292" w:rsidRPr="003556AE" w:rsidRDefault="004C5292" w:rsidP="004C5292">
      <w:pPr>
        <w:spacing w:after="0" w:line="240" w:lineRule="auto"/>
        <w:jc w:val="left"/>
        <w:rPr>
          <w:b/>
          <w:bCs/>
          <w:sz w:val="22"/>
        </w:rPr>
      </w:pPr>
      <w:r w:rsidRPr="003556AE">
        <w:rPr>
          <w:b/>
          <w:bCs/>
          <w:sz w:val="22"/>
        </w:rPr>
        <w:t>Schedule—Mannum Area 2</w:t>
      </w:r>
    </w:p>
    <w:p w14:paraId="284312CF" w14:textId="77777777" w:rsidR="004C5292" w:rsidRPr="00DC246E" w:rsidRDefault="004C5292" w:rsidP="004C5292">
      <w:pPr>
        <w:pStyle w:val="GG-body"/>
        <w:spacing w:line="240" w:lineRule="auto"/>
        <w:rPr>
          <w:b/>
          <w:bCs/>
          <w:sz w:val="18"/>
          <w:szCs w:val="18"/>
        </w:rPr>
      </w:pPr>
      <w:r w:rsidRPr="00DC246E">
        <w:rPr>
          <w:b/>
          <w:bCs/>
          <w:sz w:val="18"/>
          <w:szCs w:val="18"/>
        </w:rPr>
        <w:t>1—Extent of prohibition</w:t>
      </w:r>
    </w:p>
    <w:p w14:paraId="303546DF" w14:textId="77777777" w:rsidR="004C5292" w:rsidRPr="00C06683" w:rsidRDefault="004C5292" w:rsidP="004C5292">
      <w:pPr>
        <w:pStyle w:val="GG-body"/>
        <w:spacing w:line="240" w:lineRule="auto"/>
        <w:ind w:left="426"/>
      </w:pPr>
      <w:r w:rsidRPr="00C06683">
        <w:t>The consumption of liquor is prohibited and the possession of liquor is prohibited.</w:t>
      </w:r>
    </w:p>
    <w:p w14:paraId="06ECB148" w14:textId="77777777" w:rsidR="004C5292" w:rsidRPr="00DC246E" w:rsidRDefault="004C5292" w:rsidP="004C5292">
      <w:pPr>
        <w:pStyle w:val="GG-body"/>
        <w:spacing w:line="240" w:lineRule="auto"/>
        <w:rPr>
          <w:b/>
          <w:bCs/>
          <w:sz w:val="18"/>
          <w:szCs w:val="18"/>
        </w:rPr>
      </w:pPr>
      <w:r w:rsidRPr="00DC246E">
        <w:rPr>
          <w:b/>
          <w:bCs/>
          <w:sz w:val="18"/>
          <w:szCs w:val="18"/>
        </w:rPr>
        <w:t>2—Period of prohibition</w:t>
      </w:r>
    </w:p>
    <w:p w14:paraId="4159C995" w14:textId="77777777" w:rsidR="004C5292" w:rsidRPr="00C06683" w:rsidRDefault="004C5292" w:rsidP="004C5292">
      <w:pPr>
        <w:pStyle w:val="GG-body"/>
        <w:spacing w:line="240" w:lineRule="auto"/>
        <w:ind w:left="426"/>
      </w:pPr>
      <w:r w:rsidRPr="00C06683">
        <w:t>From 6:00pm to 11:00pm on 31 December 2022.</w:t>
      </w:r>
    </w:p>
    <w:p w14:paraId="2C973C56" w14:textId="77777777" w:rsidR="004C5292" w:rsidRPr="00DC246E" w:rsidRDefault="004C5292" w:rsidP="004C5292">
      <w:pPr>
        <w:pStyle w:val="GG-body"/>
        <w:spacing w:line="240" w:lineRule="auto"/>
        <w:rPr>
          <w:b/>
          <w:bCs/>
          <w:sz w:val="18"/>
          <w:szCs w:val="18"/>
        </w:rPr>
      </w:pPr>
      <w:r w:rsidRPr="00DC246E">
        <w:rPr>
          <w:b/>
          <w:bCs/>
          <w:sz w:val="18"/>
          <w:szCs w:val="18"/>
        </w:rPr>
        <w:t>3—Description of area</w:t>
      </w:r>
    </w:p>
    <w:p w14:paraId="40F2759A" w14:textId="77777777" w:rsidR="004C5292" w:rsidRPr="00C06683" w:rsidRDefault="004C5292" w:rsidP="004C5292">
      <w:pPr>
        <w:pStyle w:val="GG-body"/>
        <w:spacing w:line="240" w:lineRule="auto"/>
        <w:ind w:left="426"/>
      </w:pPr>
      <w:r w:rsidRPr="00C06683">
        <w:t>Anna Street between Randell Street and William Street.</w:t>
      </w:r>
    </w:p>
    <w:p w14:paraId="30965DED" w14:textId="77777777" w:rsidR="004C5292" w:rsidRPr="00C06683" w:rsidRDefault="004C5292" w:rsidP="004C5292">
      <w:pPr>
        <w:pStyle w:val="GG-body"/>
        <w:spacing w:line="240" w:lineRule="auto"/>
        <w:ind w:left="426"/>
      </w:pPr>
      <w:r w:rsidRPr="00C06683">
        <w:t>The stairway (generally known as “the Golden Stairs”) between Anna Street and Randell Street, adjacent to Shearer’s Carpark.</w:t>
      </w:r>
    </w:p>
    <w:p w14:paraId="139E23CB" w14:textId="77777777" w:rsidR="004C5292" w:rsidRDefault="004C5292" w:rsidP="004C5292">
      <w:pPr>
        <w:pStyle w:val="GG-body"/>
        <w:spacing w:after="240" w:line="240" w:lineRule="auto"/>
        <w:ind w:left="425"/>
      </w:pPr>
      <w:r>
        <w:rPr>
          <w:b/>
          <w:bCs/>
          <w:noProof/>
          <w:sz w:val="22"/>
          <w:szCs w:val="22"/>
        </w:rPr>
        <w:drawing>
          <wp:anchor distT="0" distB="0" distL="114300" distR="114300" simplePos="0" relativeHeight="251667456" behindDoc="0" locked="0" layoutInCell="1" allowOverlap="1" wp14:anchorId="7CFD411C" wp14:editId="1AB7BEF8">
            <wp:simplePos x="0" y="0"/>
            <wp:positionH relativeFrom="margin">
              <wp:posOffset>781050</wp:posOffset>
            </wp:positionH>
            <wp:positionV relativeFrom="paragraph">
              <wp:posOffset>266700</wp:posOffset>
            </wp:positionV>
            <wp:extent cx="4262120" cy="6224270"/>
            <wp:effectExtent l="0" t="0" r="508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2120" cy="622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83">
        <w:t xml:space="preserve">Randell Street (and </w:t>
      </w:r>
      <w:proofErr w:type="spellStart"/>
      <w:r w:rsidRPr="00C06683">
        <w:t>Purnong</w:t>
      </w:r>
      <w:proofErr w:type="spellEnd"/>
      <w:r w:rsidRPr="00C06683">
        <w:t xml:space="preserve"> Road) between William Street and River Road.</w:t>
      </w:r>
    </w:p>
    <w:p w14:paraId="13FA55C6" w14:textId="77777777" w:rsidR="004C5292" w:rsidRDefault="004C5292" w:rsidP="004C5292">
      <w:pPr>
        <w:pStyle w:val="GG-body"/>
        <w:spacing w:after="240" w:line="240" w:lineRule="auto"/>
        <w:ind w:left="425"/>
        <w:rPr>
          <w:b/>
          <w:bCs/>
          <w:sz w:val="22"/>
        </w:rPr>
      </w:pPr>
      <w:r>
        <w:rPr>
          <w:b/>
          <w:bCs/>
          <w:sz w:val="22"/>
          <w:szCs w:val="22"/>
        </w:rPr>
        <w:br w:type="page"/>
      </w:r>
    </w:p>
    <w:p w14:paraId="05B95324" w14:textId="77777777" w:rsidR="004C5292" w:rsidRPr="003556AE" w:rsidRDefault="004C5292" w:rsidP="004C5292">
      <w:pPr>
        <w:pStyle w:val="GG-body"/>
        <w:spacing w:line="240" w:lineRule="auto"/>
        <w:rPr>
          <w:b/>
          <w:bCs/>
          <w:sz w:val="22"/>
          <w:szCs w:val="22"/>
        </w:rPr>
      </w:pPr>
      <w:r w:rsidRPr="003556AE">
        <w:rPr>
          <w:b/>
          <w:bCs/>
          <w:sz w:val="22"/>
          <w:szCs w:val="22"/>
        </w:rPr>
        <w:t>Schedule—Mannum Area 3</w:t>
      </w:r>
    </w:p>
    <w:p w14:paraId="31B7471F" w14:textId="77777777" w:rsidR="004C5292" w:rsidRPr="00DC246E" w:rsidRDefault="004C5292" w:rsidP="004C5292">
      <w:pPr>
        <w:pStyle w:val="GG-body"/>
        <w:spacing w:line="240" w:lineRule="auto"/>
        <w:rPr>
          <w:b/>
          <w:bCs/>
          <w:sz w:val="18"/>
          <w:szCs w:val="18"/>
        </w:rPr>
      </w:pPr>
      <w:r w:rsidRPr="00DC246E">
        <w:rPr>
          <w:b/>
          <w:bCs/>
          <w:sz w:val="18"/>
          <w:szCs w:val="18"/>
        </w:rPr>
        <w:t>1—Extent of prohibition</w:t>
      </w:r>
    </w:p>
    <w:p w14:paraId="5F304F32" w14:textId="77777777" w:rsidR="004C5292" w:rsidRPr="00C06683" w:rsidRDefault="004C5292" w:rsidP="004C5292">
      <w:pPr>
        <w:pStyle w:val="GG-body"/>
        <w:spacing w:line="240" w:lineRule="auto"/>
        <w:ind w:left="426"/>
      </w:pPr>
      <w:r w:rsidRPr="00C06683">
        <w:t>The consumption of liquor is prohibited and the possession of liquor is prohibited.</w:t>
      </w:r>
    </w:p>
    <w:p w14:paraId="5B5B1052" w14:textId="77777777" w:rsidR="004C5292" w:rsidRPr="00DC246E" w:rsidRDefault="004C5292" w:rsidP="004C5292">
      <w:pPr>
        <w:pStyle w:val="GG-body"/>
        <w:spacing w:line="240" w:lineRule="auto"/>
        <w:rPr>
          <w:b/>
          <w:bCs/>
          <w:sz w:val="18"/>
          <w:szCs w:val="18"/>
        </w:rPr>
      </w:pPr>
      <w:r w:rsidRPr="00DC246E">
        <w:rPr>
          <w:b/>
          <w:bCs/>
          <w:sz w:val="18"/>
          <w:szCs w:val="18"/>
        </w:rPr>
        <w:t>2—Period of prohibition</w:t>
      </w:r>
    </w:p>
    <w:p w14:paraId="4F8E0DDA" w14:textId="77777777" w:rsidR="004C5292" w:rsidRPr="00C06683" w:rsidRDefault="004C5292" w:rsidP="004C5292">
      <w:pPr>
        <w:pStyle w:val="GG-body"/>
        <w:spacing w:line="240" w:lineRule="auto"/>
        <w:ind w:left="426"/>
      </w:pPr>
      <w:r w:rsidRPr="00C06683">
        <w:t>From 6:00pm to 11:00pm on 31 December 2022.</w:t>
      </w:r>
    </w:p>
    <w:p w14:paraId="17B64BE6" w14:textId="77777777" w:rsidR="004C5292" w:rsidRPr="00DC246E" w:rsidRDefault="004C5292" w:rsidP="004C5292">
      <w:pPr>
        <w:pStyle w:val="GG-body"/>
        <w:spacing w:line="240" w:lineRule="auto"/>
        <w:rPr>
          <w:b/>
          <w:bCs/>
          <w:sz w:val="18"/>
          <w:szCs w:val="18"/>
        </w:rPr>
      </w:pPr>
      <w:r w:rsidRPr="00DC246E">
        <w:rPr>
          <w:b/>
          <w:bCs/>
          <w:sz w:val="18"/>
          <w:szCs w:val="18"/>
        </w:rPr>
        <w:t>3—Description of area</w:t>
      </w:r>
    </w:p>
    <w:p w14:paraId="478A7904" w14:textId="77777777" w:rsidR="004C5292" w:rsidRDefault="004C5292" w:rsidP="004C5292">
      <w:pPr>
        <w:pStyle w:val="GG-body"/>
        <w:spacing w:after="240" w:line="240" w:lineRule="auto"/>
        <w:ind w:left="425"/>
      </w:pPr>
      <w:r>
        <w:rPr>
          <w:noProof/>
        </w:rPr>
        <w:drawing>
          <wp:anchor distT="0" distB="0" distL="114300" distR="114300" simplePos="0" relativeHeight="251668480" behindDoc="0" locked="0" layoutInCell="1" allowOverlap="1" wp14:anchorId="1625E3DF" wp14:editId="46A3A932">
            <wp:simplePos x="0" y="0"/>
            <wp:positionH relativeFrom="margin">
              <wp:align>center</wp:align>
            </wp:positionH>
            <wp:positionV relativeFrom="paragraph">
              <wp:posOffset>400685</wp:posOffset>
            </wp:positionV>
            <wp:extent cx="4266000" cy="6235200"/>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6000" cy="6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83">
        <w:t xml:space="preserve">The car park in Mannum (generally known as Shearer’s Carpark) situated between Randell Street and Anna Street, being Lots 33 and 34 DP1091, </w:t>
      </w:r>
      <w:proofErr w:type="spellStart"/>
      <w:r w:rsidRPr="00C06683">
        <w:t>Hundred</w:t>
      </w:r>
      <w:proofErr w:type="spellEnd"/>
      <w:r w:rsidRPr="00C06683">
        <w:t xml:space="preserve"> of Finniss and Lot 435 FP208811, </w:t>
      </w:r>
      <w:proofErr w:type="spellStart"/>
      <w:r w:rsidRPr="00C06683">
        <w:t>Hundred</w:t>
      </w:r>
      <w:proofErr w:type="spellEnd"/>
      <w:r w:rsidRPr="00C06683">
        <w:t xml:space="preserve"> of Finniss.</w:t>
      </w:r>
    </w:p>
    <w:p w14:paraId="1CC46F4A" w14:textId="77777777" w:rsidR="004C5292" w:rsidRDefault="004C5292" w:rsidP="004C5292">
      <w:pPr>
        <w:spacing w:after="0" w:line="240" w:lineRule="auto"/>
        <w:jc w:val="left"/>
        <w:rPr>
          <w:rFonts w:eastAsia="Times New Roman"/>
          <w:b/>
          <w:bCs/>
          <w:sz w:val="22"/>
        </w:rPr>
      </w:pPr>
      <w:r>
        <w:rPr>
          <w:b/>
          <w:bCs/>
          <w:sz w:val="22"/>
        </w:rPr>
        <w:br w:type="page"/>
      </w:r>
    </w:p>
    <w:p w14:paraId="36EE3650" w14:textId="77777777" w:rsidR="004C5292" w:rsidRPr="003556AE" w:rsidRDefault="004C5292" w:rsidP="004C5292">
      <w:pPr>
        <w:pStyle w:val="GG-body"/>
        <w:spacing w:line="240" w:lineRule="auto"/>
        <w:rPr>
          <w:b/>
          <w:bCs/>
          <w:sz w:val="22"/>
          <w:szCs w:val="22"/>
        </w:rPr>
      </w:pPr>
      <w:r w:rsidRPr="003556AE">
        <w:rPr>
          <w:b/>
          <w:bCs/>
          <w:sz w:val="22"/>
          <w:szCs w:val="22"/>
        </w:rPr>
        <w:t>Schedule—Mannum Area 4</w:t>
      </w:r>
    </w:p>
    <w:p w14:paraId="6BA65907" w14:textId="77777777" w:rsidR="004C5292" w:rsidRPr="00DC246E" w:rsidRDefault="004C5292" w:rsidP="004C5292">
      <w:pPr>
        <w:pStyle w:val="GG-body"/>
        <w:spacing w:line="240" w:lineRule="auto"/>
        <w:rPr>
          <w:b/>
          <w:bCs/>
          <w:sz w:val="18"/>
          <w:szCs w:val="18"/>
        </w:rPr>
      </w:pPr>
      <w:r w:rsidRPr="00DC246E">
        <w:rPr>
          <w:b/>
          <w:bCs/>
          <w:sz w:val="18"/>
          <w:szCs w:val="18"/>
        </w:rPr>
        <w:t>1—Extent of prohibition</w:t>
      </w:r>
    </w:p>
    <w:p w14:paraId="67B243B2" w14:textId="77777777" w:rsidR="004C5292" w:rsidRPr="00C06683" w:rsidRDefault="004C5292" w:rsidP="004C5292">
      <w:pPr>
        <w:pStyle w:val="GG-body"/>
        <w:spacing w:line="240" w:lineRule="auto"/>
        <w:ind w:left="426"/>
      </w:pPr>
      <w:r w:rsidRPr="00C06683">
        <w:t>The consumption of liquor is prohibited and the possession of liquor is prohibited.</w:t>
      </w:r>
    </w:p>
    <w:p w14:paraId="3CDC0212" w14:textId="77777777" w:rsidR="004C5292" w:rsidRPr="00DC246E" w:rsidRDefault="004C5292" w:rsidP="004C5292">
      <w:pPr>
        <w:pStyle w:val="GG-body"/>
        <w:spacing w:line="240" w:lineRule="auto"/>
        <w:rPr>
          <w:b/>
          <w:bCs/>
          <w:sz w:val="18"/>
          <w:szCs w:val="18"/>
        </w:rPr>
      </w:pPr>
      <w:r w:rsidRPr="00DC246E">
        <w:rPr>
          <w:b/>
          <w:bCs/>
          <w:sz w:val="18"/>
          <w:szCs w:val="18"/>
        </w:rPr>
        <w:t>2—Period of prohibition</w:t>
      </w:r>
    </w:p>
    <w:p w14:paraId="5F48306C" w14:textId="77777777" w:rsidR="004C5292" w:rsidRPr="00C06683" w:rsidRDefault="004C5292" w:rsidP="004C5292">
      <w:pPr>
        <w:pStyle w:val="GG-body"/>
        <w:spacing w:line="240" w:lineRule="auto"/>
        <w:ind w:left="426"/>
      </w:pPr>
      <w:r w:rsidRPr="00C06683">
        <w:t>From 6:00pm to 11:00pm on 31 December 2022.</w:t>
      </w:r>
    </w:p>
    <w:p w14:paraId="6F768ECD" w14:textId="77777777" w:rsidR="004C5292" w:rsidRPr="00DC246E" w:rsidRDefault="004C5292" w:rsidP="004C5292">
      <w:pPr>
        <w:pStyle w:val="GG-body"/>
        <w:spacing w:line="240" w:lineRule="auto"/>
        <w:rPr>
          <w:b/>
          <w:bCs/>
          <w:sz w:val="18"/>
          <w:szCs w:val="18"/>
        </w:rPr>
      </w:pPr>
      <w:r w:rsidRPr="00DC246E">
        <w:rPr>
          <w:b/>
          <w:bCs/>
          <w:sz w:val="18"/>
          <w:szCs w:val="18"/>
        </w:rPr>
        <w:t>3—Description of area</w:t>
      </w:r>
    </w:p>
    <w:p w14:paraId="32513A12" w14:textId="77777777" w:rsidR="004C5292" w:rsidRDefault="004C5292" w:rsidP="004C5292">
      <w:pPr>
        <w:pStyle w:val="GG-body"/>
        <w:spacing w:after="240" w:line="240" w:lineRule="auto"/>
        <w:ind w:left="425"/>
      </w:pPr>
      <w:r>
        <w:rPr>
          <w:b/>
          <w:bCs/>
          <w:noProof/>
          <w:sz w:val="22"/>
        </w:rPr>
        <w:drawing>
          <wp:anchor distT="0" distB="0" distL="114300" distR="114300" simplePos="0" relativeHeight="251669504" behindDoc="0" locked="0" layoutInCell="1" allowOverlap="1" wp14:anchorId="0F9EAC13" wp14:editId="553BFE43">
            <wp:simplePos x="0" y="0"/>
            <wp:positionH relativeFrom="margin">
              <wp:posOffset>838200</wp:posOffset>
            </wp:positionH>
            <wp:positionV relativeFrom="paragraph">
              <wp:posOffset>620395</wp:posOffset>
            </wp:positionV>
            <wp:extent cx="4266000" cy="6235200"/>
            <wp:effectExtent l="0" t="0" r="127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6000" cy="6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83">
        <w:t>The area in Mannum known as Mary Ann Reserve (together with abutting land and structures), being the area bounded on the north-east by the south-west boundary of Lot 10 FP21817 (Bowling Green), on the north-west by River Lane, on the south-west by the north-eastern boundary of Certificate of Title Volume 5799 Folio 318 (24 River Lane) and on the south-east by the River Murray, together with the whole of any wharf, jetty, boat ramp or other structure projecting from that area into the River.</w:t>
      </w:r>
    </w:p>
    <w:p w14:paraId="7D304BC5" w14:textId="77777777" w:rsidR="004C5292" w:rsidRDefault="004C5292" w:rsidP="004C5292">
      <w:pPr>
        <w:spacing w:after="0" w:line="240" w:lineRule="auto"/>
        <w:jc w:val="left"/>
        <w:rPr>
          <w:rFonts w:eastAsia="Times New Roman"/>
          <w:b/>
          <w:bCs/>
          <w:sz w:val="22"/>
        </w:rPr>
      </w:pPr>
      <w:r>
        <w:rPr>
          <w:b/>
          <w:bCs/>
          <w:sz w:val="22"/>
        </w:rPr>
        <w:br w:type="page"/>
      </w:r>
    </w:p>
    <w:p w14:paraId="40D7C55E" w14:textId="77777777" w:rsidR="004C5292" w:rsidRPr="003556AE" w:rsidRDefault="004C5292" w:rsidP="004C5292">
      <w:pPr>
        <w:pStyle w:val="GG-body"/>
        <w:spacing w:line="240" w:lineRule="auto"/>
        <w:rPr>
          <w:b/>
          <w:bCs/>
          <w:sz w:val="22"/>
          <w:szCs w:val="22"/>
        </w:rPr>
      </w:pPr>
      <w:r w:rsidRPr="003556AE">
        <w:rPr>
          <w:b/>
          <w:bCs/>
          <w:sz w:val="22"/>
          <w:szCs w:val="22"/>
        </w:rPr>
        <w:t>Schedule—Mannum Area 5</w:t>
      </w:r>
    </w:p>
    <w:p w14:paraId="30BB8A48" w14:textId="77777777" w:rsidR="004C5292" w:rsidRPr="00DC246E" w:rsidRDefault="004C5292" w:rsidP="004C5292">
      <w:pPr>
        <w:pStyle w:val="GG-body"/>
        <w:spacing w:line="240" w:lineRule="auto"/>
        <w:rPr>
          <w:b/>
          <w:bCs/>
          <w:sz w:val="18"/>
          <w:szCs w:val="18"/>
        </w:rPr>
      </w:pPr>
      <w:r w:rsidRPr="00DC246E">
        <w:rPr>
          <w:b/>
          <w:bCs/>
          <w:sz w:val="18"/>
          <w:szCs w:val="18"/>
        </w:rPr>
        <w:t>1—Extent of prohibition</w:t>
      </w:r>
    </w:p>
    <w:p w14:paraId="25B4AB8C" w14:textId="77777777" w:rsidR="004C5292" w:rsidRPr="00C06683" w:rsidRDefault="004C5292" w:rsidP="004C5292">
      <w:pPr>
        <w:pStyle w:val="GG-body"/>
        <w:spacing w:line="240" w:lineRule="auto"/>
        <w:ind w:left="426"/>
      </w:pPr>
      <w:r w:rsidRPr="00C06683">
        <w:t>The consumption of liquor is prohibited and the possession of liquor is prohibited.</w:t>
      </w:r>
    </w:p>
    <w:p w14:paraId="1F25E6F7" w14:textId="77777777" w:rsidR="004C5292" w:rsidRPr="00DC246E" w:rsidRDefault="004C5292" w:rsidP="004C5292">
      <w:pPr>
        <w:pStyle w:val="GG-body"/>
        <w:spacing w:line="240" w:lineRule="auto"/>
        <w:rPr>
          <w:b/>
          <w:bCs/>
          <w:sz w:val="18"/>
          <w:szCs w:val="18"/>
        </w:rPr>
      </w:pPr>
      <w:r w:rsidRPr="00DC246E">
        <w:rPr>
          <w:b/>
          <w:bCs/>
          <w:sz w:val="18"/>
          <w:szCs w:val="18"/>
        </w:rPr>
        <w:t>2—Period of prohibition</w:t>
      </w:r>
    </w:p>
    <w:p w14:paraId="0C1A41B0" w14:textId="77777777" w:rsidR="004C5292" w:rsidRPr="00C06683" w:rsidRDefault="004C5292" w:rsidP="004C5292">
      <w:pPr>
        <w:pStyle w:val="GG-body"/>
        <w:spacing w:line="240" w:lineRule="auto"/>
        <w:ind w:left="426"/>
      </w:pPr>
      <w:r w:rsidRPr="00C06683">
        <w:t>From 6:00pm to 11:00pm on 31 December 2022.</w:t>
      </w:r>
    </w:p>
    <w:p w14:paraId="6656BA01" w14:textId="77777777" w:rsidR="004C5292" w:rsidRPr="00DC246E" w:rsidRDefault="004C5292" w:rsidP="004C5292">
      <w:pPr>
        <w:pStyle w:val="GG-body"/>
        <w:spacing w:line="240" w:lineRule="auto"/>
        <w:rPr>
          <w:b/>
          <w:bCs/>
          <w:sz w:val="18"/>
          <w:szCs w:val="18"/>
        </w:rPr>
      </w:pPr>
      <w:r w:rsidRPr="00DC246E">
        <w:rPr>
          <w:b/>
          <w:bCs/>
          <w:sz w:val="18"/>
          <w:szCs w:val="18"/>
        </w:rPr>
        <w:t>3—Description of area</w:t>
      </w:r>
    </w:p>
    <w:p w14:paraId="282A93A1" w14:textId="77777777" w:rsidR="004C5292" w:rsidRDefault="004C5292" w:rsidP="004C5292">
      <w:pPr>
        <w:pStyle w:val="GG-body"/>
        <w:spacing w:after="240" w:line="240" w:lineRule="auto"/>
        <w:ind w:left="425"/>
      </w:pPr>
      <w:r>
        <w:rPr>
          <w:noProof/>
        </w:rPr>
        <w:drawing>
          <wp:anchor distT="0" distB="0" distL="114300" distR="114300" simplePos="0" relativeHeight="251670528" behindDoc="0" locked="0" layoutInCell="1" allowOverlap="1" wp14:anchorId="7996345E" wp14:editId="1263E6CC">
            <wp:simplePos x="0" y="0"/>
            <wp:positionH relativeFrom="margin">
              <wp:align>center</wp:align>
            </wp:positionH>
            <wp:positionV relativeFrom="paragraph">
              <wp:posOffset>419735</wp:posOffset>
            </wp:positionV>
            <wp:extent cx="4266000" cy="6235200"/>
            <wp:effectExtent l="0" t="0" r="127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6000" cy="6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83">
        <w:t xml:space="preserve">The area in Mannum known as Arnold Park, situated between Randell Street and the River Murray adjacent to the south-western boundary of River Road, being Lot 93 FP213066, </w:t>
      </w:r>
      <w:proofErr w:type="spellStart"/>
      <w:r w:rsidRPr="00C06683">
        <w:t>Hundred</w:t>
      </w:r>
      <w:proofErr w:type="spellEnd"/>
      <w:r w:rsidRPr="00C06683">
        <w:t xml:space="preserve"> of Finniss.</w:t>
      </w:r>
    </w:p>
    <w:p w14:paraId="153797A1" w14:textId="77777777" w:rsidR="004C5292" w:rsidRDefault="004C5292" w:rsidP="004C5292">
      <w:pPr>
        <w:spacing w:after="0" w:line="240" w:lineRule="auto"/>
        <w:jc w:val="left"/>
        <w:rPr>
          <w:rFonts w:eastAsia="Times New Roman"/>
          <w:b/>
          <w:bCs/>
          <w:sz w:val="22"/>
        </w:rPr>
      </w:pPr>
      <w:r>
        <w:rPr>
          <w:b/>
          <w:bCs/>
          <w:sz w:val="22"/>
        </w:rPr>
        <w:br w:type="page"/>
      </w:r>
    </w:p>
    <w:p w14:paraId="10C0AA79" w14:textId="77777777" w:rsidR="004C5292" w:rsidRPr="003556AE" w:rsidRDefault="004C5292" w:rsidP="004C5292">
      <w:pPr>
        <w:pStyle w:val="GG-body"/>
        <w:spacing w:line="240" w:lineRule="auto"/>
        <w:rPr>
          <w:b/>
          <w:bCs/>
          <w:sz w:val="22"/>
          <w:szCs w:val="22"/>
        </w:rPr>
      </w:pPr>
      <w:r w:rsidRPr="003556AE">
        <w:rPr>
          <w:b/>
          <w:bCs/>
          <w:sz w:val="22"/>
          <w:szCs w:val="22"/>
        </w:rPr>
        <w:t>Schedule—Mannum Area 6</w:t>
      </w:r>
    </w:p>
    <w:p w14:paraId="4A589329" w14:textId="77777777" w:rsidR="004C5292" w:rsidRPr="00DC246E" w:rsidRDefault="004C5292" w:rsidP="004C5292">
      <w:pPr>
        <w:pStyle w:val="GG-body"/>
        <w:spacing w:line="240" w:lineRule="auto"/>
        <w:rPr>
          <w:b/>
          <w:bCs/>
          <w:sz w:val="18"/>
          <w:szCs w:val="18"/>
        </w:rPr>
      </w:pPr>
      <w:r w:rsidRPr="00DC246E">
        <w:rPr>
          <w:b/>
          <w:bCs/>
          <w:sz w:val="18"/>
          <w:szCs w:val="18"/>
        </w:rPr>
        <w:t>1—Extent of prohibition</w:t>
      </w:r>
    </w:p>
    <w:p w14:paraId="4312765E" w14:textId="77777777" w:rsidR="004C5292" w:rsidRPr="00C06683" w:rsidRDefault="004C5292" w:rsidP="004C5292">
      <w:pPr>
        <w:pStyle w:val="GG-body"/>
        <w:spacing w:line="240" w:lineRule="auto"/>
        <w:ind w:left="426"/>
      </w:pPr>
      <w:r w:rsidRPr="00C06683">
        <w:t>The consumption of liquor is prohibited and the possession of liquor is prohibited.</w:t>
      </w:r>
    </w:p>
    <w:p w14:paraId="3653D242" w14:textId="77777777" w:rsidR="004C5292" w:rsidRPr="00DC246E" w:rsidRDefault="004C5292" w:rsidP="004C5292">
      <w:pPr>
        <w:pStyle w:val="GG-body"/>
        <w:spacing w:line="240" w:lineRule="auto"/>
        <w:rPr>
          <w:b/>
          <w:bCs/>
          <w:sz w:val="18"/>
          <w:szCs w:val="18"/>
        </w:rPr>
      </w:pPr>
      <w:r w:rsidRPr="00DC246E">
        <w:rPr>
          <w:b/>
          <w:bCs/>
          <w:sz w:val="18"/>
          <w:szCs w:val="18"/>
        </w:rPr>
        <w:t>2—Period of prohibition</w:t>
      </w:r>
    </w:p>
    <w:p w14:paraId="48B60D36" w14:textId="77777777" w:rsidR="004C5292" w:rsidRPr="00C06683" w:rsidRDefault="004C5292" w:rsidP="004C5292">
      <w:pPr>
        <w:pStyle w:val="GG-body"/>
        <w:spacing w:line="240" w:lineRule="auto"/>
        <w:ind w:left="426"/>
      </w:pPr>
      <w:r w:rsidRPr="00C06683">
        <w:t>From 6:00pm on 31 December 2022 to 8:00am on 1 January 2023.</w:t>
      </w:r>
    </w:p>
    <w:p w14:paraId="0B25A54A" w14:textId="77777777" w:rsidR="004C5292" w:rsidRPr="00DC246E" w:rsidRDefault="004C5292" w:rsidP="004C5292">
      <w:pPr>
        <w:pStyle w:val="GG-body"/>
        <w:spacing w:line="240" w:lineRule="auto"/>
        <w:rPr>
          <w:b/>
          <w:bCs/>
          <w:sz w:val="18"/>
          <w:szCs w:val="18"/>
        </w:rPr>
      </w:pPr>
      <w:r w:rsidRPr="00DC246E">
        <w:rPr>
          <w:b/>
          <w:bCs/>
          <w:sz w:val="18"/>
          <w:szCs w:val="18"/>
        </w:rPr>
        <w:t>3—Description of area</w:t>
      </w:r>
    </w:p>
    <w:p w14:paraId="3E42C51A" w14:textId="77777777" w:rsidR="004C5292" w:rsidRDefault="004C5292" w:rsidP="004C5292">
      <w:pPr>
        <w:pStyle w:val="GG-body"/>
        <w:spacing w:after="240" w:line="240" w:lineRule="auto"/>
        <w:ind w:left="425"/>
      </w:pPr>
      <w:r>
        <w:rPr>
          <w:noProof/>
        </w:rPr>
        <w:drawing>
          <wp:anchor distT="0" distB="0" distL="114300" distR="114300" simplePos="0" relativeHeight="251671552" behindDoc="0" locked="0" layoutInCell="1" allowOverlap="1" wp14:anchorId="1D99E246" wp14:editId="338A59D1">
            <wp:simplePos x="0" y="0"/>
            <wp:positionH relativeFrom="margin">
              <wp:posOffset>857250</wp:posOffset>
            </wp:positionH>
            <wp:positionV relativeFrom="paragraph">
              <wp:posOffset>629920</wp:posOffset>
            </wp:positionV>
            <wp:extent cx="4265930" cy="6235065"/>
            <wp:effectExtent l="0" t="0" r="127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5930" cy="623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83">
        <w:t xml:space="preserve">The area adjacent Mannum, generally known as </w:t>
      </w:r>
      <w:proofErr w:type="spellStart"/>
      <w:r w:rsidRPr="00C06683">
        <w:t>Bolto</w:t>
      </w:r>
      <w:proofErr w:type="spellEnd"/>
      <w:r w:rsidRPr="00C06683">
        <w:t xml:space="preserve"> Reserve, bounded on the south-east by the north-western boundary of Section 909, </w:t>
      </w:r>
      <w:proofErr w:type="spellStart"/>
      <w:r w:rsidRPr="00C06683">
        <w:t>Hundred</w:t>
      </w:r>
      <w:proofErr w:type="spellEnd"/>
      <w:r w:rsidRPr="00C06683">
        <w:t xml:space="preserve"> of Younghusband, on the south-west by the north-eastern boundary of Section 914, </w:t>
      </w:r>
      <w:proofErr w:type="spellStart"/>
      <w:r w:rsidRPr="00C06683">
        <w:t>Hundred</w:t>
      </w:r>
      <w:proofErr w:type="spellEnd"/>
      <w:r w:rsidRPr="00C06683">
        <w:t xml:space="preserve"> of Younghusband, on the north-west by the River Murray and on the north-east by the south-western boundary of Lot 94 DP49431 and the prolongation in a straight line north-westerly and south-easterly of that boundary.</w:t>
      </w:r>
    </w:p>
    <w:p w14:paraId="11F259E6" w14:textId="77777777" w:rsidR="004C5292" w:rsidRDefault="004C5292" w:rsidP="004C5292">
      <w:pPr>
        <w:spacing w:after="0" w:line="240" w:lineRule="auto"/>
        <w:jc w:val="left"/>
        <w:rPr>
          <w:rFonts w:eastAsia="Times New Roman"/>
          <w:b/>
          <w:bCs/>
          <w:sz w:val="22"/>
        </w:rPr>
      </w:pPr>
      <w:r>
        <w:rPr>
          <w:b/>
          <w:bCs/>
          <w:sz w:val="22"/>
        </w:rPr>
        <w:br w:type="page"/>
      </w:r>
    </w:p>
    <w:p w14:paraId="196F7EC2" w14:textId="77777777" w:rsidR="004C5292" w:rsidRPr="003556AE" w:rsidRDefault="004C5292" w:rsidP="004C5292">
      <w:pPr>
        <w:pStyle w:val="GG-body"/>
        <w:spacing w:line="240" w:lineRule="auto"/>
        <w:rPr>
          <w:b/>
          <w:bCs/>
          <w:sz w:val="22"/>
          <w:szCs w:val="22"/>
        </w:rPr>
      </w:pPr>
      <w:r w:rsidRPr="003556AE">
        <w:rPr>
          <w:b/>
          <w:bCs/>
          <w:sz w:val="22"/>
          <w:szCs w:val="22"/>
        </w:rPr>
        <w:t>Schedule—Mannum Area 7</w:t>
      </w:r>
    </w:p>
    <w:p w14:paraId="655EA6C6" w14:textId="77777777" w:rsidR="004C5292" w:rsidRPr="00DC246E" w:rsidRDefault="004C5292" w:rsidP="004C5292">
      <w:pPr>
        <w:pStyle w:val="GG-body"/>
        <w:spacing w:line="240" w:lineRule="auto"/>
        <w:rPr>
          <w:b/>
          <w:bCs/>
          <w:sz w:val="18"/>
          <w:szCs w:val="18"/>
        </w:rPr>
      </w:pPr>
      <w:r w:rsidRPr="00DC246E">
        <w:rPr>
          <w:b/>
          <w:bCs/>
          <w:sz w:val="18"/>
          <w:szCs w:val="18"/>
        </w:rPr>
        <w:t>1—Extent of prohibition</w:t>
      </w:r>
    </w:p>
    <w:p w14:paraId="7B30F303" w14:textId="77777777" w:rsidR="004C5292" w:rsidRPr="00C06683" w:rsidRDefault="004C5292" w:rsidP="004C5292">
      <w:pPr>
        <w:pStyle w:val="GG-body"/>
        <w:spacing w:line="240" w:lineRule="auto"/>
        <w:ind w:left="426"/>
      </w:pPr>
      <w:r w:rsidRPr="00C06683">
        <w:t>The consumption of liquor is prohibited and the possession of liquor is prohibited.</w:t>
      </w:r>
    </w:p>
    <w:p w14:paraId="1FE7A850" w14:textId="77777777" w:rsidR="004C5292" w:rsidRPr="00DC246E" w:rsidRDefault="004C5292" w:rsidP="004C5292">
      <w:pPr>
        <w:pStyle w:val="GG-body"/>
        <w:spacing w:line="240" w:lineRule="auto"/>
        <w:rPr>
          <w:b/>
          <w:bCs/>
          <w:sz w:val="18"/>
          <w:szCs w:val="18"/>
        </w:rPr>
      </w:pPr>
      <w:r w:rsidRPr="00DC246E">
        <w:rPr>
          <w:b/>
          <w:bCs/>
          <w:sz w:val="18"/>
          <w:szCs w:val="18"/>
        </w:rPr>
        <w:t>2—Period of prohibition</w:t>
      </w:r>
    </w:p>
    <w:p w14:paraId="1530C009" w14:textId="77777777" w:rsidR="004C5292" w:rsidRPr="00C06683" w:rsidRDefault="004C5292" w:rsidP="004C5292">
      <w:pPr>
        <w:pStyle w:val="GG-body"/>
        <w:spacing w:line="240" w:lineRule="auto"/>
        <w:ind w:left="284"/>
      </w:pPr>
      <w:r w:rsidRPr="00C06683">
        <w:t>From 6:00pm on 31 December 2022 to 8:00am on 1 January 2023.</w:t>
      </w:r>
    </w:p>
    <w:p w14:paraId="0A43CAE0" w14:textId="77777777" w:rsidR="004C5292" w:rsidRPr="00DC246E" w:rsidRDefault="004C5292" w:rsidP="004C5292">
      <w:pPr>
        <w:pStyle w:val="GG-body"/>
        <w:spacing w:line="240" w:lineRule="auto"/>
        <w:rPr>
          <w:b/>
          <w:bCs/>
          <w:sz w:val="18"/>
          <w:szCs w:val="18"/>
        </w:rPr>
      </w:pPr>
      <w:r w:rsidRPr="00DC246E">
        <w:rPr>
          <w:b/>
          <w:bCs/>
          <w:sz w:val="18"/>
          <w:szCs w:val="18"/>
        </w:rPr>
        <w:t>3—Description of area</w:t>
      </w:r>
    </w:p>
    <w:p w14:paraId="65CAB04A" w14:textId="77777777" w:rsidR="004C5292" w:rsidRDefault="004C5292" w:rsidP="004C5292">
      <w:pPr>
        <w:pStyle w:val="GG-body"/>
        <w:spacing w:after="240" w:line="240" w:lineRule="auto"/>
        <w:ind w:left="425"/>
      </w:pPr>
      <w:r>
        <w:rPr>
          <w:noProof/>
        </w:rPr>
        <w:drawing>
          <wp:anchor distT="0" distB="0" distL="114300" distR="114300" simplePos="0" relativeHeight="251672576" behindDoc="0" locked="0" layoutInCell="1" allowOverlap="1" wp14:anchorId="5DA47E37" wp14:editId="0A8AF547">
            <wp:simplePos x="0" y="0"/>
            <wp:positionH relativeFrom="margin">
              <wp:align>center</wp:align>
            </wp:positionH>
            <wp:positionV relativeFrom="paragraph">
              <wp:posOffset>715645</wp:posOffset>
            </wp:positionV>
            <wp:extent cx="4266000" cy="6235200"/>
            <wp:effectExtent l="0" t="0" r="127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6000" cy="6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683">
        <w:t xml:space="preserve">The area adjacent Mannum, generally known as </w:t>
      </w:r>
      <w:proofErr w:type="spellStart"/>
      <w:r w:rsidRPr="00C06683">
        <w:t>Haythorpe</w:t>
      </w:r>
      <w:proofErr w:type="spellEnd"/>
      <w:r w:rsidRPr="00C06683">
        <w:t xml:space="preserve"> Reserve, bounded on the south-east by the north-western boundary of the carriageway of Hunter Road, on the south-west by the south-western boundary of Section 727, </w:t>
      </w:r>
      <w:proofErr w:type="spellStart"/>
      <w:r w:rsidRPr="00C06683">
        <w:t>Hundred</w:t>
      </w:r>
      <w:proofErr w:type="spellEnd"/>
      <w:r w:rsidRPr="00C06683">
        <w:t xml:space="preserve"> of Younghusband and the prolongation in a straight line south-easterly and north-westerly of that boundary, on the north-west by the River Murray and on the north-east by the south-western boundary of Section 397, </w:t>
      </w:r>
      <w:proofErr w:type="spellStart"/>
      <w:r w:rsidRPr="00C06683">
        <w:t>Hundred</w:t>
      </w:r>
      <w:proofErr w:type="spellEnd"/>
      <w:r w:rsidRPr="00C06683">
        <w:t xml:space="preserve"> of Younghusband and the prolongation in a straight line north-westerly and south-easterly of that boundary.</w:t>
      </w:r>
    </w:p>
    <w:p w14:paraId="2BD9FA93" w14:textId="77777777" w:rsidR="004C5292" w:rsidRPr="00C06683" w:rsidRDefault="004C5292" w:rsidP="004C5292">
      <w:pPr>
        <w:pStyle w:val="GG-SDated"/>
        <w:spacing w:line="240" w:lineRule="auto"/>
      </w:pPr>
    </w:p>
    <w:p w14:paraId="646E9E42" w14:textId="77777777" w:rsidR="004C5292" w:rsidRPr="00C06683" w:rsidRDefault="004C5292" w:rsidP="004C5292">
      <w:pPr>
        <w:pStyle w:val="GG-SDated"/>
        <w:spacing w:line="240" w:lineRule="auto"/>
      </w:pPr>
      <w:r w:rsidRPr="00C06683">
        <w:t>Dated: 8 December 2022</w:t>
      </w:r>
    </w:p>
    <w:p w14:paraId="02BA4769" w14:textId="77777777" w:rsidR="004C5292" w:rsidRPr="00C06683" w:rsidRDefault="004C5292" w:rsidP="004C5292">
      <w:pPr>
        <w:pStyle w:val="GG-SName"/>
        <w:rPr>
          <w:szCs w:val="17"/>
        </w:rPr>
      </w:pPr>
      <w:r w:rsidRPr="00C06683">
        <w:rPr>
          <w:szCs w:val="17"/>
        </w:rPr>
        <w:t>Ben Scales</w:t>
      </w:r>
    </w:p>
    <w:p w14:paraId="3FA71E00" w14:textId="5024D10A" w:rsidR="004C5292" w:rsidRDefault="004C5292" w:rsidP="004C5292">
      <w:pPr>
        <w:pStyle w:val="GG-Signature"/>
      </w:pPr>
      <w:r w:rsidRPr="00C06683">
        <w:t>Chief Executive Officer</w:t>
      </w:r>
    </w:p>
    <w:p w14:paraId="2F744A85" w14:textId="1B5B9AA6" w:rsidR="004C5292" w:rsidRDefault="004C5292" w:rsidP="004C5292">
      <w:pPr>
        <w:pStyle w:val="GG-Signature"/>
        <w:pBdr>
          <w:bottom w:val="single" w:sz="4" w:space="1" w:color="auto"/>
        </w:pBdr>
        <w:spacing w:line="52" w:lineRule="exact"/>
        <w:jc w:val="center"/>
      </w:pPr>
    </w:p>
    <w:p w14:paraId="24488CFA" w14:textId="0E550EEB" w:rsidR="004C5292" w:rsidRDefault="004C5292" w:rsidP="004C5292">
      <w:pPr>
        <w:pStyle w:val="GG-Signature"/>
        <w:pBdr>
          <w:top w:val="single" w:sz="4" w:space="1" w:color="auto"/>
        </w:pBdr>
        <w:spacing w:before="34" w:line="14" w:lineRule="exact"/>
        <w:jc w:val="center"/>
      </w:pPr>
    </w:p>
    <w:p w14:paraId="05570EC5" w14:textId="14922BFA" w:rsidR="004C5292" w:rsidRDefault="004C5292">
      <w:pPr>
        <w:spacing w:after="0" w:line="240" w:lineRule="auto"/>
        <w:jc w:val="left"/>
        <w:rPr>
          <w:rFonts w:eastAsia="Times New Roman"/>
          <w:szCs w:val="17"/>
          <w:lang w:val="en-US"/>
        </w:rPr>
      </w:pPr>
      <w:r>
        <w:rPr>
          <w:lang w:val="en-US"/>
        </w:rPr>
        <w:br w:type="page"/>
      </w:r>
    </w:p>
    <w:p w14:paraId="56AB3C50" w14:textId="77777777" w:rsidR="004C5292" w:rsidRPr="000D1DA9" w:rsidRDefault="004C5292" w:rsidP="00173065">
      <w:pPr>
        <w:pStyle w:val="Heading2"/>
      </w:pPr>
      <w:bookmarkStart w:id="54" w:name="_Toc121393720"/>
      <w:r w:rsidRPr="000D1DA9">
        <w:t>Northern Areas Council</w:t>
      </w:r>
      <w:bookmarkEnd w:id="54"/>
    </w:p>
    <w:p w14:paraId="0235BD95" w14:textId="77777777" w:rsidR="004C5292" w:rsidRPr="000D1DA9" w:rsidRDefault="004C5292" w:rsidP="004C5292">
      <w:pPr>
        <w:pStyle w:val="GG-Title3"/>
      </w:pPr>
      <w:r w:rsidRPr="000D1DA9">
        <w:t>Resignation of Councillor</w:t>
      </w:r>
    </w:p>
    <w:p w14:paraId="62B69B8C" w14:textId="77777777" w:rsidR="004C5292" w:rsidRPr="00664338" w:rsidRDefault="004C5292" w:rsidP="004C5292">
      <w:pPr>
        <w:pStyle w:val="GG-body"/>
        <w:rPr>
          <w:spacing w:val="-2"/>
        </w:rPr>
      </w:pPr>
      <w:r w:rsidRPr="000D1DA9">
        <w:t xml:space="preserve">Notice is hereby given in accordance with Section 54(6) of the </w:t>
      </w:r>
      <w:r w:rsidRPr="00664338">
        <w:rPr>
          <w:i/>
          <w:iCs/>
        </w:rPr>
        <w:t>Local Government Act 1999</w:t>
      </w:r>
      <w:r w:rsidRPr="000D1DA9">
        <w:t xml:space="preserve"> that a vacancy has occurred in the office of </w:t>
      </w:r>
      <w:r w:rsidRPr="00664338">
        <w:rPr>
          <w:spacing w:val="-2"/>
        </w:rPr>
        <w:t>Councillor for Broughton Ward of the Northern Areas Council, due to the resignation of Councillor Ben Browne, effective November 25 2022.</w:t>
      </w:r>
    </w:p>
    <w:p w14:paraId="127A4054" w14:textId="77777777" w:rsidR="004C5292" w:rsidRDefault="004C5292" w:rsidP="004C5292">
      <w:pPr>
        <w:pStyle w:val="GG-SDated"/>
      </w:pPr>
      <w:r>
        <w:t>Dated: 8 December 2022</w:t>
      </w:r>
    </w:p>
    <w:p w14:paraId="7702814C" w14:textId="77777777" w:rsidR="004C5292" w:rsidRDefault="004C5292" w:rsidP="004C5292">
      <w:pPr>
        <w:pStyle w:val="GG-SName"/>
      </w:pPr>
      <w:r>
        <w:t>Pete Ward</w:t>
      </w:r>
    </w:p>
    <w:p w14:paraId="4AD3C5C8" w14:textId="2AB7746B" w:rsidR="004C5292" w:rsidRDefault="004C5292" w:rsidP="004C5292">
      <w:pPr>
        <w:pStyle w:val="GG-Signature"/>
      </w:pPr>
      <w:r>
        <w:t>Acting Chief Executive Officer</w:t>
      </w:r>
    </w:p>
    <w:p w14:paraId="5AF9F89F" w14:textId="42C3DE1A" w:rsidR="004C5292" w:rsidRDefault="004C5292" w:rsidP="004C5292">
      <w:pPr>
        <w:pStyle w:val="GG-Signature"/>
        <w:pBdr>
          <w:bottom w:val="single" w:sz="4" w:space="1" w:color="auto"/>
        </w:pBdr>
        <w:spacing w:line="52" w:lineRule="exact"/>
        <w:jc w:val="center"/>
      </w:pPr>
    </w:p>
    <w:p w14:paraId="6F2C6C53" w14:textId="1644A70A" w:rsidR="004C5292" w:rsidRDefault="004C5292" w:rsidP="004C5292">
      <w:pPr>
        <w:pStyle w:val="GG-Signature"/>
        <w:pBdr>
          <w:top w:val="single" w:sz="4" w:space="1" w:color="auto"/>
        </w:pBdr>
        <w:spacing w:before="34" w:line="14" w:lineRule="exact"/>
        <w:jc w:val="center"/>
      </w:pPr>
    </w:p>
    <w:p w14:paraId="22D383C9" w14:textId="77777777" w:rsidR="004C5292" w:rsidRDefault="004C5292" w:rsidP="004C5292">
      <w:pPr>
        <w:pStyle w:val="GG-body"/>
        <w:spacing w:after="0"/>
        <w:rPr>
          <w:lang w:val="en-US"/>
        </w:rPr>
      </w:pPr>
    </w:p>
    <w:p w14:paraId="30275205" w14:textId="77777777" w:rsidR="009D1E2E" w:rsidRPr="009D1E2E" w:rsidRDefault="009D1E2E" w:rsidP="00F80EF5">
      <w:pPr>
        <w:pStyle w:val="Heading1"/>
      </w:pPr>
      <w:r>
        <w:rPr>
          <w:lang w:val="en-US"/>
        </w:rPr>
        <w:br w:type="page"/>
      </w:r>
      <w:bookmarkStart w:id="55" w:name="_Toc33707984"/>
      <w:bookmarkStart w:id="56" w:name="_Toc33708155"/>
      <w:bookmarkStart w:id="57" w:name="_Toc121393721"/>
      <w:r>
        <w:t>Public Notices</w:t>
      </w:r>
      <w:bookmarkEnd w:id="55"/>
      <w:bookmarkEnd w:id="56"/>
      <w:bookmarkEnd w:id="57"/>
    </w:p>
    <w:p w14:paraId="2428FF9E" w14:textId="77777777" w:rsidR="00A571DE" w:rsidRPr="0006369A" w:rsidRDefault="00A571DE" w:rsidP="00856C9D">
      <w:pPr>
        <w:pStyle w:val="Heading2"/>
      </w:pPr>
      <w:bookmarkStart w:id="58" w:name="_Toc121393722"/>
      <w:r w:rsidRPr="0006369A">
        <w:t>National Electricity Law</w:t>
      </w:r>
      <w:bookmarkEnd w:id="58"/>
    </w:p>
    <w:p w14:paraId="53E31EB3" w14:textId="77777777" w:rsidR="00A571DE" w:rsidRPr="0006369A" w:rsidRDefault="00A571DE" w:rsidP="00A571DE">
      <w:pPr>
        <w:pStyle w:val="GG-Title3"/>
      </w:pPr>
      <w:r>
        <w:t>I</w:t>
      </w:r>
      <w:r w:rsidRPr="0006369A">
        <w:t>nitiation of Rule Change Request</w:t>
      </w:r>
    </w:p>
    <w:p w14:paraId="4B1D8BBF" w14:textId="77777777" w:rsidR="00A571DE" w:rsidRPr="0006369A" w:rsidRDefault="00A571DE" w:rsidP="00A571DE">
      <w:pPr>
        <w:pStyle w:val="GG-body"/>
        <w:spacing w:after="60"/>
      </w:pPr>
      <w:r w:rsidRPr="0006369A">
        <w:t>The Australian Energy Market Commission (AEMC) gives notice under s</w:t>
      </w:r>
      <w:r>
        <w:t> </w:t>
      </w:r>
      <w:r w:rsidRPr="0006369A">
        <w:t>95 of the National Electricity Law as follows:</w:t>
      </w:r>
    </w:p>
    <w:p w14:paraId="47870C9B" w14:textId="77777777" w:rsidR="00A571DE" w:rsidRPr="0006369A" w:rsidRDefault="00A571DE" w:rsidP="00A571DE">
      <w:pPr>
        <w:pStyle w:val="GG-body"/>
        <w:spacing w:after="60"/>
        <w:ind w:left="142"/>
      </w:pPr>
      <w:r w:rsidRPr="0006369A">
        <w:t xml:space="preserve">The Australian Energy Market Operator has requested the AEMC to make a rule on </w:t>
      </w:r>
      <w:r w:rsidRPr="009B1EE1">
        <w:rPr>
          <w:i/>
          <w:iCs/>
        </w:rPr>
        <w:t xml:space="preserve">Unlocking CER benefits through flexible trading </w:t>
      </w:r>
      <w:r w:rsidRPr="0006369A">
        <w:t>(</w:t>
      </w:r>
      <w:hyperlink r:id="rId38" w:history="1">
        <w:r w:rsidRPr="00CD6CE3">
          <w:rPr>
            <w:rStyle w:val="Hyperlink"/>
          </w:rPr>
          <w:t>Ref. ERC0346</w:t>
        </w:r>
      </w:hyperlink>
      <w:r w:rsidRPr="0006369A">
        <w:t xml:space="preserve">). We invite written submissions on the proposed rule by </w:t>
      </w:r>
      <w:r w:rsidRPr="0006369A">
        <w:rPr>
          <w:b/>
          <w:bCs/>
        </w:rPr>
        <w:t>16 February 2023</w:t>
      </w:r>
      <w:r w:rsidRPr="0006369A">
        <w:t>.</w:t>
      </w:r>
    </w:p>
    <w:p w14:paraId="22FB7791" w14:textId="77777777" w:rsidR="00A571DE" w:rsidRPr="006D1E0F" w:rsidRDefault="00A571DE" w:rsidP="00A571DE">
      <w:pPr>
        <w:pStyle w:val="GG-body"/>
        <w:spacing w:after="60"/>
        <w:rPr>
          <w:spacing w:val="-2"/>
        </w:rPr>
      </w:pPr>
      <w:r w:rsidRPr="006D1E0F">
        <w:rPr>
          <w:spacing w:val="-2"/>
        </w:rPr>
        <w:t xml:space="preserve">Submissions can be made via the </w:t>
      </w:r>
      <w:hyperlink r:id="rId39" w:history="1">
        <w:r w:rsidRPr="00CD6CE3">
          <w:rPr>
            <w:rStyle w:val="Hyperlink"/>
          </w:rPr>
          <w:t>AEMC’s website</w:t>
        </w:r>
      </w:hyperlink>
      <w:r w:rsidRPr="006D1E0F">
        <w:rPr>
          <w:spacing w:val="-2"/>
        </w:rPr>
        <w:t xml:space="preserve">. Before making a submission, please review the AEMC’s </w:t>
      </w:r>
      <w:hyperlink r:id="rId40" w:history="1">
        <w:r w:rsidRPr="00CD6CE3">
          <w:rPr>
            <w:rStyle w:val="Hyperlink"/>
            <w:spacing w:val="-2"/>
          </w:rPr>
          <w:t>privacy statement</w:t>
        </w:r>
      </w:hyperlink>
      <w:r w:rsidRPr="006D1E0F">
        <w:rPr>
          <w:spacing w:val="-2"/>
        </w:rPr>
        <w:t xml:space="preserve"> on its website, and consider the AEMC’s </w:t>
      </w:r>
      <w:hyperlink r:id="rId41" w:history="1">
        <w:r w:rsidRPr="00CD6CE3">
          <w:rPr>
            <w:rStyle w:val="Hyperlink"/>
            <w:spacing w:val="-2"/>
          </w:rPr>
          <w:t>Tips for making a submission</w:t>
        </w:r>
      </w:hyperlink>
      <w:r w:rsidRPr="006D1E0F">
        <w:rPr>
          <w:spacing w:val="-2"/>
        </w:rPr>
        <w:t>. The AEMC publishes all submissions on its website, subject to confidentiality.</w:t>
      </w:r>
    </w:p>
    <w:p w14:paraId="2426C6AD" w14:textId="77777777" w:rsidR="00A571DE" w:rsidRPr="0006369A" w:rsidRDefault="00A571DE" w:rsidP="00A571DE">
      <w:pPr>
        <w:pStyle w:val="GG-body"/>
        <w:spacing w:after="60"/>
      </w:pPr>
      <w:r w:rsidRPr="0006369A">
        <w:t>Documents referred to above are available on the AEMC</w:t>
      </w:r>
      <w:r>
        <w:t>’</w:t>
      </w:r>
      <w:r w:rsidRPr="0006369A">
        <w:t>s website and are available for inspection at the AEMC</w:t>
      </w:r>
      <w:r>
        <w:t>’</w:t>
      </w:r>
      <w:r w:rsidRPr="0006369A">
        <w:t>s office.</w:t>
      </w:r>
    </w:p>
    <w:p w14:paraId="7EA09BE2" w14:textId="77777777" w:rsidR="00A571DE" w:rsidRPr="0006369A" w:rsidRDefault="00A571DE" w:rsidP="00A571DE">
      <w:pPr>
        <w:pStyle w:val="GG-body"/>
        <w:spacing w:after="0"/>
        <w:ind w:left="142"/>
      </w:pPr>
      <w:r w:rsidRPr="0006369A">
        <w:t>Australian Energy Market Commission</w:t>
      </w:r>
    </w:p>
    <w:p w14:paraId="7289206A" w14:textId="77777777" w:rsidR="00A571DE" w:rsidRPr="0006369A" w:rsidRDefault="00A571DE" w:rsidP="00A571DE">
      <w:pPr>
        <w:pStyle w:val="GG-body"/>
        <w:spacing w:after="0"/>
        <w:ind w:left="142"/>
      </w:pPr>
      <w:r w:rsidRPr="0006369A">
        <w:t>Level 15, 60 Castlereagh St</w:t>
      </w:r>
    </w:p>
    <w:p w14:paraId="11AD7154" w14:textId="77777777" w:rsidR="00A571DE" w:rsidRPr="0006369A" w:rsidRDefault="00A571DE" w:rsidP="00A571DE">
      <w:pPr>
        <w:pStyle w:val="GG-body"/>
        <w:spacing w:after="40"/>
        <w:ind w:left="142"/>
      </w:pPr>
      <w:r w:rsidRPr="0006369A">
        <w:t>Sydney NSW 2000</w:t>
      </w:r>
    </w:p>
    <w:p w14:paraId="45E16FDE" w14:textId="77777777" w:rsidR="00A571DE" w:rsidRPr="0006369A" w:rsidRDefault="00A571DE" w:rsidP="00A571DE">
      <w:pPr>
        <w:pStyle w:val="GG-body"/>
        <w:spacing w:after="0"/>
        <w:ind w:left="142"/>
      </w:pPr>
      <w:r w:rsidRPr="0006369A">
        <w:t>Telephone: (02) 8296 7800</w:t>
      </w:r>
    </w:p>
    <w:p w14:paraId="748D7502" w14:textId="77777777" w:rsidR="00A571DE" w:rsidRPr="00CD6CE3" w:rsidRDefault="00A571DE" w:rsidP="00A571DE">
      <w:pPr>
        <w:pStyle w:val="GG-body"/>
        <w:ind w:left="142"/>
        <w:rPr>
          <w:rStyle w:val="Hyperlink"/>
        </w:rPr>
      </w:pPr>
      <w:r>
        <w:rPr>
          <w:color w:val="0000FF"/>
        </w:rPr>
        <w:fldChar w:fldCharType="begin"/>
      </w:r>
      <w:r>
        <w:rPr>
          <w:color w:val="0000FF"/>
        </w:rPr>
        <w:instrText xml:space="preserve"> HYPERLINK "https://www.aemc.gov.au/" </w:instrText>
      </w:r>
      <w:r>
        <w:rPr>
          <w:color w:val="0000FF"/>
        </w:rPr>
        <w:fldChar w:fldCharType="separate"/>
      </w:r>
      <w:r w:rsidRPr="00CD6CE3">
        <w:rPr>
          <w:rStyle w:val="Hyperlink"/>
        </w:rPr>
        <w:t>www.aemc.gov.au</w:t>
      </w:r>
    </w:p>
    <w:p w14:paraId="1EA6B485" w14:textId="3D652298" w:rsidR="00A571DE" w:rsidRDefault="00A571DE" w:rsidP="00A571DE">
      <w:pPr>
        <w:pStyle w:val="GG-SDated"/>
      </w:pPr>
      <w:r>
        <w:rPr>
          <w:color w:val="0000FF"/>
        </w:rPr>
        <w:fldChar w:fldCharType="end"/>
      </w:r>
      <w:r>
        <w:t xml:space="preserve">Dated: </w:t>
      </w:r>
      <w:r w:rsidRPr="0006369A">
        <w:t>8 December 2022</w:t>
      </w:r>
    </w:p>
    <w:p w14:paraId="6BECF2E3" w14:textId="7C2EEE37" w:rsidR="00A571DE" w:rsidRDefault="00A571DE" w:rsidP="00A571DE">
      <w:pPr>
        <w:pBdr>
          <w:bottom w:val="single" w:sz="4" w:space="1" w:color="auto"/>
        </w:pBdr>
        <w:spacing w:after="0" w:line="52" w:lineRule="exact"/>
        <w:jc w:val="center"/>
      </w:pPr>
    </w:p>
    <w:p w14:paraId="2F75A8A5" w14:textId="4FD394BD" w:rsidR="00A571DE" w:rsidRDefault="00A571DE" w:rsidP="00A571DE">
      <w:pPr>
        <w:pBdr>
          <w:top w:val="single" w:sz="4" w:space="1" w:color="auto"/>
        </w:pBdr>
        <w:spacing w:before="34" w:after="0" w:line="14" w:lineRule="exact"/>
        <w:jc w:val="center"/>
      </w:pPr>
    </w:p>
    <w:p w14:paraId="02FDE57D" w14:textId="6159A32E" w:rsidR="00A571DE" w:rsidRDefault="00A571DE" w:rsidP="00A571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2B1E014" w14:textId="77777777" w:rsidR="00A571DE" w:rsidRDefault="00A571DE" w:rsidP="00856C9D">
      <w:pPr>
        <w:pStyle w:val="Heading2"/>
        <w:rPr>
          <w:i/>
        </w:rPr>
      </w:pPr>
      <w:bookmarkStart w:id="59" w:name="_Toc121393723"/>
      <w:r w:rsidRPr="00E8396D">
        <w:t>National Energy Retail Law</w:t>
      </w:r>
      <w:bookmarkEnd w:id="59"/>
    </w:p>
    <w:p w14:paraId="3CEE319D" w14:textId="77777777" w:rsidR="00A571DE" w:rsidRPr="0006369A" w:rsidRDefault="00A571DE" w:rsidP="00A571DE">
      <w:pPr>
        <w:pStyle w:val="GG-Title3"/>
      </w:pPr>
      <w:r>
        <w:t>I</w:t>
      </w:r>
      <w:r w:rsidRPr="0006369A">
        <w:t>nitiation of Rule Change Request</w:t>
      </w:r>
    </w:p>
    <w:p w14:paraId="18F21F6A" w14:textId="77777777" w:rsidR="00A571DE" w:rsidRPr="00680FC0" w:rsidRDefault="00A571DE" w:rsidP="00A571DE">
      <w:pPr>
        <w:pStyle w:val="GG-body"/>
        <w:spacing w:after="60"/>
      </w:pPr>
      <w:r w:rsidRPr="00680FC0">
        <w:t>The Australian Energy Market Commission (AEMC) gives notice under s</w:t>
      </w:r>
      <w:r>
        <w:t> </w:t>
      </w:r>
      <w:r w:rsidRPr="00680FC0">
        <w:t>251 of the National Energy Retail Law as follows:</w:t>
      </w:r>
    </w:p>
    <w:p w14:paraId="1BABF502" w14:textId="77777777" w:rsidR="00A571DE" w:rsidRPr="00680FC0" w:rsidRDefault="00A571DE" w:rsidP="00A571DE">
      <w:pPr>
        <w:pStyle w:val="GG-body"/>
        <w:spacing w:after="60"/>
        <w:ind w:left="142"/>
      </w:pPr>
      <w:r w:rsidRPr="00680FC0">
        <w:t xml:space="preserve">The Australian Energy Market Operator has requested the AEMC to make a rule on </w:t>
      </w:r>
      <w:r w:rsidRPr="00BD1179">
        <w:rPr>
          <w:i/>
          <w:iCs/>
        </w:rPr>
        <w:t>Unlocking CER benefits through flexible trading</w:t>
      </w:r>
      <w:r w:rsidRPr="00680FC0">
        <w:t xml:space="preserve"> (Ref.</w:t>
      </w:r>
      <w:r>
        <w:t> </w:t>
      </w:r>
      <w:r w:rsidRPr="00680FC0">
        <w:t xml:space="preserve">RRC0045). We invite written submissions on the proposed rule by </w:t>
      </w:r>
      <w:r w:rsidRPr="00BD1179">
        <w:rPr>
          <w:b/>
          <w:bCs/>
        </w:rPr>
        <w:t>16 February 2023</w:t>
      </w:r>
      <w:r w:rsidRPr="00680FC0">
        <w:t>.</w:t>
      </w:r>
    </w:p>
    <w:p w14:paraId="2EE31CDA" w14:textId="77777777" w:rsidR="00A571DE" w:rsidRPr="006D1E0F" w:rsidRDefault="00A571DE" w:rsidP="00A571DE">
      <w:pPr>
        <w:pStyle w:val="GG-body"/>
        <w:spacing w:after="60"/>
        <w:rPr>
          <w:spacing w:val="-2"/>
        </w:rPr>
      </w:pPr>
      <w:r w:rsidRPr="006D1E0F">
        <w:rPr>
          <w:spacing w:val="-2"/>
        </w:rPr>
        <w:t xml:space="preserve">Submissions can be made via the </w:t>
      </w:r>
      <w:hyperlink r:id="rId42" w:history="1">
        <w:r w:rsidRPr="00CD6CE3">
          <w:rPr>
            <w:rStyle w:val="Hyperlink"/>
          </w:rPr>
          <w:t>AEMC’s website</w:t>
        </w:r>
      </w:hyperlink>
      <w:r w:rsidRPr="006D1E0F">
        <w:rPr>
          <w:spacing w:val="-2"/>
        </w:rPr>
        <w:t xml:space="preserve">. Before making a submission, please review the AEMC’s </w:t>
      </w:r>
      <w:hyperlink r:id="rId43" w:history="1">
        <w:r w:rsidRPr="00CD6CE3">
          <w:rPr>
            <w:rStyle w:val="Hyperlink"/>
            <w:spacing w:val="-2"/>
          </w:rPr>
          <w:t>privacy statement</w:t>
        </w:r>
      </w:hyperlink>
      <w:r w:rsidRPr="006D1E0F">
        <w:rPr>
          <w:spacing w:val="-2"/>
        </w:rPr>
        <w:t xml:space="preserve"> on its website, and consider the AEMC’s </w:t>
      </w:r>
      <w:hyperlink r:id="rId44" w:history="1">
        <w:r w:rsidRPr="00CD6CE3">
          <w:rPr>
            <w:rStyle w:val="Hyperlink"/>
            <w:spacing w:val="-2"/>
          </w:rPr>
          <w:t>Tips for making a submission</w:t>
        </w:r>
      </w:hyperlink>
      <w:r w:rsidRPr="006D1E0F">
        <w:rPr>
          <w:spacing w:val="-2"/>
        </w:rPr>
        <w:t>. The AEMC publishes all submissions on its website, subject to confidentiality.</w:t>
      </w:r>
    </w:p>
    <w:p w14:paraId="59D6A9D7" w14:textId="77777777" w:rsidR="00A571DE" w:rsidRPr="0006369A" w:rsidRDefault="00A571DE" w:rsidP="00A571DE">
      <w:pPr>
        <w:pStyle w:val="GG-body"/>
        <w:spacing w:after="60"/>
      </w:pPr>
      <w:r w:rsidRPr="0006369A">
        <w:t>Documents referred to above are available on the AEMC</w:t>
      </w:r>
      <w:r>
        <w:t>’</w:t>
      </w:r>
      <w:r w:rsidRPr="0006369A">
        <w:t>s website and are available for inspection at the AEMC</w:t>
      </w:r>
      <w:r>
        <w:t>’</w:t>
      </w:r>
      <w:r w:rsidRPr="0006369A">
        <w:t>s office.</w:t>
      </w:r>
    </w:p>
    <w:p w14:paraId="1B3E845C" w14:textId="77777777" w:rsidR="00A571DE" w:rsidRPr="0006369A" w:rsidRDefault="00A571DE" w:rsidP="00A571DE">
      <w:pPr>
        <w:pStyle w:val="GG-body"/>
        <w:spacing w:after="0"/>
        <w:ind w:left="142"/>
      </w:pPr>
      <w:r w:rsidRPr="0006369A">
        <w:t>Australian Energy Market Commission</w:t>
      </w:r>
    </w:p>
    <w:p w14:paraId="48687C70" w14:textId="77777777" w:rsidR="00A571DE" w:rsidRPr="0006369A" w:rsidRDefault="00A571DE" w:rsidP="00A571DE">
      <w:pPr>
        <w:pStyle w:val="GG-body"/>
        <w:spacing w:after="0"/>
        <w:ind w:left="142"/>
      </w:pPr>
      <w:r w:rsidRPr="0006369A">
        <w:t>Level 15, 60 Castlereagh St</w:t>
      </w:r>
    </w:p>
    <w:p w14:paraId="6B7AA54F" w14:textId="77777777" w:rsidR="00A571DE" w:rsidRPr="0006369A" w:rsidRDefault="00A571DE" w:rsidP="00A571DE">
      <w:pPr>
        <w:pStyle w:val="GG-body"/>
        <w:spacing w:after="40"/>
        <w:ind w:left="142"/>
      </w:pPr>
      <w:r w:rsidRPr="0006369A">
        <w:t>Sydney NSW 2000</w:t>
      </w:r>
    </w:p>
    <w:p w14:paraId="5B24B29F" w14:textId="77777777" w:rsidR="00A571DE" w:rsidRPr="0006369A" w:rsidRDefault="00A571DE" w:rsidP="00A571DE">
      <w:pPr>
        <w:pStyle w:val="GG-body"/>
        <w:spacing w:after="0"/>
        <w:ind w:left="142"/>
      </w:pPr>
      <w:r w:rsidRPr="0006369A">
        <w:t>Telephone: (02) 8296 7800</w:t>
      </w:r>
    </w:p>
    <w:p w14:paraId="29E55F65" w14:textId="77777777" w:rsidR="00A571DE" w:rsidRPr="00CD6CE3" w:rsidRDefault="00A571DE" w:rsidP="00A571DE">
      <w:pPr>
        <w:pStyle w:val="GG-body"/>
        <w:ind w:left="142"/>
        <w:rPr>
          <w:rStyle w:val="Hyperlink"/>
        </w:rPr>
      </w:pPr>
      <w:r>
        <w:rPr>
          <w:color w:val="0000FF"/>
        </w:rPr>
        <w:fldChar w:fldCharType="begin"/>
      </w:r>
      <w:r>
        <w:rPr>
          <w:color w:val="0000FF"/>
        </w:rPr>
        <w:instrText xml:space="preserve"> HYPERLINK "https://www.aemc.gov.au/" </w:instrText>
      </w:r>
      <w:r>
        <w:rPr>
          <w:color w:val="0000FF"/>
        </w:rPr>
        <w:fldChar w:fldCharType="separate"/>
      </w:r>
      <w:r w:rsidRPr="00CD6CE3">
        <w:rPr>
          <w:rStyle w:val="Hyperlink"/>
        </w:rPr>
        <w:t>www.aemc.gov.au</w:t>
      </w:r>
    </w:p>
    <w:p w14:paraId="1706D6B3" w14:textId="6A97F730" w:rsidR="00A571DE" w:rsidRDefault="00A571DE" w:rsidP="00A571DE">
      <w:pPr>
        <w:pStyle w:val="GG-SDated"/>
      </w:pPr>
      <w:r>
        <w:rPr>
          <w:color w:val="0000FF"/>
        </w:rPr>
        <w:fldChar w:fldCharType="end"/>
      </w:r>
      <w:r>
        <w:t xml:space="preserve">Dated: </w:t>
      </w:r>
      <w:r w:rsidRPr="0006369A">
        <w:t>8 December 2022</w:t>
      </w:r>
    </w:p>
    <w:p w14:paraId="62F2DCC1" w14:textId="1A0BBCAB" w:rsidR="00A571DE" w:rsidRDefault="00A571DE" w:rsidP="00A571DE">
      <w:pPr>
        <w:pBdr>
          <w:bottom w:val="single" w:sz="4" w:space="1" w:color="auto"/>
        </w:pBdr>
        <w:spacing w:after="0" w:line="52" w:lineRule="exact"/>
        <w:jc w:val="center"/>
      </w:pPr>
    </w:p>
    <w:p w14:paraId="4F51BCD1" w14:textId="0DC58FD2" w:rsidR="00A571DE" w:rsidRDefault="00A571DE" w:rsidP="00A571DE">
      <w:pPr>
        <w:pBdr>
          <w:top w:val="single" w:sz="4" w:space="1" w:color="auto"/>
        </w:pBdr>
        <w:spacing w:before="34" w:after="0" w:line="14" w:lineRule="exact"/>
        <w:jc w:val="center"/>
      </w:pPr>
    </w:p>
    <w:p w14:paraId="46D61373" w14:textId="64D210AA" w:rsidR="00A571DE" w:rsidRDefault="00A571DE" w:rsidP="00A571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C84E05F" w14:textId="77777777" w:rsidR="00A571DE" w:rsidRPr="00A571DE" w:rsidRDefault="00A571DE" w:rsidP="00856C9D">
      <w:pPr>
        <w:pStyle w:val="Heading2"/>
      </w:pPr>
      <w:bookmarkStart w:id="60" w:name="_Toc121393724"/>
      <w:r w:rsidRPr="00A571DE">
        <w:t>Partnership Act 1891</w:t>
      </w:r>
      <w:bookmarkEnd w:id="60"/>
      <w:r w:rsidRPr="00A571DE">
        <w:t xml:space="preserve"> </w:t>
      </w:r>
    </w:p>
    <w:p w14:paraId="60A0644B" w14:textId="77777777" w:rsidR="00A571DE" w:rsidRPr="00A571DE" w:rsidRDefault="00A571DE" w:rsidP="00A571DE">
      <w:pPr>
        <w:jc w:val="center"/>
        <w:rPr>
          <w:rFonts w:ascii="Arial" w:hAnsi="Arial" w:cs="Arial"/>
          <w:b/>
          <w:i/>
          <w:color w:val="000000"/>
          <w:szCs w:val="20"/>
        </w:rPr>
      </w:pPr>
      <w:r w:rsidRPr="00A571DE">
        <w:rPr>
          <w:i/>
          <w:szCs w:val="17"/>
        </w:rPr>
        <w:t>Dissolution of Partnership</w:t>
      </w:r>
      <w:r w:rsidRPr="00A571DE">
        <w:rPr>
          <w:rFonts w:ascii="Arial" w:hAnsi="Arial" w:cs="Arial"/>
          <w:b/>
          <w:i/>
          <w:color w:val="000000"/>
          <w:szCs w:val="20"/>
        </w:rPr>
        <w:t xml:space="preserve"> </w:t>
      </w:r>
    </w:p>
    <w:p w14:paraId="04346B8A" w14:textId="77777777" w:rsidR="00A571DE" w:rsidRPr="00A571DE" w:rsidRDefault="00A571DE" w:rsidP="00A571DE">
      <w:pPr>
        <w:pStyle w:val="GG-body"/>
        <w:spacing w:after="70"/>
      </w:pPr>
      <w:r w:rsidRPr="00A571DE">
        <w:t>Notice is hereby given that the partnership between</w:t>
      </w:r>
      <w:bookmarkStart w:id="61" w:name="AEFP_PN10_P20_220_ANT2_REF"/>
      <w:bookmarkEnd w:id="61"/>
      <w:r w:rsidRPr="00A571DE">
        <w:t xml:space="preserve"> KYLIE JANNE MARTENS &amp; KYM JAMES MARTENS as trustees for the MARTENS INVESTMENT TRUST and ADRIAN BLAIR CROSS as trustee for the SIANN INVESTMENT TRUST ABN 32 269 872 400, the business of which traded in part under the name ‘The </w:t>
      </w:r>
      <w:proofErr w:type="spellStart"/>
      <w:r w:rsidRPr="00A571DE">
        <w:t>Siann</w:t>
      </w:r>
      <w:proofErr w:type="spellEnd"/>
      <w:r w:rsidRPr="00A571DE">
        <w:t xml:space="preserve"> Investment Trust &amp; The Martens Investment Trust’ was dissolved</w:t>
      </w:r>
      <w:bookmarkStart w:id="62" w:name="AEFP_PN10_P20_220_ANT3_REF"/>
      <w:bookmarkEnd w:id="62"/>
      <w:r w:rsidRPr="00A571DE">
        <w:t xml:space="preserve"> effective 1 December 2022.</w:t>
      </w:r>
    </w:p>
    <w:p w14:paraId="6A0E3BE3" w14:textId="77777777" w:rsidR="00A571DE" w:rsidRPr="00A571DE" w:rsidRDefault="00A571DE" w:rsidP="00A571DE">
      <w:pPr>
        <w:rPr>
          <w:rFonts w:ascii="Arial" w:eastAsia="Times New Roman" w:hAnsi="Arial" w:cs="Arial"/>
          <w:color w:val="000000"/>
          <w:szCs w:val="20"/>
        </w:rPr>
      </w:pPr>
      <w:r w:rsidRPr="00A571DE">
        <w:rPr>
          <w:rFonts w:eastAsia="Times New Roman"/>
          <w:szCs w:val="17"/>
        </w:rPr>
        <w:t>Dated: 1 December 2022</w:t>
      </w:r>
    </w:p>
    <w:p w14:paraId="3F1C5A7E" w14:textId="77777777" w:rsidR="00A571DE" w:rsidRPr="00A571DE" w:rsidRDefault="00A571DE" w:rsidP="00A571DE">
      <w:pPr>
        <w:spacing w:after="0"/>
        <w:jc w:val="right"/>
        <w:rPr>
          <w:rFonts w:eastAsia="Times New Roman"/>
          <w:smallCaps/>
          <w:szCs w:val="20"/>
        </w:rPr>
      </w:pPr>
      <w:r w:rsidRPr="00A571DE">
        <w:rPr>
          <w:rFonts w:eastAsia="Times New Roman"/>
          <w:smallCaps/>
          <w:szCs w:val="20"/>
        </w:rPr>
        <w:t xml:space="preserve">Kylie </w:t>
      </w:r>
      <w:proofErr w:type="spellStart"/>
      <w:r w:rsidRPr="00A571DE">
        <w:rPr>
          <w:rFonts w:eastAsia="Times New Roman"/>
          <w:smallCaps/>
          <w:szCs w:val="20"/>
        </w:rPr>
        <w:t>Janne</w:t>
      </w:r>
      <w:proofErr w:type="spellEnd"/>
      <w:r w:rsidRPr="00A571DE">
        <w:rPr>
          <w:rFonts w:eastAsia="Times New Roman"/>
          <w:smallCaps/>
          <w:szCs w:val="20"/>
        </w:rPr>
        <w:t xml:space="preserve"> Martens</w:t>
      </w:r>
    </w:p>
    <w:p w14:paraId="3DC8643F" w14:textId="77777777" w:rsidR="00A571DE" w:rsidRPr="00A571DE" w:rsidRDefault="00A571DE" w:rsidP="00A571DE">
      <w:pPr>
        <w:spacing w:after="40"/>
        <w:jc w:val="right"/>
        <w:rPr>
          <w:rFonts w:eastAsia="Times New Roman"/>
          <w:szCs w:val="17"/>
        </w:rPr>
      </w:pPr>
      <w:r w:rsidRPr="00A571DE">
        <w:rPr>
          <w:rFonts w:eastAsia="Times New Roman"/>
          <w:szCs w:val="17"/>
        </w:rPr>
        <w:t>as trustee for the Martens Investment Trust</w:t>
      </w:r>
    </w:p>
    <w:p w14:paraId="4BBAA1DF" w14:textId="77777777" w:rsidR="00A571DE" w:rsidRPr="00A571DE" w:rsidRDefault="00A571DE" w:rsidP="00A571DE">
      <w:pPr>
        <w:spacing w:after="0"/>
        <w:jc w:val="right"/>
        <w:rPr>
          <w:rFonts w:eastAsia="Times New Roman"/>
          <w:smallCaps/>
          <w:szCs w:val="20"/>
        </w:rPr>
      </w:pPr>
      <w:r w:rsidRPr="00A571DE">
        <w:rPr>
          <w:rFonts w:eastAsia="Times New Roman"/>
          <w:smallCaps/>
          <w:szCs w:val="20"/>
        </w:rPr>
        <w:t>Kym James Martens</w:t>
      </w:r>
    </w:p>
    <w:p w14:paraId="51E0D1CF" w14:textId="77777777" w:rsidR="00A571DE" w:rsidRPr="00A571DE" w:rsidRDefault="00A571DE" w:rsidP="00A571DE">
      <w:pPr>
        <w:spacing w:after="40"/>
        <w:jc w:val="right"/>
        <w:rPr>
          <w:rFonts w:eastAsia="Times New Roman"/>
          <w:szCs w:val="17"/>
        </w:rPr>
      </w:pPr>
      <w:r w:rsidRPr="00A571DE">
        <w:rPr>
          <w:rFonts w:eastAsia="Times New Roman"/>
          <w:szCs w:val="17"/>
        </w:rPr>
        <w:t>as trustee for the Martens Investment Trust</w:t>
      </w:r>
    </w:p>
    <w:p w14:paraId="38DDDE52" w14:textId="77777777" w:rsidR="00A571DE" w:rsidRPr="00A571DE" w:rsidRDefault="00A571DE" w:rsidP="00A571DE">
      <w:pPr>
        <w:spacing w:after="0"/>
        <w:jc w:val="right"/>
        <w:rPr>
          <w:rFonts w:eastAsia="Times New Roman"/>
          <w:smallCaps/>
          <w:szCs w:val="20"/>
        </w:rPr>
      </w:pPr>
      <w:r w:rsidRPr="00A571DE">
        <w:rPr>
          <w:rFonts w:eastAsia="Times New Roman"/>
          <w:smallCaps/>
          <w:szCs w:val="20"/>
        </w:rPr>
        <w:t>Adrian Blair Cross</w:t>
      </w:r>
    </w:p>
    <w:p w14:paraId="02E47946" w14:textId="46120A29" w:rsidR="00A571DE" w:rsidRDefault="00A571DE" w:rsidP="00A571DE">
      <w:pPr>
        <w:spacing w:after="40"/>
        <w:jc w:val="right"/>
        <w:rPr>
          <w:rFonts w:eastAsia="Times New Roman"/>
          <w:szCs w:val="17"/>
        </w:rPr>
      </w:pPr>
      <w:r w:rsidRPr="00A571DE">
        <w:rPr>
          <w:rFonts w:eastAsia="Times New Roman"/>
          <w:szCs w:val="17"/>
        </w:rPr>
        <w:t xml:space="preserve">as trustee for the </w:t>
      </w:r>
      <w:proofErr w:type="spellStart"/>
      <w:r w:rsidRPr="00A571DE">
        <w:rPr>
          <w:rFonts w:eastAsia="Times New Roman"/>
          <w:szCs w:val="17"/>
        </w:rPr>
        <w:t>Siann</w:t>
      </w:r>
      <w:proofErr w:type="spellEnd"/>
      <w:r w:rsidRPr="00A571DE">
        <w:rPr>
          <w:rFonts w:eastAsia="Times New Roman"/>
          <w:szCs w:val="17"/>
        </w:rPr>
        <w:t xml:space="preserve"> Investments Trust</w:t>
      </w:r>
    </w:p>
    <w:p w14:paraId="3D1CA1C8" w14:textId="0E775C29" w:rsidR="00A571DE" w:rsidRDefault="00A571DE" w:rsidP="00A571DE">
      <w:pPr>
        <w:pBdr>
          <w:bottom w:val="single" w:sz="4" w:space="1" w:color="auto"/>
        </w:pBdr>
        <w:spacing w:after="0" w:line="52" w:lineRule="exact"/>
        <w:jc w:val="center"/>
        <w:rPr>
          <w:rFonts w:eastAsia="Times New Roman"/>
          <w:szCs w:val="17"/>
        </w:rPr>
      </w:pPr>
    </w:p>
    <w:p w14:paraId="141756F5" w14:textId="5E6FA21C" w:rsidR="00A571DE" w:rsidRDefault="00A571DE" w:rsidP="00A571DE">
      <w:pPr>
        <w:pBdr>
          <w:top w:val="single" w:sz="4" w:space="1" w:color="auto"/>
        </w:pBdr>
        <w:spacing w:before="34" w:after="0" w:line="14" w:lineRule="exact"/>
        <w:jc w:val="center"/>
        <w:rPr>
          <w:rFonts w:eastAsia="Times New Roman"/>
          <w:szCs w:val="17"/>
        </w:rPr>
      </w:pPr>
    </w:p>
    <w:p w14:paraId="69D643AA" w14:textId="68467BBD" w:rsidR="00A571DE" w:rsidRDefault="00A571DE" w:rsidP="00A571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3CE42BB" w14:textId="77777777" w:rsidR="00A571DE" w:rsidRPr="00A571DE" w:rsidRDefault="00A571DE" w:rsidP="00856C9D">
      <w:pPr>
        <w:pStyle w:val="Heading2"/>
      </w:pPr>
      <w:bookmarkStart w:id="63" w:name="_Toc121393725"/>
      <w:r w:rsidRPr="00A571DE">
        <w:t>Trustee Act 1936</w:t>
      </w:r>
      <w:bookmarkEnd w:id="63"/>
    </w:p>
    <w:p w14:paraId="5AE2E490" w14:textId="77777777" w:rsidR="00A571DE" w:rsidRPr="00A571DE" w:rsidRDefault="00A571DE" w:rsidP="00A571DE">
      <w:pPr>
        <w:jc w:val="center"/>
        <w:rPr>
          <w:smallCaps/>
          <w:szCs w:val="17"/>
        </w:rPr>
      </w:pPr>
      <w:r w:rsidRPr="00A571DE">
        <w:rPr>
          <w:smallCaps/>
          <w:szCs w:val="17"/>
        </w:rPr>
        <w:t>Public Trustee</w:t>
      </w:r>
    </w:p>
    <w:p w14:paraId="4D673FFA" w14:textId="77777777" w:rsidR="00A571DE" w:rsidRPr="00A571DE" w:rsidRDefault="00A571DE" w:rsidP="00A571DE">
      <w:pPr>
        <w:jc w:val="center"/>
        <w:rPr>
          <w:i/>
          <w:szCs w:val="17"/>
        </w:rPr>
      </w:pPr>
      <w:r w:rsidRPr="00A571DE">
        <w:rPr>
          <w:i/>
          <w:szCs w:val="17"/>
        </w:rPr>
        <w:t>Estates of Deceased Persons</w:t>
      </w:r>
    </w:p>
    <w:p w14:paraId="0D0E4798" w14:textId="77777777" w:rsidR="00A571DE" w:rsidRPr="00A571DE" w:rsidRDefault="00A571DE" w:rsidP="00A571DE">
      <w:pPr>
        <w:spacing w:after="70"/>
        <w:rPr>
          <w:rFonts w:eastAsia="Times New Roman"/>
          <w:szCs w:val="17"/>
        </w:rPr>
      </w:pPr>
      <w:r w:rsidRPr="00A571DE">
        <w:rPr>
          <w:rFonts w:eastAsia="Times New Roman"/>
          <w:szCs w:val="17"/>
        </w:rPr>
        <w:t>In the matter of the estates of the undermentioned deceased persons:</w:t>
      </w:r>
    </w:p>
    <w:p w14:paraId="77DD49AA" w14:textId="77777777" w:rsidR="00A571DE" w:rsidRPr="00A571DE" w:rsidRDefault="00A571DE" w:rsidP="00A571DE">
      <w:pPr>
        <w:spacing w:after="0"/>
        <w:ind w:left="142"/>
        <w:rPr>
          <w:rFonts w:eastAsia="Times New Roman"/>
          <w:szCs w:val="17"/>
        </w:rPr>
      </w:pPr>
      <w:r w:rsidRPr="00A571DE">
        <w:rPr>
          <w:rFonts w:eastAsia="Times New Roman"/>
          <w:szCs w:val="17"/>
        </w:rPr>
        <w:t>BRANDENBURG John William late of 6A Dianne Street Klemzig Retired Engineer who died 27 September 2021</w:t>
      </w:r>
    </w:p>
    <w:p w14:paraId="7F5FE87A" w14:textId="77777777" w:rsidR="00A571DE" w:rsidRPr="00A571DE" w:rsidRDefault="00A571DE" w:rsidP="00A571DE">
      <w:pPr>
        <w:spacing w:after="0"/>
        <w:ind w:left="142"/>
        <w:rPr>
          <w:rFonts w:eastAsia="Times New Roman"/>
          <w:szCs w:val="17"/>
        </w:rPr>
      </w:pPr>
      <w:r w:rsidRPr="00A571DE">
        <w:rPr>
          <w:rFonts w:eastAsia="Times New Roman"/>
          <w:szCs w:val="17"/>
        </w:rPr>
        <w:t>COOK Raymond John late of 31 Shirley Avenue Felixstow Retired Process Worker who died 21 May 2022</w:t>
      </w:r>
    </w:p>
    <w:p w14:paraId="1D669BEA" w14:textId="77777777" w:rsidR="00A571DE" w:rsidRPr="00A571DE" w:rsidRDefault="00A571DE" w:rsidP="00A571DE">
      <w:pPr>
        <w:spacing w:after="0"/>
        <w:ind w:left="142"/>
        <w:rPr>
          <w:rFonts w:eastAsia="Times New Roman"/>
          <w:szCs w:val="17"/>
        </w:rPr>
      </w:pPr>
      <w:r w:rsidRPr="00A571DE">
        <w:rPr>
          <w:rFonts w:eastAsia="Times New Roman"/>
          <w:szCs w:val="17"/>
        </w:rPr>
        <w:t xml:space="preserve">COOKSON </w:t>
      </w:r>
      <w:proofErr w:type="spellStart"/>
      <w:r w:rsidRPr="00A571DE">
        <w:rPr>
          <w:rFonts w:eastAsia="Times New Roman"/>
          <w:szCs w:val="17"/>
        </w:rPr>
        <w:t>Gathorne</w:t>
      </w:r>
      <w:proofErr w:type="spellEnd"/>
      <w:r w:rsidRPr="00A571DE">
        <w:rPr>
          <w:rFonts w:eastAsia="Times New Roman"/>
          <w:szCs w:val="17"/>
        </w:rPr>
        <w:t xml:space="preserve"> George late of 118 </w:t>
      </w:r>
      <w:proofErr w:type="spellStart"/>
      <w:r w:rsidRPr="00A571DE">
        <w:rPr>
          <w:rFonts w:eastAsia="Times New Roman"/>
          <w:szCs w:val="17"/>
        </w:rPr>
        <w:t>Yarrabee</w:t>
      </w:r>
      <w:proofErr w:type="spellEnd"/>
      <w:r w:rsidRPr="00A571DE">
        <w:rPr>
          <w:rFonts w:eastAsia="Times New Roman"/>
          <w:szCs w:val="17"/>
        </w:rPr>
        <w:t xml:space="preserve"> Road Greenhill Of no occupation who died 10 March 2022</w:t>
      </w:r>
    </w:p>
    <w:p w14:paraId="047822C6" w14:textId="77777777" w:rsidR="00A571DE" w:rsidRPr="00A571DE" w:rsidRDefault="00A571DE" w:rsidP="00A571DE">
      <w:pPr>
        <w:spacing w:after="0"/>
        <w:ind w:left="142"/>
        <w:rPr>
          <w:rFonts w:eastAsia="Times New Roman"/>
          <w:szCs w:val="17"/>
        </w:rPr>
      </w:pPr>
      <w:r w:rsidRPr="00A571DE">
        <w:rPr>
          <w:rFonts w:eastAsia="Times New Roman"/>
          <w:szCs w:val="17"/>
        </w:rPr>
        <w:t xml:space="preserve">COURT John Raymond late of 24 </w:t>
      </w:r>
      <w:proofErr w:type="spellStart"/>
      <w:r w:rsidRPr="00A571DE">
        <w:rPr>
          <w:rFonts w:eastAsia="Times New Roman"/>
          <w:szCs w:val="17"/>
        </w:rPr>
        <w:t>Wilcher</w:t>
      </w:r>
      <w:proofErr w:type="spellEnd"/>
      <w:r w:rsidRPr="00A571DE">
        <w:rPr>
          <w:rFonts w:eastAsia="Times New Roman"/>
          <w:szCs w:val="17"/>
        </w:rPr>
        <w:t xml:space="preserve"> Street Port Pirie West Retired Plant Operator who died 25 June 2022</w:t>
      </w:r>
    </w:p>
    <w:p w14:paraId="0FDAB357" w14:textId="77777777" w:rsidR="00A571DE" w:rsidRPr="00A571DE" w:rsidRDefault="00A571DE" w:rsidP="00A571DE">
      <w:pPr>
        <w:spacing w:after="0"/>
        <w:ind w:left="142"/>
        <w:rPr>
          <w:rFonts w:eastAsia="Times New Roman"/>
          <w:szCs w:val="17"/>
        </w:rPr>
      </w:pPr>
      <w:r w:rsidRPr="00A571DE">
        <w:rPr>
          <w:rFonts w:eastAsia="Times New Roman"/>
          <w:szCs w:val="17"/>
        </w:rPr>
        <w:t>FIRMINGER Mary Angeles late of 70 Gladstone Avenue Kilburn Retired Registered Nurse who died 21 February 2022</w:t>
      </w:r>
    </w:p>
    <w:p w14:paraId="541EC6ED" w14:textId="77777777" w:rsidR="00A571DE" w:rsidRPr="00A571DE" w:rsidRDefault="00A571DE" w:rsidP="00A571DE">
      <w:pPr>
        <w:spacing w:after="0"/>
        <w:ind w:left="142"/>
        <w:rPr>
          <w:rFonts w:eastAsia="Times New Roman"/>
          <w:szCs w:val="17"/>
        </w:rPr>
      </w:pPr>
      <w:r w:rsidRPr="00A571DE">
        <w:rPr>
          <w:rFonts w:eastAsia="Times New Roman"/>
          <w:szCs w:val="17"/>
        </w:rPr>
        <w:t>FISCHER Christina late of 80 Moseley Street Glenelg South Of no occupation who died 1 July 2022</w:t>
      </w:r>
    </w:p>
    <w:p w14:paraId="3BC26663" w14:textId="77777777" w:rsidR="00A571DE" w:rsidRPr="00A571DE" w:rsidRDefault="00A571DE" w:rsidP="00A571DE">
      <w:pPr>
        <w:spacing w:after="0"/>
        <w:ind w:left="142"/>
        <w:rPr>
          <w:rFonts w:eastAsia="Times New Roman"/>
          <w:szCs w:val="17"/>
        </w:rPr>
      </w:pPr>
      <w:r w:rsidRPr="00A571DE">
        <w:rPr>
          <w:rFonts w:eastAsia="Times New Roman"/>
          <w:szCs w:val="17"/>
        </w:rPr>
        <w:t xml:space="preserve">KLIMACEK Paulina late of 95-97 </w:t>
      </w:r>
      <w:proofErr w:type="spellStart"/>
      <w:r w:rsidRPr="00A571DE">
        <w:rPr>
          <w:rFonts w:eastAsia="Times New Roman"/>
          <w:szCs w:val="17"/>
        </w:rPr>
        <w:t>Awoonga</w:t>
      </w:r>
      <w:proofErr w:type="spellEnd"/>
      <w:r w:rsidRPr="00A571DE">
        <w:rPr>
          <w:rFonts w:eastAsia="Times New Roman"/>
          <w:szCs w:val="17"/>
        </w:rPr>
        <w:t xml:space="preserve"> Road Hope Valley Retired Secretary who died 13 May 2022</w:t>
      </w:r>
    </w:p>
    <w:p w14:paraId="2BDEBA35" w14:textId="77777777" w:rsidR="00A571DE" w:rsidRPr="00A571DE" w:rsidRDefault="00A571DE" w:rsidP="00A571DE">
      <w:pPr>
        <w:spacing w:after="0"/>
        <w:ind w:left="142"/>
        <w:rPr>
          <w:rFonts w:eastAsia="Times New Roman"/>
          <w:szCs w:val="17"/>
        </w:rPr>
      </w:pPr>
      <w:r w:rsidRPr="00A571DE">
        <w:rPr>
          <w:rFonts w:eastAsia="Times New Roman"/>
          <w:szCs w:val="17"/>
        </w:rPr>
        <w:t xml:space="preserve">KOELMAN </w:t>
      </w:r>
      <w:proofErr w:type="spellStart"/>
      <w:r w:rsidRPr="00A571DE">
        <w:rPr>
          <w:rFonts w:eastAsia="Times New Roman"/>
          <w:szCs w:val="17"/>
        </w:rPr>
        <w:t>Hillechien</w:t>
      </w:r>
      <w:proofErr w:type="spellEnd"/>
      <w:r w:rsidRPr="00A571DE">
        <w:rPr>
          <w:rFonts w:eastAsia="Times New Roman"/>
          <w:szCs w:val="17"/>
        </w:rPr>
        <w:t xml:space="preserve"> Wilhelmina late of 25 </w:t>
      </w:r>
      <w:proofErr w:type="spellStart"/>
      <w:r w:rsidRPr="00A571DE">
        <w:rPr>
          <w:rFonts w:eastAsia="Times New Roman"/>
          <w:szCs w:val="17"/>
        </w:rPr>
        <w:t>Roopena</w:t>
      </w:r>
      <w:proofErr w:type="spellEnd"/>
      <w:r w:rsidRPr="00A571DE">
        <w:rPr>
          <w:rFonts w:eastAsia="Times New Roman"/>
          <w:szCs w:val="17"/>
        </w:rPr>
        <w:t xml:space="preserve"> Street Ingle Farm Retired Machinist who died 8 May 2022</w:t>
      </w:r>
    </w:p>
    <w:p w14:paraId="1A9A5FB8" w14:textId="77777777" w:rsidR="00A571DE" w:rsidRPr="00A571DE" w:rsidRDefault="00A571DE" w:rsidP="00A571DE">
      <w:pPr>
        <w:spacing w:after="0"/>
        <w:ind w:left="142"/>
        <w:rPr>
          <w:rFonts w:eastAsia="Times New Roman"/>
          <w:szCs w:val="17"/>
        </w:rPr>
      </w:pPr>
      <w:r w:rsidRPr="00A571DE">
        <w:rPr>
          <w:rFonts w:eastAsia="Times New Roman"/>
          <w:szCs w:val="17"/>
        </w:rPr>
        <w:t>LOCKWOOD William Peter late of 2-10 First Street Brompton Retired Fisherman who died 16 April 2022</w:t>
      </w:r>
    </w:p>
    <w:p w14:paraId="2F56CEDE" w14:textId="77777777" w:rsidR="00A571DE" w:rsidRPr="00A571DE" w:rsidRDefault="00A571DE" w:rsidP="00A571DE">
      <w:pPr>
        <w:spacing w:after="0"/>
        <w:ind w:left="142"/>
        <w:rPr>
          <w:rFonts w:eastAsia="Times New Roman"/>
          <w:szCs w:val="17"/>
        </w:rPr>
      </w:pPr>
      <w:r w:rsidRPr="00A571DE">
        <w:rPr>
          <w:rFonts w:eastAsia="Times New Roman"/>
          <w:szCs w:val="17"/>
        </w:rPr>
        <w:t>LOVEGROVE Edward Keith late of 43 North Street Henley Beach Retired Painter and Decorator who died 22 June 2022</w:t>
      </w:r>
    </w:p>
    <w:p w14:paraId="304AD6E4" w14:textId="77777777" w:rsidR="00A571DE" w:rsidRPr="00A571DE" w:rsidRDefault="00A571DE" w:rsidP="00A571DE">
      <w:pPr>
        <w:spacing w:after="0"/>
        <w:ind w:left="142"/>
        <w:rPr>
          <w:rFonts w:eastAsia="Times New Roman"/>
          <w:szCs w:val="17"/>
        </w:rPr>
      </w:pPr>
      <w:r w:rsidRPr="00A571DE">
        <w:rPr>
          <w:rFonts w:eastAsia="Times New Roman"/>
          <w:szCs w:val="17"/>
        </w:rPr>
        <w:t>MCNAMARA Iris Mary late of 52 Dunrobin Road Hove Of no occupation who died 22 August 2022</w:t>
      </w:r>
    </w:p>
    <w:p w14:paraId="4222C42A" w14:textId="77777777" w:rsidR="00A571DE" w:rsidRPr="00A571DE" w:rsidRDefault="00A571DE" w:rsidP="00A571DE">
      <w:pPr>
        <w:spacing w:after="0"/>
        <w:ind w:left="142"/>
        <w:rPr>
          <w:rFonts w:eastAsia="Times New Roman"/>
          <w:szCs w:val="17"/>
        </w:rPr>
      </w:pPr>
      <w:r w:rsidRPr="00A571DE">
        <w:rPr>
          <w:rFonts w:eastAsia="Times New Roman"/>
          <w:szCs w:val="17"/>
        </w:rPr>
        <w:t>OBST Malcolm Edmund late of 58 Chief Street Brompton Retired Baker who died 26 August 2022</w:t>
      </w:r>
    </w:p>
    <w:p w14:paraId="4ACC6935" w14:textId="77777777" w:rsidR="00A571DE" w:rsidRPr="00A571DE" w:rsidRDefault="00A571DE" w:rsidP="00A571DE">
      <w:pPr>
        <w:spacing w:after="0"/>
        <w:ind w:left="142"/>
        <w:rPr>
          <w:rFonts w:eastAsia="Times New Roman"/>
          <w:szCs w:val="17"/>
        </w:rPr>
      </w:pPr>
      <w:r w:rsidRPr="00A571DE">
        <w:rPr>
          <w:rFonts w:eastAsia="Times New Roman"/>
          <w:szCs w:val="17"/>
        </w:rPr>
        <w:t>PERKS Steven James late of 4 Calthorpe Terrace Ottoway Computer Engineer who died 10 July 2022</w:t>
      </w:r>
    </w:p>
    <w:p w14:paraId="1EECE9F3" w14:textId="77777777" w:rsidR="00A571DE" w:rsidRPr="00A571DE" w:rsidRDefault="00A571DE" w:rsidP="00A571DE">
      <w:pPr>
        <w:spacing w:after="0"/>
        <w:ind w:left="142"/>
        <w:rPr>
          <w:rFonts w:eastAsia="Times New Roman"/>
          <w:szCs w:val="17"/>
        </w:rPr>
      </w:pPr>
      <w:r w:rsidRPr="00A571DE">
        <w:rPr>
          <w:rFonts w:eastAsia="Times New Roman"/>
          <w:szCs w:val="17"/>
        </w:rPr>
        <w:t>REDEMSKI Keith Stanley late of 6 Webb Street Clare Of no occupation who died 2 April 2022</w:t>
      </w:r>
    </w:p>
    <w:p w14:paraId="01D7E500" w14:textId="77777777" w:rsidR="00A571DE" w:rsidRPr="00A571DE" w:rsidRDefault="00A571DE" w:rsidP="00A571DE">
      <w:pPr>
        <w:spacing w:after="0"/>
        <w:ind w:left="142"/>
        <w:rPr>
          <w:rFonts w:eastAsia="Times New Roman"/>
          <w:szCs w:val="17"/>
        </w:rPr>
      </w:pPr>
      <w:r w:rsidRPr="00A571DE">
        <w:rPr>
          <w:rFonts w:eastAsia="Times New Roman"/>
          <w:szCs w:val="17"/>
        </w:rPr>
        <w:t>SIMPSON Colleen Eva late of 29 Austral Terrace Morphettville Of no occupation who died 26 April 2022</w:t>
      </w:r>
    </w:p>
    <w:p w14:paraId="5278DCAF" w14:textId="77777777" w:rsidR="00A571DE" w:rsidRPr="00A571DE" w:rsidRDefault="00A571DE" w:rsidP="00A571DE">
      <w:pPr>
        <w:ind w:left="142"/>
        <w:rPr>
          <w:rFonts w:eastAsia="Times New Roman"/>
          <w:spacing w:val="-2"/>
          <w:szCs w:val="17"/>
        </w:rPr>
      </w:pPr>
      <w:r w:rsidRPr="00A571DE">
        <w:rPr>
          <w:rFonts w:eastAsia="Times New Roman"/>
          <w:spacing w:val="-2"/>
          <w:szCs w:val="17"/>
        </w:rPr>
        <w:t>WATSON Ronald Patrick late of 117 Dalmeny Street Algester Queensland Retired Real Estate Office Proprietor who died 25 August 2022</w:t>
      </w:r>
    </w:p>
    <w:p w14:paraId="01B6FB73" w14:textId="77777777" w:rsidR="00A571DE" w:rsidRPr="00A571DE" w:rsidRDefault="00A571DE" w:rsidP="00A571DE">
      <w:pPr>
        <w:rPr>
          <w:rFonts w:eastAsia="Times New Roman"/>
          <w:szCs w:val="17"/>
        </w:rPr>
      </w:pPr>
      <w:r w:rsidRPr="00A571DE">
        <w:rPr>
          <w:rFonts w:eastAsia="Times New Roman"/>
          <w:spacing w:val="-2"/>
          <w:szCs w:val="17"/>
        </w:rPr>
        <w:t xml:space="preserve">Notice is hereby given pursuant to the </w:t>
      </w:r>
      <w:r w:rsidRPr="00A571DE">
        <w:rPr>
          <w:rFonts w:eastAsia="Times New Roman"/>
          <w:i/>
          <w:iCs/>
          <w:spacing w:val="-2"/>
          <w:szCs w:val="17"/>
        </w:rPr>
        <w:t>Trustee Act 1936</w:t>
      </w:r>
      <w:r w:rsidRPr="00A571DE">
        <w:rPr>
          <w:rFonts w:eastAsia="Times New Roman"/>
          <w:spacing w:val="-2"/>
          <w:szCs w:val="17"/>
        </w:rPr>
        <w:t xml:space="preserve">, the </w:t>
      </w:r>
      <w:r w:rsidRPr="00A571DE">
        <w:rPr>
          <w:rFonts w:eastAsia="Times New Roman"/>
          <w:i/>
          <w:iCs/>
          <w:spacing w:val="-2"/>
          <w:szCs w:val="17"/>
        </w:rPr>
        <w:t>Inheritance (Family Provision) Act 1972</w:t>
      </w:r>
      <w:r w:rsidRPr="00A571DE">
        <w:rPr>
          <w:rFonts w:eastAsia="Times New Roman"/>
          <w:spacing w:val="-2"/>
          <w:szCs w:val="17"/>
        </w:rPr>
        <w:t xml:space="preserve"> and the </w:t>
      </w:r>
      <w:r w:rsidRPr="00A571DE">
        <w:rPr>
          <w:rFonts w:eastAsia="Times New Roman"/>
          <w:i/>
          <w:iCs/>
          <w:spacing w:val="-2"/>
          <w:szCs w:val="17"/>
        </w:rPr>
        <w:t>Family Relationships Act 1975</w:t>
      </w:r>
      <w:r w:rsidRPr="00A571DE">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6 January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3D91509" w14:textId="77777777" w:rsidR="00A571DE" w:rsidRPr="00A571DE" w:rsidRDefault="00A571DE" w:rsidP="00A571DE">
      <w:pPr>
        <w:spacing w:after="0"/>
        <w:rPr>
          <w:rFonts w:eastAsia="Times New Roman"/>
          <w:szCs w:val="17"/>
        </w:rPr>
      </w:pPr>
      <w:r w:rsidRPr="00A571DE">
        <w:rPr>
          <w:rFonts w:eastAsia="Times New Roman"/>
          <w:szCs w:val="17"/>
        </w:rPr>
        <w:t>Dated: 8 December 2022</w:t>
      </w:r>
    </w:p>
    <w:p w14:paraId="1A08E532" w14:textId="77777777" w:rsidR="00A571DE" w:rsidRPr="00A571DE" w:rsidRDefault="00A571DE" w:rsidP="00A571DE">
      <w:pPr>
        <w:spacing w:after="0"/>
        <w:jc w:val="right"/>
        <w:rPr>
          <w:rFonts w:eastAsia="Times New Roman"/>
          <w:smallCaps/>
          <w:szCs w:val="20"/>
        </w:rPr>
      </w:pPr>
      <w:r w:rsidRPr="00A571DE">
        <w:rPr>
          <w:rFonts w:eastAsia="Times New Roman"/>
          <w:smallCaps/>
          <w:szCs w:val="20"/>
        </w:rPr>
        <w:t xml:space="preserve">N. S. </w:t>
      </w:r>
      <w:proofErr w:type="spellStart"/>
      <w:r w:rsidRPr="00A571DE">
        <w:rPr>
          <w:rFonts w:eastAsia="Times New Roman"/>
          <w:smallCaps/>
          <w:szCs w:val="20"/>
        </w:rPr>
        <w:t>Rantanen</w:t>
      </w:r>
      <w:proofErr w:type="spellEnd"/>
    </w:p>
    <w:p w14:paraId="624D815C" w14:textId="77777777" w:rsidR="00A571DE" w:rsidRPr="00A571DE" w:rsidRDefault="00A571DE" w:rsidP="00A571DE">
      <w:pPr>
        <w:spacing w:after="0"/>
        <w:jc w:val="right"/>
        <w:rPr>
          <w:rFonts w:eastAsia="Times New Roman"/>
          <w:szCs w:val="17"/>
        </w:rPr>
      </w:pPr>
      <w:r w:rsidRPr="00A571DE">
        <w:rPr>
          <w:rFonts w:eastAsia="Times New Roman"/>
          <w:szCs w:val="17"/>
        </w:rPr>
        <w:t>Public Trustee</w:t>
      </w:r>
    </w:p>
    <w:p w14:paraId="52688A3A" w14:textId="77777777" w:rsidR="00A571DE" w:rsidRPr="00A571DE" w:rsidRDefault="00A571DE" w:rsidP="00A571DE">
      <w:pPr>
        <w:pBdr>
          <w:bottom w:val="single" w:sz="4" w:space="1" w:color="auto"/>
        </w:pBdr>
        <w:spacing w:after="0" w:line="52" w:lineRule="exact"/>
        <w:jc w:val="center"/>
        <w:rPr>
          <w:rFonts w:eastAsia="Times New Roman"/>
          <w:szCs w:val="17"/>
        </w:rPr>
      </w:pPr>
    </w:p>
    <w:p w14:paraId="0F8BAAD1" w14:textId="77777777" w:rsidR="00A571DE" w:rsidRPr="00A571DE" w:rsidRDefault="00A571DE" w:rsidP="00A571DE">
      <w:pPr>
        <w:pBdr>
          <w:top w:val="single" w:sz="4" w:space="1" w:color="auto"/>
        </w:pBdr>
        <w:spacing w:before="34" w:after="0" w:line="14" w:lineRule="exact"/>
        <w:jc w:val="center"/>
        <w:rPr>
          <w:rFonts w:eastAsia="Times New Roman"/>
          <w:szCs w:val="17"/>
        </w:rPr>
      </w:pPr>
    </w:p>
    <w:p w14:paraId="7C24BBEF" w14:textId="77777777" w:rsidR="00A571DE" w:rsidRPr="00A571DE" w:rsidRDefault="00A571DE" w:rsidP="00A571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08E9734" w14:textId="77777777" w:rsidR="00A571DE" w:rsidRPr="0047012B" w:rsidRDefault="00A571DE" w:rsidP="00856C9D">
      <w:pPr>
        <w:pStyle w:val="Heading2"/>
      </w:pPr>
      <w:bookmarkStart w:id="64" w:name="_Toc121393726"/>
      <w:r w:rsidRPr="0047012B">
        <w:t xml:space="preserve">University </w:t>
      </w:r>
      <w:r>
        <w:t>o</w:t>
      </w:r>
      <w:r w:rsidRPr="0047012B">
        <w:t>f Adelaide Act 1971</w:t>
      </w:r>
      <w:bookmarkEnd w:id="64"/>
    </w:p>
    <w:p w14:paraId="494B6667" w14:textId="77777777" w:rsidR="00A571DE" w:rsidRDefault="00A571DE" w:rsidP="00A571DE">
      <w:pPr>
        <w:pStyle w:val="GG-Title3"/>
      </w:pPr>
      <w:r w:rsidRPr="0047012B">
        <w:t>Award Program Fee Rules</w:t>
      </w:r>
    </w:p>
    <w:p w14:paraId="6CA46651" w14:textId="77777777" w:rsidR="00A571DE" w:rsidRPr="0047012B" w:rsidRDefault="00A571DE" w:rsidP="00A571DE">
      <w:pPr>
        <w:pStyle w:val="GG-body"/>
      </w:pPr>
      <w:r w:rsidRPr="0047012B">
        <w:t>Council resolved to revoke the Academic Year Rules and approve the new Award Program Fee Rules set out below:</w:t>
      </w:r>
    </w:p>
    <w:p w14:paraId="79F616A7" w14:textId="77777777" w:rsidR="00A571DE" w:rsidRPr="0047012B" w:rsidRDefault="00A571DE" w:rsidP="00A571DE">
      <w:pPr>
        <w:pStyle w:val="GG-body"/>
        <w:ind w:left="426" w:hanging="284"/>
      </w:pPr>
      <w:r w:rsidRPr="0047012B">
        <w:t>1.</w:t>
      </w:r>
      <w:r w:rsidRPr="0047012B">
        <w:tab/>
        <w:t>The matters in respect of which a fee is to be charged by the University, the categories of persons who are to pay them, the determination of the amounts to be charged, the time and manner of payment, extensions for payment and exemptions from payment may be determined in accordance with one or more University policies approved and published by the Vice-Chancellor from time to time.</w:t>
      </w:r>
    </w:p>
    <w:p w14:paraId="70CFEDCA" w14:textId="77777777" w:rsidR="00A571DE" w:rsidRPr="0047012B" w:rsidRDefault="00A571DE" w:rsidP="00A571DE">
      <w:pPr>
        <w:pStyle w:val="GG-body"/>
        <w:ind w:left="426" w:hanging="284"/>
      </w:pPr>
      <w:r w:rsidRPr="0047012B">
        <w:t>2.</w:t>
      </w:r>
      <w:r w:rsidRPr="0047012B">
        <w:tab/>
        <w:t>For the purposes of these Rules and Statute 89, the Council approves and adopts any policies established in accordance with Rule 1.</w:t>
      </w:r>
    </w:p>
    <w:p w14:paraId="73E25897" w14:textId="77777777" w:rsidR="00A571DE" w:rsidRPr="0047012B" w:rsidRDefault="00A571DE" w:rsidP="00A571DE">
      <w:pPr>
        <w:pStyle w:val="GG-body"/>
        <w:ind w:left="426" w:hanging="284"/>
      </w:pPr>
      <w:r w:rsidRPr="0047012B">
        <w:t>3.</w:t>
      </w:r>
      <w:r w:rsidRPr="0047012B">
        <w:tab/>
        <w:t>A student shall be liable for any increase, or entitled to refund of any decrease, in the total fee that may arise through variation of enrolment during the year.</w:t>
      </w:r>
    </w:p>
    <w:p w14:paraId="4D6D7C96" w14:textId="77777777" w:rsidR="00A571DE" w:rsidRPr="0047012B" w:rsidRDefault="00A571DE" w:rsidP="00A571DE">
      <w:pPr>
        <w:pStyle w:val="GG-body"/>
        <w:ind w:left="426" w:hanging="284"/>
      </w:pPr>
      <w:r w:rsidRPr="0047012B">
        <w:t>4.</w:t>
      </w:r>
      <w:r w:rsidRPr="0047012B">
        <w:tab/>
        <w:t>Council delegates to the Vice-Chancellor the authority to:</w:t>
      </w:r>
    </w:p>
    <w:p w14:paraId="7C515756" w14:textId="77777777" w:rsidR="00A571DE" w:rsidRPr="0047012B" w:rsidRDefault="00A571DE" w:rsidP="00A571DE">
      <w:pPr>
        <w:pStyle w:val="GG-body"/>
        <w:ind w:left="709" w:hanging="283"/>
      </w:pPr>
      <w:r w:rsidRPr="0047012B">
        <w:t>(a)</w:t>
      </w:r>
      <w:r w:rsidRPr="0047012B">
        <w:tab/>
        <w:t>grant an extension of time for the payment of fees or exempt any person from liability to pay any fee in whole or part on the grounds set out in the Statutes; and</w:t>
      </w:r>
    </w:p>
    <w:p w14:paraId="57907E12" w14:textId="77777777" w:rsidR="00A571DE" w:rsidRPr="0047012B" w:rsidRDefault="00A571DE" w:rsidP="00A571DE">
      <w:pPr>
        <w:pStyle w:val="GG-body"/>
        <w:ind w:left="709" w:hanging="283"/>
      </w:pPr>
      <w:r w:rsidRPr="0047012B">
        <w:t>(b)</w:t>
      </w:r>
      <w:r w:rsidRPr="0047012B">
        <w:tab/>
        <w:t>determine and approve such arrangements as the Vice-Chancellor may deem appropriate for the discharge of a student</w:t>
      </w:r>
      <w:r>
        <w:t>’</w:t>
      </w:r>
      <w:r w:rsidRPr="0047012B">
        <w:t>s outstanding fees and all other financial obligations due to the University for the purposes of permitting a student</w:t>
      </w:r>
      <w:r>
        <w:t>’</w:t>
      </w:r>
      <w:r w:rsidRPr="0047012B">
        <w:t>s re-enrolment in the University or admission to a degree, diploma or certificate of the University.</w:t>
      </w:r>
    </w:p>
    <w:p w14:paraId="5D414DE2" w14:textId="77777777" w:rsidR="00A571DE" w:rsidRPr="0047012B" w:rsidRDefault="00A571DE" w:rsidP="00A571DE">
      <w:pPr>
        <w:pStyle w:val="GG-body"/>
        <w:ind w:left="426" w:hanging="284"/>
      </w:pPr>
      <w:r w:rsidRPr="0047012B">
        <w:t>5.</w:t>
      </w:r>
      <w:r w:rsidRPr="0047012B">
        <w:tab/>
        <w:t>The Vice-Chancellor may further sub-delegate the authority referred to in Rule 4 above to another officer of the University and may approve administrative policies and procedures regulating the exercise of such delegation.</w:t>
      </w:r>
    </w:p>
    <w:p w14:paraId="2D55ACAC" w14:textId="77777777" w:rsidR="00A571DE" w:rsidRPr="0047012B" w:rsidRDefault="00A571DE" w:rsidP="00A571DE">
      <w:pPr>
        <w:pStyle w:val="GG-body"/>
      </w:pPr>
      <w:r w:rsidRPr="0047012B">
        <w:t>Approved by Council.</w:t>
      </w:r>
    </w:p>
    <w:p w14:paraId="4ACE0698" w14:textId="77777777" w:rsidR="00A571DE" w:rsidRPr="0047012B" w:rsidRDefault="00A571DE" w:rsidP="00A571DE">
      <w:pPr>
        <w:pStyle w:val="GG-SDated"/>
      </w:pPr>
      <w:r w:rsidRPr="0047012B">
        <w:t>Dated: 5 December 2022</w:t>
      </w:r>
    </w:p>
    <w:p w14:paraId="5CDFD354" w14:textId="77777777" w:rsidR="00A571DE" w:rsidRPr="0047012B" w:rsidRDefault="00A571DE" w:rsidP="00A571DE">
      <w:pPr>
        <w:pStyle w:val="GG-SName"/>
      </w:pPr>
      <w:r w:rsidRPr="0047012B">
        <w:t>Andrew Lee</w:t>
      </w:r>
    </w:p>
    <w:p w14:paraId="11BB1CC1" w14:textId="77777777" w:rsidR="00A571DE" w:rsidRPr="0047012B" w:rsidRDefault="00A571DE" w:rsidP="00A571DE">
      <w:pPr>
        <w:pStyle w:val="GG-Signature"/>
      </w:pPr>
      <w:r w:rsidRPr="0047012B">
        <w:t>Director, Governance Services</w:t>
      </w:r>
    </w:p>
    <w:p w14:paraId="524AC66B" w14:textId="77777777" w:rsidR="00A571DE" w:rsidRPr="0047012B" w:rsidRDefault="00A571DE" w:rsidP="00A571DE">
      <w:pPr>
        <w:pStyle w:val="GG-Signature"/>
      </w:pPr>
      <w:r w:rsidRPr="0047012B">
        <w:t>Office of the Chancellor and Council Secretariat</w:t>
      </w:r>
    </w:p>
    <w:p w14:paraId="5E948F8F" w14:textId="6D270566" w:rsidR="00A571DE" w:rsidRDefault="00A571DE" w:rsidP="00A571DE">
      <w:pPr>
        <w:pStyle w:val="GG-Signature"/>
      </w:pPr>
      <w:r w:rsidRPr="0047012B">
        <w:t>The University of Adelaide</w:t>
      </w:r>
    </w:p>
    <w:p w14:paraId="0D0716F7" w14:textId="6408AD69" w:rsidR="00A571DE" w:rsidRDefault="00A571DE" w:rsidP="00A571DE">
      <w:pPr>
        <w:pStyle w:val="GG-Signature"/>
        <w:pBdr>
          <w:bottom w:val="single" w:sz="4" w:space="1" w:color="auto"/>
        </w:pBdr>
        <w:spacing w:line="52" w:lineRule="exact"/>
        <w:jc w:val="center"/>
      </w:pPr>
    </w:p>
    <w:p w14:paraId="3BF19160" w14:textId="3D62EFDC" w:rsidR="00A571DE" w:rsidRDefault="00A571DE" w:rsidP="00A571DE">
      <w:pPr>
        <w:pStyle w:val="GG-Signature"/>
        <w:pBdr>
          <w:top w:val="single" w:sz="4" w:space="1" w:color="auto"/>
        </w:pBdr>
        <w:spacing w:before="34" w:line="14" w:lineRule="exact"/>
        <w:jc w:val="center"/>
      </w:pPr>
    </w:p>
    <w:p w14:paraId="7305FCC4" w14:textId="77777777" w:rsidR="00A571DE" w:rsidRPr="00A571DE" w:rsidRDefault="00A571DE" w:rsidP="00A571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F824F59" w14:textId="77777777" w:rsidR="009D1E2E" w:rsidRDefault="009D1E2E" w:rsidP="00A571DE">
      <w:pPr>
        <w:pStyle w:val="GG-body"/>
        <w:spacing w:after="0"/>
        <w:rPr>
          <w:lang w:val="en-US"/>
        </w:rPr>
      </w:pPr>
    </w:p>
    <w:p w14:paraId="752AF8BF"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0C95BB7D" w14:textId="77777777" w:rsidR="00EB5C72" w:rsidRPr="00576D3B" w:rsidRDefault="00EB5C72" w:rsidP="00EB5C72">
      <w:pPr>
        <w:spacing w:after="0" w:line="240" w:lineRule="auto"/>
        <w:ind w:left="600" w:right="600"/>
        <w:jc w:val="center"/>
        <w:rPr>
          <w:color w:val="000000"/>
          <w:sz w:val="20"/>
          <w:szCs w:val="20"/>
        </w:rPr>
      </w:pPr>
    </w:p>
    <w:p w14:paraId="674666E0" w14:textId="77777777" w:rsidR="00EB5C72" w:rsidRPr="00576D3B" w:rsidRDefault="00EB5C72" w:rsidP="00EB5C72">
      <w:pPr>
        <w:spacing w:after="0" w:line="240" w:lineRule="auto"/>
        <w:ind w:left="600" w:right="600"/>
        <w:jc w:val="center"/>
        <w:rPr>
          <w:color w:val="000000"/>
          <w:sz w:val="20"/>
          <w:szCs w:val="20"/>
        </w:rPr>
      </w:pPr>
    </w:p>
    <w:p w14:paraId="12E58F9F" w14:textId="77777777" w:rsidR="00EB5C72" w:rsidRDefault="00EB5C72" w:rsidP="00EB5C72">
      <w:pPr>
        <w:spacing w:after="0" w:line="240" w:lineRule="auto"/>
        <w:ind w:left="600" w:right="600"/>
        <w:jc w:val="center"/>
        <w:rPr>
          <w:color w:val="000000"/>
          <w:sz w:val="20"/>
          <w:szCs w:val="20"/>
        </w:rPr>
      </w:pPr>
    </w:p>
    <w:p w14:paraId="0BC37DFD" w14:textId="77777777" w:rsidR="00EB5C72" w:rsidRPr="00576D3B" w:rsidRDefault="00EB5C72" w:rsidP="00EB5C72">
      <w:pPr>
        <w:spacing w:after="0" w:line="240" w:lineRule="auto"/>
        <w:ind w:left="600" w:right="600"/>
        <w:jc w:val="center"/>
        <w:rPr>
          <w:color w:val="000000"/>
          <w:sz w:val="20"/>
          <w:szCs w:val="20"/>
        </w:rPr>
      </w:pPr>
    </w:p>
    <w:p w14:paraId="65C5015D"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1D23E4D" w14:textId="77777777" w:rsidR="00EB5C72" w:rsidRPr="00576D3B" w:rsidRDefault="00EB5C72" w:rsidP="00EB5C72">
      <w:pPr>
        <w:spacing w:after="0" w:line="240" w:lineRule="auto"/>
        <w:ind w:left="600" w:right="600"/>
        <w:jc w:val="center"/>
        <w:rPr>
          <w:color w:val="000000"/>
          <w:sz w:val="20"/>
          <w:szCs w:val="20"/>
        </w:rPr>
      </w:pPr>
    </w:p>
    <w:p w14:paraId="09ACF0EF" w14:textId="77777777" w:rsidR="00EB5C72" w:rsidRDefault="00EB5C72" w:rsidP="00EB5C72">
      <w:pPr>
        <w:spacing w:after="0" w:line="240" w:lineRule="auto"/>
        <w:ind w:left="600" w:right="600"/>
        <w:jc w:val="center"/>
        <w:rPr>
          <w:color w:val="000000"/>
          <w:sz w:val="20"/>
          <w:szCs w:val="20"/>
        </w:rPr>
      </w:pPr>
    </w:p>
    <w:p w14:paraId="4AA3B5F3" w14:textId="77777777" w:rsidR="00EB5C72" w:rsidRPr="00576D3B" w:rsidRDefault="00EB5C72" w:rsidP="00EB5C72">
      <w:pPr>
        <w:spacing w:after="0" w:line="240" w:lineRule="auto"/>
        <w:ind w:left="600" w:right="600"/>
        <w:jc w:val="center"/>
        <w:rPr>
          <w:color w:val="000000"/>
          <w:sz w:val="20"/>
          <w:szCs w:val="20"/>
        </w:rPr>
      </w:pPr>
    </w:p>
    <w:p w14:paraId="0587FCCE"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CFA0FED"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041CD91"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777FEAD"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1722C3C" w14:textId="77777777" w:rsidR="00EB5C72" w:rsidRPr="00576D3B" w:rsidRDefault="00EB5C72" w:rsidP="00EB5C72">
      <w:pPr>
        <w:spacing w:after="0" w:line="240" w:lineRule="auto"/>
        <w:ind w:left="600" w:right="600"/>
        <w:jc w:val="center"/>
        <w:rPr>
          <w:color w:val="000000"/>
          <w:sz w:val="20"/>
          <w:szCs w:val="20"/>
        </w:rPr>
      </w:pPr>
    </w:p>
    <w:p w14:paraId="1417B72B" w14:textId="77777777" w:rsidR="00EB5C72" w:rsidRPr="00576D3B" w:rsidRDefault="00EB5C72" w:rsidP="00EB5C72">
      <w:pPr>
        <w:spacing w:after="0" w:line="240" w:lineRule="auto"/>
        <w:ind w:left="600" w:right="600"/>
        <w:jc w:val="center"/>
        <w:rPr>
          <w:color w:val="000000"/>
          <w:sz w:val="20"/>
          <w:szCs w:val="20"/>
        </w:rPr>
      </w:pPr>
    </w:p>
    <w:p w14:paraId="6CDA9707" w14:textId="77777777" w:rsidR="00EB5C72" w:rsidRPr="00576D3B" w:rsidRDefault="00EB5C72" w:rsidP="00EB5C72">
      <w:pPr>
        <w:spacing w:after="0" w:line="240" w:lineRule="auto"/>
        <w:ind w:left="600" w:right="600"/>
        <w:jc w:val="center"/>
        <w:rPr>
          <w:color w:val="000000"/>
          <w:sz w:val="20"/>
          <w:szCs w:val="20"/>
        </w:rPr>
      </w:pPr>
    </w:p>
    <w:p w14:paraId="18E0EBE8"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7C6E4F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744BC99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A80FC6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16083F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EB4690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A2F50B8" w14:textId="77777777" w:rsidR="00EB5C72" w:rsidRPr="00576D3B" w:rsidRDefault="00EB5C72" w:rsidP="00EB5C72">
      <w:pPr>
        <w:spacing w:after="0" w:line="240" w:lineRule="auto"/>
        <w:ind w:left="600" w:right="600"/>
        <w:jc w:val="center"/>
        <w:rPr>
          <w:color w:val="000000"/>
          <w:sz w:val="20"/>
          <w:szCs w:val="20"/>
        </w:rPr>
      </w:pPr>
    </w:p>
    <w:p w14:paraId="04388EBF" w14:textId="77777777" w:rsidR="00EB5C72" w:rsidRPr="00576D3B" w:rsidRDefault="00EB5C72" w:rsidP="00EB5C72">
      <w:pPr>
        <w:spacing w:after="0" w:line="240" w:lineRule="auto"/>
        <w:ind w:left="600" w:right="600"/>
        <w:jc w:val="center"/>
        <w:rPr>
          <w:color w:val="000000"/>
          <w:sz w:val="20"/>
          <w:szCs w:val="20"/>
        </w:rPr>
      </w:pPr>
    </w:p>
    <w:p w14:paraId="08C8D815" w14:textId="77777777" w:rsidR="00EB5C72" w:rsidRPr="00576D3B" w:rsidRDefault="00EB5C72" w:rsidP="00EB5C72">
      <w:pPr>
        <w:spacing w:after="0" w:line="240" w:lineRule="auto"/>
        <w:ind w:left="600" w:right="600"/>
        <w:jc w:val="center"/>
        <w:rPr>
          <w:color w:val="000000"/>
          <w:sz w:val="20"/>
          <w:szCs w:val="20"/>
        </w:rPr>
      </w:pPr>
    </w:p>
    <w:p w14:paraId="1C1654EE"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FC4E3E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5F67427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76EE379"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14194A90"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294E333B" w14:textId="77777777" w:rsidR="00EB5C72" w:rsidRPr="00576D3B" w:rsidRDefault="00EB5C72" w:rsidP="00EB5C72">
      <w:pPr>
        <w:spacing w:after="0" w:line="240" w:lineRule="auto"/>
        <w:ind w:left="600" w:right="600"/>
        <w:jc w:val="center"/>
        <w:rPr>
          <w:color w:val="000000"/>
          <w:sz w:val="20"/>
          <w:szCs w:val="20"/>
        </w:rPr>
      </w:pPr>
    </w:p>
    <w:p w14:paraId="38102BC3" w14:textId="77777777" w:rsidR="00EB5C72" w:rsidRPr="00576D3B" w:rsidRDefault="00EB5C72" w:rsidP="00EB5C72">
      <w:pPr>
        <w:spacing w:after="0" w:line="240" w:lineRule="auto"/>
        <w:ind w:left="600" w:right="600"/>
        <w:jc w:val="center"/>
        <w:rPr>
          <w:color w:val="000000"/>
          <w:sz w:val="20"/>
          <w:szCs w:val="20"/>
        </w:rPr>
      </w:pPr>
    </w:p>
    <w:p w14:paraId="5F6B9CB3" w14:textId="77777777" w:rsidR="00EB5C72" w:rsidRPr="00576D3B" w:rsidRDefault="00EB5C72" w:rsidP="00EB5C72">
      <w:pPr>
        <w:spacing w:after="0" w:line="240" w:lineRule="auto"/>
        <w:ind w:left="600" w:right="600"/>
        <w:jc w:val="center"/>
        <w:rPr>
          <w:color w:val="000000"/>
          <w:sz w:val="20"/>
          <w:szCs w:val="20"/>
        </w:rPr>
      </w:pPr>
    </w:p>
    <w:p w14:paraId="3E675618"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5" w:history="1">
        <w:r w:rsidRPr="00576D3B">
          <w:rPr>
            <w:rFonts w:eastAsia="Times New Roman"/>
            <w:color w:val="0000FF"/>
            <w:sz w:val="24"/>
            <w:u w:val="single"/>
            <w:lang w:eastAsia="en-AU"/>
          </w:rPr>
          <w:t>governmentgazettesa@sa.gov.au</w:t>
        </w:r>
      </w:hyperlink>
    </w:p>
    <w:p w14:paraId="1D5EB31C"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509EB39"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6" w:history="1">
        <w:r w:rsidRPr="00576D3B">
          <w:rPr>
            <w:rFonts w:eastAsia="Times New Roman"/>
            <w:color w:val="0000FF"/>
            <w:sz w:val="24"/>
            <w:u w:val="single"/>
            <w:lang w:eastAsia="en-AU"/>
          </w:rPr>
          <w:t>www.governmentgazette.sa.gov.au</w:t>
        </w:r>
      </w:hyperlink>
    </w:p>
    <w:p w14:paraId="7891D06E" w14:textId="77777777" w:rsidR="00EB5C72" w:rsidRPr="00576D3B" w:rsidRDefault="00EB5C72" w:rsidP="00EB5C72">
      <w:pPr>
        <w:spacing w:after="0" w:line="240" w:lineRule="auto"/>
        <w:ind w:left="600" w:right="600"/>
        <w:jc w:val="center"/>
        <w:rPr>
          <w:color w:val="000000"/>
          <w:sz w:val="20"/>
          <w:szCs w:val="20"/>
        </w:rPr>
      </w:pPr>
    </w:p>
    <w:p w14:paraId="0CF60D4A" w14:textId="77777777" w:rsidR="00EB5C72" w:rsidRPr="00576D3B" w:rsidRDefault="00EB5C72" w:rsidP="00EB5C72">
      <w:pPr>
        <w:spacing w:after="0" w:line="240" w:lineRule="auto"/>
        <w:ind w:left="600" w:right="600"/>
        <w:jc w:val="center"/>
        <w:rPr>
          <w:color w:val="000000"/>
          <w:sz w:val="20"/>
          <w:szCs w:val="20"/>
        </w:rPr>
      </w:pPr>
    </w:p>
    <w:p w14:paraId="56689723" w14:textId="77777777" w:rsidR="00EB5C72" w:rsidRPr="00576D3B" w:rsidRDefault="00EB5C72" w:rsidP="00EB5C72">
      <w:pPr>
        <w:spacing w:after="0" w:line="240" w:lineRule="auto"/>
        <w:ind w:left="600" w:right="600"/>
        <w:jc w:val="center"/>
        <w:rPr>
          <w:color w:val="000000"/>
          <w:sz w:val="20"/>
          <w:szCs w:val="20"/>
        </w:rPr>
      </w:pPr>
    </w:p>
    <w:p w14:paraId="057B0FF5" w14:textId="77777777" w:rsidR="00EB5C72" w:rsidRPr="00576D3B" w:rsidRDefault="00EB5C72" w:rsidP="00EB5C72">
      <w:pPr>
        <w:spacing w:after="0" w:line="240" w:lineRule="auto"/>
        <w:ind w:left="600" w:right="600"/>
        <w:jc w:val="center"/>
        <w:rPr>
          <w:color w:val="000000"/>
          <w:sz w:val="20"/>
          <w:szCs w:val="20"/>
        </w:rPr>
      </w:pPr>
    </w:p>
    <w:p w14:paraId="5D1FCF3E" w14:textId="77777777" w:rsidR="00EB5C72" w:rsidRDefault="00EB5C72" w:rsidP="00EB5C72">
      <w:pPr>
        <w:spacing w:after="0" w:line="240" w:lineRule="auto"/>
        <w:ind w:left="600" w:right="600"/>
        <w:jc w:val="center"/>
        <w:rPr>
          <w:color w:val="000000"/>
          <w:sz w:val="20"/>
          <w:szCs w:val="20"/>
        </w:rPr>
      </w:pPr>
    </w:p>
    <w:p w14:paraId="285E61EE" w14:textId="77777777" w:rsidR="00EB5C72" w:rsidRDefault="00EB5C72" w:rsidP="00EB5C72">
      <w:pPr>
        <w:spacing w:after="0" w:line="240" w:lineRule="auto"/>
        <w:ind w:left="600" w:right="600"/>
        <w:jc w:val="center"/>
        <w:rPr>
          <w:color w:val="000000"/>
          <w:sz w:val="20"/>
          <w:szCs w:val="20"/>
        </w:rPr>
      </w:pPr>
    </w:p>
    <w:p w14:paraId="47DFAA39" w14:textId="77777777" w:rsidR="00EB5C72" w:rsidRDefault="00EB5C72" w:rsidP="00EB5C72">
      <w:pPr>
        <w:spacing w:after="0" w:line="240" w:lineRule="auto"/>
        <w:ind w:left="600" w:right="600"/>
        <w:jc w:val="center"/>
        <w:rPr>
          <w:color w:val="000000"/>
          <w:sz w:val="20"/>
          <w:szCs w:val="20"/>
        </w:rPr>
      </w:pPr>
    </w:p>
    <w:p w14:paraId="6A922079" w14:textId="77777777" w:rsidR="00EB5C72" w:rsidRDefault="00EB5C72" w:rsidP="00EB5C72">
      <w:pPr>
        <w:spacing w:after="0" w:line="240" w:lineRule="auto"/>
        <w:ind w:left="600" w:right="600"/>
        <w:jc w:val="center"/>
        <w:rPr>
          <w:color w:val="000000"/>
          <w:sz w:val="20"/>
          <w:szCs w:val="20"/>
        </w:rPr>
      </w:pPr>
    </w:p>
    <w:p w14:paraId="02F4C503"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0336ABA8"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6363FBE9"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Pr>
          <w:szCs w:val="17"/>
        </w:rPr>
        <w:t>C</w:t>
      </w:r>
      <w:r w:rsidRPr="00576D3B">
        <w:rPr>
          <w:szCs w:val="17"/>
        </w:rPr>
        <w:t xml:space="preserve">. </w:t>
      </w:r>
      <w:r>
        <w:rPr>
          <w:smallCaps/>
          <w:szCs w:val="17"/>
        </w:rPr>
        <w:t>McArdle</w:t>
      </w:r>
      <w:r w:rsidRPr="00576D3B">
        <w:rPr>
          <w:szCs w:val="17"/>
        </w:rPr>
        <w:t>, Government Printer, South Australia</w:t>
      </w:r>
    </w:p>
    <w:p w14:paraId="0DC40D1C"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3537937C" w14:textId="77777777" w:rsidR="00EB5C72" w:rsidRDefault="00EB5C72" w:rsidP="00EB5C72">
      <w:pPr>
        <w:pStyle w:val="GG-body"/>
        <w:jc w:val="center"/>
        <w:rPr>
          <w:rFonts w:eastAsia="Calibri"/>
        </w:rPr>
      </w:pPr>
      <w:r w:rsidRPr="00576D3B">
        <w:rPr>
          <w:rFonts w:eastAsia="Calibri"/>
        </w:rPr>
        <w:t xml:space="preserve">Online publications: </w:t>
      </w:r>
      <w:hyperlink r:id="rId47" w:history="1">
        <w:r w:rsidRPr="00576D3B">
          <w:rPr>
            <w:rFonts w:eastAsia="Calibri"/>
            <w:color w:val="0000FF"/>
            <w:u w:val="single"/>
          </w:rPr>
          <w:t>www.governmentgazette.sa.gov.au</w:t>
        </w:r>
      </w:hyperlink>
    </w:p>
    <w:sectPr w:rsidR="00EB5C72" w:rsidSect="00901686">
      <w:headerReference w:type="even" r:id="rId48"/>
      <w:headerReference w:type="default" r:id="rId49"/>
      <w:pgSz w:w="11906" w:h="16838"/>
      <w:pgMar w:top="1673" w:right="1259" w:bottom="1134" w:left="1293" w:header="1134" w:footer="1134" w:gutter="0"/>
      <w:pgNumType w:start="681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29942" w14:textId="77777777" w:rsidR="000B22D1" w:rsidRDefault="000B22D1" w:rsidP="00777F88">
      <w:pPr>
        <w:spacing w:after="0" w:line="240" w:lineRule="auto"/>
      </w:pPr>
      <w:r>
        <w:separator/>
      </w:r>
    </w:p>
  </w:endnote>
  <w:endnote w:type="continuationSeparator" w:id="0">
    <w:p w14:paraId="226F07A2" w14:textId="77777777" w:rsidR="000B22D1" w:rsidRDefault="000B22D1"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10BD"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FB0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DAEBBF2"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36D22C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3121EA">
      <w:rPr>
        <w:szCs w:val="17"/>
      </w:rPr>
      <w:t>C</w:t>
    </w:r>
    <w:r w:rsidR="00732FC9">
      <w:rPr>
        <w:szCs w:val="17"/>
      </w:rPr>
      <w:t xml:space="preserve">. </w:t>
    </w:r>
    <w:r w:rsidR="003121EA">
      <w:rPr>
        <w:smallCaps/>
        <w:szCs w:val="17"/>
      </w:rPr>
      <w:t>McArdle</w:t>
    </w:r>
    <w:r w:rsidR="0026731F" w:rsidRPr="00732A1E">
      <w:rPr>
        <w:szCs w:val="17"/>
      </w:rPr>
      <w:t xml:space="preserve">, </w:t>
    </w:r>
    <w:r w:rsidRPr="00B33677">
      <w:rPr>
        <w:szCs w:val="17"/>
      </w:rPr>
      <w:t>Government</w:t>
    </w:r>
    <w:r w:rsidRPr="00777F88">
      <w:rPr>
        <w:szCs w:val="17"/>
      </w:rPr>
      <w:t xml:space="preserve"> Printer, South Australia</w:t>
    </w:r>
  </w:p>
  <w:p w14:paraId="4CDC33C3"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36BAA94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F0CE"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4CE7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3B422591"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3A80031"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F1C53CF"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CC7F75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C56A1" w14:textId="77777777" w:rsidR="000B22D1" w:rsidRDefault="000B22D1" w:rsidP="00777F88">
      <w:pPr>
        <w:spacing w:after="0" w:line="240" w:lineRule="auto"/>
      </w:pPr>
      <w:r>
        <w:separator/>
      </w:r>
    </w:p>
  </w:footnote>
  <w:footnote w:type="continuationSeparator" w:id="0">
    <w:p w14:paraId="51AACBC6" w14:textId="77777777" w:rsidR="000B22D1" w:rsidRDefault="000B22D1"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37F4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5358ED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2B5D114"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229EF"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B5C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04D562D"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1EFC481"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8A5E"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9A29" w14:textId="4CCF72F7"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901686">
      <w:rPr>
        <w:rFonts w:eastAsia="Times New Roman"/>
        <w:sz w:val="21"/>
        <w:szCs w:val="21"/>
      </w:rPr>
      <w:t>84</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901686">
      <w:rPr>
        <w:rFonts w:eastAsia="Times New Roman"/>
        <w:sz w:val="21"/>
        <w:szCs w:val="21"/>
      </w:rPr>
      <w:t>8 December</w:t>
    </w:r>
    <w:r w:rsidR="00C9018A" w:rsidRPr="00C9018A">
      <w:rPr>
        <w:rFonts w:eastAsia="Times New Roman"/>
        <w:sz w:val="21"/>
        <w:szCs w:val="21"/>
      </w:rPr>
      <w:t xml:space="preserve"> 20</w:t>
    </w:r>
    <w:r>
      <w:rPr>
        <w:rFonts w:eastAsia="Times New Roman"/>
        <w:sz w:val="21"/>
        <w:szCs w:val="21"/>
      </w:rPr>
      <w:t>2</w:t>
    </w:r>
    <w:r w:rsidR="003121EA">
      <w:rPr>
        <w:rFonts w:eastAsia="Times New Roman"/>
        <w:sz w:val="21"/>
        <w:szCs w:val="21"/>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89" w14:textId="2F402A60" w:rsidR="00C25241" w:rsidRPr="00C25241" w:rsidRDefault="00901686"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8 December</w:t>
    </w:r>
    <w:r w:rsidR="00A55207" w:rsidRPr="00A55207">
      <w:rPr>
        <w:rFonts w:eastAsia="Times New Roman"/>
        <w:sz w:val="21"/>
        <w:szCs w:val="21"/>
      </w:rPr>
      <w:t xml:space="preserve"> 20</w:t>
    </w:r>
    <w:r w:rsidR="006A510F">
      <w:rPr>
        <w:rFonts w:eastAsia="Times New Roman"/>
        <w:sz w:val="21"/>
        <w:szCs w:val="21"/>
      </w:rPr>
      <w:t>2</w:t>
    </w:r>
    <w:r w:rsidR="003121EA">
      <w:rPr>
        <w:rFonts w:eastAsia="Times New Roman"/>
        <w:sz w:val="21"/>
        <w:szCs w:val="21"/>
      </w:rPr>
      <w:t>2</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 xml:space="preserve">84 </w:t>
    </w:r>
    <w:r w:rsidR="006A510F">
      <w:rPr>
        <w:rFonts w:eastAsia="Times New Roman"/>
        <w:sz w:val="21"/>
        <w:szCs w:val="21"/>
      </w:rPr>
      <w:t xml:space="preserve">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D79AA9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6F2F53"/>
    <w:multiLevelType w:val="hybridMultilevel"/>
    <w:tmpl w:val="699CE3F4"/>
    <w:lvl w:ilvl="0" w:tplc="64B26D26">
      <w:start w:val="1"/>
      <w:numFmt w:val="lowerLetter"/>
      <w:lvlText w:val="%1."/>
      <w:lvlJc w:val="left"/>
      <w:pPr>
        <w:ind w:left="720" w:hanging="360"/>
      </w:pPr>
      <w:rPr>
        <w:b w:val="0"/>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6"/>
  </w:num>
  <w:num w:numId="2" w16cid:durableId="533345528">
    <w:abstractNumId w:val="8"/>
  </w:num>
  <w:num w:numId="3" w16cid:durableId="1330908260">
    <w:abstractNumId w:val="5"/>
  </w:num>
  <w:num w:numId="4" w16cid:durableId="596136680">
    <w:abstractNumId w:val="0"/>
  </w:num>
  <w:num w:numId="5" w16cid:durableId="1404982926">
    <w:abstractNumId w:val="1"/>
  </w:num>
  <w:num w:numId="6" w16cid:durableId="1107584876">
    <w:abstractNumId w:val="7"/>
  </w:num>
  <w:num w:numId="7" w16cid:durableId="2050375554">
    <w:abstractNumId w:val="4"/>
  </w:num>
  <w:num w:numId="8" w16cid:durableId="468475959">
    <w:abstractNumId w:val="3"/>
  </w:num>
  <w:num w:numId="9" w16cid:durableId="186497436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2D1"/>
    <w:rsid w:val="000100A7"/>
    <w:rsid w:val="0001762C"/>
    <w:rsid w:val="000202A8"/>
    <w:rsid w:val="0002085F"/>
    <w:rsid w:val="000249AC"/>
    <w:rsid w:val="00030270"/>
    <w:rsid w:val="00032A92"/>
    <w:rsid w:val="0005659C"/>
    <w:rsid w:val="00063D6D"/>
    <w:rsid w:val="00064C75"/>
    <w:rsid w:val="00066B0B"/>
    <w:rsid w:val="00070E37"/>
    <w:rsid w:val="000835E8"/>
    <w:rsid w:val="0009376E"/>
    <w:rsid w:val="000B0640"/>
    <w:rsid w:val="000B22D1"/>
    <w:rsid w:val="000C077B"/>
    <w:rsid w:val="000C1F3D"/>
    <w:rsid w:val="000C5912"/>
    <w:rsid w:val="000D34A3"/>
    <w:rsid w:val="000D35A2"/>
    <w:rsid w:val="000D54A0"/>
    <w:rsid w:val="000E332A"/>
    <w:rsid w:val="000E61D4"/>
    <w:rsid w:val="000E655C"/>
    <w:rsid w:val="000F0B45"/>
    <w:rsid w:val="000F2CEA"/>
    <w:rsid w:val="00104BC5"/>
    <w:rsid w:val="00110167"/>
    <w:rsid w:val="001169F7"/>
    <w:rsid w:val="00116F04"/>
    <w:rsid w:val="00121D2F"/>
    <w:rsid w:val="00123302"/>
    <w:rsid w:val="0012772C"/>
    <w:rsid w:val="00133D99"/>
    <w:rsid w:val="001445C4"/>
    <w:rsid w:val="00147592"/>
    <w:rsid w:val="00153708"/>
    <w:rsid w:val="001572AD"/>
    <w:rsid w:val="001576DB"/>
    <w:rsid w:val="00160CDB"/>
    <w:rsid w:val="0016463B"/>
    <w:rsid w:val="00173065"/>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55FF"/>
    <w:rsid w:val="00227163"/>
    <w:rsid w:val="00237B08"/>
    <w:rsid w:val="00251266"/>
    <w:rsid w:val="00251FEE"/>
    <w:rsid w:val="00256C71"/>
    <w:rsid w:val="00262F8F"/>
    <w:rsid w:val="0026731F"/>
    <w:rsid w:val="00275F32"/>
    <w:rsid w:val="00293061"/>
    <w:rsid w:val="0029410F"/>
    <w:rsid w:val="002977EE"/>
    <w:rsid w:val="00297DCE"/>
    <w:rsid w:val="002A0492"/>
    <w:rsid w:val="002A4530"/>
    <w:rsid w:val="002A7F4B"/>
    <w:rsid w:val="002B1AEF"/>
    <w:rsid w:val="002B3986"/>
    <w:rsid w:val="002B5584"/>
    <w:rsid w:val="002C219B"/>
    <w:rsid w:val="002C2E97"/>
    <w:rsid w:val="002C751E"/>
    <w:rsid w:val="002D3EE3"/>
    <w:rsid w:val="002D4754"/>
    <w:rsid w:val="002D7735"/>
    <w:rsid w:val="00304833"/>
    <w:rsid w:val="003121EA"/>
    <w:rsid w:val="00314651"/>
    <w:rsid w:val="00322D71"/>
    <w:rsid w:val="00326105"/>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F5F"/>
    <w:rsid w:val="003E3565"/>
    <w:rsid w:val="003F4643"/>
    <w:rsid w:val="004120A4"/>
    <w:rsid w:val="0041701B"/>
    <w:rsid w:val="00421804"/>
    <w:rsid w:val="0043387B"/>
    <w:rsid w:val="00435ECE"/>
    <w:rsid w:val="00441E8D"/>
    <w:rsid w:val="004530F1"/>
    <w:rsid w:val="004535E8"/>
    <w:rsid w:val="00475212"/>
    <w:rsid w:val="004872C1"/>
    <w:rsid w:val="00487DCB"/>
    <w:rsid w:val="00487EC3"/>
    <w:rsid w:val="004A5341"/>
    <w:rsid w:val="004B1B9B"/>
    <w:rsid w:val="004B39A1"/>
    <w:rsid w:val="004C06D5"/>
    <w:rsid w:val="004C1538"/>
    <w:rsid w:val="004C4DE5"/>
    <w:rsid w:val="004C5292"/>
    <w:rsid w:val="004C61AD"/>
    <w:rsid w:val="004E545F"/>
    <w:rsid w:val="004E657B"/>
    <w:rsid w:val="004F01C3"/>
    <w:rsid w:val="004F1085"/>
    <w:rsid w:val="004F13B7"/>
    <w:rsid w:val="004F619A"/>
    <w:rsid w:val="004F7CCF"/>
    <w:rsid w:val="005115D3"/>
    <w:rsid w:val="00535963"/>
    <w:rsid w:val="00540347"/>
    <w:rsid w:val="00540423"/>
    <w:rsid w:val="0054338C"/>
    <w:rsid w:val="00543A79"/>
    <w:rsid w:val="00544893"/>
    <w:rsid w:val="005622AC"/>
    <w:rsid w:val="0058479D"/>
    <w:rsid w:val="005956F0"/>
    <w:rsid w:val="005A3A1B"/>
    <w:rsid w:val="005A69A9"/>
    <w:rsid w:val="005B4E55"/>
    <w:rsid w:val="005B69B3"/>
    <w:rsid w:val="005C6C9D"/>
    <w:rsid w:val="005D24AC"/>
    <w:rsid w:val="005E7D95"/>
    <w:rsid w:val="005F4618"/>
    <w:rsid w:val="00601B83"/>
    <w:rsid w:val="00602B9D"/>
    <w:rsid w:val="00612978"/>
    <w:rsid w:val="00615806"/>
    <w:rsid w:val="006419CA"/>
    <w:rsid w:val="00645DC8"/>
    <w:rsid w:val="006671B7"/>
    <w:rsid w:val="00670706"/>
    <w:rsid w:val="00671C1C"/>
    <w:rsid w:val="00682532"/>
    <w:rsid w:val="00682F0B"/>
    <w:rsid w:val="00683755"/>
    <w:rsid w:val="0068553E"/>
    <w:rsid w:val="00685927"/>
    <w:rsid w:val="00694D0A"/>
    <w:rsid w:val="006974D4"/>
    <w:rsid w:val="006A510F"/>
    <w:rsid w:val="006B561D"/>
    <w:rsid w:val="006B5B96"/>
    <w:rsid w:val="006C5BE8"/>
    <w:rsid w:val="006D00AD"/>
    <w:rsid w:val="006D3455"/>
    <w:rsid w:val="006E0C7D"/>
    <w:rsid w:val="006E6060"/>
    <w:rsid w:val="006E7B86"/>
    <w:rsid w:val="006F12E1"/>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56C9D"/>
    <w:rsid w:val="00867EF2"/>
    <w:rsid w:val="0087395E"/>
    <w:rsid w:val="00891067"/>
    <w:rsid w:val="008A405A"/>
    <w:rsid w:val="008E4F1E"/>
    <w:rsid w:val="00901686"/>
    <w:rsid w:val="00901E82"/>
    <w:rsid w:val="00902C46"/>
    <w:rsid w:val="0090520A"/>
    <w:rsid w:val="00914649"/>
    <w:rsid w:val="00920880"/>
    <w:rsid w:val="00920FFF"/>
    <w:rsid w:val="00921240"/>
    <w:rsid w:val="0093079E"/>
    <w:rsid w:val="009429B4"/>
    <w:rsid w:val="00947809"/>
    <w:rsid w:val="00955694"/>
    <w:rsid w:val="009562D8"/>
    <w:rsid w:val="00962B7D"/>
    <w:rsid w:val="00964B4D"/>
    <w:rsid w:val="009750C8"/>
    <w:rsid w:val="00977C9F"/>
    <w:rsid w:val="00985AEE"/>
    <w:rsid w:val="009A6661"/>
    <w:rsid w:val="009B2C75"/>
    <w:rsid w:val="009B6FFD"/>
    <w:rsid w:val="009C6388"/>
    <w:rsid w:val="009D1E2E"/>
    <w:rsid w:val="009D586E"/>
    <w:rsid w:val="009E2997"/>
    <w:rsid w:val="009F15D7"/>
    <w:rsid w:val="009F7976"/>
    <w:rsid w:val="00A00225"/>
    <w:rsid w:val="00A0211B"/>
    <w:rsid w:val="00A25F99"/>
    <w:rsid w:val="00A2611B"/>
    <w:rsid w:val="00A33023"/>
    <w:rsid w:val="00A37EF6"/>
    <w:rsid w:val="00A424A1"/>
    <w:rsid w:val="00A44FFB"/>
    <w:rsid w:val="00A504E5"/>
    <w:rsid w:val="00A50E6A"/>
    <w:rsid w:val="00A55207"/>
    <w:rsid w:val="00A571DE"/>
    <w:rsid w:val="00A631C3"/>
    <w:rsid w:val="00A747D0"/>
    <w:rsid w:val="00A74915"/>
    <w:rsid w:val="00A756C0"/>
    <w:rsid w:val="00A773E8"/>
    <w:rsid w:val="00A92C4D"/>
    <w:rsid w:val="00A93B37"/>
    <w:rsid w:val="00A97608"/>
    <w:rsid w:val="00AA2483"/>
    <w:rsid w:val="00AD71CC"/>
    <w:rsid w:val="00AF46B8"/>
    <w:rsid w:val="00AF6919"/>
    <w:rsid w:val="00B01DE4"/>
    <w:rsid w:val="00B07083"/>
    <w:rsid w:val="00B13C12"/>
    <w:rsid w:val="00B152A8"/>
    <w:rsid w:val="00B15AEC"/>
    <w:rsid w:val="00B21E57"/>
    <w:rsid w:val="00B22E26"/>
    <w:rsid w:val="00B32C36"/>
    <w:rsid w:val="00B33677"/>
    <w:rsid w:val="00B33FB3"/>
    <w:rsid w:val="00B40542"/>
    <w:rsid w:val="00B40773"/>
    <w:rsid w:val="00B47884"/>
    <w:rsid w:val="00B51574"/>
    <w:rsid w:val="00B53F6A"/>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586C"/>
    <w:rsid w:val="00CD605D"/>
    <w:rsid w:val="00D0446B"/>
    <w:rsid w:val="00D04AD0"/>
    <w:rsid w:val="00D14EFE"/>
    <w:rsid w:val="00D14F34"/>
    <w:rsid w:val="00D15B81"/>
    <w:rsid w:val="00D15D98"/>
    <w:rsid w:val="00D166C4"/>
    <w:rsid w:val="00D21B2E"/>
    <w:rsid w:val="00D23AB5"/>
    <w:rsid w:val="00D256F7"/>
    <w:rsid w:val="00D33DB5"/>
    <w:rsid w:val="00D33DFA"/>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7D4E"/>
    <w:rsid w:val="00E60854"/>
    <w:rsid w:val="00E663DF"/>
    <w:rsid w:val="00E71B28"/>
    <w:rsid w:val="00E92649"/>
    <w:rsid w:val="00E95550"/>
    <w:rsid w:val="00EA2CCE"/>
    <w:rsid w:val="00EB5C72"/>
    <w:rsid w:val="00EC2419"/>
    <w:rsid w:val="00EC26E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80EF5"/>
    <w:rsid w:val="00F8336F"/>
    <w:rsid w:val="00F85D9B"/>
    <w:rsid w:val="00F94AB3"/>
    <w:rsid w:val="00F96FCD"/>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D4ACA"/>
  <w15:chartTrackingRefBased/>
  <w15:docId w15:val="{15686991-C7C4-4DA3-9777-6588FC22F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0B22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AA2483"/>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AA2483"/>
    <w:pPr>
      <w:tabs>
        <w:tab w:val="num" w:pos="360"/>
      </w:tabs>
      <w:ind w:left="360" w:hanging="360"/>
    </w:pPr>
    <w:rPr>
      <w:rFonts w:eastAsia="Times New Roman"/>
      <w:szCs w:val="20"/>
    </w:rPr>
  </w:style>
  <w:style w:type="paragraph" w:styleId="ListNumber2">
    <w:name w:val="List Number 2"/>
    <w:basedOn w:val="Normal"/>
    <w:rsid w:val="00AA2483"/>
    <w:pPr>
      <w:tabs>
        <w:tab w:val="num" w:pos="643"/>
      </w:tabs>
      <w:ind w:left="643" w:hanging="360"/>
    </w:pPr>
    <w:rPr>
      <w:rFonts w:eastAsia="Times New Roman"/>
      <w:szCs w:val="20"/>
    </w:rPr>
  </w:style>
  <w:style w:type="paragraph" w:styleId="ListNumber3">
    <w:name w:val="List Number 3"/>
    <w:basedOn w:val="Normal"/>
    <w:rsid w:val="00AA2483"/>
    <w:pPr>
      <w:tabs>
        <w:tab w:val="num" w:pos="1080"/>
      </w:tabs>
      <w:ind w:left="1080" w:hanging="360"/>
    </w:pPr>
    <w:rPr>
      <w:rFonts w:eastAsia="Times New Roman"/>
      <w:szCs w:val="20"/>
    </w:rPr>
  </w:style>
  <w:style w:type="paragraph" w:styleId="ListNumber4">
    <w:name w:val="List Number 4"/>
    <w:basedOn w:val="Normal"/>
    <w:rsid w:val="00AA2483"/>
    <w:pPr>
      <w:tabs>
        <w:tab w:val="num" w:pos="1440"/>
      </w:tabs>
      <w:ind w:left="1440" w:hanging="360"/>
    </w:pPr>
    <w:rPr>
      <w:rFonts w:eastAsia="Times New Roman"/>
      <w:szCs w:val="20"/>
    </w:rPr>
  </w:style>
  <w:style w:type="paragraph" w:styleId="ListNumber5">
    <w:name w:val="List Number 5"/>
    <w:basedOn w:val="Normal"/>
    <w:rsid w:val="00AA2483"/>
    <w:pPr>
      <w:tabs>
        <w:tab w:val="num" w:pos="1800"/>
      </w:tabs>
      <w:ind w:left="1800" w:hanging="360"/>
    </w:pPr>
    <w:rPr>
      <w:rFonts w:eastAsia="Times New Roman"/>
      <w:szCs w:val="20"/>
    </w:rPr>
  </w:style>
  <w:style w:type="character" w:styleId="FootnoteReference">
    <w:name w:val="footnote reference"/>
    <w:semiHidden/>
    <w:rsid w:val="00AA2483"/>
    <w:rPr>
      <w:vertAlign w:val="superscript"/>
    </w:rPr>
  </w:style>
  <w:style w:type="table" w:customStyle="1" w:styleId="TableGrid11">
    <w:name w:val="Table Grid11"/>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A24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A24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AA2483"/>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GG-body"/>
    <w:rsid w:val="00AA2483"/>
    <w:pPr>
      <w:widowControl w:val="0"/>
      <w:autoSpaceDE w:val="0"/>
      <w:autoSpaceDN w:val="0"/>
      <w:adjustRightInd w:val="0"/>
    </w:pPr>
    <w:rPr>
      <w:rFonts w:cs="AFHDL H+ Helvetica Neue"/>
      <w:color w:val="000000"/>
      <w:szCs w:val="24"/>
    </w:rPr>
  </w:style>
  <w:style w:type="table" w:customStyle="1" w:styleId="RTWSATable">
    <w:name w:val="RTWSA Table"/>
    <w:basedOn w:val="TableNormal"/>
    <w:uiPriority w:val="99"/>
    <w:rsid w:val="00AA2483"/>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AA2483"/>
    <w:rPr>
      <w:rFonts w:ascii="Source Sans Pro" w:eastAsia="MS Mincho" w:hAnsi="Source Sans Pro"/>
      <w:sz w:val="22"/>
      <w:szCs w:val="24"/>
      <w:lang w:eastAsia="en-US"/>
    </w:rPr>
    <w:tblPr/>
    <w:tcPr>
      <w:shd w:val="clear" w:color="auto" w:fill="auto"/>
    </w:tcPr>
  </w:style>
  <w:style w:type="table" w:customStyle="1" w:styleId="TableGrid13">
    <w:name w:val="Table Grid13"/>
    <w:basedOn w:val="TableNormal"/>
    <w:next w:val="TableGrid"/>
    <w:uiPriority w:val="59"/>
    <w:rsid w:val="00AA24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A24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A24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A2483"/>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AA2483"/>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AA2483"/>
    <w:rPr>
      <w:rFonts w:ascii="Source Sans Pro" w:eastAsia="MS Mincho" w:hAnsi="Source Sans Pro"/>
      <w:sz w:val="22"/>
      <w:szCs w:val="24"/>
      <w:lang w:eastAsia="en-US"/>
    </w:rPr>
    <w:tblPr/>
    <w:tcPr>
      <w:shd w:val="clear" w:color="auto" w:fill="auto"/>
    </w:tcPr>
  </w:style>
  <w:style w:type="paragraph" w:styleId="Revision">
    <w:name w:val="Revision"/>
    <w:hidden/>
    <w:uiPriority w:val="99"/>
    <w:semiHidden/>
    <w:rsid w:val="00AA2483"/>
    <w:rPr>
      <w:rFonts w:ascii="Times New Roman" w:eastAsia="Times New Roman" w:hAnsi="Times New Roman"/>
      <w:sz w:val="24"/>
      <w:szCs w:val="24"/>
      <w:lang w:eastAsia="en-US"/>
    </w:rPr>
  </w:style>
  <w:style w:type="table" w:customStyle="1" w:styleId="Gazettetable">
    <w:name w:val="Gazette table"/>
    <w:basedOn w:val="TableNormal"/>
    <w:uiPriority w:val="99"/>
    <w:rsid w:val="00AA2483"/>
    <w:rPr>
      <w:rFonts w:ascii="Times New Roman" w:eastAsiaTheme="minorHAnsi" w:hAnsi="Times New Roman" w:cs="Calibri"/>
      <w:color w:val="000000"/>
      <w:sz w:val="22"/>
      <w:szCs w:val="22"/>
      <w:lang w:eastAsia="en-US"/>
    </w:rPr>
    <w:tblPr>
      <w:tblBorders>
        <w:top w:val="single" w:sz="4" w:space="0" w:color="auto"/>
        <w:bottom w:val="single" w:sz="4" w:space="0" w:color="auto"/>
      </w:tblBorders>
    </w:tblPr>
    <w:trPr>
      <w:cantSplit/>
    </w:trPr>
    <w:tblStylePr w:type="firstRow">
      <w:rPr>
        <w:b/>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TableGrid15">
    <w:name w:val="Table Grid15"/>
    <w:basedOn w:val="TableNormal"/>
    <w:next w:val="TableGrid"/>
    <w:uiPriority w:val="39"/>
    <w:rsid w:val="001445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445C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Law%20of%20Property%20Act%201936" TargetMode="External"/><Relationship Id="rId26" Type="http://schemas.openxmlformats.org/officeDocument/2006/relationships/image" Target="media/image4.png"/><Relationship Id="rId39" Type="http://schemas.openxmlformats.org/officeDocument/2006/relationships/hyperlink" Target="https://www.aemc.gov.au/contact-us/lodge-submission" TargetMode="External"/><Relationship Id="rId21" Type="http://schemas.openxmlformats.org/officeDocument/2006/relationships/hyperlink" Target="http://www.legislation.sa.gov.au/index.aspx?action=legref&amp;type=act&amp;legtitle=Statutes%20Amendment%20(National%20Energy%20Laws)%20(Regulatory%20Sandboxing)%20Act%202022" TargetMode="External"/><Relationship Id="rId34" Type="http://schemas.openxmlformats.org/officeDocument/2006/relationships/image" Target="media/image12.png"/><Relationship Id="rId42" Type="http://schemas.openxmlformats.org/officeDocument/2006/relationships/hyperlink" Target="https://www.aemc.gov.au/contact-us/lodge-submission" TargetMode="External"/><Relationship Id="rId47" Type="http://schemas.openxmlformats.org/officeDocument/2006/relationships/hyperlink" Target="http://www.governmentgazette.sa.gov.a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yperlink" Target="mailto:dem.miningregrehab@sa.gov.au"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www.aemc.gov.au/terms-use/terms-use-0" TargetMode="External"/><Relationship Id="rId45" Type="http://schemas.openxmlformats.org/officeDocument/2006/relationships/hyperlink" Target="mailto:governmentgazettesa@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energymining.sa.gov.au/industry/minerals-and-mining/mining/community-engagement-opportunitie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legislation.sa.gov.au/index.aspx?action=legref&amp;type=act&amp;legtitle=Statutes%20Amendment%20(National%20Energy%20Laws)%20(Regulatory%20Sandboxing)%20Act%202022" TargetMode="External"/><Relationship Id="rId31" Type="http://schemas.openxmlformats.org/officeDocument/2006/relationships/image" Target="media/image9.png"/><Relationship Id="rId44" Type="http://schemas.openxmlformats.org/officeDocument/2006/relationships/hyperlink" Target="https://www.aemc.gov.au/our-work/changing-energy-rules-unique-process/making-rule-change-request/submission-tip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aemc.gov.au/terms-use/terms-use-0" TargetMode="External"/><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National%20Energy%20Laws)%20(Regulatory%20Sandboxing)%20Act%202022"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www.aemc.gov.au/rule-changes/unlocking-CER-benefits-through-flexible-trading" TargetMode="External"/><Relationship Id="rId46"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Statutes%20Amendment%20(National%20Energy%20Laws)%20(Regulatory%20Sandboxing)%20Act%202022" TargetMode="External"/><Relationship Id="rId41" Type="http://schemas.openxmlformats.org/officeDocument/2006/relationships/hyperlink" Target="https://www.aemc.gov.au/our-work/changing-energy-rules-unique-process/making-rule-change-request/submission-tip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TEMPLATE_PAGINATION_2022</Template>
  <TotalTime>169</TotalTime>
  <Pages>14</Pages>
  <Words>21777</Words>
  <Characters>124130</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No. 84 - Thursday, 8 December 2022 (pp. 6817–6895)</vt:lpstr>
    </vt:vector>
  </TitlesOfParts>
  <Company>SA Government</Company>
  <LinksUpToDate>false</LinksUpToDate>
  <CharactersWithSpaces>145616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84 - Thursday, 8 December 2022 (pp. 6817–6895)</dc:title>
  <dc:subject/>
  <dc:creator>Anthony Butler</dc:creator>
  <cp:keywords/>
  <cp:lastModifiedBy>Butler, Anthony (Service SA)</cp:lastModifiedBy>
  <cp:revision>16</cp:revision>
  <cp:lastPrinted>2022-12-08T02:01:00Z</cp:lastPrinted>
  <dcterms:created xsi:type="dcterms:W3CDTF">2022-12-07T22:40:00Z</dcterms:created>
  <dcterms:modified xsi:type="dcterms:W3CDTF">2022-12-08T05:14:00Z</dcterms:modified>
</cp:coreProperties>
</file>