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DE714" w14:textId="4E89BD8C"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6B5EBE25" wp14:editId="2CB1805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8E706F">
        <w:rPr>
          <w:rStyle w:val="StyleTimesNewRoman105pt"/>
        </w:rPr>
        <w:t>17</w:t>
      </w:r>
      <w:r w:rsidR="00DA30CF" w:rsidRPr="007A0461">
        <w:rPr>
          <w:rStyle w:val="StyleTimesNewRoman105pt"/>
        </w:rPr>
        <w:tab/>
      </w:r>
      <w:r w:rsidR="00575614" w:rsidRPr="007A0461">
        <w:rPr>
          <w:rStyle w:val="StyleTimesNewRoman105pt"/>
        </w:rPr>
        <w:t xml:space="preserve">p. </w:t>
      </w:r>
      <w:r w:rsidR="008E706F">
        <w:rPr>
          <w:rStyle w:val="StyleTimesNewRoman105pt"/>
        </w:rPr>
        <w:t>869</w:t>
      </w:r>
    </w:p>
    <w:p w14:paraId="77F6BF02"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500A9A46"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41CD54A8"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7D359A14" w14:textId="77777777" w:rsidR="008008DD" w:rsidRPr="003471CD" w:rsidRDefault="008008DD" w:rsidP="008008DD">
      <w:pPr>
        <w:pBdr>
          <w:top w:val="single" w:sz="6" w:space="0" w:color="auto"/>
        </w:pBdr>
        <w:spacing w:after="0" w:line="240" w:lineRule="auto"/>
        <w:jc w:val="center"/>
        <w:rPr>
          <w:color w:val="000000"/>
          <w:sz w:val="20"/>
        </w:rPr>
      </w:pPr>
    </w:p>
    <w:p w14:paraId="0C64E46F" w14:textId="3E59E6C4"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8E706F">
        <w:rPr>
          <w:smallCaps/>
          <w:color w:val="000000"/>
          <w:sz w:val="28"/>
          <w:szCs w:val="26"/>
        </w:rPr>
        <w:t xml:space="preserve">17 March </w:t>
      </w:r>
      <w:r w:rsidRPr="003471CD">
        <w:rPr>
          <w:smallCaps/>
          <w:color w:val="000000"/>
          <w:sz w:val="28"/>
          <w:szCs w:val="26"/>
        </w:rPr>
        <w:t>20</w:t>
      </w:r>
      <w:r w:rsidR="00E02241" w:rsidRPr="003471CD">
        <w:rPr>
          <w:smallCaps/>
          <w:color w:val="000000"/>
          <w:sz w:val="28"/>
          <w:szCs w:val="26"/>
        </w:rPr>
        <w:t>2</w:t>
      </w:r>
      <w:r w:rsidR="00B304BC">
        <w:rPr>
          <w:smallCaps/>
          <w:color w:val="000000"/>
          <w:sz w:val="28"/>
          <w:szCs w:val="26"/>
        </w:rPr>
        <w:t>2</w:t>
      </w:r>
    </w:p>
    <w:p w14:paraId="159C30D9" w14:textId="77777777" w:rsidR="008008DD" w:rsidRPr="003471CD" w:rsidRDefault="008008DD" w:rsidP="008008DD">
      <w:pPr>
        <w:spacing w:after="0" w:line="240" w:lineRule="exact"/>
        <w:jc w:val="center"/>
        <w:rPr>
          <w:color w:val="000000"/>
          <w:sz w:val="20"/>
        </w:rPr>
      </w:pPr>
    </w:p>
    <w:p w14:paraId="240AA2FD" w14:textId="77777777" w:rsidR="008008DD" w:rsidRPr="003471CD" w:rsidRDefault="008008DD" w:rsidP="008008DD">
      <w:pPr>
        <w:pBdr>
          <w:top w:val="single" w:sz="6" w:space="1" w:color="auto"/>
        </w:pBdr>
        <w:spacing w:after="0" w:line="360" w:lineRule="exact"/>
        <w:jc w:val="center"/>
        <w:rPr>
          <w:color w:val="000000"/>
          <w:sz w:val="20"/>
          <w:szCs w:val="20"/>
        </w:rPr>
      </w:pPr>
    </w:p>
    <w:p w14:paraId="471B998E" w14:textId="77777777" w:rsidR="001B7138" w:rsidRPr="003471CD" w:rsidRDefault="001B7138" w:rsidP="005C3C92">
      <w:pPr>
        <w:spacing w:before="120" w:after="240" w:line="200" w:lineRule="exact"/>
        <w:jc w:val="center"/>
        <w:rPr>
          <w:b/>
          <w:smallCaps/>
          <w:sz w:val="20"/>
          <w:szCs w:val="20"/>
        </w:rPr>
      </w:pPr>
      <w:r w:rsidRPr="003471CD">
        <w:rPr>
          <w:b/>
          <w:smallCaps/>
          <w:sz w:val="20"/>
          <w:szCs w:val="20"/>
        </w:rPr>
        <w:t>Contents</w:t>
      </w:r>
    </w:p>
    <w:p w14:paraId="60D2FEBF" w14:textId="094FD3DC" w:rsidR="00851DE9" w:rsidRPr="003471CD" w:rsidRDefault="00851DE9" w:rsidP="005C3C92">
      <w:pPr>
        <w:spacing w:before="120" w:after="120" w:line="200" w:lineRule="exact"/>
        <w:jc w:val="center"/>
        <w:rPr>
          <w:b/>
          <w:smallCaps/>
          <w:szCs w:val="17"/>
        </w:rPr>
        <w:sectPr w:rsidR="00851DE9"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29C49928" w14:textId="15BE86B9" w:rsidR="00E65B03"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sz w:val="22"/>
              <w:lang w:bidi="en-US"/>
            </w:rPr>
            <w:fldChar w:fldCharType="begin"/>
          </w:r>
          <w:r>
            <w:rPr>
              <w:rFonts w:ascii="Calibri" w:hAnsi="Calibri"/>
              <w:bCs/>
              <w:noProof/>
              <w:sz w:val="22"/>
              <w:lang w:bidi="en-US"/>
            </w:rPr>
            <w:instrText xml:space="preserve"> TOC \h \z \t "Heading 1,1,Heading 2,2,Heading 3,3" </w:instrText>
          </w:r>
          <w:r>
            <w:rPr>
              <w:rFonts w:ascii="Calibri" w:hAnsi="Calibri"/>
              <w:bCs/>
              <w:noProof/>
              <w:sz w:val="22"/>
              <w:lang w:bidi="en-US"/>
            </w:rPr>
            <w:fldChar w:fldCharType="separate"/>
          </w:r>
          <w:hyperlink w:anchor="_Toc98409207" w:history="1">
            <w:r w:rsidR="00E65B03" w:rsidRPr="00D66163">
              <w:rPr>
                <w:rStyle w:val="Hyperlink"/>
                <w:noProof/>
              </w:rPr>
              <w:t>State Government Instruments</w:t>
            </w:r>
          </w:hyperlink>
        </w:p>
        <w:p w14:paraId="7634675F" w14:textId="71B99CBB" w:rsidR="00E65B03" w:rsidRDefault="00E65B03">
          <w:pPr>
            <w:pStyle w:val="TOC2"/>
            <w:rPr>
              <w:rFonts w:asciiTheme="minorHAnsi" w:eastAsiaTheme="minorEastAsia" w:hAnsiTheme="minorHAnsi" w:cstheme="minorBidi"/>
              <w:noProof/>
              <w:sz w:val="22"/>
              <w:lang w:eastAsia="en-AU"/>
            </w:rPr>
          </w:pPr>
          <w:hyperlink w:anchor="_Toc98409208" w:history="1">
            <w:r w:rsidRPr="00D66163">
              <w:rPr>
                <w:rStyle w:val="Hyperlink"/>
                <w:noProof/>
              </w:rPr>
              <w:t>Associations Incorporation Act 1985</w:t>
            </w:r>
            <w:r>
              <w:rPr>
                <w:noProof/>
                <w:webHidden/>
              </w:rPr>
              <w:tab/>
            </w:r>
            <w:r>
              <w:rPr>
                <w:noProof/>
                <w:webHidden/>
              </w:rPr>
              <w:fldChar w:fldCharType="begin"/>
            </w:r>
            <w:r>
              <w:rPr>
                <w:noProof/>
                <w:webHidden/>
              </w:rPr>
              <w:instrText xml:space="preserve"> PAGEREF _Toc98409208 \h </w:instrText>
            </w:r>
            <w:r>
              <w:rPr>
                <w:noProof/>
                <w:webHidden/>
              </w:rPr>
            </w:r>
            <w:r>
              <w:rPr>
                <w:noProof/>
                <w:webHidden/>
              </w:rPr>
              <w:fldChar w:fldCharType="separate"/>
            </w:r>
            <w:r>
              <w:rPr>
                <w:noProof/>
                <w:webHidden/>
              </w:rPr>
              <w:t>870</w:t>
            </w:r>
            <w:r>
              <w:rPr>
                <w:noProof/>
                <w:webHidden/>
              </w:rPr>
              <w:fldChar w:fldCharType="end"/>
            </w:r>
          </w:hyperlink>
        </w:p>
        <w:p w14:paraId="536EB187" w14:textId="10F73399" w:rsidR="00E65B03" w:rsidRDefault="00E65B03">
          <w:pPr>
            <w:pStyle w:val="TOC2"/>
            <w:rPr>
              <w:rFonts w:asciiTheme="minorHAnsi" w:eastAsiaTheme="minorEastAsia" w:hAnsiTheme="minorHAnsi" w:cstheme="minorBidi"/>
              <w:noProof/>
              <w:sz w:val="22"/>
              <w:lang w:eastAsia="en-AU"/>
            </w:rPr>
          </w:pPr>
          <w:hyperlink w:anchor="_Toc98409209" w:history="1">
            <w:r w:rsidRPr="00D66163">
              <w:rPr>
                <w:rStyle w:val="Hyperlink"/>
                <w:noProof/>
                <w:lang w:val="en-GB"/>
              </w:rPr>
              <w:t xml:space="preserve">Fisheries </w:t>
            </w:r>
            <w:r w:rsidRPr="00D66163">
              <w:rPr>
                <w:rStyle w:val="Hyperlink"/>
                <w:noProof/>
              </w:rPr>
              <w:t>Management</w:t>
            </w:r>
            <w:r w:rsidRPr="00D66163">
              <w:rPr>
                <w:rStyle w:val="Hyperlink"/>
                <w:noProof/>
                <w:lang w:val="en-GB"/>
              </w:rPr>
              <w:t xml:space="preserve"> Act 2007</w:t>
            </w:r>
            <w:r>
              <w:rPr>
                <w:noProof/>
                <w:webHidden/>
              </w:rPr>
              <w:tab/>
            </w:r>
            <w:r>
              <w:rPr>
                <w:noProof/>
                <w:webHidden/>
              </w:rPr>
              <w:fldChar w:fldCharType="begin"/>
            </w:r>
            <w:r>
              <w:rPr>
                <w:noProof/>
                <w:webHidden/>
              </w:rPr>
              <w:instrText xml:space="preserve"> PAGEREF _Toc98409209 \h </w:instrText>
            </w:r>
            <w:r>
              <w:rPr>
                <w:noProof/>
                <w:webHidden/>
              </w:rPr>
            </w:r>
            <w:r>
              <w:rPr>
                <w:noProof/>
                <w:webHidden/>
              </w:rPr>
              <w:fldChar w:fldCharType="separate"/>
            </w:r>
            <w:r>
              <w:rPr>
                <w:noProof/>
                <w:webHidden/>
              </w:rPr>
              <w:t>871</w:t>
            </w:r>
            <w:r>
              <w:rPr>
                <w:noProof/>
                <w:webHidden/>
              </w:rPr>
              <w:fldChar w:fldCharType="end"/>
            </w:r>
          </w:hyperlink>
        </w:p>
        <w:p w14:paraId="589D785C" w14:textId="0D3E189C" w:rsidR="00E65B03" w:rsidRDefault="00E65B03">
          <w:pPr>
            <w:pStyle w:val="TOC2"/>
            <w:rPr>
              <w:rFonts w:asciiTheme="minorHAnsi" w:eastAsiaTheme="minorEastAsia" w:hAnsiTheme="minorHAnsi" w:cstheme="minorBidi"/>
              <w:noProof/>
              <w:sz w:val="22"/>
              <w:lang w:eastAsia="en-AU"/>
            </w:rPr>
          </w:pPr>
          <w:hyperlink w:anchor="_Toc98409210" w:history="1">
            <w:r w:rsidRPr="00D66163">
              <w:rPr>
                <w:rStyle w:val="Hyperlink"/>
                <w:noProof/>
              </w:rPr>
              <w:t>Housing Improvement Act 2016</w:t>
            </w:r>
            <w:r>
              <w:rPr>
                <w:noProof/>
                <w:webHidden/>
              </w:rPr>
              <w:tab/>
            </w:r>
            <w:r>
              <w:rPr>
                <w:noProof/>
                <w:webHidden/>
              </w:rPr>
              <w:fldChar w:fldCharType="begin"/>
            </w:r>
            <w:r>
              <w:rPr>
                <w:noProof/>
                <w:webHidden/>
              </w:rPr>
              <w:instrText xml:space="preserve"> PAGEREF _Toc98409210 \h </w:instrText>
            </w:r>
            <w:r>
              <w:rPr>
                <w:noProof/>
                <w:webHidden/>
              </w:rPr>
            </w:r>
            <w:r>
              <w:rPr>
                <w:noProof/>
                <w:webHidden/>
              </w:rPr>
              <w:fldChar w:fldCharType="separate"/>
            </w:r>
            <w:r>
              <w:rPr>
                <w:noProof/>
                <w:webHidden/>
              </w:rPr>
              <w:t>874</w:t>
            </w:r>
            <w:r>
              <w:rPr>
                <w:noProof/>
                <w:webHidden/>
              </w:rPr>
              <w:fldChar w:fldCharType="end"/>
            </w:r>
          </w:hyperlink>
        </w:p>
        <w:p w14:paraId="2C1F45FA" w14:textId="158E98FA" w:rsidR="00E65B03" w:rsidRDefault="00E65B03">
          <w:pPr>
            <w:pStyle w:val="TOC2"/>
            <w:rPr>
              <w:rFonts w:asciiTheme="minorHAnsi" w:eastAsiaTheme="minorEastAsia" w:hAnsiTheme="minorHAnsi" w:cstheme="minorBidi"/>
              <w:noProof/>
              <w:sz w:val="22"/>
              <w:lang w:eastAsia="en-AU"/>
            </w:rPr>
          </w:pPr>
          <w:hyperlink w:anchor="_Toc98409211" w:history="1">
            <w:r w:rsidRPr="00D66163">
              <w:rPr>
                <w:rStyle w:val="Hyperlink"/>
                <w:noProof/>
              </w:rPr>
              <w:t>Justices of the Peace Act 2005</w:t>
            </w:r>
            <w:r>
              <w:rPr>
                <w:noProof/>
                <w:webHidden/>
              </w:rPr>
              <w:tab/>
            </w:r>
            <w:r>
              <w:rPr>
                <w:noProof/>
                <w:webHidden/>
              </w:rPr>
              <w:fldChar w:fldCharType="begin"/>
            </w:r>
            <w:r>
              <w:rPr>
                <w:noProof/>
                <w:webHidden/>
              </w:rPr>
              <w:instrText xml:space="preserve"> PAGEREF _Toc98409211 \h </w:instrText>
            </w:r>
            <w:r>
              <w:rPr>
                <w:noProof/>
                <w:webHidden/>
              </w:rPr>
            </w:r>
            <w:r>
              <w:rPr>
                <w:noProof/>
                <w:webHidden/>
              </w:rPr>
              <w:fldChar w:fldCharType="separate"/>
            </w:r>
            <w:r>
              <w:rPr>
                <w:noProof/>
                <w:webHidden/>
              </w:rPr>
              <w:t>874</w:t>
            </w:r>
            <w:r>
              <w:rPr>
                <w:noProof/>
                <w:webHidden/>
              </w:rPr>
              <w:fldChar w:fldCharType="end"/>
            </w:r>
          </w:hyperlink>
        </w:p>
        <w:p w14:paraId="46CC5885" w14:textId="064E7BFD" w:rsidR="00E65B03" w:rsidRDefault="00E65B03">
          <w:pPr>
            <w:pStyle w:val="TOC2"/>
            <w:rPr>
              <w:rFonts w:asciiTheme="minorHAnsi" w:eastAsiaTheme="minorEastAsia" w:hAnsiTheme="minorHAnsi" w:cstheme="minorBidi"/>
              <w:noProof/>
              <w:sz w:val="22"/>
              <w:lang w:eastAsia="en-AU"/>
            </w:rPr>
          </w:pPr>
          <w:hyperlink w:anchor="_Toc98409212" w:history="1">
            <w:r w:rsidRPr="00D66163">
              <w:rPr>
                <w:rStyle w:val="Hyperlink"/>
                <w:noProof/>
              </w:rPr>
              <w:t>Land Acquisition Act 1969</w:t>
            </w:r>
            <w:r>
              <w:rPr>
                <w:noProof/>
                <w:webHidden/>
              </w:rPr>
              <w:tab/>
            </w:r>
            <w:r>
              <w:rPr>
                <w:noProof/>
                <w:webHidden/>
              </w:rPr>
              <w:fldChar w:fldCharType="begin"/>
            </w:r>
            <w:r>
              <w:rPr>
                <w:noProof/>
                <w:webHidden/>
              </w:rPr>
              <w:instrText xml:space="preserve"> PAGEREF _Toc98409212 \h </w:instrText>
            </w:r>
            <w:r>
              <w:rPr>
                <w:noProof/>
                <w:webHidden/>
              </w:rPr>
            </w:r>
            <w:r>
              <w:rPr>
                <w:noProof/>
                <w:webHidden/>
              </w:rPr>
              <w:fldChar w:fldCharType="separate"/>
            </w:r>
            <w:r>
              <w:rPr>
                <w:noProof/>
                <w:webHidden/>
              </w:rPr>
              <w:t>875</w:t>
            </w:r>
            <w:r>
              <w:rPr>
                <w:noProof/>
                <w:webHidden/>
              </w:rPr>
              <w:fldChar w:fldCharType="end"/>
            </w:r>
          </w:hyperlink>
        </w:p>
        <w:p w14:paraId="286CB1D9" w14:textId="130B5824" w:rsidR="00E65B03" w:rsidRDefault="00E65B03">
          <w:pPr>
            <w:pStyle w:val="TOC2"/>
            <w:rPr>
              <w:rFonts w:asciiTheme="minorHAnsi" w:eastAsiaTheme="minorEastAsia" w:hAnsiTheme="minorHAnsi" w:cstheme="minorBidi"/>
              <w:noProof/>
              <w:sz w:val="22"/>
              <w:lang w:eastAsia="en-AU"/>
            </w:rPr>
          </w:pPr>
          <w:hyperlink w:anchor="_Toc98409213" w:history="1">
            <w:r w:rsidRPr="00D66163">
              <w:rPr>
                <w:rStyle w:val="Hyperlink"/>
                <w:noProof/>
              </w:rPr>
              <w:t>Local Government Act 1999</w:t>
            </w:r>
            <w:r>
              <w:rPr>
                <w:noProof/>
                <w:webHidden/>
              </w:rPr>
              <w:tab/>
            </w:r>
            <w:r>
              <w:rPr>
                <w:noProof/>
                <w:webHidden/>
              </w:rPr>
              <w:fldChar w:fldCharType="begin"/>
            </w:r>
            <w:r>
              <w:rPr>
                <w:noProof/>
                <w:webHidden/>
              </w:rPr>
              <w:instrText xml:space="preserve"> PAGEREF _Toc98409213 \h </w:instrText>
            </w:r>
            <w:r>
              <w:rPr>
                <w:noProof/>
                <w:webHidden/>
              </w:rPr>
            </w:r>
            <w:r>
              <w:rPr>
                <w:noProof/>
                <w:webHidden/>
              </w:rPr>
              <w:fldChar w:fldCharType="separate"/>
            </w:r>
            <w:r>
              <w:rPr>
                <w:noProof/>
                <w:webHidden/>
              </w:rPr>
              <w:t>877</w:t>
            </w:r>
            <w:r>
              <w:rPr>
                <w:noProof/>
                <w:webHidden/>
              </w:rPr>
              <w:fldChar w:fldCharType="end"/>
            </w:r>
          </w:hyperlink>
        </w:p>
        <w:p w14:paraId="6CEF88E7" w14:textId="6FAD8784" w:rsidR="00E65B03" w:rsidRDefault="00E65B03">
          <w:pPr>
            <w:pStyle w:val="TOC2"/>
            <w:rPr>
              <w:rFonts w:asciiTheme="minorHAnsi" w:eastAsiaTheme="minorEastAsia" w:hAnsiTheme="minorHAnsi" w:cstheme="minorBidi"/>
              <w:noProof/>
              <w:sz w:val="22"/>
              <w:lang w:eastAsia="en-AU"/>
            </w:rPr>
          </w:pPr>
          <w:hyperlink w:anchor="_Toc98409214" w:history="1">
            <w:r w:rsidRPr="00D66163">
              <w:rPr>
                <w:rStyle w:val="Hyperlink"/>
                <w:noProof/>
              </w:rPr>
              <w:t>Major Events Act 2013</w:t>
            </w:r>
            <w:r>
              <w:rPr>
                <w:noProof/>
                <w:webHidden/>
              </w:rPr>
              <w:tab/>
            </w:r>
            <w:r>
              <w:rPr>
                <w:noProof/>
                <w:webHidden/>
              </w:rPr>
              <w:fldChar w:fldCharType="begin"/>
            </w:r>
            <w:r>
              <w:rPr>
                <w:noProof/>
                <w:webHidden/>
              </w:rPr>
              <w:instrText xml:space="preserve"> PAGEREF _Toc98409214 \h </w:instrText>
            </w:r>
            <w:r>
              <w:rPr>
                <w:noProof/>
                <w:webHidden/>
              </w:rPr>
            </w:r>
            <w:r>
              <w:rPr>
                <w:noProof/>
                <w:webHidden/>
              </w:rPr>
              <w:fldChar w:fldCharType="separate"/>
            </w:r>
            <w:r>
              <w:rPr>
                <w:noProof/>
                <w:webHidden/>
              </w:rPr>
              <w:t>877</w:t>
            </w:r>
            <w:r>
              <w:rPr>
                <w:noProof/>
                <w:webHidden/>
              </w:rPr>
              <w:fldChar w:fldCharType="end"/>
            </w:r>
          </w:hyperlink>
        </w:p>
        <w:p w14:paraId="3C63F32A" w14:textId="357FDB65" w:rsidR="00E65B03" w:rsidRDefault="00E65B03">
          <w:pPr>
            <w:pStyle w:val="TOC2"/>
            <w:rPr>
              <w:rFonts w:asciiTheme="minorHAnsi" w:eastAsiaTheme="minorEastAsia" w:hAnsiTheme="minorHAnsi" w:cstheme="minorBidi"/>
              <w:noProof/>
              <w:sz w:val="22"/>
              <w:lang w:eastAsia="en-AU"/>
            </w:rPr>
          </w:pPr>
          <w:hyperlink w:anchor="_Toc98409215" w:history="1">
            <w:r w:rsidRPr="00D66163">
              <w:rPr>
                <w:rStyle w:val="Hyperlink"/>
                <w:noProof/>
              </w:rPr>
              <w:t>Mental Health Act 2009</w:t>
            </w:r>
            <w:r>
              <w:rPr>
                <w:noProof/>
                <w:webHidden/>
              </w:rPr>
              <w:tab/>
            </w:r>
            <w:r>
              <w:rPr>
                <w:noProof/>
                <w:webHidden/>
              </w:rPr>
              <w:fldChar w:fldCharType="begin"/>
            </w:r>
            <w:r>
              <w:rPr>
                <w:noProof/>
                <w:webHidden/>
              </w:rPr>
              <w:instrText xml:space="preserve"> PAGEREF _Toc98409215 \h </w:instrText>
            </w:r>
            <w:r>
              <w:rPr>
                <w:noProof/>
                <w:webHidden/>
              </w:rPr>
            </w:r>
            <w:r>
              <w:rPr>
                <w:noProof/>
                <w:webHidden/>
              </w:rPr>
              <w:fldChar w:fldCharType="separate"/>
            </w:r>
            <w:r>
              <w:rPr>
                <w:noProof/>
                <w:webHidden/>
              </w:rPr>
              <w:t>879</w:t>
            </w:r>
            <w:r>
              <w:rPr>
                <w:noProof/>
                <w:webHidden/>
              </w:rPr>
              <w:fldChar w:fldCharType="end"/>
            </w:r>
          </w:hyperlink>
        </w:p>
        <w:p w14:paraId="617465CD" w14:textId="3351A2EF" w:rsidR="00E65B03" w:rsidRDefault="00E65B03">
          <w:pPr>
            <w:pStyle w:val="TOC2"/>
            <w:rPr>
              <w:rFonts w:asciiTheme="minorHAnsi" w:eastAsiaTheme="minorEastAsia" w:hAnsiTheme="minorHAnsi" w:cstheme="minorBidi"/>
              <w:noProof/>
              <w:sz w:val="22"/>
              <w:lang w:eastAsia="en-AU"/>
            </w:rPr>
          </w:pPr>
          <w:hyperlink w:anchor="_Toc98409216" w:history="1">
            <w:r w:rsidRPr="00D66163">
              <w:rPr>
                <w:rStyle w:val="Hyperlink"/>
                <w:noProof/>
              </w:rPr>
              <w:t>Petroleum and Geothermal Energy Act 2000</w:t>
            </w:r>
            <w:r>
              <w:rPr>
                <w:noProof/>
                <w:webHidden/>
              </w:rPr>
              <w:tab/>
            </w:r>
            <w:r>
              <w:rPr>
                <w:noProof/>
                <w:webHidden/>
              </w:rPr>
              <w:fldChar w:fldCharType="begin"/>
            </w:r>
            <w:r>
              <w:rPr>
                <w:noProof/>
                <w:webHidden/>
              </w:rPr>
              <w:instrText xml:space="preserve"> PAGEREF _Toc98409216 \h </w:instrText>
            </w:r>
            <w:r>
              <w:rPr>
                <w:noProof/>
                <w:webHidden/>
              </w:rPr>
            </w:r>
            <w:r>
              <w:rPr>
                <w:noProof/>
                <w:webHidden/>
              </w:rPr>
              <w:fldChar w:fldCharType="separate"/>
            </w:r>
            <w:r>
              <w:rPr>
                <w:noProof/>
                <w:webHidden/>
              </w:rPr>
              <w:t>879</w:t>
            </w:r>
            <w:r>
              <w:rPr>
                <w:noProof/>
                <w:webHidden/>
              </w:rPr>
              <w:fldChar w:fldCharType="end"/>
            </w:r>
          </w:hyperlink>
        </w:p>
        <w:p w14:paraId="4972579E" w14:textId="08A02F20" w:rsidR="00E65B03" w:rsidRDefault="00E65B03">
          <w:pPr>
            <w:pStyle w:val="TOC2"/>
            <w:rPr>
              <w:rFonts w:asciiTheme="minorHAnsi" w:eastAsiaTheme="minorEastAsia" w:hAnsiTheme="minorHAnsi" w:cstheme="minorBidi"/>
              <w:noProof/>
              <w:sz w:val="22"/>
              <w:lang w:eastAsia="en-AU"/>
            </w:rPr>
          </w:pPr>
          <w:hyperlink w:anchor="_Toc98409217" w:history="1">
            <w:r w:rsidRPr="00D66163">
              <w:rPr>
                <w:rStyle w:val="Hyperlink"/>
                <w:noProof/>
                <w:lang w:val="en-GB"/>
              </w:rPr>
              <w:t xml:space="preserve">Planning, </w:t>
            </w:r>
            <w:r w:rsidRPr="00D66163">
              <w:rPr>
                <w:rStyle w:val="Hyperlink"/>
                <w:noProof/>
              </w:rPr>
              <w:t>Development</w:t>
            </w:r>
            <w:r w:rsidRPr="00D66163">
              <w:rPr>
                <w:rStyle w:val="Hyperlink"/>
                <w:noProof/>
                <w:lang w:val="en-GB"/>
              </w:rPr>
              <w:t xml:space="preserve"> and Infrastructure Act 2016</w:t>
            </w:r>
            <w:r>
              <w:rPr>
                <w:noProof/>
                <w:webHidden/>
              </w:rPr>
              <w:tab/>
            </w:r>
            <w:r>
              <w:rPr>
                <w:noProof/>
                <w:webHidden/>
              </w:rPr>
              <w:fldChar w:fldCharType="begin"/>
            </w:r>
            <w:r>
              <w:rPr>
                <w:noProof/>
                <w:webHidden/>
              </w:rPr>
              <w:instrText xml:space="preserve"> PAGEREF _Toc98409217 \h </w:instrText>
            </w:r>
            <w:r>
              <w:rPr>
                <w:noProof/>
                <w:webHidden/>
              </w:rPr>
            </w:r>
            <w:r>
              <w:rPr>
                <w:noProof/>
                <w:webHidden/>
              </w:rPr>
              <w:fldChar w:fldCharType="separate"/>
            </w:r>
            <w:r>
              <w:rPr>
                <w:noProof/>
                <w:webHidden/>
              </w:rPr>
              <w:t>880</w:t>
            </w:r>
            <w:r>
              <w:rPr>
                <w:noProof/>
                <w:webHidden/>
              </w:rPr>
              <w:fldChar w:fldCharType="end"/>
            </w:r>
          </w:hyperlink>
        </w:p>
        <w:p w14:paraId="429822B0" w14:textId="4CD7CA94" w:rsidR="00E65B03" w:rsidRDefault="00E65B03">
          <w:pPr>
            <w:pStyle w:val="TOC2"/>
            <w:rPr>
              <w:rFonts w:asciiTheme="minorHAnsi" w:eastAsiaTheme="minorEastAsia" w:hAnsiTheme="minorHAnsi" w:cstheme="minorBidi"/>
              <w:noProof/>
              <w:sz w:val="22"/>
              <w:lang w:eastAsia="en-AU"/>
            </w:rPr>
          </w:pPr>
          <w:hyperlink w:anchor="_Toc98409218" w:history="1">
            <w:r w:rsidRPr="00D66163">
              <w:rPr>
                <w:rStyle w:val="Hyperlink"/>
                <w:noProof/>
              </w:rPr>
              <w:t>Retail and Commercial Leases Act 1995</w:t>
            </w:r>
            <w:r>
              <w:rPr>
                <w:noProof/>
                <w:webHidden/>
              </w:rPr>
              <w:tab/>
            </w:r>
            <w:r>
              <w:rPr>
                <w:noProof/>
                <w:webHidden/>
              </w:rPr>
              <w:fldChar w:fldCharType="begin"/>
            </w:r>
            <w:r>
              <w:rPr>
                <w:noProof/>
                <w:webHidden/>
              </w:rPr>
              <w:instrText xml:space="preserve"> PAGEREF _Toc98409218 \h </w:instrText>
            </w:r>
            <w:r>
              <w:rPr>
                <w:noProof/>
                <w:webHidden/>
              </w:rPr>
            </w:r>
            <w:r>
              <w:rPr>
                <w:noProof/>
                <w:webHidden/>
              </w:rPr>
              <w:fldChar w:fldCharType="separate"/>
            </w:r>
            <w:r>
              <w:rPr>
                <w:noProof/>
                <w:webHidden/>
              </w:rPr>
              <w:t>882</w:t>
            </w:r>
            <w:r>
              <w:rPr>
                <w:noProof/>
                <w:webHidden/>
              </w:rPr>
              <w:fldChar w:fldCharType="end"/>
            </w:r>
          </w:hyperlink>
        </w:p>
        <w:p w14:paraId="61778F0E" w14:textId="0E2D3D79" w:rsidR="00E65B03" w:rsidRDefault="00E65B03">
          <w:pPr>
            <w:pStyle w:val="TOC2"/>
            <w:rPr>
              <w:rFonts w:asciiTheme="minorHAnsi" w:eastAsiaTheme="minorEastAsia" w:hAnsiTheme="minorHAnsi" w:cstheme="minorBidi"/>
              <w:noProof/>
              <w:sz w:val="22"/>
              <w:lang w:eastAsia="en-AU"/>
            </w:rPr>
          </w:pPr>
          <w:hyperlink w:anchor="_Toc98409219" w:history="1">
            <w:r w:rsidRPr="00D66163">
              <w:rPr>
                <w:rStyle w:val="Hyperlink"/>
                <w:noProof/>
              </w:rPr>
              <w:t>The Police Act 1998</w:t>
            </w:r>
            <w:r>
              <w:rPr>
                <w:noProof/>
                <w:webHidden/>
              </w:rPr>
              <w:tab/>
            </w:r>
            <w:r>
              <w:rPr>
                <w:noProof/>
                <w:webHidden/>
              </w:rPr>
              <w:fldChar w:fldCharType="begin"/>
            </w:r>
            <w:r>
              <w:rPr>
                <w:noProof/>
                <w:webHidden/>
              </w:rPr>
              <w:instrText xml:space="preserve"> PAGEREF _Toc98409219 \h </w:instrText>
            </w:r>
            <w:r>
              <w:rPr>
                <w:noProof/>
                <w:webHidden/>
              </w:rPr>
            </w:r>
            <w:r>
              <w:rPr>
                <w:noProof/>
                <w:webHidden/>
              </w:rPr>
              <w:fldChar w:fldCharType="separate"/>
            </w:r>
            <w:r>
              <w:rPr>
                <w:noProof/>
                <w:webHidden/>
              </w:rPr>
              <w:t>882</w:t>
            </w:r>
            <w:r>
              <w:rPr>
                <w:noProof/>
                <w:webHidden/>
              </w:rPr>
              <w:fldChar w:fldCharType="end"/>
            </w:r>
          </w:hyperlink>
        </w:p>
        <w:p w14:paraId="42B7F31D" w14:textId="49432147" w:rsidR="00E65B03" w:rsidRDefault="00E65B03">
          <w:pPr>
            <w:pStyle w:val="TOC1"/>
            <w:rPr>
              <w:rFonts w:asciiTheme="minorHAnsi" w:eastAsiaTheme="minorEastAsia" w:hAnsiTheme="minorHAnsi" w:cstheme="minorBidi"/>
              <w:b w:val="0"/>
              <w:smallCaps w:val="0"/>
              <w:noProof/>
              <w:sz w:val="22"/>
              <w:lang w:eastAsia="en-AU"/>
            </w:rPr>
          </w:pPr>
          <w:hyperlink w:anchor="_Toc98409220" w:history="1">
            <w:r w:rsidRPr="00D66163">
              <w:rPr>
                <w:rStyle w:val="Hyperlink"/>
                <w:noProof/>
              </w:rPr>
              <w:t>Local Government Instruments</w:t>
            </w:r>
          </w:hyperlink>
        </w:p>
        <w:p w14:paraId="25F67003" w14:textId="189C898C" w:rsidR="00E65B03" w:rsidRDefault="00E65B03">
          <w:pPr>
            <w:pStyle w:val="TOC2"/>
            <w:rPr>
              <w:rFonts w:asciiTheme="minorHAnsi" w:eastAsiaTheme="minorEastAsia" w:hAnsiTheme="minorHAnsi" w:cstheme="minorBidi"/>
              <w:noProof/>
              <w:sz w:val="22"/>
              <w:lang w:eastAsia="en-AU"/>
            </w:rPr>
          </w:pPr>
          <w:hyperlink w:anchor="_Toc98409221" w:history="1">
            <w:r w:rsidRPr="00D66163">
              <w:rPr>
                <w:rStyle w:val="Hyperlink"/>
                <w:noProof/>
              </w:rPr>
              <w:t>The Flinders Ranges Council</w:t>
            </w:r>
            <w:r>
              <w:rPr>
                <w:noProof/>
                <w:webHidden/>
              </w:rPr>
              <w:tab/>
            </w:r>
            <w:r>
              <w:rPr>
                <w:noProof/>
                <w:webHidden/>
              </w:rPr>
              <w:fldChar w:fldCharType="begin"/>
            </w:r>
            <w:r>
              <w:rPr>
                <w:noProof/>
                <w:webHidden/>
              </w:rPr>
              <w:instrText xml:space="preserve"> PAGEREF _Toc98409221 \h </w:instrText>
            </w:r>
            <w:r>
              <w:rPr>
                <w:noProof/>
                <w:webHidden/>
              </w:rPr>
            </w:r>
            <w:r>
              <w:rPr>
                <w:noProof/>
                <w:webHidden/>
              </w:rPr>
              <w:fldChar w:fldCharType="separate"/>
            </w:r>
            <w:r>
              <w:rPr>
                <w:noProof/>
                <w:webHidden/>
              </w:rPr>
              <w:t>884</w:t>
            </w:r>
            <w:r>
              <w:rPr>
                <w:noProof/>
                <w:webHidden/>
              </w:rPr>
              <w:fldChar w:fldCharType="end"/>
            </w:r>
          </w:hyperlink>
        </w:p>
        <w:p w14:paraId="7A33D9B6" w14:textId="039ABD28" w:rsidR="00E65B03" w:rsidRDefault="00E65B03">
          <w:pPr>
            <w:pStyle w:val="TOC2"/>
            <w:rPr>
              <w:rFonts w:asciiTheme="minorHAnsi" w:eastAsiaTheme="minorEastAsia" w:hAnsiTheme="minorHAnsi" w:cstheme="minorBidi"/>
              <w:noProof/>
              <w:sz w:val="22"/>
              <w:lang w:eastAsia="en-AU"/>
            </w:rPr>
          </w:pPr>
          <w:hyperlink w:anchor="_Toc98409222" w:history="1">
            <w:r w:rsidRPr="00D66163">
              <w:rPr>
                <w:rStyle w:val="Hyperlink"/>
                <w:noProof/>
              </w:rPr>
              <w:t>Kangaroo Island Council</w:t>
            </w:r>
            <w:r>
              <w:rPr>
                <w:noProof/>
                <w:webHidden/>
              </w:rPr>
              <w:tab/>
            </w:r>
            <w:r>
              <w:rPr>
                <w:noProof/>
                <w:webHidden/>
              </w:rPr>
              <w:fldChar w:fldCharType="begin"/>
            </w:r>
            <w:r>
              <w:rPr>
                <w:noProof/>
                <w:webHidden/>
              </w:rPr>
              <w:instrText xml:space="preserve"> PAGEREF _Toc98409222 \h </w:instrText>
            </w:r>
            <w:r>
              <w:rPr>
                <w:noProof/>
                <w:webHidden/>
              </w:rPr>
            </w:r>
            <w:r>
              <w:rPr>
                <w:noProof/>
                <w:webHidden/>
              </w:rPr>
              <w:fldChar w:fldCharType="separate"/>
            </w:r>
            <w:r>
              <w:rPr>
                <w:noProof/>
                <w:webHidden/>
              </w:rPr>
              <w:t>886</w:t>
            </w:r>
            <w:r>
              <w:rPr>
                <w:noProof/>
                <w:webHidden/>
              </w:rPr>
              <w:fldChar w:fldCharType="end"/>
            </w:r>
          </w:hyperlink>
        </w:p>
        <w:p w14:paraId="323404EB" w14:textId="2F6071DE" w:rsidR="00E65B03" w:rsidRDefault="00E65B03">
          <w:pPr>
            <w:pStyle w:val="TOC1"/>
            <w:rPr>
              <w:rFonts w:asciiTheme="minorHAnsi" w:eastAsiaTheme="minorEastAsia" w:hAnsiTheme="minorHAnsi" w:cstheme="minorBidi"/>
              <w:b w:val="0"/>
              <w:smallCaps w:val="0"/>
              <w:noProof/>
              <w:sz w:val="22"/>
              <w:lang w:eastAsia="en-AU"/>
            </w:rPr>
          </w:pPr>
          <w:hyperlink w:anchor="_Toc98409223" w:history="1">
            <w:r w:rsidRPr="00D66163">
              <w:rPr>
                <w:rStyle w:val="Hyperlink"/>
                <w:noProof/>
              </w:rPr>
              <w:t>Public Notices</w:t>
            </w:r>
          </w:hyperlink>
        </w:p>
        <w:p w14:paraId="10AD7122" w14:textId="4A9DC8FE" w:rsidR="00E65B03" w:rsidRDefault="00E65B03">
          <w:pPr>
            <w:pStyle w:val="TOC2"/>
            <w:rPr>
              <w:rFonts w:asciiTheme="minorHAnsi" w:eastAsiaTheme="minorEastAsia" w:hAnsiTheme="minorHAnsi" w:cstheme="minorBidi"/>
              <w:noProof/>
              <w:sz w:val="22"/>
              <w:lang w:eastAsia="en-AU"/>
            </w:rPr>
          </w:pPr>
          <w:hyperlink w:anchor="_Toc98409224" w:history="1">
            <w:r w:rsidRPr="00D66163">
              <w:rPr>
                <w:rStyle w:val="Hyperlink"/>
                <w:noProof/>
              </w:rPr>
              <w:t>National Electricity Law</w:t>
            </w:r>
            <w:r>
              <w:rPr>
                <w:noProof/>
                <w:webHidden/>
              </w:rPr>
              <w:tab/>
            </w:r>
            <w:r>
              <w:rPr>
                <w:noProof/>
                <w:webHidden/>
              </w:rPr>
              <w:fldChar w:fldCharType="begin"/>
            </w:r>
            <w:r>
              <w:rPr>
                <w:noProof/>
                <w:webHidden/>
              </w:rPr>
              <w:instrText xml:space="preserve"> PAGEREF _Toc98409224 \h </w:instrText>
            </w:r>
            <w:r>
              <w:rPr>
                <w:noProof/>
                <w:webHidden/>
              </w:rPr>
            </w:r>
            <w:r>
              <w:rPr>
                <w:noProof/>
                <w:webHidden/>
              </w:rPr>
              <w:fldChar w:fldCharType="separate"/>
            </w:r>
            <w:r>
              <w:rPr>
                <w:noProof/>
                <w:webHidden/>
              </w:rPr>
              <w:t>887</w:t>
            </w:r>
            <w:r>
              <w:rPr>
                <w:noProof/>
                <w:webHidden/>
              </w:rPr>
              <w:fldChar w:fldCharType="end"/>
            </w:r>
          </w:hyperlink>
        </w:p>
        <w:p w14:paraId="68D9DCF2" w14:textId="58ACA0D9" w:rsidR="00E65B03" w:rsidRDefault="00E65B03">
          <w:pPr>
            <w:pStyle w:val="TOC2"/>
            <w:rPr>
              <w:rFonts w:asciiTheme="minorHAnsi" w:eastAsiaTheme="minorEastAsia" w:hAnsiTheme="minorHAnsi" w:cstheme="minorBidi"/>
              <w:noProof/>
              <w:sz w:val="22"/>
              <w:lang w:eastAsia="en-AU"/>
            </w:rPr>
          </w:pPr>
          <w:hyperlink w:anchor="_Toc98409225" w:history="1">
            <w:r w:rsidRPr="00D66163">
              <w:rPr>
                <w:rStyle w:val="Hyperlink"/>
                <w:noProof/>
              </w:rPr>
              <w:t>National Energy Retail Law</w:t>
            </w:r>
            <w:r>
              <w:rPr>
                <w:noProof/>
                <w:webHidden/>
              </w:rPr>
              <w:tab/>
            </w:r>
            <w:r>
              <w:rPr>
                <w:noProof/>
                <w:webHidden/>
              </w:rPr>
              <w:fldChar w:fldCharType="begin"/>
            </w:r>
            <w:r>
              <w:rPr>
                <w:noProof/>
                <w:webHidden/>
              </w:rPr>
              <w:instrText xml:space="preserve"> PAGEREF _Toc98409225 \h </w:instrText>
            </w:r>
            <w:r>
              <w:rPr>
                <w:noProof/>
                <w:webHidden/>
              </w:rPr>
            </w:r>
            <w:r>
              <w:rPr>
                <w:noProof/>
                <w:webHidden/>
              </w:rPr>
              <w:fldChar w:fldCharType="separate"/>
            </w:r>
            <w:r>
              <w:rPr>
                <w:noProof/>
                <w:webHidden/>
              </w:rPr>
              <w:t>887</w:t>
            </w:r>
            <w:r>
              <w:rPr>
                <w:noProof/>
                <w:webHidden/>
              </w:rPr>
              <w:fldChar w:fldCharType="end"/>
            </w:r>
          </w:hyperlink>
        </w:p>
        <w:p w14:paraId="08FE2794" w14:textId="683F80A0" w:rsidR="00E65B03" w:rsidRDefault="00E65B03">
          <w:pPr>
            <w:pStyle w:val="TOC2"/>
            <w:rPr>
              <w:rFonts w:asciiTheme="minorHAnsi" w:eastAsiaTheme="minorEastAsia" w:hAnsiTheme="minorHAnsi" w:cstheme="minorBidi"/>
              <w:noProof/>
              <w:sz w:val="22"/>
              <w:lang w:eastAsia="en-AU"/>
            </w:rPr>
          </w:pPr>
          <w:hyperlink w:anchor="_Toc98409226" w:history="1">
            <w:r w:rsidRPr="00D66163">
              <w:rPr>
                <w:rStyle w:val="Hyperlink"/>
                <w:noProof/>
              </w:rPr>
              <w:t>Trustee Act 1936</w:t>
            </w:r>
            <w:r>
              <w:rPr>
                <w:noProof/>
                <w:webHidden/>
              </w:rPr>
              <w:tab/>
            </w:r>
            <w:r>
              <w:rPr>
                <w:noProof/>
                <w:webHidden/>
              </w:rPr>
              <w:fldChar w:fldCharType="begin"/>
            </w:r>
            <w:r>
              <w:rPr>
                <w:noProof/>
                <w:webHidden/>
              </w:rPr>
              <w:instrText xml:space="preserve"> PAGEREF _Toc98409226 \h </w:instrText>
            </w:r>
            <w:r>
              <w:rPr>
                <w:noProof/>
                <w:webHidden/>
              </w:rPr>
            </w:r>
            <w:r>
              <w:rPr>
                <w:noProof/>
                <w:webHidden/>
              </w:rPr>
              <w:fldChar w:fldCharType="separate"/>
            </w:r>
            <w:r>
              <w:rPr>
                <w:noProof/>
                <w:webHidden/>
              </w:rPr>
              <w:t>887</w:t>
            </w:r>
            <w:r>
              <w:rPr>
                <w:noProof/>
                <w:webHidden/>
              </w:rPr>
              <w:fldChar w:fldCharType="end"/>
            </w:r>
          </w:hyperlink>
        </w:p>
        <w:p w14:paraId="615AD799" w14:textId="19410F51" w:rsidR="00F02FC5" w:rsidRDefault="00831E93" w:rsidP="00F73117">
          <w:pPr>
            <w:pStyle w:val="TOC1"/>
            <w:rPr>
              <w:noProof/>
            </w:rPr>
            <w:sectPr w:rsidR="00F02FC5" w:rsidSect="00F71D09">
              <w:headerReference w:type="even" r:id="rId14"/>
              <w:headerReference w:type="default" r:id="rId15"/>
              <w:footerReference w:type="default" r:id="rId16"/>
              <w:footerReference w:type="first" r:id="rId17"/>
              <w:type w:val="continuous"/>
              <w:pgSz w:w="11906" w:h="16838"/>
              <w:pgMar w:top="1134" w:right="3686" w:bottom="1134" w:left="3686" w:header="1077" w:footer="1134" w:gutter="0"/>
              <w:cols w:space="238"/>
              <w:docGrid w:linePitch="360"/>
            </w:sectPr>
          </w:pPr>
          <w:r>
            <w:rPr>
              <w:rFonts w:ascii="Calibri" w:hAnsi="Calibri"/>
              <w:bCs/>
              <w:noProof/>
              <w:color w:val="000000"/>
              <w:sz w:val="22"/>
              <w:lang w:bidi="en-US"/>
            </w:rPr>
            <w:fldChar w:fldCharType="end"/>
          </w:r>
        </w:p>
      </w:sdtContent>
    </w:sdt>
    <w:p w14:paraId="21BA74FC" w14:textId="6B1D628E" w:rsidR="00D746A9" w:rsidRPr="003471CD" w:rsidRDefault="00D746A9" w:rsidP="00F73117">
      <w:pPr>
        <w:pStyle w:val="TOC1"/>
      </w:pPr>
    </w:p>
    <w:p w14:paraId="09269C26" w14:textId="77777777" w:rsidR="00386A74" w:rsidRPr="001C2F0D" w:rsidRDefault="00386A74" w:rsidP="001C2F0D">
      <w:pPr>
        <w:sectPr w:rsidR="00386A74" w:rsidRPr="001C2F0D" w:rsidSect="00781B55">
          <w:type w:val="continuous"/>
          <w:pgSz w:w="11906" w:h="16838"/>
          <w:pgMar w:top="1134" w:right="1274" w:bottom="1134" w:left="1276" w:header="1077" w:footer="1134" w:gutter="0"/>
          <w:cols w:num="2" w:space="238"/>
          <w:docGrid w:linePitch="360"/>
        </w:sectPr>
      </w:pPr>
    </w:p>
    <w:p w14:paraId="4B390502" w14:textId="77777777" w:rsidR="00F337C8" w:rsidRPr="003471CD" w:rsidRDefault="00F337C8" w:rsidP="009C23A5">
      <w:pPr>
        <w:pStyle w:val="Heading1"/>
      </w:pPr>
      <w:bookmarkStart w:id="0" w:name="_Toc98409207"/>
      <w:r w:rsidRPr="003471CD">
        <w:lastRenderedPageBreak/>
        <w:t>State Government Instruments</w:t>
      </w:r>
      <w:bookmarkEnd w:id="0"/>
    </w:p>
    <w:p w14:paraId="7CA5D994" w14:textId="77777777" w:rsidR="00944BFE" w:rsidRPr="00502015" w:rsidRDefault="00944BFE" w:rsidP="00F73117">
      <w:pPr>
        <w:pStyle w:val="Heading2"/>
        <w:rPr>
          <w:rFonts w:eastAsia="Times New Roman"/>
        </w:rPr>
      </w:pPr>
      <w:bookmarkStart w:id="1" w:name="_Toc98409208"/>
      <w:r w:rsidRPr="00502015">
        <w:t>Associations Incorporation Act 1985</w:t>
      </w:r>
      <w:bookmarkEnd w:id="1"/>
    </w:p>
    <w:p w14:paraId="0198EE5E" w14:textId="77777777" w:rsidR="00944BFE" w:rsidRDefault="00944BFE" w:rsidP="00944BFE">
      <w:pPr>
        <w:pStyle w:val="GG-Title2"/>
      </w:pPr>
      <w:r w:rsidRPr="00502015">
        <w:t>Section 43A</w:t>
      </w:r>
    </w:p>
    <w:p w14:paraId="62FD3954" w14:textId="77777777" w:rsidR="00944BFE" w:rsidRPr="00502015" w:rsidRDefault="00944BFE" w:rsidP="00944BFE">
      <w:pPr>
        <w:pStyle w:val="GG-Title3"/>
      </w:pPr>
      <w:r w:rsidRPr="00502015">
        <w:t>Deregistration of Associations</w:t>
      </w:r>
    </w:p>
    <w:p w14:paraId="278D39AA" w14:textId="77777777" w:rsidR="00944BFE" w:rsidRPr="00502015" w:rsidRDefault="00944BFE" w:rsidP="00944BFE">
      <w:pPr>
        <w:pStyle w:val="GG-body"/>
      </w:pPr>
      <w:r w:rsidRPr="00502015">
        <w:t>NOTICE is hereby given that the Corporate Affairs Commission approves the applications for deregistration received from the associations named below pursuant to section 43A of the Associations Incorporation Act, 1985.  Deregistration takes effect on the date of publication of this notice.</w:t>
      </w:r>
    </w:p>
    <w:p w14:paraId="6FE9EE25" w14:textId="77777777" w:rsidR="00944BFE" w:rsidRPr="00502015" w:rsidRDefault="00944BFE" w:rsidP="00944BFE">
      <w:pPr>
        <w:pStyle w:val="GG-body"/>
        <w:spacing w:after="0"/>
        <w:ind w:left="160"/>
      </w:pPr>
      <w:r w:rsidRPr="00502015">
        <w:t>ADELAIDE CONSORTIUM FOR MATHEMATICS EDUCATION INCORPORATED</w:t>
      </w:r>
    </w:p>
    <w:p w14:paraId="7C61F4E7" w14:textId="77777777" w:rsidR="00944BFE" w:rsidRPr="00502015" w:rsidRDefault="00944BFE" w:rsidP="00944BFE">
      <w:pPr>
        <w:pStyle w:val="GG-body"/>
        <w:spacing w:after="0"/>
        <w:ind w:left="160"/>
      </w:pPr>
      <w:r w:rsidRPr="00502015">
        <w:t>ADELAIDE PISTOL ARMS COLLECTORS CLUB INCORPORATED</w:t>
      </w:r>
    </w:p>
    <w:p w14:paraId="54FD3EAC" w14:textId="77777777" w:rsidR="00944BFE" w:rsidRPr="00502015" w:rsidRDefault="00944BFE" w:rsidP="00944BFE">
      <w:pPr>
        <w:pStyle w:val="GG-body"/>
        <w:spacing w:after="0"/>
        <w:ind w:left="160"/>
      </w:pPr>
      <w:r w:rsidRPr="00502015">
        <w:t>ADELAIDE USUI REIKI CENTRE INCORPORATED</w:t>
      </w:r>
    </w:p>
    <w:p w14:paraId="125A36F6" w14:textId="77777777" w:rsidR="00944BFE" w:rsidRPr="00502015" w:rsidRDefault="00944BFE" w:rsidP="00944BFE">
      <w:pPr>
        <w:pStyle w:val="GG-body"/>
        <w:spacing w:after="0"/>
        <w:ind w:left="160"/>
      </w:pPr>
      <w:r w:rsidRPr="00502015">
        <w:t xml:space="preserve">AMAZING </w:t>
      </w:r>
      <w:proofErr w:type="gramStart"/>
      <w:r w:rsidRPr="00502015">
        <w:t>KIDS</w:t>
      </w:r>
      <w:proofErr w:type="gramEnd"/>
      <w:r w:rsidRPr="00502015">
        <w:t xml:space="preserve"> CHILDREN CENTRE INCORPORATED</w:t>
      </w:r>
    </w:p>
    <w:p w14:paraId="29FB331E" w14:textId="77777777" w:rsidR="00944BFE" w:rsidRPr="00502015" w:rsidRDefault="00944BFE" w:rsidP="00944BFE">
      <w:pPr>
        <w:pStyle w:val="GG-body"/>
        <w:spacing w:after="0"/>
        <w:ind w:left="160"/>
      </w:pPr>
      <w:r w:rsidRPr="00502015">
        <w:t>AUSTRALIAN KABUKI SYNDROME ASSOCIATION INCORPORATED</w:t>
      </w:r>
    </w:p>
    <w:p w14:paraId="24E4BEC5" w14:textId="77777777" w:rsidR="00944BFE" w:rsidRPr="00502015" w:rsidRDefault="00944BFE" w:rsidP="00944BFE">
      <w:pPr>
        <w:pStyle w:val="GG-body"/>
        <w:spacing w:after="0"/>
        <w:ind w:left="160"/>
      </w:pPr>
      <w:r w:rsidRPr="00502015">
        <w:t>AUSTRALIAN TAEKWONDO UNION INCORPORATED</w:t>
      </w:r>
    </w:p>
    <w:p w14:paraId="7677603B" w14:textId="77777777" w:rsidR="00944BFE" w:rsidRPr="00502015" w:rsidRDefault="00944BFE" w:rsidP="00944BFE">
      <w:pPr>
        <w:pStyle w:val="GG-body"/>
        <w:spacing w:after="0"/>
        <w:ind w:left="160"/>
      </w:pPr>
      <w:r w:rsidRPr="00502015">
        <w:t>BAY-VIEW SPORTING &amp; SOCIAL CLUB INCORPORATED</w:t>
      </w:r>
    </w:p>
    <w:p w14:paraId="5CB3C160" w14:textId="77777777" w:rsidR="00944BFE" w:rsidRPr="00502015" w:rsidRDefault="00944BFE" w:rsidP="00944BFE">
      <w:pPr>
        <w:pStyle w:val="GG-body"/>
        <w:spacing w:after="0"/>
        <w:ind w:left="160"/>
      </w:pPr>
      <w:r w:rsidRPr="00502015">
        <w:t>BELAIR PARK GOLF CLUB INCORPORATED</w:t>
      </w:r>
    </w:p>
    <w:p w14:paraId="770E6925" w14:textId="77777777" w:rsidR="00944BFE" w:rsidRPr="00502015" w:rsidRDefault="00944BFE" w:rsidP="00944BFE">
      <w:pPr>
        <w:pStyle w:val="GG-body"/>
        <w:spacing w:after="0"/>
        <w:ind w:left="160"/>
      </w:pPr>
      <w:r w:rsidRPr="00502015">
        <w:t xml:space="preserve">BLACKWOOD OVER FIFTIES CLUB </w:t>
      </w:r>
      <w:proofErr w:type="spellStart"/>
      <w:r w:rsidRPr="00502015">
        <w:t>INCORPORATATED</w:t>
      </w:r>
      <w:proofErr w:type="spellEnd"/>
    </w:p>
    <w:p w14:paraId="7EE4B882" w14:textId="77777777" w:rsidR="00944BFE" w:rsidRPr="00502015" w:rsidRDefault="00944BFE" w:rsidP="00944BFE">
      <w:pPr>
        <w:pStyle w:val="GG-body"/>
        <w:spacing w:after="0"/>
        <w:ind w:left="160"/>
      </w:pPr>
      <w:r w:rsidRPr="00502015">
        <w:t>BMX SA INCORPORATED</w:t>
      </w:r>
    </w:p>
    <w:p w14:paraId="27874E09" w14:textId="77777777" w:rsidR="00944BFE" w:rsidRPr="00502015" w:rsidRDefault="00944BFE" w:rsidP="00944BFE">
      <w:pPr>
        <w:pStyle w:val="GG-body"/>
        <w:spacing w:after="0"/>
        <w:ind w:left="160"/>
      </w:pPr>
      <w:proofErr w:type="spellStart"/>
      <w:r w:rsidRPr="00502015">
        <w:t>BRAMFIELD</w:t>
      </w:r>
      <w:proofErr w:type="spellEnd"/>
      <w:r w:rsidRPr="00502015">
        <w:t xml:space="preserve"> AND DISTRICTS REGROWTH ASSOCIATION INCORPORATED</w:t>
      </w:r>
    </w:p>
    <w:p w14:paraId="0CC97E06" w14:textId="77777777" w:rsidR="00944BFE" w:rsidRPr="00502015" w:rsidRDefault="00944BFE" w:rsidP="00944BFE">
      <w:pPr>
        <w:pStyle w:val="GG-body"/>
        <w:spacing w:after="0"/>
        <w:ind w:left="160"/>
      </w:pPr>
      <w:r w:rsidRPr="00502015">
        <w:t>COMBINED PROBUS CLUB OF EDEN HILLS INCORPORATED</w:t>
      </w:r>
    </w:p>
    <w:p w14:paraId="28F45BFC" w14:textId="77777777" w:rsidR="00944BFE" w:rsidRPr="00502015" w:rsidRDefault="00944BFE" w:rsidP="00944BFE">
      <w:pPr>
        <w:pStyle w:val="GG-body"/>
        <w:spacing w:after="0"/>
        <w:ind w:left="160"/>
      </w:pPr>
      <w:r w:rsidRPr="00502015">
        <w:t>COMMUNITY ACTION FOR SUSTAINABILITY INCORPORATED</w:t>
      </w:r>
    </w:p>
    <w:p w14:paraId="4179A80A" w14:textId="77777777" w:rsidR="00944BFE" w:rsidRPr="00502015" w:rsidRDefault="00944BFE" w:rsidP="00944BFE">
      <w:pPr>
        <w:pStyle w:val="GG-body"/>
        <w:spacing w:after="0"/>
        <w:ind w:left="160"/>
      </w:pPr>
      <w:r w:rsidRPr="00502015">
        <w:t>CONTINENCE FOUNDATION OF AUSTRALIA - SOUTH AUSTRALIAN BRANCH INCORPORATED</w:t>
      </w:r>
    </w:p>
    <w:p w14:paraId="73306B23" w14:textId="77777777" w:rsidR="00944BFE" w:rsidRPr="00502015" w:rsidRDefault="00944BFE" w:rsidP="00944BFE">
      <w:pPr>
        <w:pStyle w:val="GG-body"/>
        <w:spacing w:after="0"/>
        <w:ind w:left="160"/>
      </w:pPr>
      <w:r w:rsidRPr="00502015">
        <w:t>EAST ROXBY NETBALL CLUB INCORPORATED</w:t>
      </w:r>
    </w:p>
    <w:p w14:paraId="238AFFF3" w14:textId="77777777" w:rsidR="00944BFE" w:rsidRPr="00502015" w:rsidRDefault="00944BFE" w:rsidP="00944BFE">
      <w:pPr>
        <w:pStyle w:val="GG-body"/>
        <w:spacing w:after="0"/>
        <w:ind w:left="160"/>
      </w:pPr>
      <w:r w:rsidRPr="00502015">
        <w:t>ELIZABETH SCOTTISH CLUB INCORPORATED</w:t>
      </w:r>
    </w:p>
    <w:p w14:paraId="2689C5DA" w14:textId="77777777" w:rsidR="00944BFE" w:rsidRPr="00502015" w:rsidRDefault="00944BFE" w:rsidP="00944BFE">
      <w:pPr>
        <w:pStyle w:val="GG-body"/>
        <w:spacing w:after="0"/>
        <w:ind w:left="160"/>
      </w:pPr>
      <w:proofErr w:type="spellStart"/>
      <w:r w:rsidRPr="00502015">
        <w:t>FLEURIEU</w:t>
      </w:r>
      <w:proofErr w:type="spellEnd"/>
      <w:r w:rsidRPr="00502015">
        <w:t xml:space="preserve"> BIENNALE INCORPORATED</w:t>
      </w:r>
    </w:p>
    <w:p w14:paraId="0E77F4FF" w14:textId="77777777" w:rsidR="00944BFE" w:rsidRPr="00502015" w:rsidRDefault="00944BFE" w:rsidP="00944BFE">
      <w:pPr>
        <w:pStyle w:val="GG-body"/>
        <w:spacing w:after="0"/>
        <w:ind w:left="160"/>
      </w:pPr>
      <w:r w:rsidRPr="00502015">
        <w:t>FOUL PLAY INCORPORATED</w:t>
      </w:r>
    </w:p>
    <w:p w14:paraId="2AFE81FA" w14:textId="77777777" w:rsidR="00944BFE" w:rsidRPr="00502015" w:rsidRDefault="00944BFE" w:rsidP="00944BFE">
      <w:pPr>
        <w:pStyle w:val="GG-body"/>
        <w:spacing w:after="0"/>
        <w:ind w:left="160"/>
      </w:pPr>
      <w:r w:rsidRPr="00502015">
        <w:t>FRANCES FOLK GATHERING INCORPORATED</w:t>
      </w:r>
    </w:p>
    <w:p w14:paraId="00CD1529" w14:textId="77777777" w:rsidR="00944BFE" w:rsidRPr="00502015" w:rsidRDefault="00944BFE" w:rsidP="00944BFE">
      <w:pPr>
        <w:pStyle w:val="GG-body"/>
        <w:spacing w:after="0"/>
        <w:ind w:left="160"/>
      </w:pPr>
      <w:r w:rsidRPr="00502015">
        <w:t>FRIENDS OF PORT HUGHES INCORPORATED</w:t>
      </w:r>
    </w:p>
    <w:p w14:paraId="56B1885B" w14:textId="77777777" w:rsidR="00944BFE" w:rsidRPr="00502015" w:rsidRDefault="00944BFE" w:rsidP="00944BFE">
      <w:pPr>
        <w:pStyle w:val="GG-body"/>
        <w:spacing w:after="0"/>
        <w:ind w:left="160"/>
      </w:pPr>
      <w:r w:rsidRPr="00502015">
        <w:t xml:space="preserve">HAPPY </w:t>
      </w:r>
      <w:proofErr w:type="spellStart"/>
      <w:r w:rsidRPr="00502015">
        <w:t>KIDZ</w:t>
      </w:r>
      <w:proofErr w:type="spellEnd"/>
      <w:r w:rsidRPr="00502015">
        <w:t xml:space="preserve"> PARENTS AND FRIENDS ASSOCIATION INCORPORATED</w:t>
      </w:r>
    </w:p>
    <w:p w14:paraId="73C8E951" w14:textId="77777777" w:rsidR="00944BFE" w:rsidRPr="00502015" w:rsidRDefault="00944BFE" w:rsidP="00944BFE">
      <w:pPr>
        <w:pStyle w:val="GG-body"/>
        <w:spacing w:after="0"/>
        <w:ind w:left="160"/>
      </w:pPr>
      <w:r w:rsidRPr="00502015">
        <w:t>HEALTHY RIVERS INCORPORATED</w:t>
      </w:r>
    </w:p>
    <w:p w14:paraId="7DABC10F" w14:textId="77777777" w:rsidR="00944BFE" w:rsidRPr="00502015" w:rsidRDefault="00944BFE" w:rsidP="00944BFE">
      <w:pPr>
        <w:pStyle w:val="GG-body"/>
        <w:spacing w:after="0"/>
        <w:ind w:left="160"/>
      </w:pPr>
      <w:proofErr w:type="spellStart"/>
      <w:r w:rsidRPr="00502015">
        <w:t>HILLSVIEW</w:t>
      </w:r>
      <w:proofErr w:type="spellEnd"/>
      <w:r w:rsidRPr="00502015">
        <w:t xml:space="preserve"> VILLAGE </w:t>
      </w:r>
      <w:proofErr w:type="gramStart"/>
      <w:r w:rsidRPr="00502015">
        <w:t>RESIDENTS</w:t>
      </w:r>
      <w:proofErr w:type="gramEnd"/>
      <w:r w:rsidRPr="00502015">
        <w:t xml:space="preserve"> ASSOCIATION INCORPORATED</w:t>
      </w:r>
    </w:p>
    <w:p w14:paraId="411A475F" w14:textId="77777777" w:rsidR="00944BFE" w:rsidRPr="00502015" w:rsidRDefault="00944BFE" w:rsidP="00944BFE">
      <w:pPr>
        <w:pStyle w:val="GG-body"/>
        <w:spacing w:after="0"/>
        <w:ind w:left="160"/>
      </w:pPr>
      <w:r w:rsidRPr="00502015">
        <w:t>KALI BHAVAN INCORPORATED</w:t>
      </w:r>
    </w:p>
    <w:p w14:paraId="2830E925" w14:textId="77777777" w:rsidR="00944BFE" w:rsidRPr="00502015" w:rsidRDefault="00944BFE" w:rsidP="00944BFE">
      <w:pPr>
        <w:pStyle w:val="GG-body"/>
        <w:spacing w:after="0"/>
        <w:ind w:left="160"/>
      </w:pPr>
      <w:r w:rsidRPr="00502015">
        <w:t>KENSINGTON CONTRACT BRIDGE CLUB INCORPORATED</w:t>
      </w:r>
    </w:p>
    <w:p w14:paraId="776CFDEA" w14:textId="77777777" w:rsidR="00944BFE" w:rsidRPr="00502015" w:rsidRDefault="00944BFE" w:rsidP="00944BFE">
      <w:pPr>
        <w:pStyle w:val="GG-body"/>
        <w:spacing w:after="0"/>
        <w:ind w:left="160"/>
      </w:pPr>
      <w:r w:rsidRPr="00502015">
        <w:t>KIWANIS CLUB OF REEDBEDS INCORPORATED</w:t>
      </w:r>
    </w:p>
    <w:p w14:paraId="2B55F32B" w14:textId="77777777" w:rsidR="00944BFE" w:rsidRPr="00502015" w:rsidRDefault="00944BFE" w:rsidP="00944BFE">
      <w:pPr>
        <w:pStyle w:val="GG-body"/>
        <w:spacing w:after="0"/>
        <w:ind w:left="160"/>
      </w:pPr>
      <w:r w:rsidRPr="00502015">
        <w:t>LANEWAY YOUTH INCORPORATED</w:t>
      </w:r>
    </w:p>
    <w:p w14:paraId="1B5E8786" w14:textId="77777777" w:rsidR="00944BFE" w:rsidRPr="00502015" w:rsidRDefault="00944BFE" w:rsidP="00944BFE">
      <w:pPr>
        <w:pStyle w:val="GG-body"/>
        <w:spacing w:after="0"/>
        <w:ind w:left="160"/>
      </w:pPr>
      <w:r w:rsidRPr="00502015">
        <w:t>LIFE CENTRE TUMBY BAY INCORPORATED</w:t>
      </w:r>
    </w:p>
    <w:p w14:paraId="1481DD6C" w14:textId="77777777" w:rsidR="00944BFE" w:rsidRPr="00502015" w:rsidRDefault="00944BFE" w:rsidP="00944BFE">
      <w:pPr>
        <w:pStyle w:val="GG-body"/>
        <w:spacing w:after="0"/>
        <w:ind w:left="160"/>
      </w:pPr>
      <w:r w:rsidRPr="00502015">
        <w:t>LIONS CLUBS INTERNATIONAL DISTRICT 201 S1 INCORPORATED</w:t>
      </w:r>
    </w:p>
    <w:p w14:paraId="5518457C" w14:textId="77777777" w:rsidR="00944BFE" w:rsidRPr="00502015" w:rsidRDefault="00944BFE" w:rsidP="00944BFE">
      <w:pPr>
        <w:pStyle w:val="GG-body"/>
        <w:spacing w:after="0"/>
        <w:ind w:left="160"/>
      </w:pPr>
      <w:r w:rsidRPr="00502015">
        <w:t>LIVE STORY INCORPORATED</w:t>
      </w:r>
    </w:p>
    <w:p w14:paraId="1F2E8A4E" w14:textId="77777777" w:rsidR="00944BFE" w:rsidRPr="00502015" w:rsidRDefault="00944BFE" w:rsidP="00944BFE">
      <w:pPr>
        <w:pStyle w:val="GG-body"/>
        <w:spacing w:after="0"/>
        <w:ind w:left="160"/>
      </w:pPr>
      <w:proofErr w:type="spellStart"/>
      <w:r w:rsidRPr="00502015">
        <w:t>MAREMMA</w:t>
      </w:r>
      <w:proofErr w:type="spellEnd"/>
      <w:r w:rsidRPr="00502015">
        <w:t xml:space="preserve"> RESCUE SOUTH AUSTRALIA INCORPORATED</w:t>
      </w:r>
    </w:p>
    <w:p w14:paraId="577C8729" w14:textId="77777777" w:rsidR="00944BFE" w:rsidRPr="00502015" w:rsidRDefault="00944BFE" w:rsidP="00944BFE">
      <w:pPr>
        <w:pStyle w:val="GG-body"/>
        <w:spacing w:after="0"/>
        <w:ind w:left="160"/>
      </w:pPr>
      <w:r w:rsidRPr="00502015">
        <w:t>MID WEST NETBALL ASSOCIATION INCORPORATED</w:t>
      </w:r>
    </w:p>
    <w:p w14:paraId="5F5A0BE8" w14:textId="77777777" w:rsidR="00944BFE" w:rsidRPr="00502015" w:rsidRDefault="00944BFE" w:rsidP="00944BFE">
      <w:pPr>
        <w:pStyle w:val="GG-body"/>
        <w:spacing w:after="0"/>
        <w:ind w:left="160"/>
      </w:pPr>
      <w:r w:rsidRPr="00502015">
        <w:t>MITCHAM BAPTIST CHURCH INCORPORATED</w:t>
      </w:r>
    </w:p>
    <w:p w14:paraId="1C879F39" w14:textId="77777777" w:rsidR="00944BFE" w:rsidRPr="00502015" w:rsidRDefault="00944BFE" w:rsidP="00944BFE">
      <w:pPr>
        <w:pStyle w:val="GG-body"/>
        <w:spacing w:after="0"/>
        <w:ind w:left="160"/>
      </w:pPr>
      <w:r w:rsidRPr="00502015">
        <w:t>MURRAY BRIDGE HOMING CLUB INCORPORATED</w:t>
      </w:r>
    </w:p>
    <w:p w14:paraId="19F3FC51" w14:textId="77777777" w:rsidR="00944BFE" w:rsidRPr="00502015" w:rsidRDefault="00944BFE" w:rsidP="00944BFE">
      <w:pPr>
        <w:pStyle w:val="GG-body"/>
        <w:spacing w:after="0"/>
        <w:ind w:left="160"/>
      </w:pPr>
      <w:r w:rsidRPr="00502015">
        <w:t>NATIONAL SENIORS AUSTRALIA EVENING BRANCH SA INCORPORATED</w:t>
      </w:r>
    </w:p>
    <w:p w14:paraId="40236227" w14:textId="77777777" w:rsidR="00944BFE" w:rsidRPr="00502015" w:rsidRDefault="00944BFE" w:rsidP="00944BFE">
      <w:pPr>
        <w:pStyle w:val="GG-body"/>
        <w:spacing w:after="0"/>
        <w:ind w:left="160"/>
      </w:pPr>
      <w:r w:rsidRPr="00502015">
        <w:t>MCCRACKEN COUNTRY CLUB INCORPORATED</w:t>
      </w:r>
    </w:p>
    <w:p w14:paraId="28794AE3" w14:textId="77777777" w:rsidR="00944BFE" w:rsidRPr="00502015" w:rsidRDefault="00944BFE" w:rsidP="00944BFE">
      <w:pPr>
        <w:pStyle w:val="GG-body"/>
        <w:spacing w:after="0"/>
        <w:ind w:left="160"/>
      </w:pPr>
      <w:r w:rsidRPr="00502015">
        <w:t>NATIONAL SENIORS AUSTRALIA EVENING BRANCH SA INCORPORATED</w:t>
      </w:r>
    </w:p>
    <w:p w14:paraId="503A9C56" w14:textId="77777777" w:rsidR="00944BFE" w:rsidRPr="00502015" w:rsidRDefault="00944BFE" w:rsidP="00944BFE">
      <w:pPr>
        <w:pStyle w:val="GG-body"/>
        <w:spacing w:after="0"/>
        <w:ind w:left="160"/>
      </w:pPr>
      <w:r w:rsidRPr="00502015">
        <w:t>NOARLUNGA CENTRE CHURCH OF CHRIST COMMUNITY CARE INCORPORATED</w:t>
      </w:r>
    </w:p>
    <w:p w14:paraId="738C8015" w14:textId="77777777" w:rsidR="00944BFE" w:rsidRPr="00502015" w:rsidRDefault="00944BFE" w:rsidP="00944BFE">
      <w:pPr>
        <w:pStyle w:val="GG-body"/>
        <w:spacing w:after="0"/>
        <w:ind w:left="160"/>
      </w:pPr>
      <w:proofErr w:type="spellStart"/>
      <w:r w:rsidRPr="00502015">
        <w:t>NORUYELO</w:t>
      </w:r>
      <w:proofErr w:type="spellEnd"/>
      <w:r w:rsidRPr="00502015">
        <w:t xml:space="preserve"> INCORPORATED</w:t>
      </w:r>
    </w:p>
    <w:p w14:paraId="701A9498" w14:textId="77777777" w:rsidR="00944BFE" w:rsidRPr="00502015" w:rsidRDefault="00944BFE" w:rsidP="00944BFE">
      <w:pPr>
        <w:pStyle w:val="GG-body"/>
        <w:spacing w:after="0"/>
        <w:ind w:left="160"/>
      </w:pPr>
      <w:r w:rsidRPr="00502015">
        <w:t>PARADISE RAILWAY INCORPORATED</w:t>
      </w:r>
    </w:p>
    <w:p w14:paraId="46C38BDF" w14:textId="77777777" w:rsidR="00944BFE" w:rsidRPr="00502015" w:rsidRDefault="00944BFE" w:rsidP="00944BFE">
      <w:pPr>
        <w:pStyle w:val="GG-body"/>
        <w:spacing w:after="0"/>
        <w:ind w:left="160"/>
      </w:pPr>
      <w:r w:rsidRPr="00502015">
        <w:t>POINT TURTON SAILING CLUB INCORPORATED</w:t>
      </w:r>
    </w:p>
    <w:p w14:paraId="56D9BF34" w14:textId="77777777" w:rsidR="00944BFE" w:rsidRPr="00502015" w:rsidRDefault="00944BFE" w:rsidP="00944BFE">
      <w:pPr>
        <w:pStyle w:val="GG-body"/>
        <w:spacing w:after="0"/>
        <w:ind w:left="160"/>
      </w:pPr>
      <w:r w:rsidRPr="00502015">
        <w:t>PORT PIRIE &amp; DISTRICTS ORCHID CLUB INCORPORATED</w:t>
      </w:r>
    </w:p>
    <w:p w14:paraId="7A891BE2" w14:textId="77777777" w:rsidR="00944BFE" w:rsidRPr="00502015" w:rsidRDefault="00944BFE" w:rsidP="00944BFE">
      <w:pPr>
        <w:pStyle w:val="GG-body"/>
        <w:spacing w:after="0"/>
        <w:ind w:left="160"/>
      </w:pPr>
      <w:r w:rsidRPr="00502015">
        <w:t>PROBUS CLUB OF VICTOR HARBOR INCORPORATED</w:t>
      </w:r>
    </w:p>
    <w:p w14:paraId="78FF9FD0" w14:textId="77777777" w:rsidR="00944BFE" w:rsidRPr="00502015" w:rsidRDefault="00944BFE" w:rsidP="00944BFE">
      <w:pPr>
        <w:pStyle w:val="GG-body"/>
        <w:spacing w:after="0"/>
        <w:ind w:left="160"/>
      </w:pPr>
      <w:r w:rsidRPr="00502015">
        <w:t>RAW MILK ADVOCACY ASSOCIATION SA INCORPORATED</w:t>
      </w:r>
    </w:p>
    <w:p w14:paraId="01A2F25E" w14:textId="77777777" w:rsidR="00944BFE" w:rsidRPr="00502015" w:rsidRDefault="00944BFE" w:rsidP="00944BFE">
      <w:pPr>
        <w:pStyle w:val="GG-body"/>
        <w:spacing w:after="0"/>
        <w:ind w:left="160"/>
      </w:pPr>
      <w:proofErr w:type="spellStart"/>
      <w:r w:rsidRPr="00502015">
        <w:t>ROOH</w:t>
      </w:r>
      <w:proofErr w:type="spellEnd"/>
      <w:r w:rsidRPr="00502015">
        <w:t xml:space="preserve"> PUNJAB DI ADELAIDE INCORPORATED</w:t>
      </w:r>
    </w:p>
    <w:p w14:paraId="6338A0BE" w14:textId="77777777" w:rsidR="00944BFE" w:rsidRPr="00502015" w:rsidRDefault="00944BFE" w:rsidP="00944BFE">
      <w:pPr>
        <w:pStyle w:val="GG-body"/>
        <w:spacing w:after="0"/>
        <w:ind w:left="160"/>
      </w:pPr>
      <w:r w:rsidRPr="00502015">
        <w:t>ROTARY CLUB OF HALLETT COVE INCORPORATED</w:t>
      </w:r>
    </w:p>
    <w:p w14:paraId="0E7B7364" w14:textId="77777777" w:rsidR="00944BFE" w:rsidRPr="00502015" w:rsidRDefault="00944BFE" w:rsidP="00944BFE">
      <w:pPr>
        <w:pStyle w:val="GG-body"/>
        <w:spacing w:after="0"/>
        <w:ind w:left="160"/>
      </w:pPr>
      <w:r w:rsidRPr="00502015">
        <w:t xml:space="preserve">SAVE OUR SUBURBS- ADELAIDE INCORPORATED </w:t>
      </w:r>
    </w:p>
    <w:p w14:paraId="31068484" w14:textId="77777777" w:rsidR="00944BFE" w:rsidRPr="00502015" w:rsidRDefault="00944BFE" w:rsidP="00944BFE">
      <w:pPr>
        <w:pStyle w:val="GG-body"/>
        <w:spacing w:after="0"/>
        <w:ind w:left="160"/>
      </w:pPr>
      <w:r w:rsidRPr="00502015">
        <w:t>STUART GROVE RETIREMENT VILLAGE RESIDENTS' ASSOCIATIONS INCORPORATED</w:t>
      </w:r>
    </w:p>
    <w:p w14:paraId="621696D7" w14:textId="77777777" w:rsidR="00944BFE" w:rsidRPr="00502015" w:rsidRDefault="00944BFE" w:rsidP="00944BFE">
      <w:pPr>
        <w:pStyle w:val="GG-body"/>
        <w:spacing w:after="0"/>
        <w:ind w:left="160"/>
      </w:pPr>
      <w:r w:rsidRPr="00502015">
        <w:t>ST. JOHN'S EVANGELICAL LUTHERAN CHURCH, TAPLAN INCORPORATED</w:t>
      </w:r>
    </w:p>
    <w:p w14:paraId="17A59C9C" w14:textId="77777777" w:rsidR="00944BFE" w:rsidRPr="00502015" w:rsidRDefault="00944BFE" w:rsidP="00944BFE">
      <w:pPr>
        <w:pStyle w:val="GG-body"/>
        <w:spacing w:after="0"/>
        <w:ind w:left="160"/>
      </w:pPr>
      <w:r w:rsidRPr="00502015">
        <w:t>SOUTH AUSTRALIAN INDOOR FLYERS INCORPORATED</w:t>
      </w:r>
    </w:p>
    <w:p w14:paraId="4775D2BB" w14:textId="77777777" w:rsidR="00944BFE" w:rsidRPr="00502015" w:rsidRDefault="00944BFE" w:rsidP="00944BFE">
      <w:pPr>
        <w:pStyle w:val="GG-body"/>
        <w:spacing w:after="0"/>
        <w:ind w:left="160"/>
      </w:pPr>
      <w:r w:rsidRPr="00502015">
        <w:t>SOUTH COAST BOATING ASSOCIATION INCORPORATED</w:t>
      </w:r>
    </w:p>
    <w:p w14:paraId="0E222368" w14:textId="77777777" w:rsidR="00944BFE" w:rsidRPr="00502015" w:rsidRDefault="00944BFE" w:rsidP="00944BFE">
      <w:pPr>
        <w:pStyle w:val="GG-body"/>
        <w:spacing w:after="0"/>
        <w:ind w:left="160"/>
      </w:pPr>
      <w:r w:rsidRPr="00502015">
        <w:t>SOUTHCOAST CHRISTIAN CHURCH INCORPORATED</w:t>
      </w:r>
    </w:p>
    <w:p w14:paraId="4EB50D98" w14:textId="77777777" w:rsidR="00944BFE" w:rsidRPr="00502015" w:rsidRDefault="00944BFE" w:rsidP="00944BFE">
      <w:pPr>
        <w:pStyle w:val="GG-body"/>
        <w:spacing w:after="0"/>
        <w:ind w:left="160"/>
      </w:pPr>
      <w:r w:rsidRPr="00502015">
        <w:t>SOUTHERN HILLS PONY CLUB INCORPORATED</w:t>
      </w:r>
    </w:p>
    <w:p w14:paraId="12D75EA2" w14:textId="77777777" w:rsidR="00944BFE" w:rsidRPr="00502015" w:rsidRDefault="00944BFE" w:rsidP="00944BFE">
      <w:pPr>
        <w:pStyle w:val="GG-body"/>
        <w:spacing w:after="0"/>
        <w:ind w:left="160"/>
      </w:pPr>
      <w:proofErr w:type="spellStart"/>
      <w:r w:rsidRPr="00502015">
        <w:t>SUPERCYCLE</w:t>
      </w:r>
      <w:proofErr w:type="spellEnd"/>
      <w:r w:rsidRPr="00502015">
        <w:t xml:space="preserve"> INCORPORATED</w:t>
      </w:r>
    </w:p>
    <w:p w14:paraId="6B561B3B" w14:textId="77777777" w:rsidR="00944BFE" w:rsidRPr="00502015" w:rsidRDefault="00944BFE" w:rsidP="00944BFE">
      <w:pPr>
        <w:pStyle w:val="GG-body"/>
        <w:spacing w:after="0"/>
        <w:ind w:left="160"/>
      </w:pPr>
      <w:r w:rsidRPr="00502015">
        <w:t xml:space="preserve">TAILEM INFO STATION </w:t>
      </w:r>
      <w:proofErr w:type="spellStart"/>
      <w:r w:rsidRPr="00502015">
        <w:t>ASSOCIAITION</w:t>
      </w:r>
      <w:proofErr w:type="spellEnd"/>
      <w:r w:rsidRPr="00502015">
        <w:t xml:space="preserve"> INCORPORATED</w:t>
      </w:r>
    </w:p>
    <w:p w14:paraId="615F90FB" w14:textId="77777777" w:rsidR="00944BFE" w:rsidRPr="00502015" w:rsidRDefault="00944BFE" w:rsidP="00944BFE">
      <w:pPr>
        <w:pStyle w:val="GG-body"/>
        <w:spacing w:after="0"/>
        <w:ind w:left="160"/>
      </w:pPr>
      <w:r w:rsidRPr="00502015">
        <w:t>THE ADELAIDE DICKENS FELLOWSHIP INCORPORATED</w:t>
      </w:r>
    </w:p>
    <w:p w14:paraId="2A49D26A" w14:textId="77777777" w:rsidR="00944BFE" w:rsidRPr="00502015" w:rsidRDefault="00944BFE" w:rsidP="00944BFE">
      <w:pPr>
        <w:pStyle w:val="GG-body"/>
        <w:spacing w:after="0"/>
        <w:ind w:left="160"/>
      </w:pPr>
      <w:r w:rsidRPr="00502015">
        <w:t xml:space="preserve">THE FUSO </w:t>
      </w:r>
      <w:proofErr w:type="gramStart"/>
      <w:r w:rsidRPr="00502015">
        <w:t>DEALERS</w:t>
      </w:r>
      <w:proofErr w:type="gramEnd"/>
      <w:r w:rsidRPr="00502015">
        <w:t xml:space="preserve"> NATIONAL DEALER COUNCIL INCORPORATED</w:t>
      </w:r>
    </w:p>
    <w:p w14:paraId="6D19EF31" w14:textId="77777777" w:rsidR="00944BFE" w:rsidRPr="00502015" w:rsidRDefault="00944BFE" w:rsidP="00944BFE">
      <w:pPr>
        <w:pStyle w:val="GG-body"/>
        <w:spacing w:after="0"/>
        <w:ind w:left="160"/>
      </w:pPr>
      <w:r w:rsidRPr="00502015">
        <w:t xml:space="preserve">THE </w:t>
      </w:r>
      <w:proofErr w:type="spellStart"/>
      <w:r w:rsidRPr="00502015">
        <w:t>HEYSEN</w:t>
      </w:r>
      <w:proofErr w:type="spellEnd"/>
      <w:r w:rsidRPr="00502015">
        <w:t xml:space="preserve"> COURT VILLAGE RESIDENTS' ASSOCIATION INCORPORATED</w:t>
      </w:r>
    </w:p>
    <w:p w14:paraId="16FA1DF8" w14:textId="77777777" w:rsidR="00944BFE" w:rsidRPr="00502015" w:rsidRDefault="00944BFE" w:rsidP="00944BFE">
      <w:pPr>
        <w:pStyle w:val="GG-body"/>
        <w:spacing w:after="0"/>
        <w:ind w:left="160"/>
      </w:pPr>
      <w:r w:rsidRPr="00502015">
        <w:t>THE KANGAROO ISLAND FLORA AND FAUNA CLUB INCORPORATED</w:t>
      </w:r>
    </w:p>
    <w:p w14:paraId="145C6D9E" w14:textId="77777777" w:rsidR="00944BFE" w:rsidRPr="00502015" w:rsidRDefault="00944BFE" w:rsidP="00944BFE">
      <w:pPr>
        <w:pStyle w:val="GG-body"/>
        <w:spacing w:after="0"/>
        <w:ind w:left="160"/>
      </w:pPr>
      <w:r w:rsidRPr="00502015">
        <w:t xml:space="preserve">THE </w:t>
      </w:r>
      <w:proofErr w:type="spellStart"/>
      <w:r w:rsidRPr="00502015">
        <w:t>MINDA</w:t>
      </w:r>
      <w:proofErr w:type="spellEnd"/>
      <w:r w:rsidRPr="00502015">
        <w:t xml:space="preserve"> COMMUNITY HOUSING ASSOCIATION INCORPORATED</w:t>
      </w:r>
    </w:p>
    <w:p w14:paraId="38E5F48E" w14:textId="77777777" w:rsidR="00944BFE" w:rsidRPr="00944BFE" w:rsidRDefault="00944BFE" w:rsidP="00944BFE">
      <w:pPr>
        <w:pStyle w:val="GG-body"/>
        <w:spacing w:after="0"/>
        <w:ind w:left="320" w:hanging="160"/>
        <w:rPr>
          <w:spacing w:val="-6"/>
        </w:rPr>
      </w:pPr>
      <w:r w:rsidRPr="00944BFE">
        <w:rPr>
          <w:spacing w:val="-6"/>
        </w:rPr>
        <w:t>THE NATIONAL ASSOCIATION OF MOBILE SERVICES FOR RURAL AND REMOTE FAMILIES AND CHILDREN INCORPORATED</w:t>
      </w:r>
    </w:p>
    <w:p w14:paraId="68E3C13A" w14:textId="77777777" w:rsidR="00944BFE" w:rsidRPr="00502015" w:rsidRDefault="00944BFE" w:rsidP="00944BFE">
      <w:pPr>
        <w:pStyle w:val="GG-body"/>
        <w:spacing w:after="0"/>
        <w:ind w:left="160"/>
      </w:pPr>
      <w:r w:rsidRPr="00502015">
        <w:t>THE PENGUIN CLUB OF AUSTRALIA (SOUTH AUSTRALIA) INCORPORATED</w:t>
      </w:r>
    </w:p>
    <w:p w14:paraId="0478BF84" w14:textId="77777777" w:rsidR="00944BFE" w:rsidRPr="00502015" w:rsidRDefault="00944BFE" w:rsidP="00944BFE">
      <w:pPr>
        <w:pStyle w:val="GG-body"/>
        <w:spacing w:after="0"/>
        <w:ind w:left="160"/>
      </w:pPr>
      <w:r w:rsidRPr="00502015">
        <w:t>TUMBY BAY FLORAL ART GROUP INCORPORATED</w:t>
      </w:r>
    </w:p>
    <w:p w14:paraId="2757DE95" w14:textId="77777777" w:rsidR="00944BFE" w:rsidRPr="00502015" w:rsidRDefault="00944BFE" w:rsidP="00944BFE">
      <w:pPr>
        <w:pStyle w:val="GG-body"/>
        <w:spacing w:after="0"/>
        <w:ind w:left="160"/>
      </w:pPr>
      <w:r w:rsidRPr="00502015">
        <w:t>UNLEY MINISTERS' FELLOWSHIP INCORPORATED</w:t>
      </w:r>
    </w:p>
    <w:p w14:paraId="7102B35F" w14:textId="77777777" w:rsidR="00944BFE" w:rsidRPr="00502015" w:rsidRDefault="00944BFE" w:rsidP="00944BFE">
      <w:pPr>
        <w:pStyle w:val="GG-body"/>
        <w:spacing w:after="0"/>
        <w:ind w:left="160"/>
      </w:pPr>
      <w:r w:rsidRPr="00502015">
        <w:t>VILLAGE FOR THE LIVING ARTS INCORPORATED</w:t>
      </w:r>
    </w:p>
    <w:p w14:paraId="0FA83B07" w14:textId="77777777" w:rsidR="00944BFE" w:rsidRPr="00502015" w:rsidRDefault="00944BFE" w:rsidP="00944BFE">
      <w:pPr>
        <w:pStyle w:val="GG-body"/>
        <w:spacing w:after="0"/>
        <w:ind w:left="160"/>
      </w:pPr>
      <w:r w:rsidRPr="00502015">
        <w:t xml:space="preserve">WESTERN </w:t>
      </w:r>
      <w:proofErr w:type="gramStart"/>
      <w:r w:rsidRPr="00502015">
        <w:t>FUTURES :</w:t>
      </w:r>
      <w:proofErr w:type="gramEnd"/>
      <w:r w:rsidRPr="00502015">
        <w:t xml:space="preserve"> FUTURES CONNECT INCORPORATED</w:t>
      </w:r>
    </w:p>
    <w:p w14:paraId="43ED243B" w14:textId="77777777" w:rsidR="00944BFE" w:rsidRPr="00502015" w:rsidRDefault="00944BFE" w:rsidP="00944BFE">
      <w:pPr>
        <w:pStyle w:val="GG-body"/>
        <w:spacing w:after="0"/>
        <w:ind w:left="160"/>
      </w:pPr>
      <w:r w:rsidRPr="00502015">
        <w:t>WE UNITED CARE INCORPORATED</w:t>
      </w:r>
    </w:p>
    <w:p w14:paraId="7B93B71C" w14:textId="77777777" w:rsidR="00944BFE" w:rsidRPr="00502015" w:rsidRDefault="00944BFE" w:rsidP="00944BFE">
      <w:pPr>
        <w:pStyle w:val="GG-body"/>
        <w:spacing w:after="0"/>
        <w:ind w:left="160"/>
      </w:pPr>
      <w:r w:rsidRPr="00502015">
        <w:t>YOGA TEACHERS INSTITUTE OF SOUTH AUSTRALIA INCORPORATED</w:t>
      </w:r>
    </w:p>
    <w:p w14:paraId="6CE4988B" w14:textId="77777777" w:rsidR="00944BFE" w:rsidRDefault="00944BFE" w:rsidP="00944BFE">
      <w:pPr>
        <w:pStyle w:val="GG-body"/>
        <w:ind w:left="160"/>
      </w:pPr>
      <w:r w:rsidRPr="00502015">
        <w:t>7TH BATTALION ROYAL AUSTRALIAN REGIMENT ASSOCIATION (S.A. BRANCH) INCORPORATED</w:t>
      </w:r>
    </w:p>
    <w:p w14:paraId="18BCF194" w14:textId="77777777" w:rsidR="00944BFE" w:rsidRDefault="00944BFE" w:rsidP="00944BFE">
      <w:pPr>
        <w:pStyle w:val="GG-body"/>
        <w:rPr>
          <w:b/>
        </w:rPr>
      </w:pPr>
      <w:r w:rsidRPr="00502015">
        <w:rPr>
          <w:b/>
        </w:rPr>
        <w:lastRenderedPageBreak/>
        <w:t>GIVEN at Adelaide</w:t>
      </w:r>
      <w:r>
        <w:rPr>
          <w:b/>
        </w:rPr>
        <w:t>.</w:t>
      </w:r>
    </w:p>
    <w:p w14:paraId="238C6F98" w14:textId="77777777" w:rsidR="00944BFE" w:rsidRDefault="00944BFE" w:rsidP="00944BFE">
      <w:pPr>
        <w:pStyle w:val="GG-SDated"/>
      </w:pPr>
      <w:r>
        <w:t xml:space="preserve">Dated: 15 </w:t>
      </w:r>
      <w:r w:rsidRPr="00502015">
        <w:t>March 2022</w:t>
      </w:r>
    </w:p>
    <w:p w14:paraId="5DA1CFDE" w14:textId="77777777" w:rsidR="00944BFE" w:rsidRPr="00502015" w:rsidRDefault="00944BFE" w:rsidP="00944BFE">
      <w:pPr>
        <w:pStyle w:val="GG-SName"/>
      </w:pPr>
      <w:r w:rsidRPr="00502015">
        <w:t xml:space="preserve">Lauren </w:t>
      </w:r>
      <w:proofErr w:type="spellStart"/>
      <w:r w:rsidRPr="00502015">
        <w:t>Hilliker</w:t>
      </w:r>
      <w:proofErr w:type="spellEnd"/>
    </w:p>
    <w:p w14:paraId="23B05396" w14:textId="77777777" w:rsidR="00944BFE" w:rsidRPr="00502015" w:rsidRDefault="00944BFE" w:rsidP="00944BFE">
      <w:pPr>
        <w:pStyle w:val="GG-Signature"/>
      </w:pPr>
      <w:r w:rsidRPr="00502015">
        <w:t>Manager, Gambling and Associations</w:t>
      </w:r>
    </w:p>
    <w:p w14:paraId="3E837676" w14:textId="0CD29643" w:rsidR="00944BFE" w:rsidRDefault="00944BFE" w:rsidP="00944BFE">
      <w:pPr>
        <w:pStyle w:val="GG-Signature"/>
      </w:pPr>
      <w:r w:rsidRPr="00502015">
        <w:t>A Delegate of the Corporate Affairs Commission</w:t>
      </w:r>
    </w:p>
    <w:p w14:paraId="05DB46D5" w14:textId="48391F96" w:rsidR="00944BFE" w:rsidRDefault="00944BFE" w:rsidP="00944BFE">
      <w:pPr>
        <w:pStyle w:val="GG-Signature"/>
        <w:pBdr>
          <w:bottom w:val="single" w:sz="4" w:space="1" w:color="auto"/>
        </w:pBdr>
        <w:spacing w:line="52" w:lineRule="exact"/>
        <w:jc w:val="center"/>
      </w:pPr>
    </w:p>
    <w:p w14:paraId="527D9EE6" w14:textId="3845BC7D" w:rsidR="00944BFE" w:rsidRDefault="00944BFE" w:rsidP="00944BFE">
      <w:pPr>
        <w:pStyle w:val="GG-Signature"/>
        <w:pBdr>
          <w:top w:val="single" w:sz="4" w:space="1" w:color="auto"/>
        </w:pBdr>
        <w:spacing w:before="34" w:line="14" w:lineRule="exact"/>
        <w:jc w:val="center"/>
      </w:pPr>
    </w:p>
    <w:p w14:paraId="6581E9ED" w14:textId="15D9675F" w:rsidR="00F36D72" w:rsidRDefault="00F36D72" w:rsidP="00944BFE">
      <w:pPr>
        <w:pStyle w:val="GG-body"/>
        <w:spacing w:after="0"/>
      </w:pPr>
    </w:p>
    <w:p w14:paraId="63393BFE" w14:textId="77777777" w:rsidR="00944BFE" w:rsidRDefault="00944BFE" w:rsidP="00F73117">
      <w:pPr>
        <w:pStyle w:val="Heading2"/>
        <w:rPr>
          <w:lang w:val="en-GB"/>
        </w:rPr>
      </w:pPr>
      <w:bookmarkStart w:id="2" w:name="_Toc98409209"/>
      <w:r w:rsidRPr="00E8512A">
        <w:rPr>
          <w:lang w:val="en-GB"/>
        </w:rPr>
        <w:t xml:space="preserve">Fisheries </w:t>
      </w:r>
      <w:r w:rsidRPr="00F73117">
        <w:t>Management</w:t>
      </w:r>
      <w:r w:rsidRPr="00E8512A">
        <w:rPr>
          <w:lang w:val="en-GB"/>
        </w:rPr>
        <w:t xml:space="preserve"> Act 2007</w:t>
      </w:r>
      <w:bookmarkEnd w:id="2"/>
    </w:p>
    <w:p w14:paraId="25BF5811" w14:textId="77777777" w:rsidR="00944BFE" w:rsidRPr="00E8512A" w:rsidRDefault="00944BFE" w:rsidP="00944BFE">
      <w:pPr>
        <w:pStyle w:val="GG-Title2"/>
        <w:rPr>
          <w:rFonts w:eastAsia="Times New Roman"/>
          <w:lang w:val="en-GB"/>
        </w:rPr>
      </w:pPr>
      <w:r w:rsidRPr="00E8512A">
        <w:rPr>
          <w:lang w:val="en-GB"/>
        </w:rPr>
        <w:t>Section 115</w:t>
      </w:r>
    </w:p>
    <w:p w14:paraId="38A24105" w14:textId="77777777" w:rsidR="00944BFE" w:rsidRDefault="00944BFE" w:rsidP="00944BFE">
      <w:pPr>
        <w:pStyle w:val="GG-Title3"/>
        <w:rPr>
          <w:lang w:val="en-GB"/>
        </w:rPr>
      </w:pPr>
      <w:r w:rsidRPr="00E8512A">
        <w:rPr>
          <w:lang w:val="en-GB"/>
        </w:rPr>
        <w:t>Exemption number ME9903165</w:t>
      </w:r>
    </w:p>
    <w:p w14:paraId="43A5232D" w14:textId="77777777" w:rsidR="00944BFE" w:rsidRDefault="00944BFE" w:rsidP="00944BFE">
      <w:pPr>
        <w:pStyle w:val="GG-body"/>
        <w:spacing w:after="0"/>
        <w:rPr>
          <w:lang w:val="en-GB"/>
        </w:rPr>
      </w:pPr>
      <w:r w:rsidRPr="00E8512A">
        <w:rPr>
          <w:lang w:val="en-GB"/>
        </w:rPr>
        <w:t xml:space="preserve">TAKE NOTICE that pursuant to Section 115 of the </w:t>
      </w:r>
      <w:r w:rsidRPr="00E8512A">
        <w:rPr>
          <w:i/>
          <w:lang w:val="en-GB"/>
        </w:rPr>
        <w:t>Fisheries Management Act 2007</w:t>
      </w:r>
      <w:r w:rsidRPr="00E8512A">
        <w:rPr>
          <w:lang w:val="en-GB"/>
        </w:rPr>
        <w:t xml:space="preserve">, Dr Russell Bradford, Senior Experimental Scientist, of CSIRO Oceans and Atmosphere, </w:t>
      </w:r>
      <w:proofErr w:type="spellStart"/>
      <w:r w:rsidRPr="00E8512A">
        <w:rPr>
          <w:lang w:val="en-GB"/>
        </w:rPr>
        <w:t>Castray</w:t>
      </w:r>
      <w:proofErr w:type="spellEnd"/>
      <w:r w:rsidRPr="00E8512A">
        <w:rPr>
          <w:lang w:val="en-GB"/>
        </w:rPr>
        <w:t xml:space="preserve"> Esplanade, Hobart, Tasmania 7000 (the ‘exemption holder’) or a person acting as his nominated agent, is exempt from section 70 of the </w:t>
      </w:r>
      <w:r w:rsidRPr="00E8512A">
        <w:rPr>
          <w:i/>
          <w:iCs/>
          <w:lang w:val="en-GB"/>
        </w:rPr>
        <w:t xml:space="preserve">Fisheries Management Act 2007 </w:t>
      </w:r>
      <w:r w:rsidRPr="00E8512A">
        <w:rPr>
          <w:iCs/>
          <w:lang w:val="en-GB"/>
        </w:rPr>
        <w:t xml:space="preserve">and regulation 5(a), clause 63 of schedule 6 of the </w:t>
      </w:r>
      <w:r w:rsidRPr="00E8512A">
        <w:rPr>
          <w:i/>
          <w:iCs/>
          <w:lang w:val="en-GB"/>
        </w:rPr>
        <w:t>Fisheries Management (General) Regulations 2017</w:t>
      </w:r>
      <w:r w:rsidRPr="00E8512A">
        <w:rPr>
          <w:lang w:val="en-GB"/>
        </w:rPr>
        <w:t>, but only insofar as the exemption holder or his agents may undertake the activity specified in Schedule 1, at the location specified in Schedule 2, subject to the conditions set out in Schedule 3 from 10 March 2022 until 30 April 2022 inclusive, unless varied or revoked earlier.</w:t>
      </w:r>
    </w:p>
    <w:p w14:paraId="31433E54" w14:textId="77777777" w:rsidR="00944BFE" w:rsidRDefault="00944BFE" w:rsidP="00944BFE">
      <w:pPr>
        <w:pStyle w:val="GG-Title2"/>
        <w:rPr>
          <w:lang w:val="en-GB"/>
        </w:rPr>
      </w:pPr>
      <w:r w:rsidRPr="00E8512A">
        <w:rPr>
          <w:lang w:val="en-GB"/>
        </w:rPr>
        <w:t>Schedule 1</w:t>
      </w:r>
    </w:p>
    <w:p w14:paraId="7BBAF334" w14:textId="77777777" w:rsidR="00944BFE" w:rsidRPr="00E8512A" w:rsidRDefault="00944BFE" w:rsidP="00944BFE">
      <w:pPr>
        <w:pStyle w:val="GG-body"/>
        <w:rPr>
          <w:bCs/>
          <w:spacing w:val="-2"/>
        </w:rPr>
      </w:pPr>
      <w:r w:rsidRPr="00E8512A">
        <w:rPr>
          <w:bCs/>
          <w:spacing w:val="-2"/>
          <w:lang w:val="en-GB"/>
        </w:rPr>
        <w:t>Collection of Southern Bluefin Tuna (</w:t>
      </w:r>
      <w:r w:rsidRPr="00E8512A">
        <w:rPr>
          <w:bCs/>
          <w:i/>
          <w:iCs/>
          <w:spacing w:val="-2"/>
          <w:lang w:val="en-GB"/>
        </w:rPr>
        <w:t xml:space="preserve">Thunnus </w:t>
      </w:r>
      <w:proofErr w:type="spellStart"/>
      <w:r w:rsidRPr="00E8512A">
        <w:rPr>
          <w:bCs/>
          <w:i/>
          <w:iCs/>
          <w:spacing w:val="-2"/>
          <w:lang w:val="en-GB"/>
        </w:rPr>
        <w:t>maccoyii</w:t>
      </w:r>
      <w:proofErr w:type="spellEnd"/>
      <w:r w:rsidRPr="00E8512A">
        <w:rPr>
          <w:bCs/>
          <w:spacing w:val="-2"/>
          <w:lang w:val="en-GB"/>
        </w:rPr>
        <w:t xml:space="preserve">) as part of the CSIRO research project titled “Gene tagging Southern Bluefin Tuna”.  </w:t>
      </w:r>
    </w:p>
    <w:p w14:paraId="4E111829" w14:textId="77777777" w:rsidR="00944BFE" w:rsidRDefault="00944BFE" w:rsidP="00944BFE">
      <w:pPr>
        <w:pStyle w:val="GG-Title2"/>
        <w:rPr>
          <w:lang w:val="en-GB"/>
        </w:rPr>
      </w:pPr>
      <w:r w:rsidRPr="00E8512A">
        <w:rPr>
          <w:lang w:val="en-GB"/>
        </w:rPr>
        <w:t>Schedule 2</w:t>
      </w:r>
    </w:p>
    <w:p w14:paraId="00D8C9EB" w14:textId="77777777" w:rsidR="00944BFE" w:rsidRDefault="00944BFE" w:rsidP="00944BFE">
      <w:pPr>
        <w:pStyle w:val="GG-body"/>
        <w:spacing w:after="0"/>
      </w:pPr>
      <w:r w:rsidRPr="00E8512A">
        <w:t xml:space="preserve">All coastal waters adjacent to South Australia between the lines of longitude </w:t>
      </w:r>
      <w:r w:rsidRPr="00E8512A">
        <w:rPr>
          <w:lang w:val="en-GB"/>
        </w:rPr>
        <w:t>131</w:t>
      </w:r>
      <w:r w:rsidRPr="00E8512A">
        <w:t>°47’</w:t>
      </w:r>
      <w:proofErr w:type="gramStart"/>
      <w:r w:rsidRPr="00E8512A">
        <w:t>24”</w:t>
      </w:r>
      <w:r w:rsidRPr="00E8512A">
        <w:rPr>
          <w:lang w:val="en-GB"/>
        </w:rPr>
        <w:t>E</w:t>
      </w:r>
      <w:proofErr w:type="gramEnd"/>
      <w:r w:rsidRPr="00E8512A">
        <w:t xml:space="preserve"> to </w:t>
      </w:r>
      <w:r w:rsidRPr="00E8512A">
        <w:rPr>
          <w:lang w:val="en-GB"/>
        </w:rPr>
        <w:t>140</w:t>
      </w:r>
      <w:r w:rsidRPr="00E8512A">
        <w:t>°01’12”</w:t>
      </w:r>
      <w:r w:rsidRPr="00E8512A">
        <w:rPr>
          <w:lang w:val="en-GB"/>
        </w:rPr>
        <w:t>E (GDA2020)</w:t>
      </w:r>
      <w:r w:rsidRPr="00E8512A">
        <w:t xml:space="preserve"> excluding sanctuary zones and restricted access zones of marine parks (unless otherwise authorised under the </w:t>
      </w:r>
      <w:r w:rsidRPr="00E8512A">
        <w:rPr>
          <w:i/>
        </w:rPr>
        <w:t>Marine Parks Act 2007</w:t>
      </w:r>
      <w:r w:rsidRPr="00E8512A">
        <w:t>), the Adelaide Dolphin Sanctuary and aquatic reserves.</w:t>
      </w:r>
    </w:p>
    <w:p w14:paraId="17C6FADD" w14:textId="77777777" w:rsidR="00944BFE" w:rsidRPr="00E8512A" w:rsidRDefault="00944BFE" w:rsidP="00944BFE">
      <w:pPr>
        <w:pStyle w:val="GG-Title2"/>
        <w:rPr>
          <w:rFonts w:eastAsia="Times New Roman"/>
          <w:lang w:val="en-GB"/>
        </w:rPr>
      </w:pPr>
      <w:r w:rsidRPr="00E8512A">
        <w:rPr>
          <w:lang w:val="en-GB"/>
        </w:rPr>
        <w:t>Schedule 3</w:t>
      </w:r>
    </w:p>
    <w:p w14:paraId="4792B67E" w14:textId="77777777" w:rsidR="00944BFE" w:rsidRPr="00E8512A" w:rsidRDefault="00944BFE" w:rsidP="003235A3">
      <w:pPr>
        <w:pStyle w:val="GG-body"/>
        <w:numPr>
          <w:ilvl w:val="0"/>
          <w:numId w:val="25"/>
        </w:numPr>
        <w:ind w:left="360"/>
        <w:rPr>
          <w:lang w:val="en-GB"/>
        </w:rPr>
      </w:pPr>
      <w:r w:rsidRPr="00E8512A">
        <w:rPr>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626FECAE" w14:textId="77777777" w:rsidR="00944BFE" w:rsidRPr="00E8512A" w:rsidRDefault="00944BFE" w:rsidP="003235A3">
      <w:pPr>
        <w:pStyle w:val="GG-body"/>
        <w:numPr>
          <w:ilvl w:val="0"/>
          <w:numId w:val="25"/>
        </w:numPr>
        <w:ind w:left="360"/>
        <w:rPr>
          <w:lang w:val="en-GB"/>
        </w:rPr>
      </w:pPr>
      <w:r w:rsidRPr="00E8512A">
        <w:rPr>
          <w:lang w:val="en-GB"/>
        </w:rPr>
        <w:t>No more than a total of 100 Southern Bluefin Tuna specimens may be retained during the term of this notice.</w:t>
      </w:r>
    </w:p>
    <w:p w14:paraId="7AD7BCC1" w14:textId="77777777" w:rsidR="00944BFE" w:rsidRPr="00E8512A" w:rsidRDefault="00944BFE" w:rsidP="003235A3">
      <w:pPr>
        <w:pStyle w:val="GG-body"/>
        <w:numPr>
          <w:ilvl w:val="0"/>
          <w:numId w:val="25"/>
        </w:numPr>
        <w:ind w:left="360"/>
        <w:rPr>
          <w:lang w:val="en-GB"/>
        </w:rPr>
      </w:pPr>
      <w:r w:rsidRPr="00E8512A">
        <w:rPr>
          <w:lang w:val="en-GB"/>
        </w:rPr>
        <w:t>All Southern Bluefin Tuna captured and not retained pursuant to condition 2 must be immediately returned to the water upon completion of tagging.</w:t>
      </w:r>
    </w:p>
    <w:p w14:paraId="41712762" w14:textId="77777777" w:rsidR="00944BFE" w:rsidRPr="00E8512A" w:rsidRDefault="00944BFE" w:rsidP="003235A3">
      <w:pPr>
        <w:pStyle w:val="GG-body"/>
        <w:numPr>
          <w:ilvl w:val="0"/>
          <w:numId w:val="25"/>
        </w:numPr>
        <w:ind w:left="360"/>
        <w:rPr>
          <w:lang w:val="en-GB"/>
        </w:rPr>
      </w:pPr>
      <w:r w:rsidRPr="00E8512A">
        <w:rPr>
          <w:lang w:val="en-GB"/>
        </w:rPr>
        <w:t xml:space="preserve">The exempted activity may only be undertaken aboard the vessel FV </w:t>
      </w:r>
      <w:r w:rsidRPr="00E8512A">
        <w:rPr>
          <w:i/>
          <w:lang w:val="en-GB"/>
        </w:rPr>
        <w:t>Yasmin</w:t>
      </w:r>
      <w:r w:rsidRPr="00E8512A">
        <w:rPr>
          <w:lang w:val="en-GB"/>
        </w:rPr>
        <w:t xml:space="preserve"> (Vessel ID 11128). The vessel must be clearly marked with visible signage indicating the vessel is undertaking research activities. </w:t>
      </w:r>
    </w:p>
    <w:p w14:paraId="2D00AA67" w14:textId="77777777" w:rsidR="00944BFE" w:rsidRPr="00E8512A" w:rsidRDefault="00944BFE" w:rsidP="003235A3">
      <w:pPr>
        <w:pStyle w:val="GG-body"/>
        <w:numPr>
          <w:ilvl w:val="0"/>
          <w:numId w:val="25"/>
        </w:numPr>
        <w:ind w:left="360"/>
        <w:rPr>
          <w:lang w:val="en-GB"/>
        </w:rPr>
      </w:pPr>
      <w:r w:rsidRPr="00E8512A">
        <w:rPr>
          <w:lang w:val="en-GB"/>
        </w:rPr>
        <w:t>For the purposes of this notice, the following persons are the nominated agents of the exemption holder:</w:t>
      </w:r>
    </w:p>
    <w:p w14:paraId="0D95F60E" w14:textId="77777777" w:rsidR="00944BFE" w:rsidRPr="00E8512A" w:rsidRDefault="00944BFE" w:rsidP="003235A3">
      <w:pPr>
        <w:pStyle w:val="GG-body"/>
        <w:numPr>
          <w:ilvl w:val="1"/>
          <w:numId w:val="26"/>
        </w:numPr>
        <w:tabs>
          <w:tab w:val="clear" w:pos="1080"/>
          <w:tab w:val="num" w:pos="720"/>
        </w:tabs>
        <w:spacing w:after="0"/>
        <w:ind w:left="720"/>
        <w:rPr>
          <w:lang w:val="en-GB"/>
        </w:rPr>
      </w:pPr>
      <w:r w:rsidRPr="00E8512A">
        <w:rPr>
          <w:lang w:val="en-GB"/>
        </w:rPr>
        <w:t xml:space="preserve">Matthew </w:t>
      </w:r>
      <w:proofErr w:type="spellStart"/>
      <w:r w:rsidRPr="00E8512A">
        <w:rPr>
          <w:lang w:val="en-GB"/>
        </w:rPr>
        <w:t>Lansdell</w:t>
      </w:r>
      <w:proofErr w:type="spellEnd"/>
      <w:r w:rsidRPr="00E8512A">
        <w:rPr>
          <w:lang w:val="en-GB"/>
        </w:rPr>
        <w:t>, CSIRO GPO Box 1538, Hobart, Tas, 7001</w:t>
      </w:r>
    </w:p>
    <w:p w14:paraId="4D0D393F" w14:textId="77777777" w:rsidR="00944BFE" w:rsidRPr="00E8512A" w:rsidRDefault="00944BFE" w:rsidP="003235A3">
      <w:pPr>
        <w:pStyle w:val="GG-body"/>
        <w:numPr>
          <w:ilvl w:val="1"/>
          <w:numId w:val="26"/>
        </w:numPr>
        <w:tabs>
          <w:tab w:val="clear" w:pos="1080"/>
          <w:tab w:val="num" w:pos="720"/>
        </w:tabs>
        <w:spacing w:after="0"/>
        <w:ind w:left="720"/>
        <w:rPr>
          <w:lang w:val="en-GB"/>
        </w:rPr>
      </w:pPr>
      <w:r w:rsidRPr="00E8512A">
        <w:rPr>
          <w:lang w:val="en-GB"/>
        </w:rPr>
        <w:t>Jason Hartog, CSIRO GPO Box 1538, Hobart, Tas, 7001</w:t>
      </w:r>
    </w:p>
    <w:p w14:paraId="0F5A0EA4" w14:textId="77777777" w:rsidR="00944BFE" w:rsidRPr="00E8512A" w:rsidRDefault="00944BFE" w:rsidP="003235A3">
      <w:pPr>
        <w:pStyle w:val="GG-body"/>
        <w:numPr>
          <w:ilvl w:val="1"/>
          <w:numId w:val="26"/>
        </w:numPr>
        <w:tabs>
          <w:tab w:val="clear" w:pos="1080"/>
          <w:tab w:val="num" w:pos="720"/>
        </w:tabs>
        <w:spacing w:after="0"/>
        <w:ind w:left="720"/>
        <w:rPr>
          <w:lang w:val="en-GB"/>
        </w:rPr>
      </w:pPr>
      <w:r w:rsidRPr="00E8512A">
        <w:rPr>
          <w:lang w:val="en-GB"/>
        </w:rPr>
        <w:t xml:space="preserve">Emma Westlake, CSIRO Indian Ocean Marine Research Centre, Level 4, </w:t>
      </w:r>
      <w:proofErr w:type="spellStart"/>
      <w:r w:rsidRPr="00E8512A">
        <w:rPr>
          <w:lang w:val="en-GB"/>
        </w:rPr>
        <w:t>IOMRC</w:t>
      </w:r>
      <w:proofErr w:type="spellEnd"/>
      <w:r w:rsidRPr="00E8512A">
        <w:rPr>
          <w:lang w:val="en-GB"/>
        </w:rPr>
        <w:t xml:space="preserve"> Building 453, Crawley, WA, 6009</w:t>
      </w:r>
    </w:p>
    <w:p w14:paraId="0CF05A82" w14:textId="77777777" w:rsidR="00944BFE" w:rsidRPr="00E8512A" w:rsidRDefault="00944BFE" w:rsidP="003235A3">
      <w:pPr>
        <w:pStyle w:val="GG-body"/>
        <w:numPr>
          <w:ilvl w:val="1"/>
          <w:numId w:val="26"/>
        </w:numPr>
        <w:tabs>
          <w:tab w:val="clear" w:pos="1080"/>
          <w:tab w:val="num" w:pos="720"/>
        </w:tabs>
        <w:spacing w:after="0"/>
        <w:ind w:left="720"/>
        <w:rPr>
          <w:lang w:val="en-GB"/>
        </w:rPr>
      </w:pPr>
      <w:r w:rsidRPr="00E8512A">
        <w:rPr>
          <w:lang w:val="en-GB"/>
        </w:rPr>
        <w:t>Naomi Clear, CSIRO GPO Box 1538, Hobart, Tas, 7001</w:t>
      </w:r>
    </w:p>
    <w:p w14:paraId="7BCCF827" w14:textId="77777777" w:rsidR="00944BFE" w:rsidRPr="00E8512A" w:rsidRDefault="00944BFE" w:rsidP="003235A3">
      <w:pPr>
        <w:pStyle w:val="GG-body"/>
        <w:numPr>
          <w:ilvl w:val="1"/>
          <w:numId w:val="26"/>
        </w:numPr>
        <w:tabs>
          <w:tab w:val="clear" w:pos="1080"/>
          <w:tab w:val="num" w:pos="720"/>
        </w:tabs>
        <w:ind w:left="720"/>
        <w:rPr>
          <w:lang w:val="en-GB"/>
        </w:rPr>
      </w:pPr>
      <w:r w:rsidRPr="00E8512A">
        <w:rPr>
          <w:lang w:val="en-GB"/>
        </w:rPr>
        <w:t>Kylie Maguire, CSIRO GPO Box 1538, Hobart, Tas, 7001</w:t>
      </w:r>
    </w:p>
    <w:p w14:paraId="0158E296" w14:textId="77777777" w:rsidR="00944BFE" w:rsidRPr="00E8512A" w:rsidRDefault="00944BFE" w:rsidP="003235A3">
      <w:pPr>
        <w:pStyle w:val="GG-body"/>
        <w:numPr>
          <w:ilvl w:val="0"/>
          <w:numId w:val="25"/>
        </w:numPr>
        <w:ind w:left="360"/>
        <w:rPr>
          <w:lang w:val="en-GB"/>
        </w:rPr>
      </w:pPr>
      <w:r w:rsidRPr="00E8512A">
        <w:rPr>
          <w:lang w:val="en-GB"/>
        </w:rPr>
        <w:t>While engaging in the exempted activity, the exemption holder and his nominated agents must be in possession of a copy of this notice. Such notice must be produced to a Fisheries Officer immediately upon request.</w:t>
      </w:r>
    </w:p>
    <w:p w14:paraId="49F9560E" w14:textId="77777777" w:rsidR="00944BFE" w:rsidRPr="00E8512A" w:rsidRDefault="00944BFE" w:rsidP="003235A3">
      <w:pPr>
        <w:pStyle w:val="GG-body"/>
        <w:numPr>
          <w:ilvl w:val="0"/>
          <w:numId w:val="25"/>
        </w:numPr>
        <w:ind w:left="360"/>
        <w:rPr>
          <w:lang w:val="en-GB"/>
        </w:rPr>
      </w:pPr>
      <w:r w:rsidRPr="00E8512A">
        <w:rPr>
          <w:lang w:val="en-GB"/>
        </w:rPr>
        <w:t xml:space="preserve">The exemption holder must not contravene or fail to comply with the </w:t>
      </w:r>
      <w:r w:rsidRPr="00E8512A">
        <w:rPr>
          <w:i/>
          <w:lang w:val="en-GB"/>
        </w:rPr>
        <w:t xml:space="preserve">Fisheries </w:t>
      </w:r>
      <w:r w:rsidRPr="00E8512A">
        <w:rPr>
          <w:i/>
          <w:iCs/>
          <w:lang w:val="en-GB"/>
        </w:rPr>
        <w:t xml:space="preserve">Management Act </w:t>
      </w:r>
      <w:proofErr w:type="gramStart"/>
      <w:r w:rsidRPr="00E8512A">
        <w:rPr>
          <w:i/>
          <w:iCs/>
          <w:lang w:val="en-GB"/>
        </w:rPr>
        <w:t>2007</w:t>
      </w:r>
      <w:proofErr w:type="gramEnd"/>
      <w:r w:rsidRPr="00E8512A">
        <w:rPr>
          <w:lang w:val="en-GB"/>
        </w:rPr>
        <w:t xml:space="preserve"> or any regulations made under that Act, except where specifically exempted by this notice.</w:t>
      </w:r>
    </w:p>
    <w:p w14:paraId="7D672E73" w14:textId="77777777" w:rsidR="00944BFE" w:rsidRPr="00E8512A" w:rsidRDefault="00944BFE" w:rsidP="003235A3">
      <w:pPr>
        <w:pStyle w:val="GG-body"/>
        <w:numPr>
          <w:ilvl w:val="0"/>
          <w:numId w:val="25"/>
        </w:numPr>
        <w:ind w:left="360"/>
        <w:rPr>
          <w:spacing w:val="-2"/>
          <w:lang w:val="en-GB"/>
        </w:rPr>
      </w:pPr>
      <w:r w:rsidRPr="00E8512A">
        <w:rPr>
          <w:spacing w:val="-2"/>
          <w:lang w:val="en-GB"/>
        </w:rPr>
        <w:t>The exemption holder must not conduct any other fishing activity including recreational fishing whilst undertaking the exempted activity.</w:t>
      </w:r>
    </w:p>
    <w:p w14:paraId="7A6DF580" w14:textId="77777777" w:rsidR="00944BFE" w:rsidRPr="00E8512A" w:rsidRDefault="00944BFE" w:rsidP="003235A3">
      <w:pPr>
        <w:pStyle w:val="GG-body"/>
        <w:numPr>
          <w:ilvl w:val="0"/>
          <w:numId w:val="25"/>
        </w:numPr>
        <w:ind w:left="360"/>
        <w:rPr>
          <w:spacing w:val="-2"/>
          <w:lang w:val="en-GB"/>
        </w:rPr>
      </w:pPr>
      <w:r w:rsidRPr="00E8512A">
        <w:rPr>
          <w:spacing w:val="-2"/>
          <w:lang w:val="en-GB"/>
        </w:rPr>
        <w:t xml:space="preserve">The exemption holder must provide a report in writing detailing the outcomes of the tagging and collection of samples of Southern Bluefin Tuna, including the location of tagging and sample collection undertaken, pursuant to this notice to the Department of Primary Industries and Regions (PIRSA) Fisheries and Aquaculture, via email to </w:t>
      </w:r>
      <w:hyperlink r:id="rId18" w:history="1">
        <w:r w:rsidRPr="00E8512A">
          <w:rPr>
            <w:rStyle w:val="Hyperlink"/>
            <w:spacing w:val="-2"/>
            <w:lang w:val="en-GB"/>
          </w:rPr>
          <w:t>steve.shanks@sa.gov.au</w:t>
        </w:r>
      </w:hyperlink>
      <w:r w:rsidRPr="00E8512A">
        <w:rPr>
          <w:spacing w:val="-2"/>
          <w:lang w:val="en-GB"/>
        </w:rPr>
        <w:t xml:space="preserve"> within 14 days of expiry of this exemption.</w:t>
      </w:r>
    </w:p>
    <w:p w14:paraId="677015ED" w14:textId="77777777" w:rsidR="00944BFE" w:rsidRPr="00E8512A" w:rsidRDefault="00944BFE" w:rsidP="003235A3">
      <w:pPr>
        <w:pStyle w:val="GG-body"/>
        <w:numPr>
          <w:ilvl w:val="0"/>
          <w:numId w:val="25"/>
        </w:numPr>
        <w:ind w:left="360"/>
        <w:rPr>
          <w:lang w:val="en-GB"/>
        </w:rPr>
      </w:pPr>
      <w:r w:rsidRPr="00E8512A">
        <w:rPr>
          <w:lang w:val="en-GB"/>
        </w:rPr>
        <w:t xml:space="preserve">Before undertaking the exempted activity, the exemption holder or a nominated agent must contact PIRSA </w:t>
      </w:r>
      <w:proofErr w:type="spellStart"/>
      <w:r w:rsidRPr="00E8512A">
        <w:rPr>
          <w:lang w:val="en-GB"/>
        </w:rPr>
        <w:t>Fishwatch</w:t>
      </w:r>
      <w:proofErr w:type="spellEnd"/>
      <w:r w:rsidRPr="00E8512A">
        <w:rPr>
          <w:lang w:val="en-GB"/>
        </w:rPr>
        <w:t xml:space="preserve"> on 1800 065</w:t>
      </w:r>
      <w:r>
        <w:rPr>
          <w:lang w:val="en-GB"/>
        </w:rPr>
        <w:t> </w:t>
      </w:r>
      <w:r w:rsidRPr="00E8512A">
        <w:rPr>
          <w:lang w:val="en-GB"/>
        </w:rPr>
        <w:t>522 and answer a series of questions about the exempted activity. The exemption holder or agent will need to have a copy of the exemption at the time of making the call and be able to provide information about the area and time of the exempted activity, the vehicles and/or boats involved, the number of persons undertaking the exempted activity and other related questions.</w:t>
      </w:r>
    </w:p>
    <w:p w14:paraId="52060AA0" w14:textId="77777777" w:rsidR="00944BFE" w:rsidRDefault="00944BFE" w:rsidP="00944BFE">
      <w:pPr>
        <w:pStyle w:val="GG-body"/>
        <w:rPr>
          <w:lang w:val="en-GB"/>
        </w:rPr>
      </w:pPr>
      <w:r w:rsidRPr="00E8512A">
        <w:rPr>
          <w:lang w:val="en-GB"/>
        </w:rPr>
        <w:t xml:space="preserve">This notice does not purport to override the provisions or operation of any other Act including, but not limited to, the </w:t>
      </w:r>
      <w:r w:rsidRPr="00E8512A">
        <w:rPr>
          <w:i/>
          <w:lang w:val="en-GB"/>
        </w:rPr>
        <w:t>Marine Parks Act 2007</w:t>
      </w:r>
      <w:r w:rsidRPr="00E8512A">
        <w:rPr>
          <w:lang w:val="en-GB"/>
        </w:rPr>
        <w:t>. The exemption holder and his agents must comply with any relevant regulations, permits, requirements and directions from the Department for Environment and Water (DEW) when undertaking activities within a marine park.</w:t>
      </w:r>
    </w:p>
    <w:p w14:paraId="4CD27AAF" w14:textId="77777777" w:rsidR="00944BFE" w:rsidRDefault="00944BFE" w:rsidP="00944BFE">
      <w:pPr>
        <w:pStyle w:val="GG-SDated"/>
        <w:rPr>
          <w:lang w:val="en-GB"/>
        </w:rPr>
      </w:pPr>
      <w:r w:rsidRPr="00E8512A">
        <w:rPr>
          <w:lang w:val="en-GB"/>
        </w:rPr>
        <w:t>Dated</w:t>
      </w:r>
      <w:r>
        <w:rPr>
          <w:lang w:val="en-GB"/>
        </w:rPr>
        <w:t>:</w:t>
      </w:r>
      <w:r w:rsidRPr="00E8512A">
        <w:rPr>
          <w:lang w:val="en-GB"/>
        </w:rPr>
        <w:t xml:space="preserve"> 9 March 2022</w:t>
      </w:r>
    </w:p>
    <w:p w14:paraId="41B96E41" w14:textId="77777777" w:rsidR="00944BFE" w:rsidRPr="00E8512A" w:rsidRDefault="00944BFE" w:rsidP="00944BFE">
      <w:pPr>
        <w:pStyle w:val="GG-SName"/>
        <w:rPr>
          <w:lang w:val="en-GB"/>
        </w:rPr>
      </w:pPr>
      <w:r w:rsidRPr="00E8512A">
        <w:rPr>
          <w:lang w:val="en-GB"/>
        </w:rPr>
        <w:t xml:space="preserve">Prof Gavin </w:t>
      </w:r>
      <w:proofErr w:type="spellStart"/>
      <w:r w:rsidRPr="00E8512A">
        <w:rPr>
          <w:lang w:val="en-GB"/>
        </w:rPr>
        <w:t>Begg</w:t>
      </w:r>
      <w:proofErr w:type="spellEnd"/>
    </w:p>
    <w:p w14:paraId="01C795EC" w14:textId="77777777" w:rsidR="00944BFE" w:rsidRPr="00E8512A" w:rsidRDefault="00944BFE" w:rsidP="00944BFE">
      <w:pPr>
        <w:pStyle w:val="GG-Signature"/>
        <w:rPr>
          <w:lang w:val="en-GB"/>
        </w:rPr>
      </w:pPr>
      <w:r w:rsidRPr="00E8512A">
        <w:rPr>
          <w:lang w:val="en-GB"/>
        </w:rPr>
        <w:t>Executive Director</w:t>
      </w:r>
    </w:p>
    <w:p w14:paraId="60CF3E32" w14:textId="77777777" w:rsidR="00944BFE" w:rsidRPr="00E8512A" w:rsidRDefault="00944BFE" w:rsidP="00944BFE">
      <w:pPr>
        <w:pStyle w:val="GG-Signature"/>
        <w:rPr>
          <w:lang w:val="en-GB"/>
        </w:rPr>
      </w:pPr>
      <w:r w:rsidRPr="00E8512A">
        <w:rPr>
          <w:lang w:val="en-GB"/>
        </w:rPr>
        <w:t xml:space="preserve">Fisheries </w:t>
      </w:r>
      <w:r>
        <w:rPr>
          <w:lang w:val="en-GB"/>
        </w:rPr>
        <w:t>a</w:t>
      </w:r>
      <w:r w:rsidRPr="00E8512A">
        <w:rPr>
          <w:lang w:val="en-GB"/>
        </w:rPr>
        <w:t>nd Aquaculture</w:t>
      </w:r>
    </w:p>
    <w:p w14:paraId="0991FE9A" w14:textId="77777777" w:rsidR="00944BFE" w:rsidRPr="00E8512A" w:rsidRDefault="00944BFE" w:rsidP="00944BFE">
      <w:pPr>
        <w:pStyle w:val="GG-Signature"/>
        <w:rPr>
          <w:lang w:val="en-GB"/>
        </w:rPr>
      </w:pPr>
      <w:r w:rsidRPr="00E8512A">
        <w:rPr>
          <w:lang w:val="en-GB"/>
        </w:rPr>
        <w:t>Department of Primary Industries and Regions</w:t>
      </w:r>
    </w:p>
    <w:p w14:paraId="40E11CC8" w14:textId="77777777" w:rsidR="00944BFE" w:rsidRDefault="00944BFE" w:rsidP="00944BFE">
      <w:pPr>
        <w:pStyle w:val="GG-Signature"/>
        <w:rPr>
          <w:lang w:val="en-GB"/>
        </w:rPr>
      </w:pPr>
      <w:r w:rsidRPr="00E8512A">
        <w:rPr>
          <w:lang w:val="en-GB"/>
        </w:rPr>
        <w:t>Delegate of the Minister for Primary Industries and Regional Development</w:t>
      </w:r>
    </w:p>
    <w:p w14:paraId="1719FF66" w14:textId="77777777" w:rsidR="00944BFE" w:rsidRDefault="00944BFE" w:rsidP="00944BFE">
      <w:pPr>
        <w:pStyle w:val="GG-Signature"/>
        <w:pBdr>
          <w:top w:val="single" w:sz="4" w:space="1" w:color="auto"/>
        </w:pBdr>
        <w:spacing w:before="100" w:line="14" w:lineRule="exact"/>
        <w:jc w:val="center"/>
        <w:rPr>
          <w:lang w:val="en-GB"/>
        </w:rPr>
      </w:pPr>
    </w:p>
    <w:p w14:paraId="505F60FB" w14:textId="10EEA57B" w:rsidR="00944BFE" w:rsidRDefault="00944BFE" w:rsidP="00944BFE">
      <w:pPr>
        <w:pStyle w:val="GG-body"/>
        <w:spacing w:after="0"/>
      </w:pPr>
    </w:p>
    <w:p w14:paraId="29A1E8F3" w14:textId="77777777" w:rsidR="00EE7E92" w:rsidRDefault="00EE7E92" w:rsidP="00EE7E92">
      <w:pPr>
        <w:pStyle w:val="GG-Title1"/>
      </w:pPr>
      <w:r w:rsidRPr="00CE654A">
        <w:t>Fisheries Management Act 2007</w:t>
      </w:r>
    </w:p>
    <w:p w14:paraId="437276B0" w14:textId="77777777" w:rsidR="00EE7E92" w:rsidRPr="00CE654A" w:rsidRDefault="00EE7E92" w:rsidP="00EE7E92">
      <w:pPr>
        <w:pStyle w:val="GG-Title2"/>
        <w:rPr>
          <w:rFonts w:eastAsia="Times New Roman"/>
        </w:rPr>
      </w:pPr>
      <w:r w:rsidRPr="00CE654A">
        <w:t>Section 115</w:t>
      </w:r>
    </w:p>
    <w:p w14:paraId="1940118F" w14:textId="77777777" w:rsidR="00EE7E92" w:rsidRDefault="00EE7E92" w:rsidP="00EE7E92">
      <w:pPr>
        <w:pStyle w:val="GG-Title3"/>
      </w:pPr>
      <w:r w:rsidRPr="00CE654A">
        <w:t>Exemption No.</w:t>
      </w:r>
      <w:r w:rsidRPr="00CE654A">
        <w:rPr>
          <w:rFonts w:eastAsia="Times New Roman"/>
        </w:rPr>
        <w:t xml:space="preserve"> ME9903183</w:t>
      </w:r>
    </w:p>
    <w:p w14:paraId="49EE69B3" w14:textId="77777777" w:rsidR="00EE7E92" w:rsidRDefault="00EE7E92" w:rsidP="00EE7E92">
      <w:pPr>
        <w:pStyle w:val="GG-body"/>
        <w:rPr>
          <w:lang w:val="en-GB"/>
        </w:rPr>
      </w:pPr>
      <w:r w:rsidRPr="00CE654A">
        <w:rPr>
          <w:lang w:val="en-GB"/>
        </w:rPr>
        <w:t xml:space="preserve">TAKE notice that the Ministerial Exemption notice made under section 115 of the </w:t>
      </w:r>
      <w:r w:rsidRPr="00CE654A">
        <w:rPr>
          <w:i/>
          <w:iCs/>
          <w:lang w:val="en-GB"/>
        </w:rPr>
        <w:t xml:space="preserve">Fisheries Management Act 2007 </w:t>
      </w:r>
      <w:r w:rsidRPr="00CE654A">
        <w:rPr>
          <w:lang w:val="en-GB"/>
        </w:rPr>
        <w:t xml:space="preserve">number ME9903183, provided to A/Prof Charlie </w:t>
      </w:r>
      <w:proofErr w:type="spellStart"/>
      <w:r w:rsidRPr="00CE654A">
        <w:rPr>
          <w:lang w:val="en-GB"/>
        </w:rPr>
        <w:t>Huveneers</w:t>
      </w:r>
      <w:proofErr w:type="spellEnd"/>
      <w:r w:rsidRPr="00CE654A">
        <w:rPr>
          <w:lang w:val="en-GB"/>
        </w:rPr>
        <w:t xml:space="preserve"> of Flinders University for research activities involving the taking of muscle samples from specified sharks and rays, dated 11 January 2022, and published in the South Australian Government Gazette dated 13 January 2022 on page 38 being the third and last notice on that page, is hereby REVOKED. </w:t>
      </w:r>
    </w:p>
    <w:p w14:paraId="5A59CE32" w14:textId="77777777" w:rsidR="00EE7E92" w:rsidRPr="00CE654A" w:rsidRDefault="00EE7E92" w:rsidP="00EE7E92">
      <w:pPr>
        <w:pStyle w:val="GG-SDated"/>
        <w:rPr>
          <w:lang w:val="en-GB"/>
        </w:rPr>
      </w:pPr>
      <w:r w:rsidRPr="00CE654A">
        <w:rPr>
          <w:lang w:val="en-GB"/>
        </w:rPr>
        <w:t>Dated</w:t>
      </w:r>
      <w:r>
        <w:rPr>
          <w:lang w:val="en-GB"/>
        </w:rPr>
        <w:t>:</w:t>
      </w:r>
      <w:r w:rsidRPr="00CE654A">
        <w:rPr>
          <w:lang w:val="en-GB"/>
        </w:rPr>
        <w:t xml:space="preserve"> 11 March 2022</w:t>
      </w:r>
    </w:p>
    <w:p w14:paraId="424829A8" w14:textId="77777777" w:rsidR="00EE7E92" w:rsidRPr="00CE654A" w:rsidRDefault="00EE7E92" w:rsidP="00EE7E92">
      <w:pPr>
        <w:pStyle w:val="GG-SName"/>
        <w:rPr>
          <w:lang w:val="en-GB"/>
        </w:rPr>
      </w:pPr>
      <w:r w:rsidRPr="00CE654A">
        <w:rPr>
          <w:lang w:val="en-GB"/>
        </w:rPr>
        <w:lastRenderedPageBreak/>
        <w:t xml:space="preserve">Prof Gavin </w:t>
      </w:r>
      <w:proofErr w:type="spellStart"/>
      <w:r w:rsidRPr="00CE654A">
        <w:rPr>
          <w:lang w:val="en-GB"/>
        </w:rPr>
        <w:t>Begg</w:t>
      </w:r>
      <w:proofErr w:type="spellEnd"/>
    </w:p>
    <w:p w14:paraId="6572F589" w14:textId="77777777" w:rsidR="00EE7E92" w:rsidRPr="00CE654A" w:rsidRDefault="00EE7E92" w:rsidP="00EE7E92">
      <w:pPr>
        <w:pStyle w:val="GG-Signature"/>
        <w:rPr>
          <w:lang w:val="en-GB"/>
        </w:rPr>
      </w:pPr>
      <w:r w:rsidRPr="00CE654A">
        <w:rPr>
          <w:lang w:val="en-GB"/>
        </w:rPr>
        <w:t xml:space="preserve">Executive Director </w:t>
      </w:r>
    </w:p>
    <w:p w14:paraId="06426B01" w14:textId="77777777" w:rsidR="00EE7E92" w:rsidRPr="00CE654A" w:rsidRDefault="00EE7E92" w:rsidP="00EE7E92">
      <w:pPr>
        <w:pStyle w:val="GG-Signature"/>
        <w:rPr>
          <w:lang w:val="en-GB"/>
        </w:rPr>
      </w:pPr>
      <w:r w:rsidRPr="00CE654A">
        <w:rPr>
          <w:lang w:val="en-GB"/>
        </w:rPr>
        <w:t>Fisheries And Aquaculture</w:t>
      </w:r>
    </w:p>
    <w:p w14:paraId="3D0FBDDC" w14:textId="77777777" w:rsidR="00EE7E92" w:rsidRDefault="00EE7E92" w:rsidP="00EE7E92">
      <w:pPr>
        <w:pStyle w:val="GG-Signature"/>
        <w:rPr>
          <w:lang w:val="en-GB"/>
        </w:rPr>
      </w:pPr>
      <w:r w:rsidRPr="00CE654A">
        <w:rPr>
          <w:lang w:val="en-GB"/>
        </w:rPr>
        <w:t>Delegate of the Minister for Primary Industries and Regional Development</w:t>
      </w:r>
    </w:p>
    <w:p w14:paraId="1FF3791D" w14:textId="77777777" w:rsidR="00EE7E92" w:rsidRDefault="00EE7E92" w:rsidP="00EE7E92">
      <w:pPr>
        <w:pStyle w:val="GG-Signature"/>
        <w:pBdr>
          <w:top w:val="single" w:sz="4" w:space="1" w:color="auto"/>
        </w:pBdr>
        <w:spacing w:before="100" w:line="14" w:lineRule="exact"/>
        <w:jc w:val="center"/>
        <w:rPr>
          <w:lang w:val="en-GB"/>
        </w:rPr>
      </w:pPr>
    </w:p>
    <w:p w14:paraId="5A7A1F5B" w14:textId="77777777" w:rsidR="00EE7E92" w:rsidRDefault="00EE7E92" w:rsidP="00EE7E9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rPr>
          <w:lang w:val="en-GB"/>
        </w:rPr>
      </w:pPr>
    </w:p>
    <w:p w14:paraId="1A11CD63" w14:textId="77777777" w:rsidR="00EE7E92" w:rsidRDefault="00EE7E92" w:rsidP="00EE7E92">
      <w:pPr>
        <w:pStyle w:val="GG-Title1"/>
      </w:pPr>
      <w:r w:rsidRPr="00CE654A">
        <w:t>Fisheries Management Act 2007</w:t>
      </w:r>
    </w:p>
    <w:p w14:paraId="380114F3" w14:textId="77777777" w:rsidR="00EE7E92" w:rsidRPr="00CE654A" w:rsidRDefault="00EE7E92" w:rsidP="00EE7E92">
      <w:pPr>
        <w:pStyle w:val="GG-Title2"/>
        <w:rPr>
          <w:rFonts w:eastAsia="Times New Roman"/>
        </w:rPr>
      </w:pPr>
      <w:r w:rsidRPr="00CE654A">
        <w:t>Section 115</w:t>
      </w:r>
    </w:p>
    <w:p w14:paraId="1C8D7AC8" w14:textId="77777777" w:rsidR="00EE7E92" w:rsidRDefault="00EE7E92" w:rsidP="00EE7E92">
      <w:pPr>
        <w:pStyle w:val="GG-Title3"/>
      </w:pPr>
      <w:r w:rsidRPr="00CE654A">
        <w:t>Exemption No.</w:t>
      </w:r>
      <w:r w:rsidRPr="00CE654A">
        <w:rPr>
          <w:rFonts w:eastAsia="Times New Roman"/>
        </w:rPr>
        <w:t xml:space="preserve"> ME9903209</w:t>
      </w:r>
    </w:p>
    <w:p w14:paraId="7AAC0F96" w14:textId="77777777" w:rsidR="00EE7E92" w:rsidRDefault="00EE7E92" w:rsidP="00EE7E92">
      <w:pPr>
        <w:pStyle w:val="GG-body"/>
        <w:rPr>
          <w:lang w:val="en-GB"/>
        </w:rPr>
      </w:pPr>
      <w:r w:rsidRPr="00CE654A">
        <w:rPr>
          <w:lang w:val="en-GB"/>
        </w:rPr>
        <w:t xml:space="preserve">TAKE NOTICE that pursuant to section 115 of the </w:t>
      </w:r>
      <w:r w:rsidRPr="00CE654A">
        <w:rPr>
          <w:i/>
          <w:lang w:val="en-GB"/>
        </w:rPr>
        <w:t>Fisheries Management Act 2007</w:t>
      </w:r>
      <w:r w:rsidRPr="00CE654A">
        <w:rPr>
          <w:lang w:val="en-GB"/>
        </w:rPr>
        <w:t xml:space="preserve">, A/Prof Charlie </w:t>
      </w:r>
      <w:proofErr w:type="spellStart"/>
      <w:r w:rsidRPr="00CE654A">
        <w:rPr>
          <w:lang w:val="en-GB"/>
        </w:rPr>
        <w:t>Huveneers</w:t>
      </w:r>
      <w:proofErr w:type="spellEnd"/>
      <w:r w:rsidRPr="00CE654A">
        <w:rPr>
          <w:lang w:val="en-GB"/>
        </w:rPr>
        <w:t xml:space="preserve"> (the ‘exemption holder’) of Flinders University, Sturt Road, Bedford Park, or his nominated agents, are exempt from section 70 of the </w:t>
      </w:r>
      <w:r w:rsidRPr="00CE654A">
        <w:rPr>
          <w:i/>
          <w:lang w:val="en-GB"/>
        </w:rPr>
        <w:t xml:space="preserve">Fisheries Management Act 2007, </w:t>
      </w:r>
      <w:r w:rsidRPr="00CE654A">
        <w:rPr>
          <w:iCs/>
          <w:lang w:val="en-GB"/>
        </w:rPr>
        <w:t>and</w:t>
      </w:r>
      <w:r w:rsidRPr="00CE654A">
        <w:rPr>
          <w:lang w:val="en-GB"/>
        </w:rPr>
        <w:t xml:space="preserve"> regulation 5(a) and clauses 39(a), 74 and 104 of Schedule 6 and Schedule 7 of the</w:t>
      </w:r>
      <w:r w:rsidRPr="00CE654A">
        <w:rPr>
          <w:i/>
          <w:lang w:val="en-GB"/>
        </w:rPr>
        <w:t xml:space="preserve"> Fisheries Management (General) Regulations 2017 </w:t>
      </w:r>
      <w:r w:rsidRPr="00CE654A">
        <w:rPr>
          <w:lang w:val="en-GB"/>
        </w:rPr>
        <w:t>in the waters specified in Schedule 1 but only insofar as the activities of the exemption holder are consistent with the activities of the research project specified in Schedule 2, using the gear specified in Schedule 3, (the 'exempted activity'), subject to the conditions specified in Schedule 4, from 12 March 2022 until 31 December 2022, unless varied or revoked earlier.</w:t>
      </w:r>
    </w:p>
    <w:p w14:paraId="35DEF1E4" w14:textId="77777777" w:rsidR="00EE7E92" w:rsidRDefault="00EE7E92" w:rsidP="00EE7E92">
      <w:pPr>
        <w:pStyle w:val="GG-Title2"/>
      </w:pPr>
      <w:r w:rsidRPr="00CE654A">
        <w:t>Schedule 1</w:t>
      </w:r>
    </w:p>
    <w:p w14:paraId="44F2902B" w14:textId="77777777" w:rsidR="00EE7E92" w:rsidRPr="00CE654A" w:rsidRDefault="00EE7E92" w:rsidP="00EE7E92">
      <w:pPr>
        <w:pStyle w:val="GG-body"/>
        <w:rPr>
          <w:lang w:val="en-GB"/>
        </w:rPr>
      </w:pPr>
      <w:r w:rsidRPr="00CE654A">
        <w:rPr>
          <w:lang w:val="en-GB"/>
        </w:rPr>
        <w:t xml:space="preserve">All waters of Gulf St Vincent, South Australia, excluding aquatic reserves </w:t>
      </w:r>
      <w:r w:rsidRPr="00CE654A">
        <w:t>(unless otherwise authorised under the Act)</w:t>
      </w:r>
      <w:r w:rsidRPr="00CE654A">
        <w:rPr>
          <w:lang w:val="en-GB"/>
        </w:rPr>
        <w:t xml:space="preserve">, sanctuary and restricted access zones of marine parks (unless otherwise authorised under the </w:t>
      </w:r>
      <w:r w:rsidRPr="00CE654A">
        <w:rPr>
          <w:i/>
          <w:lang w:val="en-GB"/>
        </w:rPr>
        <w:t>Marine Parks Act 2007</w:t>
      </w:r>
      <w:r w:rsidRPr="00CE654A">
        <w:rPr>
          <w:lang w:val="en-GB"/>
        </w:rPr>
        <w:t>) and the Adelaide Dolphin Sanctuary.</w:t>
      </w:r>
    </w:p>
    <w:p w14:paraId="2891A162" w14:textId="77777777" w:rsidR="00EE7E92" w:rsidRPr="00CE654A" w:rsidRDefault="00EE7E92" w:rsidP="00EE7E92">
      <w:pPr>
        <w:pStyle w:val="GG-Title2"/>
        <w:rPr>
          <w:lang w:val="en-GB"/>
        </w:rPr>
      </w:pPr>
      <w:r w:rsidRPr="00CE654A">
        <w:rPr>
          <w:lang w:val="en-GB"/>
        </w:rPr>
        <w:t>Schedule 2</w:t>
      </w:r>
    </w:p>
    <w:p w14:paraId="75E8E552" w14:textId="77777777" w:rsidR="00EE7E92" w:rsidRPr="00CE654A" w:rsidRDefault="00EE7E92" w:rsidP="00EE7E92">
      <w:pPr>
        <w:pStyle w:val="GG-body"/>
        <w:rPr>
          <w:b/>
          <w:spacing w:val="-2"/>
          <w:u w:val="single"/>
          <w:lang w:val="en-GB"/>
        </w:rPr>
      </w:pPr>
      <w:r w:rsidRPr="00CE654A">
        <w:rPr>
          <w:spacing w:val="-2"/>
          <w:lang w:val="en-GB"/>
        </w:rPr>
        <w:t xml:space="preserve">The research project entitled </w:t>
      </w:r>
      <w:bookmarkStart w:id="3" w:name="_Hlk89435575"/>
      <w:r w:rsidRPr="00CE654A">
        <w:rPr>
          <w:spacing w:val="-2"/>
          <w:lang w:val="en-GB"/>
        </w:rPr>
        <w:t>“Assessing the effects of anthropogenic activity on the trophic and spatial niches of benthic shark and ray species”</w:t>
      </w:r>
      <w:bookmarkEnd w:id="3"/>
      <w:r w:rsidRPr="00CE654A">
        <w:rPr>
          <w:spacing w:val="-2"/>
          <w:lang w:val="en-GB"/>
        </w:rPr>
        <w:t>.</w:t>
      </w:r>
    </w:p>
    <w:p w14:paraId="02B267E4" w14:textId="77777777" w:rsidR="00EE7E92" w:rsidRDefault="00EE7E92" w:rsidP="00EE7E92">
      <w:pPr>
        <w:pStyle w:val="GG-Title2"/>
        <w:rPr>
          <w:lang w:val="en-GB"/>
        </w:rPr>
      </w:pPr>
      <w:r w:rsidRPr="00CE654A">
        <w:rPr>
          <w:lang w:val="en-GB"/>
        </w:rPr>
        <w:t>Schedule 3</w:t>
      </w:r>
    </w:p>
    <w:p w14:paraId="114834ED" w14:textId="77777777" w:rsidR="00EE7E92" w:rsidRPr="00CE654A" w:rsidRDefault="00EE7E92" w:rsidP="003235A3">
      <w:pPr>
        <w:pStyle w:val="GG-body"/>
        <w:numPr>
          <w:ilvl w:val="0"/>
          <w:numId w:val="30"/>
        </w:numPr>
        <w:spacing w:after="0"/>
        <w:ind w:left="426"/>
        <w:rPr>
          <w:lang w:val="en-GB"/>
        </w:rPr>
      </w:pPr>
      <w:r w:rsidRPr="00CE654A">
        <w:rPr>
          <w:lang w:val="en-GB"/>
        </w:rPr>
        <w:t xml:space="preserve">One long line with a maximum length of 2 km, maximum diameter 1.7mm leaders with not more than 200 hooks (14/0 gauge). </w:t>
      </w:r>
    </w:p>
    <w:p w14:paraId="1A232A30" w14:textId="77777777" w:rsidR="00EE7E92" w:rsidRDefault="00EE7E92" w:rsidP="003235A3">
      <w:pPr>
        <w:pStyle w:val="GG-body"/>
        <w:numPr>
          <w:ilvl w:val="0"/>
          <w:numId w:val="30"/>
        </w:numPr>
        <w:ind w:left="426"/>
        <w:rPr>
          <w:lang w:val="en-GB"/>
        </w:rPr>
      </w:pPr>
      <w:r w:rsidRPr="00CE654A">
        <w:rPr>
          <w:lang w:val="en-GB"/>
        </w:rPr>
        <w:t>Two beach seine nets (not more than 40m length, not more than 2m drop and mesh size not less than 3mm).</w:t>
      </w:r>
    </w:p>
    <w:p w14:paraId="521645DC" w14:textId="77777777" w:rsidR="00EE7E92" w:rsidRDefault="00EE7E92" w:rsidP="00EE7E92">
      <w:pPr>
        <w:pStyle w:val="GG-Title2"/>
        <w:rPr>
          <w:lang w:val="en-GB"/>
        </w:rPr>
      </w:pPr>
      <w:r w:rsidRPr="00CE654A">
        <w:rPr>
          <w:lang w:val="en-GB"/>
        </w:rPr>
        <w:t>Schedule 4</w:t>
      </w:r>
    </w:p>
    <w:p w14:paraId="3B82DB45" w14:textId="77777777" w:rsidR="00EE7E92" w:rsidRDefault="00EE7E92" w:rsidP="003235A3">
      <w:pPr>
        <w:pStyle w:val="GG-body"/>
        <w:numPr>
          <w:ilvl w:val="0"/>
          <w:numId w:val="31"/>
        </w:numPr>
        <w:rPr>
          <w:lang w:val="en-GB"/>
        </w:rPr>
      </w:pPr>
      <w:r w:rsidRPr="00CE654A">
        <w:rPr>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2622B172" w14:textId="77777777" w:rsidR="00EE7E92" w:rsidRPr="00CE654A" w:rsidRDefault="00EE7E92" w:rsidP="003235A3">
      <w:pPr>
        <w:pStyle w:val="GG-body"/>
        <w:numPr>
          <w:ilvl w:val="0"/>
          <w:numId w:val="31"/>
        </w:numPr>
      </w:pPr>
      <w:r w:rsidRPr="00CE654A">
        <w:t xml:space="preserve">The nominated agents of the exemption holder are the following employees of Flinders University: </w:t>
      </w:r>
    </w:p>
    <w:p w14:paraId="1BFE31EA" w14:textId="77777777" w:rsidR="00EE7E92" w:rsidRPr="00CE654A" w:rsidRDefault="00EE7E92" w:rsidP="003235A3">
      <w:pPr>
        <w:pStyle w:val="GG-body"/>
        <w:numPr>
          <w:ilvl w:val="1"/>
          <w:numId w:val="32"/>
        </w:numPr>
        <w:spacing w:after="0"/>
        <w:ind w:left="851"/>
      </w:pPr>
      <w:r w:rsidRPr="00CE654A">
        <w:t xml:space="preserve">Lauren Meyer </w:t>
      </w:r>
    </w:p>
    <w:p w14:paraId="01CDAD23" w14:textId="77777777" w:rsidR="00EE7E92" w:rsidRPr="00CE654A" w:rsidRDefault="00EE7E92" w:rsidP="003235A3">
      <w:pPr>
        <w:pStyle w:val="GG-body"/>
        <w:numPr>
          <w:ilvl w:val="1"/>
          <w:numId w:val="32"/>
        </w:numPr>
        <w:spacing w:after="0"/>
        <w:ind w:left="851"/>
      </w:pPr>
      <w:r w:rsidRPr="00CE654A">
        <w:t xml:space="preserve">Chloe Roberts </w:t>
      </w:r>
    </w:p>
    <w:p w14:paraId="4A77C3FF" w14:textId="77777777" w:rsidR="00EE7E92" w:rsidRPr="00CE654A" w:rsidRDefault="00EE7E92" w:rsidP="003235A3">
      <w:pPr>
        <w:pStyle w:val="GG-body"/>
        <w:numPr>
          <w:ilvl w:val="1"/>
          <w:numId w:val="32"/>
        </w:numPr>
        <w:spacing w:after="0"/>
        <w:ind w:left="851"/>
      </w:pPr>
      <w:r w:rsidRPr="00CE654A">
        <w:t xml:space="preserve">Joshua Dennis </w:t>
      </w:r>
    </w:p>
    <w:p w14:paraId="6FA6F4E3" w14:textId="77777777" w:rsidR="00EE7E92" w:rsidRPr="00CE654A" w:rsidRDefault="00EE7E92" w:rsidP="003235A3">
      <w:pPr>
        <w:pStyle w:val="GG-body"/>
        <w:numPr>
          <w:ilvl w:val="1"/>
          <w:numId w:val="32"/>
        </w:numPr>
        <w:spacing w:after="0"/>
        <w:ind w:left="851"/>
      </w:pPr>
      <w:r w:rsidRPr="00CE654A">
        <w:t xml:space="preserve">Joshua Davey </w:t>
      </w:r>
    </w:p>
    <w:p w14:paraId="730DA4D8" w14:textId="77777777" w:rsidR="00EE7E92" w:rsidRDefault="00EE7E92" w:rsidP="003235A3">
      <w:pPr>
        <w:pStyle w:val="GG-body"/>
        <w:numPr>
          <w:ilvl w:val="1"/>
          <w:numId w:val="32"/>
        </w:numPr>
        <w:ind w:left="851"/>
      </w:pPr>
      <w:r w:rsidRPr="00CE654A">
        <w:t xml:space="preserve">Thomas Clarke </w:t>
      </w:r>
    </w:p>
    <w:p w14:paraId="6D79E063" w14:textId="77777777" w:rsidR="00EE7E92" w:rsidRPr="00CE654A" w:rsidRDefault="00EE7E92" w:rsidP="003235A3">
      <w:pPr>
        <w:pStyle w:val="GG-body"/>
        <w:numPr>
          <w:ilvl w:val="0"/>
          <w:numId w:val="31"/>
        </w:numPr>
      </w:pPr>
      <w:r w:rsidRPr="00CE654A">
        <w:t xml:space="preserve">The exemption holder or nominated agent/s may only take and retain muscle samples from the following species as part of the exempted activity: </w:t>
      </w:r>
    </w:p>
    <w:p w14:paraId="77A221C9" w14:textId="77777777" w:rsidR="00EE7E92" w:rsidRPr="00CE654A" w:rsidRDefault="00EE7E92" w:rsidP="003235A3">
      <w:pPr>
        <w:pStyle w:val="GG-body"/>
        <w:numPr>
          <w:ilvl w:val="1"/>
          <w:numId w:val="32"/>
        </w:numPr>
        <w:spacing w:after="0"/>
        <w:ind w:left="851"/>
      </w:pPr>
      <w:r w:rsidRPr="00CE654A">
        <w:t>Port Jackson shark (</w:t>
      </w:r>
      <w:r w:rsidRPr="00CE654A">
        <w:rPr>
          <w:i/>
          <w:iCs/>
        </w:rPr>
        <w:t xml:space="preserve">Heterodontus </w:t>
      </w:r>
      <w:proofErr w:type="spellStart"/>
      <w:r w:rsidRPr="00CE654A">
        <w:rPr>
          <w:i/>
          <w:iCs/>
        </w:rPr>
        <w:t>portusjacksoni</w:t>
      </w:r>
      <w:proofErr w:type="spellEnd"/>
      <w:r w:rsidRPr="00CE654A">
        <w:t xml:space="preserve">) </w:t>
      </w:r>
    </w:p>
    <w:p w14:paraId="21F7048C" w14:textId="77777777" w:rsidR="00EE7E92" w:rsidRPr="00CE654A" w:rsidRDefault="00EE7E92" w:rsidP="003235A3">
      <w:pPr>
        <w:pStyle w:val="GG-body"/>
        <w:numPr>
          <w:ilvl w:val="1"/>
          <w:numId w:val="32"/>
        </w:numPr>
        <w:spacing w:after="0"/>
        <w:ind w:left="851"/>
      </w:pPr>
      <w:r w:rsidRPr="00CE654A">
        <w:t>Southern eagle ray (</w:t>
      </w:r>
      <w:proofErr w:type="spellStart"/>
      <w:r w:rsidRPr="00CE654A">
        <w:rPr>
          <w:i/>
          <w:iCs/>
        </w:rPr>
        <w:t>Myliobatis</w:t>
      </w:r>
      <w:proofErr w:type="spellEnd"/>
      <w:r w:rsidRPr="00CE654A">
        <w:rPr>
          <w:i/>
          <w:iCs/>
        </w:rPr>
        <w:t xml:space="preserve"> </w:t>
      </w:r>
      <w:proofErr w:type="spellStart"/>
      <w:r w:rsidRPr="00CE654A">
        <w:rPr>
          <w:i/>
          <w:iCs/>
        </w:rPr>
        <w:t>tenuicaudatus</w:t>
      </w:r>
      <w:proofErr w:type="spellEnd"/>
      <w:r w:rsidRPr="00CE654A">
        <w:t xml:space="preserve">) </w:t>
      </w:r>
    </w:p>
    <w:p w14:paraId="1C763153" w14:textId="77777777" w:rsidR="00EE7E92" w:rsidRPr="00CE654A" w:rsidRDefault="00EE7E92" w:rsidP="003235A3">
      <w:pPr>
        <w:pStyle w:val="GG-body"/>
        <w:numPr>
          <w:ilvl w:val="1"/>
          <w:numId w:val="32"/>
        </w:numPr>
        <w:spacing w:after="0"/>
        <w:ind w:left="851"/>
      </w:pPr>
      <w:r w:rsidRPr="00CE654A">
        <w:t>School shark (</w:t>
      </w:r>
      <w:proofErr w:type="spellStart"/>
      <w:r w:rsidRPr="00CE654A">
        <w:rPr>
          <w:i/>
          <w:iCs/>
        </w:rPr>
        <w:t>Galeorhinus</w:t>
      </w:r>
      <w:proofErr w:type="spellEnd"/>
      <w:r w:rsidRPr="00CE654A">
        <w:rPr>
          <w:i/>
          <w:iCs/>
        </w:rPr>
        <w:t xml:space="preserve"> </w:t>
      </w:r>
      <w:proofErr w:type="spellStart"/>
      <w:r w:rsidRPr="00CE654A">
        <w:rPr>
          <w:i/>
          <w:iCs/>
        </w:rPr>
        <w:t>galeus</w:t>
      </w:r>
      <w:proofErr w:type="spellEnd"/>
      <w:r w:rsidRPr="00CE654A">
        <w:t xml:space="preserve">) </w:t>
      </w:r>
    </w:p>
    <w:p w14:paraId="7D4EF50C" w14:textId="77777777" w:rsidR="00EE7E92" w:rsidRPr="00CE654A" w:rsidRDefault="00EE7E92" w:rsidP="003235A3">
      <w:pPr>
        <w:pStyle w:val="GG-body"/>
        <w:numPr>
          <w:ilvl w:val="1"/>
          <w:numId w:val="32"/>
        </w:numPr>
        <w:spacing w:after="0"/>
        <w:ind w:left="851"/>
      </w:pPr>
      <w:r w:rsidRPr="00CE654A">
        <w:t>Gummy shark (</w:t>
      </w:r>
      <w:proofErr w:type="spellStart"/>
      <w:r w:rsidRPr="00CE654A">
        <w:rPr>
          <w:i/>
          <w:iCs/>
        </w:rPr>
        <w:t>Mustelus</w:t>
      </w:r>
      <w:proofErr w:type="spellEnd"/>
      <w:r w:rsidRPr="00CE654A">
        <w:rPr>
          <w:i/>
          <w:iCs/>
        </w:rPr>
        <w:t xml:space="preserve"> </w:t>
      </w:r>
      <w:proofErr w:type="spellStart"/>
      <w:r w:rsidRPr="00CE654A">
        <w:rPr>
          <w:i/>
          <w:iCs/>
        </w:rPr>
        <w:t>antarcticus</w:t>
      </w:r>
      <w:proofErr w:type="spellEnd"/>
      <w:r w:rsidRPr="00CE654A">
        <w:t xml:space="preserve">) </w:t>
      </w:r>
    </w:p>
    <w:p w14:paraId="591BBA87" w14:textId="77777777" w:rsidR="00EE7E92" w:rsidRDefault="00EE7E92" w:rsidP="003235A3">
      <w:pPr>
        <w:pStyle w:val="GG-body"/>
        <w:numPr>
          <w:ilvl w:val="1"/>
          <w:numId w:val="32"/>
        </w:numPr>
        <w:ind w:left="851"/>
      </w:pPr>
      <w:r w:rsidRPr="00CE654A">
        <w:t>Smooth ray (</w:t>
      </w:r>
      <w:proofErr w:type="spellStart"/>
      <w:r w:rsidRPr="00CE654A">
        <w:rPr>
          <w:i/>
          <w:iCs/>
        </w:rPr>
        <w:t>Bathytoshia</w:t>
      </w:r>
      <w:proofErr w:type="spellEnd"/>
      <w:r w:rsidRPr="00CE654A">
        <w:rPr>
          <w:i/>
          <w:iCs/>
        </w:rPr>
        <w:t xml:space="preserve"> </w:t>
      </w:r>
      <w:proofErr w:type="spellStart"/>
      <w:r w:rsidRPr="00CE654A">
        <w:rPr>
          <w:i/>
          <w:iCs/>
        </w:rPr>
        <w:t>brevicaudata</w:t>
      </w:r>
      <w:proofErr w:type="spellEnd"/>
      <w:r w:rsidRPr="00CE654A">
        <w:t>)</w:t>
      </w:r>
    </w:p>
    <w:p w14:paraId="17CFBFE9" w14:textId="77777777" w:rsidR="00EE7E92" w:rsidRDefault="00EE7E92" w:rsidP="003235A3">
      <w:pPr>
        <w:pStyle w:val="GG-body"/>
        <w:numPr>
          <w:ilvl w:val="0"/>
          <w:numId w:val="31"/>
        </w:numPr>
      </w:pPr>
      <w:r w:rsidRPr="00CE654A">
        <w:t xml:space="preserve">The Ministerial exemption holder or nominated agent/s must be in attendance of a long line, </w:t>
      </w:r>
      <w:proofErr w:type="gramStart"/>
      <w:r w:rsidRPr="00CE654A">
        <w:t>at all times</w:t>
      </w:r>
      <w:proofErr w:type="gramEnd"/>
      <w:r w:rsidRPr="00CE654A">
        <w:t xml:space="preserve"> when a long line is in use pursuant to this notice. </w:t>
      </w:r>
    </w:p>
    <w:p w14:paraId="18021295" w14:textId="77777777" w:rsidR="00EE7E92" w:rsidRDefault="00EE7E92" w:rsidP="003235A3">
      <w:pPr>
        <w:pStyle w:val="GG-body"/>
        <w:numPr>
          <w:ilvl w:val="0"/>
          <w:numId w:val="31"/>
        </w:numPr>
      </w:pPr>
      <w:bookmarkStart w:id="4" w:name="_Hlk89437426"/>
      <w:r w:rsidRPr="00CE654A">
        <w:t>All fish, sharks and rays caught pursuant to this notice must be returned to the water as soon as practicable</w:t>
      </w:r>
      <w:bookmarkEnd w:id="4"/>
      <w:r w:rsidRPr="00CE654A">
        <w:t>.</w:t>
      </w:r>
    </w:p>
    <w:p w14:paraId="228F95CE" w14:textId="77777777" w:rsidR="00EE7E92" w:rsidRDefault="00EE7E92" w:rsidP="003235A3">
      <w:pPr>
        <w:pStyle w:val="GG-body"/>
        <w:numPr>
          <w:ilvl w:val="0"/>
          <w:numId w:val="31"/>
        </w:numPr>
      </w:pPr>
      <w:r w:rsidRPr="00CE654A">
        <w:t>All protected species incidentally taken while undertaking the exempted activity must be returned to the water as soon as practicable. Protected species must not be retained.</w:t>
      </w:r>
    </w:p>
    <w:p w14:paraId="7972B1BC" w14:textId="77777777" w:rsidR="00EE7E92" w:rsidRDefault="00EE7E92" w:rsidP="003235A3">
      <w:pPr>
        <w:pStyle w:val="GG-body"/>
        <w:numPr>
          <w:ilvl w:val="0"/>
          <w:numId w:val="31"/>
        </w:numPr>
      </w:pPr>
      <w:r w:rsidRPr="00CE654A">
        <w:t xml:space="preserve">A beach seine-net can not be used pursuant to this notice in any area of a Habitat Protection Zone of a marine park. </w:t>
      </w:r>
    </w:p>
    <w:p w14:paraId="40197873" w14:textId="77777777" w:rsidR="00EE7E92" w:rsidRDefault="00EE7E92" w:rsidP="003235A3">
      <w:pPr>
        <w:pStyle w:val="GG-body"/>
        <w:numPr>
          <w:ilvl w:val="0"/>
          <w:numId w:val="31"/>
        </w:numPr>
      </w:pPr>
      <w:r w:rsidRPr="00CE654A">
        <w:t xml:space="preserve">The samples collected by the exemption holder are for scientific, education or research purposes only and must not be sold or consumed. </w:t>
      </w:r>
    </w:p>
    <w:p w14:paraId="2C2EB70F" w14:textId="77777777" w:rsidR="00EE7E92" w:rsidRDefault="00EE7E92" w:rsidP="003235A3">
      <w:pPr>
        <w:pStyle w:val="GG-body"/>
        <w:numPr>
          <w:ilvl w:val="0"/>
          <w:numId w:val="31"/>
        </w:numPr>
      </w:pPr>
      <w:r w:rsidRPr="00CE654A">
        <w:t xml:space="preserve">The exemption holder must not collect samples for aquaculture research purposes pursuant to this notice. </w:t>
      </w:r>
    </w:p>
    <w:p w14:paraId="173187C7" w14:textId="77777777" w:rsidR="00EE7E92" w:rsidRDefault="00EE7E92" w:rsidP="003235A3">
      <w:pPr>
        <w:pStyle w:val="GG-body"/>
        <w:numPr>
          <w:ilvl w:val="0"/>
          <w:numId w:val="31"/>
        </w:numPr>
      </w:pPr>
      <w:r w:rsidRPr="00CE654A">
        <w:t>Any equipment used to collect and hold fish during the exempted activity must be decontaminated prior to and after undertaking the research activities.</w:t>
      </w:r>
    </w:p>
    <w:p w14:paraId="6232A226" w14:textId="77777777" w:rsidR="00EE7E92" w:rsidRDefault="00EE7E92" w:rsidP="003235A3">
      <w:pPr>
        <w:pStyle w:val="GG-body"/>
        <w:numPr>
          <w:ilvl w:val="0"/>
          <w:numId w:val="31"/>
        </w:numPr>
      </w:pPr>
      <w:r w:rsidRPr="00CE654A">
        <w:t>The Ministerial exemption holder or agent must not conduct any other fishing activity, including recreational fishing whilst undertaking the exempted activity.</w:t>
      </w:r>
    </w:p>
    <w:p w14:paraId="4B83893C" w14:textId="77777777" w:rsidR="00EE7E92" w:rsidRDefault="00EE7E92" w:rsidP="003235A3">
      <w:pPr>
        <w:pStyle w:val="GG-body"/>
        <w:numPr>
          <w:ilvl w:val="0"/>
          <w:numId w:val="31"/>
        </w:numPr>
      </w:pPr>
      <w:r w:rsidRPr="00CE654A">
        <w:t xml:space="preserve">At least 1 hour before conducting an exempted activity, the exemption holder must contact the Department of Primary Industries and Regions (PIRSA) </w:t>
      </w:r>
      <w:proofErr w:type="spellStart"/>
      <w:r w:rsidRPr="00CE654A">
        <w:t>Fishwatch</w:t>
      </w:r>
      <w:proofErr w:type="spellEnd"/>
      <w:r w:rsidRPr="00CE654A">
        <w:t xml:space="preserve"> on telephone </w:t>
      </w:r>
      <w:r w:rsidRPr="00CE654A">
        <w:rPr>
          <w:b/>
          <w:bCs/>
        </w:rPr>
        <w:t>1800 065 522</w:t>
      </w:r>
      <w:r w:rsidRPr="00CE654A">
        <w:t xml:space="preserve"> and answer a series of questions about the exempted activity. The exemption holder will need to have a copy of this notice in their possession at the time of making the </w:t>
      </w:r>
      <w:proofErr w:type="gramStart"/>
      <w:r w:rsidRPr="00CE654A">
        <w:t>call, and</w:t>
      </w:r>
      <w:proofErr w:type="gramEnd"/>
      <w:r w:rsidRPr="00CE654A">
        <w:t xml:space="preserve"> be able to provide information about the area and time of the exempted activity, the specific gear to be used, vehicles and/or boats involved, the number of exemption holders undertaking the exempted activity and other related questions.</w:t>
      </w:r>
    </w:p>
    <w:p w14:paraId="10349F30" w14:textId="77777777" w:rsidR="00EE7E92" w:rsidRPr="00CE654A" w:rsidRDefault="00EE7E92" w:rsidP="003235A3">
      <w:pPr>
        <w:pStyle w:val="GG-body"/>
        <w:numPr>
          <w:ilvl w:val="0"/>
          <w:numId w:val="31"/>
        </w:numPr>
      </w:pPr>
      <w:r w:rsidRPr="00CE654A">
        <w:t>The exemption holder must provide a report in writing detailing the activities carried out pursuant to this notice to PIRSA, Fisheries and Aquaculture (GPO Box 1625, ADELAIDE SA 5001) within 14 days of the activity being completed with the following details:</w:t>
      </w:r>
    </w:p>
    <w:p w14:paraId="4DCBA67D" w14:textId="77777777" w:rsidR="00EE7E92" w:rsidRPr="00CE654A" w:rsidRDefault="00EE7E92" w:rsidP="003235A3">
      <w:pPr>
        <w:pStyle w:val="GG-body"/>
        <w:numPr>
          <w:ilvl w:val="3"/>
          <w:numId w:val="29"/>
        </w:numPr>
        <w:spacing w:after="0"/>
        <w:ind w:left="851" w:hanging="361"/>
        <w:rPr>
          <w:lang w:val="en-GB"/>
        </w:rPr>
      </w:pPr>
      <w:r w:rsidRPr="00CE654A">
        <w:rPr>
          <w:lang w:val="en-GB"/>
        </w:rPr>
        <w:t xml:space="preserve">the date and location of </w:t>
      </w:r>
      <w:proofErr w:type="gramStart"/>
      <w:r w:rsidRPr="00CE654A">
        <w:rPr>
          <w:lang w:val="en-GB"/>
        </w:rPr>
        <w:t>sampling;</w:t>
      </w:r>
      <w:proofErr w:type="gramEnd"/>
    </w:p>
    <w:p w14:paraId="18BEF024" w14:textId="77777777" w:rsidR="00EE7E92" w:rsidRPr="00CE654A" w:rsidRDefault="00EE7E92" w:rsidP="003235A3">
      <w:pPr>
        <w:pStyle w:val="GG-body"/>
        <w:numPr>
          <w:ilvl w:val="3"/>
          <w:numId w:val="29"/>
        </w:numPr>
        <w:spacing w:after="0"/>
        <w:ind w:left="851" w:hanging="361"/>
        <w:rPr>
          <w:lang w:val="en-GB"/>
        </w:rPr>
      </w:pPr>
      <w:r w:rsidRPr="00CE654A">
        <w:rPr>
          <w:lang w:val="en-GB"/>
        </w:rPr>
        <w:t xml:space="preserve">the gear </w:t>
      </w:r>
      <w:proofErr w:type="gramStart"/>
      <w:r w:rsidRPr="00CE654A">
        <w:rPr>
          <w:lang w:val="en-GB"/>
        </w:rPr>
        <w:t>used;</w:t>
      </w:r>
      <w:proofErr w:type="gramEnd"/>
    </w:p>
    <w:p w14:paraId="700F49AD" w14:textId="77777777" w:rsidR="00EE7E92" w:rsidRPr="00CE654A" w:rsidRDefault="00EE7E92" w:rsidP="003235A3">
      <w:pPr>
        <w:pStyle w:val="GG-body"/>
        <w:numPr>
          <w:ilvl w:val="3"/>
          <w:numId w:val="29"/>
        </w:numPr>
        <w:spacing w:after="0"/>
        <w:ind w:left="851" w:hanging="361"/>
        <w:rPr>
          <w:lang w:val="en-GB"/>
        </w:rPr>
      </w:pPr>
      <w:r w:rsidRPr="00CE654A">
        <w:rPr>
          <w:lang w:val="en-GB"/>
        </w:rPr>
        <w:t xml:space="preserve">the number and description of all species </w:t>
      </w:r>
      <w:proofErr w:type="gramStart"/>
      <w:r w:rsidRPr="00CE654A">
        <w:rPr>
          <w:lang w:val="en-GB"/>
        </w:rPr>
        <w:t>sampled;</w:t>
      </w:r>
      <w:proofErr w:type="gramEnd"/>
    </w:p>
    <w:p w14:paraId="158A5F52" w14:textId="77777777" w:rsidR="00EE7E92" w:rsidRPr="00CE654A" w:rsidRDefault="00EE7E92" w:rsidP="003235A3">
      <w:pPr>
        <w:pStyle w:val="GG-body"/>
        <w:numPr>
          <w:ilvl w:val="3"/>
          <w:numId w:val="29"/>
        </w:numPr>
        <w:spacing w:after="0"/>
        <w:ind w:left="851" w:hanging="361"/>
        <w:rPr>
          <w:lang w:val="en-GB"/>
        </w:rPr>
      </w:pPr>
      <w:r w:rsidRPr="00CE654A">
        <w:rPr>
          <w:lang w:val="en-GB"/>
        </w:rPr>
        <w:t>any interactions with protected species and their fate; and</w:t>
      </w:r>
    </w:p>
    <w:p w14:paraId="78778ECC" w14:textId="77777777" w:rsidR="00EE7E92" w:rsidRDefault="00EE7E92" w:rsidP="003235A3">
      <w:pPr>
        <w:pStyle w:val="GG-body"/>
        <w:numPr>
          <w:ilvl w:val="3"/>
          <w:numId w:val="29"/>
        </w:numPr>
        <w:ind w:left="851" w:hanging="361"/>
        <w:rPr>
          <w:lang w:val="en-GB"/>
        </w:rPr>
      </w:pPr>
      <w:r w:rsidRPr="00CE654A">
        <w:rPr>
          <w:lang w:val="en-GB"/>
        </w:rPr>
        <w:t xml:space="preserve">any other information regarding size, breeding or anything deemed relevant or of interest that </w:t>
      </w:r>
      <w:proofErr w:type="gramStart"/>
      <w:r w:rsidRPr="00CE654A">
        <w:rPr>
          <w:lang w:val="en-GB"/>
        </w:rPr>
        <w:t>is able to</w:t>
      </w:r>
      <w:proofErr w:type="gramEnd"/>
      <w:r w:rsidRPr="00CE654A">
        <w:rPr>
          <w:lang w:val="en-GB"/>
        </w:rPr>
        <w:t xml:space="preserve"> be volunteered.</w:t>
      </w:r>
    </w:p>
    <w:p w14:paraId="1DAE294A" w14:textId="77777777" w:rsidR="00EE7E92" w:rsidRDefault="00EE7E92" w:rsidP="003235A3">
      <w:pPr>
        <w:pStyle w:val="GG-body"/>
        <w:numPr>
          <w:ilvl w:val="0"/>
          <w:numId w:val="31"/>
        </w:numPr>
      </w:pPr>
      <w:r w:rsidRPr="00CE654A">
        <w:lastRenderedPageBreak/>
        <w:t xml:space="preserve">While engaging in the exempted activity, the exemption holder and nominated agents must be in possession of a signed copy of this notice and carry their identification card issued by Flinders University. Such notice and identification must be produced to a PIRSA Fisheries Officer if requested.  </w:t>
      </w:r>
    </w:p>
    <w:p w14:paraId="3D72B50E" w14:textId="77777777" w:rsidR="00EE7E92" w:rsidRDefault="00EE7E92" w:rsidP="003235A3">
      <w:pPr>
        <w:pStyle w:val="GG-body"/>
        <w:numPr>
          <w:ilvl w:val="0"/>
          <w:numId w:val="31"/>
        </w:numPr>
      </w:pPr>
      <w:r w:rsidRPr="00CE654A">
        <w:t xml:space="preserve">The exemption holder, or agent must not contravene or fail to comply with the </w:t>
      </w:r>
      <w:r w:rsidRPr="00CE654A">
        <w:rPr>
          <w:i/>
        </w:rPr>
        <w:t xml:space="preserve">Fisheries Management Act </w:t>
      </w:r>
      <w:proofErr w:type="gramStart"/>
      <w:r w:rsidRPr="00CE654A">
        <w:rPr>
          <w:i/>
        </w:rPr>
        <w:t>2007</w:t>
      </w:r>
      <w:proofErr w:type="gramEnd"/>
      <w:r w:rsidRPr="00CE654A">
        <w:t xml:space="preserve"> or any regulations made under that Act, except where specifically exempted by this notice.</w:t>
      </w:r>
    </w:p>
    <w:p w14:paraId="7498A443" w14:textId="77777777" w:rsidR="00EE7E92" w:rsidRDefault="00EE7E92" w:rsidP="00EE7E92">
      <w:pPr>
        <w:pStyle w:val="GG-body"/>
      </w:pPr>
      <w:r w:rsidRPr="00CE654A">
        <w:t xml:space="preserve">This notice does not purport to override the provisions or operation of any other Act including, but not limited to, the </w:t>
      </w:r>
      <w:r w:rsidRPr="00CE654A">
        <w:rPr>
          <w:i/>
        </w:rPr>
        <w:t>Marine Parks Act 2007</w:t>
      </w:r>
      <w:r w:rsidRPr="00CE654A">
        <w:t xml:space="preserve">, the </w:t>
      </w:r>
      <w:r w:rsidRPr="00CE654A">
        <w:rPr>
          <w:i/>
        </w:rPr>
        <w:t>River Murray Act 2003</w:t>
      </w:r>
      <w:r w:rsidRPr="00CE654A">
        <w:t xml:space="preserve"> or the </w:t>
      </w:r>
      <w:r w:rsidRPr="00CE654A">
        <w:rPr>
          <w:i/>
          <w:iCs/>
        </w:rPr>
        <w:t xml:space="preserve">Adelaide Dolphin Sanctuary Act 2005. </w:t>
      </w:r>
      <w:r w:rsidRPr="00CE654A">
        <w:t>The exemption holder and her agents must comply with any relevant regulations, permits, requirements and directions from the Department for Environment and Water when undertaking activities within a marine park.</w:t>
      </w:r>
    </w:p>
    <w:p w14:paraId="1EE297CD" w14:textId="77777777" w:rsidR="00EE7E92" w:rsidRDefault="00EE7E92" w:rsidP="00EE7E92">
      <w:pPr>
        <w:pStyle w:val="GG-SDated"/>
        <w:rPr>
          <w:lang w:val="en-GB"/>
        </w:rPr>
      </w:pPr>
      <w:r w:rsidRPr="00CE654A">
        <w:rPr>
          <w:lang w:val="en-GB"/>
        </w:rPr>
        <w:t>Dated</w:t>
      </w:r>
      <w:r>
        <w:rPr>
          <w:lang w:val="en-GB"/>
        </w:rPr>
        <w:t>:</w:t>
      </w:r>
      <w:r w:rsidRPr="00CE654A">
        <w:rPr>
          <w:lang w:val="en-GB"/>
        </w:rPr>
        <w:t xml:space="preserve"> 11 March 2022</w:t>
      </w:r>
    </w:p>
    <w:p w14:paraId="75E657E1" w14:textId="77777777" w:rsidR="00EE7E92" w:rsidRPr="00CE654A" w:rsidRDefault="00EE7E92" w:rsidP="00EE7E92">
      <w:pPr>
        <w:pStyle w:val="GG-SName"/>
        <w:rPr>
          <w:lang w:val="en-GB"/>
        </w:rPr>
      </w:pPr>
      <w:r w:rsidRPr="00CE654A">
        <w:rPr>
          <w:lang w:val="en-GB"/>
        </w:rPr>
        <w:t xml:space="preserve">Prof Gavin </w:t>
      </w:r>
      <w:proofErr w:type="spellStart"/>
      <w:r w:rsidRPr="00CE654A">
        <w:rPr>
          <w:lang w:val="en-GB"/>
        </w:rPr>
        <w:t>Begg</w:t>
      </w:r>
      <w:proofErr w:type="spellEnd"/>
    </w:p>
    <w:p w14:paraId="20C64CB9" w14:textId="77777777" w:rsidR="00EE7E92" w:rsidRPr="00CE654A" w:rsidRDefault="00EE7E92" w:rsidP="00EE7E92">
      <w:pPr>
        <w:pStyle w:val="GG-Signature"/>
        <w:rPr>
          <w:lang w:val="en-GB"/>
        </w:rPr>
      </w:pPr>
      <w:r w:rsidRPr="00CE654A">
        <w:rPr>
          <w:lang w:val="en-GB"/>
        </w:rPr>
        <w:t xml:space="preserve">Executive Director </w:t>
      </w:r>
    </w:p>
    <w:p w14:paraId="727A23F4" w14:textId="77777777" w:rsidR="00EE7E92" w:rsidRPr="00CE654A" w:rsidRDefault="00EE7E92" w:rsidP="00EE7E92">
      <w:pPr>
        <w:pStyle w:val="GG-Signature"/>
        <w:rPr>
          <w:lang w:val="en-GB"/>
        </w:rPr>
      </w:pPr>
      <w:r w:rsidRPr="00CE654A">
        <w:rPr>
          <w:lang w:val="en-GB"/>
        </w:rPr>
        <w:t xml:space="preserve">Fisheries </w:t>
      </w:r>
      <w:r>
        <w:rPr>
          <w:lang w:val="en-GB"/>
        </w:rPr>
        <w:t>a</w:t>
      </w:r>
      <w:r w:rsidRPr="00CE654A">
        <w:rPr>
          <w:lang w:val="en-GB"/>
        </w:rPr>
        <w:t>nd Aquaculture</w:t>
      </w:r>
    </w:p>
    <w:p w14:paraId="52C2442C" w14:textId="77777777" w:rsidR="00EE7E92" w:rsidRDefault="00EE7E92" w:rsidP="00EE7E92">
      <w:pPr>
        <w:pStyle w:val="GG-Signature"/>
        <w:rPr>
          <w:lang w:val="en-GB"/>
        </w:rPr>
      </w:pPr>
      <w:r w:rsidRPr="00CE654A">
        <w:rPr>
          <w:lang w:val="en-GB"/>
        </w:rPr>
        <w:t>Delegate of the Minister for Primary Industries and Regional Development</w:t>
      </w:r>
    </w:p>
    <w:p w14:paraId="01BE21A2" w14:textId="77777777" w:rsidR="00EE7E92" w:rsidRDefault="00EE7E92" w:rsidP="00EE7E92">
      <w:pPr>
        <w:pStyle w:val="GG-Signature"/>
        <w:pBdr>
          <w:top w:val="single" w:sz="4" w:space="1" w:color="auto"/>
        </w:pBdr>
        <w:spacing w:before="100" w:line="14" w:lineRule="exact"/>
        <w:jc w:val="center"/>
        <w:rPr>
          <w:lang w:val="en-GB"/>
        </w:rPr>
      </w:pPr>
    </w:p>
    <w:p w14:paraId="2E4F0C91" w14:textId="77777777" w:rsidR="00EE7E92" w:rsidRDefault="00EE7E92" w:rsidP="00944BFE">
      <w:pPr>
        <w:pStyle w:val="GG-body"/>
        <w:spacing w:after="0"/>
      </w:pPr>
    </w:p>
    <w:p w14:paraId="056902AC" w14:textId="7618633C" w:rsidR="00944BFE" w:rsidRDefault="00944BFE" w:rsidP="00944BFE">
      <w:pPr>
        <w:pStyle w:val="GG-Title1"/>
        <w:rPr>
          <w:lang w:val="en-GB"/>
        </w:rPr>
      </w:pPr>
      <w:r w:rsidRPr="00930D7E">
        <w:rPr>
          <w:lang w:val="en-GB"/>
        </w:rPr>
        <w:t>Fisheries Management Act 2007</w:t>
      </w:r>
    </w:p>
    <w:p w14:paraId="28983529" w14:textId="77777777" w:rsidR="00944BFE" w:rsidRDefault="00944BFE" w:rsidP="00944BFE">
      <w:pPr>
        <w:pStyle w:val="GG-Title2"/>
        <w:rPr>
          <w:lang w:val="en-GB"/>
        </w:rPr>
      </w:pPr>
      <w:r w:rsidRPr="00930D7E">
        <w:rPr>
          <w:lang w:val="en-GB"/>
        </w:rPr>
        <w:t>Section 115</w:t>
      </w:r>
    </w:p>
    <w:p w14:paraId="723C33F8" w14:textId="77777777" w:rsidR="00944BFE" w:rsidRDefault="00944BFE" w:rsidP="00944BFE">
      <w:pPr>
        <w:pStyle w:val="GG-Title3"/>
        <w:rPr>
          <w:lang w:val="en-GB"/>
        </w:rPr>
      </w:pPr>
      <w:r w:rsidRPr="00930D7E">
        <w:rPr>
          <w:lang w:val="en-GB"/>
        </w:rPr>
        <w:t>Exemption number ME9903197</w:t>
      </w:r>
    </w:p>
    <w:p w14:paraId="0AA29547" w14:textId="77777777" w:rsidR="00944BFE" w:rsidRDefault="00944BFE" w:rsidP="00944BFE">
      <w:pPr>
        <w:pStyle w:val="GG-body"/>
        <w:rPr>
          <w:lang w:val="en-GB"/>
        </w:rPr>
      </w:pPr>
      <w:r w:rsidRPr="00930D7E">
        <w:rPr>
          <w:lang w:val="en-GB"/>
        </w:rPr>
        <w:t xml:space="preserve">TAKE NOTICE that pursuant to section 115 of the </w:t>
      </w:r>
      <w:r w:rsidRPr="00930D7E">
        <w:rPr>
          <w:i/>
          <w:lang w:val="en-GB"/>
        </w:rPr>
        <w:t>Fisheries Management Act 2007</w:t>
      </w:r>
      <w:r w:rsidRPr="00930D7E">
        <w:rPr>
          <w:lang w:val="en-GB"/>
        </w:rPr>
        <w:t xml:space="preserve">, Professor Stephen Donnellan of the South Australian Museum, North Terrace, Adelaide, South Australia, (the “exemption holder”), or a person acting as his agent, is exempt from sections 70, 71(1)(b) and 71(2) of the </w:t>
      </w:r>
      <w:r w:rsidRPr="00930D7E">
        <w:rPr>
          <w:i/>
          <w:lang w:val="en-GB"/>
        </w:rPr>
        <w:t>Fisheries Management Act 2007</w:t>
      </w:r>
      <w:r w:rsidRPr="00930D7E">
        <w:rPr>
          <w:lang w:val="en-GB"/>
        </w:rPr>
        <w:t xml:space="preserve">; and regulations 5, 6(1)(a) and 10; and clauses 39(a), 42, 74, 96, 97, 113 and 116 of Schedule 6 and Schedule 7 of the </w:t>
      </w:r>
      <w:r w:rsidRPr="00930D7E">
        <w:rPr>
          <w:i/>
          <w:lang w:val="en-GB"/>
        </w:rPr>
        <w:t>Fisheries Management (General) Regulations 2017</w:t>
      </w:r>
      <w:r w:rsidRPr="00930D7E">
        <w:rPr>
          <w:lang w:val="en-GB"/>
        </w:rPr>
        <w:t>, but only insofar as the exemption holder will not be guilty of an offence for the purposes of conducting research activities that include the taking of voucher specimens of specified marine and freshwater fish and invertebrates (“exempted activity”) in the waters described in Schedule 1, using the gear specified in Schedule 2, subject to the conditions specified in Schedule 3, from 11 March 2022 until 10 March 2023, unless varied or revoked earlier.</w:t>
      </w:r>
    </w:p>
    <w:p w14:paraId="1A4572BA" w14:textId="77777777" w:rsidR="00944BFE" w:rsidRDefault="00944BFE" w:rsidP="00944BFE">
      <w:pPr>
        <w:pStyle w:val="GG-Title2"/>
        <w:rPr>
          <w:lang w:val="en-GB"/>
        </w:rPr>
      </w:pPr>
      <w:r w:rsidRPr="00930D7E">
        <w:rPr>
          <w:lang w:val="en-GB"/>
        </w:rPr>
        <w:t>Schedule 1</w:t>
      </w:r>
    </w:p>
    <w:p w14:paraId="754F0A4E" w14:textId="77777777" w:rsidR="00944BFE" w:rsidRDefault="00944BFE" w:rsidP="00944BFE">
      <w:pPr>
        <w:pStyle w:val="GG-body"/>
        <w:spacing w:after="0"/>
        <w:rPr>
          <w:lang w:val="en-GB"/>
        </w:rPr>
      </w:pPr>
      <w:r w:rsidRPr="00930D7E">
        <w:rPr>
          <w:lang w:val="en-GB"/>
        </w:rPr>
        <w:t xml:space="preserve">South Australian State waters, including intertidal “rocky” reefs and the waters of the Adelaide Dolphin Sanctuary but excluding Sanctuary and Restricted Access zones of any marine park unless authorised under the </w:t>
      </w:r>
      <w:r w:rsidRPr="00930D7E">
        <w:rPr>
          <w:i/>
          <w:lang w:val="en-GB"/>
        </w:rPr>
        <w:t>Marine Parks Act 2007</w:t>
      </w:r>
      <w:r w:rsidRPr="00930D7E">
        <w:rPr>
          <w:lang w:val="en-GB"/>
        </w:rPr>
        <w:t xml:space="preserve"> and aquatic reserves unless otherwise authorised under the </w:t>
      </w:r>
      <w:r w:rsidRPr="00930D7E">
        <w:rPr>
          <w:i/>
          <w:lang w:val="en-GB"/>
        </w:rPr>
        <w:t>Fisheries Management Act 2007</w:t>
      </w:r>
      <w:r w:rsidRPr="00930D7E">
        <w:rPr>
          <w:lang w:val="en-GB"/>
        </w:rPr>
        <w:t>.</w:t>
      </w:r>
    </w:p>
    <w:p w14:paraId="744B5023" w14:textId="77777777" w:rsidR="00944BFE" w:rsidRDefault="00944BFE" w:rsidP="00944BFE">
      <w:pPr>
        <w:pStyle w:val="GG-Title2"/>
        <w:rPr>
          <w:lang w:val="en-GB"/>
        </w:rPr>
      </w:pPr>
      <w:r w:rsidRPr="00930D7E">
        <w:rPr>
          <w:lang w:val="en-GB"/>
        </w:rPr>
        <w:t>Schedule 2</w:t>
      </w:r>
    </w:p>
    <w:p w14:paraId="084E4E06" w14:textId="77777777" w:rsidR="00944BFE" w:rsidRPr="00930D7E" w:rsidRDefault="00944BFE" w:rsidP="00944BFE">
      <w:pPr>
        <w:pStyle w:val="GG-body"/>
        <w:rPr>
          <w:lang w:val="en-GB"/>
        </w:rPr>
      </w:pPr>
      <w:r w:rsidRPr="00930D7E">
        <w:rPr>
          <w:lang w:val="en-GB"/>
        </w:rPr>
        <w:t>Description of equipment that may be used to undertake the proposed activity:</w:t>
      </w:r>
    </w:p>
    <w:p w14:paraId="3F13E0AC" w14:textId="77777777" w:rsidR="00944BFE" w:rsidRPr="00930D7E" w:rsidRDefault="00944BFE" w:rsidP="003235A3">
      <w:pPr>
        <w:pStyle w:val="GG-body"/>
        <w:numPr>
          <w:ilvl w:val="0"/>
          <w:numId w:val="28"/>
        </w:numPr>
        <w:spacing w:after="0"/>
        <w:ind w:left="567" w:hanging="273"/>
        <w:rPr>
          <w:lang w:val="en-GB"/>
        </w:rPr>
      </w:pPr>
      <w:r w:rsidRPr="00930D7E">
        <w:rPr>
          <w:lang w:val="en-GB"/>
        </w:rPr>
        <w:t>6 bait traps – up to 60x30x30cm</w:t>
      </w:r>
    </w:p>
    <w:p w14:paraId="789EEB91" w14:textId="77777777" w:rsidR="00944BFE" w:rsidRPr="00930D7E" w:rsidRDefault="00944BFE" w:rsidP="003235A3">
      <w:pPr>
        <w:pStyle w:val="GG-body"/>
        <w:numPr>
          <w:ilvl w:val="0"/>
          <w:numId w:val="28"/>
        </w:numPr>
        <w:spacing w:after="0"/>
        <w:ind w:left="567" w:hanging="273"/>
        <w:rPr>
          <w:lang w:val="en-GB"/>
        </w:rPr>
      </w:pPr>
      <w:r w:rsidRPr="00930D7E">
        <w:rPr>
          <w:lang w:val="en-GB"/>
        </w:rPr>
        <w:t xml:space="preserve">Hook and line – 1 line/person </w:t>
      </w:r>
    </w:p>
    <w:p w14:paraId="03C005A7" w14:textId="77777777" w:rsidR="00944BFE" w:rsidRPr="00930D7E" w:rsidRDefault="00944BFE" w:rsidP="003235A3">
      <w:pPr>
        <w:pStyle w:val="GG-body"/>
        <w:numPr>
          <w:ilvl w:val="0"/>
          <w:numId w:val="28"/>
        </w:numPr>
        <w:spacing w:after="0"/>
        <w:ind w:left="567" w:hanging="273"/>
        <w:rPr>
          <w:lang w:val="en-GB"/>
        </w:rPr>
      </w:pPr>
      <w:r w:rsidRPr="00930D7E">
        <w:rPr>
          <w:lang w:val="en-GB"/>
        </w:rPr>
        <w:t>1 Plankton net – 0.8 m length, 300mm diameter 250μm mesh</w:t>
      </w:r>
    </w:p>
    <w:p w14:paraId="78A58166" w14:textId="77777777" w:rsidR="00944BFE" w:rsidRPr="00930D7E" w:rsidRDefault="00944BFE" w:rsidP="003235A3">
      <w:pPr>
        <w:pStyle w:val="GG-body"/>
        <w:numPr>
          <w:ilvl w:val="0"/>
          <w:numId w:val="28"/>
        </w:numPr>
        <w:spacing w:after="0"/>
        <w:ind w:left="567" w:hanging="273"/>
        <w:rPr>
          <w:lang w:val="en-GB"/>
        </w:rPr>
      </w:pPr>
      <w:r w:rsidRPr="00930D7E">
        <w:rPr>
          <w:lang w:val="en-GB"/>
        </w:rPr>
        <w:t xml:space="preserve">1 Cast net – up to 3m diameter </w:t>
      </w:r>
    </w:p>
    <w:p w14:paraId="00622CEE" w14:textId="77777777" w:rsidR="00944BFE" w:rsidRPr="00930D7E" w:rsidRDefault="00944BFE" w:rsidP="003235A3">
      <w:pPr>
        <w:pStyle w:val="GG-body"/>
        <w:numPr>
          <w:ilvl w:val="0"/>
          <w:numId w:val="28"/>
        </w:numPr>
        <w:spacing w:after="0"/>
        <w:ind w:left="567" w:hanging="273"/>
        <w:rPr>
          <w:lang w:val="en-GB"/>
        </w:rPr>
      </w:pPr>
      <w:r w:rsidRPr="00930D7E">
        <w:rPr>
          <w:lang w:val="en-GB"/>
        </w:rPr>
        <w:t>1 Seine net – 16m, 5mm mesh</w:t>
      </w:r>
    </w:p>
    <w:p w14:paraId="51625823" w14:textId="77777777" w:rsidR="00944BFE" w:rsidRPr="00930D7E" w:rsidRDefault="00944BFE" w:rsidP="003235A3">
      <w:pPr>
        <w:pStyle w:val="GG-body"/>
        <w:numPr>
          <w:ilvl w:val="0"/>
          <w:numId w:val="28"/>
        </w:numPr>
        <w:spacing w:after="0"/>
        <w:ind w:left="567" w:hanging="273"/>
        <w:rPr>
          <w:lang w:val="en-GB"/>
        </w:rPr>
      </w:pPr>
      <w:r w:rsidRPr="00930D7E">
        <w:rPr>
          <w:lang w:val="en-GB"/>
        </w:rPr>
        <w:t xml:space="preserve">1 Dredge – 0.5m (wide), 0.3m (high) 0.8m (long), 10mm mesh </w:t>
      </w:r>
    </w:p>
    <w:p w14:paraId="44DC20F7" w14:textId="77777777" w:rsidR="00944BFE" w:rsidRPr="00930D7E" w:rsidRDefault="00944BFE" w:rsidP="003235A3">
      <w:pPr>
        <w:pStyle w:val="GG-body"/>
        <w:numPr>
          <w:ilvl w:val="0"/>
          <w:numId w:val="28"/>
        </w:numPr>
        <w:spacing w:after="0"/>
        <w:ind w:left="567" w:hanging="273"/>
        <w:rPr>
          <w:lang w:val="en-GB"/>
        </w:rPr>
      </w:pPr>
      <w:r w:rsidRPr="00930D7E">
        <w:rPr>
          <w:lang w:val="en-GB"/>
        </w:rPr>
        <w:t>Hand-held Aquarium or dab net – 2 per person</w:t>
      </w:r>
    </w:p>
    <w:p w14:paraId="4BE97B52" w14:textId="77777777" w:rsidR="00944BFE" w:rsidRDefault="00944BFE" w:rsidP="003235A3">
      <w:pPr>
        <w:pStyle w:val="GG-body"/>
        <w:numPr>
          <w:ilvl w:val="0"/>
          <w:numId w:val="28"/>
        </w:numPr>
        <w:ind w:left="567" w:hanging="273"/>
        <w:rPr>
          <w:lang w:val="en-GB"/>
        </w:rPr>
      </w:pPr>
      <w:r w:rsidRPr="00930D7E">
        <w:rPr>
          <w:lang w:val="en-GB"/>
        </w:rPr>
        <w:t>Prawn trawling net – operated by commercial Prawn Fishery Licence Holder</w:t>
      </w:r>
    </w:p>
    <w:p w14:paraId="572CDF97" w14:textId="77777777" w:rsidR="00944BFE" w:rsidRDefault="00944BFE" w:rsidP="00944BFE">
      <w:pPr>
        <w:pStyle w:val="GG-Title2"/>
        <w:rPr>
          <w:lang w:val="en-GB"/>
        </w:rPr>
      </w:pPr>
      <w:r w:rsidRPr="00930D7E">
        <w:rPr>
          <w:lang w:val="en-GB"/>
        </w:rPr>
        <w:t>Schedule 3</w:t>
      </w:r>
    </w:p>
    <w:p w14:paraId="6F8A85C9" w14:textId="77777777" w:rsidR="00944BFE" w:rsidRDefault="00944BFE" w:rsidP="003235A3">
      <w:pPr>
        <w:pStyle w:val="GG-body"/>
        <w:numPr>
          <w:ilvl w:val="0"/>
          <w:numId w:val="27"/>
        </w:numPr>
        <w:rPr>
          <w:lang w:val="en-GB"/>
        </w:rPr>
      </w:pPr>
      <w:r w:rsidRPr="00930D7E">
        <w:rPr>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303B595F" w14:textId="77777777" w:rsidR="00944BFE" w:rsidRPr="00930D7E" w:rsidRDefault="00944BFE" w:rsidP="003235A3">
      <w:pPr>
        <w:pStyle w:val="GG-body"/>
        <w:numPr>
          <w:ilvl w:val="0"/>
          <w:numId w:val="27"/>
        </w:numPr>
        <w:rPr>
          <w:lang w:val="en-GB"/>
        </w:rPr>
      </w:pPr>
      <w:r w:rsidRPr="00930D7E">
        <w:rPr>
          <w:lang w:val="en-GB"/>
        </w:rPr>
        <w:t xml:space="preserve">The exemption holder or their agent/s may only collect voucher specimens of the following species: </w:t>
      </w:r>
    </w:p>
    <w:p w14:paraId="6FE053F8" w14:textId="77777777" w:rsidR="00944BFE" w:rsidRPr="00930D7E" w:rsidRDefault="00944BFE" w:rsidP="003235A3">
      <w:pPr>
        <w:pStyle w:val="GG-body"/>
        <w:numPr>
          <w:ilvl w:val="1"/>
          <w:numId w:val="27"/>
        </w:numPr>
        <w:tabs>
          <w:tab w:val="clear" w:pos="1080"/>
        </w:tabs>
        <w:spacing w:after="0"/>
        <w:ind w:left="993"/>
        <w:rPr>
          <w:lang w:val="en-GB"/>
        </w:rPr>
      </w:pPr>
      <w:proofErr w:type="spellStart"/>
      <w:r w:rsidRPr="00930D7E">
        <w:rPr>
          <w:lang w:val="en-GB"/>
        </w:rPr>
        <w:t>Teleosts</w:t>
      </w:r>
      <w:proofErr w:type="spellEnd"/>
      <w:r w:rsidRPr="00930D7E">
        <w:rPr>
          <w:lang w:val="en-GB"/>
        </w:rPr>
        <w:t xml:space="preserve"> – all life stages</w:t>
      </w:r>
    </w:p>
    <w:p w14:paraId="0C0255B8"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 xml:space="preserve">Lampreys – all life stages </w:t>
      </w:r>
    </w:p>
    <w:p w14:paraId="509F3ACD"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Hagfishes – all life stages</w:t>
      </w:r>
    </w:p>
    <w:p w14:paraId="079FA4D7"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Sharks (other than protected species) – all life stages</w:t>
      </w:r>
    </w:p>
    <w:p w14:paraId="128381D5"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Rays – all life stages</w:t>
      </w:r>
    </w:p>
    <w:p w14:paraId="5A1884EB"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Chimaeras – all life stages</w:t>
      </w:r>
    </w:p>
    <w:p w14:paraId="79B02294" w14:textId="77777777" w:rsidR="00944BFE" w:rsidRDefault="00944BFE" w:rsidP="003235A3">
      <w:pPr>
        <w:pStyle w:val="GG-body"/>
        <w:numPr>
          <w:ilvl w:val="1"/>
          <w:numId w:val="27"/>
        </w:numPr>
        <w:tabs>
          <w:tab w:val="clear" w:pos="1080"/>
        </w:tabs>
        <w:ind w:left="993"/>
        <w:rPr>
          <w:lang w:val="en-GB"/>
        </w:rPr>
      </w:pPr>
      <w:r w:rsidRPr="00930D7E">
        <w:rPr>
          <w:lang w:val="en-GB"/>
        </w:rPr>
        <w:t>Marine invertebrates</w:t>
      </w:r>
    </w:p>
    <w:p w14:paraId="752B8797" w14:textId="77777777" w:rsidR="00944BFE" w:rsidRPr="00EE7E92" w:rsidRDefault="00944BFE" w:rsidP="003235A3">
      <w:pPr>
        <w:pStyle w:val="GG-body"/>
        <w:numPr>
          <w:ilvl w:val="0"/>
          <w:numId w:val="27"/>
        </w:numPr>
        <w:rPr>
          <w:spacing w:val="-2"/>
          <w:lang w:val="en-GB"/>
        </w:rPr>
      </w:pPr>
      <w:r w:rsidRPr="00EE7E92">
        <w:rPr>
          <w:spacing w:val="-2"/>
          <w:lang w:val="en-GB"/>
        </w:rPr>
        <w:t>All native fish other than those listed and retained consistent with condition 1 must be either returned to the water on completion of scientific evaluation or lodged with the South Australian Museum. All non-native fish must be destroyed and disposed of appropriately.</w:t>
      </w:r>
    </w:p>
    <w:p w14:paraId="21FDA790" w14:textId="77777777" w:rsidR="00944BFE" w:rsidRDefault="00944BFE" w:rsidP="003235A3">
      <w:pPr>
        <w:pStyle w:val="GG-body"/>
        <w:numPr>
          <w:ilvl w:val="0"/>
          <w:numId w:val="27"/>
        </w:numPr>
        <w:rPr>
          <w:lang w:val="en-GB"/>
        </w:rPr>
      </w:pPr>
      <w:r w:rsidRPr="00930D7E">
        <w:rPr>
          <w:lang w:val="en-GB"/>
        </w:rPr>
        <w:t>A maximum of ten marine macro invertebrate and 100 micro invertebrate specimens per species may be collected and kept pursuant to this exemption from each sampling location.</w:t>
      </w:r>
    </w:p>
    <w:p w14:paraId="1B1214F5" w14:textId="77777777" w:rsidR="00944BFE" w:rsidRDefault="00944BFE" w:rsidP="003235A3">
      <w:pPr>
        <w:pStyle w:val="GG-body"/>
        <w:numPr>
          <w:ilvl w:val="0"/>
          <w:numId w:val="27"/>
        </w:numPr>
        <w:rPr>
          <w:lang w:val="en-GB"/>
        </w:rPr>
      </w:pPr>
      <w:r w:rsidRPr="00930D7E">
        <w:rPr>
          <w:lang w:val="en-GB"/>
        </w:rPr>
        <w:t xml:space="preserve">A maximum of five teleost, lamprey, hagfish, shark, </w:t>
      </w:r>
      <w:proofErr w:type="gramStart"/>
      <w:r w:rsidRPr="00930D7E">
        <w:rPr>
          <w:lang w:val="en-GB"/>
        </w:rPr>
        <w:t>ray</w:t>
      </w:r>
      <w:proofErr w:type="gramEnd"/>
      <w:r w:rsidRPr="00930D7E">
        <w:rPr>
          <w:lang w:val="en-GB"/>
        </w:rPr>
        <w:t xml:space="preserve"> or chimaera specimens per species may be collected and kept pursuant to this exemption from each sampling location except for species listed in clause 63, 64 and 65 of Schedule 6 of the</w:t>
      </w:r>
      <w:r w:rsidRPr="00930D7E">
        <w:rPr>
          <w:i/>
          <w:lang w:val="en-GB"/>
        </w:rPr>
        <w:t xml:space="preserve"> Fisheries Management (General) Regulations 2017</w:t>
      </w:r>
      <w:r w:rsidRPr="00930D7E">
        <w:rPr>
          <w:lang w:val="en-GB"/>
        </w:rPr>
        <w:t xml:space="preserve"> where the daily bag and boat limits shall apply.</w:t>
      </w:r>
    </w:p>
    <w:p w14:paraId="1FBAC616" w14:textId="77777777" w:rsidR="00944BFE" w:rsidRDefault="00944BFE" w:rsidP="003235A3">
      <w:pPr>
        <w:pStyle w:val="GG-body"/>
        <w:numPr>
          <w:ilvl w:val="0"/>
          <w:numId w:val="27"/>
        </w:numPr>
        <w:rPr>
          <w:lang w:val="en-GB"/>
        </w:rPr>
      </w:pPr>
      <w:r w:rsidRPr="00930D7E">
        <w:rPr>
          <w:lang w:val="en-GB"/>
        </w:rPr>
        <w:t xml:space="preserve">The specimens collected by the exemption </w:t>
      </w:r>
      <w:proofErr w:type="gramStart"/>
      <w:r w:rsidRPr="00930D7E">
        <w:rPr>
          <w:lang w:val="en-GB"/>
        </w:rPr>
        <w:t>holder</w:t>
      </w:r>
      <w:proofErr w:type="gramEnd"/>
      <w:r w:rsidRPr="00930D7E">
        <w:rPr>
          <w:lang w:val="en-GB"/>
        </w:rPr>
        <w:t xml:space="preserve"> or his agent/s are to be used for scientific purposes only and must not be sold.</w:t>
      </w:r>
    </w:p>
    <w:p w14:paraId="5B4DED9E" w14:textId="77777777" w:rsidR="00944BFE" w:rsidRPr="00930D7E" w:rsidRDefault="00944BFE" w:rsidP="003235A3">
      <w:pPr>
        <w:pStyle w:val="GG-body"/>
        <w:numPr>
          <w:ilvl w:val="0"/>
          <w:numId w:val="27"/>
        </w:numPr>
        <w:rPr>
          <w:lang w:val="en-GB"/>
        </w:rPr>
      </w:pPr>
      <w:r w:rsidRPr="00930D7E">
        <w:rPr>
          <w:lang w:val="en-GB"/>
        </w:rPr>
        <w:t xml:space="preserve">The nominated agents of the exemption holder are the following staff of the South Australian Museum: </w:t>
      </w:r>
    </w:p>
    <w:p w14:paraId="57A1A601"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Dr Andrea Crowther - Senior Collection Manager Marine Invertebrates</w:t>
      </w:r>
    </w:p>
    <w:p w14:paraId="6F6A6BDF"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Dr Rachael King - Senior Research Scientist Marine Invertebrates</w:t>
      </w:r>
    </w:p>
    <w:p w14:paraId="60B93F59"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Ms Shirley Sorokin - Collection Manager Marine Invertebrates</w:t>
      </w:r>
    </w:p>
    <w:p w14:paraId="3DC0248E"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Mr Ralph Foster - Collection Manager Ichthyology</w:t>
      </w:r>
    </w:p>
    <w:p w14:paraId="0F4732A8"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 xml:space="preserve">Dr Terry </w:t>
      </w:r>
      <w:proofErr w:type="spellStart"/>
      <w:r w:rsidRPr="00930D7E">
        <w:rPr>
          <w:lang w:val="en-GB"/>
        </w:rPr>
        <w:t>Bertozzi</w:t>
      </w:r>
      <w:proofErr w:type="spellEnd"/>
      <w:r w:rsidRPr="00930D7E">
        <w:rPr>
          <w:lang w:val="en-GB"/>
        </w:rPr>
        <w:t xml:space="preserve"> - Research Scientist Bioinformatics</w:t>
      </w:r>
    </w:p>
    <w:p w14:paraId="396F0D0E" w14:textId="77777777" w:rsidR="00944BFE" w:rsidRDefault="00944BFE" w:rsidP="003235A3">
      <w:pPr>
        <w:pStyle w:val="GG-body"/>
        <w:numPr>
          <w:ilvl w:val="1"/>
          <w:numId w:val="27"/>
        </w:numPr>
        <w:tabs>
          <w:tab w:val="clear" w:pos="1080"/>
        </w:tabs>
        <w:ind w:left="993"/>
        <w:rPr>
          <w:lang w:val="en-GB"/>
        </w:rPr>
      </w:pPr>
      <w:r w:rsidRPr="00930D7E">
        <w:rPr>
          <w:lang w:val="en-GB"/>
        </w:rPr>
        <w:t>Dr Matthew Shaw - Collection Manager Entomology</w:t>
      </w:r>
    </w:p>
    <w:p w14:paraId="7454AA80" w14:textId="77777777" w:rsidR="00944BFE" w:rsidRDefault="00944BFE" w:rsidP="003235A3">
      <w:pPr>
        <w:pStyle w:val="GG-body"/>
        <w:numPr>
          <w:ilvl w:val="0"/>
          <w:numId w:val="27"/>
        </w:numPr>
        <w:rPr>
          <w:lang w:val="en-GB"/>
        </w:rPr>
      </w:pPr>
      <w:r w:rsidRPr="00930D7E">
        <w:rPr>
          <w:lang w:val="en-GB"/>
        </w:rPr>
        <w:t xml:space="preserve">The exemption holder or nominated agent may be assisted by 2 other employees or authorised volunteers of the SA Museum when undertaking the exempted activity but only whilst in the presence of the exemption holder or nominated agent and while working under their direction. </w:t>
      </w:r>
    </w:p>
    <w:p w14:paraId="6F1DD739" w14:textId="77777777" w:rsidR="00944BFE" w:rsidRDefault="00944BFE" w:rsidP="003235A3">
      <w:pPr>
        <w:pStyle w:val="GG-body"/>
        <w:numPr>
          <w:ilvl w:val="0"/>
          <w:numId w:val="27"/>
        </w:numPr>
        <w:rPr>
          <w:lang w:val="en-GB"/>
        </w:rPr>
      </w:pPr>
      <w:r w:rsidRPr="00930D7E">
        <w:rPr>
          <w:lang w:val="en-GB"/>
        </w:rPr>
        <w:lastRenderedPageBreak/>
        <w:t xml:space="preserve">Before conducting the exempted activity, the exemption holder must contact the Department of Primary Industries and Regions (PIRSA) </w:t>
      </w:r>
      <w:proofErr w:type="spellStart"/>
      <w:r w:rsidRPr="00930D7E">
        <w:rPr>
          <w:lang w:val="en-GB"/>
        </w:rPr>
        <w:t>FISHWATCH</w:t>
      </w:r>
      <w:proofErr w:type="spellEnd"/>
      <w:r w:rsidRPr="00930D7E">
        <w:rPr>
          <w:lang w:val="en-GB"/>
        </w:rPr>
        <w:t xml:space="preserve"> on 1800 065 522 and answer a series of questions about the exempted activity. You will need to have a copy of your exemption with you at the time of making the </w:t>
      </w:r>
      <w:proofErr w:type="gramStart"/>
      <w:r w:rsidRPr="00930D7E">
        <w:rPr>
          <w:lang w:val="en-GB"/>
        </w:rPr>
        <w:t>call, and</w:t>
      </w:r>
      <w:proofErr w:type="gramEnd"/>
      <w:r w:rsidRPr="00930D7E">
        <w:rPr>
          <w:lang w:val="en-GB"/>
        </w:rPr>
        <w:t xml:space="preserve"> be able to provide information about the area and time of the exempted activity, the vehicles and/or boats involved, the number of agents undertaking the exempted activity and other related issues.</w:t>
      </w:r>
      <w:r w:rsidRPr="00930D7E">
        <w:rPr>
          <w:b/>
          <w:bCs/>
          <w:lang w:val="en-GB"/>
        </w:rPr>
        <w:t xml:space="preserve"> </w:t>
      </w:r>
    </w:p>
    <w:p w14:paraId="66D6A71B" w14:textId="77777777" w:rsidR="00944BFE" w:rsidRPr="00930D7E" w:rsidRDefault="00944BFE" w:rsidP="003235A3">
      <w:pPr>
        <w:pStyle w:val="GG-body"/>
        <w:numPr>
          <w:ilvl w:val="0"/>
          <w:numId w:val="27"/>
        </w:numPr>
        <w:rPr>
          <w:lang w:val="en-GB"/>
        </w:rPr>
      </w:pPr>
      <w:r w:rsidRPr="00930D7E">
        <w:rPr>
          <w:lang w:val="en-GB"/>
        </w:rPr>
        <w:t>The exemption holder must provide a report in writing detailing the outcomes of the research and the collection of organisms pursuant to this notice to the Executive Director, Fisheries and Aquaculture (GPO Box 1625, ADELAIDE SA 5001) within 14 days of the expiry of this notice giving the following details:</w:t>
      </w:r>
    </w:p>
    <w:p w14:paraId="53D5AB52"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 xml:space="preserve">the date and time of </w:t>
      </w:r>
      <w:proofErr w:type="gramStart"/>
      <w:r w:rsidRPr="00930D7E">
        <w:rPr>
          <w:lang w:val="en-GB"/>
        </w:rPr>
        <w:t>collection;</w:t>
      </w:r>
      <w:proofErr w:type="gramEnd"/>
    </w:p>
    <w:p w14:paraId="471A53F0" w14:textId="77777777" w:rsidR="00944BFE" w:rsidRPr="00930D7E" w:rsidRDefault="00944BFE" w:rsidP="003235A3">
      <w:pPr>
        <w:pStyle w:val="GG-body"/>
        <w:numPr>
          <w:ilvl w:val="1"/>
          <w:numId w:val="27"/>
        </w:numPr>
        <w:tabs>
          <w:tab w:val="clear" w:pos="1080"/>
        </w:tabs>
        <w:spacing w:after="0"/>
        <w:ind w:left="993"/>
        <w:rPr>
          <w:lang w:val="en-GB"/>
        </w:rPr>
      </w:pPr>
      <w:r w:rsidRPr="00930D7E">
        <w:rPr>
          <w:lang w:val="en-GB"/>
        </w:rPr>
        <w:t>the description of all species collected, protected species must be clearly identified; and</w:t>
      </w:r>
    </w:p>
    <w:p w14:paraId="5812EE49" w14:textId="77777777" w:rsidR="00944BFE" w:rsidRPr="00930D7E" w:rsidRDefault="00944BFE" w:rsidP="003235A3">
      <w:pPr>
        <w:pStyle w:val="GG-body"/>
        <w:numPr>
          <w:ilvl w:val="1"/>
          <w:numId w:val="27"/>
        </w:numPr>
        <w:tabs>
          <w:tab w:val="clear" w:pos="1080"/>
        </w:tabs>
        <w:ind w:left="993"/>
        <w:rPr>
          <w:lang w:val="en-GB"/>
        </w:rPr>
      </w:pPr>
      <w:r w:rsidRPr="00930D7E">
        <w:rPr>
          <w:lang w:val="en-GB"/>
        </w:rPr>
        <w:t xml:space="preserve">the number of each species collected or </w:t>
      </w:r>
    </w:p>
    <w:p w14:paraId="694C4706" w14:textId="77777777" w:rsidR="00944BFE" w:rsidRDefault="00944BFE" w:rsidP="00944BFE">
      <w:pPr>
        <w:pStyle w:val="GG-body"/>
        <w:ind w:left="200" w:firstLine="160"/>
        <w:rPr>
          <w:lang w:val="en-GB"/>
        </w:rPr>
      </w:pPr>
      <w:r w:rsidRPr="00930D7E">
        <w:rPr>
          <w:lang w:val="en-GB"/>
        </w:rPr>
        <w:t xml:space="preserve">If no collection has occurred pursuant to this exemption, you are required to clarify this in the report. </w:t>
      </w:r>
    </w:p>
    <w:p w14:paraId="2E4DAF96" w14:textId="77777777" w:rsidR="00944BFE" w:rsidRDefault="00944BFE" w:rsidP="003235A3">
      <w:pPr>
        <w:pStyle w:val="GG-body"/>
        <w:numPr>
          <w:ilvl w:val="0"/>
          <w:numId w:val="27"/>
        </w:numPr>
        <w:rPr>
          <w:lang w:val="en-GB"/>
        </w:rPr>
      </w:pPr>
      <w:r w:rsidRPr="00930D7E">
        <w:rPr>
          <w:lang w:val="en-GB"/>
        </w:rPr>
        <w:t>While engaging in the exempted activity, the exemption holder must be in possession of a copy of this notice. Such notice must be produced to a Fisheries Officer if requested.</w:t>
      </w:r>
    </w:p>
    <w:p w14:paraId="7555D160" w14:textId="77777777" w:rsidR="00944BFE" w:rsidRDefault="00944BFE" w:rsidP="003235A3">
      <w:pPr>
        <w:pStyle w:val="GG-body"/>
        <w:numPr>
          <w:ilvl w:val="0"/>
          <w:numId w:val="27"/>
        </w:numPr>
        <w:rPr>
          <w:lang w:val="en-GB"/>
        </w:rPr>
      </w:pPr>
      <w:r w:rsidRPr="00930D7E">
        <w:rPr>
          <w:lang w:val="en-GB"/>
        </w:rPr>
        <w:t xml:space="preserve">The exemption holder must not contravene or fail to comply with the </w:t>
      </w:r>
      <w:r w:rsidRPr="00930D7E">
        <w:rPr>
          <w:i/>
          <w:lang w:val="en-GB"/>
        </w:rPr>
        <w:t xml:space="preserve">Fisheries Management Act </w:t>
      </w:r>
      <w:proofErr w:type="gramStart"/>
      <w:r w:rsidRPr="00930D7E">
        <w:rPr>
          <w:i/>
          <w:lang w:val="en-GB"/>
        </w:rPr>
        <w:t>2007</w:t>
      </w:r>
      <w:proofErr w:type="gramEnd"/>
      <w:r w:rsidRPr="00930D7E">
        <w:rPr>
          <w:lang w:val="en-GB"/>
        </w:rPr>
        <w:t xml:space="preserve"> or any regulations made under that Act, except where specifically exempted by this notice.</w:t>
      </w:r>
    </w:p>
    <w:p w14:paraId="784E3F71" w14:textId="77777777" w:rsidR="00944BFE" w:rsidRDefault="00944BFE" w:rsidP="00944BFE">
      <w:pPr>
        <w:pStyle w:val="GG-body"/>
        <w:rPr>
          <w:lang w:val="en-GB"/>
        </w:rPr>
      </w:pPr>
      <w:r w:rsidRPr="00930D7E">
        <w:rPr>
          <w:lang w:val="en-GB"/>
        </w:rPr>
        <w:t xml:space="preserve">This notice does not purport to override the provisions or operation of any other Act including, but not limited to, the </w:t>
      </w:r>
      <w:r w:rsidRPr="00930D7E">
        <w:rPr>
          <w:i/>
          <w:lang w:val="en-GB"/>
        </w:rPr>
        <w:t xml:space="preserve">Marine Parks Act 2007, Adelaide Dolphin Sanctuary Act 2005 </w:t>
      </w:r>
      <w:r w:rsidRPr="00930D7E">
        <w:rPr>
          <w:lang w:val="en-GB"/>
        </w:rPr>
        <w:t xml:space="preserve">and the </w:t>
      </w:r>
      <w:r w:rsidRPr="00930D7E">
        <w:rPr>
          <w:i/>
          <w:lang w:val="en-GB"/>
        </w:rPr>
        <w:t>Agricultural and Veterinary Products (Control of Use) Act 2002</w:t>
      </w:r>
      <w:r w:rsidRPr="00930D7E">
        <w:rPr>
          <w:lang w:val="en-GB"/>
        </w:rPr>
        <w:t xml:space="preserve">. The exemption holder and his agents must comply with any relevant regulations, permits, requirements and directions from the Department for Environment and Water when undertaking activities within a marine park – </w:t>
      </w:r>
      <w:proofErr w:type="gramStart"/>
      <w:r w:rsidRPr="00930D7E">
        <w:rPr>
          <w:lang w:val="en-GB"/>
        </w:rPr>
        <w:t>In particular the</w:t>
      </w:r>
      <w:proofErr w:type="gramEnd"/>
      <w:r w:rsidRPr="00930D7E">
        <w:rPr>
          <w:lang w:val="en-GB"/>
        </w:rPr>
        <w:t xml:space="preserve"> prohibition on use of trawl nets in Habitat Protection Zones under regulation 7(3)(e)</w:t>
      </w:r>
      <w:r w:rsidRPr="00930D7E">
        <w:rPr>
          <w:i/>
          <w:iCs/>
          <w:lang w:val="en-GB"/>
        </w:rPr>
        <w:t xml:space="preserve"> Marine Parks (Zoning) Regulations 2012</w:t>
      </w:r>
      <w:r w:rsidRPr="00930D7E">
        <w:rPr>
          <w:lang w:val="en-GB"/>
        </w:rPr>
        <w:t>.</w:t>
      </w:r>
    </w:p>
    <w:p w14:paraId="6CE4BDB8" w14:textId="77777777" w:rsidR="00944BFE" w:rsidRDefault="00944BFE" w:rsidP="00944BFE">
      <w:pPr>
        <w:pStyle w:val="GG-SDated"/>
        <w:rPr>
          <w:lang w:val="en-GB"/>
        </w:rPr>
      </w:pPr>
      <w:r w:rsidRPr="00930D7E">
        <w:rPr>
          <w:lang w:val="en-GB"/>
        </w:rPr>
        <w:t>Dated</w:t>
      </w:r>
      <w:r>
        <w:rPr>
          <w:lang w:val="en-GB"/>
        </w:rPr>
        <w:t>:</w:t>
      </w:r>
      <w:r w:rsidRPr="00930D7E">
        <w:rPr>
          <w:lang w:val="en-GB"/>
        </w:rPr>
        <w:t xml:space="preserve"> 11 March 2022</w:t>
      </w:r>
    </w:p>
    <w:p w14:paraId="1E4F3CCC" w14:textId="77777777" w:rsidR="00944BFE" w:rsidRPr="00930D7E" w:rsidRDefault="00944BFE" w:rsidP="00944BFE">
      <w:pPr>
        <w:pStyle w:val="GG-SName"/>
      </w:pPr>
      <w:r w:rsidRPr="00930D7E">
        <w:rPr>
          <w:lang w:val="en-GB"/>
        </w:rPr>
        <w:t xml:space="preserve">Prof Gavin </w:t>
      </w:r>
      <w:proofErr w:type="spellStart"/>
      <w:r w:rsidRPr="00930D7E">
        <w:rPr>
          <w:lang w:val="en-GB"/>
        </w:rPr>
        <w:t>Begg</w:t>
      </w:r>
      <w:proofErr w:type="spellEnd"/>
    </w:p>
    <w:p w14:paraId="60DC28D0" w14:textId="77777777" w:rsidR="00944BFE" w:rsidRPr="00930D7E" w:rsidRDefault="00944BFE" w:rsidP="00944BFE">
      <w:pPr>
        <w:pStyle w:val="GG-Signature"/>
        <w:rPr>
          <w:lang w:val="en-GB"/>
        </w:rPr>
      </w:pPr>
      <w:r w:rsidRPr="00930D7E">
        <w:rPr>
          <w:lang w:val="en-GB"/>
        </w:rPr>
        <w:t>Executive Director</w:t>
      </w:r>
    </w:p>
    <w:p w14:paraId="79169112" w14:textId="77777777" w:rsidR="00944BFE" w:rsidRPr="00930D7E" w:rsidRDefault="00944BFE" w:rsidP="00944BFE">
      <w:pPr>
        <w:pStyle w:val="GG-Signature"/>
        <w:rPr>
          <w:lang w:val="en-GB"/>
        </w:rPr>
      </w:pPr>
      <w:r w:rsidRPr="00930D7E">
        <w:rPr>
          <w:lang w:val="en-GB"/>
        </w:rPr>
        <w:t xml:space="preserve">Fisheries </w:t>
      </w:r>
      <w:r>
        <w:rPr>
          <w:lang w:val="en-GB"/>
        </w:rPr>
        <w:t>a</w:t>
      </w:r>
      <w:r w:rsidRPr="00930D7E">
        <w:rPr>
          <w:lang w:val="en-GB"/>
        </w:rPr>
        <w:t xml:space="preserve">nd Aquaculture </w:t>
      </w:r>
    </w:p>
    <w:p w14:paraId="71C853C0" w14:textId="5254B2D8" w:rsidR="00944BFE" w:rsidRDefault="00944BFE" w:rsidP="00944BFE">
      <w:pPr>
        <w:pStyle w:val="GG-Signature"/>
        <w:rPr>
          <w:lang w:val="en-GB"/>
        </w:rPr>
      </w:pPr>
      <w:r w:rsidRPr="00930D7E">
        <w:rPr>
          <w:lang w:val="en-GB"/>
        </w:rPr>
        <w:t>Delegate of the Minister for Primary Industries and Regional Development</w:t>
      </w:r>
    </w:p>
    <w:p w14:paraId="165DEE60" w14:textId="2C8E8D8D" w:rsidR="00EE7E92" w:rsidRDefault="00EE7E92" w:rsidP="00EE7E92">
      <w:pPr>
        <w:pStyle w:val="GG-Signature"/>
        <w:pBdr>
          <w:bottom w:val="single" w:sz="4" w:space="1" w:color="auto"/>
        </w:pBdr>
        <w:spacing w:line="52" w:lineRule="exact"/>
        <w:jc w:val="center"/>
        <w:rPr>
          <w:lang w:val="en-GB"/>
        </w:rPr>
      </w:pPr>
    </w:p>
    <w:p w14:paraId="73D9284C" w14:textId="6CEBCFC9" w:rsidR="00EE7E92" w:rsidRDefault="00EE7E92" w:rsidP="00EE7E92">
      <w:pPr>
        <w:pStyle w:val="GG-Signature"/>
        <w:pBdr>
          <w:top w:val="single" w:sz="4" w:space="1" w:color="auto"/>
        </w:pBdr>
        <w:spacing w:before="34" w:line="14" w:lineRule="exact"/>
        <w:jc w:val="center"/>
        <w:rPr>
          <w:lang w:val="en-GB"/>
        </w:rPr>
      </w:pPr>
    </w:p>
    <w:p w14:paraId="20A3DDC6" w14:textId="6D7D7005" w:rsidR="00944BFE" w:rsidRDefault="00944BFE" w:rsidP="00944BFE">
      <w:pPr>
        <w:pStyle w:val="GG-body"/>
        <w:spacing w:after="0"/>
      </w:pPr>
    </w:p>
    <w:p w14:paraId="2A438CC9" w14:textId="77777777" w:rsidR="00EE7E92" w:rsidRPr="002B5E8F" w:rsidRDefault="00EE7E92" w:rsidP="00F73117">
      <w:pPr>
        <w:pStyle w:val="Heading2"/>
        <w:rPr>
          <w:rFonts w:eastAsia="Times New Roman"/>
        </w:rPr>
      </w:pPr>
      <w:bookmarkStart w:id="5" w:name="_Toc98409210"/>
      <w:r w:rsidRPr="002B5E8F">
        <w:t>Housing Improvement Act 2016</w:t>
      </w:r>
      <w:bookmarkEnd w:id="5"/>
    </w:p>
    <w:p w14:paraId="7C7CB2B0" w14:textId="77777777" w:rsidR="00EE7E92" w:rsidRDefault="00EE7E92" w:rsidP="00EE7E92">
      <w:pPr>
        <w:pStyle w:val="GG-Title3"/>
        <w:rPr>
          <w:lang w:val="en-US"/>
        </w:rPr>
      </w:pPr>
      <w:r w:rsidRPr="002B5E8F">
        <w:rPr>
          <w:lang w:val="en-US"/>
        </w:rPr>
        <w:t>Rent Control</w:t>
      </w:r>
      <w:r>
        <w:rPr>
          <w:lang w:val="en-US"/>
        </w:rPr>
        <w:t xml:space="preserve"> Revocations</w:t>
      </w:r>
    </w:p>
    <w:p w14:paraId="56E00891" w14:textId="77777777" w:rsidR="00EE7E92" w:rsidRPr="002B5E8F" w:rsidRDefault="00EE7E92" w:rsidP="00EE7E92">
      <w:pPr>
        <w:pStyle w:val="GG-body"/>
        <w:rPr>
          <w:lang w:val="en-US"/>
        </w:rPr>
      </w:pPr>
      <w:r w:rsidRPr="00A5504D">
        <w:rPr>
          <w:lang w:val="en-US"/>
        </w:rPr>
        <w:t xml:space="preserve">Whereas the Minister for Human Services Delegate is satisfied that each of the houses described hereunder has ceased to be unsafe or unsuitable for human habitation for the purposes of the </w:t>
      </w:r>
      <w:r w:rsidRPr="00A5504D">
        <w:rPr>
          <w:i/>
          <w:lang w:val="en-US"/>
        </w:rPr>
        <w:t>Housing Improvement Act 2016</w:t>
      </w:r>
      <w:r w:rsidRPr="00A5504D">
        <w:rPr>
          <w:lang w:val="en-US"/>
        </w:rPr>
        <w:t>, notice is hereby given that, in exercise of the powers conferred by the said Act, the Minister for Human Services Delegate does hereby revoke the said Rent Control in respect of each property</w:t>
      </w:r>
      <w:r>
        <w:rPr>
          <w:lang w:val="en-US"/>
        </w:rPr>
        <w:t xml:space="preserve">. </w:t>
      </w:r>
    </w:p>
    <w:tbl>
      <w:tblPr>
        <w:tblW w:w="4976" w:type="pct"/>
        <w:tblInd w:w="75" w:type="dxa"/>
        <w:tblLayout w:type="fixed"/>
        <w:tblCellMar>
          <w:left w:w="0" w:type="dxa"/>
          <w:right w:w="0" w:type="dxa"/>
        </w:tblCellMar>
        <w:tblLook w:val="04A0" w:firstRow="1" w:lastRow="0" w:firstColumn="1" w:lastColumn="0" w:noHBand="0" w:noVBand="1"/>
      </w:tblPr>
      <w:tblGrid>
        <w:gridCol w:w="3469"/>
        <w:gridCol w:w="4253"/>
        <w:gridCol w:w="1593"/>
      </w:tblGrid>
      <w:tr w:rsidR="00EE7E92" w:rsidRPr="002B5E8F" w14:paraId="633DC77C" w14:textId="77777777" w:rsidTr="00204F16">
        <w:trPr>
          <w:trHeight w:val="20"/>
        </w:trPr>
        <w:tc>
          <w:tcPr>
            <w:tcW w:w="3469" w:type="dxa"/>
            <w:tcBorders>
              <w:top w:val="single" w:sz="4" w:space="0" w:color="auto"/>
              <w:bottom w:val="single" w:sz="4" w:space="0" w:color="auto"/>
            </w:tcBorders>
            <w:tcMar>
              <w:top w:w="60" w:type="dxa"/>
              <w:left w:w="60" w:type="dxa"/>
              <w:bottom w:w="60" w:type="dxa"/>
              <w:right w:w="60" w:type="dxa"/>
            </w:tcMar>
            <w:vAlign w:val="center"/>
          </w:tcPr>
          <w:p w14:paraId="6BB57B9D" w14:textId="77777777" w:rsidR="00EE7E92" w:rsidRPr="002B5E8F" w:rsidRDefault="00EE7E92" w:rsidP="00204F16">
            <w:pPr>
              <w:pStyle w:val="GG-body"/>
              <w:spacing w:before="20" w:after="20"/>
              <w:jc w:val="center"/>
              <w:rPr>
                <w:b/>
                <w:lang w:val="en-US"/>
              </w:rPr>
            </w:pPr>
            <w:r w:rsidRPr="002B5E8F">
              <w:rPr>
                <w:b/>
                <w:lang w:val="en-US"/>
              </w:rPr>
              <w:t>Address of Premises</w:t>
            </w:r>
          </w:p>
        </w:tc>
        <w:tc>
          <w:tcPr>
            <w:tcW w:w="4253" w:type="dxa"/>
            <w:tcBorders>
              <w:top w:val="single" w:sz="4" w:space="0" w:color="auto"/>
              <w:bottom w:val="single" w:sz="4" w:space="0" w:color="auto"/>
            </w:tcBorders>
            <w:tcMar>
              <w:top w:w="60" w:type="dxa"/>
              <w:left w:w="60" w:type="dxa"/>
              <w:bottom w:w="60" w:type="dxa"/>
              <w:right w:w="60" w:type="dxa"/>
            </w:tcMar>
            <w:vAlign w:val="center"/>
          </w:tcPr>
          <w:p w14:paraId="2C54272E" w14:textId="77777777" w:rsidR="00EE7E92" w:rsidRPr="002B5E8F" w:rsidRDefault="00EE7E92" w:rsidP="00204F16">
            <w:pPr>
              <w:pStyle w:val="GG-body"/>
              <w:spacing w:before="20" w:after="20"/>
              <w:jc w:val="center"/>
              <w:rPr>
                <w:b/>
                <w:lang w:val="en-US"/>
              </w:rPr>
            </w:pPr>
            <w:r w:rsidRPr="002B5E8F">
              <w:rPr>
                <w:b/>
                <w:lang w:val="en-US"/>
              </w:rPr>
              <w:t xml:space="preserve">Allotment </w:t>
            </w:r>
            <w:r w:rsidRPr="002B5E8F">
              <w:rPr>
                <w:b/>
                <w:lang w:val="en-US"/>
              </w:rPr>
              <w:br/>
              <w:t>Section</w:t>
            </w:r>
          </w:p>
        </w:tc>
        <w:tc>
          <w:tcPr>
            <w:tcW w:w="1593" w:type="dxa"/>
            <w:tcBorders>
              <w:top w:val="single" w:sz="4" w:space="0" w:color="auto"/>
              <w:bottom w:val="single" w:sz="4" w:space="0" w:color="auto"/>
            </w:tcBorders>
            <w:tcMar>
              <w:top w:w="60" w:type="dxa"/>
              <w:left w:w="60" w:type="dxa"/>
              <w:bottom w:w="60" w:type="dxa"/>
              <w:right w:w="60" w:type="dxa"/>
            </w:tcMar>
            <w:vAlign w:val="center"/>
          </w:tcPr>
          <w:p w14:paraId="336FCDFA" w14:textId="77777777" w:rsidR="00EE7E92" w:rsidRPr="002B5E8F" w:rsidRDefault="00EE7E92" w:rsidP="00204F16">
            <w:pPr>
              <w:pStyle w:val="GG-body"/>
              <w:spacing w:before="20" w:after="2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EE7E92" w:rsidRPr="002B5E8F" w14:paraId="23508AF9" w14:textId="77777777" w:rsidTr="00204F16">
        <w:trPr>
          <w:trHeight w:val="20"/>
        </w:trPr>
        <w:tc>
          <w:tcPr>
            <w:tcW w:w="3469" w:type="dxa"/>
            <w:tcMar>
              <w:top w:w="60" w:type="dxa"/>
              <w:left w:w="60" w:type="dxa"/>
              <w:bottom w:w="60" w:type="dxa"/>
              <w:right w:w="60" w:type="dxa"/>
            </w:tcMar>
          </w:tcPr>
          <w:p w14:paraId="541ACDD1" w14:textId="77777777" w:rsidR="00EE7E92" w:rsidRPr="00D14026" w:rsidRDefault="00EE7E92" w:rsidP="00204F16">
            <w:pPr>
              <w:pStyle w:val="GG-body"/>
              <w:spacing w:after="0"/>
              <w:rPr>
                <w:lang w:val="en-US"/>
              </w:rPr>
            </w:pPr>
            <w:r w:rsidRPr="00D14026">
              <w:rPr>
                <w:lang w:val="en-US"/>
              </w:rPr>
              <w:t xml:space="preserve">7 Esplanade, </w:t>
            </w:r>
            <w:proofErr w:type="spellStart"/>
            <w:r w:rsidRPr="00D14026">
              <w:rPr>
                <w:lang w:val="en-US"/>
              </w:rPr>
              <w:t>Sellicks</w:t>
            </w:r>
            <w:proofErr w:type="spellEnd"/>
            <w:r w:rsidRPr="00D14026">
              <w:rPr>
                <w:lang w:val="en-US"/>
              </w:rPr>
              <w:t xml:space="preserve"> Beach SA 5174 </w:t>
            </w:r>
          </w:p>
        </w:tc>
        <w:tc>
          <w:tcPr>
            <w:tcW w:w="4253" w:type="dxa"/>
            <w:tcMar>
              <w:top w:w="60" w:type="dxa"/>
              <w:left w:w="60" w:type="dxa"/>
              <w:bottom w:w="60" w:type="dxa"/>
              <w:right w:w="60" w:type="dxa"/>
            </w:tcMar>
          </w:tcPr>
          <w:p w14:paraId="2356A8BD" w14:textId="77777777" w:rsidR="00EE7E92" w:rsidRPr="00D14026" w:rsidRDefault="00EE7E92" w:rsidP="00204F16">
            <w:pPr>
              <w:pStyle w:val="GG-body"/>
              <w:spacing w:after="0"/>
              <w:rPr>
                <w:lang w:val="en-US"/>
              </w:rPr>
            </w:pPr>
            <w:r w:rsidRPr="00D14026">
              <w:rPr>
                <w:lang w:val="en-US"/>
              </w:rPr>
              <w:t xml:space="preserve">Allotment 180 Deposited Plan 4858 </w:t>
            </w:r>
            <w:proofErr w:type="gramStart"/>
            <w:r w:rsidRPr="00D14026">
              <w:rPr>
                <w:lang w:val="en-US"/>
              </w:rPr>
              <w:t>Hundred</w:t>
            </w:r>
            <w:proofErr w:type="gramEnd"/>
            <w:r w:rsidRPr="00D14026">
              <w:rPr>
                <w:lang w:val="en-US"/>
              </w:rPr>
              <w:t xml:space="preserve"> of </w:t>
            </w:r>
            <w:proofErr w:type="spellStart"/>
            <w:r w:rsidRPr="00D14026">
              <w:rPr>
                <w:lang w:val="en-US"/>
              </w:rPr>
              <w:t>Willunga</w:t>
            </w:r>
            <w:proofErr w:type="spellEnd"/>
          </w:p>
        </w:tc>
        <w:tc>
          <w:tcPr>
            <w:tcW w:w="1593" w:type="dxa"/>
            <w:tcMar>
              <w:top w:w="60" w:type="dxa"/>
              <w:left w:w="60" w:type="dxa"/>
              <w:bottom w:w="60" w:type="dxa"/>
              <w:right w:w="60" w:type="dxa"/>
            </w:tcMar>
          </w:tcPr>
          <w:p w14:paraId="4E941E05" w14:textId="77777777" w:rsidR="00EE7E92" w:rsidRPr="00D14026" w:rsidRDefault="00EE7E92" w:rsidP="00204F16">
            <w:pPr>
              <w:pStyle w:val="GG-body"/>
              <w:spacing w:after="0"/>
              <w:rPr>
                <w:lang w:val="en-US"/>
              </w:rPr>
            </w:pPr>
            <w:r w:rsidRPr="00D14026">
              <w:rPr>
                <w:lang w:val="en-US"/>
              </w:rPr>
              <w:t>CT5359/435</w:t>
            </w:r>
          </w:p>
        </w:tc>
      </w:tr>
      <w:tr w:rsidR="00EE7E92" w:rsidRPr="002B5E8F" w14:paraId="4A482792" w14:textId="77777777" w:rsidTr="00204F16">
        <w:trPr>
          <w:trHeight w:val="20"/>
        </w:trPr>
        <w:tc>
          <w:tcPr>
            <w:tcW w:w="3469" w:type="dxa"/>
            <w:tcMar>
              <w:top w:w="60" w:type="dxa"/>
              <w:left w:w="60" w:type="dxa"/>
              <w:bottom w:w="60" w:type="dxa"/>
              <w:right w:w="60" w:type="dxa"/>
            </w:tcMar>
          </w:tcPr>
          <w:p w14:paraId="63F02E2C" w14:textId="77777777" w:rsidR="00EE7E92" w:rsidRPr="00D14026" w:rsidRDefault="00EE7E92" w:rsidP="00204F16">
            <w:pPr>
              <w:pStyle w:val="GG-body"/>
              <w:spacing w:after="0"/>
              <w:rPr>
                <w:lang w:val="en-US"/>
              </w:rPr>
            </w:pPr>
            <w:r w:rsidRPr="00D14026">
              <w:rPr>
                <w:lang w:val="en-US"/>
              </w:rPr>
              <w:t xml:space="preserve">37 Tottenham Court Road, Port Elliot SA 5212 </w:t>
            </w:r>
          </w:p>
        </w:tc>
        <w:tc>
          <w:tcPr>
            <w:tcW w:w="4253" w:type="dxa"/>
            <w:tcMar>
              <w:top w:w="60" w:type="dxa"/>
              <w:left w:w="60" w:type="dxa"/>
              <w:bottom w:w="60" w:type="dxa"/>
              <w:right w:w="60" w:type="dxa"/>
            </w:tcMar>
          </w:tcPr>
          <w:p w14:paraId="10284546" w14:textId="77777777" w:rsidR="00EE7E92" w:rsidRPr="00D14026" w:rsidRDefault="00EE7E92" w:rsidP="00204F16">
            <w:pPr>
              <w:pStyle w:val="GG-body"/>
              <w:spacing w:after="0"/>
              <w:rPr>
                <w:lang w:val="en-US"/>
              </w:rPr>
            </w:pPr>
            <w:r w:rsidRPr="00D14026">
              <w:rPr>
                <w:lang w:val="en-US"/>
              </w:rPr>
              <w:t xml:space="preserve">Allotment 91 Filed Plan 162355 </w:t>
            </w:r>
            <w:proofErr w:type="gramStart"/>
            <w:r w:rsidRPr="00D14026">
              <w:rPr>
                <w:lang w:val="en-US"/>
              </w:rPr>
              <w:t>Hundred</w:t>
            </w:r>
            <w:proofErr w:type="gramEnd"/>
            <w:r w:rsidRPr="00D14026">
              <w:rPr>
                <w:lang w:val="en-US"/>
              </w:rPr>
              <w:t xml:space="preserve"> of </w:t>
            </w:r>
            <w:proofErr w:type="spellStart"/>
            <w:r w:rsidRPr="00D14026">
              <w:rPr>
                <w:lang w:val="en-US"/>
              </w:rPr>
              <w:t>Goolwa</w:t>
            </w:r>
            <w:proofErr w:type="spellEnd"/>
          </w:p>
        </w:tc>
        <w:tc>
          <w:tcPr>
            <w:tcW w:w="1593" w:type="dxa"/>
            <w:tcMar>
              <w:top w:w="60" w:type="dxa"/>
              <w:left w:w="60" w:type="dxa"/>
              <w:bottom w:w="60" w:type="dxa"/>
              <w:right w:w="60" w:type="dxa"/>
            </w:tcMar>
          </w:tcPr>
          <w:p w14:paraId="73F6487F" w14:textId="77777777" w:rsidR="00EE7E92" w:rsidRPr="00D14026" w:rsidRDefault="00EE7E92" w:rsidP="00204F16">
            <w:pPr>
              <w:pStyle w:val="GG-body"/>
              <w:spacing w:after="0"/>
              <w:rPr>
                <w:lang w:val="en-US"/>
              </w:rPr>
            </w:pPr>
            <w:r w:rsidRPr="00D14026">
              <w:rPr>
                <w:lang w:val="en-US"/>
              </w:rPr>
              <w:t>CT5301/576</w:t>
            </w:r>
          </w:p>
        </w:tc>
      </w:tr>
      <w:tr w:rsidR="00EE7E92" w:rsidRPr="002B5E8F" w14:paraId="2E2CF8F6" w14:textId="77777777" w:rsidTr="00204F16">
        <w:trPr>
          <w:trHeight w:val="20"/>
        </w:trPr>
        <w:tc>
          <w:tcPr>
            <w:tcW w:w="3469" w:type="dxa"/>
            <w:tcMar>
              <w:top w:w="60" w:type="dxa"/>
              <w:left w:w="60" w:type="dxa"/>
              <w:bottom w:w="60" w:type="dxa"/>
              <w:right w:w="60" w:type="dxa"/>
            </w:tcMar>
          </w:tcPr>
          <w:p w14:paraId="4D22FA8F" w14:textId="77777777" w:rsidR="00EE7E92" w:rsidRPr="00D14026" w:rsidRDefault="00EE7E92" w:rsidP="00204F16">
            <w:pPr>
              <w:pStyle w:val="GG-body"/>
              <w:spacing w:after="0"/>
              <w:rPr>
                <w:lang w:val="en-US"/>
              </w:rPr>
            </w:pPr>
            <w:r w:rsidRPr="00D14026">
              <w:rPr>
                <w:lang w:val="en-US"/>
              </w:rPr>
              <w:t xml:space="preserve">72 </w:t>
            </w:r>
            <w:proofErr w:type="spellStart"/>
            <w:r w:rsidRPr="00D14026">
              <w:rPr>
                <w:lang w:val="en-US"/>
              </w:rPr>
              <w:t>Yahl</w:t>
            </w:r>
            <w:proofErr w:type="spellEnd"/>
            <w:r w:rsidRPr="00D14026">
              <w:rPr>
                <w:lang w:val="en-US"/>
              </w:rPr>
              <w:t xml:space="preserve"> Hall Road, </w:t>
            </w:r>
            <w:proofErr w:type="spellStart"/>
            <w:r w:rsidRPr="00D14026">
              <w:rPr>
                <w:lang w:val="en-US"/>
              </w:rPr>
              <w:t>Yahl</w:t>
            </w:r>
            <w:proofErr w:type="spellEnd"/>
            <w:r w:rsidRPr="00D14026">
              <w:rPr>
                <w:lang w:val="en-US"/>
              </w:rPr>
              <w:t xml:space="preserve"> SA 5291 </w:t>
            </w:r>
          </w:p>
        </w:tc>
        <w:tc>
          <w:tcPr>
            <w:tcW w:w="4253" w:type="dxa"/>
            <w:tcMar>
              <w:top w:w="60" w:type="dxa"/>
              <w:left w:w="60" w:type="dxa"/>
              <w:bottom w:w="60" w:type="dxa"/>
              <w:right w:w="60" w:type="dxa"/>
            </w:tcMar>
          </w:tcPr>
          <w:p w14:paraId="51F316B7" w14:textId="77777777" w:rsidR="00EE7E92" w:rsidRPr="00D14026" w:rsidRDefault="00EE7E92" w:rsidP="00204F16">
            <w:pPr>
              <w:pStyle w:val="GG-body"/>
              <w:spacing w:after="0"/>
              <w:rPr>
                <w:spacing w:val="-4"/>
                <w:lang w:val="en-US"/>
              </w:rPr>
            </w:pPr>
            <w:r w:rsidRPr="00D14026">
              <w:rPr>
                <w:spacing w:val="-4"/>
                <w:lang w:val="en-US"/>
              </w:rPr>
              <w:t xml:space="preserve">Allotment 20 Deposited plan 91539 </w:t>
            </w:r>
            <w:proofErr w:type="gramStart"/>
            <w:r w:rsidRPr="00D14026">
              <w:rPr>
                <w:spacing w:val="-4"/>
                <w:lang w:val="en-US"/>
              </w:rPr>
              <w:t>Hundred</w:t>
            </w:r>
            <w:proofErr w:type="gramEnd"/>
            <w:r w:rsidRPr="00D14026">
              <w:rPr>
                <w:spacing w:val="-4"/>
                <w:lang w:val="en-US"/>
              </w:rPr>
              <w:t xml:space="preserve"> of Mount Gambier</w:t>
            </w:r>
          </w:p>
        </w:tc>
        <w:tc>
          <w:tcPr>
            <w:tcW w:w="1593" w:type="dxa"/>
            <w:tcMar>
              <w:top w:w="60" w:type="dxa"/>
              <w:left w:w="60" w:type="dxa"/>
              <w:bottom w:w="60" w:type="dxa"/>
              <w:right w:w="60" w:type="dxa"/>
            </w:tcMar>
          </w:tcPr>
          <w:p w14:paraId="75BB515B" w14:textId="77777777" w:rsidR="00EE7E92" w:rsidRPr="00D14026" w:rsidRDefault="00EE7E92" w:rsidP="00204F16">
            <w:pPr>
              <w:pStyle w:val="GG-body"/>
              <w:spacing w:after="0"/>
              <w:rPr>
                <w:lang w:val="en-US"/>
              </w:rPr>
            </w:pPr>
            <w:r w:rsidRPr="00D14026">
              <w:rPr>
                <w:lang w:val="en-US"/>
              </w:rPr>
              <w:t>CT6111/518</w:t>
            </w:r>
          </w:p>
        </w:tc>
      </w:tr>
      <w:tr w:rsidR="00EE7E92" w:rsidRPr="002B5E8F" w14:paraId="5923E6A3" w14:textId="77777777" w:rsidTr="00204F16">
        <w:trPr>
          <w:trHeight w:val="20"/>
        </w:trPr>
        <w:tc>
          <w:tcPr>
            <w:tcW w:w="3469" w:type="dxa"/>
            <w:tcMar>
              <w:top w:w="60" w:type="dxa"/>
              <w:left w:w="60" w:type="dxa"/>
              <w:bottom w:w="60" w:type="dxa"/>
              <w:right w:w="60" w:type="dxa"/>
            </w:tcMar>
          </w:tcPr>
          <w:p w14:paraId="0E57B43C" w14:textId="77777777" w:rsidR="00EE7E92" w:rsidRPr="00D14026" w:rsidRDefault="00EE7E92" w:rsidP="00204F16">
            <w:pPr>
              <w:pStyle w:val="GG-body"/>
              <w:spacing w:after="0"/>
              <w:rPr>
                <w:lang w:val="en-US"/>
              </w:rPr>
            </w:pPr>
            <w:r w:rsidRPr="00D14026">
              <w:rPr>
                <w:lang w:val="en-US"/>
              </w:rPr>
              <w:t xml:space="preserve">2/ 57 Hughes Street, Mile End SA 5031 </w:t>
            </w:r>
          </w:p>
        </w:tc>
        <w:tc>
          <w:tcPr>
            <w:tcW w:w="4253" w:type="dxa"/>
            <w:tcMar>
              <w:top w:w="60" w:type="dxa"/>
              <w:left w:w="60" w:type="dxa"/>
              <w:bottom w:w="60" w:type="dxa"/>
              <w:right w:w="60" w:type="dxa"/>
            </w:tcMar>
          </w:tcPr>
          <w:p w14:paraId="55AA247B" w14:textId="77777777" w:rsidR="00EE7E92" w:rsidRPr="00D14026" w:rsidRDefault="00EE7E92" w:rsidP="00204F16">
            <w:pPr>
              <w:pStyle w:val="GG-body"/>
              <w:spacing w:after="0"/>
              <w:rPr>
                <w:lang w:val="en-US"/>
              </w:rPr>
            </w:pPr>
            <w:r w:rsidRPr="00D14026">
              <w:rPr>
                <w:lang w:val="en-US"/>
              </w:rPr>
              <w:t xml:space="preserve">Allotment 1 Filed Plan 111994 </w:t>
            </w:r>
            <w:proofErr w:type="gramStart"/>
            <w:r w:rsidRPr="00D14026">
              <w:rPr>
                <w:lang w:val="en-US"/>
              </w:rPr>
              <w:t>Hundred</w:t>
            </w:r>
            <w:proofErr w:type="gramEnd"/>
            <w:r w:rsidRPr="00D14026">
              <w:rPr>
                <w:lang w:val="en-US"/>
              </w:rPr>
              <w:t xml:space="preserve"> of Adelaide</w:t>
            </w:r>
          </w:p>
        </w:tc>
        <w:tc>
          <w:tcPr>
            <w:tcW w:w="1593" w:type="dxa"/>
            <w:tcMar>
              <w:top w:w="60" w:type="dxa"/>
              <w:left w:w="60" w:type="dxa"/>
              <w:bottom w:w="60" w:type="dxa"/>
              <w:right w:w="60" w:type="dxa"/>
            </w:tcMar>
          </w:tcPr>
          <w:p w14:paraId="7B4675D8" w14:textId="77777777" w:rsidR="00EE7E92" w:rsidRPr="00D14026" w:rsidRDefault="00EE7E92" w:rsidP="00204F16">
            <w:pPr>
              <w:pStyle w:val="GG-body"/>
              <w:spacing w:after="0"/>
              <w:rPr>
                <w:lang w:val="en-US"/>
              </w:rPr>
            </w:pPr>
            <w:r w:rsidRPr="00D14026">
              <w:rPr>
                <w:lang w:val="en-US"/>
              </w:rPr>
              <w:t>CT5201/810</w:t>
            </w:r>
          </w:p>
        </w:tc>
      </w:tr>
      <w:tr w:rsidR="00EE7E92" w:rsidRPr="002B5E8F" w14:paraId="298A5B70" w14:textId="77777777" w:rsidTr="00204F16">
        <w:trPr>
          <w:trHeight w:val="20"/>
        </w:trPr>
        <w:tc>
          <w:tcPr>
            <w:tcW w:w="3469" w:type="dxa"/>
            <w:tcMar>
              <w:top w:w="60" w:type="dxa"/>
              <w:left w:w="60" w:type="dxa"/>
              <w:bottom w:w="60" w:type="dxa"/>
              <w:right w:w="60" w:type="dxa"/>
            </w:tcMar>
          </w:tcPr>
          <w:p w14:paraId="5153EF21" w14:textId="77777777" w:rsidR="00EE7E92" w:rsidRPr="00D14026" w:rsidRDefault="00EE7E92" w:rsidP="00204F16">
            <w:pPr>
              <w:pStyle w:val="GG-body"/>
              <w:spacing w:after="0"/>
              <w:rPr>
                <w:lang w:val="en-US"/>
              </w:rPr>
            </w:pPr>
            <w:r w:rsidRPr="00D14026">
              <w:rPr>
                <w:lang w:val="en-US"/>
              </w:rPr>
              <w:t xml:space="preserve">Lot 1797 The Esplanade, Middle Beach SA 5501  </w:t>
            </w:r>
          </w:p>
        </w:tc>
        <w:tc>
          <w:tcPr>
            <w:tcW w:w="4253" w:type="dxa"/>
            <w:tcMar>
              <w:top w:w="60" w:type="dxa"/>
              <w:left w:w="60" w:type="dxa"/>
              <w:bottom w:w="60" w:type="dxa"/>
              <w:right w:w="60" w:type="dxa"/>
            </w:tcMar>
          </w:tcPr>
          <w:p w14:paraId="1C099EC1" w14:textId="77777777" w:rsidR="00EE7E92" w:rsidRPr="00D14026" w:rsidRDefault="00EE7E92" w:rsidP="00204F16">
            <w:pPr>
              <w:pStyle w:val="GG-body"/>
              <w:spacing w:after="0"/>
              <w:rPr>
                <w:spacing w:val="-2"/>
                <w:lang w:val="en-US"/>
              </w:rPr>
            </w:pPr>
            <w:r w:rsidRPr="00D14026">
              <w:rPr>
                <w:spacing w:val="-2"/>
                <w:lang w:val="en-US"/>
              </w:rPr>
              <w:t xml:space="preserve">Allotment 1797 Deposited Plan 55427 </w:t>
            </w:r>
            <w:proofErr w:type="gramStart"/>
            <w:r w:rsidRPr="00D14026">
              <w:rPr>
                <w:spacing w:val="-2"/>
                <w:lang w:val="en-US"/>
              </w:rPr>
              <w:t>Hundred</w:t>
            </w:r>
            <w:proofErr w:type="gramEnd"/>
            <w:r w:rsidRPr="00D14026">
              <w:rPr>
                <w:spacing w:val="-2"/>
                <w:lang w:val="en-US"/>
              </w:rPr>
              <w:t xml:space="preserve"> of Port </w:t>
            </w:r>
            <w:proofErr w:type="spellStart"/>
            <w:r w:rsidRPr="00D14026">
              <w:rPr>
                <w:spacing w:val="-2"/>
                <w:lang w:val="en-US"/>
              </w:rPr>
              <w:t>Gawler</w:t>
            </w:r>
            <w:proofErr w:type="spellEnd"/>
          </w:p>
        </w:tc>
        <w:tc>
          <w:tcPr>
            <w:tcW w:w="1593" w:type="dxa"/>
            <w:tcMar>
              <w:top w:w="60" w:type="dxa"/>
              <w:left w:w="60" w:type="dxa"/>
              <w:bottom w:w="60" w:type="dxa"/>
              <w:right w:w="60" w:type="dxa"/>
            </w:tcMar>
          </w:tcPr>
          <w:p w14:paraId="381C1CD1" w14:textId="77777777" w:rsidR="00EE7E92" w:rsidRPr="00D14026" w:rsidRDefault="00EE7E92" w:rsidP="00204F16">
            <w:pPr>
              <w:pStyle w:val="GG-body"/>
              <w:spacing w:after="0"/>
              <w:rPr>
                <w:lang w:val="en-US"/>
              </w:rPr>
            </w:pPr>
            <w:r w:rsidRPr="00D14026">
              <w:rPr>
                <w:lang w:val="en-US"/>
              </w:rPr>
              <w:t>CT5929/29</w:t>
            </w:r>
          </w:p>
        </w:tc>
      </w:tr>
      <w:tr w:rsidR="00EE7E92" w:rsidRPr="002B5E8F" w14:paraId="32DF0ACC" w14:textId="77777777" w:rsidTr="00204F16">
        <w:trPr>
          <w:trHeight w:val="20"/>
        </w:trPr>
        <w:tc>
          <w:tcPr>
            <w:tcW w:w="3469" w:type="dxa"/>
            <w:tcBorders>
              <w:bottom w:val="single" w:sz="4" w:space="0" w:color="auto"/>
            </w:tcBorders>
            <w:tcMar>
              <w:top w:w="60" w:type="dxa"/>
              <w:left w:w="60" w:type="dxa"/>
              <w:bottom w:w="60" w:type="dxa"/>
              <w:right w:w="60" w:type="dxa"/>
            </w:tcMar>
          </w:tcPr>
          <w:p w14:paraId="3BE2A58A" w14:textId="77777777" w:rsidR="00EE7E92" w:rsidRPr="00D14026" w:rsidRDefault="00EE7E92" w:rsidP="00204F16">
            <w:pPr>
              <w:pStyle w:val="GG-body"/>
              <w:spacing w:after="0"/>
              <w:rPr>
                <w:lang w:val="en-US"/>
              </w:rPr>
            </w:pPr>
            <w:r w:rsidRPr="00D14026">
              <w:rPr>
                <w:lang w:val="en-US"/>
              </w:rPr>
              <w:t xml:space="preserve">27 </w:t>
            </w:r>
            <w:proofErr w:type="spellStart"/>
            <w:r w:rsidRPr="00D14026">
              <w:rPr>
                <w:lang w:val="en-US"/>
              </w:rPr>
              <w:t>Vinall</w:t>
            </w:r>
            <w:proofErr w:type="spellEnd"/>
            <w:r w:rsidRPr="00D14026">
              <w:rPr>
                <w:lang w:val="en-US"/>
              </w:rPr>
              <w:t xml:space="preserve"> Road, </w:t>
            </w:r>
            <w:proofErr w:type="spellStart"/>
            <w:r w:rsidRPr="00D14026">
              <w:rPr>
                <w:lang w:val="en-US"/>
              </w:rPr>
              <w:t>Modbury</w:t>
            </w:r>
            <w:proofErr w:type="spellEnd"/>
            <w:r w:rsidRPr="00D14026">
              <w:rPr>
                <w:lang w:val="en-US"/>
              </w:rPr>
              <w:t xml:space="preserve"> SA 5092 </w:t>
            </w:r>
          </w:p>
        </w:tc>
        <w:tc>
          <w:tcPr>
            <w:tcW w:w="4253" w:type="dxa"/>
            <w:tcBorders>
              <w:bottom w:val="single" w:sz="4" w:space="0" w:color="auto"/>
            </w:tcBorders>
            <w:tcMar>
              <w:top w:w="60" w:type="dxa"/>
              <w:left w:w="60" w:type="dxa"/>
              <w:bottom w:w="60" w:type="dxa"/>
              <w:right w:w="60" w:type="dxa"/>
            </w:tcMar>
          </w:tcPr>
          <w:p w14:paraId="00F56E69" w14:textId="77777777" w:rsidR="00EE7E92" w:rsidRPr="00D14026" w:rsidRDefault="00EE7E92" w:rsidP="00204F16">
            <w:pPr>
              <w:pStyle w:val="GG-body"/>
              <w:spacing w:after="0"/>
              <w:rPr>
                <w:lang w:val="en-US"/>
              </w:rPr>
            </w:pPr>
            <w:r w:rsidRPr="00D14026">
              <w:rPr>
                <w:lang w:val="en-US"/>
              </w:rPr>
              <w:t xml:space="preserve">Allotment 131 Deposited Plan 7533 </w:t>
            </w:r>
            <w:proofErr w:type="gramStart"/>
            <w:r w:rsidRPr="00D14026">
              <w:rPr>
                <w:lang w:val="en-US"/>
              </w:rPr>
              <w:t>Hundred</w:t>
            </w:r>
            <w:proofErr w:type="gramEnd"/>
            <w:r w:rsidRPr="00D14026">
              <w:rPr>
                <w:lang w:val="en-US"/>
              </w:rPr>
              <w:t xml:space="preserve"> </w:t>
            </w:r>
            <w:proofErr w:type="spellStart"/>
            <w:r w:rsidRPr="00D14026">
              <w:rPr>
                <w:lang w:val="en-US"/>
              </w:rPr>
              <w:t>Yatala</w:t>
            </w:r>
            <w:proofErr w:type="spellEnd"/>
          </w:p>
        </w:tc>
        <w:tc>
          <w:tcPr>
            <w:tcW w:w="1593" w:type="dxa"/>
            <w:tcBorders>
              <w:bottom w:val="single" w:sz="4" w:space="0" w:color="auto"/>
            </w:tcBorders>
            <w:tcMar>
              <w:top w:w="60" w:type="dxa"/>
              <w:left w:w="60" w:type="dxa"/>
              <w:bottom w:w="60" w:type="dxa"/>
              <w:right w:w="60" w:type="dxa"/>
            </w:tcMar>
          </w:tcPr>
          <w:p w14:paraId="62996C5D" w14:textId="77777777" w:rsidR="00EE7E92" w:rsidRPr="00D14026" w:rsidRDefault="00EE7E92" w:rsidP="00204F16">
            <w:pPr>
              <w:pStyle w:val="GG-body"/>
              <w:spacing w:after="0"/>
              <w:rPr>
                <w:lang w:val="en-US"/>
              </w:rPr>
            </w:pPr>
            <w:r w:rsidRPr="00D14026">
              <w:rPr>
                <w:lang w:val="en-US"/>
              </w:rPr>
              <w:t>CT5186/301</w:t>
            </w:r>
          </w:p>
        </w:tc>
      </w:tr>
    </w:tbl>
    <w:p w14:paraId="31ADFF57" w14:textId="77777777" w:rsidR="00EE7E92" w:rsidRPr="002B5E8F" w:rsidRDefault="00EE7E92" w:rsidP="00EE7E92">
      <w:pPr>
        <w:pStyle w:val="GG-SDated"/>
        <w:spacing w:before="80"/>
      </w:pPr>
      <w:r w:rsidRPr="002B5E8F">
        <w:t xml:space="preserve">Dated: </w:t>
      </w:r>
      <w:r>
        <w:t xml:space="preserve">17 March </w:t>
      </w:r>
      <w:r w:rsidRPr="002B5E8F">
        <w:t>202</w:t>
      </w:r>
      <w:r>
        <w:t>2</w:t>
      </w:r>
    </w:p>
    <w:p w14:paraId="7B296E2A" w14:textId="77777777" w:rsidR="00EE7E92" w:rsidRPr="002B5E8F" w:rsidRDefault="00EE7E92" w:rsidP="00EE7E92">
      <w:pPr>
        <w:pStyle w:val="GG-SName"/>
        <w:rPr>
          <w:szCs w:val="17"/>
          <w:lang w:val="en-US"/>
        </w:rPr>
      </w:pPr>
      <w:r>
        <w:rPr>
          <w:lang w:val="en-US"/>
        </w:rPr>
        <w:t>Craig Thompson</w:t>
      </w:r>
    </w:p>
    <w:p w14:paraId="7F743EFC" w14:textId="77777777" w:rsidR="00EE7E92" w:rsidRPr="002B5E8F" w:rsidRDefault="00EE7E92" w:rsidP="00EE7E92">
      <w:pPr>
        <w:pStyle w:val="GG-Signature"/>
        <w:rPr>
          <w:lang w:val="en-US"/>
        </w:rPr>
      </w:pPr>
      <w:r>
        <w:rPr>
          <w:lang w:val="en-US"/>
        </w:rPr>
        <w:t>Housing Regulator and Registrar</w:t>
      </w:r>
    </w:p>
    <w:p w14:paraId="29A141F5" w14:textId="77777777" w:rsidR="00EE7E92" w:rsidRPr="002B5E8F" w:rsidRDefault="00EE7E92" w:rsidP="00EE7E92">
      <w:pPr>
        <w:pStyle w:val="GG-Signature"/>
        <w:rPr>
          <w:lang w:val="en-US"/>
        </w:rPr>
      </w:pPr>
      <w:r w:rsidRPr="002B5E8F">
        <w:rPr>
          <w:lang w:val="en-US"/>
        </w:rPr>
        <w:t>Housing Safety Authority, SAHA</w:t>
      </w:r>
    </w:p>
    <w:p w14:paraId="2A6C29F3" w14:textId="2831B227" w:rsidR="00EE7E92" w:rsidRDefault="00EE7E92" w:rsidP="00EE7E92">
      <w:pPr>
        <w:pStyle w:val="GG-Signature"/>
        <w:rPr>
          <w:lang w:val="en-US"/>
        </w:rPr>
      </w:pPr>
      <w:r w:rsidRPr="002B5E8F">
        <w:rPr>
          <w:lang w:val="en-US"/>
        </w:rPr>
        <w:t>Delegate of Minister for Human Services</w:t>
      </w:r>
    </w:p>
    <w:p w14:paraId="158C478E" w14:textId="41A1CDB4" w:rsidR="00504A59" w:rsidRDefault="00504A59" w:rsidP="00504A59">
      <w:pPr>
        <w:pStyle w:val="GG-Signature"/>
        <w:pBdr>
          <w:bottom w:val="single" w:sz="4" w:space="1" w:color="auto"/>
        </w:pBdr>
        <w:spacing w:line="52" w:lineRule="exact"/>
        <w:jc w:val="center"/>
        <w:rPr>
          <w:lang w:val="en-US"/>
        </w:rPr>
      </w:pPr>
    </w:p>
    <w:p w14:paraId="775D584A" w14:textId="53111048" w:rsidR="00504A59" w:rsidRDefault="00504A59" w:rsidP="00504A59">
      <w:pPr>
        <w:pStyle w:val="GG-Signature"/>
        <w:pBdr>
          <w:top w:val="single" w:sz="4" w:space="1" w:color="auto"/>
        </w:pBdr>
        <w:spacing w:before="34" w:line="14" w:lineRule="exact"/>
        <w:jc w:val="center"/>
        <w:rPr>
          <w:lang w:val="en-US"/>
        </w:rPr>
      </w:pPr>
    </w:p>
    <w:p w14:paraId="003F7498" w14:textId="545C2353" w:rsidR="00EE7E92" w:rsidRDefault="00EE7E92" w:rsidP="00944BFE">
      <w:pPr>
        <w:pStyle w:val="GG-body"/>
        <w:spacing w:after="0"/>
      </w:pPr>
    </w:p>
    <w:p w14:paraId="5BC49018" w14:textId="77777777" w:rsidR="00504A59" w:rsidRDefault="00504A59" w:rsidP="00F73117">
      <w:pPr>
        <w:pStyle w:val="Heading2"/>
      </w:pPr>
      <w:bookmarkStart w:id="6" w:name="_Toc98409211"/>
      <w:r w:rsidRPr="00F90ED2">
        <w:t xml:space="preserve">Justices </w:t>
      </w:r>
      <w:r>
        <w:t>o</w:t>
      </w:r>
      <w:r w:rsidRPr="00F90ED2">
        <w:t xml:space="preserve">f </w:t>
      </w:r>
      <w:r>
        <w:t>t</w:t>
      </w:r>
      <w:r w:rsidRPr="00F90ED2">
        <w:t>he Peace Act 2005</w:t>
      </w:r>
      <w:bookmarkEnd w:id="6"/>
    </w:p>
    <w:p w14:paraId="1ED8C5B5" w14:textId="77777777" w:rsidR="00504A59" w:rsidRDefault="00504A59" w:rsidP="00504A59">
      <w:pPr>
        <w:pStyle w:val="GG-Title2"/>
      </w:pPr>
      <w:r w:rsidRPr="00F90ED2">
        <w:t xml:space="preserve">Section 4 </w:t>
      </w:r>
    </w:p>
    <w:p w14:paraId="7D257430" w14:textId="77777777" w:rsidR="00504A59" w:rsidRDefault="00504A59" w:rsidP="00504A59">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20E74190" w14:textId="77777777" w:rsidR="00504A59" w:rsidRDefault="00504A59" w:rsidP="00504A59">
      <w:pPr>
        <w:pStyle w:val="GG-Title3"/>
      </w:pPr>
      <w:r w:rsidRPr="00F90ED2">
        <w:t xml:space="preserve">Notice </w:t>
      </w:r>
      <w:r>
        <w:t>b</w:t>
      </w:r>
      <w:r w:rsidRPr="00F90ED2">
        <w:t xml:space="preserve">y the Commissioner </w:t>
      </w:r>
      <w:r>
        <w:t>f</w:t>
      </w:r>
      <w:r w:rsidRPr="00F90ED2">
        <w:t>or Consumer Affairs</w:t>
      </w:r>
    </w:p>
    <w:p w14:paraId="62CAE8FC" w14:textId="77777777" w:rsidR="00504A59" w:rsidRDefault="00504A59" w:rsidP="00504A59">
      <w:pPr>
        <w:pStyle w:val="GG-body"/>
      </w:pPr>
      <w:r w:rsidRPr="00F90ED2">
        <w:t xml:space="preserve">I, Dini </w:t>
      </w:r>
      <w:proofErr w:type="spellStart"/>
      <w:r w:rsidRPr="00F90ED2">
        <w:t>Soulio</w:t>
      </w:r>
      <w:proofErr w:type="spellEnd"/>
      <w:r w:rsidRPr="00F90ED2">
        <w:t xml:space="preserve">, Commissioner for Consumer Affairs, delegate of the Attorney-General, pursuant to section 4 of the </w:t>
      </w:r>
      <w:r w:rsidRPr="00F90ED2">
        <w:rPr>
          <w:i/>
          <w:iCs/>
        </w:rPr>
        <w:t>Justices of the Peace Act 2005</w:t>
      </w:r>
      <w:r w:rsidRPr="00F90ED2">
        <w:t>, do hereby appoint the people listed as Justices of the Peace for South Australia as set out below.</w:t>
      </w:r>
    </w:p>
    <w:p w14:paraId="1D58E3D1" w14:textId="77777777" w:rsidR="00504A59" w:rsidRPr="00F90ED2" w:rsidRDefault="00504A59" w:rsidP="00504A59">
      <w:pPr>
        <w:pStyle w:val="GG-body"/>
      </w:pPr>
      <w:r w:rsidRPr="00F90ED2">
        <w:t xml:space="preserve">For a period of ten years for a term commencing on </w:t>
      </w:r>
      <w:r w:rsidRPr="00FA57A6">
        <w:t>5 April 2022 and expiring on 4 April 2032</w:t>
      </w:r>
      <w:r w:rsidRPr="00F90ED2">
        <w:t>:</w:t>
      </w:r>
    </w:p>
    <w:p w14:paraId="76287B59" w14:textId="77777777" w:rsidR="00504A59" w:rsidRDefault="00504A59" w:rsidP="00504A59">
      <w:pPr>
        <w:pStyle w:val="GG-body"/>
        <w:spacing w:after="0"/>
        <w:ind w:left="160"/>
      </w:pPr>
      <w:r>
        <w:t xml:space="preserve">Kathryn Blain </w:t>
      </w:r>
      <w:proofErr w:type="spellStart"/>
      <w:r>
        <w:t>ZILM</w:t>
      </w:r>
      <w:proofErr w:type="spellEnd"/>
    </w:p>
    <w:p w14:paraId="0A110EE7" w14:textId="77777777" w:rsidR="00504A59" w:rsidRDefault="00504A59" w:rsidP="00504A59">
      <w:pPr>
        <w:pStyle w:val="GG-body"/>
        <w:spacing w:after="0"/>
        <w:ind w:left="160"/>
      </w:pPr>
      <w:r>
        <w:t>Jennifer Lois WATKINS</w:t>
      </w:r>
    </w:p>
    <w:p w14:paraId="4B757A46" w14:textId="77777777" w:rsidR="00504A59" w:rsidRDefault="00504A59" w:rsidP="00504A59">
      <w:pPr>
        <w:pStyle w:val="GG-body"/>
        <w:spacing w:after="0"/>
        <w:ind w:left="160"/>
      </w:pPr>
      <w:r>
        <w:t>John Edward TEAGUE</w:t>
      </w:r>
    </w:p>
    <w:p w14:paraId="74E0BEC5" w14:textId="77777777" w:rsidR="00504A59" w:rsidRDefault="00504A59" w:rsidP="00504A59">
      <w:pPr>
        <w:pStyle w:val="GG-body"/>
        <w:spacing w:after="0"/>
        <w:ind w:left="160"/>
      </w:pPr>
      <w:r>
        <w:t>Margaret June TAYLOR</w:t>
      </w:r>
    </w:p>
    <w:p w14:paraId="6D03889F" w14:textId="77777777" w:rsidR="00504A59" w:rsidRDefault="00504A59" w:rsidP="00504A59">
      <w:pPr>
        <w:pStyle w:val="GG-body"/>
        <w:spacing w:after="0"/>
        <w:ind w:left="160"/>
      </w:pPr>
      <w:r>
        <w:t>Wayne Gregory STEVENS</w:t>
      </w:r>
    </w:p>
    <w:p w14:paraId="3B9D1BBF" w14:textId="77777777" w:rsidR="00504A59" w:rsidRDefault="00504A59" w:rsidP="00504A59">
      <w:pPr>
        <w:pStyle w:val="GG-body"/>
        <w:spacing w:after="0"/>
        <w:ind w:left="160"/>
      </w:pPr>
      <w:r>
        <w:t>John Keith SMITH</w:t>
      </w:r>
    </w:p>
    <w:p w14:paraId="153E3C17" w14:textId="77777777" w:rsidR="00504A59" w:rsidRDefault="00504A59" w:rsidP="00504A59">
      <w:pPr>
        <w:pStyle w:val="GG-body"/>
        <w:spacing w:after="0"/>
        <w:ind w:left="160"/>
      </w:pPr>
      <w:r>
        <w:t>Ivan William SHORT</w:t>
      </w:r>
    </w:p>
    <w:p w14:paraId="0F93FFB2" w14:textId="77777777" w:rsidR="00504A59" w:rsidRDefault="00504A59" w:rsidP="00504A59">
      <w:pPr>
        <w:pStyle w:val="GG-body"/>
        <w:spacing w:after="0"/>
        <w:ind w:left="160"/>
      </w:pPr>
      <w:r>
        <w:t>Judith May SCOTT</w:t>
      </w:r>
    </w:p>
    <w:p w14:paraId="3BC51220" w14:textId="77777777" w:rsidR="00504A59" w:rsidRDefault="00504A59" w:rsidP="00504A59">
      <w:pPr>
        <w:pStyle w:val="GG-body"/>
        <w:spacing w:after="0"/>
        <w:ind w:left="160"/>
      </w:pPr>
      <w:r>
        <w:t>Brendon Glenn RUTH</w:t>
      </w:r>
    </w:p>
    <w:p w14:paraId="125533E3" w14:textId="77777777" w:rsidR="00504A59" w:rsidRDefault="00504A59" w:rsidP="00504A59">
      <w:pPr>
        <w:pStyle w:val="GG-body"/>
        <w:spacing w:after="0"/>
        <w:ind w:left="160"/>
      </w:pPr>
      <w:r>
        <w:t>Angelo Raffaele PIANTADOSI</w:t>
      </w:r>
    </w:p>
    <w:p w14:paraId="69B45245" w14:textId="77777777" w:rsidR="00504A59" w:rsidRDefault="00504A59" w:rsidP="00504A59">
      <w:pPr>
        <w:pStyle w:val="GG-body"/>
        <w:spacing w:after="0"/>
        <w:ind w:left="160"/>
      </w:pPr>
      <w:r>
        <w:t xml:space="preserve">Ann </w:t>
      </w:r>
      <w:proofErr w:type="spellStart"/>
      <w:r>
        <w:t>PADOS</w:t>
      </w:r>
      <w:proofErr w:type="spellEnd"/>
    </w:p>
    <w:p w14:paraId="45C513DB" w14:textId="77777777" w:rsidR="00504A59" w:rsidRDefault="00504A59" w:rsidP="00504A59">
      <w:pPr>
        <w:pStyle w:val="GG-body"/>
        <w:spacing w:after="0"/>
        <w:ind w:left="160"/>
      </w:pPr>
      <w:r>
        <w:lastRenderedPageBreak/>
        <w:t xml:space="preserve">Michael </w:t>
      </w:r>
      <w:proofErr w:type="spellStart"/>
      <w:r>
        <w:t>MUSARRA</w:t>
      </w:r>
      <w:proofErr w:type="spellEnd"/>
    </w:p>
    <w:p w14:paraId="34979CE3" w14:textId="77777777" w:rsidR="00504A59" w:rsidRDefault="00504A59" w:rsidP="00504A59">
      <w:pPr>
        <w:pStyle w:val="GG-body"/>
        <w:spacing w:after="0"/>
        <w:ind w:left="160"/>
      </w:pPr>
      <w:r>
        <w:t>Anthony John MONTE</w:t>
      </w:r>
    </w:p>
    <w:p w14:paraId="376A929F" w14:textId="77777777" w:rsidR="00504A59" w:rsidRDefault="00504A59" w:rsidP="00504A59">
      <w:pPr>
        <w:pStyle w:val="GG-body"/>
        <w:spacing w:after="0"/>
        <w:ind w:left="160"/>
      </w:pPr>
      <w:r>
        <w:t>Peter Phillip MITCHELL</w:t>
      </w:r>
    </w:p>
    <w:p w14:paraId="0E87B5A8" w14:textId="77777777" w:rsidR="00504A59" w:rsidRDefault="00504A59" w:rsidP="00504A59">
      <w:pPr>
        <w:pStyle w:val="GG-body"/>
        <w:spacing w:after="0"/>
        <w:ind w:left="160"/>
      </w:pPr>
      <w:r>
        <w:t>Terry James MCEVOY</w:t>
      </w:r>
    </w:p>
    <w:p w14:paraId="0750A3FC" w14:textId="77777777" w:rsidR="00504A59" w:rsidRDefault="00504A59" w:rsidP="00504A59">
      <w:pPr>
        <w:pStyle w:val="GG-body"/>
        <w:spacing w:after="0"/>
        <w:ind w:left="160"/>
      </w:pPr>
      <w:r>
        <w:t>Arthur Con MANGOS</w:t>
      </w:r>
    </w:p>
    <w:p w14:paraId="3BAFA5A2" w14:textId="77777777" w:rsidR="00504A59" w:rsidRDefault="00504A59" w:rsidP="00504A59">
      <w:pPr>
        <w:pStyle w:val="GG-body"/>
        <w:spacing w:after="0"/>
        <w:ind w:left="160"/>
      </w:pPr>
      <w:r>
        <w:t xml:space="preserve">Graham Robert </w:t>
      </w:r>
      <w:proofErr w:type="spellStart"/>
      <w:r>
        <w:t>LEYSON</w:t>
      </w:r>
      <w:proofErr w:type="spellEnd"/>
    </w:p>
    <w:p w14:paraId="5C71FC56" w14:textId="77777777" w:rsidR="00504A59" w:rsidRDefault="00504A59" w:rsidP="00504A59">
      <w:pPr>
        <w:pStyle w:val="GG-body"/>
        <w:spacing w:after="0"/>
        <w:ind w:left="160"/>
      </w:pPr>
      <w:r>
        <w:t xml:space="preserve">Christina Mary </w:t>
      </w:r>
      <w:proofErr w:type="spellStart"/>
      <w:r>
        <w:t>KERKMAN</w:t>
      </w:r>
      <w:proofErr w:type="spellEnd"/>
    </w:p>
    <w:p w14:paraId="1BEA49D5" w14:textId="77777777" w:rsidR="00504A59" w:rsidRDefault="00504A59" w:rsidP="00504A59">
      <w:pPr>
        <w:pStyle w:val="GG-body"/>
        <w:spacing w:after="0"/>
        <w:ind w:left="160"/>
      </w:pPr>
      <w:r>
        <w:t>Johanna Elizabeth KEGEL</w:t>
      </w:r>
    </w:p>
    <w:p w14:paraId="061F3B03" w14:textId="77777777" w:rsidR="00504A59" w:rsidRDefault="00504A59" w:rsidP="00504A59">
      <w:pPr>
        <w:pStyle w:val="GG-body"/>
        <w:spacing w:after="0"/>
        <w:ind w:left="160"/>
      </w:pPr>
      <w:r>
        <w:t>Gerard Michael GUERIN</w:t>
      </w:r>
    </w:p>
    <w:p w14:paraId="77279244" w14:textId="77777777" w:rsidR="00504A59" w:rsidRDefault="00504A59" w:rsidP="00504A59">
      <w:pPr>
        <w:pStyle w:val="GG-body"/>
        <w:spacing w:after="0"/>
        <w:ind w:left="160"/>
      </w:pPr>
      <w:r>
        <w:t xml:space="preserve">Malcolm Geoffrey </w:t>
      </w:r>
      <w:proofErr w:type="spellStart"/>
      <w:r>
        <w:t>FATCHEN</w:t>
      </w:r>
      <w:proofErr w:type="spellEnd"/>
    </w:p>
    <w:p w14:paraId="4423330A" w14:textId="77777777" w:rsidR="00504A59" w:rsidRDefault="00504A59" w:rsidP="00504A59">
      <w:pPr>
        <w:pStyle w:val="GG-body"/>
        <w:spacing w:after="0"/>
        <w:ind w:left="160"/>
      </w:pPr>
      <w:r>
        <w:t>Angela Gaye CURTIS</w:t>
      </w:r>
    </w:p>
    <w:p w14:paraId="1569D5AF" w14:textId="77777777" w:rsidR="00504A59" w:rsidRDefault="00504A59" w:rsidP="00504A59">
      <w:pPr>
        <w:pStyle w:val="GG-body"/>
        <w:ind w:left="160"/>
      </w:pPr>
      <w:r>
        <w:t>Judith Anne CROUCHER</w:t>
      </w:r>
    </w:p>
    <w:p w14:paraId="18376641" w14:textId="77777777" w:rsidR="00504A59" w:rsidRDefault="00504A59" w:rsidP="00504A59">
      <w:pPr>
        <w:pStyle w:val="GG-body"/>
      </w:pPr>
      <w:r w:rsidRPr="00F90ED2">
        <w:t>Dated: 1</w:t>
      </w:r>
      <w:r w:rsidRPr="00FA57A6">
        <w:t xml:space="preserve">5 March </w:t>
      </w:r>
      <w:r w:rsidRPr="00F90ED2">
        <w:t>2022</w:t>
      </w:r>
    </w:p>
    <w:p w14:paraId="205A90A0" w14:textId="77777777" w:rsidR="00504A59" w:rsidRPr="00F90ED2" w:rsidRDefault="00504A59" w:rsidP="00504A59">
      <w:pPr>
        <w:pStyle w:val="GG-SName"/>
      </w:pPr>
      <w:r w:rsidRPr="00F90ED2">
        <w:t xml:space="preserve">Dini </w:t>
      </w:r>
      <w:proofErr w:type="spellStart"/>
      <w:r w:rsidRPr="00F90ED2">
        <w:t>Soulio</w:t>
      </w:r>
      <w:proofErr w:type="spellEnd"/>
    </w:p>
    <w:p w14:paraId="4D6B08C4" w14:textId="77777777" w:rsidR="00504A59" w:rsidRPr="00F90ED2" w:rsidRDefault="00504A59" w:rsidP="00504A59">
      <w:pPr>
        <w:pStyle w:val="GG-Signature"/>
      </w:pPr>
      <w:r w:rsidRPr="00F90ED2">
        <w:t>Commissioner for Consumer Affairs</w:t>
      </w:r>
    </w:p>
    <w:p w14:paraId="1E3C1B5A" w14:textId="3BD5DA43" w:rsidR="00504A59" w:rsidRDefault="00504A59" w:rsidP="00504A59">
      <w:pPr>
        <w:pStyle w:val="GG-Signature"/>
      </w:pPr>
      <w:r w:rsidRPr="00F90ED2">
        <w:t>Delegate of the Attorney-General</w:t>
      </w:r>
    </w:p>
    <w:p w14:paraId="16230A7E" w14:textId="5956488E" w:rsidR="00504A59" w:rsidRDefault="00504A59" w:rsidP="00504A59">
      <w:pPr>
        <w:pStyle w:val="GG-Signature"/>
        <w:pBdr>
          <w:bottom w:val="single" w:sz="4" w:space="1" w:color="auto"/>
        </w:pBdr>
        <w:spacing w:line="52" w:lineRule="exact"/>
        <w:jc w:val="center"/>
      </w:pPr>
    </w:p>
    <w:p w14:paraId="5E2A660C" w14:textId="1B99BADF" w:rsidR="00504A59" w:rsidRDefault="00504A59" w:rsidP="00504A59">
      <w:pPr>
        <w:pStyle w:val="GG-Signature"/>
        <w:pBdr>
          <w:top w:val="single" w:sz="4" w:space="1" w:color="auto"/>
        </w:pBdr>
        <w:spacing w:before="34" w:line="14" w:lineRule="exact"/>
        <w:jc w:val="center"/>
      </w:pPr>
    </w:p>
    <w:p w14:paraId="6DC401D0" w14:textId="027AF2D9" w:rsidR="00504A59" w:rsidRDefault="00504A59" w:rsidP="00944BFE">
      <w:pPr>
        <w:pStyle w:val="GG-body"/>
        <w:spacing w:after="0"/>
      </w:pPr>
    </w:p>
    <w:p w14:paraId="75307A71" w14:textId="77777777" w:rsidR="00504A59" w:rsidRPr="00505CDD" w:rsidRDefault="00504A59" w:rsidP="00F73117">
      <w:pPr>
        <w:pStyle w:val="Heading2"/>
        <w:rPr>
          <w:rFonts w:eastAsia="Times New Roman"/>
        </w:rPr>
      </w:pPr>
      <w:bookmarkStart w:id="7" w:name="_Toc98409212"/>
      <w:r w:rsidRPr="00505CDD">
        <w:t>Land Acquisition Act 1969</w:t>
      </w:r>
      <w:bookmarkEnd w:id="7"/>
    </w:p>
    <w:p w14:paraId="5FD63E41" w14:textId="77777777" w:rsidR="00504A59" w:rsidRDefault="00504A59" w:rsidP="00504A59">
      <w:pPr>
        <w:pStyle w:val="GG-Title2"/>
      </w:pPr>
      <w:r>
        <w:t>Section 16</w:t>
      </w:r>
    </w:p>
    <w:p w14:paraId="391F3189" w14:textId="77777777" w:rsidR="00504A59" w:rsidRDefault="00504A59" w:rsidP="00504A59">
      <w:pPr>
        <w:pStyle w:val="GG-Title3"/>
        <w:spacing w:after="0"/>
      </w:pPr>
      <w:r w:rsidRPr="00505CDD">
        <w:t xml:space="preserve">Form 5 </w:t>
      </w:r>
      <w:r>
        <w:t>–</w:t>
      </w:r>
      <w:r w:rsidRPr="00505CDD">
        <w:t xml:space="preserve"> Notice of Acquisition</w:t>
      </w:r>
    </w:p>
    <w:p w14:paraId="7CBC1A26" w14:textId="77777777" w:rsidR="00504A59" w:rsidRDefault="00504A59" w:rsidP="00504A59">
      <w:pPr>
        <w:pStyle w:val="GG-body"/>
        <w:tabs>
          <w:tab w:val="left" w:pos="322"/>
        </w:tabs>
        <w:rPr>
          <w:b/>
        </w:rPr>
      </w:pPr>
      <w:r w:rsidRPr="00505CDD">
        <w:rPr>
          <w:b/>
        </w:rPr>
        <w:t>1.</w:t>
      </w:r>
      <w:r w:rsidRPr="00505CDD">
        <w:rPr>
          <w:b/>
        </w:rPr>
        <w:tab/>
        <w:t>Notice of acquisition</w:t>
      </w:r>
    </w:p>
    <w:p w14:paraId="57442BA6" w14:textId="77777777" w:rsidR="00504A59" w:rsidRDefault="00504A59" w:rsidP="00504A59">
      <w:pPr>
        <w:pStyle w:val="GG-body"/>
        <w:ind w:left="320"/>
      </w:pPr>
      <w:r w:rsidRPr="00505CDD">
        <w:t>The Commissioner of Highways (the Authority), of 50 Flinders Street, Adelaide SA 5000, acquires the following interests in the following land:</w:t>
      </w:r>
    </w:p>
    <w:p w14:paraId="6D4B6548" w14:textId="77777777" w:rsidR="00504A59" w:rsidRDefault="00504A59" w:rsidP="00504A59">
      <w:pPr>
        <w:pStyle w:val="GG-body"/>
        <w:ind w:left="480"/>
      </w:pPr>
      <w:r w:rsidRPr="00A22297">
        <w:t>Comprising an estate in fee simple in that piece of land being the whole of Allotment 68 in Filed Plan No 148104 comprised in Certificate of Title Volume 5301 Folio 393, subject to free and unrestricted right(s) of way over the land marked A.</w:t>
      </w:r>
      <w:r w:rsidRPr="00505CDD">
        <w:t xml:space="preserve"> </w:t>
      </w:r>
    </w:p>
    <w:p w14:paraId="00795D2B" w14:textId="77777777" w:rsidR="00504A59" w:rsidRDefault="00504A59" w:rsidP="00504A59">
      <w:pPr>
        <w:pStyle w:val="GG-body"/>
        <w:ind w:left="320"/>
      </w:pPr>
      <w:r w:rsidRPr="00505CDD">
        <w:t xml:space="preserve">This notice is given under section 16 of the </w:t>
      </w:r>
      <w:r w:rsidRPr="00505CDD">
        <w:rPr>
          <w:i/>
        </w:rPr>
        <w:t>Land Acquisition Act 1969.</w:t>
      </w:r>
    </w:p>
    <w:p w14:paraId="4AF7DE36" w14:textId="77777777" w:rsidR="00504A59" w:rsidRDefault="00504A59" w:rsidP="00504A59">
      <w:pPr>
        <w:pStyle w:val="GG-body"/>
        <w:tabs>
          <w:tab w:val="left" w:pos="322"/>
        </w:tabs>
        <w:rPr>
          <w:b/>
        </w:rPr>
      </w:pPr>
      <w:r w:rsidRPr="00505CDD">
        <w:rPr>
          <w:b/>
        </w:rPr>
        <w:t>2.</w:t>
      </w:r>
      <w:r w:rsidRPr="00505CDD">
        <w:rPr>
          <w:b/>
        </w:rPr>
        <w:tab/>
        <w:t>Compensation</w:t>
      </w:r>
    </w:p>
    <w:p w14:paraId="2214A22D" w14:textId="77777777" w:rsidR="00504A59" w:rsidRDefault="00504A59" w:rsidP="00504A59">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C9E4E26" w14:textId="77777777" w:rsidR="00504A59" w:rsidRDefault="00504A59" w:rsidP="00504A59">
      <w:pPr>
        <w:pStyle w:val="GG-body"/>
        <w:tabs>
          <w:tab w:val="left" w:pos="322"/>
        </w:tabs>
        <w:rPr>
          <w:b/>
        </w:rPr>
      </w:pPr>
      <w:r w:rsidRPr="00505CDD">
        <w:rPr>
          <w:b/>
        </w:rPr>
        <w:t>2A.</w:t>
      </w:r>
      <w:r w:rsidRPr="00505CDD">
        <w:rPr>
          <w:b/>
        </w:rPr>
        <w:tab/>
        <w:t>Payment of professional costs relating to acquisition (section 26B)</w:t>
      </w:r>
    </w:p>
    <w:p w14:paraId="3028CB51" w14:textId="77777777" w:rsidR="00504A59" w:rsidRDefault="00504A59" w:rsidP="00504A59">
      <w:pPr>
        <w:pStyle w:val="GG-body"/>
        <w:ind w:left="320"/>
      </w:pPr>
      <w:r w:rsidRPr="00505CDD">
        <w:t>If you are the owner in fee simple of the land to which this notice relates, you may be entitled to a payment of</w:t>
      </w:r>
      <w:r>
        <w:t xml:space="preserve"> </w:t>
      </w:r>
      <w:r w:rsidRPr="002071DC">
        <w:t xml:space="preserve">up to </w:t>
      </w:r>
      <w:r w:rsidRPr="00505CDD">
        <w:t xml:space="preserve">$10 000 from the Authority for use towards the payment of professional costs in relation to the acquisition of the land. </w:t>
      </w:r>
    </w:p>
    <w:p w14:paraId="280CAF27" w14:textId="77777777" w:rsidR="00504A59" w:rsidRDefault="00504A59" w:rsidP="00504A59">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09A84503" w14:textId="77777777" w:rsidR="00504A59" w:rsidRDefault="00504A59" w:rsidP="00504A59">
      <w:pPr>
        <w:pStyle w:val="GG-body"/>
        <w:tabs>
          <w:tab w:val="left" w:pos="322"/>
        </w:tabs>
        <w:rPr>
          <w:b/>
        </w:rPr>
      </w:pPr>
      <w:r w:rsidRPr="00505CDD">
        <w:rPr>
          <w:b/>
        </w:rPr>
        <w:t>3.</w:t>
      </w:r>
      <w:r w:rsidRPr="00505CDD">
        <w:rPr>
          <w:b/>
        </w:rPr>
        <w:tab/>
        <w:t>Inquiries</w:t>
      </w:r>
    </w:p>
    <w:p w14:paraId="176C2F67" w14:textId="77777777" w:rsidR="00504A59" w:rsidRPr="00505CDD" w:rsidRDefault="00504A59" w:rsidP="00504A59">
      <w:pPr>
        <w:pStyle w:val="GG-body"/>
        <w:spacing w:after="0"/>
        <w:ind w:left="320"/>
      </w:pPr>
      <w:r w:rsidRPr="00505CDD">
        <w:t>Inquiries should be directed to:</w:t>
      </w:r>
      <w:r w:rsidRPr="00505CDD">
        <w:tab/>
      </w:r>
      <w:r w:rsidRPr="008231CA">
        <w:t>Rob Gardner</w:t>
      </w:r>
    </w:p>
    <w:p w14:paraId="2C633572" w14:textId="77777777" w:rsidR="00504A59" w:rsidRPr="00505CDD" w:rsidRDefault="00504A59" w:rsidP="00504A59">
      <w:pPr>
        <w:pStyle w:val="GG-body"/>
        <w:spacing w:after="0"/>
        <w:ind w:left="2560"/>
      </w:pPr>
      <w:r w:rsidRPr="00505CDD">
        <w:t>GPO Box 1533</w:t>
      </w:r>
    </w:p>
    <w:p w14:paraId="750624A3" w14:textId="77777777" w:rsidR="00504A59" w:rsidRDefault="00504A59" w:rsidP="00504A59">
      <w:pPr>
        <w:pStyle w:val="GG-body"/>
        <w:spacing w:after="0"/>
        <w:ind w:left="2560"/>
      </w:pPr>
      <w:proofErr w:type="gramStart"/>
      <w:r w:rsidRPr="00505CDD">
        <w:t>Adelaide  SA</w:t>
      </w:r>
      <w:proofErr w:type="gramEnd"/>
      <w:r w:rsidRPr="00505CDD">
        <w:t xml:space="preserve">  5001</w:t>
      </w:r>
    </w:p>
    <w:p w14:paraId="07B87356" w14:textId="77777777" w:rsidR="00504A59" w:rsidRDefault="00504A59" w:rsidP="00504A59">
      <w:pPr>
        <w:pStyle w:val="GG-body"/>
        <w:spacing w:after="0"/>
        <w:ind w:left="2560"/>
      </w:pPr>
      <w:r w:rsidRPr="00505CDD">
        <w:t>Telephone: (08) 8343 25</w:t>
      </w:r>
      <w:r>
        <w:t>67</w:t>
      </w:r>
    </w:p>
    <w:p w14:paraId="4A2D4FEE" w14:textId="77777777" w:rsidR="00504A59" w:rsidRDefault="00504A59" w:rsidP="00504A59">
      <w:pPr>
        <w:pStyle w:val="GG-body"/>
      </w:pPr>
      <w:r w:rsidRPr="00505CDD">
        <w:t>Dated</w:t>
      </w:r>
      <w:r>
        <w:t>:</w:t>
      </w:r>
      <w:r w:rsidRPr="00505CDD">
        <w:t xml:space="preserve"> </w:t>
      </w:r>
      <w:r>
        <w:t>15 March</w:t>
      </w:r>
      <w:r w:rsidRPr="00505CDD">
        <w:t xml:space="preserve"> 202</w:t>
      </w:r>
      <w:r>
        <w:t>2</w:t>
      </w:r>
    </w:p>
    <w:p w14:paraId="47604550" w14:textId="77777777" w:rsidR="00504A59" w:rsidRPr="00505CDD" w:rsidRDefault="00504A59" w:rsidP="00504A59">
      <w:pPr>
        <w:pStyle w:val="GG-body"/>
      </w:pPr>
      <w:r w:rsidRPr="00505CDD">
        <w:t>The Common Seal of the COMMISSIONER OF HIGHWAYS was hereto affixed by authority of the Commissioner in the presence of:</w:t>
      </w:r>
    </w:p>
    <w:p w14:paraId="534FDE76" w14:textId="77777777" w:rsidR="00504A59" w:rsidRPr="00505CDD" w:rsidRDefault="00504A59" w:rsidP="00504A59">
      <w:pPr>
        <w:pStyle w:val="GG-SName"/>
      </w:pPr>
      <w:r w:rsidRPr="00505CDD">
        <w:t>Rocco Caruso</w:t>
      </w:r>
    </w:p>
    <w:p w14:paraId="3A162AE3" w14:textId="77777777" w:rsidR="00504A59" w:rsidRPr="00505CDD" w:rsidRDefault="00504A59" w:rsidP="00504A59">
      <w:pPr>
        <w:pStyle w:val="GG-Signature"/>
      </w:pPr>
      <w:r w:rsidRPr="00505CDD">
        <w:t>Manager, Property Acquisition</w:t>
      </w:r>
      <w:r>
        <w:t xml:space="preserve"> </w:t>
      </w:r>
      <w:r w:rsidRPr="00505CDD">
        <w:t>(Authorised Officer)</w:t>
      </w:r>
    </w:p>
    <w:p w14:paraId="7F780E05" w14:textId="77777777" w:rsidR="00504A59" w:rsidRDefault="00504A59" w:rsidP="00504A59">
      <w:pPr>
        <w:pStyle w:val="GG-Signature"/>
      </w:pPr>
      <w:r w:rsidRPr="00505CDD">
        <w:t>Department for Infrastructure and Transport</w:t>
      </w:r>
    </w:p>
    <w:p w14:paraId="3BBEC190" w14:textId="77777777" w:rsidR="00504A59" w:rsidRDefault="00504A59" w:rsidP="00504A59">
      <w:pPr>
        <w:pStyle w:val="GG-body"/>
      </w:pPr>
      <w:r w:rsidRPr="00A22297">
        <w:t>2020/04777/01</w:t>
      </w:r>
    </w:p>
    <w:p w14:paraId="201492F2" w14:textId="77777777" w:rsidR="00504A59" w:rsidRDefault="00504A59" w:rsidP="00504A59">
      <w:pPr>
        <w:pStyle w:val="GG-body"/>
        <w:pBdr>
          <w:top w:val="single" w:sz="4" w:space="1" w:color="auto"/>
        </w:pBdr>
        <w:spacing w:before="100" w:after="0" w:line="14" w:lineRule="exact"/>
        <w:jc w:val="center"/>
      </w:pPr>
    </w:p>
    <w:p w14:paraId="41C31CB1" w14:textId="77777777" w:rsidR="00504A59" w:rsidRDefault="00504A59" w:rsidP="00944BFE">
      <w:pPr>
        <w:pStyle w:val="GG-body"/>
        <w:spacing w:after="0"/>
      </w:pPr>
    </w:p>
    <w:p w14:paraId="5910F868" w14:textId="77777777" w:rsidR="00504A59" w:rsidRPr="00505CDD" w:rsidRDefault="00504A59" w:rsidP="00504A59">
      <w:pPr>
        <w:pStyle w:val="GG-Title1"/>
        <w:rPr>
          <w:rFonts w:eastAsia="Times New Roman"/>
        </w:rPr>
      </w:pPr>
      <w:r w:rsidRPr="00505CDD">
        <w:t>Land Acquisition Act 1969</w:t>
      </w:r>
    </w:p>
    <w:p w14:paraId="7B16824C" w14:textId="77777777" w:rsidR="00504A59" w:rsidRDefault="00504A59" w:rsidP="00504A59">
      <w:pPr>
        <w:pStyle w:val="GG-Title2"/>
      </w:pPr>
      <w:r>
        <w:t>Section 16</w:t>
      </w:r>
    </w:p>
    <w:p w14:paraId="2991A515" w14:textId="77777777" w:rsidR="00504A59" w:rsidRDefault="00504A59" w:rsidP="00504A59">
      <w:pPr>
        <w:pStyle w:val="GG-Title3"/>
        <w:spacing w:after="0"/>
      </w:pPr>
      <w:r w:rsidRPr="00505CDD">
        <w:t xml:space="preserve">Form 5 </w:t>
      </w:r>
      <w:r>
        <w:t>–</w:t>
      </w:r>
      <w:r w:rsidRPr="00505CDD">
        <w:t xml:space="preserve"> Notice of Acquisition</w:t>
      </w:r>
    </w:p>
    <w:p w14:paraId="5376D9B0" w14:textId="77777777" w:rsidR="00504A59" w:rsidRDefault="00504A59" w:rsidP="00504A59">
      <w:pPr>
        <w:pStyle w:val="GG-body"/>
        <w:tabs>
          <w:tab w:val="left" w:pos="322"/>
        </w:tabs>
        <w:rPr>
          <w:b/>
        </w:rPr>
      </w:pPr>
      <w:r w:rsidRPr="00505CDD">
        <w:rPr>
          <w:b/>
        </w:rPr>
        <w:t>1.</w:t>
      </w:r>
      <w:r w:rsidRPr="00505CDD">
        <w:rPr>
          <w:b/>
        </w:rPr>
        <w:tab/>
        <w:t>Notice of acquisition</w:t>
      </w:r>
    </w:p>
    <w:p w14:paraId="118A2495" w14:textId="77777777" w:rsidR="00504A59" w:rsidRDefault="00504A59" w:rsidP="00504A59">
      <w:pPr>
        <w:pStyle w:val="GG-body"/>
        <w:ind w:left="320"/>
      </w:pPr>
      <w:r w:rsidRPr="00505CDD">
        <w:t>The Commissioner of Highways (the Authority), of 50 Flinders Street, Adelaide SA 5000, acquires the following interests in the following land:</w:t>
      </w:r>
    </w:p>
    <w:p w14:paraId="7BAA3454" w14:textId="77777777" w:rsidR="00504A59" w:rsidRDefault="00504A59" w:rsidP="00504A59">
      <w:pPr>
        <w:pStyle w:val="GG-body"/>
        <w:ind w:left="480"/>
      </w:pPr>
      <w:r w:rsidRPr="008231CA">
        <w:t>Comprising an unencumbered estate in fee simple in that piece of land being the whole of Allotment 179 in Deposited Plan No 4728 comprised in Certificate of Title Volume 5272 Folio 960.</w:t>
      </w:r>
      <w:r w:rsidRPr="00505CDD">
        <w:t xml:space="preserve"> </w:t>
      </w:r>
    </w:p>
    <w:p w14:paraId="4BA6704D" w14:textId="77777777" w:rsidR="00504A59" w:rsidRDefault="00504A59" w:rsidP="00504A59">
      <w:pPr>
        <w:pStyle w:val="GG-body"/>
        <w:ind w:left="320"/>
      </w:pPr>
      <w:r w:rsidRPr="00505CDD">
        <w:t xml:space="preserve">This notice is given under section 16 of the </w:t>
      </w:r>
      <w:r w:rsidRPr="00505CDD">
        <w:rPr>
          <w:i/>
        </w:rPr>
        <w:t>Land Acquisition Act 1969.</w:t>
      </w:r>
    </w:p>
    <w:p w14:paraId="4B2F287E" w14:textId="77777777" w:rsidR="00504A59" w:rsidRDefault="00504A59" w:rsidP="00504A59">
      <w:pPr>
        <w:pStyle w:val="GG-body"/>
        <w:tabs>
          <w:tab w:val="left" w:pos="322"/>
        </w:tabs>
        <w:rPr>
          <w:b/>
        </w:rPr>
      </w:pPr>
      <w:r w:rsidRPr="00505CDD">
        <w:rPr>
          <w:b/>
        </w:rPr>
        <w:t>2.</w:t>
      </w:r>
      <w:r w:rsidRPr="00505CDD">
        <w:rPr>
          <w:b/>
        </w:rPr>
        <w:tab/>
        <w:t>Compensation</w:t>
      </w:r>
    </w:p>
    <w:p w14:paraId="6B31408A" w14:textId="77777777" w:rsidR="00504A59" w:rsidRDefault="00504A59" w:rsidP="00504A59">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B85D502" w14:textId="77777777" w:rsidR="00504A59" w:rsidRDefault="00504A59" w:rsidP="00504A59">
      <w:pPr>
        <w:pStyle w:val="GG-body"/>
        <w:tabs>
          <w:tab w:val="left" w:pos="322"/>
        </w:tabs>
        <w:rPr>
          <w:b/>
        </w:rPr>
      </w:pPr>
      <w:r w:rsidRPr="00505CDD">
        <w:rPr>
          <w:b/>
        </w:rPr>
        <w:t>2A.</w:t>
      </w:r>
      <w:r w:rsidRPr="00505CDD">
        <w:rPr>
          <w:b/>
        </w:rPr>
        <w:tab/>
        <w:t>Payment of professional costs relating to acquisition (section 26B)</w:t>
      </w:r>
    </w:p>
    <w:p w14:paraId="384996B4" w14:textId="77777777" w:rsidR="00504A59" w:rsidRDefault="00504A59" w:rsidP="00504A59">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7A273D38" w14:textId="77777777" w:rsidR="00504A59" w:rsidRDefault="00504A59" w:rsidP="00504A59">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31375299" w14:textId="77777777" w:rsidR="00504A59" w:rsidRDefault="00504A59">
      <w:pPr>
        <w:spacing w:after="0" w:line="240" w:lineRule="auto"/>
        <w:jc w:val="left"/>
        <w:rPr>
          <w:rFonts w:eastAsia="Times New Roman"/>
          <w:b/>
          <w:szCs w:val="17"/>
        </w:rPr>
      </w:pPr>
      <w:r>
        <w:rPr>
          <w:b/>
        </w:rPr>
        <w:br w:type="page"/>
      </w:r>
    </w:p>
    <w:p w14:paraId="4E6498A3" w14:textId="30FE9217" w:rsidR="00504A59" w:rsidRDefault="00504A59" w:rsidP="00504A59">
      <w:pPr>
        <w:pStyle w:val="GG-body"/>
        <w:tabs>
          <w:tab w:val="left" w:pos="322"/>
        </w:tabs>
        <w:rPr>
          <w:b/>
        </w:rPr>
      </w:pPr>
      <w:r w:rsidRPr="00505CDD">
        <w:rPr>
          <w:b/>
        </w:rPr>
        <w:lastRenderedPageBreak/>
        <w:t>3.</w:t>
      </w:r>
      <w:r w:rsidRPr="00505CDD">
        <w:rPr>
          <w:b/>
        </w:rPr>
        <w:tab/>
        <w:t>Inquiries</w:t>
      </w:r>
    </w:p>
    <w:p w14:paraId="04407278" w14:textId="77777777" w:rsidR="00504A59" w:rsidRPr="00505CDD" w:rsidRDefault="00504A59" w:rsidP="00504A59">
      <w:pPr>
        <w:pStyle w:val="GG-body"/>
        <w:spacing w:after="0"/>
        <w:ind w:left="320"/>
      </w:pPr>
      <w:r w:rsidRPr="00505CDD">
        <w:t>Inquiries should be directed to:</w:t>
      </w:r>
      <w:r w:rsidRPr="00505CDD">
        <w:tab/>
      </w:r>
      <w:r w:rsidRPr="008231CA">
        <w:t>Rob Gardner</w:t>
      </w:r>
    </w:p>
    <w:p w14:paraId="3774237C" w14:textId="77777777" w:rsidR="00504A59" w:rsidRPr="00505CDD" w:rsidRDefault="00504A59" w:rsidP="00504A59">
      <w:pPr>
        <w:pStyle w:val="GG-body"/>
        <w:spacing w:after="0"/>
        <w:ind w:left="2560"/>
      </w:pPr>
      <w:r w:rsidRPr="00505CDD">
        <w:t>GPO Box 1533</w:t>
      </w:r>
    </w:p>
    <w:p w14:paraId="7D82273B" w14:textId="77777777" w:rsidR="00504A59" w:rsidRDefault="00504A59" w:rsidP="00504A59">
      <w:pPr>
        <w:pStyle w:val="GG-body"/>
        <w:spacing w:after="0"/>
        <w:ind w:left="2560"/>
      </w:pPr>
      <w:proofErr w:type="gramStart"/>
      <w:r w:rsidRPr="00505CDD">
        <w:t>Adelaide  SA</w:t>
      </w:r>
      <w:proofErr w:type="gramEnd"/>
      <w:r w:rsidRPr="00505CDD">
        <w:t xml:space="preserve">  5001</w:t>
      </w:r>
    </w:p>
    <w:p w14:paraId="052804D0" w14:textId="77777777" w:rsidR="00504A59" w:rsidRDefault="00504A59" w:rsidP="00504A59">
      <w:pPr>
        <w:pStyle w:val="GG-body"/>
        <w:spacing w:after="0"/>
        <w:ind w:left="2560"/>
      </w:pPr>
      <w:r w:rsidRPr="00505CDD">
        <w:t>Telephone: (08) 8343 25</w:t>
      </w:r>
      <w:r>
        <w:t>67</w:t>
      </w:r>
    </w:p>
    <w:p w14:paraId="6B4D5522" w14:textId="77777777" w:rsidR="00504A59" w:rsidRDefault="00504A59" w:rsidP="00504A59">
      <w:pPr>
        <w:pStyle w:val="GG-body"/>
      </w:pPr>
      <w:r w:rsidRPr="00505CDD">
        <w:t>Dated</w:t>
      </w:r>
      <w:r>
        <w:t>:</w:t>
      </w:r>
      <w:r w:rsidRPr="00505CDD">
        <w:t xml:space="preserve"> </w:t>
      </w:r>
      <w:r>
        <w:t>15 March</w:t>
      </w:r>
      <w:r w:rsidRPr="00505CDD">
        <w:t xml:space="preserve"> 202</w:t>
      </w:r>
      <w:r>
        <w:t>2</w:t>
      </w:r>
    </w:p>
    <w:p w14:paraId="10C7F4B0" w14:textId="77777777" w:rsidR="00504A59" w:rsidRPr="00505CDD" w:rsidRDefault="00504A59" w:rsidP="00504A59">
      <w:pPr>
        <w:pStyle w:val="GG-body"/>
      </w:pPr>
      <w:r w:rsidRPr="00505CDD">
        <w:t>The Common Seal of the COMMISSIONER OF HIGHWAYS was hereto affixed by authority of the Commissioner in the presence of:</w:t>
      </w:r>
    </w:p>
    <w:p w14:paraId="6202B6D0" w14:textId="77777777" w:rsidR="00504A59" w:rsidRPr="00505CDD" w:rsidRDefault="00504A59" w:rsidP="00504A59">
      <w:pPr>
        <w:pStyle w:val="GG-SName"/>
      </w:pPr>
      <w:r w:rsidRPr="00505CDD">
        <w:t>Rocco Caruso</w:t>
      </w:r>
    </w:p>
    <w:p w14:paraId="1D2C3037" w14:textId="77777777" w:rsidR="00504A59" w:rsidRPr="00505CDD" w:rsidRDefault="00504A59" w:rsidP="00504A59">
      <w:pPr>
        <w:pStyle w:val="GG-Signature"/>
      </w:pPr>
      <w:r w:rsidRPr="00505CDD">
        <w:t>Manager, Property Acquisition</w:t>
      </w:r>
      <w:r>
        <w:t xml:space="preserve"> </w:t>
      </w:r>
      <w:r w:rsidRPr="00505CDD">
        <w:t>(Authorised Officer)</w:t>
      </w:r>
    </w:p>
    <w:p w14:paraId="434281FA" w14:textId="77777777" w:rsidR="00504A59" w:rsidRDefault="00504A59" w:rsidP="00504A59">
      <w:pPr>
        <w:pStyle w:val="GG-Signature"/>
      </w:pPr>
      <w:r w:rsidRPr="00505CDD">
        <w:t>Department for Infrastructure and Transport</w:t>
      </w:r>
    </w:p>
    <w:p w14:paraId="69811F0C" w14:textId="77777777" w:rsidR="00504A59" w:rsidRDefault="00504A59" w:rsidP="00504A59">
      <w:pPr>
        <w:pStyle w:val="GG-body"/>
      </w:pPr>
      <w:proofErr w:type="spellStart"/>
      <w:r w:rsidRPr="00505CDD">
        <w:t>DIT</w:t>
      </w:r>
      <w:proofErr w:type="spellEnd"/>
      <w:r w:rsidRPr="00505CDD">
        <w:t xml:space="preserve"> 2021/</w:t>
      </w:r>
      <w:r w:rsidRPr="008231CA">
        <w:t>04496/01</w:t>
      </w:r>
    </w:p>
    <w:p w14:paraId="1990F74A" w14:textId="77777777" w:rsidR="00504A59" w:rsidRDefault="00504A59" w:rsidP="00504A59">
      <w:pPr>
        <w:pStyle w:val="GG-body"/>
        <w:pBdr>
          <w:top w:val="single" w:sz="4" w:space="1" w:color="auto"/>
        </w:pBdr>
        <w:spacing w:before="100" w:after="0" w:line="14" w:lineRule="exact"/>
        <w:jc w:val="center"/>
      </w:pPr>
    </w:p>
    <w:p w14:paraId="00FF313F" w14:textId="77777777" w:rsidR="00504A59" w:rsidRDefault="00504A59" w:rsidP="00944BFE">
      <w:pPr>
        <w:pStyle w:val="GG-body"/>
        <w:spacing w:after="0"/>
      </w:pPr>
    </w:p>
    <w:p w14:paraId="43148030" w14:textId="77777777" w:rsidR="00504A59" w:rsidRPr="00505CDD" w:rsidRDefault="00504A59" w:rsidP="00504A59">
      <w:pPr>
        <w:pStyle w:val="GG-Title1"/>
        <w:rPr>
          <w:rFonts w:eastAsia="Times New Roman"/>
        </w:rPr>
      </w:pPr>
      <w:r w:rsidRPr="00505CDD">
        <w:t>Land Acquisition Act 1969</w:t>
      </w:r>
    </w:p>
    <w:p w14:paraId="04867ACC" w14:textId="77777777" w:rsidR="00504A59" w:rsidRDefault="00504A59" w:rsidP="00504A59">
      <w:pPr>
        <w:pStyle w:val="GG-Title2"/>
      </w:pPr>
      <w:r>
        <w:t>Section 16</w:t>
      </w:r>
    </w:p>
    <w:p w14:paraId="362190EB" w14:textId="77777777" w:rsidR="00504A59" w:rsidRDefault="00504A59" w:rsidP="00504A59">
      <w:pPr>
        <w:pStyle w:val="GG-Title3"/>
        <w:spacing w:after="0"/>
      </w:pPr>
      <w:r w:rsidRPr="00505CDD">
        <w:t xml:space="preserve">Form 5 </w:t>
      </w:r>
      <w:r>
        <w:t>–</w:t>
      </w:r>
      <w:r w:rsidRPr="00505CDD">
        <w:t xml:space="preserve"> Notice of Acquisition</w:t>
      </w:r>
    </w:p>
    <w:p w14:paraId="40C152AD" w14:textId="77777777" w:rsidR="00504A59" w:rsidRDefault="00504A59" w:rsidP="00504A59">
      <w:pPr>
        <w:pStyle w:val="GG-body"/>
        <w:tabs>
          <w:tab w:val="left" w:pos="322"/>
        </w:tabs>
        <w:rPr>
          <w:b/>
        </w:rPr>
      </w:pPr>
      <w:r w:rsidRPr="00505CDD">
        <w:rPr>
          <w:b/>
        </w:rPr>
        <w:t>1.</w:t>
      </w:r>
      <w:r w:rsidRPr="00505CDD">
        <w:rPr>
          <w:b/>
        </w:rPr>
        <w:tab/>
        <w:t>Notice of acquisition</w:t>
      </w:r>
    </w:p>
    <w:p w14:paraId="538D7F61" w14:textId="77777777" w:rsidR="00504A59" w:rsidRDefault="00504A59" w:rsidP="00504A59">
      <w:pPr>
        <w:pStyle w:val="GG-body"/>
        <w:ind w:left="320"/>
      </w:pPr>
      <w:r w:rsidRPr="00505CDD">
        <w:t>The Commissioner of Highways (the Authority), of 50 Flinders Street, Adelaide SA 5000, acquires the following interests in the following land:</w:t>
      </w:r>
    </w:p>
    <w:p w14:paraId="765C7F7B" w14:textId="77777777" w:rsidR="00504A59" w:rsidRDefault="00504A59" w:rsidP="00504A59">
      <w:pPr>
        <w:pStyle w:val="GG-body"/>
        <w:ind w:left="480"/>
      </w:pPr>
      <w:r w:rsidRPr="003B3F9F">
        <w:t>Comprising an unencumbered estate in fee simple in that piece of land being the whole of Allotment 93 in Filed Plan No 12864 comprised in Certificate of Title Volume 5100 Folio 41</w:t>
      </w:r>
      <w:r>
        <w:t>.</w:t>
      </w:r>
      <w:r w:rsidRPr="00505CDD">
        <w:t xml:space="preserve"> </w:t>
      </w:r>
    </w:p>
    <w:p w14:paraId="55938A51" w14:textId="77777777" w:rsidR="00504A59" w:rsidRDefault="00504A59" w:rsidP="00504A59">
      <w:pPr>
        <w:pStyle w:val="GG-body"/>
        <w:ind w:left="320"/>
      </w:pPr>
      <w:r w:rsidRPr="00505CDD">
        <w:t xml:space="preserve">This notice is given under section 16 of the </w:t>
      </w:r>
      <w:r w:rsidRPr="00505CDD">
        <w:rPr>
          <w:i/>
        </w:rPr>
        <w:t>Land Acquisition Act 1969.</w:t>
      </w:r>
    </w:p>
    <w:p w14:paraId="182E305A" w14:textId="77777777" w:rsidR="00504A59" w:rsidRDefault="00504A59" w:rsidP="00504A59">
      <w:pPr>
        <w:pStyle w:val="GG-body"/>
        <w:tabs>
          <w:tab w:val="left" w:pos="322"/>
        </w:tabs>
        <w:rPr>
          <w:b/>
        </w:rPr>
      </w:pPr>
      <w:r w:rsidRPr="00505CDD">
        <w:rPr>
          <w:b/>
        </w:rPr>
        <w:t>2.</w:t>
      </w:r>
      <w:r w:rsidRPr="00505CDD">
        <w:rPr>
          <w:b/>
        </w:rPr>
        <w:tab/>
        <w:t>Compensation</w:t>
      </w:r>
    </w:p>
    <w:p w14:paraId="3F01A7E4" w14:textId="77777777" w:rsidR="00504A59" w:rsidRDefault="00504A59" w:rsidP="00504A59">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D929C56" w14:textId="77777777" w:rsidR="00504A59" w:rsidRDefault="00504A59" w:rsidP="00504A59">
      <w:pPr>
        <w:pStyle w:val="GG-body"/>
        <w:tabs>
          <w:tab w:val="left" w:pos="322"/>
        </w:tabs>
        <w:rPr>
          <w:b/>
        </w:rPr>
      </w:pPr>
      <w:r w:rsidRPr="00505CDD">
        <w:rPr>
          <w:b/>
        </w:rPr>
        <w:t>2A.</w:t>
      </w:r>
      <w:r w:rsidRPr="00505CDD">
        <w:rPr>
          <w:b/>
        </w:rPr>
        <w:tab/>
        <w:t>Payment of professional costs relating to acquisition (section 26B)</w:t>
      </w:r>
    </w:p>
    <w:p w14:paraId="3C846629" w14:textId="77777777" w:rsidR="00504A59" w:rsidRDefault="00504A59" w:rsidP="00504A59">
      <w:pPr>
        <w:pStyle w:val="GG-body"/>
        <w:ind w:left="320"/>
      </w:pPr>
      <w:r w:rsidRPr="00505CDD">
        <w:t>If you are the owner in fee simple of the land to which this notice relates, you may be entitled to a payment of</w:t>
      </w:r>
      <w:r>
        <w:t xml:space="preserve"> </w:t>
      </w:r>
      <w:r w:rsidRPr="00505CDD">
        <w:t xml:space="preserve">$10 000 from the Authority for use towards the payment of professional costs in relation to the acquisition of the land. </w:t>
      </w:r>
    </w:p>
    <w:p w14:paraId="3E500158" w14:textId="77777777" w:rsidR="00504A59" w:rsidRDefault="00504A59" w:rsidP="00504A59">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1E506DA1" w14:textId="77777777" w:rsidR="00504A59" w:rsidRDefault="00504A59" w:rsidP="00504A59">
      <w:pPr>
        <w:pStyle w:val="GG-body"/>
        <w:tabs>
          <w:tab w:val="left" w:pos="322"/>
        </w:tabs>
        <w:rPr>
          <w:b/>
        </w:rPr>
      </w:pPr>
      <w:r w:rsidRPr="00505CDD">
        <w:rPr>
          <w:b/>
        </w:rPr>
        <w:t>3.</w:t>
      </w:r>
      <w:r w:rsidRPr="00505CDD">
        <w:rPr>
          <w:b/>
        </w:rPr>
        <w:tab/>
        <w:t>Inquiries</w:t>
      </w:r>
    </w:p>
    <w:p w14:paraId="0E8A791B" w14:textId="77777777" w:rsidR="00504A59" w:rsidRPr="00505CDD" w:rsidRDefault="00504A59" w:rsidP="00504A59">
      <w:pPr>
        <w:pStyle w:val="GG-body"/>
        <w:spacing w:after="0"/>
        <w:ind w:left="320"/>
      </w:pPr>
      <w:r w:rsidRPr="00505CDD">
        <w:t>Inquiries should be directed to:</w:t>
      </w:r>
      <w:r w:rsidRPr="00505CDD">
        <w:tab/>
      </w:r>
      <w:r w:rsidRPr="008231CA">
        <w:t>Rob Gardner</w:t>
      </w:r>
    </w:p>
    <w:p w14:paraId="7154BC73" w14:textId="77777777" w:rsidR="00504A59" w:rsidRPr="00505CDD" w:rsidRDefault="00504A59" w:rsidP="00504A59">
      <w:pPr>
        <w:pStyle w:val="GG-body"/>
        <w:spacing w:after="0"/>
        <w:ind w:left="2560"/>
      </w:pPr>
      <w:r w:rsidRPr="00505CDD">
        <w:t>GPO Box 1533</w:t>
      </w:r>
    </w:p>
    <w:p w14:paraId="5ACE7818" w14:textId="77777777" w:rsidR="00504A59" w:rsidRDefault="00504A59" w:rsidP="00504A59">
      <w:pPr>
        <w:pStyle w:val="GG-body"/>
        <w:spacing w:after="0"/>
        <w:ind w:left="2560"/>
      </w:pPr>
      <w:proofErr w:type="gramStart"/>
      <w:r w:rsidRPr="00505CDD">
        <w:t>Adelaide  SA</w:t>
      </w:r>
      <w:proofErr w:type="gramEnd"/>
      <w:r w:rsidRPr="00505CDD">
        <w:t xml:space="preserve">  5001</w:t>
      </w:r>
    </w:p>
    <w:p w14:paraId="3DE21559" w14:textId="77777777" w:rsidR="00504A59" w:rsidRDefault="00504A59" w:rsidP="00504A59">
      <w:pPr>
        <w:pStyle w:val="GG-body"/>
        <w:spacing w:after="0"/>
        <w:ind w:left="2560"/>
      </w:pPr>
      <w:r w:rsidRPr="00505CDD">
        <w:t>Telephone: (08) 8343 25</w:t>
      </w:r>
      <w:r>
        <w:t>67</w:t>
      </w:r>
    </w:p>
    <w:p w14:paraId="2559CF00" w14:textId="77777777" w:rsidR="00504A59" w:rsidRDefault="00504A59" w:rsidP="00504A59">
      <w:pPr>
        <w:pStyle w:val="GG-body"/>
      </w:pPr>
      <w:r w:rsidRPr="00505CDD">
        <w:t>Dated</w:t>
      </w:r>
      <w:r>
        <w:t>:</w:t>
      </w:r>
      <w:r w:rsidRPr="00505CDD">
        <w:t xml:space="preserve"> </w:t>
      </w:r>
      <w:r>
        <w:t>15 March</w:t>
      </w:r>
      <w:r w:rsidRPr="00505CDD">
        <w:t xml:space="preserve"> 202</w:t>
      </w:r>
      <w:r>
        <w:t>2</w:t>
      </w:r>
    </w:p>
    <w:p w14:paraId="0166FA69" w14:textId="77777777" w:rsidR="00504A59" w:rsidRPr="00505CDD" w:rsidRDefault="00504A59" w:rsidP="00504A59">
      <w:pPr>
        <w:pStyle w:val="GG-body"/>
      </w:pPr>
      <w:r w:rsidRPr="00505CDD">
        <w:t>The Common Seal of the COMMISSIONER OF HIGHWAYS was hereto affixed by authority of the Commissioner in the presence of:</w:t>
      </w:r>
    </w:p>
    <w:p w14:paraId="66A14597" w14:textId="77777777" w:rsidR="00504A59" w:rsidRPr="00505CDD" w:rsidRDefault="00504A59" w:rsidP="00504A59">
      <w:pPr>
        <w:pStyle w:val="GG-SName"/>
      </w:pPr>
      <w:r w:rsidRPr="00505CDD">
        <w:t>Rocco Caruso</w:t>
      </w:r>
    </w:p>
    <w:p w14:paraId="53F79B94" w14:textId="77777777" w:rsidR="00504A59" w:rsidRPr="00505CDD" w:rsidRDefault="00504A59" w:rsidP="00504A59">
      <w:pPr>
        <w:pStyle w:val="GG-Signature"/>
      </w:pPr>
      <w:r w:rsidRPr="00505CDD">
        <w:t>Manager, Property Acquisition</w:t>
      </w:r>
      <w:r>
        <w:t xml:space="preserve"> </w:t>
      </w:r>
      <w:r w:rsidRPr="00505CDD">
        <w:t>(Authorised Officer)</w:t>
      </w:r>
    </w:p>
    <w:p w14:paraId="5D186D62" w14:textId="77777777" w:rsidR="00504A59" w:rsidRDefault="00504A59" w:rsidP="00504A59">
      <w:pPr>
        <w:pStyle w:val="GG-Signature"/>
      </w:pPr>
      <w:r w:rsidRPr="00505CDD">
        <w:t>Department for Infrastructure and Transport</w:t>
      </w:r>
    </w:p>
    <w:p w14:paraId="0D2922AB" w14:textId="77777777" w:rsidR="00504A59" w:rsidRDefault="00504A59" w:rsidP="00504A59">
      <w:pPr>
        <w:pStyle w:val="GG-body"/>
      </w:pPr>
      <w:proofErr w:type="spellStart"/>
      <w:r w:rsidRPr="00505CDD">
        <w:t>DIT</w:t>
      </w:r>
      <w:proofErr w:type="spellEnd"/>
      <w:r w:rsidRPr="00505CDD">
        <w:t xml:space="preserve"> 2021/</w:t>
      </w:r>
      <w:r w:rsidRPr="003B3F9F">
        <w:t>08327/01</w:t>
      </w:r>
    </w:p>
    <w:p w14:paraId="7E23BA55" w14:textId="77777777" w:rsidR="00504A59" w:rsidRDefault="00504A59" w:rsidP="00504A59">
      <w:pPr>
        <w:pStyle w:val="GG-body"/>
        <w:pBdr>
          <w:top w:val="single" w:sz="4" w:space="1" w:color="auto"/>
        </w:pBdr>
        <w:spacing w:before="100" w:after="0" w:line="14" w:lineRule="exact"/>
        <w:jc w:val="center"/>
      </w:pPr>
    </w:p>
    <w:p w14:paraId="29FD672D" w14:textId="796C02A9" w:rsidR="00504A59" w:rsidRDefault="00504A59" w:rsidP="00944BFE">
      <w:pPr>
        <w:pStyle w:val="GG-body"/>
        <w:spacing w:after="0"/>
      </w:pPr>
    </w:p>
    <w:p w14:paraId="4122712D" w14:textId="77777777" w:rsidR="00504A59" w:rsidRPr="00505CDD" w:rsidRDefault="00504A59" w:rsidP="00504A59">
      <w:pPr>
        <w:pStyle w:val="GG-Title1"/>
        <w:rPr>
          <w:rFonts w:eastAsia="Times New Roman"/>
        </w:rPr>
      </w:pPr>
      <w:r w:rsidRPr="00505CDD">
        <w:t>Land Acquisition Act 1969</w:t>
      </w:r>
    </w:p>
    <w:p w14:paraId="615CA256" w14:textId="77777777" w:rsidR="00504A59" w:rsidRDefault="00504A59" w:rsidP="00504A59">
      <w:pPr>
        <w:pStyle w:val="GG-Title2"/>
      </w:pPr>
      <w:r>
        <w:t>Section 16</w:t>
      </w:r>
    </w:p>
    <w:p w14:paraId="39CCB906" w14:textId="77777777" w:rsidR="00504A59" w:rsidRDefault="00504A59" w:rsidP="00504A59">
      <w:pPr>
        <w:pStyle w:val="GG-Title3"/>
        <w:spacing w:after="0"/>
      </w:pPr>
      <w:r w:rsidRPr="00505CDD">
        <w:t xml:space="preserve">Form 5 </w:t>
      </w:r>
      <w:r>
        <w:t>–</w:t>
      </w:r>
      <w:r w:rsidRPr="00505CDD">
        <w:t xml:space="preserve"> Notice of Acquisition</w:t>
      </w:r>
    </w:p>
    <w:p w14:paraId="7DE2F7B6" w14:textId="77777777" w:rsidR="00504A59" w:rsidRDefault="00504A59" w:rsidP="00504A59">
      <w:pPr>
        <w:pStyle w:val="GG-body"/>
        <w:tabs>
          <w:tab w:val="left" w:pos="322"/>
        </w:tabs>
        <w:rPr>
          <w:b/>
        </w:rPr>
      </w:pPr>
      <w:r w:rsidRPr="00505CDD">
        <w:rPr>
          <w:b/>
        </w:rPr>
        <w:t>1.</w:t>
      </w:r>
      <w:r w:rsidRPr="00505CDD">
        <w:rPr>
          <w:b/>
        </w:rPr>
        <w:tab/>
        <w:t>Notice of acquisition</w:t>
      </w:r>
    </w:p>
    <w:p w14:paraId="07460DD6" w14:textId="77777777" w:rsidR="00504A59" w:rsidRDefault="00504A59" w:rsidP="00504A59">
      <w:pPr>
        <w:pStyle w:val="GG-body"/>
        <w:ind w:left="320"/>
      </w:pPr>
      <w:r w:rsidRPr="00505CDD">
        <w:t>The Commissioner of Highways (the Authority), of 50 Flinders Street, Adelaide SA 5000, acquires the following interests in the following land:</w:t>
      </w:r>
    </w:p>
    <w:p w14:paraId="258D8304" w14:textId="77777777" w:rsidR="00504A59" w:rsidRDefault="00504A59" w:rsidP="00504A59">
      <w:pPr>
        <w:pStyle w:val="GG-body"/>
        <w:ind w:left="480"/>
      </w:pPr>
      <w:r w:rsidRPr="002071DC">
        <w:t>Comprising an unencumbered estate in fee simple in that piece of land being the whole of Allotment 5 in Deposited Plan No 3775 comprised in Certificate of Title Volume 5226 Folio 232</w:t>
      </w:r>
      <w:r w:rsidRPr="00505CDD">
        <w:t xml:space="preserve"> </w:t>
      </w:r>
    </w:p>
    <w:p w14:paraId="40E7F3BD" w14:textId="77777777" w:rsidR="00504A59" w:rsidRDefault="00504A59" w:rsidP="00504A59">
      <w:pPr>
        <w:pStyle w:val="GG-body"/>
        <w:ind w:left="320"/>
      </w:pPr>
      <w:r w:rsidRPr="00505CDD">
        <w:t xml:space="preserve">This notice is given under section 16 of the </w:t>
      </w:r>
      <w:r w:rsidRPr="00505CDD">
        <w:rPr>
          <w:i/>
        </w:rPr>
        <w:t>Land Acquisition Act 1969.</w:t>
      </w:r>
    </w:p>
    <w:p w14:paraId="1D7E77D9" w14:textId="77777777" w:rsidR="00504A59" w:rsidRDefault="00504A59" w:rsidP="00504A59">
      <w:pPr>
        <w:pStyle w:val="GG-body"/>
        <w:tabs>
          <w:tab w:val="left" w:pos="322"/>
        </w:tabs>
        <w:rPr>
          <w:b/>
        </w:rPr>
      </w:pPr>
      <w:r w:rsidRPr="00505CDD">
        <w:rPr>
          <w:b/>
        </w:rPr>
        <w:t>2.</w:t>
      </w:r>
      <w:r w:rsidRPr="00505CDD">
        <w:rPr>
          <w:b/>
        </w:rPr>
        <w:tab/>
        <w:t>Compensation</w:t>
      </w:r>
    </w:p>
    <w:p w14:paraId="17C87FAC" w14:textId="77777777" w:rsidR="00504A59" w:rsidRDefault="00504A59" w:rsidP="00504A59">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1D6BA09" w14:textId="77777777" w:rsidR="00504A59" w:rsidRDefault="00504A59" w:rsidP="00504A59">
      <w:pPr>
        <w:pStyle w:val="GG-body"/>
        <w:tabs>
          <w:tab w:val="left" w:pos="322"/>
        </w:tabs>
        <w:rPr>
          <w:b/>
        </w:rPr>
      </w:pPr>
      <w:r w:rsidRPr="00505CDD">
        <w:rPr>
          <w:b/>
        </w:rPr>
        <w:t>2A.</w:t>
      </w:r>
      <w:r w:rsidRPr="00505CDD">
        <w:rPr>
          <w:b/>
        </w:rPr>
        <w:tab/>
        <w:t>Payment of professional costs relating to acquisition (section 26B)</w:t>
      </w:r>
    </w:p>
    <w:p w14:paraId="25ABA8DD" w14:textId="77777777" w:rsidR="00504A59" w:rsidRDefault="00504A59" w:rsidP="00504A59">
      <w:pPr>
        <w:pStyle w:val="GG-body"/>
        <w:ind w:left="320"/>
      </w:pPr>
      <w:r w:rsidRPr="00505CDD">
        <w:t>If you are the owner in fee simple of the land to which this notice relates, you may be entitled to a payment of</w:t>
      </w:r>
      <w:r>
        <w:t xml:space="preserve"> </w:t>
      </w:r>
      <w:r w:rsidRPr="002071DC">
        <w:t xml:space="preserve">up to </w:t>
      </w:r>
      <w:r w:rsidRPr="00505CDD">
        <w:t xml:space="preserve">$10 000 from the Authority for use towards the payment of professional costs in relation to the acquisition of the land. </w:t>
      </w:r>
    </w:p>
    <w:p w14:paraId="4579E59A" w14:textId="77777777" w:rsidR="00504A59" w:rsidRDefault="00504A59" w:rsidP="00504A59">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706A2214" w14:textId="77777777" w:rsidR="00504A59" w:rsidRDefault="00504A59" w:rsidP="00504A59">
      <w:pPr>
        <w:pStyle w:val="GG-body"/>
        <w:tabs>
          <w:tab w:val="left" w:pos="322"/>
        </w:tabs>
        <w:rPr>
          <w:b/>
        </w:rPr>
      </w:pPr>
      <w:r w:rsidRPr="00505CDD">
        <w:rPr>
          <w:b/>
        </w:rPr>
        <w:t>3.</w:t>
      </w:r>
      <w:r w:rsidRPr="00505CDD">
        <w:rPr>
          <w:b/>
        </w:rPr>
        <w:tab/>
        <w:t>Inquiries</w:t>
      </w:r>
    </w:p>
    <w:p w14:paraId="32AA5101" w14:textId="77777777" w:rsidR="00504A59" w:rsidRPr="00505CDD" w:rsidRDefault="00504A59" w:rsidP="00504A59">
      <w:pPr>
        <w:pStyle w:val="GG-body"/>
        <w:spacing w:after="0"/>
        <w:ind w:left="320"/>
      </w:pPr>
      <w:r w:rsidRPr="00505CDD">
        <w:t>Inquiries should be directed to:</w:t>
      </w:r>
      <w:r w:rsidRPr="00505CDD">
        <w:tab/>
      </w:r>
      <w:r w:rsidRPr="008231CA">
        <w:t>Rob Gardner</w:t>
      </w:r>
    </w:p>
    <w:p w14:paraId="4AF25107" w14:textId="77777777" w:rsidR="00504A59" w:rsidRPr="00505CDD" w:rsidRDefault="00504A59" w:rsidP="00504A59">
      <w:pPr>
        <w:pStyle w:val="GG-body"/>
        <w:spacing w:after="0"/>
        <w:ind w:left="2560"/>
      </w:pPr>
      <w:r w:rsidRPr="00505CDD">
        <w:t>GPO Box 1533</w:t>
      </w:r>
    </w:p>
    <w:p w14:paraId="4D1B6630" w14:textId="77777777" w:rsidR="00504A59" w:rsidRDefault="00504A59" w:rsidP="00504A59">
      <w:pPr>
        <w:pStyle w:val="GG-body"/>
        <w:spacing w:after="0"/>
        <w:ind w:left="2560"/>
      </w:pPr>
      <w:proofErr w:type="gramStart"/>
      <w:r w:rsidRPr="00505CDD">
        <w:t>Adelaide  SA</w:t>
      </w:r>
      <w:proofErr w:type="gramEnd"/>
      <w:r w:rsidRPr="00505CDD">
        <w:t xml:space="preserve">  5001</w:t>
      </w:r>
    </w:p>
    <w:p w14:paraId="2F2C27D0" w14:textId="77777777" w:rsidR="00504A59" w:rsidRDefault="00504A59" w:rsidP="00504A59">
      <w:pPr>
        <w:pStyle w:val="GG-body"/>
        <w:spacing w:after="0"/>
        <w:ind w:left="2560"/>
      </w:pPr>
      <w:r w:rsidRPr="00505CDD">
        <w:t>Telephone: (08) 8343 25</w:t>
      </w:r>
      <w:r>
        <w:t>67</w:t>
      </w:r>
    </w:p>
    <w:p w14:paraId="25394AEC" w14:textId="77777777" w:rsidR="00504A59" w:rsidRDefault="00504A59">
      <w:pPr>
        <w:spacing w:after="0" w:line="240" w:lineRule="auto"/>
        <w:jc w:val="left"/>
        <w:rPr>
          <w:rFonts w:eastAsia="Times New Roman"/>
          <w:szCs w:val="17"/>
        </w:rPr>
      </w:pPr>
      <w:r>
        <w:br w:type="page"/>
      </w:r>
    </w:p>
    <w:p w14:paraId="4C003160" w14:textId="53C0C458" w:rsidR="00504A59" w:rsidRDefault="00504A59" w:rsidP="00504A59">
      <w:pPr>
        <w:pStyle w:val="GG-body"/>
      </w:pPr>
      <w:r w:rsidRPr="00505CDD">
        <w:lastRenderedPageBreak/>
        <w:t>Dated</w:t>
      </w:r>
      <w:r>
        <w:t>:</w:t>
      </w:r>
      <w:r w:rsidRPr="00505CDD">
        <w:t xml:space="preserve"> </w:t>
      </w:r>
      <w:r>
        <w:t>15 March</w:t>
      </w:r>
      <w:r w:rsidRPr="00505CDD">
        <w:t xml:space="preserve"> 202</w:t>
      </w:r>
      <w:r>
        <w:t>2</w:t>
      </w:r>
    </w:p>
    <w:p w14:paraId="3E730F69" w14:textId="77777777" w:rsidR="00504A59" w:rsidRPr="00505CDD" w:rsidRDefault="00504A59" w:rsidP="00504A59">
      <w:pPr>
        <w:pStyle w:val="GG-body"/>
      </w:pPr>
      <w:r w:rsidRPr="00505CDD">
        <w:t>The Common Seal of the COMMISSIONER OF HIGHWAYS was hereto affixed by authority of the Commissioner in the presence of:</w:t>
      </w:r>
    </w:p>
    <w:p w14:paraId="5F22F952" w14:textId="77777777" w:rsidR="00504A59" w:rsidRPr="00505CDD" w:rsidRDefault="00504A59" w:rsidP="00504A59">
      <w:pPr>
        <w:pStyle w:val="GG-SName"/>
      </w:pPr>
      <w:r w:rsidRPr="00505CDD">
        <w:t>Rocco Caruso</w:t>
      </w:r>
    </w:p>
    <w:p w14:paraId="5BC3B83F" w14:textId="77777777" w:rsidR="00504A59" w:rsidRPr="00505CDD" w:rsidRDefault="00504A59" w:rsidP="00504A59">
      <w:pPr>
        <w:pStyle w:val="GG-Signature"/>
      </w:pPr>
      <w:r w:rsidRPr="00505CDD">
        <w:t>Manager, Property Acquisition</w:t>
      </w:r>
      <w:r>
        <w:t xml:space="preserve"> </w:t>
      </w:r>
      <w:r w:rsidRPr="00505CDD">
        <w:t>(Authorised Officer)</w:t>
      </w:r>
    </w:p>
    <w:p w14:paraId="7E803395" w14:textId="77777777" w:rsidR="00504A59" w:rsidRDefault="00504A59" w:rsidP="00504A59">
      <w:pPr>
        <w:pStyle w:val="GG-Signature"/>
      </w:pPr>
      <w:r w:rsidRPr="00505CDD">
        <w:t>Department for Infrastructure and Transport</w:t>
      </w:r>
    </w:p>
    <w:p w14:paraId="1747CE26" w14:textId="752A3218" w:rsidR="00504A59" w:rsidRDefault="00504A59" w:rsidP="00504A59">
      <w:pPr>
        <w:pStyle w:val="GG-body"/>
      </w:pPr>
      <w:proofErr w:type="spellStart"/>
      <w:r w:rsidRPr="00505CDD">
        <w:t>DIT</w:t>
      </w:r>
      <w:proofErr w:type="spellEnd"/>
      <w:r w:rsidRPr="00505CDD">
        <w:t xml:space="preserve"> 2021/</w:t>
      </w:r>
      <w:r w:rsidRPr="002071DC">
        <w:t>12771/01</w:t>
      </w:r>
    </w:p>
    <w:p w14:paraId="6ED0B98D" w14:textId="586B59B8" w:rsidR="00504A59" w:rsidRDefault="00504A59" w:rsidP="00504A59">
      <w:pPr>
        <w:pStyle w:val="GG-body"/>
        <w:pBdr>
          <w:bottom w:val="single" w:sz="4" w:space="1" w:color="auto"/>
        </w:pBdr>
        <w:spacing w:after="0" w:line="52" w:lineRule="exact"/>
        <w:jc w:val="center"/>
      </w:pPr>
    </w:p>
    <w:p w14:paraId="295DDFA8" w14:textId="1159F485" w:rsidR="00504A59" w:rsidRDefault="00504A59" w:rsidP="00504A59">
      <w:pPr>
        <w:pStyle w:val="GG-body"/>
        <w:pBdr>
          <w:top w:val="single" w:sz="4" w:space="1" w:color="auto"/>
        </w:pBdr>
        <w:spacing w:before="34" w:after="0" w:line="14" w:lineRule="exact"/>
        <w:jc w:val="center"/>
      </w:pPr>
    </w:p>
    <w:p w14:paraId="3FAEFB04" w14:textId="23FA8A5E" w:rsidR="00504A59" w:rsidRDefault="00504A59" w:rsidP="00944BFE">
      <w:pPr>
        <w:pStyle w:val="GG-body"/>
        <w:spacing w:after="0"/>
      </w:pPr>
    </w:p>
    <w:p w14:paraId="7F855528" w14:textId="77777777" w:rsidR="00504A59" w:rsidRPr="004208B4" w:rsidRDefault="00504A59" w:rsidP="00F73117">
      <w:pPr>
        <w:pStyle w:val="Heading2"/>
        <w:rPr>
          <w:rFonts w:eastAsia="Times New Roman"/>
        </w:rPr>
      </w:pPr>
      <w:bookmarkStart w:id="8" w:name="_Toc98409213"/>
      <w:r w:rsidRPr="004208B4">
        <w:t>Local Government Act 1999</w:t>
      </w:r>
      <w:bookmarkEnd w:id="8"/>
    </w:p>
    <w:p w14:paraId="3920E61A" w14:textId="77777777" w:rsidR="00504A59" w:rsidRPr="004208B4" w:rsidRDefault="00504A59" w:rsidP="00504A59">
      <w:pPr>
        <w:pStyle w:val="GG-Title2"/>
        <w:rPr>
          <w:rFonts w:eastAsia="Times New Roman"/>
        </w:rPr>
      </w:pPr>
      <w:r w:rsidRPr="004208B4">
        <w:t>Section 32(1)</w:t>
      </w:r>
    </w:p>
    <w:p w14:paraId="3E2855FA" w14:textId="77777777" w:rsidR="00504A59" w:rsidRDefault="00504A59" w:rsidP="00504A59">
      <w:pPr>
        <w:pStyle w:val="GG-Title3"/>
      </w:pPr>
      <w:r w:rsidRPr="004208B4">
        <w:t>Notification of Outcome of Inquiries</w:t>
      </w:r>
    </w:p>
    <w:p w14:paraId="2C772C31" w14:textId="77777777" w:rsidR="00504A59" w:rsidRDefault="00504A59" w:rsidP="00504A59">
      <w:pPr>
        <w:pStyle w:val="GG-body"/>
      </w:pPr>
      <w:r w:rsidRPr="004208B4">
        <w:t xml:space="preserve">The Minister determined on 7 September 2021 that the Boundary Adjustment—City of Marion and City of Onkaparinga </w:t>
      </w:r>
      <w:proofErr w:type="gramStart"/>
      <w:r w:rsidRPr="004208B4">
        <w:t>in the area of</w:t>
      </w:r>
      <w:proofErr w:type="gramEnd"/>
      <w:r w:rsidRPr="004208B4">
        <w:t xml:space="preserve"> Lonsdale proceed and determined to forward the proposal to the Governor with a recommendation that a proclamation giving effect to the proposal be made.</w:t>
      </w:r>
    </w:p>
    <w:p w14:paraId="72E71B81" w14:textId="77777777" w:rsidR="00504A59" w:rsidRDefault="00504A59" w:rsidP="00504A59">
      <w:pPr>
        <w:pStyle w:val="GG-body"/>
      </w:pPr>
      <w:r w:rsidRPr="004208B4">
        <w:t xml:space="preserve">The proclamation appeared in the South Australian Government Gazette on 28 October 2021 page 3852. </w:t>
      </w:r>
    </w:p>
    <w:p w14:paraId="27171D8C" w14:textId="77777777" w:rsidR="00504A59" w:rsidRDefault="00504A59" w:rsidP="00504A59">
      <w:pPr>
        <w:pStyle w:val="GG-body"/>
      </w:pPr>
      <w:r w:rsidRPr="004208B4">
        <w:t xml:space="preserve">This proclamation came into operation on the day on which it is made. </w:t>
      </w:r>
    </w:p>
    <w:p w14:paraId="3CD55D19" w14:textId="77777777" w:rsidR="00504A59" w:rsidRDefault="00504A59" w:rsidP="00504A59">
      <w:pPr>
        <w:pStyle w:val="GG-body"/>
      </w:pPr>
      <w:r w:rsidRPr="004208B4">
        <w:t xml:space="preserve">Pursuant to Section 32(1) of the </w:t>
      </w:r>
      <w:r w:rsidRPr="004208B4">
        <w:rPr>
          <w:i/>
        </w:rPr>
        <w:t>Local Government Act 1999,</w:t>
      </w:r>
      <w:r w:rsidRPr="004208B4">
        <w:t xml:space="preserve"> NOTICE of the Minister’s determination is hereby given. </w:t>
      </w:r>
    </w:p>
    <w:p w14:paraId="60616EBB" w14:textId="77777777" w:rsidR="00504A59" w:rsidRDefault="00504A59" w:rsidP="00504A59">
      <w:pPr>
        <w:pStyle w:val="GG-SDated"/>
      </w:pPr>
      <w:r>
        <w:t>Dated: 7 March 2022</w:t>
      </w:r>
    </w:p>
    <w:p w14:paraId="14E1F64B" w14:textId="77777777" w:rsidR="00504A59" w:rsidRPr="004208B4" w:rsidRDefault="00504A59" w:rsidP="00504A59">
      <w:pPr>
        <w:pStyle w:val="GG-SName"/>
        <w:rPr>
          <w:szCs w:val="17"/>
        </w:rPr>
      </w:pPr>
      <w:r w:rsidRPr="004208B4">
        <w:t>Robert Donaldson</w:t>
      </w:r>
    </w:p>
    <w:p w14:paraId="3BB2667A" w14:textId="77777777" w:rsidR="00504A59" w:rsidRPr="004208B4" w:rsidRDefault="00504A59" w:rsidP="00504A59">
      <w:pPr>
        <w:pStyle w:val="GG-Signature"/>
      </w:pPr>
      <w:r w:rsidRPr="004208B4">
        <w:t>Presiding Member</w:t>
      </w:r>
    </w:p>
    <w:p w14:paraId="461217E2" w14:textId="75FFD0F2" w:rsidR="00504A59" w:rsidRDefault="00504A59" w:rsidP="00504A59">
      <w:pPr>
        <w:pStyle w:val="GG-Signature"/>
      </w:pPr>
      <w:r w:rsidRPr="004208B4">
        <w:t>South Australian Local Government Boundaries Commission</w:t>
      </w:r>
    </w:p>
    <w:p w14:paraId="71FFD1F1" w14:textId="7E25F878" w:rsidR="00504A59" w:rsidRDefault="00504A59" w:rsidP="00504A59">
      <w:pPr>
        <w:pStyle w:val="GG-Signature"/>
        <w:pBdr>
          <w:bottom w:val="single" w:sz="4" w:space="1" w:color="auto"/>
        </w:pBdr>
        <w:spacing w:line="52" w:lineRule="exact"/>
        <w:jc w:val="center"/>
      </w:pPr>
    </w:p>
    <w:p w14:paraId="11B9FF6B" w14:textId="27886E09" w:rsidR="00504A59" w:rsidRDefault="00504A59" w:rsidP="00504A59">
      <w:pPr>
        <w:pStyle w:val="GG-Signature"/>
        <w:pBdr>
          <w:top w:val="single" w:sz="4" w:space="1" w:color="auto"/>
        </w:pBdr>
        <w:spacing w:before="34" w:line="14" w:lineRule="exact"/>
        <w:jc w:val="center"/>
      </w:pPr>
    </w:p>
    <w:p w14:paraId="5D9B0EC4" w14:textId="20924E25" w:rsidR="00504A59" w:rsidRDefault="00504A59" w:rsidP="00944BFE">
      <w:pPr>
        <w:pStyle w:val="GG-body"/>
        <w:spacing w:after="0"/>
      </w:pPr>
    </w:p>
    <w:p w14:paraId="5C9C3152" w14:textId="77777777" w:rsidR="00504A59" w:rsidRDefault="00504A59" w:rsidP="00F73117">
      <w:pPr>
        <w:pStyle w:val="Heading2"/>
      </w:pPr>
      <w:bookmarkStart w:id="9" w:name="_Toc98409214"/>
      <w:r w:rsidRPr="00B31612">
        <w:t>Major Events Act 2013</w:t>
      </w:r>
      <w:bookmarkEnd w:id="9"/>
    </w:p>
    <w:p w14:paraId="6F1D0814" w14:textId="77777777" w:rsidR="00504A59" w:rsidRDefault="00504A59" w:rsidP="00504A59">
      <w:pPr>
        <w:pStyle w:val="GG-Title2"/>
        <w:rPr>
          <w:lang w:val="en-US"/>
        </w:rPr>
      </w:pPr>
      <w:r w:rsidRPr="00B31612">
        <w:rPr>
          <w:lang w:val="en-US"/>
        </w:rPr>
        <w:t>Section 6b</w:t>
      </w:r>
    </w:p>
    <w:p w14:paraId="47CBD9AE" w14:textId="77777777" w:rsidR="00504A59" w:rsidRPr="00B31612" w:rsidRDefault="00504A59" w:rsidP="00504A59">
      <w:pPr>
        <w:pStyle w:val="GG-Title3"/>
        <w:rPr>
          <w:lang w:val="en-US"/>
        </w:rPr>
      </w:pPr>
      <w:r w:rsidRPr="00B31612">
        <w:rPr>
          <w:lang w:val="en-US"/>
        </w:rPr>
        <w:t>2022 Tasting Australia</w:t>
      </w:r>
    </w:p>
    <w:p w14:paraId="726AD022" w14:textId="77777777" w:rsidR="00504A59" w:rsidRPr="00B31612" w:rsidRDefault="00504A59" w:rsidP="00504A59">
      <w:pPr>
        <w:pStyle w:val="GG-body"/>
        <w:rPr>
          <w:lang w:val="en-US"/>
        </w:rPr>
      </w:pPr>
      <w:r w:rsidRPr="00B31612">
        <w:rPr>
          <w:lang w:val="en-US"/>
        </w:rPr>
        <w:t xml:space="preserve">PURSUANT to section 6B of the </w:t>
      </w:r>
      <w:r w:rsidRPr="00B31612">
        <w:rPr>
          <w:i/>
          <w:iCs/>
          <w:lang w:val="en-US"/>
        </w:rPr>
        <w:t>Major Events Act 2013</w:t>
      </w:r>
      <w:r w:rsidRPr="00B31612">
        <w:rPr>
          <w:lang w:val="en-US"/>
        </w:rPr>
        <w:t>, I, Hon Steven Marshall MP, Premier of South Australia declare the 2022 Tasting Australia presented by RAA Travel to be held from 28 April to 8 May 2022 to be declared a major event.</w:t>
      </w:r>
    </w:p>
    <w:p w14:paraId="06BFA616" w14:textId="77777777" w:rsidR="00504A59" w:rsidRPr="00B31612" w:rsidRDefault="00504A59" w:rsidP="00504A59">
      <w:pPr>
        <w:pStyle w:val="GG-body"/>
        <w:rPr>
          <w:lang w:val="en-US"/>
        </w:rPr>
      </w:pPr>
      <w:r w:rsidRPr="00B31612">
        <w:rPr>
          <w:lang w:val="en-US"/>
        </w:rPr>
        <w:t xml:space="preserve">By virtue of the provisions of the </w:t>
      </w:r>
      <w:r w:rsidRPr="00B31612">
        <w:rPr>
          <w:i/>
          <w:lang w:val="en-US"/>
        </w:rPr>
        <w:t>Major Events Act 2013</w:t>
      </w:r>
      <w:r w:rsidRPr="00B31612">
        <w:rPr>
          <w:lang w:val="en-US"/>
        </w:rPr>
        <w:t>, I do hereby:</w:t>
      </w:r>
    </w:p>
    <w:p w14:paraId="015345AE" w14:textId="77777777" w:rsidR="00504A59" w:rsidRPr="00B31612" w:rsidRDefault="00504A59" w:rsidP="003235A3">
      <w:pPr>
        <w:pStyle w:val="GG-body"/>
        <w:numPr>
          <w:ilvl w:val="0"/>
          <w:numId w:val="33"/>
        </w:numPr>
        <w:rPr>
          <w:lang w:val="en-US"/>
        </w:rPr>
      </w:pPr>
      <w:r w:rsidRPr="00B31612">
        <w:rPr>
          <w:lang w:val="en-US"/>
        </w:rPr>
        <w:t xml:space="preserve">Declare the 2022 Tasting Australia presented by RAA Travel to be a major event. </w:t>
      </w:r>
    </w:p>
    <w:p w14:paraId="72A4D3B6" w14:textId="77777777" w:rsidR="00504A59" w:rsidRPr="00B31612" w:rsidRDefault="00504A59" w:rsidP="003235A3">
      <w:pPr>
        <w:pStyle w:val="GG-body"/>
        <w:numPr>
          <w:ilvl w:val="0"/>
          <w:numId w:val="33"/>
        </w:numPr>
        <w:rPr>
          <w:lang w:val="en-US"/>
        </w:rPr>
      </w:pPr>
      <w:r w:rsidRPr="00B31612">
        <w:rPr>
          <w:lang w:val="en-US"/>
        </w:rPr>
        <w:t>Specify the period for the event, being 28 April to 8 May 2022.</w:t>
      </w:r>
    </w:p>
    <w:p w14:paraId="385AF377" w14:textId="77777777" w:rsidR="00504A59" w:rsidRPr="00B31612" w:rsidRDefault="00504A59" w:rsidP="003235A3">
      <w:pPr>
        <w:pStyle w:val="GG-body"/>
        <w:numPr>
          <w:ilvl w:val="0"/>
          <w:numId w:val="33"/>
        </w:numPr>
        <w:rPr>
          <w:lang w:val="en-US"/>
        </w:rPr>
      </w:pPr>
      <w:r w:rsidRPr="00B31612">
        <w:rPr>
          <w:lang w:val="en-US"/>
        </w:rPr>
        <w:t xml:space="preserve">Declare the major event venue to be the northern end of Victoria Square / </w:t>
      </w:r>
      <w:proofErr w:type="spellStart"/>
      <w:r w:rsidRPr="00B31612">
        <w:rPr>
          <w:lang w:val="en-US"/>
        </w:rPr>
        <w:t>Tarntanyangga</w:t>
      </w:r>
      <w:proofErr w:type="spellEnd"/>
      <w:r w:rsidRPr="00B31612">
        <w:rPr>
          <w:lang w:val="en-US"/>
        </w:rPr>
        <w:t>.</w:t>
      </w:r>
    </w:p>
    <w:p w14:paraId="143AF579" w14:textId="77777777" w:rsidR="00504A59" w:rsidRPr="00B31612" w:rsidRDefault="00504A59" w:rsidP="003235A3">
      <w:pPr>
        <w:pStyle w:val="GG-body"/>
        <w:numPr>
          <w:ilvl w:val="0"/>
          <w:numId w:val="33"/>
        </w:numPr>
        <w:rPr>
          <w:lang w:val="en-US"/>
        </w:rPr>
      </w:pPr>
      <w:r w:rsidRPr="00B31612">
        <w:rPr>
          <w:lang w:val="en-US"/>
        </w:rPr>
        <w:t xml:space="preserve">Designate the South Australian Tourism Commission to be the event </w:t>
      </w:r>
      <w:proofErr w:type="spellStart"/>
      <w:r w:rsidRPr="00B31612">
        <w:rPr>
          <w:lang w:val="en-US"/>
        </w:rPr>
        <w:t>organisers</w:t>
      </w:r>
      <w:proofErr w:type="spellEnd"/>
      <w:r w:rsidRPr="00B31612">
        <w:rPr>
          <w:lang w:val="en-US"/>
        </w:rPr>
        <w:t xml:space="preserve"> for the event.</w:t>
      </w:r>
    </w:p>
    <w:p w14:paraId="34E7E33F" w14:textId="77777777" w:rsidR="00504A59" w:rsidRPr="00B31612" w:rsidRDefault="00504A59" w:rsidP="003235A3">
      <w:pPr>
        <w:pStyle w:val="GG-body"/>
        <w:numPr>
          <w:ilvl w:val="0"/>
          <w:numId w:val="33"/>
        </w:numPr>
        <w:rPr>
          <w:lang w:val="en-US"/>
        </w:rPr>
      </w:pPr>
      <w:r w:rsidRPr="00B31612">
        <w:rPr>
          <w:lang w:val="en-US"/>
        </w:rPr>
        <w:t xml:space="preserve">Apply section 8 of the </w:t>
      </w:r>
      <w:r w:rsidRPr="00B31612">
        <w:rPr>
          <w:i/>
          <w:iCs/>
          <w:lang w:val="en-US"/>
        </w:rPr>
        <w:t>Major Events Act</w:t>
      </w:r>
      <w:r w:rsidRPr="00B31612">
        <w:rPr>
          <w:lang w:val="en-US"/>
        </w:rPr>
        <w:t xml:space="preserve"> to the event.</w:t>
      </w:r>
    </w:p>
    <w:p w14:paraId="3F05BBE2" w14:textId="77777777" w:rsidR="00504A59" w:rsidRPr="00B31612" w:rsidRDefault="00504A59" w:rsidP="003235A3">
      <w:pPr>
        <w:pStyle w:val="GG-body"/>
        <w:numPr>
          <w:ilvl w:val="0"/>
          <w:numId w:val="33"/>
        </w:numPr>
        <w:rPr>
          <w:lang w:val="en-US"/>
        </w:rPr>
      </w:pPr>
      <w:r w:rsidRPr="00B31612">
        <w:rPr>
          <w:lang w:val="en-US"/>
        </w:rPr>
        <w:t xml:space="preserve">Apply section 10 of the </w:t>
      </w:r>
      <w:r w:rsidRPr="00B31612">
        <w:rPr>
          <w:i/>
          <w:iCs/>
          <w:lang w:val="en-US"/>
        </w:rPr>
        <w:t>Major Events Act</w:t>
      </w:r>
      <w:r w:rsidRPr="00B31612">
        <w:rPr>
          <w:lang w:val="en-US"/>
        </w:rPr>
        <w:t xml:space="preserve"> to the event.</w:t>
      </w:r>
    </w:p>
    <w:p w14:paraId="5A059854" w14:textId="77777777" w:rsidR="00504A59" w:rsidRPr="00B31612" w:rsidRDefault="00504A59" w:rsidP="003235A3">
      <w:pPr>
        <w:pStyle w:val="GG-body"/>
        <w:numPr>
          <w:ilvl w:val="0"/>
          <w:numId w:val="33"/>
        </w:numPr>
        <w:rPr>
          <w:lang w:val="en-US"/>
        </w:rPr>
      </w:pPr>
      <w:r w:rsidRPr="00B31612">
        <w:rPr>
          <w:lang w:val="en-US"/>
        </w:rPr>
        <w:t xml:space="preserve">Apply section 11 of the </w:t>
      </w:r>
      <w:r w:rsidRPr="00B31612">
        <w:rPr>
          <w:i/>
          <w:iCs/>
          <w:lang w:val="en-US"/>
        </w:rPr>
        <w:t>Major Events Act</w:t>
      </w:r>
      <w:r w:rsidRPr="00B31612">
        <w:rPr>
          <w:lang w:val="en-US"/>
        </w:rPr>
        <w:t xml:space="preserve"> to the event.</w:t>
      </w:r>
    </w:p>
    <w:p w14:paraId="23B1B671" w14:textId="77777777" w:rsidR="00504A59" w:rsidRPr="00B31612" w:rsidRDefault="00504A59" w:rsidP="003235A3">
      <w:pPr>
        <w:pStyle w:val="GG-body"/>
        <w:numPr>
          <w:ilvl w:val="0"/>
          <w:numId w:val="33"/>
        </w:numPr>
        <w:rPr>
          <w:lang w:val="en-US"/>
        </w:rPr>
      </w:pPr>
      <w:r w:rsidRPr="00B31612">
        <w:rPr>
          <w:lang w:val="en-US"/>
        </w:rPr>
        <w:t xml:space="preserve">Apply section 12 of the </w:t>
      </w:r>
      <w:r w:rsidRPr="00B31612">
        <w:rPr>
          <w:i/>
          <w:iCs/>
          <w:lang w:val="en-US"/>
        </w:rPr>
        <w:t>Major Events Act</w:t>
      </w:r>
      <w:r w:rsidRPr="00B31612">
        <w:rPr>
          <w:lang w:val="en-US"/>
        </w:rPr>
        <w:t xml:space="preserve"> to the event.</w:t>
      </w:r>
    </w:p>
    <w:p w14:paraId="73B0E46A" w14:textId="77777777" w:rsidR="00504A59" w:rsidRPr="00B31612" w:rsidRDefault="00504A59" w:rsidP="003235A3">
      <w:pPr>
        <w:pStyle w:val="GG-body"/>
        <w:numPr>
          <w:ilvl w:val="0"/>
          <w:numId w:val="33"/>
        </w:numPr>
        <w:rPr>
          <w:lang w:val="en-US"/>
        </w:rPr>
      </w:pPr>
      <w:r w:rsidRPr="00B31612">
        <w:rPr>
          <w:lang w:val="en-US"/>
        </w:rPr>
        <w:t xml:space="preserve">Apply section 13 of the </w:t>
      </w:r>
      <w:r w:rsidRPr="00B31612">
        <w:rPr>
          <w:i/>
          <w:iCs/>
          <w:lang w:val="en-US"/>
        </w:rPr>
        <w:t>Major Events Act</w:t>
      </w:r>
      <w:r w:rsidRPr="00B31612">
        <w:rPr>
          <w:lang w:val="en-US"/>
        </w:rPr>
        <w:t xml:space="preserve"> to the event.</w:t>
      </w:r>
    </w:p>
    <w:p w14:paraId="6437AEC4" w14:textId="77777777" w:rsidR="00504A59" w:rsidRPr="00B31612" w:rsidRDefault="00504A59" w:rsidP="003235A3">
      <w:pPr>
        <w:pStyle w:val="GG-body"/>
        <w:numPr>
          <w:ilvl w:val="0"/>
          <w:numId w:val="33"/>
        </w:numPr>
        <w:rPr>
          <w:lang w:val="en-US"/>
        </w:rPr>
      </w:pPr>
      <w:r w:rsidRPr="00B31612">
        <w:rPr>
          <w:noProof/>
          <w:lang w:val="en-US"/>
        </w:rPr>
        <w:drawing>
          <wp:anchor distT="0" distB="0" distL="114300" distR="114300" simplePos="0" relativeHeight="251659776" behindDoc="1" locked="0" layoutInCell="1" allowOverlap="1" wp14:anchorId="679097CC" wp14:editId="311C50C4">
            <wp:simplePos x="0" y="0"/>
            <wp:positionH relativeFrom="column">
              <wp:posOffset>38100</wp:posOffset>
            </wp:positionH>
            <wp:positionV relativeFrom="paragraph">
              <wp:posOffset>221615</wp:posOffset>
            </wp:positionV>
            <wp:extent cx="5943600" cy="697865"/>
            <wp:effectExtent l="0" t="0" r="0" b="6985"/>
            <wp:wrapTight wrapText="bothSides">
              <wp:wrapPolygon edited="0">
                <wp:start x="0" y="0"/>
                <wp:lineTo x="0" y="21227"/>
                <wp:lineTo x="21531" y="21227"/>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97865"/>
                    </a:xfrm>
                    <a:prstGeom prst="rect">
                      <a:avLst/>
                    </a:prstGeom>
                    <a:noFill/>
                  </pic:spPr>
                </pic:pic>
              </a:graphicData>
            </a:graphic>
            <wp14:sizeRelH relativeFrom="page">
              <wp14:pctWidth>0</wp14:pctWidth>
            </wp14:sizeRelH>
            <wp14:sizeRelV relativeFrom="page">
              <wp14:pctHeight>0</wp14:pctHeight>
            </wp14:sizeRelV>
          </wp:anchor>
        </w:drawing>
      </w:r>
      <w:r w:rsidRPr="00B31612">
        <w:rPr>
          <w:lang w:val="en-US"/>
        </w:rPr>
        <w:t xml:space="preserve">Apply section 14 of the </w:t>
      </w:r>
      <w:r w:rsidRPr="00B31612">
        <w:rPr>
          <w:i/>
          <w:iCs/>
          <w:lang w:val="en-US"/>
        </w:rPr>
        <w:t>Major Events Act</w:t>
      </w:r>
      <w:r w:rsidRPr="00B31612">
        <w:rPr>
          <w:lang w:val="en-US"/>
        </w:rPr>
        <w:t xml:space="preserve"> to the event by specifying the official title as </w:t>
      </w:r>
      <w:r w:rsidRPr="00B31612">
        <w:rPr>
          <w:i/>
          <w:lang w:val="en-US"/>
        </w:rPr>
        <w:t xml:space="preserve">2022 Tasting Australia presented by RAA Travel </w:t>
      </w:r>
      <w:r w:rsidRPr="00B31612">
        <w:rPr>
          <w:lang w:val="en-US"/>
        </w:rPr>
        <w:t>and the official logo as it appears below.</w:t>
      </w:r>
    </w:p>
    <w:p w14:paraId="47388393" w14:textId="77777777" w:rsidR="00504A59" w:rsidRDefault="00504A59" w:rsidP="00504A59">
      <w:pPr>
        <w:pStyle w:val="GG-SDated"/>
        <w:spacing w:before="80"/>
        <w:rPr>
          <w:lang w:val="en-US"/>
        </w:rPr>
      </w:pPr>
    </w:p>
    <w:p w14:paraId="5E1C673B" w14:textId="77777777" w:rsidR="00504A59" w:rsidRPr="00B31612" w:rsidRDefault="00504A59" w:rsidP="00504A59">
      <w:pPr>
        <w:pStyle w:val="GG-SDated"/>
        <w:spacing w:before="80"/>
        <w:rPr>
          <w:lang w:val="en-US"/>
        </w:rPr>
      </w:pPr>
      <w:r w:rsidRPr="00B31612">
        <w:rPr>
          <w:lang w:val="en-US"/>
        </w:rPr>
        <w:t xml:space="preserve">Dated: </w:t>
      </w:r>
      <w:r>
        <w:rPr>
          <w:lang w:val="en-US"/>
        </w:rPr>
        <w:t>11 March 2022</w:t>
      </w:r>
    </w:p>
    <w:p w14:paraId="02B1318E" w14:textId="77777777" w:rsidR="00504A59" w:rsidRPr="00B31612" w:rsidRDefault="00504A59" w:rsidP="00504A59">
      <w:pPr>
        <w:pStyle w:val="GG-SName"/>
        <w:rPr>
          <w:szCs w:val="17"/>
          <w:lang w:val="en-US"/>
        </w:rPr>
      </w:pPr>
      <w:r w:rsidRPr="00B31612">
        <w:rPr>
          <w:lang w:val="en-US"/>
        </w:rPr>
        <w:t xml:space="preserve">Hon Steven Marshall </w:t>
      </w:r>
      <w:r w:rsidRPr="00B31612">
        <w:rPr>
          <w:szCs w:val="17"/>
          <w:lang w:val="en-US"/>
        </w:rPr>
        <w:t>MP</w:t>
      </w:r>
    </w:p>
    <w:p w14:paraId="62C6D65F" w14:textId="77777777" w:rsidR="00504A59" w:rsidRDefault="00504A59" w:rsidP="00504A59">
      <w:pPr>
        <w:pStyle w:val="GG-Signature"/>
        <w:rPr>
          <w:lang w:val="en-US"/>
        </w:rPr>
      </w:pPr>
      <w:r w:rsidRPr="00B31612">
        <w:rPr>
          <w:lang w:val="en-US"/>
        </w:rPr>
        <w:t>Premier of South Australia</w:t>
      </w:r>
    </w:p>
    <w:p w14:paraId="011AE6CA" w14:textId="77777777" w:rsidR="00504A59" w:rsidRDefault="00504A59" w:rsidP="00504A59">
      <w:pPr>
        <w:pStyle w:val="GG-Signature"/>
        <w:pBdr>
          <w:top w:val="single" w:sz="4" w:space="1" w:color="auto"/>
        </w:pBdr>
        <w:spacing w:before="100" w:after="80" w:line="14" w:lineRule="exact"/>
        <w:ind w:left="1080" w:right="1080"/>
        <w:jc w:val="center"/>
        <w:rPr>
          <w:lang w:val="en-US"/>
        </w:rPr>
      </w:pPr>
    </w:p>
    <w:p w14:paraId="0014898F" w14:textId="77777777" w:rsidR="00504A59" w:rsidRDefault="00504A59" w:rsidP="00504A59">
      <w:pPr>
        <w:spacing w:after="0" w:line="240" w:lineRule="auto"/>
        <w:jc w:val="left"/>
        <w:rPr>
          <w:smallCaps/>
          <w:szCs w:val="17"/>
          <w:lang w:val="en-US"/>
        </w:rPr>
      </w:pPr>
      <w:r>
        <w:rPr>
          <w:lang w:val="en-US"/>
        </w:rPr>
        <w:br w:type="page"/>
      </w:r>
    </w:p>
    <w:p w14:paraId="2EEDF2F1" w14:textId="77777777" w:rsidR="00504A59" w:rsidRPr="00B31612" w:rsidRDefault="00504A59" w:rsidP="00504A59">
      <w:pPr>
        <w:pStyle w:val="GG-Title2"/>
        <w:rPr>
          <w:lang w:val="en-US"/>
        </w:rPr>
      </w:pPr>
      <w:r w:rsidRPr="00B31612">
        <w:rPr>
          <w:rFonts w:eastAsia="Times New Roman"/>
          <w:noProof/>
          <w:lang w:val="en-US"/>
        </w:rPr>
        <w:lastRenderedPageBreak/>
        <w:drawing>
          <wp:anchor distT="0" distB="0" distL="114300" distR="114300" simplePos="0" relativeHeight="251660800" behindDoc="0" locked="0" layoutInCell="1" allowOverlap="1" wp14:anchorId="26533902" wp14:editId="4A4F1471">
            <wp:simplePos x="0" y="0"/>
            <wp:positionH relativeFrom="column">
              <wp:posOffset>219075</wp:posOffset>
            </wp:positionH>
            <wp:positionV relativeFrom="paragraph">
              <wp:posOffset>209550</wp:posOffset>
            </wp:positionV>
            <wp:extent cx="5600700" cy="8185150"/>
            <wp:effectExtent l="0" t="0" r="0" b="6350"/>
            <wp:wrapTopAndBottom/>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0700" cy="818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1612">
        <w:rPr>
          <w:lang w:val="en-US"/>
        </w:rPr>
        <w:t>Map of Controlled Area for 2022 Tasting Australia presented by RAA Travel</w:t>
      </w:r>
    </w:p>
    <w:p w14:paraId="798DCB2B" w14:textId="69EFA86F" w:rsidR="00504A59" w:rsidRDefault="00504A59" w:rsidP="00504A59">
      <w:pPr>
        <w:pStyle w:val="GG-SDated"/>
        <w:rPr>
          <w:lang w:val="en-US"/>
        </w:rPr>
      </w:pPr>
    </w:p>
    <w:p w14:paraId="2A1DA309" w14:textId="4E045BA6" w:rsidR="00033239" w:rsidRDefault="00033239" w:rsidP="00033239">
      <w:pPr>
        <w:pBdr>
          <w:bottom w:val="single" w:sz="4" w:space="1" w:color="auto"/>
        </w:pBdr>
        <w:spacing w:after="0" w:line="52" w:lineRule="exact"/>
        <w:jc w:val="center"/>
        <w:rPr>
          <w:lang w:val="en-US"/>
        </w:rPr>
      </w:pPr>
    </w:p>
    <w:p w14:paraId="183CBECE" w14:textId="6D70B3F5" w:rsidR="00033239" w:rsidRDefault="00033239" w:rsidP="00033239">
      <w:pPr>
        <w:pBdr>
          <w:top w:val="single" w:sz="4" w:space="1" w:color="auto"/>
        </w:pBdr>
        <w:spacing w:before="34" w:after="0" w:line="14" w:lineRule="exact"/>
        <w:jc w:val="center"/>
        <w:rPr>
          <w:lang w:val="en-US"/>
        </w:rPr>
      </w:pPr>
    </w:p>
    <w:p w14:paraId="11BAEA96" w14:textId="77777777" w:rsidR="00033239" w:rsidRPr="00346E74" w:rsidRDefault="00033239" w:rsidP="00F73117">
      <w:pPr>
        <w:pStyle w:val="Heading2"/>
        <w:rPr>
          <w:rFonts w:eastAsia="Times New Roman"/>
        </w:rPr>
      </w:pPr>
      <w:bookmarkStart w:id="10" w:name="_Toc98409215"/>
      <w:r w:rsidRPr="00346E74">
        <w:lastRenderedPageBreak/>
        <w:t>Mental Health Act 2009</w:t>
      </w:r>
      <w:bookmarkEnd w:id="10"/>
    </w:p>
    <w:p w14:paraId="4AC6422D" w14:textId="74FB7AAD" w:rsidR="00033239" w:rsidRPr="00346E74" w:rsidRDefault="00033239" w:rsidP="00033239">
      <w:pPr>
        <w:pStyle w:val="GG-Title3"/>
      </w:pPr>
      <w:r w:rsidRPr="00346E74">
        <w:t>Authorised Mental Health Professional</w:t>
      </w:r>
      <w:r>
        <w:t>s</w:t>
      </w:r>
    </w:p>
    <w:p w14:paraId="32E58F57" w14:textId="13AD518E" w:rsidR="00033239" w:rsidRPr="00346E74" w:rsidRDefault="00033239" w:rsidP="00033239">
      <w:pPr>
        <w:pStyle w:val="GG-body"/>
      </w:pPr>
      <w:r w:rsidRPr="00346E74">
        <w:t xml:space="preserve">NOTICE is hereby given in accordance with Section 94(1) of the </w:t>
      </w:r>
      <w:r w:rsidRPr="00346E74">
        <w:rPr>
          <w:i/>
        </w:rPr>
        <w:t>Mental Health Act 2009</w:t>
      </w:r>
      <w:r w:rsidRPr="00346E74">
        <w:t>, that the Chief Psychiatrist has determined the following person</w:t>
      </w:r>
      <w:r>
        <w:t>s</w:t>
      </w:r>
      <w:r w:rsidRPr="00346E74">
        <w:t xml:space="preserve"> as Authorised Mental Health Professional</w:t>
      </w:r>
      <w:r>
        <w:t>:</w:t>
      </w:r>
    </w:p>
    <w:p w14:paraId="2BB8D206" w14:textId="77777777" w:rsidR="00033239" w:rsidRPr="00346E74" w:rsidRDefault="00033239" w:rsidP="00033239">
      <w:pPr>
        <w:pStyle w:val="GG-body"/>
        <w:spacing w:after="0"/>
        <w:ind w:left="160"/>
      </w:pPr>
      <w:r w:rsidRPr="00346E74">
        <w:t xml:space="preserve">Ingrid </w:t>
      </w:r>
      <w:proofErr w:type="spellStart"/>
      <w:r w:rsidRPr="00346E74">
        <w:t>Cother</w:t>
      </w:r>
      <w:proofErr w:type="spellEnd"/>
    </w:p>
    <w:p w14:paraId="6C5E0CB7" w14:textId="77777777" w:rsidR="00033239" w:rsidRPr="00346E74" w:rsidRDefault="00033239" w:rsidP="00033239">
      <w:pPr>
        <w:pStyle w:val="GG-body"/>
        <w:spacing w:after="0"/>
        <w:ind w:left="160"/>
      </w:pPr>
      <w:r w:rsidRPr="00346E74">
        <w:t>Elizabeth Buck</w:t>
      </w:r>
    </w:p>
    <w:p w14:paraId="6F1AAED4" w14:textId="77777777" w:rsidR="00033239" w:rsidRPr="00346E74" w:rsidRDefault="00033239" w:rsidP="00033239">
      <w:pPr>
        <w:pStyle w:val="GG-body"/>
        <w:spacing w:after="0"/>
        <w:ind w:left="160"/>
      </w:pPr>
      <w:proofErr w:type="spellStart"/>
      <w:r w:rsidRPr="00346E74">
        <w:t>Pasqualino</w:t>
      </w:r>
      <w:proofErr w:type="spellEnd"/>
      <w:r w:rsidRPr="00346E74">
        <w:t xml:space="preserve"> </w:t>
      </w:r>
      <w:proofErr w:type="spellStart"/>
      <w:r w:rsidRPr="00346E74">
        <w:t>Vartuli</w:t>
      </w:r>
      <w:proofErr w:type="spellEnd"/>
    </w:p>
    <w:p w14:paraId="6DB20003" w14:textId="77777777" w:rsidR="00033239" w:rsidRPr="00346E74" w:rsidRDefault="00033239" w:rsidP="00033239">
      <w:pPr>
        <w:pStyle w:val="GG-body"/>
        <w:spacing w:after="0"/>
        <w:ind w:left="160"/>
      </w:pPr>
      <w:r w:rsidRPr="00346E74">
        <w:t>Matthew Stevens</w:t>
      </w:r>
    </w:p>
    <w:p w14:paraId="60B75CD0" w14:textId="77777777" w:rsidR="00033239" w:rsidRPr="00346E74" w:rsidRDefault="00033239" w:rsidP="00033239">
      <w:pPr>
        <w:pStyle w:val="GG-body"/>
        <w:ind w:left="160"/>
      </w:pPr>
      <w:r w:rsidRPr="00346E74">
        <w:t>Louise Hann</w:t>
      </w:r>
    </w:p>
    <w:p w14:paraId="75707CCA" w14:textId="77777777" w:rsidR="00033239" w:rsidRPr="00346E74" w:rsidRDefault="00033239" w:rsidP="00033239">
      <w:pPr>
        <w:pStyle w:val="GG-body"/>
      </w:pPr>
      <w:r w:rsidRPr="00346E74">
        <w:t>A person’s determination as an Authorised Mental Health Professional expires three years after the commencement date.</w:t>
      </w:r>
    </w:p>
    <w:p w14:paraId="77703A6E" w14:textId="77777777" w:rsidR="00033239" w:rsidRPr="00346E74" w:rsidRDefault="00033239" w:rsidP="00033239">
      <w:pPr>
        <w:pStyle w:val="GG-SDated"/>
      </w:pPr>
      <w:r w:rsidRPr="00346E74">
        <w:t>Dated: 17 March 2022</w:t>
      </w:r>
    </w:p>
    <w:p w14:paraId="277E8147" w14:textId="77777777" w:rsidR="00033239" w:rsidRPr="00346E74" w:rsidRDefault="00033239" w:rsidP="00033239">
      <w:pPr>
        <w:pStyle w:val="GG-SName"/>
      </w:pPr>
      <w:r w:rsidRPr="00346E74">
        <w:t xml:space="preserve">Dr J </w:t>
      </w:r>
      <w:proofErr w:type="spellStart"/>
      <w:r w:rsidRPr="00346E74">
        <w:t>Brayley</w:t>
      </w:r>
      <w:proofErr w:type="spellEnd"/>
    </w:p>
    <w:p w14:paraId="3B324940" w14:textId="56D01EDF" w:rsidR="00033239" w:rsidRDefault="00033239" w:rsidP="00033239">
      <w:pPr>
        <w:pStyle w:val="GG-Signature"/>
      </w:pPr>
      <w:r w:rsidRPr="00346E74">
        <w:t>Chief Psychiatrist</w:t>
      </w:r>
    </w:p>
    <w:p w14:paraId="093D3977" w14:textId="0CD245A7" w:rsidR="00033239" w:rsidRDefault="00033239" w:rsidP="00033239">
      <w:pPr>
        <w:pStyle w:val="GG-Signature"/>
        <w:pBdr>
          <w:bottom w:val="single" w:sz="4" w:space="1" w:color="auto"/>
        </w:pBdr>
        <w:spacing w:line="52" w:lineRule="exact"/>
        <w:jc w:val="center"/>
      </w:pPr>
    </w:p>
    <w:p w14:paraId="79C6CCB7" w14:textId="5AA87965" w:rsidR="00033239" w:rsidRDefault="00033239" w:rsidP="00033239">
      <w:pPr>
        <w:pStyle w:val="GG-Signature"/>
        <w:pBdr>
          <w:top w:val="single" w:sz="4" w:space="1" w:color="auto"/>
        </w:pBdr>
        <w:spacing w:before="34" w:line="14" w:lineRule="exact"/>
        <w:jc w:val="center"/>
      </w:pPr>
    </w:p>
    <w:p w14:paraId="49469C62" w14:textId="32480A2D" w:rsidR="00504A59" w:rsidRDefault="00504A59" w:rsidP="00944BFE">
      <w:pPr>
        <w:pStyle w:val="GG-body"/>
        <w:spacing w:after="0"/>
      </w:pPr>
    </w:p>
    <w:p w14:paraId="78B7207D" w14:textId="77777777" w:rsidR="00033239" w:rsidRDefault="00033239" w:rsidP="00F73117">
      <w:pPr>
        <w:pStyle w:val="Heading2"/>
      </w:pPr>
      <w:bookmarkStart w:id="11" w:name="_Toc98409216"/>
      <w:r w:rsidRPr="000612E5">
        <w:t>Petroleum and Geothermal Energy Act 2000</w:t>
      </w:r>
      <w:bookmarkEnd w:id="11"/>
    </w:p>
    <w:p w14:paraId="2466462F" w14:textId="77777777" w:rsidR="00033239" w:rsidRDefault="00033239" w:rsidP="00033239">
      <w:pPr>
        <w:pStyle w:val="GG-Title3"/>
      </w:pPr>
      <w:r w:rsidRPr="000612E5">
        <w:t>Application for Grant of Associated Activities Licence</w:t>
      </w:r>
      <w:r>
        <w:t xml:space="preserve"> </w:t>
      </w:r>
      <w:r w:rsidRPr="000612E5">
        <w:t>AAL 298</w:t>
      </w:r>
    </w:p>
    <w:p w14:paraId="029F4CC6" w14:textId="77777777" w:rsidR="00033239" w:rsidRDefault="00033239" w:rsidP="00033239">
      <w:pPr>
        <w:pStyle w:val="GG-body"/>
      </w:pPr>
      <w:r w:rsidRPr="000612E5">
        <w:t xml:space="preserve">Pursuant to section 65(6) of the </w:t>
      </w:r>
      <w:r w:rsidRPr="000612E5">
        <w:rPr>
          <w:i/>
        </w:rPr>
        <w:t>Petroleum and Geothermal Energy Act 2000</w:t>
      </w:r>
      <w:r w:rsidRPr="000612E5">
        <w:t xml:space="preserve"> and delegation dated 29 June 2018, notice is hereby given that an application for the grant of an associated activities licence over the area described below has been received from: </w:t>
      </w:r>
    </w:p>
    <w:p w14:paraId="3450F749" w14:textId="77777777" w:rsidR="00033239" w:rsidRPr="000612E5" w:rsidRDefault="00033239" w:rsidP="00033239">
      <w:pPr>
        <w:pStyle w:val="GG-body"/>
        <w:spacing w:after="0"/>
        <w:ind w:left="160"/>
        <w:rPr>
          <w:bCs/>
          <w:i/>
          <w:iCs/>
        </w:rPr>
      </w:pPr>
      <w:r w:rsidRPr="000612E5">
        <w:rPr>
          <w:bCs/>
          <w:i/>
          <w:iCs/>
        </w:rPr>
        <w:t>Santos Limited</w:t>
      </w:r>
    </w:p>
    <w:p w14:paraId="212B7D92" w14:textId="77777777" w:rsidR="00033239" w:rsidRPr="000612E5" w:rsidRDefault="00033239" w:rsidP="00033239">
      <w:pPr>
        <w:pStyle w:val="GG-body"/>
        <w:spacing w:after="0"/>
        <w:ind w:left="160"/>
        <w:rPr>
          <w:bCs/>
          <w:i/>
          <w:iCs/>
        </w:rPr>
      </w:pPr>
      <w:r w:rsidRPr="000612E5">
        <w:rPr>
          <w:bCs/>
          <w:i/>
          <w:iCs/>
        </w:rPr>
        <w:t>Delhi Petroleum Pty Ltd</w:t>
      </w:r>
    </w:p>
    <w:p w14:paraId="1C7D108D" w14:textId="77777777" w:rsidR="00033239" w:rsidRPr="000612E5" w:rsidRDefault="00033239" w:rsidP="00033239">
      <w:pPr>
        <w:pStyle w:val="GG-body"/>
        <w:spacing w:after="0"/>
        <w:ind w:left="160"/>
        <w:rPr>
          <w:bCs/>
          <w:i/>
          <w:iCs/>
        </w:rPr>
      </w:pPr>
      <w:r w:rsidRPr="000612E5">
        <w:rPr>
          <w:bCs/>
          <w:i/>
          <w:iCs/>
        </w:rPr>
        <w:t>Beach Energy (Operations) Limited</w:t>
      </w:r>
    </w:p>
    <w:p w14:paraId="04F0A1C8" w14:textId="77777777" w:rsidR="00033239" w:rsidRPr="000612E5" w:rsidRDefault="00033239" w:rsidP="00033239">
      <w:pPr>
        <w:pStyle w:val="GG-body"/>
        <w:spacing w:after="0"/>
        <w:ind w:left="160"/>
        <w:rPr>
          <w:bCs/>
          <w:i/>
          <w:iCs/>
        </w:rPr>
      </w:pPr>
      <w:proofErr w:type="spellStart"/>
      <w:r w:rsidRPr="000612E5">
        <w:rPr>
          <w:bCs/>
          <w:i/>
          <w:iCs/>
        </w:rPr>
        <w:t>Vamgas</w:t>
      </w:r>
      <w:proofErr w:type="spellEnd"/>
      <w:r w:rsidRPr="000612E5">
        <w:rPr>
          <w:bCs/>
          <w:i/>
          <w:iCs/>
        </w:rPr>
        <w:t xml:space="preserve"> Pty Ltd</w:t>
      </w:r>
    </w:p>
    <w:p w14:paraId="1E7B1DBF" w14:textId="77777777" w:rsidR="00033239" w:rsidRPr="000612E5" w:rsidRDefault="00033239" w:rsidP="00033239">
      <w:pPr>
        <w:pStyle w:val="GG-body"/>
        <w:spacing w:after="0"/>
        <w:ind w:left="160"/>
        <w:rPr>
          <w:bCs/>
          <w:i/>
          <w:iCs/>
        </w:rPr>
      </w:pPr>
      <w:r w:rsidRPr="000612E5">
        <w:rPr>
          <w:bCs/>
          <w:i/>
          <w:iCs/>
        </w:rPr>
        <w:t>Santos (</w:t>
      </w:r>
      <w:proofErr w:type="spellStart"/>
      <w:r w:rsidRPr="000612E5">
        <w:rPr>
          <w:bCs/>
          <w:i/>
          <w:iCs/>
        </w:rPr>
        <w:t>NARNL</w:t>
      </w:r>
      <w:proofErr w:type="spellEnd"/>
      <w:r w:rsidRPr="000612E5">
        <w:rPr>
          <w:bCs/>
          <w:i/>
          <w:iCs/>
        </w:rPr>
        <w:t xml:space="preserve"> Cooper) Pty Ltd</w:t>
      </w:r>
    </w:p>
    <w:p w14:paraId="7430E2AE" w14:textId="77777777" w:rsidR="00033239" w:rsidRPr="000612E5" w:rsidRDefault="00033239" w:rsidP="00033239">
      <w:pPr>
        <w:pStyle w:val="GG-body"/>
        <w:spacing w:after="0"/>
        <w:ind w:left="160"/>
        <w:rPr>
          <w:bCs/>
          <w:i/>
          <w:iCs/>
        </w:rPr>
      </w:pPr>
      <w:r w:rsidRPr="000612E5">
        <w:rPr>
          <w:bCs/>
          <w:i/>
          <w:iCs/>
        </w:rPr>
        <w:t>Bridge Oil Developments Pty Ltd</w:t>
      </w:r>
    </w:p>
    <w:p w14:paraId="12751331" w14:textId="77777777" w:rsidR="00033239" w:rsidRPr="000612E5" w:rsidRDefault="00033239" w:rsidP="00033239">
      <w:pPr>
        <w:pStyle w:val="GG-body"/>
        <w:spacing w:after="0"/>
        <w:ind w:left="160"/>
        <w:rPr>
          <w:bCs/>
          <w:i/>
          <w:iCs/>
        </w:rPr>
      </w:pPr>
      <w:r w:rsidRPr="000612E5">
        <w:rPr>
          <w:bCs/>
          <w:i/>
          <w:iCs/>
        </w:rPr>
        <w:t>Alliance Petroleum Australia Pty Ltd</w:t>
      </w:r>
    </w:p>
    <w:p w14:paraId="306DFA85" w14:textId="77777777" w:rsidR="00033239" w:rsidRPr="000612E5" w:rsidRDefault="00033239" w:rsidP="00033239">
      <w:pPr>
        <w:pStyle w:val="GG-body"/>
        <w:spacing w:after="0"/>
        <w:ind w:left="160"/>
        <w:rPr>
          <w:bCs/>
          <w:i/>
          <w:iCs/>
        </w:rPr>
      </w:pPr>
      <w:r w:rsidRPr="000612E5">
        <w:rPr>
          <w:bCs/>
          <w:i/>
          <w:iCs/>
        </w:rPr>
        <w:t>Basin Oil Pty Ltd</w:t>
      </w:r>
    </w:p>
    <w:p w14:paraId="0630913E" w14:textId="77777777" w:rsidR="00033239" w:rsidRPr="000612E5" w:rsidRDefault="00033239" w:rsidP="00033239">
      <w:pPr>
        <w:pStyle w:val="GG-body"/>
        <w:spacing w:after="0"/>
        <w:ind w:left="160"/>
        <w:rPr>
          <w:bCs/>
          <w:i/>
          <w:iCs/>
        </w:rPr>
      </w:pPr>
      <w:r w:rsidRPr="000612E5">
        <w:rPr>
          <w:bCs/>
          <w:i/>
          <w:iCs/>
        </w:rPr>
        <w:t>Reef Oil Pty Ltd</w:t>
      </w:r>
    </w:p>
    <w:p w14:paraId="1040B199" w14:textId="77777777" w:rsidR="00033239" w:rsidRPr="000612E5" w:rsidRDefault="00033239" w:rsidP="00033239">
      <w:pPr>
        <w:pStyle w:val="GG-body"/>
        <w:spacing w:after="0"/>
        <w:ind w:left="160"/>
        <w:rPr>
          <w:bCs/>
          <w:i/>
          <w:iCs/>
        </w:rPr>
      </w:pPr>
      <w:r w:rsidRPr="000612E5">
        <w:rPr>
          <w:bCs/>
          <w:i/>
          <w:iCs/>
        </w:rPr>
        <w:t>Santos Petroleum Pty Ltd</w:t>
      </w:r>
    </w:p>
    <w:p w14:paraId="1CE9E54B" w14:textId="77777777" w:rsidR="00033239" w:rsidRPr="006D1D26" w:rsidRDefault="00033239" w:rsidP="00033239">
      <w:pPr>
        <w:pStyle w:val="GG-body"/>
        <w:ind w:left="160"/>
        <w:rPr>
          <w:bCs/>
          <w:i/>
          <w:iCs/>
        </w:rPr>
      </w:pPr>
      <w:r w:rsidRPr="000612E5">
        <w:rPr>
          <w:bCs/>
          <w:i/>
          <w:iCs/>
        </w:rPr>
        <w:t>Santos (BOL) Pty Ltd</w:t>
      </w:r>
    </w:p>
    <w:p w14:paraId="540E3640" w14:textId="77777777" w:rsidR="00033239" w:rsidRDefault="00033239" w:rsidP="00033239">
      <w:pPr>
        <w:pStyle w:val="GG-body"/>
      </w:pPr>
      <w:r w:rsidRPr="000612E5">
        <w:t>The application will be determined on or after 15 April 2022.</w:t>
      </w:r>
    </w:p>
    <w:p w14:paraId="40442472" w14:textId="77777777" w:rsidR="00033239" w:rsidRDefault="00033239" w:rsidP="00033239">
      <w:pPr>
        <w:pStyle w:val="GG-Sub1"/>
      </w:pPr>
      <w:r w:rsidRPr="000612E5">
        <w:t>Description of application area</w:t>
      </w:r>
    </w:p>
    <w:p w14:paraId="1136F22C" w14:textId="77777777" w:rsidR="00033239" w:rsidRPr="000612E5" w:rsidRDefault="00033239" w:rsidP="00033239">
      <w:pPr>
        <w:pStyle w:val="GG-body"/>
      </w:pPr>
      <w:r w:rsidRPr="000612E5">
        <w:t>All that part of the State of South Australia, bounded as follows:</w:t>
      </w:r>
    </w:p>
    <w:p w14:paraId="03F543C7" w14:textId="77777777" w:rsidR="00033239" w:rsidRDefault="00033239" w:rsidP="00F80C88">
      <w:pPr>
        <w:pStyle w:val="GG-body"/>
        <w:ind w:left="160"/>
      </w:pPr>
      <w:r w:rsidRPr="000612E5">
        <w:t>All coordinates MGA2020, Zone 54</w:t>
      </w:r>
    </w:p>
    <w:tbl>
      <w:tblPr>
        <w:tblStyle w:val="TableGrid"/>
        <w:tblW w:w="0" w:type="auto"/>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3067"/>
        <w:gridCol w:w="3067"/>
      </w:tblGrid>
      <w:tr w:rsidR="00033239" w14:paraId="0594CC5B" w14:textId="77777777" w:rsidTr="00204F16">
        <w:tc>
          <w:tcPr>
            <w:tcW w:w="3116" w:type="dxa"/>
          </w:tcPr>
          <w:p w14:paraId="7335C8D6" w14:textId="77777777" w:rsidR="00033239" w:rsidRPr="000612E5" w:rsidRDefault="00033239" w:rsidP="00204F16">
            <w:pPr>
              <w:pStyle w:val="GG-body"/>
              <w:spacing w:after="0"/>
              <w:ind w:left="160"/>
            </w:pPr>
            <w:r w:rsidRPr="000612E5">
              <w:t>447772.34mE</w:t>
            </w:r>
            <w:r w:rsidRPr="000612E5">
              <w:tab/>
              <w:t>6887314.81mN</w:t>
            </w:r>
          </w:p>
          <w:p w14:paraId="7166A5A3" w14:textId="77777777" w:rsidR="00033239" w:rsidRPr="000612E5" w:rsidRDefault="00033239" w:rsidP="00204F16">
            <w:pPr>
              <w:pStyle w:val="GG-body"/>
              <w:spacing w:after="0"/>
              <w:ind w:left="160"/>
            </w:pPr>
            <w:r w:rsidRPr="000612E5">
              <w:t>447782.46mE</w:t>
            </w:r>
            <w:r w:rsidRPr="000612E5">
              <w:tab/>
              <w:t>6887358.63mN</w:t>
            </w:r>
          </w:p>
          <w:p w14:paraId="09ED4DA3" w14:textId="77777777" w:rsidR="00033239" w:rsidRPr="000612E5" w:rsidRDefault="00033239" w:rsidP="00204F16">
            <w:pPr>
              <w:pStyle w:val="GG-body"/>
              <w:spacing w:after="0"/>
              <w:ind w:left="160"/>
            </w:pPr>
            <w:r w:rsidRPr="000612E5">
              <w:t>447879.90mE</w:t>
            </w:r>
            <w:r w:rsidRPr="000612E5">
              <w:tab/>
              <w:t>6887336.15mN</w:t>
            </w:r>
          </w:p>
          <w:p w14:paraId="6FC81D96" w14:textId="77777777" w:rsidR="00033239" w:rsidRPr="000612E5" w:rsidRDefault="00033239" w:rsidP="00204F16">
            <w:pPr>
              <w:pStyle w:val="GG-body"/>
              <w:spacing w:after="0"/>
              <w:ind w:left="160"/>
            </w:pPr>
            <w:r w:rsidRPr="000612E5">
              <w:t>447869.79mE</w:t>
            </w:r>
            <w:r w:rsidRPr="000612E5">
              <w:tab/>
              <w:t>6887292.32mN</w:t>
            </w:r>
          </w:p>
          <w:p w14:paraId="6B23E63F" w14:textId="77777777" w:rsidR="00033239" w:rsidRPr="000612E5" w:rsidRDefault="00033239" w:rsidP="00204F16">
            <w:pPr>
              <w:pStyle w:val="GG-body"/>
              <w:spacing w:after="0"/>
              <w:ind w:left="160"/>
            </w:pPr>
            <w:r w:rsidRPr="000612E5">
              <w:t>448060.32mE</w:t>
            </w:r>
            <w:r w:rsidRPr="000612E5">
              <w:tab/>
              <w:t>6887248.32mN</w:t>
            </w:r>
          </w:p>
          <w:p w14:paraId="5B44E84F" w14:textId="77777777" w:rsidR="00033239" w:rsidRPr="000612E5" w:rsidRDefault="00033239" w:rsidP="00204F16">
            <w:pPr>
              <w:pStyle w:val="GG-body"/>
              <w:spacing w:after="0"/>
              <w:ind w:left="160"/>
            </w:pPr>
            <w:r w:rsidRPr="000612E5">
              <w:t>448453.63mE</w:t>
            </w:r>
            <w:r w:rsidRPr="000612E5">
              <w:tab/>
              <w:t>6887128.08mN</w:t>
            </w:r>
          </w:p>
          <w:p w14:paraId="7D910E6A" w14:textId="77777777" w:rsidR="00033239" w:rsidRPr="000612E5" w:rsidRDefault="00033239" w:rsidP="00204F16">
            <w:pPr>
              <w:pStyle w:val="GG-body"/>
              <w:spacing w:after="0"/>
              <w:ind w:left="160"/>
            </w:pPr>
            <w:r w:rsidRPr="000612E5">
              <w:t>448453.84mE</w:t>
            </w:r>
            <w:r w:rsidRPr="000612E5">
              <w:tab/>
              <w:t>6887128.77mN</w:t>
            </w:r>
          </w:p>
          <w:p w14:paraId="40E2F20B" w14:textId="77777777" w:rsidR="00033239" w:rsidRPr="000612E5" w:rsidRDefault="00033239" w:rsidP="00204F16">
            <w:pPr>
              <w:pStyle w:val="GG-body"/>
              <w:spacing w:after="0"/>
              <w:ind w:left="160"/>
            </w:pPr>
            <w:r w:rsidRPr="000612E5">
              <w:t>448492.09mE</w:t>
            </w:r>
            <w:r w:rsidRPr="000612E5">
              <w:tab/>
              <w:t>6887117.08mN</w:t>
            </w:r>
          </w:p>
          <w:p w14:paraId="5D6C5B73" w14:textId="77777777" w:rsidR="00033239" w:rsidRPr="000612E5" w:rsidRDefault="00033239" w:rsidP="00204F16">
            <w:pPr>
              <w:pStyle w:val="GG-body"/>
              <w:spacing w:after="0"/>
              <w:ind w:left="160"/>
            </w:pPr>
            <w:r w:rsidRPr="000612E5">
              <w:t>448491.89mE</w:t>
            </w:r>
            <w:r w:rsidRPr="000612E5">
              <w:tab/>
              <w:t>6887116.38mN</w:t>
            </w:r>
          </w:p>
          <w:p w14:paraId="20FD213F" w14:textId="77777777" w:rsidR="00033239" w:rsidRPr="000612E5" w:rsidRDefault="00033239" w:rsidP="00204F16">
            <w:pPr>
              <w:pStyle w:val="GG-body"/>
              <w:spacing w:after="0"/>
              <w:ind w:left="160"/>
            </w:pPr>
            <w:r w:rsidRPr="000612E5">
              <w:t>448781.42mE</w:t>
            </w:r>
            <w:r w:rsidRPr="000612E5">
              <w:tab/>
              <w:t>6887027.86mN</w:t>
            </w:r>
          </w:p>
          <w:p w14:paraId="29F138E4" w14:textId="77777777" w:rsidR="00033239" w:rsidRPr="000612E5" w:rsidRDefault="00033239" w:rsidP="00204F16">
            <w:pPr>
              <w:pStyle w:val="GG-body"/>
              <w:spacing w:after="0"/>
              <w:ind w:left="160"/>
            </w:pPr>
            <w:r w:rsidRPr="000612E5">
              <w:t>449077.36mE</w:t>
            </w:r>
            <w:r w:rsidRPr="000612E5">
              <w:tab/>
              <w:t>6886975.68mN</w:t>
            </w:r>
          </w:p>
          <w:p w14:paraId="262055DA" w14:textId="77777777" w:rsidR="00033239" w:rsidRPr="000612E5" w:rsidRDefault="00033239" w:rsidP="00204F16">
            <w:pPr>
              <w:pStyle w:val="GG-body"/>
              <w:spacing w:after="0"/>
              <w:ind w:left="160"/>
            </w:pPr>
            <w:r w:rsidRPr="000612E5">
              <w:t>449077.48mE</w:t>
            </w:r>
            <w:r w:rsidRPr="000612E5">
              <w:tab/>
              <w:t>6886976.40mN</w:t>
            </w:r>
          </w:p>
          <w:p w14:paraId="418A4990" w14:textId="77777777" w:rsidR="00033239" w:rsidRPr="000612E5" w:rsidRDefault="00033239" w:rsidP="00204F16">
            <w:pPr>
              <w:pStyle w:val="GG-body"/>
              <w:spacing w:after="0"/>
              <w:ind w:left="160"/>
            </w:pPr>
            <w:r w:rsidRPr="000612E5">
              <w:t>449116.88mE</w:t>
            </w:r>
            <w:r w:rsidRPr="000612E5">
              <w:tab/>
              <w:t>6886969.45mN</w:t>
            </w:r>
          </w:p>
          <w:p w14:paraId="7134EA15" w14:textId="77777777" w:rsidR="00033239" w:rsidRPr="000612E5" w:rsidRDefault="00033239" w:rsidP="00204F16">
            <w:pPr>
              <w:pStyle w:val="GG-body"/>
              <w:spacing w:after="0"/>
              <w:ind w:left="160"/>
            </w:pPr>
            <w:r w:rsidRPr="000612E5">
              <w:t>449116.75mE</w:t>
            </w:r>
            <w:r w:rsidRPr="000612E5">
              <w:tab/>
              <w:t>6886968.73mN</w:t>
            </w:r>
          </w:p>
          <w:p w14:paraId="1605207E" w14:textId="77777777" w:rsidR="00033239" w:rsidRPr="000612E5" w:rsidRDefault="00033239" w:rsidP="00204F16">
            <w:pPr>
              <w:pStyle w:val="GG-body"/>
              <w:spacing w:after="0"/>
              <w:ind w:left="160"/>
            </w:pPr>
            <w:r w:rsidRPr="000612E5">
              <w:t>449997.51mE</w:t>
            </w:r>
            <w:r w:rsidRPr="000612E5">
              <w:tab/>
              <w:t>6886813.43mN</w:t>
            </w:r>
          </w:p>
          <w:p w14:paraId="5DBC34CC" w14:textId="77777777" w:rsidR="00033239" w:rsidRPr="000612E5" w:rsidRDefault="00033239" w:rsidP="00204F16">
            <w:pPr>
              <w:pStyle w:val="GG-body"/>
              <w:spacing w:after="0"/>
              <w:ind w:left="160"/>
            </w:pPr>
            <w:r w:rsidRPr="000612E5">
              <w:t>451186.69mE</w:t>
            </w:r>
            <w:r w:rsidRPr="000612E5">
              <w:tab/>
              <w:t>6886549.80mN</w:t>
            </w:r>
          </w:p>
          <w:p w14:paraId="18426AB3" w14:textId="77777777" w:rsidR="00033239" w:rsidRPr="000612E5" w:rsidRDefault="00033239" w:rsidP="00204F16">
            <w:pPr>
              <w:pStyle w:val="GG-body"/>
              <w:spacing w:after="0"/>
              <w:ind w:left="160"/>
            </w:pPr>
            <w:r w:rsidRPr="000612E5">
              <w:t>451186.85mE</w:t>
            </w:r>
            <w:r w:rsidRPr="000612E5">
              <w:tab/>
              <w:t>6886550.51mN</w:t>
            </w:r>
          </w:p>
          <w:p w14:paraId="470420C8" w14:textId="77777777" w:rsidR="00033239" w:rsidRPr="000612E5" w:rsidRDefault="00033239" w:rsidP="00204F16">
            <w:pPr>
              <w:pStyle w:val="GG-body"/>
              <w:spacing w:after="0"/>
              <w:ind w:left="160"/>
            </w:pPr>
            <w:r w:rsidRPr="000612E5">
              <w:t>451225.90mE</w:t>
            </w:r>
            <w:r w:rsidRPr="000612E5">
              <w:tab/>
              <w:t>6886541.85mN</w:t>
            </w:r>
          </w:p>
          <w:p w14:paraId="046A64A3" w14:textId="77777777" w:rsidR="00033239" w:rsidRPr="000612E5" w:rsidRDefault="00033239" w:rsidP="00204F16">
            <w:pPr>
              <w:pStyle w:val="GG-body"/>
              <w:spacing w:after="0"/>
              <w:ind w:left="160"/>
            </w:pPr>
            <w:r w:rsidRPr="000612E5">
              <w:t>451225.75mE</w:t>
            </w:r>
            <w:r w:rsidRPr="000612E5">
              <w:tab/>
              <w:t>6886541.14mN</w:t>
            </w:r>
          </w:p>
          <w:p w14:paraId="00A37BBD" w14:textId="77777777" w:rsidR="00033239" w:rsidRPr="000612E5" w:rsidRDefault="00033239" w:rsidP="00204F16">
            <w:pPr>
              <w:pStyle w:val="GG-body"/>
              <w:spacing w:after="0"/>
              <w:ind w:left="160"/>
            </w:pPr>
            <w:r w:rsidRPr="000612E5">
              <w:t>451542.06mE</w:t>
            </w:r>
            <w:r w:rsidRPr="000612E5">
              <w:tab/>
              <w:t>6886471.01mN</w:t>
            </w:r>
          </w:p>
          <w:p w14:paraId="1ACEAFD2" w14:textId="77777777" w:rsidR="00033239" w:rsidRPr="000612E5" w:rsidRDefault="00033239" w:rsidP="00204F16">
            <w:pPr>
              <w:pStyle w:val="GG-body"/>
              <w:spacing w:after="0"/>
              <w:ind w:left="160"/>
            </w:pPr>
            <w:r w:rsidRPr="000612E5">
              <w:t>451555.21mE</w:t>
            </w:r>
            <w:r w:rsidRPr="000612E5">
              <w:tab/>
              <w:t>6886530.32mN</w:t>
            </w:r>
          </w:p>
          <w:p w14:paraId="063BBA93" w14:textId="77777777" w:rsidR="00033239" w:rsidRPr="000612E5" w:rsidRDefault="00033239" w:rsidP="00204F16">
            <w:pPr>
              <w:pStyle w:val="GG-body"/>
              <w:spacing w:after="0"/>
              <w:ind w:left="160"/>
            </w:pPr>
            <w:r w:rsidRPr="000612E5">
              <w:t>451750.47mE</w:t>
            </w:r>
            <w:r w:rsidRPr="000612E5">
              <w:tab/>
              <w:t>6886487.03mN</w:t>
            </w:r>
          </w:p>
          <w:p w14:paraId="3C71499F" w14:textId="77777777" w:rsidR="00033239" w:rsidRPr="000612E5" w:rsidRDefault="00033239" w:rsidP="00204F16">
            <w:pPr>
              <w:pStyle w:val="GG-body"/>
              <w:spacing w:after="0"/>
              <w:ind w:left="160"/>
            </w:pPr>
            <w:r w:rsidRPr="000612E5">
              <w:t>451737.33mE</w:t>
            </w:r>
            <w:r w:rsidRPr="000612E5">
              <w:tab/>
              <w:t>6886427.73mN</w:t>
            </w:r>
          </w:p>
          <w:p w14:paraId="61221B09" w14:textId="77777777" w:rsidR="00033239" w:rsidRPr="000612E5" w:rsidRDefault="00033239" w:rsidP="00204F16">
            <w:pPr>
              <w:pStyle w:val="GG-body"/>
              <w:spacing w:after="0"/>
              <w:ind w:left="160"/>
            </w:pPr>
            <w:r w:rsidRPr="000612E5">
              <w:t>451817.97mE</w:t>
            </w:r>
            <w:r w:rsidRPr="000612E5">
              <w:tab/>
              <w:t>6886409.85mN</w:t>
            </w:r>
          </w:p>
          <w:p w14:paraId="74740853" w14:textId="77777777" w:rsidR="00033239" w:rsidRPr="000612E5" w:rsidRDefault="00033239" w:rsidP="00204F16">
            <w:pPr>
              <w:pStyle w:val="GG-body"/>
              <w:spacing w:after="0"/>
              <w:ind w:left="160"/>
            </w:pPr>
            <w:r w:rsidRPr="000612E5">
              <w:t>452327.46mE</w:t>
            </w:r>
            <w:r w:rsidRPr="000612E5">
              <w:tab/>
              <w:t>6886320.01mN</w:t>
            </w:r>
          </w:p>
          <w:p w14:paraId="2270531D" w14:textId="77777777" w:rsidR="00033239" w:rsidRPr="000612E5" w:rsidRDefault="00033239" w:rsidP="00204F16">
            <w:pPr>
              <w:pStyle w:val="GG-body"/>
              <w:spacing w:after="0"/>
              <w:ind w:left="160"/>
            </w:pPr>
            <w:r w:rsidRPr="000612E5">
              <w:t>452666.12mE</w:t>
            </w:r>
            <w:r w:rsidRPr="000612E5">
              <w:tab/>
              <w:t>6886241.82mN</w:t>
            </w:r>
          </w:p>
          <w:p w14:paraId="4A3135DC" w14:textId="77777777" w:rsidR="00033239" w:rsidRPr="000612E5" w:rsidRDefault="00033239" w:rsidP="00204F16">
            <w:pPr>
              <w:pStyle w:val="GG-body"/>
              <w:spacing w:after="0"/>
              <w:ind w:left="160"/>
            </w:pPr>
            <w:r w:rsidRPr="000612E5">
              <w:t>452666.57mE</w:t>
            </w:r>
            <w:r w:rsidRPr="000612E5">
              <w:tab/>
              <w:t>6886128.83mN</w:t>
            </w:r>
          </w:p>
          <w:p w14:paraId="5CEC06D9" w14:textId="77777777" w:rsidR="00033239" w:rsidRPr="000612E5" w:rsidRDefault="00033239" w:rsidP="00204F16">
            <w:pPr>
              <w:pStyle w:val="GG-body"/>
              <w:spacing w:after="0"/>
              <w:ind w:left="160"/>
            </w:pPr>
            <w:r w:rsidRPr="000612E5">
              <w:t>452305.51mE</w:t>
            </w:r>
            <w:r w:rsidRPr="000612E5">
              <w:tab/>
              <w:t>6886212.19mN</w:t>
            </w:r>
          </w:p>
          <w:p w14:paraId="65CF8913" w14:textId="77777777" w:rsidR="00033239" w:rsidRPr="000612E5" w:rsidRDefault="00033239" w:rsidP="00204F16">
            <w:pPr>
              <w:pStyle w:val="GG-body"/>
              <w:spacing w:after="0"/>
              <w:ind w:left="160"/>
            </w:pPr>
            <w:r w:rsidRPr="000612E5">
              <w:t>451796.51mE</w:t>
            </w:r>
            <w:r w:rsidRPr="000612E5">
              <w:tab/>
              <w:t>6886301.94mN</w:t>
            </w:r>
          </w:p>
          <w:p w14:paraId="65CA7A5D" w14:textId="77777777" w:rsidR="00033239" w:rsidRPr="000612E5" w:rsidRDefault="00033239" w:rsidP="00204F16">
            <w:pPr>
              <w:pStyle w:val="GG-body"/>
              <w:spacing w:after="0"/>
              <w:ind w:left="160"/>
            </w:pPr>
            <w:r w:rsidRPr="000612E5">
              <w:t>449976.05mE</w:t>
            </w:r>
            <w:r w:rsidRPr="000612E5">
              <w:tab/>
              <w:t>6886705.53mN</w:t>
            </w:r>
          </w:p>
          <w:p w14:paraId="23C5212C" w14:textId="77777777" w:rsidR="00033239" w:rsidRPr="000612E5" w:rsidRDefault="00033239" w:rsidP="00204F16">
            <w:pPr>
              <w:pStyle w:val="GG-body"/>
              <w:spacing w:after="0"/>
              <w:ind w:left="160"/>
            </w:pPr>
            <w:r w:rsidRPr="000612E5">
              <w:t>448755.69mE</w:t>
            </w:r>
            <w:r w:rsidRPr="000612E5">
              <w:tab/>
              <w:t>6886920.70mN</w:t>
            </w:r>
          </w:p>
          <w:p w14:paraId="5C96513A" w14:textId="77777777" w:rsidR="00033239" w:rsidRPr="000612E5" w:rsidRDefault="00033239" w:rsidP="00204F16">
            <w:pPr>
              <w:pStyle w:val="GG-body"/>
              <w:spacing w:after="0"/>
              <w:ind w:left="160"/>
            </w:pPr>
            <w:r w:rsidRPr="000612E5">
              <w:t>448031.83mE</w:t>
            </w:r>
            <w:r w:rsidRPr="000612E5">
              <w:tab/>
              <w:t>6887142.01mN</w:t>
            </w:r>
          </w:p>
          <w:p w14:paraId="0DB6F969" w14:textId="77777777" w:rsidR="00033239" w:rsidRPr="000612E5" w:rsidRDefault="00033239" w:rsidP="00204F16">
            <w:pPr>
              <w:pStyle w:val="GG-body"/>
              <w:spacing w:after="0"/>
              <w:ind w:left="160"/>
            </w:pPr>
            <w:r w:rsidRPr="000612E5">
              <w:t>444395.66mE</w:t>
            </w:r>
            <w:r w:rsidRPr="000612E5">
              <w:tab/>
              <w:t>6887981.49mN</w:t>
            </w:r>
          </w:p>
          <w:p w14:paraId="3F8AF4BB" w14:textId="77777777" w:rsidR="00033239" w:rsidRPr="000612E5" w:rsidRDefault="00033239" w:rsidP="00204F16">
            <w:pPr>
              <w:pStyle w:val="GG-body"/>
              <w:spacing w:after="0"/>
              <w:ind w:left="160"/>
            </w:pPr>
            <w:r w:rsidRPr="000612E5">
              <w:t>443712.06mE</w:t>
            </w:r>
            <w:r w:rsidRPr="000612E5">
              <w:tab/>
              <w:t>6888177.51mN</w:t>
            </w:r>
          </w:p>
          <w:p w14:paraId="50DB7DA1" w14:textId="77777777" w:rsidR="00033239" w:rsidRPr="000612E5" w:rsidRDefault="00033239" w:rsidP="00204F16">
            <w:pPr>
              <w:pStyle w:val="GG-body"/>
              <w:spacing w:after="0"/>
              <w:ind w:left="160"/>
            </w:pPr>
            <w:r w:rsidRPr="000612E5">
              <w:t>443048.22mE</w:t>
            </w:r>
            <w:r w:rsidRPr="000612E5">
              <w:tab/>
              <w:t>6888306.54mN</w:t>
            </w:r>
          </w:p>
          <w:p w14:paraId="0F6F5F36" w14:textId="77777777" w:rsidR="00033239" w:rsidRPr="000612E5" w:rsidRDefault="00033239" w:rsidP="00204F16">
            <w:pPr>
              <w:pStyle w:val="GG-body"/>
              <w:spacing w:after="0"/>
              <w:ind w:left="160"/>
            </w:pPr>
            <w:r w:rsidRPr="000612E5">
              <w:t>441533.30mE</w:t>
            </w:r>
            <w:r w:rsidRPr="000612E5">
              <w:tab/>
              <w:t>6888306.54mN</w:t>
            </w:r>
          </w:p>
          <w:p w14:paraId="3EA4464D" w14:textId="77777777" w:rsidR="00033239" w:rsidRPr="000612E5" w:rsidRDefault="00033239" w:rsidP="00204F16">
            <w:pPr>
              <w:pStyle w:val="GG-body"/>
              <w:spacing w:after="0"/>
              <w:ind w:left="160"/>
            </w:pPr>
            <w:r w:rsidRPr="000612E5">
              <w:t>441152.66mE</w:t>
            </w:r>
            <w:r w:rsidRPr="000612E5">
              <w:tab/>
              <w:t>6888299.89mN</w:t>
            </w:r>
          </w:p>
          <w:p w14:paraId="3F29CDD7" w14:textId="77777777" w:rsidR="00033239" w:rsidRPr="000612E5" w:rsidRDefault="00033239" w:rsidP="00204F16">
            <w:pPr>
              <w:pStyle w:val="GG-body"/>
              <w:spacing w:after="0"/>
              <w:ind w:left="160"/>
            </w:pPr>
            <w:r w:rsidRPr="000612E5">
              <w:t>440772.03mE</w:t>
            </w:r>
            <w:r w:rsidRPr="000612E5">
              <w:tab/>
              <w:t>6888306.54mN</w:t>
            </w:r>
          </w:p>
          <w:p w14:paraId="41CA9117" w14:textId="77777777" w:rsidR="00033239" w:rsidRPr="000612E5" w:rsidRDefault="00033239" w:rsidP="00204F16">
            <w:pPr>
              <w:pStyle w:val="GG-body"/>
              <w:spacing w:after="0"/>
              <w:ind w:left="160"/>
            </w:pPr>
            <w:r w:rsidRPr="000612E5">
              <w:t>437955.91mE</w:t>
            </w:r>
            <w:r w:rsidRPr="000612E5">
              <w:tab/>
              <w:t>6888306.54mN</w:t>
            </w:r>
          </w:p>
          <w:p w14:paraId="132CECFC" w14:textId="77777777" w:rsidR="00033239" w:rsidRPr="000612E5" w:rsidRDefault="00033239" w:rsidP="00204F16">
            <w:pPr>
              <w:pStyle w:val="GG-body"/>
              <w:spacing w:after="0"/>
              <w:ind w:left="160"/>
            </w:pPr>
            <w:r w:rsidRPr="000612E5">
              <w:t>431872.53mE</w:t>
            </w:r>
            <w:r w:rsidRPr="000612E5">
              <w:tab/>
              <w:t>6889489.02mN</w:t>
            </w:r>
          </w:p>
          <w:p w14:paraId="3D8C39EB" w14:textId="77777777" w:rsidR="00033239" w:rsidRPr="000612E5" w:rsidRDefault="00033239" w:rsidP="00204F16">
            <w:pPr>
              <w:pStyle w:val="GG-body"/>
              <w:spacing w:after="0"/>
              <w:ind w:left="160"/>
            </w:pPr>
            <w:r w:rsidRPr="000612E5">
              <w:lastRenderedPageBreak/>
              <w:t>430965.94mE</w:t>
            </w:r>
            <w:r w:rsidRPr="000612E5">
              <w:tab/>
              <w:t>6889027.09mN</w:t>
            </w:r>
          </w:p>
          <w:p w14:paraId="4796B2F4" w14:textId="77777777" w:rsidR="00033239" w:rsidRPr="000612E5" w:rsidRDefault="00033239" w:rsidP="00204F16">
            <w:pPr>
              <w:pStyle w:val="GG-body"/>
              <w:spacing w:after="0"/>
              <w:ind w:left="160"/>
            </w:pPr>
            <w:r w:rsidRPr="000612E5">
              <w:t>427313.23mE</w:t>
            </w:r>
            <w:r w:rsidRPr="000612E5">
              <w:tab/>
              <w:t>6889090.85mN</w:t>
            </w:r>
          </w:p>
          <w:p w14:paraId="7B5C1886" w14:textId="77777777" w:rsidR="00033239" w:rsidRPr="000612E5" w:rsidRDefault="00033239" w:rsidP="00204F16">
            <w:pPr>
              <w:pStyle w:val="GG-body"/>
              <w:spacing w:after="0"/>
              <w:ind w:left="160"/>
            </w:pPr>
            <w:r w:rsidRPr="000612E5">
              <w:t>426815.15mE</w:t>
            </w:r>
            <w:r w:rsidRPr="000612E5">
              <w:tab/>
              <w:t>6889116.96mN</w:t>
            </w:r>
          </w:p>
          <w:p w14:paraId="1725BD60" w14:textId="77777777" w:rsidR="00033239" w:rsidRPr="000612E5" w:rsidRDefault="00033239" w:rsidP="00204F16">
            <w:pPr>
              <w:pStyle w:val="GG-body"/>
              <w:spacing w:after="0"/>
              <w:ind w:left="160"/>
            </w:pPr>
            <w:r w:rsidRPr="000612E5">
              <w:t>426316.48mE</w:t>
            </w:r>
            <w:r w:rsidRPr="000612E5">
              <w:tab/>
              <w:t>6889108.25mN</w:t>
            </w:r>
          </w:p>
          <w:p w14:paraId="1DDEC68C" w14:textId="77777777" w:rsidR="00033239" w:rsidRPr="000612E5" w:rsidRDefault="00033239" w:rsidP="00204F16">
            <w:pPr>
              <w:pStyle w:val="GG-body"/>
              <w:spacing w:after="0"/>
              <w:ind w:left="160"/>
            </w:pPr>
            <w:r w:rsidRPr="000612E5">
              <w:t>425284.90mE</w:t>
            </w:r>
            <w:r w:rsidRPr="000612E5">
              <w:tab/>
              <w:t>6889126.26mN</w:t>
            </w:r>
          </w:p>
          <w:p w14:paraId="0673A4F5" w14:textId="77777777" w:rsidR="00033239" w:rsidRPr="000612E5" w:rsidRDefault="00033239" w:rsidP="00204F16">
            <w:pPr>
              <w:pStyle w:val="GG-body"/>
              <w:spacing w:after="0"/>
              <w:ind w:left="160"/>
            </w:pPr>
            <w:r w:rsidRPr="000612E5">
              <w:t>424252.01mE</w:t>
            </w:r>
            <w:r w:rsidRPr="000612E5">
              <w:tab/>
              <w:t>6889096.20mN</w:t>
            </w:r>
          </w:p>
          <w:p w14:paraId="1D8BF20B" w14:textId="77777777" w:rsidR="00033239" w:rsidRPr="000612E5" w:rsidRDefault="00033239" w:rsidP="00204F16">
            <w:pPr>
              <w:pStyle w:val="GG-body"/>
              <w:spacing w:after="0"/>
              <w:ind w:left="160"/>
            </w:pPr>
            <w:r w:rsidRPr="000612E5">
              <w:t>424081.78mE</w:t>
            </w:r>
            <w:r w:rsidRPr="000612E5">
              <w:tab/>
              <w:t>6888991.20mN</w:t>
            </w:r>
          </w:p>
          <w:p w14:paraId="1CD15BD3" w14:textId="77777777" w:rsidR="00033239" w:rsidRPr="000612E5" w:rsidRDefault="00033239" w:rsidP="00204F16">
            <w:pPr>
              <w:pStyle w:val="GG-body"/>
              <w:spacing w:after="0"/>
              <w:ind w:left="160"/>
            </w:pPr>
            <w:r w:rsidRPr="000612E5">
              <w:t>423973.59mE</w:t>
            </w:r>
            <w:r w:rsidRPr="000612E5">
              <w:tab/>
              <w:t>6888988.05mN</w:t>
            </w:r>
          </w:p>
          <w:p w14:paraId="26BC809A" w14:textId="77777777" w:rsidR="00033239" w:rsidRPr="000612E5" w:rsidRDefault="00033239" w:rsidP="00204F16">
            <w:pPr>
              <w:pStyle w:val="GG-body"/>
              <w:spacing w:after="0"/>
              <w:ind w:left="160"/>
            </w:pPr>
            <w:r w:rsidRPr="000612E5">
              <w:t>423797.54mE</w:t>
            </w:r>
            <w:r w:rsidRPr="000612E5">
              <w:tab/>
              <w:t>6889082.97mN</w:t>
            </w:r>
          </w:p>
          <w:p w14:paraId="289E4A58" w14:textId="77777777" w:rsidR="00033239" w:rsidRPr="000612E5" w:rsidRDefault="00033239" w:rsidP="00204F16">
            <w:pPr>
              <w:pStyle w:val="GG-body"/>
              <w:spacing w:after="0"/>
              <w:ind w:left="160"/>
            </w:pPr>
            <w:r w:rsidRPr="000612E5">
              <w:t>422378.34mE</w:t>
            </w:r>
            <w:r w:rsidRPr="000612E5">
              <w:tab/>
              <w:t>6889041.68mN</w:t>
            </w:r>
          </w:p>
          <w:p w14:paraId="5B96E6DC" w14:textId="77777777" w:rsidR="00033239" w:rsidRPr="000612E5" w:rsidRDefault="00033239" w:rsidP="00204F16">
            <w:pPr>
              <w:pStyle w:val="GG-body"/>
              <w:spacing w:after="0"/>
              <w:ind w:left="160"/>
            </w:pPr>
            <w:r w:rsidRPr="000612E5">
              <w:t>422156.26mE</w:t>
            </w:r>
            <w:r w:rsidRPr="000612E5">
              <w:tab/>
              <w:t>6889230.24mN</w:t>
            </w:r>
          </w:p>
          <w:p w14:paraId="47237E68" w14:textId="77777777" w:rsidR="00033239" w:rsidRPr="000612E5" w:rsidRDefault="00033239" w:rsidP="00204F16">
            <w:pPr>
              <w:pStyle w:val="GG-body"/>
              <w:spacing w:after="0"/>
              <w:ind w:left="160"/>
            </w:pPr>
            <w:r w:rsidRPr="000612E5">
              <w:t>422158.03mE</w:t>
            </w:r>
            <w:r w:rsidRPr="000612E5">
              <w:tab/>
              <w:t>6889394.84mN</w:t>
            </w:r>
          </w:p>
          <w:p w14:paraId="37B5389E" w14:textId="77777777" w:rsidR="00033239" w:rsidRPr="000612E5" w:rsidRDefault="00033239" w:rsidP="00204F16">
            <w:pPr>
              <w:pStyle w:val="GG-body"/>
              <w:spacing w:after="0"/>
              <w:ind w:left="160"/>
            </w:pPr>
            <w:r w:rsidRPr="000612E5">
              <w:t>422138.03mE</w:t>
            </w:r>
            <w:r w:rsidRPr="000612E5">
              <w:tab/>
              <w:t>6889395.06mN</w:t>
            </w:r>
          </w:p>
          <w:p w14:paraId="3E49E143" w14:textId="77777777" w:rsidR="00033239" w:rsidRPr="000612E5" w:rsidRDefault="00033239" w:rsidP="00204F16">
            <w:pPr>
              <w:pStyle w:val="GG-body"/>
              <w:spacing w:after="0"/>
              <w:ind w:left="160"/>
            </w:pPr>
            <w:r w:rsidRPr="000612E5">
              <w:t>422140.05mE</w:t>
            </w:r>
            <w:r w:rsidRPr="000612E5">
              <w:tab/>
              <w:t>6889582.39mN</w:t>
            </w:r>
          </w:p>
          <w:p w14:paraId="33539557" w14:textId="77777777" w:rsidR="00033239" w:rsidRPr="000612E5" w:rsidRDefault="00033239" w:rsidP="00204F16">
            <w:pPr>
              <w:pStyle w:val="GG-body"/>
              <w:spacing w:after="0"/>
              <w:ind w:left="160"/>
            </w:pPr>
            <w:r w:rsidRPr="000612E5">
              <w:t>422070.39mE</w:t>
            </w:r>
            <w:r w:rsidRPr="000612E5">
              <w:tab/>
              <w:t>6889582.39mN</w:t>
            </w:r>
          </w:p>
          <w:p w14:paraId="289507D1" w14:textId="77777777" w:rsidR="00033239" w:rsidRDefault="00033239" w:rsidP="00204F16">
            <w:pPr>
              <w:pStyle w:val="GG-body"/>
              <w:spacing w:after="0"/>
              <w:ind w:left="160"/>
            </w:pPr>
            <w:r w:rsidRPr="000612E5">
              <w:t>422070.39mE</w:t>
            </w:r>
            <w:r w:rsidRPr="000612E5">
              <w:tab/>
              <w:t>6889774.74mN</w:t>
            </w:r>
          </w:p>
          <w:p w14:paraId="7859B543" w14:textId="77777777" w:rsidR="00033239" w:rsidRDefault="00033239" w:rsidP="00204F16">
            <w:pPr>
              <w:pStyle w:val="GG-body"/>
              <w:spacing w:after="0"/>
            </w:pPr>
          </w:p>
        </w:tc>
        <w:tc>
          <w:tcPr>
            <w:tcW w:w="3117" w:type="dxa"/>
          </w:tcPr>
          <w:p w14:paraId="248BD177" w14:textId="77777777" w:rsidR="00033239" w:rsidRPr="000612E5" w:rsidRDefault="00033239" w:rsidP="00204F16">
            <w:pPr>
              <w:pStyle w:val="GG-body"/>
              <w:spacing w:after="0"/>
              <w:ind w:left="160"/>
            </w:pPr>
            <w:r w:rsidRPr="000612E5">
              <w:lastRenderedPageBreak/>
              <w:t>422102.97mE</w:t>
            </w:r>
            <w:r w:rsidRPr="000612E5">
              <w:tab/>
              <w:t>6889825.89mN</w:t>
            </w:r>
          </w:p>
          <w:p w14:paraId="22EF7B1A" w14:textId="77777777" w:rsidR="00033239" w:rsidRPr="000612E5" w:rsidRDefault="00033239" w:rsidP="00204F16">
            <w:pPr>
              <w:pStyle w:val="GG-body"/>
              <w:spacing w:after="0"/>
              <w:ind w:left="160"/>
            </w:pPr>
            <w:r w:rsidRPr="000612E5">
              <w:t>422223.02mE</w:t>
            </w:r>
            <w:r w:rsidRPr="000612E5">
              <w:tab/>
              <w:t>6889825.89mN</w:t>
            </w:r>
          </w:p>
          <w:p w14:paraId="5852691D" w14:textId="77777777" w:rsidR="00033239" w:rsidRPr="000612E5" w:rsidRDefault="00033239" w:rsidP="00204F16">
            <w:pPr>
              <w:pStyle w:val="GG-body"/>
              <w:spacing w:after="0"/>
              <w:ind w:left="160"/>
            </w:pPr>
            <w:r w:rsidRPr="000612E5">
              <w:t>422223.02mE</w:t>
            </w:r>
            <w:r w:rsidRPr="000612E5">
              <w:tab/>
              <w:t>6889775.98mN</w:t>
            </w:r>
          </w:p>
          <w:p w14:paraId="6C97611D" w14:textId="77777777" w:rsidR="00033239" w:rsidRPr="000612E5" w:rsidRDefault="00033239" w:rsidP="00204F16">
            <w:pPr>
              <w:pStyle w:val="GG-body"/>
              <w:spacing w:after="0"/>
              <w:ind w:left="160"/>
            </w:pPr>
            <w:r w:rsidRPr="000612E5">
              <w:t>422252.13mE</w:t>
            </w:r>
            <w:r w:rsidRPr="000612E5">
              <w:tab/>
              <w:t>6889775.66mN</w:t>
            </w:r>
          </w:p>
          <w:p w14:paraId="06757EBD" w14:textId="77777777" w:rsidR="00033239" w:rsidRPr="000612E5" w:rsidRDefault="00033239" w:rsidP="00204F16">
            <w:pPr>
              <w:pStyle w:val="GG-body"/>
              <w:spacing w:after="0"/>
              <w:ind w:left="160"/>
            </w:pPr>
            <w:r w:rsidRPr="000612E5">
              <w:t>422249.21mE</w:t>
            </w:r>
            <w:r w:rsidRPr="000612E5">
              <w:tab/>
              <w:t>6889503.87mN</w:t>
            </w:r>
          </w:p>
          <w:p w14:paraId="648BCD08" w14:textId="77777777" w:rsidR="00033239" w:rsidRPr="000612E5" w:rsidRDefault="00033239" w:rsidP="00204F16">
            <w:pPr>
              <w:pStyle w:val="GG-body"/>
              <w:spacing w:after="0"/>
              <w:ind w:left="160"/>
            </w:pPr>
            <w:r w:rsidRPr="000612E5">
              <w:t>422269.21mE</w:t>
            </w:r>
            <w:r w:rsidRPr="000612E5">
              <w:tab/>
              <w:t>6889503.66mN</w:t>
            </w:r>
          </w:p>
          <w:p w14:paraId="6245AAD5" w14:textId="77777777" w:rsidR="00033239" w:rsidRPr="000612E5" w:rsidRDefault="00033239" w:rsidP="00204F16">
            <w:pPr>
              <w:pStyle w:val="GG-body"/>
              <w:spacing w:after="0"/>
              <w:ind w:left="160"/>
            </w:pPr>
            <w:r w:rsidRPr="000612E5">
              <w:t>422266.81mE</w:t>
            </w:r>
            <w:r w:rsidRPr="000612E5">
              <w:tab/>
              <w:t>6889280.68mN</w:t>
            </w:r>
          </w:p>
          <w:p w14:paraId="25B7A20B" w14:textId="77777777" w:rsidR="00033239" w:rsidRPr="000612E5" w:rsidRDefault="00033239" w:rsidP="00204F16">
            <w:pPr>
              <w:pStyle w:val="GG-body"/>
              <w:spacing w:after="0"/>
              <w:ind w:left="160"/>
            </w:pPr>
            <w:r w:rsidRPr="000612E5">
              <w:t>422417.34mE</w:t>
            </w:r>
            <w:r w:rsidRPr="000612E5">
              <w:tab/>
              <w:t>6889152.87mN</w:t>
            </w:r>
          </w:p>
          <w:p w14:paraId="10D052B8" w14:textId="77777777" w:rsidR="00033239" w:rsidRPr="000612E5" w:rsidRDefault="00033239" w:rsidP="00204F16">
            <w:pPr>
              <w:pStyle w:val="GG-body"/>
              <w:spacing w:after="0"/>
              <w:ind w:left="160"/>
            </w:pPr>
            <w:r w:rsidRPr="000612E5">
              <w:t>422767.42mE</w:t>
            </w:r>
            <w:r w:rsidRPr="000612E5">
              <w:tab/>
              <w:t>6889163.06mN</w:t>
            </w:r>
          </w:p>
          <w:p w14:paraId="230224B4" w14:textId="77777777" w:rsidR="00033239" w:rsidRPr="000612E5" w:rsidRDefault="00033239" w:rsidP="00204F16">
            <w:pPr>
              <w:pStyle w:val="GG-body"/>
              <w:spacing w:after="0"/>
              <w:ind w:left="160"/>
            </w:pPr>
            <w:r w:rsidRPr="000612E5">
              <w:t>422767.39mE</w:t>
            </w:r>
            <w:r w:rsidRPr="000612E5">
              <w:tab/>
              <w:t>6889163.78mN</w:t>
            </w:r>
          </w:p>
          <w:p w14:paraId="2446C849" w14:textId="77777777" w:rsidR="00033239" w:rsidRPr="000612E5" w:rsidRDefault="00033239" w:rsidP="00204F16">
            <w:pPr>
              <w:pStyle w:val="GG-body"/>
              <w:spacing w:after="0"/>
              <w:ind w:left="160"/>
            </w:pPr>
            <w:r w:rsidRPr="000612E5">
              <w:t>422807.37mE</w:t>
            </w:r>
            <w:r w:rsidRPr="000612E5">
              <w:tab/>
              <w:t>6889164.94mN</w:t>
            </w:r>
          </w:p>
          <w:p w14:paraId="4A7E6984" w14:textId="77777777" w:rsidR="00033239" w:rsidRPr="000612E5" w:rsidRDefault="00033239" w:rsidP="00204F16">
            <w:pPr>
              <w:pStyle w:val="GG-body"/>
              <w:spacing w:after="0"/>
              <w:ind w:left="160"/>
            </w:pPr>
            <w:r w:rsidRPr="000612E5">
              <w:t>422807.40mE</w:t>
            </w:r>
            <w:r w:rsidRPr="000612E5">
              <w:tab/>
              <w:t>6889164.22mN</w:t>
            </w:r>
          </w:p>
          <w:p w14:paraId="6EA2D45A" w14:textId="77777777" w:rsidR="00033239" w:rsidRPr="000612E5" w:rsidRDefault="00033239" w:rsidP="00204F16">
            <w:pPr>
              <w:pStyle w:val="GG-body"/>
              <w:spacing w:after="0"/>
              <w:ind w:left="160"/>
            </w:pPr>
            <w:r w:rsidRPr="000612E5">
              <w:t>423117.73mE</w:t>
            </w:r>
            <w:r w:rsidRPr="000612E5">
              <w:tab/>
              <w:t>6889173.25mN</w:t>
            </w:r>
          </w:p>
          <w:p w14:paraId="77B97402" w14:textId="77777777" w:rsidR="00033239" w:rsidRPr="000612E5" w:rsidRDefault="00033239" w:rsidP="00204F16">
            <w:pPr>
              <w:pStyle w:val="GG-body"/>
              <w:spacing w:after="0"/>
              <w:ind w:left="160"/>
            </w:pPr>
            <w:r w:rsidRPr="000612E5">
              <w:t>423117.71mE</w:t>
            </w:r>
            <w:r w:rsidRPr="000612E5">
              <w:tab/>
              <w:t>6889173.97mN</w:t>
            </w:r>
          </w:p>
          <w:p w14:paraId="20A45F8C" w14:textId="77777777" w:rsidR="00033239" w:rsidRPr="000612E5" w:rsidRDefault="00033239" w:rsidP="00204F16">
            <w:pPr>
              <w:pStyle w:val="GG-body"/>
              <w:spacing w:after="0"/>
              <w:ind w:left="160"/>
            </w:pPr>
            <w:r w:rsidRPr="000612E5">
              <w:t>423157.69mE</w:t>
            </w:r>
            <w:r w:rsidRPr="000612E5">
              <w:tab/>
              <w:t>6889175.14mN</w:t>
            </w:r>
          </w:p>
          <w:p w14:paraId="5CF24A36" w14:textId="77777777" w:rsidR="00033239" w:rsidRPr="000612E5" w:rsidRDefault="00033239" w:rsidP="00204F16">
            <w:pPr>
              <w:pStyle w:val="GG-body"/>
              <w:spacing w:after="0"/>
              <w:ind w:left="160"/>
            </w:pPr>
            <w:r w:rsidRPr="000612E5">
              <w:t>423157.72mE</w:t>
            </w:r>
            <w:r w:rsidRPr="000612E5">
              <w:tab/>
              <w:t>6889174.41mN</w:t>
            </w:r>
          </w:p>
          <w:p w14:paraId="5615D6FA" w14:textId="77777777" w:rsidR="00033239" w:rsidRPr="000612E5" w:rsidRDefault="00033239" w:rsidP="00204F16">
            <w:pPr>
              <w:pStyle w:val="GG-body"/>
              <w:spacing w:after="0"/>
              <w:ind w:left="160"/>
            </w:pPr>
            <w:r w:rsidRPr="000612E5">
              <w:t>423823.81mE</w:t>
            </w:r>
            <w:r w:rsidRPr="000612E5">
              <w:tab/>
              <w:t>6889193.79mN</w:t>
            </w:r>
          </w:p>
          <w:p w14:paraId="1EE51B1A" w14:textId="77777777" w:rsidR="00033239" w:rsidRPr="000612E5" w:rsidRDefault="00033239" w:rsidP="00204F16">
            <w:pPr>
              <w:pStyle w:val="GG-body"/>
              <w:spacing w:after="0"/>
              <w:ind w:left="160"/>
            </w:pPr>
            <w:r w:rsidRPr="000612E5">
              <w:t>423999.86mE</w:t>
            </w:r>
            <w:r w:rsidRPr="000612E5">
              <w:tab/>
              <w:t>6889098.87mN</w:t>
            </w:r>
          </w:p>
          <w:p w14:paraId="564D6599" w14:textId="77777777" w:rsidR="00033239" w:rsidRPr="000612E5" w:rsidRDefault="00033239" w:rsidP="00204F16">
            <w:pPr>
              <w:pStyle w:val="GG-body"/>
              <w:spacing w:after="0"/>
              <w:ind w:left="160"/>
            </w:pPr>
            <w:r w:rsidRPr="000612E5">
              <w:t>424049.12mE</w:t>
            </w:r>
            <w:r w:rsidRPr="000612E5">
              <w:tab/>
              <w:t>6889100.30mN</w:t>
            </w:r>
          </w:p>
          <w:p w14:paraId="723F7E6A" w14:textId="77777777" w:rsidR="00033239" w:rsidRPr="000612E5" w:rsidRDefault="00033239" w:rsidP="00204F16">
            <w:pPr>
              <w:pStyle w:val="GG-body"/>
              <w:spacing w:after="0"/>
              <w:ind w:left="160"/>
            </w:pPr>
            <w:r w:rsidRPr="000612E5">
              <w:t>424219.34mE</w:t>
            </w:r>
            <w:r w:rsidRPr="000612E5">
              <w:tab/>
              <w:t>6889205.30mN</w:t>
            </w:r>
          </w:p>
          <w:p w14:paraId="08E18E90" w14:textId="77777777" w:rsidR="00033239" w:rsidRPr="000612E5" w:rsidRDefault="00033239" w:rsidP="00204F16">
            <w:pPr>
              <w:pStyle w:val="GG-body"/>
              <w:spacing w:after="0"/>
              <w:ind w:left="160"/>
            </w:pPr>
            <w:r w:rsidRPr="000612E5">
              <w:t>424717.05mE</w:t>
            </w:r>
            <w:r w:rsidRPr="000612E5">
              <w:tab/>
              <w:t>6889219.78mN</w:t>
            </w:r>
          </w:p>
          <w:p w14:paraId="5026ED13" w14:textId="77777777" w:rsidR="00033239" w:rsidRPr="000612E5" w:rsidRDefault="00033239" w:rsidP="00204F16">
            <w:pPr>
              <w:pStyle w:val="GG-body"/>
              <w:spacing w:after="0"/>
              <w:ind w:left="160"/>
            </w:pPr>
            <w:r w:rsidRPr="000612E5">
              <w:t>424717.03mE</w:t>
            </w:r>
            <w:r w:rsidRPr="000612E5">
              <w:tab/>
              <w:t>6889220.51mN</w:t>
            </w:r>
          </w:p>
          <w:p w14:paraId="0061C5AD" w14:textId="77777777" w:rsidR="00033239" w:rsidRPr="000612E5" w:rsidRDefault="00033239" w:rsidP="00204F16">
            <w:pPr>
              <w:pStyle w:val="GG-body"/>
              <w:spacing w:after="0"/>
              <w:ind w:left="160"/>
            </w:pPr>
            <w:r w:rsidRPr="000612E5">
              <w:t>424757.01mE</w:t>
            </w:r>
            <w:r w:rsidRPr="000612E5">
              <w:tab/>
              <w:t>6889221.67mN</w:t>
            </w:r>
          </w:p>
          <w:p w14:paraId="41E9342C" w14:textId="77777777" w:rsidR="00033239" w:rsidRPr="000612E5" w:rsidRDefault="00033239" w:rsidP="00204F16">
            <w:pPr>
              <w:pStyle w:val="GG-body"/>
              <w:spacing w:after="0"/>
              <w:ind w:left="160"/>
            </w:pPr>
            <w:r w:rsidRPr="000612E5">
              <w:t>424757.04mE</w:t>
            </w:r>
            <w:r w:rsidRPr="000612E5">
              <w:tab/>
              <w:t>6889220.95mN</w:t>
            </w:r>
          </w:p>
          <w:p w14:paraId="2A8349EA" w14:textId="77777777" w:rsidR="00033239" w:rsidRPr="000612E5" w:rsidRDefault="00033239" w:rsidP="00204F16">
            <w:pPr>
              <w:pStyle w:val="GG-body"/>
              <w:spacing w:after="0"/>
              <w:ind w:left="160"/>
            </w:pPr>
            <w:r w:rsidRPr="000612E5">
              <w:t>425284.25mE</w:t>
            </w:r>
            <w:r w:rsidRPr="000612E5">
              <w:tab/>
              <w:t>6889236.28mN</w:t>
            </w:r>
          </w:p>
          <w:p w14:paraId="09B75447" w14:textId="77777777" w:rsidR="00033239" w:rsidRPr="000612E5" w:rsidRDefault="00033239" w:rsidP="00204F16">
            <w:pPr>
              <w:pStyle w:val="GG-body"/>
              <w:spacing w:after="0"/>
              <w:ind w:left="160"/>
            </w:pPr>
            <w:r w:rsidRPr="000612E5">
              <w:t>426316.48mE</w:t>
            </w:r>
            <w:r w:rsidRPr="000612E5">
              <w:tab/>
              <w:t>6889218.27mN</w:t>
            </w:r>
          </w:p>
          <w:p w14:paraId="5928D918" w14:textId="77777777" w:rsidR="00033239" w:rsidRPr="000612E5" w:rsidRDefault="00033239" w:rsidP="00204F16">
            <w:pPr>
              <w:pStyle w:val="GG-body"/>
              <w:spacing w:after="0"/>
              <w:ind w:left="160"/>
            </w:pPr>
            <w:r w:rsidRPr="000612E5">
              <w:t>426817.07mE</w:t>
            </w:r>
            <w:r w:rsidRPr="000612E5">
              <w:tab/>
              <w:t>6889227.00mN</w:t>
            </w:r>
          </w:p>
          <w:p w14:paraId="0F1D5B7E" w14:textId="77777777" w:rsidR="00033239" w:rsidRPr="000612E5" w:rsidRDefault="00033239" w:rsidP="00204F16">
            <w:pPr>
              <w:pStyle w:val="GG-body"/>
              <w:spacing w:after="0"/>
              <w:ind w:left="160"/>
            </w:pPr>
            <w:r w:rsidRPr="000612E5">
              <w:t>427317.06mE</w:t>
            </w:r>
            <w:r w:rsidRPr="000612E5">
              <w:tab/>
              <w:t>6889200.80mN</w:t>
            </w:r>
          </w:p>
          <w:p w14:paraId="744BA838" w14:textId="77777777" w:rsidR="00033239" w:rsidRPr="000612E5" w:rsidRDefault="00033239" w:rsidP="00204F16">
            <w:pPr>
              <w:pStyle w:val="GG-body"/>
              <w:spacing w:after="0"/>
              <w:ind w:left="160"/>
            </w:pPr>
            <w:r w:rsidRPr="000612E5">
              <w:t>427818.38mE</w:t>
            </w:r>
            <w:r w:rsidRPr="000612E5">
              <w:tab/>
              <w:t>6889192.05mN</w:t>
            </w:r>
          </w:p>
          <w:p w14:paraId="15815612" w14:textId="77777777" w:rsidR="00033239" w:rsidRPr="000612E5" w:rsidRDefault="00033239" w:rsidP="00204F16">
            <w:pPr>
              <w:pStyle w:val="GG-body"/>
              <w:spacing w:after="0"/>
              <w:ind w:left="160"/>
            </w:pPr>
            <w:r w:rsidRPr="000612E5">
              <w:t>427818.39mE</w:t>
            </w:r>
            <w:r w:rsidRPr="000612E5">
              <w:tab/>
              <w:t>6889192.77mN</w:t>
            </w:r>
          </w:p>
          <w:p w14:paraId="1DCFAF68" w14:textId="77777777" w:rsidR="00033239" w:rsidRPr="000612E5" w:rsidRDefault="00033239" w:rsidP="00204F16">
            <w:pPr>
              <w:pStyle w:val="GG-body"/>
              <w:spacing w:after="0"/>
              <w:ind w:left="160"/>
            </w:pPr>
            <w:r w:rsidRPr="000612E5">
              <w:t>427858.38mE</w:t>
            </w:r>
            <w:r w:rsidRPr="000612E5">
              <w:tab/>
              <w:t>6889192.07mN</w:t>
            </w:r>
          </w:p>
          <w:p w14:paraId="4388EB78" w14:textId="77777777" w:rsidR="00033239" w:rsidRPr="000612E5" w:rsidRDefault="00033239" w:rsidP="00204F16">
            <w:pPr>
              <w:pStyle w:val="GG-body"/>
              <w:spacing w:after="0"/>
              <w:ind w:left="160"/>
            </w:pPr>
            <w:r w:rsidRPr="000612E5">
              <w:t>427858.38mE</w:t>
            </w:r>
            <w:r w:rsidRPr="000612E5">
              <w:tab/>
              <w:t>6889191.35mN</w:t>
            </w:r>
          </w:p>
          <w:p w14:paraId="76BE2764" w14:textId="77777777" w:rsidR="00033239" w:rsidRPr="000612E5" w:rsidRDefault="00033239" w:rsidP="00204F16">
            <w:pPr>
              <w:pStyle w:val="GG-body"/>
              <w:spacing w:after="0"/>
              <w:ind w:left="160"/>
            </w:pPr>
            <w:r w:rsidRPr="000612E5">
              <w:t>430940.44mE</w:t>
            </w:r>
            <w:r w:rsidRPr="000612E5">
              <w:tab/>
              <w:t>6889137.55mN</w:t>
            </w:r>
          </w:p>
          <w:p w14:paraId="77FA2E7F" w14:textId="77777777" w:rsidR="00033239" w:rsidRPr="000612E5" w:rsidRDefault="00033239" w:rsidP="00204F16">
            <w:pPr>
              <w:pStyle w:val="GG-body"/>
              <w:spacing w:after="0"/>
              <w:ind w:left="160"/>
            </w:pPr>
            <w:r w:rsidRPr="000612E5">
              <w:t>431856.35mE</w:t>
            </w:r>
            <w:r w:rsidRPr="000612E5">
              <w:tab/>
              <w:t>6889604.23mN</w:t>
            </w:r>
          </w:p>
          <w:p w14:paraId="53D6B20D" w14:textId="77777777" w:rsidR="00033239" w:rsidRPr="000612E5" w:rsidRDefault="00033239" w:rsidP="00204F16">
            <w:pPr>
              <w:pStyle w:val="GG-body"/>
              <w:spacing w:after="0"/>
              <w:ind w:left="160"/>
            </w:pPr>
            <w:r w:rsidRPr="000612E5">
              <w:t>435547.24mE</w:t>
            </w:r>
            <w:r w:rsidRPr="000612E5">
              <w:tab/>
              <w:t>6888886.79mN</w:t>
            </w:r>
          </w:p>
          <w:p w14:paraId="6E79768F" w14:textId="77777777" w:rsidR="00033239" w:rsidRPr="000612E5" w:rsidRDefault="00033239" w:rsidP="00204F16">
            <w:pPr>
              <w:pStyle w:val="GG-body"/>
              <w:spacing w:after="0"/>
              <w:ind w:left="160"/>
            </w:pPr>
            <w:r w:rsidRPr="000612E5">
              <w:t>435547.37mE</w:t>
            </w:r>
            <w:r w:rsidRPr="000612E5">
              <w:tab/>
              <w:t>6888887.50mN</w:t>
            </w:r>
          </w:p>
          <w:p w14:paraId="44C643FC" w14:textId="77777777" w:rsidR="00033239" w:rsidRPr="000612E5" w:rsidRDefault="00033239" w:rsidP="00204F16">
            <w:pPr>
              <w:pStyle w:val="GG-body"/>
              <w:spacing w:after="0"/>
              <w:ind w:left="160"/>
            </w:pPr>
            <w:r w:rsidRPr="000612E5">
              <w:t>435586.64mE</w:t>
            </w:r>
            <w:r w:rsidRPr="000612E5">
              <w:tab/>
              <w:t>6888879.87mN</w:t>
            </w:r>
          </w:p>
          <w:p w14:paraId="052AF417" w14:textId="77777777" w:rsidR="00033239" w:rsidRPr="000612E5" w:rsidRDefault="00033239" w:rsidP="00204F16">
            <w:pPr>
              <w:pStyle w:val="GG-body"/>
              <w:spacing w:after="0"/>
              <w:ind w:left="160"/>
            </w:pPr>
            <w:r w:rsidRPr="000612E5">
              <w:t>435586.50mE</w:t>
            </w:r>
            <w:r w:rsidRPr="000612E5">
              <w:tab/>
              <w:t>6888879.16mN</w:t>
            </w:r>
          </w:p>
          <w:p w14:paraId="5BE2CC27" w14:textId="77777777" w:rsidR="00033239" w:rsidRPr="000612E5" w:rsidRDefault="00033239" w:rsidP="00204F16">
            <w:pPr>
              <w:pStyle w:val="GG-body"/>
              <w:spacing w:after="0"/>
              <w:ind w:left="160"/>
            </w:pPr>
            <w:r w:rsidRPr="000612E5">
              <w:t>435645.40mE</w:t>
            </w:r>
            <w:r w:rsidRPr="000612E5">
              <w:tab/>
              <w:t>6888867.72mN</w:t>
            </w:r>
          </w:p>
          <w:p w14:paraId="26BEDE0B" w14:textId="77777777" w:rsidR="00033239" w:rsidRPr="000612E5" w:rsidRDefault="00033239" w:rsidP="00204F16">
            <w:pPr>
              <w:pStyle w:val="GG-body"/>
              <w:spacing w:after="0"/>
              <w:ind w:left="160"/>
            </w:pPr>
            <w:r w:rsidRPr="000612E5">
              <w:t>435645.54mE</w:t>
            </w:r>
            <w:r w:rsidRPr="000612E5">
              <w:tab/>
              <w:t>6888868.43mN</w:t>
            </w:r>
          </w:p>
          <w:p w14:paraId="035918BA" w14:textId="77777777" w:rsidR="00033239" w:rsidRPr="000612E5" w:rsidRDefault="00033239" w:rsidP="00204F16">
            <w:pPr>
              <w:pStyle w:val="GG-body"/>
              <w:spacing w:after="0"/>
              <w:ind w:left="160"/>
            </w:pPr>
            <w:r w:rsidRPr="000612E5">
              <w:lastRenderedPageBreak/>
              <w:t>435684.80mE</w:t>
            </w:r>
            <w:r w:rsidRPr="000612E5">
              <w:tab/>
              <w:t>6888860.80mN</w:t>
            </w:r>
          </w:p>
          <w:p w14:paraId="0C164B0D" w14:textId="77777777" w:rsidR="00033239" w:rsidRPr="000612E5" w:rsidRDefault="00033239" w:rsidP="00204F16">
            <w:pPr>
              <w:pStyle w:val="GG-body"/>
              <w:spacing w:after="0"/>
              <w:ind w:left="160"/>
            </w:pPr>
            <w:r w:rsidRPr="000612E5">
              <w:t>435684.66mE</w:t>
            </w:r>
            <w:r w:rsidRPr="000612E5">
              <w:tab/>
              <w:t>6888860.08mN</w:t>
            </w:r>
          </w:p>
          <w:p w14:paraId="4E49DD08" w14:textId="77777777" w:rsidR="00033239" w:rsidRPr="000612E5" w:rsidRDefault="00033239" w:rsidP="00204F16">
            <w:pPr>
              <w:pStyle w:val="GG-body"/>
              <w:spacing w:after="0"/>
              <w:ind w:left="160"/>
            </w:pPr>
            <w:r w:rsidRPr="000612E5">
              <w:t>435939.89mE</w:t>
            </w:r>
            <w:r w:rsidRPr="000612E5">
              <w:tab/>
              <w:t>6888810.47mN</w:t>
            </w:r>
          </w:p>
          <w:p w14:paraId="02B1554D" w14:textId="77777777" w:rsidR="00033239" w:rsidRPr="000612E5" w:rsidRDefault="00033239" w:rsidP="00204F16">
            <w:pPr>
              <w:pStyle w:val="GG-body"/>
              <w:spacing w:after="0"/>
              <w:ind w:left="160"/>
            </w:pPr>
            <w:r w:rsidRPr="000612E5">
              <w:t>435940.02mE</w:t>
            </w:r>
            <w:r w:rsidRPr="000612E5">
              <w:tab/>
              <w:t>6888811.19mN</w:t>
            </w:r>
          </w:p>
          <w:p w14:paraId="682212D5" w14:textId="77777777" w:rsidR="00033239" w:rsidRPr="000612E5" w:rsidRDefault="00033239" w:rsidP="00204F16">
            <w:pPr>
              <w:pStyle w:val="GG-body"/>
              <w:spacing w:after="0"/>
              <w:ind w:left="160"/>
            </w:pPr>
            <w:r w:rsidRPr="000612E5">
              <w:t>435979.29mE</w:t>
            </w:r>
            <w:r w:rsidRPr="000612E5">
              <w:tab/>
              <w:t>6888803.55mN</w:t>
            </w:r>
          </w:p>
          <w:p w14:paraId="7E39677E" w14:textId="77777777" w:rsidR="00033239" w:rsidRPr="000612E5" w:rsidRDefault="00033239" w:rsidP="00204F16">
            <w:pPr>
              <w:pStyle w:val="GG-body"/>
              <w:spacing w:after="0"/>
              <w:ind w:left="160"/>
            </w:pPr>
            <w:r w:rsidRPr="000612E5">
              <w:t>435979.15mE</w:t>
            </w:r>
            <w:r w:rsidRPr="000612E5">
              <w:tab/>
              <w:t>6888802.84mN</w:t>
            </w:r>
          </w:p>
          <w:p w14:paraId="7B44561D" w14:textId="77777777" w:rsidR="00033239" w:rsidRPr="000612E5" w:rsidRDefault="00033239" w:rsidP="00204F16">
            <w:pPr>
              <w:pStyle w:val="GG-body"/>
              <w:spacing w:after="0"/>
              <w:ind w:left="160"/>
            </w:pPr>
            <w:r w:rsidRPr="000612E5">
              <w:t>436126.39mE</w:t>
            </w:r>
            <w:r w:rsidRPr="000612E5">
              <w:tab/>
              <w:t>6888774.22mN</w:t>
            </w:r>
          </w:p>
          <w:p w14:paraId="07A894CB" w14:textId="77777777" w:rsidR="00033239" w:rsidRPr="000612E5" w:rsidRDefault="00033239" w:rsidP="00204F16">
            <w:pPr>
              <w:pStyle w:val="GG-body"/>
              <w:spacing w:after="0"/>
              <w:ind w:left="160"/>
            </w:pPr>
            <w:r w:rsidRPr="000612E5">
              <w:t>436126.53mE</w:t>
            </w:r>
            <w:r w:rsidRPr="000612E5">
              <w:tab/>
              <w:t>6888774.94mN</w:t>
            </w:r>
          </w:p>
          <w:p w14:paraId="6960E5C4" w14:textId="77777777" w:rsidR="00033239" w:rsidRPr="000612E5" w:rsidRDefault="00033239" w:rsidP="00204F16">
            <w:pPr>
              <w:pStyle w:val="GG-body"/>
              <w:spacing w:after="0"/>
              <w:ind w:left="160"/>
            </w:pPr>
            <w:r w:rsidRPr="000612E5">
              <w:t>436165.80mE</w:t>
            </w:r>
            <w:r w:rsidRPr="000612E5">
              <w:tab/>
              <w:t>6888767.30mN</w:t>
            </w:r>
          </w:p>
          <w:p w14:paraId="455B8EFB" w14:textId="77777777" w:rsidR="00033239" w:rsidRPr="000612E5" w:rsidRDefault="00033239" w:rsidP="00204F16">
            <w:pPr>
              <w:pStyle w:val="GG-body"/>
              <w:spacing w:after="0"/>
              <w:ind w:left="160"/>
            </w:pPr>
            <w:r w:rsidRPr="000612E5">
              <w:t>436165.66mE</w:t>
            </w:r>
            <w:r w:rsidRPr="000612E5">
              <w:tab/>
              <w:t>6888766.59mN</w:t>
            </w:r>
          </w:p>
          <w:p w14:paraId="648919E9" w14:textId="77777777" w:rsidR="00033239" w:rsidRPr="000612E5" w:rsidRDefault="00033239" w:rsidP="00204F16">
            <w:pPr>
              <w:pStyle w:val="GG-body"/>
              <w:spacing w:after="0"/>
              <w:ind w:left="160"/>
            </w:pPr>
            <w:r w:rsidRPr="000612E5">
              <w:t>436234.37mE</w:t>
            </w:r>
            <w:r w:rsidRPr="000612E5">
              <w:tab/>
              <w:t>6888753.23mN</w:t>
            </w:r>
          </w:p>
          <w:p w14:paraId="7AB3DA9B" w14:textId="77777777" w:rsidR="00033239" w:rsidRPr="000612E5" w:rsidRDefault="00033239" w:rsidP="00204F16">
            <w:pPr>
              <w:pStyle w:val="GG-body"/>
              <w:spacing w:after="0"/>
              <w:ind w:left="160"/>
            </w:pPr>
            <w:r w:rsidRPr="000612E5">
              <w:t>436234.51mE</w:t>
            </w:r>
            <w:r w:rsidRPr="000612E5">
              <w:tab/>
              <w:t>6888753.94mN</w:t>
            </w:r>
          </w:p>
          <w:p w14:paraId="60D659C7" w14:textId="77777777" w:rsidR="00033239" w:rsidRPr="000612E5" w:rsidRDefault="00033239" w:rsidP="00204F16">
            <w:pPr>
              <w:pStyle w:val="GG-body"/>
              <w:spacing w:after="0"/>
              <w:ind w:left="160"/>
            </w:pPr>
            <w:r w:rsidRPr="000612E5">
              <w:t>436273.78mE</w:t>
            </w:r>
            <w:r w:rsidRPr="000612E5">
              <w:tab/>
              <w:t>6888746.31mN</w:t>
            </w:r>
          </w:p>
          <w:p w14:paraId="1A3F0FAC" w14:textId="77777777" w:rsidR="00033239" w:rsidRPr="000612E5" w:rsidRDefault="00033239" w:rsidP="00204F16">
            <w:pPr>
              <w:pStyle w:val="GG-body"/>
              <w:spacing w:after="0"/>
              <w:ind w:left="160"/>
            </w:pPr>
            <w:r w:rsidRPr="000612E5">
              <w:t>436273.64mE</w:t>
            </w:r>
            <w:r w:rsidRPr="000612E5">
              <w:tab/>
              <w:t>6888745.60mN</w:t>
            </w:r>
          </w:p>
          <w:p w14:paraId="0048EDF0" w14:textId="77777777" w:rsidR="00033239" w:rsidRPr="000612E5" w:rsidRDefault="00033239" w:rsidP="00204F16">
            <w:pPr>
              <w:pStyle w:val="GG-body"/>
              <w:spacing w:after="0"/>
              <w:ind w:left="160"/>
            </w:pPr>
            <w:r w:rsidRPr="000612E5">
              <w:t>436332.54mE</w:t>
            </w:r>
            <w:r w:rsidRPr="000612E5">
              <w:tab/>
              <w:t>6888734.15mN</w:t>
            </w:r>
          </w:p>
          <w:p w14:paraId="08DCC95D" w14:textId="77777777" w:rsidR="00033239" w:rsidRPr="000612E5" w:rsidRDefault="00033239" w:rsidP="00204F16">
            <w:pPr>
              <w:pStyle w:val="GG-body"/>
              <w:spacing w:after="0"/>
              <w:ind w:left="160"/>
            </w:pPr>
            <w:r w:rsidRPr="000612E5">
              <w:t>436332.67mE</w:t>
            </w:r>
            <w:r w:rsidRPr="000612E5">
              <w:tab/>
              <w:t>6888734.86mN</w:t>
            </w:r>
          </w:p>
          <w:p w14:paraId="1925989B" w14:textId="77777777" w:rsidR="00033239" w:rsidRDefault="00033239" w:rsidP="00204F16">
            <w:pPr>
              <w:pStyle w:val="GG-body"/>
              <w:spacing w:after="0"/>
            </w:pPr>
          </w:p>
        </w:tc>
        <w:tc>
          <w:tcPr>
            <w:tcW w:w="3117" w:type="dxa"/>
          </w:tcPr>
          <w:p w14:paraId="525C2D6B" w14:textId="77777777" w:rsidR="00033239" w:rsidRPr="000612E5" w:rsidRDefault="00033239" w:rsidP="00204F16">
            <w:pPr>
              <w:pStyle w:val="GG-body"/>
              <w:spacing w:after="0"/>
              <w:ind w:left="160"/>
            </w:pPr>
            <w:r w:rsidRPr="000612E5">
              <w:lastRenderedPageBreak/>
              <w:t>436371.94mE</w:t>
            </w:r>
            <w:r w:rsidRPr="000612E5">
              <w:tab/>
              <w:t>6888727.23mN</w:t>
            </w:r>
          </w:p>
          <w:p w14:paraId="35473887" w14:textId="77777777" w:rsidR="00033239" w:rsidRPr="000612E5" w:rsidRDefault="00033239" w:rsidP="00204F16">
            <w:pPr>
              <w:pStyle w:val="GG-body"/>
              <w:spacing w:after="0"/>
              <w:ind w:left="160"/>
            </w:pPr>
            <w:r w:rsidRPr="000612E5">
              <w:t>436371.80mE</w:t>
            </w:r>
            <w:r w:rsidRPr="000612E5">
              <w:tab/>
              <w:t>6888726.52mN</w:t>
            </w:r>
          </w:p>
          <w:p w14:paraId="08505C54" w14:textId="77777777" w:rsidR="00033239" w:rsidRPr="000612E5" w:rsidRDefault="00033239" w:rsidP="00204F16">
            <w:pPr>
              <w:pStyle w:val="GG-body"/>
              <w:spacing w:after="0"/>
              <w:ind w:left="160"/>
            </w:pPr>
            <w:r w:rsidRPr="000612E5">
              <w:t>436430.70mE</w:t>
            </w:r>
            <w:r w:rsidRPr="000612E5">
              <w:tab/>
              <w:t>6888715.07mN</w:t>
            </w:r>
          </w:p>
          <w:p w14:paraId="0DF2A85C" w14:textId="77777777" w:rsidR="00033239" w:rsidRPr="000612E5" w:rsidRDefault="00033239" w:rsidP="00204F16">
            <w:pPr>
              <w:pStyle w:val="GG-body"/>
              <w:spacing w:after="0"/>
              <w:ind w:left="160"/>
            </w:pPr>
            <w:r w:rsidRPr="000612E5">
              <w:t>436430.84mE</w:t>
            </w:r>
            <w:r w:rsidRPr="000612E5">
              <w:tab/>
              <w:t>6888715.78mN</w:t>
            </w:r>
          </w:p>
          <w:p w14:paraId="31317A7C" w14:textId="77777777" w:rsidR="00033239" w:rsidRPr="000612E5" w:rsidRDefault="00033239" w:rsidP="00204F16">
            <w:pPr>
              <w:pStyle w:val="GG-body"/>
              <w:spacing w:after="0"/>
              <w:ind w:left="160"/>
            </w:pPr>
            <w:r w:rsidRPr="000612E5">
              <w:t>436470.10mE</w:t>
            </w:r>
            <w:r w:rsidRPr="000612E5">
              <w:tab/>
              <w:t>6888708.15mN</w:t>
            </w:r>
          </w:p>
          <w:p w14:paraId="5234AF34" w14:textId="77777777" w:rsidR="00033239" w:rsidRPr="000612E5" w:rsidRDefault="00033239" w:rsidP="00204F16">
            <w:pPr>
              <w:pStyle w:val="GG-body"/>
              <w:spacing w:after="0"/>
              <w:ind w:left="160"/>
            </w:pPr>
            <w:r w:rsidRPr="000612E5">
              <w:t>436469.96mE</w:t>
            </w:r>
            <w:r w:rsidRPr="000612E5">
              <w:tab/>
              <w:t>6888707.44mN</w:t>
            </w:r>
          </w:p>
          <w:p w14:paraId="4A3234A8" w14:textId="77777777" w:rsidR="00033239" w:rsidRPr="000612E5" w:rsidRDefault="00033239" w:rsidP="00204F16">
            <w:pPr>
              <w:pStyle w:val="GG-body"/>
              <w:spacing w:after="0"/>
              <w:ind w:left="160"/>
            </w:pPr>
            <w:r w:rsidRPr="000612E5">
              <w:t>436920.43mE</w:t>
            </w:r>
            <w:r w:rsidRPr="000612E5">
              <w:tab/>
              <w:t>6888619.88mN</w:t>
            </w:r>
          </w:p>
          <w:p w14:paraId="031AF7E9" w14:textId="77777777" w:rsidR="00033239" w:rsidRPr="000612E5" w:rsidRDefault="00033239" w:rsidP="00204F16">
            <w:pPr>
              <w:pStyle w:val="GG-body"/>
              <w:spacing w:after="0"/>
              <w:ind w:left="160"/>
            </w:pPr>
            <w:r w:rsidRPr="000612E5">
              <w:t>436920.56mE</w:t>
            </w:r>
            <w:r w:rsidRPr="000612E5">
              <w:tab/>
              <w:t>6888620.59mN</w:t>
            </w:r>
          </w:p>
          <w:p w14:paraId="3CA5682E" w14:textId="77777777" w:rsidR="00033239" w:rsidRPr="000612E5" w:rsidRDefault="00033239" w:rsidP="00204F16">
            <w:pPr>
              <w:pStyle w:val="GG-body"/>
              <w:spacing w:after="0"/>
              <w:ind w:left="160"/>
            </w:pPr>
            <w:r w:rsidRPr="000612E5">
              <w:t>436962.00mE</w:t>
            </w:r>
            <w:r w:rsidRPr="000612E5">
              <w:tab/>
              <w:t>6888612.53mN</w:t>
            </w:r>
          </w:p>
          <w:p w14:paraId="309A91F1" w14:textId="77777777" w:rsidR="00033239" w:rsidRPr="000612E5" w:rsidRDefault="00033239" w:rsidP="00204F16">
            <w:pPr>
              <w:pStyle w:val="GG-body"/>
              <w:spacing w:after="0"/>
              <w:ind w:left="160"/>
            </w:pPr>
            <w:r w:rsidRPr="000612E5">
              <w:t>436961.87mE</w:t>
            </w:r>
            <w:r w:rsidRPr="000612E5">
              <w:tab/>
              <w:t>6888611.82mN</w:t>
            </w:r>
          </w:p>
          <w:p w14:paraId="34DDA43E" w14:textId="77777777" w:rsidR="00033239" w:rsidRPr="000612E5" w:rsidRDefault="00033239" w:rsidP="00204F16">
            <w:pPr>
              <w:pStyle w:val="GG-body"/>
              <w:spacing w:after="0"/>
              <w:ind w:left="160"/>
            </w:pPr>
            <w:r w:rsidRPr="000612E5">
              <w:t>437263.99mE</w:t>
            </w:r>
            <w:r w:rsidRPr="000612E5">
              <w:tab/>
              <w:t>6888553.09mN</w:t>
            </w:r>
          </w:p>
          <w:p w14:paraId="35F2A242" w14:textId="77777777" w:rsidR="00033239" w:rsidRPr="000612E5" w:rsidRDefault="00033239" w:rsidP="00204F16">
            <w:pPr>
              <w:pStyle w:val="GG-body"/>
              <w:spacing w:after="0"/>
              <w:ind w:left="160"/>
            </w:pPr>
            <w:r w:rsidRPr="000612E5">
              <w:t>437264.13mE</w:t>
            </w:r>
            <w:r w:rsidRPr="000612E5">
              <w:tab/>
              <w:t>6888553.80mN</w:t>
            </w:r>
          </w:p>
          <w:p w14:paraId="38479F9C" w14:textId="77777777" w:rsidR="00033239" w:rsidRPr="000612E5" w:rsidRDefault="00033239" w:rsidP="00204F16">
            <w:pPr>
              <w:pStyle w:val="GG-body"/>
              <w:spacing w:after="0"/>
              <w:ind w:left="160"/>
            </w:pPr>
            <w:r w:rsidRPr="000612E5">
              <w:t>437305.57mE</w:t>
            </w:r>
            <w:r w:rsidRPr="000612E5">
              <w:tab/>
              <w:t>6888545.75mN</w:t>
            </w:r>
          </w:p>
          <w:p w14:paraId="2EC2F126" w14:textId="77777777" w:rsidR="00033239" w:rsidRPr="000612E5" w:rsidRDefault="00033239" w:rsidP="00204F16">
            <w:pPr>
              <w:pStyle w:val="GG-body"/>
              <w:spacing w:after="0"/>
              <w:ind w:left="160"/>
            </w:pPr>
            <w:r w:rsidRPr="000612E5">
              <w:t>437305.43mE</w:t>
            </w:r>
            <w:r w:rsidRPr="000612E5">
              <w:tab/>
              <w:t>6888545.03mN</w:t>
            </w:r>
          </w:p>
          <w:p w14:paraId="07AA119B" w14:textId="77777777" w:rsidR="00033239" w:rsidRPr="000612E5" w:rsidRDefault="00033239" w:rsidP="00204F16">
            <w:pPr>
              <w:pStyle w:val="GG-body"/>
              <w:spacing w:after="0"/>
              <w:ind w:left="160"/>
            </w:pPr>
            <w:r w:rsidRPr="000612E5">
              <w:t>437313.08mE</w:t>
            </w:r>
            <w:r w:rsidRPr="000612E5">
              <w:tab/>
              <w:t>6888543.55mN</w:t>
            </w:r>
          </w:p>
          <w:p w14:paraId="22720FC6" w14:textId="77777777" w:rsidR="00033239" w:rsidRPr="000612E5" w:rsidRDefault="00033239" w:rsidP="00204F16">
            <w:pPr>
              <w:pStyle w:val="GG-body"/>
              <w:spacing w:after="0"/>
              <w:ind w:left="160"/>
            </w:pPr>
            <w:r w:rsidRPr="000612E5">
              <w:t>437313.21mE</w:t>
            </w:r>
            <w:r w:rsidRPr="000612E5">
              <w:tab/>
              <w:t>6888544.26mN</w:t>
            </w:r>
          </w:p>
          <w:p w14:paraId="0CD3D5B5" w14:textId="77777777" w:rsidR="00033239" w:rsidRPr="000612E5" w:rsidRDefault="00033239" w:rsidP="00204F16">
            <w:pPr>
              <w:pStyle w:val="GG-body"/>
              <w:spacing w:after="0"/>
              <w:ind w:left="160"/>
            </w:pPr>
            <w:r w:rsidRPr="000612E5">
              <w:t>437354.65mE</w:t>
            </w:r>
            <w:r w:rsidRPr="000612E5">
              <w:tab/>
              <w:t>6888536.20mN</w:t>
            </w:r>
          </w:p>
          <w:p w14:paraId="35BA2BC4" w14:textId="77777777" w:rsidR="00033239" w:rsidRPr="000612E5" w:rsidRDefault="00033239" w:rsidP="00204F16">
            <w:pPr>
              <w:pStyle w:val="GG-body"/>
              <w:spacing w:after="0"/>
              <w:ind w:left="160"/>
            </w:pPr>
            <w:r w:rsidRPr="000612E5">
              <w:t>437354.52mE</w:t>
            </w:r>
            <w:r w:rsidRPr="000612E5">
              <w:tab/>
              <w:t>6888535.49mN</w:t>
            </w:r>
          </w:p>
          <w:p w14:paraId="422DBBB8" w14:textId="77777777" w:rsidR="00033239" w:rsidRPr="000612E5" w:rsidRDefault="00033239" w:rsidP="00204F16">
            <w:pPr>
              <w:pStyle w:val="GG-body"/>
              <w:spacing w:after="0"/>
              <w:ind w:left="160"/>
            </w:pPr>
            <w:r w:rsidRPr="000612E5">
              <w:t>437608.65mE</w:t>
            </w:r>
            <w:r w:rsidRPr="000612E5">
              <w:tab/>
              <w:t>6888486.09mN</w:t>
            </w:r>
          </w:p>
          <w:p w14:paraId="6F87608D" w14:textId="77777777" w:rsidR="00033239" w:rsidRPr="000612E5" w:rsidRDefault="00033239" w:rsidP="00204F16">
            <w:pPr>
              <w:pStyle w:val="GG-body"/>
              <w:spacing w:after="0"/>
              <w:ind w:left="160"/>
            </w:pPr>
            <w:r w:rsidRPr="000612E5">
              <w:t>437608.79mE</w:t>
            </w:r>
            <w:r w:rsidRPr="000612E5">
              <w:tab/>
              <w:t>6888486.81mN</w:t>
            </w:r>
          </w:p>
          <w:p w14:paraId="378FF1D7" w14:textId="77777777" w:rsidR="00033239" w:rsidRPr="000612E5" w:rsidRDefault="00033239" w:rsidP="00204F16">
            <w:pPr>
              <w:pStyle w:val="GG-body"/>
              <w:spacing w:after="0"/>
              <w:ind w:left="160"/>
            </w:pPr>
            <w:r w:rsidRPr="000612E5">
              <w:t>437648.06mE</w:t>
            </w:r>
            <w:r w:rsidRPr="000612E5">
              <w:tab/>
              <w:t>6888479.18mN</w:t>
            </w:r>
          </w:p>
          <w:p w14:paraId="283D9F3F" w14:textId="77777777" w:rsidR="00033239" w:rsidRPr="000612E5" w:rsidRDefault="00033239" w:rsidP="00204F16">
            <w:pPr>
              <w:pStyle w:val="GG-body"/>
              <w:spacing w:after="0"/>
              <w:ind w:left="160"/>
            </w:pPr>
            <w:r w:rsidRPr="000612E5">
              <w:t>437647.92mE</w:t>
            </w:r>
            <w:r w:rsidRPr="000612E5">
              <w:tab/>
              <w:t>6888478.47mN</w:t>
            </w:r>
          </w:p>
          <w:p w14:paraId="5F12FB11" w14:textId="77777777" w:rsidR="00033239" w:rsidRPr="000612E5" w:rsidRDefault="00033239" w:rsidP="00204F16">
            <w:pPr>
              <w:pStyle w:val="GG-body"/>
              <w:spacing w:after="0"/>
              <w:ind w:left="160"/>
            </w:pPr>
            <w:r w:rsidRPr="000612E5">
              <w:t>437966.50mE</w:t>
            </w:r>
            <w:r w:rsidRPr="000612E5">
              <w:tab/>
              <w:t>6888416.54mN</w:t>
            </w:r>
          </w:p>
          <w:p w14:paraId="7636AA71" w14:textId="77777777" w:rsidR="00033239" w:rsidRPr="000612E5" w:rsidRDefault="00033239" w:rsidP="00204F16">
            <w:pPr>
              <w:pStyle w:val="GG-body"/>
              <w:spacing w:after="0"/>
              <w:ind w:left="160"/>
            </w:pPr>
            <w:r w:rsidRPr="000612E5">
              <w:t>438591.36mE</w:t>
            </w:r>
            <w:r w:rsidRPr="000612E5">
              <w:tab/>
              <w:t>6888416.54mN</w:t>
            </w:r>
          </w:p>
          <w:p w14:paraId="2A35A724" w14:textId="77777777" w:rsidR="00033239" w:rsidRPr="000612E5" w:rsidRDefault="00033239" w:rsidP="00204F16">
            <w:pPr>
              <w:pStyle w:val="GG-body"/>
              <w:spacing w:after="0"/>
              <w:ind w:left="160"/>
            </w:pPr>
            <w:r w:rsidRPr="000612E5">
              <w:t>438591.36mE</w:t>
            </w:r>
            <w:r w:rsidRPr="000612E5">
              <w:tab/>
              <w:t>6888417.27mN</w:t>
            </w:r>
          </w:p>
          <w:p w14:paraId="6759CDBE" w14:textId="77777777" w:rsidR="00033239" w:rsidRPr="000612E5" w:rsidRDefault="00033239" w:rsidP="00204F16">
            <w:pPr>
              <w:pStyle w:val="GG-body"/>
              <w:spacing w:after="0"/>
              <w:ind w:left="160"/>
            </w:pPr>
            <w:r w:rsidRPr="000612E5">
              <w:t>438631.36mE</w:t>
            </w:r>
            <w:r w:rsidRPr="000612E5">
              <w:tab/>
              <w:t>6888417.27mN</w:t>
            </w:r>
          </w:p>
          <w:p w14:paraId="7B36DEAB" w14:textId="77777777" w:rsidR="00033239" w:rsidRPr="000612E5" w:rsidRDefault="00033239" w:rsidP="00204F16">
            <w:pPr>
              <w:pStyle w:val="GG-body"/>
              <w:spacing w:after="0"/>
              <w:ind w:left="160"/>
            </w:pPr>
            <w:r w:rsidRPr="000612E5">
              <w:t>438631.36mE</w:t>
            </w:r>
            <w:r w:rsidRPr="000612E5">
              <w:tab/>
              <w:t>6888416.54mN</w:t>
            </w:r>
          </w:p>
          <w:p w14:paraId="03092E80" w14:textId="77777777" w:rsidR="00033239" w:rsidRPr="000612E5" w:rsidRDefault="00033239" w:rsidP="00204F16">
            <w:pPr>
              <w:pStyle w:val="GG-body"/>
              <w:spacing w:after="0"/>
              <w:ind w:left="160"/>
            </w:pPr>
            <w:r w:rsidRPr="000612E5">
              <w:t>438991.36mE</w:t>
            </w:r>
            <w:r w:rsidRPr="000612E5">
              <w:tab/>
              <w:t>6888416.54mN</w:t>
            </w:r>
          </w:p>
          <w:p w14:paraId="12499907" w14:textId="77777777" w:rsidR="00033239" w:rsidRPr="000612E5" w:rsidRDefault="00033239" w:rsidP="00204F16">
            <w:pPr>
              <w:pStyle w:val="GG-body"/>
              <w:spacing w:after="0"/>
              <w:ind w:left="160"/>
            </w:pPr>
            <w:r w:rsidRPr="000612E5">
              <w:t>438991.36mE</w:t>
            </w:r>
            <w:r w:rsidRPr="000612E5">
              <w:tab/>
              <w:t>6888417.27mN</w:t>
            </w:r>
          </w:p>
          <w:p w14:paraId="2C8061AF" w14:textId="77777777" w:rsidR="00033239" w:rsidRPr="000612E5" w:rsidRDefault="00033239" w:rsidP="00204F16">
            <w:pPr>
              <w:pStyle w:val="GG-body"/>
              <w:spacing w:after="0"/>
              <w:ind w:left="160"/>
            </w:pPr>
            <w:r w:rsidRPr="000612E5">
              <w:t>439031.36mE</w:t>
            </w:r>
            <w:r w:rsidRPr="000612E5">
              <w:tab/>
              <w:t>6888417.27mN</w:t>
            </w:r>
          </w:p>
          <w:p w14:paraId="543053A2" w14:textId="77777777" w:rsidR="00033239" w:rsidRPr="000612E5" w:rsidRDefault="00033239" w:rsidP="00204F16">
            <w:pPr>
              <w:pStyle w:val="GG-body"/>
              <w:spacing w:after="0"/>
              <w:ind w:left="160"/>
            </w:pPr>
            <w:r w:rsidRPr="000612E5">
              <w:t>439031.36mE</w:t>
            </w:r>
            <w:r w:rsidRPr="000612E5">
              <w:tab/>
              <w:t>6888416.54mN</w:t>
            </w:r>
          </w:p>
          <w:p w14:paraId="5D055E9E" w14:textId="77777777" w:rsidR="00033239" w:rsidRPr="000612E5" w:rsidRDefault="00033239" w:rsidP="00204F16">
            <w:pPr>
              <w:pStyle w:val="GG-body"/>
              <w:spacing w:after="0"/>
              <w:ind w:left="160"/>
            </w:pPr>
            <w:r w:rsidRPr="000612E5">
              <w:t>439491.36mE</w:t>
            </w:r>
            <w:r w:rsidRPr="000612E5">
              <w:tab/>
              <w:t>6888416.54mN</w:t>
            </w:r>
          </w:p>
          <w:p w14:paraId="320BBB66" w14:textId="77777777" w:rsidR="00033239" w:rsidRPr="000612E5" w:rsidRDefault="00033239" w:rsidP="00204F16">
            <w:pPr>
              <w:pStyle w:val="GG-body"/>
              <w:spacing w:after="0"/>
              <w:ind w:left="160"/>
            </w:pPr>
            <w:r w:rsidRPr="000612E5">
              <w:t>439491.36mE</w:t>
            </w:r>
            <w:r w:rsidRPr="000612E5">
              <w:tab/>
              <w:t>6888417.27mN</w:t>
            </w:r>
          </w:p>
          <w:p w14:paraId="07211665" w14:textId="77777777" w:rsidR="00033239" w:rsidRPr="000612E5" w:rsidRDefault="00033239" w:rsidP="00204F16">
            <w:pPr>
              <w:pStyle w:val="GG-body"/>
              <w:spacing w:after="0"/>
              <w:ind w:left="160"/>
            </w:pPr>
            <w:r w:rsidRPr="000612E5">
              <w:t>439531.37mE</w:t>
            </w:r>
            <w:r w:rsidRPr="000612E5">
              <w:tab/>
              <w:t>6888417.27mN</w:t>
            </w:r>
          </w:p>
          <w:p w14:paraId="1B64C81B" w14:textId="77777777" w:rsidR="00033239" w:rsidRPr="000612E5" w:rsidRDefault="00033239" w:rsidP="00204F16">
            <w:pPr>
              <w:pStyle w:val="GG-body"/>
              <w:spacing w:after="0"/>
              <w:ind w:left="160"/>
            </w:pPr>
            <w:r w:rsidRPr="000612E5">
              <w:t>439531.37mE</w:t>
            </w:r>
            <w:r w:rsidRPr="000612E5">
              <w:tab/>
              <w:t>6888416.54mN</w:t>
            </w:r>
          </w:p>
          <w:p w14:paraId="045D7C1E" w14:textId="77777777" w:rsidR="00033239" w:rsidRPr="000612E5" w:rsidRDefault="00033239" w:rsidP="00204F16">
            <w:pPr>
              <w:pStyle w:val="GG-body"/>
              <w:spacing w:after="0"/>
              <w:ind w:left="160"/>
            </w:pPr>
            <w:r w:rsidRPr="000612E5">
              <w:t>440772.98mE</w:t>
            </w:r>
            <w:r w:rsidRPr="000612E5">
              <w:tab/>
              <w:t>6888416.54mN</w:t>
            </w:r>
          </w:p>
          <w:p w14:paraId="116F493E" w14:textId="77777777" w:rsidR="00033239" w:rsidRPr="000612E5" w:rsidRDefault="00033239" w:rsidP="00204F16">
            <w:pPr>
              <w:pStyle w:val="GG-body"/>
              <w:spacing w:after="0"/>
              <w:ind w:left="160"/>
            </w:pPr>
            <w:r w:rsidRPr="000612E5">
              <w:t>441152.65mE</w:t>
            </w:r>
            <w:r w:rsidRPr="000612E5">
              <w:tab/>
              <w:t>6888409.91mN</w:t>
            </w:r>
          </w:p>
          <w:p w14:paraId="755987CB" w14:textId="77777777" w:rsidR="00033239" w:rsidRPr="000612E5" w:rsidRDefault="00033239" w:rsidP="00204F16">
            <w:pPr>
              <w:pStyle w:val="GG-body"/>
              <w:spacing w:after="0"/>
              <w:ind w:left="160"/>
            </w:pPr>
            <w:r w:rsidRPr="000612E5">
              <w:t>441532.34mE</w:t>
            </w:r>
            <w:r w:rsidRPr="000612E5">
              <w:tab/>
              <w:t>6888416.54mN</w:t>
            </w:r>
          </w:p>
          <w:p w14:paraId="06BB6066" w14:textId="77777777" w:rsidR="00033239" w:rsidRPr="000612E5" w:rsidRDefault="00033239" w:rsidP="00204F16">
            <w:pPr>
              <w:pStyle w:val="GG-body"/>
              <w:spacing w:after="0"/>
              <w:ind w:left="160"/>
            </w:pPr>
            <w:r w:rsidRPr="000612E5">
              <w:t>443058.81mE</w:t>
            </w:r>
            <w:r w:rsidRPr="000612E5">
              <w:tab/>
              <w:t>6888416.54mN</w:t>
            </w:r>
          </w:p>
          <w:p w14:paraId="5D6DE106" w14:textId="77777777" w:rsidR="00033239" w:rsidRPr="000612E5" w:rsidRDefault="00033239" w:rsidP="00204F16">
            <w:pPr>
              <w:pStyle w:val="GG-body"/>
              <w:spacing w:after="0"/>
              <w:ind w:left="160"/>
            </w:pPr>
            <w:r w:rsidRPr="000612E5">
              <w:t>443737.76mE</w:t>
            </w:r>
            <w:r w:rsidRPr="000612E5">
              <w:tab/>
              <w:t>6888284.56mN</w:t>
            </w:r>
          </w:p>
          <w:p w14:paraId="5B5E9751" w14:textId="77777777" w:rsidR="00033239" w:rsidRPr="000612E5" w:rsidRDefault="00033239" w:rsidP="00204F16">
            <w:pPr>
              <w:pStyle w:val="GG-body"/>
              <w:spacing w:after="0"/>
              <w:ind w:left="160"/>
            </w:pPr>
            <w:r w:rsidRPr="000612E5">
              <w:lastRenderedPageBreak/>
              <w:t>443791.75mE</w:t>
            </w:r>
            <w:r w:rsidRPr="000612E5">
              <w:tab/>
              <w:t>6888269.09mN</w:t>
            </w:r>
          </w:p>
          <w:p w14:paraId="56DFED18" w14:textId="77777777" w:rsidR="00033239" w:rsidRPr="000612E5" w:rsidRDefault="00033239" w:rsidP="00204F16">
            <w:pPr>
              <w:pStyle w:val="GG-body"/>
              <w:spacing w:after="0"/>
              <w:ind w:left="160"/>
            </w:pPr>
            <w:r w:rsidRPr="000612E5">
              <w:t>443791.96mE</w:t>
            </w:r>
            <w:r w:rsidRPr="000612E5">
              <w:tab/>
              <w:t>6888269.78mN</w:t>
            </w:r>
          </w:p>
          <w:p w14:paraId="6797966C" w14:textId="77777777" w:rsidR="00033239" w:rsidRPr="000612E5" w:rsidRDefault="00033239" w:rsidP="00204F16">
            <w:pPr>
              <w:pStyle w:val="GG-body"/>
              <w:spacing w:after="0"/>
              <w:ind w:left="160"/>
            </w:pPr>
            <w:r w:rsidRPr="000612E5">
              <w:t>443830.41mE</w:t>
            </w:r>
            <w:r w:rsidRPr="000612E5">
              <w:tab/>
              <w:t>6888258.76mN</w:t>
            </w:r>
          </w:p>
          <w:p w14:paraId="3D728BDF" w14:textId="77777777" w:rsidR="00033239" w:rsidRPr="000612E5" w:rsidRDefault="00033239" w:rsidP="00204F16">
            <w:pPr>
              <w:pStyle w:val="GG-body"/>
              <w:spacing w:after="0"/>
              <w:ind w:left="160"/>
            </w:pPr>
            <w:r w:rsidRPr="000612E5">
              <w:t>443830.20mE</w:t>
            </w:r>
            <w:r w:rsidRPr="000612E5">
              <w:tab/>
              <w:t>6888258.06mN</w:t>
            </w:r>
          </w:p>
          <w:p w14:paraId="6E6CAD4B" w14:textId="77777777" w:rsidR="00033239" w:rsidRPr="000612E5" w:rsidRDefault="00033239" w:rsidP="00204F16">
            <w:pPr>
              <w:pStyle w:val="GG-body"/>
              <w:spacing w:after="0"/>
              <w:ind w:left="160"/>
            </w:pPr>
            <w:r w:rsidRPr="000612E5">
              <w:t>443984.01mE</w:t>
            </w:r>
            <w:r w:rsidRPr="000612E5">
              <w:tab/>
              <w:t>6888213.96mN</w:t>
            </w:r>
          </w:p>
          <w:p w14:paraId="5A411ACB" w14:textId="77777777" w:rsidR="00033239" w:rsidRPr="000612E5" w:rsidRDefault="00033239" w:rsidP="00204F16">
            <w:pPr>
              <w:pStyle w:val="GG-body"/>
              <w:spacing w:after="0"/>
              <w:ind w:left="160"/>
            </w:pPr>
            <w:r w:rsidRPr="000612E5">
              <w:t>443984.21mE</w:t>
            </w:r>
            <w:r w:rsidRPr="000612E5">
              <w:tab/>
              <w:t>6888214.65mN</w:t>
            </w:r>
          </w:p>
          <w:p w14:paraId="0EADC407" w14:textId="77777777" w:rsidR="00033239" w:rsidRPr="000612E5" w:rsidRDefault="00033239" w:rsidP="00204F16">
            <w:pPr>
              <w:pStyle w:val="GG-body"/>
              <w:spacing w:after="0"/>
              <w:ind w:left="160"/>
            </w:pPr>
            <w:r w:rsidRPr="000612E5">
              <w:t>444022.66mE</w:t>
            </w:r>
            <w:r w:rsidRPr="000612E5">
              <w:tab/>
              <w:t>6888203.63mN</w:t>
            </w:r>
          </w:p>
          <w:p w14:paraId="3B45F1B2" w14:textId="77777777" w:rsidR="00033239" w:rsidRPr="000612E5" w:rsidRDefault="00033239" w:rsidP="00204F16">
            <w:pPr>
              <w:pStyle w:val="GG-body"/>
              <w:spacing w:after="0"/>
              <w:ind w:left="160"/>
            </w:pPr>
            <w:r w:rsidRPr="000612E5">
              <w:t>444022.46mE</w:t>
            </w:r>
            <w:r w:rsidRPr="000612E5">
              <w:tab/>
              <w:t>6888202.93mN</w:t>
            </w:r>
          </w:p>
          <w:p w14:paraId="05561980" w14:textId="77777777" w:rsidR="00033239" w:rsidRPr="000612E5" w:rsidRDefault="00033239" w:rsidP="00204F16">
            <w:pPr>
              <w:pStyle w:val="GG-body"/>
              <w:spacing w:after="0"/>
              <w:ind w:left="160"/>
            </w:pPr>
            <w:r w:rsidRPr="000612E5">
              <w:t>444423.21mE</w:t>
            </w:r>
            <w:r w:rsidRPr="000612E5">
              <w:tab/>
              <w:t>6888088.01mN</w:t>
            </w:r>
          </w:p>
          <w:p w14:paraId="531D0330" w14:textId="77777777" w:rsidR="00033239" w:rsidRPr="000612E5" w:rsidRDefault="00033239" w:rsidP="00204F16">
            <w:pPr>
              <w:pStyle w:val="GG-body"/>
              <w:spacing w:after="0"/>
              <w:ind w:left="160"/>
            </w:pPr>
            <w:r w:rsidRPr="000612E5">
              <w:t>444754.71mE</w:t>
            </w:r>
            <w:r w:rsidRPr="000612E5">
              <w:tab/>
              <w:t>6888011.49mN</w:t>
            </w:r>
          </w:p>
          <w:p w14:paraId="1B10316A" w14:textId="77777777" w:rsidR="00033239" w:rsidRPr="000612E5" w:rsidRDefault="00033239" w:rsidP="00204F16">
            <w:pPr>
              <w:pStyle w:val="GG-body"/>
              <w:spacing w:after="0"/>
              <w:ind w:left="160"/>
            </w:pPr>
            <w:r w:rsidRPr="000612E5">
              <w:t>444754.87mE</w:t>
            </w:r>
            <w:r w:rsidRPr="000612E5">
              <w:tab/>
              <w:t>6888012.19mN</w:t>
            </w:r>
          </w:p>
          <w:p w14:paraId="57447557" w14:textId="77777777" w:rsidR="00033239" w:rsidRPr="000612E5" w:rsidRDefault="00033239" w:rsidP="00204F16">
            <w:pPr>
              <w:pStyle w:val="GG-body"/>
              <w:spacing w:after="0"/>
              <w:ind w:left="160"/>
            </w:pPr>
            <w:r w:rsidRPr="000612E5">
              <w:t>444793.85mE</w:t>
            </w:r>
            <w:r w:rsidRPr="000612E5">
              <w:tab/>
              <w:t>6888003.19mN</w:t>
            </w:r>
          </w:p>
          <w:p w14:paraId="78566F88" w14:textId="77777777" w:rsidR="00033239" w:rsidRPr="000612E5" w:rsidRDefault="00033239" w:rsidP="00204F16">
            <w:pPr>
              <w:pStyle w:val="GG-body"/>
              <w:spacing w:after="0"/>
              <w:ind w:left="160"/>
            </w:pPr>
            <w:r w:rsidRPr="000612E5">
              <w:t>444793.68mE</w:t>
            </w:r>
            <w:r w:rsidRPr="000612E5">
              <w:tab/>
              <w:t>6888002.49mN</w:t>
            </w:r>
          </w:p>
          <w:p w14:paraId="2701A7F3" w14:textId="77777777" w:rsidR="00033239" w:rsidRDefault="00033239" w:rsidP="00204F16">
            <w:pPr>
              <w:pStyle w:val="GG-body"/>
              <w:spacing w:after="0"/>
              <w:ind w:left="160"/>
            </w:pPr>
            <w:r w:rsidRPr="000612E5">
              <w:t>447772.34mE</w:t>
            </w:r>
            <w:r w:rsidRPr="000612E5">
              <w:tab/>
              <w:t>6887314.81mN</w:t>
            </w:r>
          </w:p>
        </w:tc>
      </w:tr>
    </w:tbl>
    <w:p w14:paraId="38705F94" w14:textId="77777777" w:rsidR="00033239" w:rsidRPr="000612E5" w:rsidRDefault="00033239" w:rsidP="00033239">
      <w:pPr>
        <w:pStyle w:val="GG-body"/>
      </w:pPr>
      <w:r w:rsidRPr="000612E5">
        <w:lastRenderedPageBreak/>
        <w:t xml:space="preserve">AREA: </w:t>
      </w:r>
      <w:r w:rsidRPr="000612E5">
        <w:rPr>
          <w:b/>
        </w:rPr>
        <w:t>3.515</w:t>
      </w:r>
      <w:r w:rsidRPr="000612E5">
        <w:t xml:space="preserve"> square kilometres approximately</w:t>
      </w:r>
    </w:p>
    <w:p w14:paraId="4A0F8429" w14:textId="77777777" w:rsidR="00033239" w:rsidRDefault="00033239" w:rsidP="00033239">
      <w:pPr>
        <w:pStyle w:val="GG-SDated"/>
      </w:pPr>
      <w:r w:rsidRPr="000612E5">
        <w:t>Dated</w:t>
      </w:r>
      <w:r>
        <w:t xml:space="preserve">: </w:t>
      </w:r>
      <w:r w:rsidRPr="000612E5">
        <w:t>1</w:t>
      </w:r>
      <w:r>
        <w:t>5</w:t>
      </w:r>
      <w:r w:rsidRPr="000612E5">
        <w:t xml:space="preserve"> March 2022</w:t>
      </w:r>
    </w:p>
    <w:p w14:paraId="504DF91A" w14:textId="77777777" w:rsidR="00033239" w:rsidRPr="000612E5" w:rsidRDefault="00033239" w:rsidP="00033239">
      <w:pPr>
        <w:pStyle w:val="GG-SName"/>
        <w:rPr>
          <w:szCs w:val="17"/>
        </w:rPr>
      </w:pPr>
      <w:r w:rsidRPr="000612E5">
        <w:t>Barry A. Goldstein</w:t>
      </w:r>
    </w:p>
    <w:p w14:paraId="5A5A3CFA" w14:textId="77777777" w:rsidR="00033239" w:rsidRPr="000612E5" w:rsidRDefault="00033239" w:rsidP="00033239">
      <w:pPr>
        <w:pStyle w:val="GG-Signature"/>
      </w:pPr>
      <w:r w:rsidRPr="000612E5">
        <w:t>Executive Director</w:t>
      </w:r>
    </w:p>
    <w:p w14:paraId="52E21730" w14:textId="77777777" w:rsidR="00033239" w:rsidRPr="000612E5" w:rsidRDefault="00033239" w:rsidP="00033239">
      <w:pPr>
        <w:pStyle w:val="GG-Signature"/>
      </w:pPr>
      <w:r w:rsidRPr="000612E5">
        <w:t>Energy Resources Division</w:t>
      </w:r>
    </w:p>
    <w:p w14:paraId="46A07A82" w14:textId="77777777" w:rsidR="00033239" w:rsidRPr="000612E5" w:rsidRDefault="00033239" w:rsidP="00033239">
      <w:pPr>
        <w:pStyle w:val="GG-Signature"/>
      </w:pPr>
      <w:r w:rsidRPr="000612E5">
        <w:t>Department for Energy and Mining</w:t>
      </w:r>
    </w:p>
    <w:p w14:paraId="1588A08D" w14:textId="77777777" w:rsidR="00033239" w:rsidRDefault="00033239" w:rsidP="00033239">
      <w:pPr>
        <w:pStyle w:val="GG-Signature"/>
      </w:pPr>
      <w:r w:rsidRPr="000612E5">
        <w:t>Delegate of the Minister for Energy and Mining</w:t>
      </w:r>
    </w:p>
    <w:p w14:paraId="3583F41A" w14:textId="77777777" w:rsidR="00033239" w:rsidRDefault="00033239" w:rsidP="00033239">
      <w:pPr>
        <w:pStyle w:val="GG-Signature"/>
        <w:pBdr>
          <w:top w:val="single" w:sz="4" w:space="1" w:color="auto"/>
        </w:pBdr>
        <w:spacing w:before="100" w:line="14" w:lineRule="exact"/>
        <w:jc w:val="center"/>
      </w:pPr>
    </w:p>
    <w:p w14:paraId="10BB3399" w14:textId="77777777" w:rsidR="00033239" w:rsidRDefault="00033239" w:rsidP="00944BFE">
      <w:pPr>
        <w:pStyle w:val="GG-body"/>
        <w:spacing w:after="0"/>
      </w:pPr>
    </w:p>
    <w:p w14:paraId="4C12B74D" w14:textId="77777777" w:rsidR="00033239" w:rsidRDefault="00033239" w:rsidP="00033239">
      <w:pPr>
        <w:pStyle w:val="GG-Title1"/>
      </w:pPr>
      <w:r w:rsidRPr="00842EAB">
        <w:t>Petroleum and Geothermal Energy Act 2000</w:t>
      </w:r>
    </w:p>
    <w:p w14:paraId="050ED5C0" w14:textId="77777777" w:rsidR="00033239" w:rsidRDefault="00033239" w:rsidP="00033239">
      <w:pPr>
        <w:pStyle w:val="GG-Title3"/>
      </w:pPr>
      <w:r w:rsidRPr="00842EAB">
        <w:t xml:space="preserve">Suspension </w:t>
      </w:r>
      <w:r>
        <w:t>o</w:t>
      </w:r>
      <w:r w:rsidRPr="00842EAB">
        <w:t>f</w:t>
      </w:r>
      <w:r>
        <w:t xml:space="preserve"> </w:t>
      </w:r>
      <w:r w:rsidRPr="00842EAB">
        <w:t>Petroleum Retention Licences</w:t>
      </w:r>
      <w:r>
        <w:t xml:space="preserve"> </w:t>
      </w:r>
      <w:proofErr w:type="spellStart"/>
      <w:r w:rsidRPr="00842EAB">
        <w:rPr>
          <w:rFonts w:eastAsia="Times New Roman"/>
        </w:rPr>
        <w:t>PRLs</w:t>
      </w:r>
      <w:proofErr w:type="spellEnd"/>
      <w:r w:rsidRPr="00842EAB">
        <w:rPr>
          <w:rFonts w:eastAsia="Times New Roman"/>
        </w:rPr>
        <w:t xml:space="preserve"> 231, 232, 233 and 237</w:t>
      </w:r>
    </w:p>
    <w:p w14:paraId="252AD2E2" w14:textId="77777777" w:rsidR="00033239" w:rsidRDefault="00033239" w:rsidP="00033239">
      <w:pPr>
        <w:pStyle w:val="GG-body"/>
      </w:pPr>
      <w:r w:rsidRPr="00842EAB">
        <w:t xml:space="preserve">Pursuant to section 90 of the </w:t>
      </w:r>
      <w:r w:rsidRPr="00842EAB">
        <w:rPr>
          <w:i/>
        </w:rPr>
        <w:t>Petroleum and Geothermal Energy Act 2000</w:t>
      </w:r>
      <w:r w:rsidRPr="00842EAB">
        <w:t>, notice is hereby given that the abovementioned Petroleum Retention Licences have been suspended for the period from 10 January 2022 to 9 January 2023 inclusive, pursuant to delegated powers dated 29 June 2018.</w:t>
      </w:r>
    </w:p>
    <w:p w14:paraId="76E9016A" w14:textId="77777777" w:rsidR="00033239" w:rsidRDefault="00033239" w:rsidP="003235A3">
      <w:pPr>
        <w:pStyle w:val="GG-body"/>
        <w:numPr>
          <w:ilvl w:val="0"/>
          <w:numId w:val="34"/>
        </w:numPr>
        <w:ind w:left="490" w:hanging="322"/>
      </w:pPr>
      <w:proofErr w:type="spellStart"/>
      <w:r w:rsidRPr="00842EAB">
        <w:t>PRLs</w:t>
      </w:r>
      <w:proofErr w:type="spellEnd"/>
      <w:r w:rsidRPr="00842EAB">
        <w:t xml:space="preserve"> 231, 232, 233 and 237 will now expire on 17 January 2025</w:t>
      </w:r>
    </w:p>
    <w:p w14:paraId="63E82D20" w14:textId="77777777" w:rsidR="00033239" w:rsidRDefault="00033239" w:rsidP="00033239">
      <w:pPr>
        <w:pStyle w:val="GG-SDated"/>
      </w:pPr>
      <w:r w:rsidRPr="00842EAB">
        <w:t>Dated:</w:t>
      </w:r>
      <w:r>
        <w:t xml:space="preserve"> </w:t>
      </w:r>
      <w:r w:rsidRPr="00842EAB">
        <w:t>9 March 2022</w:t>
      </w:r>
    </w:p>
    <w:p w14:paraId="5D181AEF" w14:textId="77777777" w:rsidR="00033239" w:rsidRPr="00842EAB" w:rsidRDefault="00033239" w:rsidP="00033239">
      <w:pPr>
        <w:pStyle w:val="GG-SName"/>
        <w:rPr>
          <w:szCs w:val="17"/>
        </w:rPr>
      </w:pPr>
      <w:r w:rsidRPr="00842EAB">
        <w:t>Nick Panagopoulos</w:t>
      </w:r>
    </w:p>
    <w:p w14:paraId="00CE3BC3" w14:textId="77777777" w:rsidR="00033239" w:rsidRPr="00842EAB" w:rsidRDefault="00033239" w:rsidP="00033239">
      <w:pPr>
        <w:pStyle w:val="GG-Signature"/>
      </w:pPr>
      <w:r w:rsidRPr="00842EAB">
        <w:t>A/Executive Director</w:t>
      </w:r>
    </w:p>
    <w:p w14:paraId="02D761C3" w14:textId="77777777" w:rsidR="00033239" w:rsidRPr="00842EAB" w:rsidRDefault="00033239" w:rsidP="00033239">
      <w:pPr>
        <w:pStyle w:val="GG-Signature"/>
      </w:pPr>
      <w:r w:rsidRPr="00842EAB">
        <w:t>Energy Resources Division</w:t>
      </w:r>
    </w:p>
    <w:p w14:paraId="1BCE38FB" w14:textId="77777777" w:rsidR="00033239" w:rsidRPr="00842EAB" w:rsidRDefault="00033239" w:rsidP="00033239">
      <w:pPr>
        <w:pStyle w:val="GG-Signature"/>
      </w:pPr>
      <w:r w:rsidRPr="00842EAB">
        <w:t>Department for Energy and Mining</w:t>
      </w:r>
    </w:p>
    <w:p w14:paraId="516CAA91" w14:textId="5778C6CD" w:rsidR="00033239" w:rsidRDefault="00033239" w:rsidP="00033239">
      <w:pPr>
        <w:pStyle w:val="GG-Signature"/>
      </w:pPr>
      <w:r w:rsidRPr="00842EAB">
        <w:t>Delegate of the Minister for Energy and Mining</w:t>
      </w:r>
    </w:p>
    <w:p w14:paraId="4F6F8E06" w14:textId="05A85712" w:rsidR="00033239" w:rsidRDefault="00033239" w:rsidP="00033239">
      <w:pPr>
        <w:pStyle w:val="GG-Signature"/>
        <w:pBdr>
          <w:bottom w:val="single" w:sz="4" w:space="1" w:color="auto"/>
        </w:pBdr>
        <w:spacing w:line="52" w:lineRule="exact"/>
        <w:jc w:val="center"/>
      </w:pPr>
    </w:p>
    <w:p w14:paraId="26210DAE" w14:textId="5D169244" w:rsidR="00033239" w:rsidRDefault="00033239" w:rsidP="00033239">
      <w:pPr>
        <w:pStyle w:val="GG-Signature"/>
        <w:pBdr>
          <w:top w:val="single" w:sz="4" w:space="1" w:color="auto"/>
        </w:pBdr>
        <w:spacing w:before="34" w:line="14" w:lineRule="exact"/>
        <w:jc w:val="center"/>
      </w:pPr>
    </w:p>
    <w:p w14:paraId="6FF41F8B" w14:textId="036AFF93" w:rsidR="00033239" w:rsidRDefault="00033239" w:rsidP="00944BFE">
      <w:pPr>
        <w:pStyle w:val="GG-body"/>
        <w:spacing w:after="0"/>
      </w:pPr>
    </w:p>
    <w:p w14:paraId="1A60B0DD" w14:textId="77777777" w:rsidR="00033239" w:rsidRPr="0078667D" w:rsidRDefault="00033239" w:rsidP="00F73117">
      <w:pPr>
        <w:pStyle w:val="Heading2"/>
        <w:rPr>
          <w:lang w:val="en-GB"/>
        </w:rPr>
      </w:pPr>
      <w:bookmarkStart w:id="12" w:name="_Toc98409217"/>
      <w:r w:rsidRPr="0078667D">
        <w:rPr>
          <w:lang w:val="en-GB"/>
        </w:rPr>
        <w:t xml:space="preserve">Planning, </w:t>
      </w:r>
      <w:proofErr w:type="gramStart"/>
      <w:r w:rsidRPr="00F73117">
        <w:t>Development</w:t>
      </w:r>
      <w:proofErr w:type="gramEnd"/>
      <w:r w:rsidRPr="0078667D">
        <w:rPr>
          <w:lang w:val="en-GB"/>
        </w:rPr>
        <w:t xml:space="preserve"> and Infrastructure Act 2016</w:t>
      </w:r>
      <w:bookmarkEnd w:id="12"/>
    </w:p>
    <w:p w14:paraId="0A6DD805" w14:textId="77777777" w:rsidR="00033239" w:rsidRPr="0078667D" w:rsidRDefault="00033239" w:rsidP="00033239">
      <w:pPr>
        <w:pStyle w:val="GG-Title2"/>
        <w:rPr>
          <w:lang w:val="en-GB"/>
        </w:rPr>
      </w:pPr>
      <w:r w:rsidRPr="0078667D">
        <w:rPr>
          <w:lang w:val="en-GB"/>
        </w:rPr>
        <w:t>Section 76</w:t>
      </w:r>
    </w:p>
    <w:p w14:paraId="3304E11A" w14:textId="77777777" w:rsidR="00033239" w:rsidRDefault="00033239" w:rsidP="00033239">
      <w:pPr>
        <w:pStyle w:val="GG-Title3"/>
        <w:spacing w:after="0"/>
        <w:rPr>
          <w:lang w:val="en-GB"/>
        </w:rPr>
      </w:pPr>
      <w:r w:rsidRPr="0078667D">
        <w:rPr>
          <w:lang w:val="en-GB"/>
        </w:rPr>
        <w:t>Amendment to the Planning and Design Code</w:t>
      </w:r>
    </w:p>
    <w:p w14:paraId="5D3C7F81" w14:textId="77777777" w:rsidR="00033239" w:rsidRPr="0078667D" w:rsidRDefault="00033239" w:rsidP="00033239">
      <w:pPr>
        <w:pStyle w:val="GG-body"/>
        <w:rPr>
          <w:i/>
          <w:lang w:val="en-GB"/>
        </w:rPr>
      </w:pPr>
      <w:r w:rsidRPr="0078667D">
        <w:rPr>
          <w:i/>
          <w:lang w:val="en-GB"/>
        </w:rPr>
        <w:t>Preamble</w:t>
      </w:r>
    </w:p>
    <w:p w14:paraId="74F468A1" w14:textId="77777777" w:rsidR="00033239" w:rsidRPr="0078667D" w:rsidRDefault="00033239" w:rsidP="00033239">
      <w:pPr>
        <w:pStyle w:val="GG-body"/>
        <w:rPr>
          <w:lang w:val="en-GB"/>
        </w:rPr>
      </w:pPr>
      <w:r w:rsidRPr="0078667D">
        <w:rPr>
          <w:lang w:val="en-GB"/>
        </w:rPr>
        <w:t xml:space="preserve">It is necessary to amend the Planning and Design Code (the Code) in operation </w:t>
      </w:r>
      <w:proofErr w:type="gramStart"/>
      <w:r w:rsidRPr="0078667D">
        <w:rPr>
          <w:lang w:val="en-GB"/>
        </w:rPr>
        <w:t>at</w:t>
      </w:r>
      <w:proofErr w:type="gramEnd"/>
      <w:r w:rsidRPr="0078667D">
        <w:rPr>
          <w:lang w:val="en-GB"/>
        </w:rPr>
        <w:t xml:space="preserve"> 3 March 2022 (Version 2022.4) in order to make changes:</w:t>
      </w:r>
    </w:p>
    <w:p w14:paraId="5F5ED07D" w14:textId="77777777" w:rsidR="00033239" w:rsidRPr="0078667D" w:rsidRDefault="00033239" w:rsidP="003235A3">
      <w:pPr>
        <w:pStyle w:val="GG-body"/>
        <w:numPr>
          <w:ilvl w:val="0"/>
          <w:numId w:val="41"/>
        </w:numPr>
        <w:ind w:left="504"/>
        <w:rPr>
          <w:lang w:val="en-GB"/>
        </w:rPr>
      </w:pPr>
      <w:r w:rsidRPr="0078667D">
        <w:rPr>
          <w:lang w:val="en-GB"/>
        </w:rPr>
        <w:t xml:space="preserve">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78667D">
        <w:rPr>
          <w:lang w:val="en-GB"/>
        </w:rPr>
        <w:t>as a result of</w:t>
      </w:r>
      <w:proofErr w:type="gramEnd"/>
      <w:r w:rsidRPr="0078667D">
        <w:rPr>
          <w:lang w:val="en-GB"/>
        </w:rPr>
        <w:t xml:space="preserve"> this amendment. </w:t>
      </w:r>
    </w:p>
    <w:p w14:paraId="537129BE" w14:textId="77777777" w:rsidR="00033239" w:rsidRDefault="00033239" w:rsidP="003235A3">
      <w:pPr>
        <w:pStyle w:val="GG-body"/>
        <w:numPr>
          <w:ilvl w:val="0"/>
          <w:numId w:val="41"/>
        </w:numPr>
        <w:ind w:left="504"/>
        <w:rPr>
          <w:lang w:val="en-GB"/>
        </w:rPr>
      </w:pPr>
      <w:r w:rsidRPr="0078667D">
        <w:rPr>
          <w:lang w:val="en-GB"/>
        </w:rPr>
        <w:t>to correct an error with regards to the spatial application of the Minimum Frontage Technical and Numeric Variation (</w:t>
      </w:r>
      <w:proofErr w:type="spellStart"/>
      <w:r w:rsidRPr="0078667D">
        <w:rPr>
          <w:lang w:val="en-GB"/>
        </w:rPr>
        <w:t>TNV</w:t>
      </w:r>
      <w:proofErr w:type="spellEnd"/>
      <w:r w:rsidRPr="0078667D">
        <w:rPr>
          <w:lang w:val="en-GB"/>
        </w:rPr>
        <w:t>) in the areas of Daw Park and Melrose Park.</w:t>
      </w:r>
    </w:p>
    <w:p w14:paraId="375B522A" w14:textId="77777777" w:rsidR="00033239" w:rsidRDefault="00033239" w:rsidP="003235A3">
      <w:pPr>
        <w:pStyle w:val="GG-body"/>
        <w:numPr>
          <w:ilvl w:val="0"/>
          <w:numId w:val="40"/>
        </w:numPr>
        <w:rPr>
          <w:lang w:val="en-GB"/>
        </w:rPr>
      </w:pPr>
      <w:r w:rsidRPr="0078667D">
        <w:rPr>
          <w:lang w:val="en-GB"/>
        </w:rPr>
        <w:t xml:space="preserve">Pursuant to section 76 of the </w:t>
      </w:r>
      <w:r w:rsidRPr="0078667D">
        <w:rPr>
          <w:i/>
          <w:lang w:val="en-GB"/>
        </w:rPr>
        <w:t xml:space="preserve">Planning, </w:t>
      </w:r>
      <w:proofErr w:type="gramStart"/>
      <w:r w:rsidRPr="0078667D">
        <w:rPr>
          <w:i/>
          <w:lang w:val="en-GB"/>
        </w:rPr>
        <w:t>Development</w:t>
      </w:r>
      <w:proofErr w:type="gramEnd"/>
      <w:r w:rsidRPr="0078667D">
        <w:rPr>
          <w:i/>
          <w:lang w:val="en-GB"/>
        </w:rPr>
        <w:t xml:space="preserve"> and Infrastructure Act 2016</w:t>
      </w:r>
      <w:r w:rsidRPr="0078667D">
        <w:rPr>
          <w:lang w:val="en-GB"/>
        </w:rPr>
        <w:t xml:space="preserve"> (the Act), I hereby amend the Code in order to make changes of form (without altering the effect of underlying policy) and correct errors as follows:</w:t>
      </w:r>
    </w:p>
    <w:p w14:paraId="456BDD90" w14:textId="77777777" w:rsidR="00033239" w:rsidRDefault="00033239" w:rsidP="003235A3">
      <w:pPr>
        <w:pStyle w:val="GG-body"/>
        <w:numPr>
          <w:ilvl w:val="0"/>
          <w:numId w:val="36"/>
        </w:numPr>
      </w:pPr>
      <w:r w:rsidRPr="0078667D">
        <w:rPr>
          <w:bCs/>
          <w:lang w:val="en-GB"/>
        </w:rPr>
        <w:t>Undertake minor</w:t>
      </w:r>
      <w:r w:rsidRPr="0078667D">
        <w:t xml:space="preserve"> alterations to the geometry of the spatial layers and data in the Code to maintain the current relationship between the parcel boundaries and Code data </w:t>
      </w:r>
      <w:proofErr w:type="gramStart"/>
      <w:r w:rsidRPr="0078667D">
        <w:t>as a result of</w:t>
      </w:r>
      <w:proofErr w:type="gramEnd"/>
      <w:r w:rsidRPr="0078667D">
        <w:t xml:space="preserve"> the following:</w:t>
      </w:r>
    </w:p>
    <w:p w14:paraId="561FC204" w14:textId="77777777" w:rsidR="00033239" w:rsidRDefault="00033239" w:rsidP="003235A3">
      <w:pPr>
        <w:pStyle w:val="GG-body"/>
        <w:numPr>
          <w:ilvl w:val="2"/>
          <w:numId w:val="39"/>
        </w:numPr>
        <w:ind w:left="1560" w:hanging="216"/>
      </w:pPr>
      <w:r w:rsidRPr="0078667D">
        <w:t>New plans of division deposited in the Land Titles Office between 23 February 2021 and 8 March 2022 affecting the following spatial and data layers in the Code:</w:t>
      </w:r>
    </w:p>
    <w:p w14:paraId="1B62F217" w14:textId="77777777" w:rsidR="00033239" w:rsidRPr="0078667D" w:rsidRDefault="00033239" w:rsidP="003235A3">
      <w:pPr>
        <w:pStyle w:val="GG-body"/>
        <w:numPr>
          <w:ilvl w:val="2"/>
          <w:numId w:val="37"/>
        </w:numPr>
        <w:ind w:left="1985" w:hanging="425"/>
      </w:pPr>
      <w:r w:rsidRPr="0078667D">
        <w:t>Zones and subzones</w:t>
      </w:r>
    </w:p>
    <w:p w14:paraId="3DEE1FA4" w14:textId="77777777" w:rsidR="00033239" w:rsidRPr="0078667D" w:rsidRDefault="00033239" w:rsidP="003235A3">
      <w:pPr>
        <w:pStyle w:val="GG-body"/>
        <w:numPr>
          <w:ilvl w:val="2"/>
          <w:numId w:val="37"/>
        </w:numPr>
        <w:ind w:left="1985" w:hanging="425"/>
      </w:pPr>
      <w:r w:rsidRPr="0078667D">
        <w:t>Technical and Numeric Variations</w:t>
      </w:r>
    </w:p>
    <w:p w14:paraId="7340B4C3" w14:textId="77777777" w:rsidR="00033239" w:rsidRPr="0078667D" w:rsidRDefault="00033239" w:rsidP="003235A3">
      <w:pPr>
        <w:pStyle w:val="GG-body"/>
        <w:numPr>
          <w:ilvl w:val="3"/>
          <w:numId w:val="38"/>
        </w:numPr>
        <w:spacing w:after="0"/>
        <w:ind w:left="2410"/>
      </w:pPr>
      <w:r w:rsidRPr="0078667D">
        <w:t>Building Heights (Levels)</w:t>
      </w:r>
    </w:p>
    <w:p w14:paraId="1463830C" w14:textId="77777777" w:rsidR="00033239" w:rsidRPr="0078667D" w:rsidRDefault="00033239" w:rsidP="003235A3">
      <w:pPr>
        <w:pStyle w:val="GG-body"/>
        <w:numPr>
          <w:ilvl w:val="3"/>
          <w:numId w:val="38"/>
        </w:numPr>
        <w:spacing w:after="0"/>
        <w:ind w:left="2410"/>
      </w:pPr>
      <w:r w:rsidRPr="0078667D">
        <w:t>Building Heights (Metres)</w:t>
      </w:r>
    </w:p>
    <w:p w14:paraId="48A70D8B" w14:textId="77777777" w:rsidR="00033239" w:rsidRPr="0078667D" w:rsidRDefault="00033239" w:rsidP="003235A3">
      <w:pPr>
        <w:pStyle w:val="GG-body"/>
        <w:numPr>
          <w:ilvl w:val="3"/>
          <w:numId w:val="38"/>
        </w:numPr>
        <w:spacing w:after="0"/>
        <w:ind w:left="2410"/>
      </w:pPr>
      <w:r w:rsidRPr="0078667D">
        <w:t>Concept Plan</w:t>
      </w:r>
    </w:p>
    <w:p w14:paraId="4BBF7173" w14:textId="77777777" w:rsidR="00033239" w:rsidRPr="0078667D" w:rsidRDefault="00033239" w:rsidP="003235A3">
      <w:pPr>
        <w:pStyle w:val="GG-body"/>
        <w:numPr>
          <w:ilvl w:val="3"/>
          <w:numId w:val="38"/>
        </w:numPr>
        <w:spacing w:after="0"/>
        <w:ind w:left="2410"/>
      </w:pPr>
      <w:r w:rsidRPr="0078667D">
        <w:t>Finished Ground and Floor Levels</w:t>
      </w:r>
    </w:p>
    <w:p w14:paraId="0A702E75" w14:textId="77777777" w:rsidR="00033239" w:rsidRPr="0078667D" w:rsidRDefault="00033239" w:rsidP="003235A3">
      <w:pPr>
        <w:pStyle w:val="GG-body"/>
        <w:numPr>
          <w:ilvl w:val="3"/>
          <w:numId w:val="38"/>
        </w:numPr>
        <w:spacing w:after="0"/>
        <w:ind w:left="2410"/>
      </w:pPr>
      <w:r w:rsidRPr="0078667D">
        <w:t>Interface Height</w:t>
      </w:r>
    </w:p>
    <w:p w14:paraId="0CB304A4" w14:textId="77777777" w:rsidR="00033239" w:rsidRPr="0078667D" w:rsidRDefault="00033239" w:rsidP="003235A3">
      <w:pPr>
        <w:pStyle w:val="GG-body"/>
        <w:numPr>
          <w:ilvl w:val="3"/>
          <w:numId w:val="38"/>
        </w:numPr>
        <w:spacing w:after="0"/>
        <w:ind w:left="2410"/>
      </w:pPr>
      <w:r w:rsidRPr="0078667D">
        <w:t>Minimum Dwelling Allotment Size</w:t>
      </w:r>
    </w:p>
    <w:p w14:paraId="4AC5BBA7" w14:textId="77777777" w:rsidR="00033239" w:rsidRPr="0078667D" w:rsidRDefault="00033239" w:rsidP="003235A3">
      <w:pPr>
        <w:pStyle w:val="GG-body"/>
        <w:numPr>
          <w:ilvl w:val="3"/>
          <w:numId w:val="38"/>
        </w:numPr>
        <w:spacing w:after="0"/>
        <w:ind w:left="2410"/>
      </w:pPr>
      <w:r w:rsidRPr="0078667D">
        <w:t>Minimum Frontage</w:t>
      </w:r>
    </w:p>
    <w:p w14:paraId="1EBCD8BA" w14:textId="77777777" w:rsidR="00033239" w:rsidRPr="0078667D" w:rsidRDefault="00033239" w:rsidP="003235A3">
      <w:pPr>
        <w:pStyle w:val="GG-body"/>
        <w:numPr>
          <w:ilvl w:val="3"/>
          <w:numId w:val="38"/>
        </w:numPr>
        <w:ind w:left="2410"/>
      </w:pPr>
      <w:r w:rsidRPr="0078667D">
        <w:t>Minimum Site Area</w:t>
      </w:r>
    </w:p>
    <w:p w14:paraId="4DD30FFE" w14:textId="77777777" w:rsidR="00033239" w:rsidRPr="0078667D" w:rsidRDefault="00033239" w:rsidP="003235A3">
      <w:pPr>
        <w:pStyle w:val="GG-body"/>
        <w:numPr>
          <w:ilvl w:val="2"/>
          <w:numId w:val="37"/>
        </w:numPr>
        <w:ind w:left="1985" w:hanging="425"/>
      </w:pPr>
      <w:r w:rsidRPr="0078667D">
        <w:t>Overlays</w:t>
      </w:r>
    </w:p>
    <w:p w14:paraId="3519547F" w14:textId="77777777" w:rsidR="00033239" w:rsidRPr="0078667D" w:rsidRDefault="00033239" w:rsidP="003235A3">
      <w:pPr>
        <w:pStyle w:val="GG-body"/>
        <w:numPr>
          <w:ilvl w:val="3"/>
          <w:numId w:val="38"/>
        </w:numPr>
        <w:spacing w:after="0"/>
        <w:ind w:left="2410"/>
      </w:pPr>
      <w:r w:rsidRPr="0078667D">
        <w:t>Affordable Housing</w:t>
      </w:r>
    </w:p>
    <w:p w14:paraId="27CB6215" w14:textId="77777777" w:rsidR="00033239" w:rsidRPr="0078667D" w:rsidRDefault="00033239" w:rsidP="003235A3">
      <w:pPr>
        <w:pStyle w:val="GG-body"/>
        <w:numPr>
          <w:ilvl w:val="3"/>
          <w:numId w:val="38"/>
        </w:numPr>
        <w:spacing w:after="0"/>
        <w:ind w:left="2410"/>
      </w:pPr>
      <w:r w:rsidRPr="0078667D">
        <w:t>Coastal Areas</w:t>
      </w:r>
    </w:p>
    <w:p w14:paraId="407E8038" w14:textId="77777777" w:rsidR="00033239" w:rsidRPr="0078667D" w:rsidRDefault="00033239" w:rsidP="003235A3">
      <w:pPr>
        <w:pStyle w:val="GG-body"/>
        <w:numPr>
          <w:ilvl w:val="3"/>
          <w:numId w:val="38"/>
        </w:numPr>
        <w:spacing w:after="0"/>
        <w:ind w:left="2410"/>
      </w:pPr>
      <w:r w:rsidRPr="0078667D">
        <w:t>Dwelling Excision</w:t>
      </w:r>
    </w:p>
    <w:p w14:paraId="5009ADD9" w14:textId="77777777" w:rsidR="00033239" w:rsidRPr="0078667D" w:rsidRDefault="00033239" w:rsidP="003235A3">
      <w:pPr>
        <w:pStyle w:val="GG-body"/>
        <w:numPr>
          <w:ilvl w:val="3"/>
          <w:numId w:val="38"/>
        </w:numPr>
        <w:spacing w:after="0"/>
        <w:ind w:left="2410"/>
      </w:pPr>
      <w:r w:rsidRPr="0078667D">
        <w:lastRenderedPageBreak/>
        <w:t>Environment and Food Production Area</w:t>
      </w:r>
    </w:p>
    <w:p w14:paraId="1E5F3EF1" w14:textId="77777777" w:rsidR="00033239" w:rsidRPr="0078667D" w:rsidRDefault="00033239" w:rsidP="003235A3">
      <w:pPr>
        <w:pStyle w:val="GG-body"/>
        <w:numPr>
          <w:ilvl w:val="3"/>
          <w:numId w:val="38"/>
        </w:numPr>
        <w:spacing w:after="0"/>
        <w:ind w:left="2410"/>
      </w:pPr>
      <w:r w:rsidRPr="0078667D">
        <w:t>Future Road Widening</w:t>
      </w:r>
    </w:p>
    <w:p w14:paraId="46FE669D" w14:textId="77777777" w:rsidR="00033239" w:rsidRPr="0078667D" w:rsidRDefault="00033239" w:rsidP="003235A3">
      <w:pPr>
        <w:pStyle w:val="GG-body"/>
        <w:numPr>
          <w:ilvl w:val="3"/>
          <w:numId w:val="38"/>
        </w:numPr>
        <w:spacing w:after="0"/>
        <w:ind w:left="2410"/>
      </w:pPr>
      <w:r w:rsidRPr="0078667D">
        <w:t>Hazard (Bushfire - High Risk)</w:t>
      </w:r>
    </w:p>
    <w:p w14:paraId="28B35E51" w14:textId="77777777" w:rsidR="00033239" w:rsidRPr="0078667D" w:rsidRDefault="00033239" w:rsidP="003235A3">
      <w:pPr>
        <w:pStyle w:val="GG-body"/>
        <w:numPr>
          <w:ilvl w:val="3"/>
          <w:numId w:val="38"/>
        </w:numPr>
        <w:spacing w:after="0"/>
        <w:ind w:left="2410"/>
      </w:pPr>
      <w:r w:rsidRPr="0078667D">
        <w:t>Hazard (Bushfire - Medium Risk)</w:t>
      </w:r>
    </w:p>
    <w:p w14:paraId="043615A2" w14:textId="77777777" w:rsidR="00033239" w:rsidRPr="0078667D" w:rsidRDefault="00033239" w:rsidP="003235A3">
      <w:pPr>
        <w:pStyle w:val="GG-body"/>
        <w:numPr>
          <w:ilvl w:val="3"/>
          <w:numId w:val="38"/>
        </w:numPr>
        <w:spacing w:after="0"/>
        <w:ind w:left="2410"/>
      </w:pPr>
      <w:r w:rsidRPr="0078667D">
        <w:t>Hazard (Bushfire - General Risk)</w:t>
      </w:r>
    </w:p>
    <w:p w14:paraId="29E890EA" w14:textId="77777777" w:rsidR="00033239" w:rsidRPr="0078667D" w:rsidRDefault="00033239" w:rsidP="003235A3">
      <w:pPr>
        <w:pStyle w:val="GG-body"/>
        <w:numPr>
          <w:ilvl w:val="3"/>
          <w:numId w:val="38"/>
        </w:numPr>
        <w:spacing w:after="0"/>
        <w:ind w:left="2410"/>
      </w:pPr>
      <w:r w:rsidRPr="0078667D">
        <w:t>Hazard (Bushfire - Urban Interface)</w:t>
      </w:r>
    </w:p>
    <w:p w14:paraId="5A0C292A" w14:textId="77777777" w:rsidR="00033239" w:rsidRPr="0078667D" w:rsidRDefault="00033239" w:rsidP="003235A3">
      <w:pPr>
        <w:pStyle w:val="GG-body"/>
        <w:numPr>
          <w:ilvl w:val="3"/>
          <w:numId w:val="38"/>
        </w:numPr>
        <w:spacing w:after="0"/>
        <w:ind w:left="2410"/>
      </w:pPr>
      <w:r w:rsidRPr="0078667D">
        <w:t>Hazard (Bushfire - Regional)</w:t>
      </w:r>
    </w:p>
    <w:p w14:paraId="1F940707" w14:textId="77777777" w:rsidR="00033239" w:rsidRPr="0078667D" w:rsidRDefault="00033239" w:rsidP="003235A3">
      <w:pPr>
        <w:pStyle w:val="GG-body"/>
        <w:numPr>
          <w:ilvl w:val="3"/>
          <w:numId w:val="38"/>
        </w:numPr>
        <w:spacing w:after="0"/>
        <w:ind w:left="2410"/>
      </w:pPr>
      <w:r w:rsidRPr="0078667D">
        <w:t>Hazard (Bushfire - Outback)</w:t>
      </w:r>
    </w:p>
    <w:p w14:paraId="0CDE580F" w14:textId="77777777" w:rsidR="00033239" w:rsidRPr="0078667D" w:rsidRDefault="00033239" w:rsidP="003235A3">
      <w:pPr>
        <w:pStyle w:val="GG-body"/>
        <w:numPr>
          <w:ilvl w:val="3"/>
          <w:numId w:val="38"/>
        </w:numPr>
        <w:spacing w:after="0"/>
        <w:ind w:left="2410"/>
      </w:pPr>
      <w:r w:rsidRPr="0078667D">
        <w:t>Heritage Adjacency</w:t>
      </w:r>
    </w:p>
    <w:p w14:paraId="48E4F9FC" w14:textId="77777777" w:rsidR="00033239" w:rsidRPr="0078667D" w:rsidRDefault="00033239" w:rsidP="003235A3">
      <w:pPr>
        <w:pStyle w:val="GG-body"/>
        <w:numPr>
          <w:ilvl w:val="3"/>
          <w:numId w:val="38"/>
        </w:numPr>
        <w:spacing w:after="0"/>
        <w:ind w:left="2410"/>
      </w:pPr>
      <w:r w:rsidRPr="0078667D">
        <w:t>Local Heritage Place</w:t>
      </w:r>
    </w:p>
    <w:p w14:paraId="13571DC7" w14:textId="77777777" w:rsidR="00033239" w:rsidRPr="0078667D" w:rsidRDefault="00033239" w:rsidP="003235A3">
      <w:pPr>
        <w:pStyle w:val="GG-body"/>
        <w:numPr>
          <w:ilvl w:val="3"/>
          <w:numId w:val="38"/>
        </w:numPr>
        <w:spacing w:after="0"/>
        <w:ind w:left="2410"/>
      </w:pPr>
      <w:r w:rsidRPr="0078667D">
        <w:t>Noise and Air Emissions</w:t>
      </w:r>
    </w:p>
    <w:p w14:paraId="101E1DFB" w14:textId="77777777" w:rsidR="00033239" w:rsidRPr="0078667D" w:rsidRDefault="00033239" w:rsidP="003235A3">
      <w:pPr>
        <w:pStyle w:val="GG-body"/>
        <w:numPr>
          <w:ilvl w:val="3"/>
          <w:numId w:val="38"/>
        </w:numPr>
        <w:spacing w:after="0"/>
        <w:ind w:left="2410"/>
      </w:pPr>
      <w:r w:rsidRPr="0078667D">
        <w:t>State Heritage Place</w:t>
      </w:r>
    </w:p>
    <w:p w14:paraId="6E70F2FC" w14:textId="77777777" w:rsidR="00033239" w:rsidRPr="0078667D" w:rsidRDefault="00033239" w:rsidP="003235A3">
      <w:pPr>
        <w:pStyle w:val="GG-body"/>
        <w:numPr>
          <w:ilvl w:val="3"/>
          <w:numId w:val="38"/>
        </w:numPr>
        <w:spacing w:after="0"/>
        <w:ind w:left="2410"/>
      </w:pPr>
      <w:r w:rsidRPr="0078667D">
        <w:t>Stormwater Management</w:t>
      </w:r>
    </w:p>
    <w:p w14:paraId="7E268E5A" w14:textId="77777777" w:rsidR="00033239" w:rsidRDefault="00033239" w:rsidP="003235A3">
      <w:pPr>
        <w:pStyle w:val="GG-body"/>
        <w:numPr>
          <w:ilvl w:val="3"/>
          <w:numId w:val="38"/>
        </w:numPr>
        <w:ind w:left="2410"/>
      </w:pPr>
      <w:r w:rsidRPr="0078667D">
        <w:t>Urban Tree Canopy</w:t>
      </w:r>
    </w:p>
    <w:p w14:paraId="2830069C" w14:textId="77777777" w:rsidR="00033239" w:rsidRPr="0078667D" w:rsidRDefault="00033239" w:rsidP="003235A3">
      <w:pPr>
        <w:pStyle w:val="GG-body"/>
        <w:numPr>
          <w:ilvl w:val="2"/>
          <w:numId w:val="39"/>
        </w:numPr>
        <w:ind w:left="1560" w:hanging="216"/>
      </w:pPr>
      <w:r w:rsidRPr="0078667D">
        <w:t>Improved spatial data for existing land parcels in the following locations (as described in Column A) that affect data layers in the Code (as shown in Column B):</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2977"/>
      </w:tblGrid>
      <w:tr w:rsidR="00033239" w:rsidRPr="0078667D" w14:paraId="5AD652BA" w14:textId="77777777" w:rsidTr="00204F16">
        <w:trPr>
          <w:tblHeader/>
        </w:trPr>
        <w:tc>
          <w:tcPr>
            <w:tcW w:w="4626" w:type="dxa"/>
            <w:tcBorders>
              <w:top w:val="single" w:sz="4" w:space="0" w:color="auto"/>
              <w:bottom w:val="single" w:sz="4" w:space="0" w:color="auto"/>
            </w:tcBorders>
            <w:shd w:val="clear" w:color="auto" w:fill="auto"/>
          </w:tcPr>
          <w:p w14:paraId="557A6883" w14:textId="77777777" w:rsidR="00033239" w:rsidRPr="0078667D" w:rsidRDefault="00033239" w:rsidP="00204F16">
            <w:pPr>
              <w:pStyle w:val="GG-body"/>
              <w:jc w:val="center"/>
              <w:rPr>
                <w:b/>
              </w:rPr>
            </w:pPr>
            <w:r w:rsidRPr="0078667D">
              <w:rPr>
                <w:b/>
              </w:rPr>
              <w:t>Location (Column A)</w:t>
            </w:r>
          </w:p>
        </w:tc>
        <w:tc>
          <w:tcPr>
            <w:tcW w:w="2977" w:type="dxa"/>
            <w:tcBorders>
              <w:top w:val="single" w:sz="4" w:space="0" w:color="auto"/>
              <w:bottom w:val="single" w:sz="4" w:space="0" w:color="auto"/>
            </w:tcBorders>
            <w:shd w:val="clear" w:color="auto" w:fill="auto"/>
          </w:tcPr>
          <w:p w14:paraId="54083B43" w14:textId="77777777" w:rsidR="00033239" w:rsidRPr="0078667D" w:rsidRDefault="00033239" w:rsidP="00204F16">
            <w:pPr>
              <w:pStyle w:val="GG-body"/>
              <w:jc w:val="center"/>
              <w:rPr>
                <w:b/>
              </w:rPr>
            </w:pPr>
            <w:r w:rsidRPr="0078667D">
              <w:rPr>
                <w:b/>
              </w:rPr>
              <w:t>Layers (Column B)</w:t>
            </w:r>
          </w:p>
        </w:tc>
      </w:tr>
      <w:tr w:rsidR="00033239" w:rsidRPr="0078667D" w14:paraId="4E01970B" w14:textId="77777777" w:rsidTr="00204F16">
        <w:tc>
          <w:tcPr>
            <w:tcW w:w="4626" w:type="dxa"/>
            <w:tcBorders>
              <w:top w:val="single" w:sz="4" w:space="0" w:color="auto"/>
              <w:bottom w:val="single" w:sz="4" w:space="0" w:color="auto"/>
            </w:tcBorders>
            <w:shd w:val="clear" w:color="auto" w:fill="auto"/>
          </w:tcPr>
          <w:p w14:paraId="6B309E28" w14:textId="77777777" w:rsidR="00033239" w:rsidRPr="0078667D" w:rsidRDefault="00033239" w:rsidP="00204F16">
            <w:pPr>
              <w:pStyle w:val="GG-body"/>
              <w:rPr>
                <w:b/>
                <w:bCs/>
              </w:rPr>
            </w:pPr>
            <w:r w:rsidRPr="0078667D">
              <w:rPr>
                <w:noProof/>
              </w:rPr>
              <w:drawing>
                <wp:anchor distT="0" distB="0" distL="114300" distR="114300" simplePos="0" relativeHeight="251662848" behindDoc="0" locked="0" layoutInCell="1" allowOverlap="1" wp14:anchorId="55075056" wp14:editId="14A1DD92">
                  <wp:simplePos x="0" y="0"/>
                  <wp:positionH relativeFrom="column">
                    <wp:posOffset>2540</wp:posOffset>
                  </wp:positionH>
                  <wp:positionV relativeFrom="paragraph">
                    <wp:posOffset>191135</wp:posOffset>
                  </wp:positionV>
                  <wp:extent cx="2762250" cy="2545080"/>
                  <wp:effectExtent l="0" t="0" r="0" b="7620"/>
                  <wp:wrapTopAndBottom/>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62250" cy="2545080"/>
                          </a:xfrm>
                          <a:prstGeom prst="rect">
                            <a:avLst/>
                          </a:prstGeom>
                        </pic:spPr>
                      </pic:pic>
                    </a:graphicData>
                  </a:graphic>
                  <wp14:sizeRelH relativeFrom="margin">
                    <wp14:pctWidth>0</wp14:pctWidth>
                  </wp14:sizeRelH>
                  <wp14:sizeRelV relativeFrom="margin">
                    <wp14:pctHeight>0</wp14:pctHeight>
                  </wp14:sizeRelV>
                </wp:anchor>
              </w:drawing>
            </w:r>
            <w:r w:rsidRPr="0078667D">
              <w:rPr>
                <w:b/>
                <w:lang w:val="en-GB"/>
              </w:rPr>
              <w:t>Flinders Ranges</w:t>
            </w:r>
          </w:p>
          <w:p w14:paraId="433056A6" w14:textId="77777777" w:rsidR="00033239" w:rsidRPr="0078667D" w:rsidRDefault="00033239" w:rsidP="00204F16">
            <w:pPr>
              <w:pStyle w:val="GG-body"/>
              <w:rPr>
                <w:b/>
                <w:bCs/>
              </w:rPr>
            </w:pPr>
          </w:p>
        </w:tc>
        <w:tc>
          <w:tcPr>
            <w:tcW w:w="2977" w:type="dxa"/>
            <w:tcBorders>
              <w:top w:val="single" w:sz="4" w:space="0" w:color="auto"/>
              <w:bottom w:val="single" w:sz="4" w:space="0" w:color="auto"/>
            </w:tcBorders>
            <w:shd w:val="clear" w:color="auto" w:fill="auto"/>
          </w:tcPr>
          <w:p w14:paraId="3078EA5C" w14:textId="77777777" w:rsidR="00033239" w:rsidRPr="0078667D" w:rsidRDefault="00033239" w:rsidP="00204F16">
            <w:pPr>
              <w:pStyle w:val="GG-body"/>
            </w:pPr>
            <w:r w:rsidRPr="0078667D">
              <w:t>Overlays</w:t>
            </w:r>
          </w:p>
          <w:p w14:paraId="29C38CE9" w14:textId="77777777" w:rsidR="00033239" w:rsidRPr="0078667D" w:rsidRDefault="00033239" w:rsidP="003235A3">
            <w:pPr>
              <w:pStyle w:val="GG-body"/>
              <w:numPr>
                <w:ilvl w:val="0"/>
                <w:numId w:val="35"/>
              </w:numPr>
            </w:pPr>
            <w:r w:rsidRPr="0078667D">
              <w:t>Key Outback and Rural Routes</w:t>
            </w:r>
          </w:p>
        </w:tc>
      </w:tr>
    </w:tbl>
    <w:p w14:paraId="2E0C5704" w14:textId="77777777" w:rsidR="00033239" w:rsidRDefault="00033239" w:rsidP="003235A3">
      <w:pPr>
        <w:pStyle w:val="GG-body"/>
        <w:numPr>
          <w:ilvl w:val="0"/>
          <w:numId w:val="36"/>
        </w:numPr>
        <w:spacing w:before="120"/>
        <w:rPr>
          <w:bCs/>
          <w:lang w:val="en-GB"/>
        </w:rPr>
      </w:pPr>
      <w:r w:rsidRPr="0078667D">
        <w:rPr>
          <w:bCs/>
          <w:lang w:val="en-GB"/>
        </w:rPr>
        <w:t>Amending the Minimum Frontage Technical and Numeric Variation (</w:t>
      </w:r>
      <w:proofErr w:type="spellStart"/>
      <w:r w:rsidRPr="0078667D">
        <w:rPr>
          <w:bCs/>
          <w:lang w:val="en-GB"/>
        </w:rPr>
        <w:t>TNV</w:t>
      </w:r>
      <w:proofErr w:type="spellEnd"/>
      <w:r w:rsidRPr="0078667D">
        <w:rPr>
          <w:bCs/>
          <w:lang w:val="en-GB"/>
        </w:rPr>
        <w:t xml:space="preserve">) spatial layer in the areas of Daw Park and Melrose Park by replacing the current </w:t>
      </w:r>
      <w:proofErr w:type="spellStart"/>
      <w:r w:rsidRPr="0078667D">
        <w:rPr>
          <w:bCs/>
          <w:lang w:val="en-GB"/>
        </w:rPr>
        <w:t>TNV</w:t>
      </w:r>
      <w:proofErr w:type="spellEnd"/>
      <w:r w:rsidRPr="0078667D">
        <w:rPr>
          <w:bCs/>
          <w:lang w:val="en-GB"/>
        </w:rPr>
        <w:t xml:space="preserve"> values in the ‘area affected’ identified in both Figures 1 and 2 with the following new </w:t>
      </w:r>
      <w:proofErr w:type="spellStart"/>
      <w:r w:rsidRPr="0078667D">
        <w:rPr>
          <w:bCs/>
          <w:lang w:val="en-GB"/>
        </w:rPr>
        <w:t>TNV</w:t>
      </w:r>
      <w:proofErr w:type="spellEnd"/>
      <w:r w:rsidRPr="0078667D">
        <w:rPr>
          <w:bCs/>
          <w:lang w:val="en-GB"/>
        </w:rPr>
        <w:t xml:space="preserve"> values ‘DD – 15, SD – 12, RD – 8, GD – 12, RF – 18’.</w:t>
      </w:r>
    </w:p>
    <w:p w14:paraId="2A72FC03" w14:textId="77777777" w:rsidR="00033239" w:rsidRPr="0078667D" w:rsidRDefault="00033239" w:rsidP="00033239">
      <w:pPr>
        <w:pStyle w:val="GG-Title2"/>
        <w:rPr>
          <w:lang w:val="en-GB"/>
        </w:rPr>
      </w:pPr>
      <w:r w:rsidRPr="0078667D">
        <w:rPr>
          <w:noProof/>
        </w:rPr>
        <w:drawing>
          <wp:anchor distT="0" distB="0" distL="114300" distR="114300" simplePos="0" relativeHeight="251663872" behindDoc="0" locked="0" layoutInCell="1" allowOverlap="1" wp14:anchorId="20BDD3DA" wp14:editId="53F10D39">
            <wp:simplePos x="0" y="0"/>
            <wp:positionH relativeFrom="column">
              <wp:posOffset>657225</wp:posOffset>
            </wp:positionH>
            <wp:positionV relativeFrom="paragraph">
              <wp:posOffset>173990</wp:posOffset>
            </wp:positionV>
            <wp:extent cx="4700270" cy="3086100"/>
            <wp:effectExtent l="0" t="0" r="5080" b="0"/>
            <wp:wrapTopAndBottom/>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00270" cy="3086100"/>
                    </a:xfrm>
                    <a:prstGeom prst="rect">
                      <a:avLst/>
                    </a:prstGeom>
                  </pic:spPr>
                </pic:pic>
              </a:graphicData>
            </a:graphic>
            <wp14:sizeRelH relativeFrom="margin">
              <wp14:pctWidth>0</wp14:pctWidth>
            </wp14:sizeRelH>
            <wp14:sizeRelV relativeFrom="margin">
              <wp14:pctHeight>0</wp14:pctHeight>
            </wp14:sizeRelV>
          </wp:anchor>
        </w:drawing>
      </w:r>
      <w:r w:rsidRPr="0078667D">
        <w:rPr>
          <w:lang w:val="en-GB"/>
        </w:rPr>
        <w:t>Figure 1</w:t>
      </w:r>
    </w:p>
    <w:p w14:paraId="21903771" w14:textId="6B009D09" w:rsidR="00033239" w:rsidRDefault="00A82D97" w:rsidP="00033239">
      <w:pPr>
        <w:pStyle w:val="GG-Title2"/>
        <w:spacing w:before="80"/>
        <w:rPr>
          <w:lang w:val="en-GB"/>
        </w:rPr>
      </w:pPr>
      <w:r w:rsidRPr="0078667D">
        <w:rPr>
          <w:rFonts w:eastAsia="Times New Roman"/>
          <w:noProof/>
        </w:rPr>
        <w:lastRenderedPageBreak/>
        <w:drawing>
          <wp:anchor distT="0" distB="0" distL="114300" distR="114300" simplePos="0" relativeHeight="251664896" behindDoc="0" locked="0" layoutInCell="1" allowOverlap="1" wp14:anchorId="7F72919E" wp14:editId="535E549C">
            <wp:simplePos x="0" y="0"/>
            <wp:positionH relativeFrom="column">
              <wp:posOffset>694690</wp:posOffset>
            </wp:positionH>
            <wp:positionV relativeFrom="paragraph">
              <wp:posOffset>228600</wp:posOffset>
            </wp:positionV>
            <wp:extent cx="4652010" cy="2952750"/>
            <wp:effectExtent l="0" t="0" r="0" b="0"/>
            <wp:wrapTopAndBottom/>
            <wp:docPr id="9" name="Picture 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4652010" cy="2952750"/>
                    </a:xfrm>
                    <a:prstGeom prst="rect">
                      <a:avLst/>
                    </a:prstGeom>
                  </pic:spPr>
                </pic:pic>
              </a:graphicData>
            </a:graphic>
            <wp14:sizeRelH relativeFrom="margin">
              <wp14:pctWidth>0</wp14:pctWidth>
            </wp14:sizeRelH>
            <wp14:sizeRelV relativeFrom="margin">
              <wp14:pctHeight>0</wp14:pctHeight>
            </wp14:sizeRelV>
          </wp:anchor>
        </w:drawing>
      </w:r>
      <w:r w:rsidR="00033239" w:rsidRPr="0078667D">
        <w:rPr>
          <w:lang w:val="en-GB"/>
        </w:rPr>
        <w:t>Figure 2</w:t>
      </w:r>
    </w:p>
    <w:p w14:paraId="34ABA997" w14:textId="203D4EB1" w:rsidR="00033239" w:rsidRPr="00BF657C" w:rsidRDefault="00033239" w:rsidP="00033239">
      <w:pPr>
        <w:pStyle w:val="GG-body"/>
        <w:rPr>
          <w:lang w:val="en-GB"/>
        </w:rPr>
      </w:pPr>
    </w:p>
    <w:p w14:paraId="3895E0E5" w14:textId="77777777" w:rsidR="00033239" w:rsidRDefault="00033239" w:rsidP="003235A3">
      <w:pPr>
        <w:pStyle w:val="GG-body"/>
        <w:numPr>
          <w:ilvl w:val="0"/>
          <w:numId w:val="36"/>
        </w:numPr>
        <w:rPr>
          <w:bCs/>
          <w:lang w:val="en-GB"/>
        </w:rPr>
      </w:pPr>
      <w:r w:rsidRPr="0078667D">
        <w:rPr>
          <w:bCs/>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68E17F44" w14:textId="77777777" w:rsidR="00033239" w:rsidRDefault="00033239" w:rsidP="003235A3">
      <w:pPr>
        <w:pStyle w:val="GG-body"/>
        <w:numPr>
          <w:ilvl w:val="0"/>
          <w:numId w:val="40"/>
        </w:numPr>
        <w:rPr>
          <w:bCs/>
          <w:lang w:val="en-GB"/>
        </w:rPr>
      </w:pPr>
      <w:r w:rsidRPr="0078667D">
        <w:rPr>
          <w:lang w:val="en-GB"/>
        </w:rPr>
        <w:t>Pursuant to section 76(5)(a) of the Act, I further specify that the amendments to the Code as described in this Notice will take effect upon the date those amendments are published on the SA planning portal.</w:t>
      </w:r>
    </w:p>
    <w:p w14:paraId="2DDC37E2" w14:textId="77777777" w:rsidR="00033239" w:rsidRDefault="00033239" w:rsidP="00033239">
      <w:pPr>
        <w:pStyle w:val="GG-SDated"/>
        <w:rPr>
          <w:lang w:val="en-GB"/>
        </w:rPr>
      </w:pPr>
      <w:r w:rsidRPr="0078667D">
        <w:rPr>
          <w:lang w:val="en-GB"/>
        </w:rPr>
        <w:t xml:space="preserve">Dated: </w:t>
      </w:r>
      <w:r>
        <w:rPr>
          <w:lang w:val="en-GB"/>
        </w:rPr>
        <w:t xml:space="preserve">11 March </w:t>
      </w:r>
      <w:r w:rsidRPr="0078667D">
        <w:rPr>
          <w:lang w:val="en-GB"/>
        </w:rPr>
        <w:t>2022</w:t>
      </w:r>
    </w:p>
    <w:p w14:paraId="7458AD51" w14:textId="77777777" w:rsidR="00033239" w:rsidRPr="0078667D" w:rsidRDefault="00033239" w:rsidP="00033239">
      <w:pPr>
        <w:pStyle w:val="GG-SName"/>
        <w:rPr>
          <w:szCs w:val="17"/>
          <w:lang w:val="en-GB"/>
        </w:rPr>
      </w:pPr>
      <w:r w:rsidRPr="0078667D">
        <w:rPr>
          <w:lang w:val="en-GB"/>
        </w:rPr>
        <w:t>Sally Smith</w:t>
      </w:r>
    </w:p>
    <w:p w14:paraId="08FE02ED" w14:textId="77777777" w:rsidR="00033239" w:rsidRPr="0078667D" w:rsidRDefault="00033239" w:rsidP="00033239">
      <w:pPr>
        <w:pStyle w:val="GG-Signature"/>
        <w:rPr>
          <w:lang w:val="en-GB"/>
        </w:rPr>
      </w:pPr>
      <w:r w:rsidRPr="0078667D">
        <w:rPr>
          <w:lang w:val="en-GB"/>
        </w:rPr>
        <w:t>Executive Director, Planning &amp; Land Use Services,</w:t>
      </w:r>
    </w:p>
    <w:p w14:paraId="13C2F360" w14:textId="77777777" w:rsidR="00033239" w:rsidRPr="0078667D" w:rsidRDefault="00033239" w:rsidP="00033239">
      <w:pPr>
        <w:pStyle w:val="GG-Signature"/>
        <w:rPr>
          <w:lang w:val="en-GB"/>
        </w:rPr>
      </w:pPr>
      <w:r w:rsidRPr="0078667D">
        <w:rPr>
          <w:lang w:val="en-GB"/>
        </w:rPr>
        <w:t>Attorney-General’s Department</w:t>
      </w:r>
    </w:p>
    <w:p w14:paraId="38FF62F9" w14:textId="234D87D7" w:rsidR="00033239" w:rsidRDefault="00033239" w:rsidP="00033239">
      <w:pPr>
        <w:pStyle w:val="GG-Signature"/>
        <w:rPr>
          <w:lang w:val="en-GB"/>
        </w:rPr>
      </w:pPr>
      <w:r w:rsidRPr="0078667D">
        <w:rPr>
          <w:lang w:val="en-GB"/>
        </w:rPr>
        <w:t>Delegate of Josh Teague MP, Minister for Planning and Local Government</w:t>
      </w:r>
    </w:p>
    <w:p w14:paraId="70611812" w14:textId="57E569FE" w:rsidR="00A82D97" w:rsidRDefault="00A82D97" w:rsidP="00A82D97">
      <w:pPr>
        <w:pStyle w:val="GG-Signature"/>
        <w:pBdr>
          <w:bottom w:val="single" w:sz="4" w:space="1" w:color="auto"/>
        </w:pBdr>
        <w:spacing w:line="52" w:lineRule="exact"/>
        <w:jc w:val="center"/>
        <w:rPr>
          <w:lang w:val="en-GB"/>
        </w:rPr>
      </w:pPr>
    </w:p>
    <w:p w14:paraId="17200E11" w14:textId="43C85F05" w:rsidR="00A82D97" w:rsidRDefault="00A82D97" w:rsidP="00A82D97">
      <w:pPr>
        <w:pStyle w:val="GG-Signature"/>
        <w:pBdr>
          <w:top w:val="single" w:sz="4" w:space="1" w:color="auto"/>
        </w:pBdr>
        <w:spacing w:before="34" w:line="14" w:lineRule="exact"/>
        <w:jc w:val="center"/>
        <w:rPr>
          <w:lang w:val="en-GB"/>
        </w:rPr>
      </w:pPr>
    </w:p>
    <w:p w14:paraId="3ADB696B" w14:textId="7856CC53" w:rsidR="00033239" w:rsidRDefault="00033239" w:rsidP="006E7228">
      <w:pPr>
        <w:pStyle w:val="GG-Title2"/>
        <w:spacing w:after="0"/>
        <w:jc w:val="both"/>
      </w:pPr>
    </w:p>
    <w:p w14:paraId="6B9D387A" w14:textId="14A56707" w:rsidR="00A82D97" w:rsidRPr="00036A94" w:rsidRDefault="006E7228" w:rsidP="009A1528">
      <w:pPr>
        <w:pStyle w:val="Heading2"/>
        <w:rPr>
          <w:rFonts w:eastAsia="Times New Roman"/>
        </w:rPr>
      </w:pPr>
      <w:bookmarkStart w:id="13" w:name="_Toc98409218"/>
      <w:r w:rsidRPr="00036A94">
        <w:t xml:space="preserve">Retail </w:t>
      </w:r>
      <w:r>
        <w:t>a</w:t>
      </w:r>
      <w:r w:rsidRPr="00036A94">
        <w:t>nd Commercial Leases Act 1995</w:t>
      </w:r>
      <w:bookmarkEnd w:id="13"/>
    </w:p>
    <w:p w14:paraId="098C8F25" w14:textId="77777777" w:rsidR="00A82D97" w:rsidRDefault="00A82D97" w:rsidP="00A82D97">
      <w:pPr>
        <w:pStyle w:val="GG-Title3"/>
      </w:pPr>
      <w:r w:rsidRPr="00036A94">
        <w:t>Exemption</w:t>
      </w:r>
    </w:p>
    <w:p w14:paraId="705C246D" w14:textId="77777777" w:rsidR="00A82D97" w:rsidRDefault="00A82D97" w:rsidP="00A82D97">
      <w:pPr>
        <w:pStyle w:val="GG-body"/>
      </w:pPr>
      <w:r w:rsidRPr="00036A94">
        <w:rPr>
          <w:b/>
          <w:u w:val="single"/>
        </w:rPr>
        <w:t>PURSUANT</w:t>
      </w:r>
      <w:r w:rsidRPr="00036A94">
        <w:t xml:space="preserve"> to section 77(2) of the </w:t>
      </w:r>
      <w:r w:rsidRPr="00036A94">
        <w:rPr>
          <w:i/>
        </w:rPr>
        <w:t xml:space="preserve">Retail and Commercial Leases Act 1995 </w:t>
      </w:r>
      <w:r w:rsidRPr="00036A94">
        <w:t xml:space="preserve">(SA) I, Nerissa </w:t>
      </w:r>
      <w:proofErr w:type="spellStart"/>
      <w:r w:rsidRPr="00036A94">
        <w:t>Kilvert</w:t>
      </w:r>
      <w:proofErr w:type="spellEnd"/>
      <w:r w:rsidRPr="00036A94">
        <w:t>, Acting Small Business Commissioner for the State of South Australia,</w:t>
      </w:r>
    </w:p>
    <w:p w14:paraId="19EE6D53" w14:textId="77777777" w:rsidR="00A82D97" w:rsidRDefault="00A82D97" w:rsidP="00A82D97">
      <w:pPr>
        <w:pStyle w:val="GG-body"/>
      </w:pPr>
      <w:r w:rsidRPr="00036A94">
        <w:rPr>
          <w:b/>
          <w:u w:val="single"/>
        </w:rPr>
        <w:t>EXEMPT</w:t>
      </w:r>
      <w:r w:rsidRPr="00036A94">
        <w:t xml:space="preserve"> the Licence to be entered into in or about March 2022 between the Premier of South Australia for and on behalf of the Crown in the right of the State of South Australia and Mercury CX Incorporated trading as the Mercury Cinema in relation to the use from time to time of that portion of land defined as the ‘Licensed Area’ in the Licence which is to be entered into, being a portion of the courtyard area in the Lion Arts Centre, situated on the corner of North Terrace and Morphett Street, Adelaide in the said State.  </w:t>
      </w:r>
    </w:p>
    <w:p w14:paraId="6AE4C937" w14:textId="77777777" w:rsidR="00A82D97" w:rsidRDefault="00A82D97" w:rsidP="00A82D97">
      <w:pPr>
        <w:pStyle w:val="GG-SDated"/>
      </w:pPr>
      <w:r w:rsidRPr="00036A94">
        <w:t>Dated</w:t>
      </w:r>
      <w:r>
        <w:t>:</w:t>
      </w:r>
      <w:r w:rsidRPr="00036A94">
        <w:t xml:space="preserve"> 10 March 2022</w:t>
      </w:r>
    </w:p>
    <w:p w14:paraId="6608286E" w14:textId="77777777" w:rsidR="00A82D97" w:rsidRPr="00036A94" w:rsidRDefault="00A82D97" w:rsidP="00A82D97">
      <w:pPr>
        <w:pStyle w:val="GG-SName"/>
      </w:pPr>
      <w:r w:rsidRPr="00036A94">
        <w:t xml:space="preserve">Nerissa </w:t>
      </w:r>
      <w:proofErr w:type="spellStart"/>
      <w:r w:rsidRPr="00036A94">
        <w:t>Kilvert</w:t>
      </w:r>
      <w:proofErr w:type="spellEnd"/>
    </w:p>
    <w:p w14:paraId="62040210" w14:textId="795B534F" w:rsidR="00A82D97" w:rsidRDefault="00A82D97" w:rsidP="00A82D97">
      <w:pPr>
        <w:pStyle w:val="GG-Signature"/>
      </w:pPr>
      <w:r w:rsidRPr="00036A94">
        <w:t>Acting Small Business Commissioner</w:t>
      </w:r>
    </w:p>
    <w:p w14:paraId="3F97E3D4" w14:textId="410C05AC" w:rsidR="00A82D97" w:rsidRDefault="00A82D97" w:rsidP="00A82D97">
      <w:pPr>
        <w:pStyle w:val="GG-Signature"/>
        <w:pBdr>
          <w:bottom w:val="single" w:sz="4" w:space="1" w:color="auto"/>
        </w:pBdr>
        <w:spacing w:line="52" w:lineRule="exact"/>
        <w:jc w:val="center"/>
      </w:pPr>
    </w:p>
    <w:p w14:paraId="0542602B" w14:textId="5E700C70" w:rsidR="00A82D97" w:rsidRDefault="00A82D97" w:rsidP="00A82D97">
      <w:pPr>
        <w:pStyle w:val="GG-Signature"/>
        <w:pBdr>
          <w:top w:val="single" w:sz="4" w:space="1" w:color="auto"/>
        </w:pBdr>
        <w:spacing w:before="34" w:line="14" w:lineRule="exact"/>
        <w:jc w:val="center"/>
      </w:pPr>
    </w:p>
    <w:p w14:paraId="34E9895C" w14:textId="31278BCA" w:rsidR="00A82D97" w:rsidRDefault="00A82D97" w:rsidP="00944BFE">
      <w:pPr>
        <w:pStyle w:val="GG-body"/>
        <w:spacing w:after="0"/>
      </w:pPr>
    </w:p>
    <w:p w14:paraId="3C3AB381" w14:textId="6C31A938" w:rsidR="00A82D97" w:rsidRDefault="00F71D09" w:rsidP="009A1528">
      <w:pPr>
        <w:pStyle w:val="Heading2"/>
      </w:pPr>
      <w:bookmarkStart w:id="14" w:name="_Toc98409219"/>
      <w:r>
        <w:t>The Police Act 1998</w:t>
      </w:r>
      <w:bookmarkEnd w:id="14"/>
    </w:p>
    <w:p w14:paraId="33053780" w14:textId="77777777" w:rsidR="00A82D97" w:rsidRPr="005E40DB" w:rsidRDefault="00A82D97" w:rsidP="00A82D97">
      <w:pPr>
        <w:pStyle w:val="GG-Title3"/>
      </w:pPr>
      <w:r>
        <w:t>Authorisation to Conduct Oral Fluid Screening</w:t>
      </w:r>
    </w:p>
    <w:p w14:paraId="6A2F08F5" w14:textId="77777777" w:rsidR="00A82D97" w:rsidRPr="005E40DB" w:rsidRDefault="00A82D97" w:rsidP="00A82D97">
      <w:pPr>
        <w:pStyle w:val="GG-body"/>
      </w:pPr>
      <w:r>
        <w:t>I, GRANT STEVENS, Commissioner of Police, do hereby notify that on and from 7 March 2022, the following persons were authorised by the Commissioner of Police to conduct oral fluid screening as defined in and for the purposes of the:</w:t>
      </w:r>
    </w:p>
    <w:p w14:paraId="29778894" w14:textId="77777777" w:rsidR="00A82D97" w:rsidRPr="005E40DB" w:rsidRDefault="00A82D97" w:rsidP="003235A3">
      <w:pPr>
        <w:pStyle w:val="GG-body"/>
        <w:numPr>
          <w:ilvl w:val="0"/>
          <w:numId w:val="42"/>
        </w:numPr>
        <w:spacing w:after="0"/>
        <w:ind w:left="567"/>
      </w:pPr>
      <w:r>
        <w:t xml:space="preserve">The Police Act </w:t>
      </w:r>
      <w:proofErr w:type="gramStart"/>
      <w:r>
        <w:t>1998</w:t>
      </w:r>
      <w:r w:rsidRPr="005E40DB">
        <w:t>;</w:t>
      </w:r>
      <w:proofErr w:type="gramEnd"/>
    </w:p>
    <w:p w14:paraId="69BF6CFB" w14:textId="77777777" w:rsidR="00A82D97" w:rsidRPr="005E40DB" w:rsidRDefault="00A82D97" w:rsidP="003235A3">
      <w:pPr>
        <w:pStyle w:val="GG-body"/>
        <w:numPr>
          <w:ilvl w:val="0"/>
          <w:numId w:val="42"/>
        </w:numPr>
        <w:ind w:left="567"/>
      </w:pPr>
      <w:r>
        <w:t xml:space="preserve">Police Regulations </w:t>
      </w:r>
      <w:proofErr w:type="gramStart"/>
      <w:r>
        <w:t>2014</w:t>
      </w:r>
      <w:r w:rsidRPr="005E40DB">
        <w:t>;</w:t>
      </w:r>
      <w:proofErr w:type="gramEnd"/>
    </w:p>
    <w:tbl>
      <w:tblPr>
        <w:tblW w:w="0" w:type="auto"/>
        <w:jc w:val="center"/>
        <w:tblLook w:val="04A0" w:firstRow="1" w:lastRow="0" w:firstColumn="1" w:lastColumn="0" w:noHBand="0" w:noVBand="1"/>
      </w:tblPr>
      <w:tblGrid>
        <w:gridCol w:w="2408"/>
        <w:gridCol w:w="3117"/>
      </w:tblGrid>
      <w:tr w:rsidR="00A82D97" w:rsidRPr="005E40DB" w14:paraId="436D8AAE" w14:textId="77777777" w:rsidTr="00204F16">
        <w:trPr>
          <w:jc w:val="center"/>
        </w:trPr>
        <w:tc>
          <w:tcPr>
            <w:tcW w:w="2408" w:type="dxa"/>
            <w:tcBorders>
              <w:top w:val="single" w:sz="4" w:space="0" w:color="auto"/>
              <w:bottom w:val="single" w:sz="4" w:space="0" w:color="auto"/>
            </w:tcBorders>
            <w:shd w:val="clear" w:color="auto" w:fill="auto"/>
          </w:tcPr>
          <w:p w14:paraId="6FC4C381" w14:textId="77777777" w:rsidR="00A82D97" w:rsidRPr="005E40DB" w:rsidRDefault="00A82D97" w:rsidP="00204F1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b/>
              </w:rPr>
            </w:pPr>
            <w:r w:rsidRPr="005E40DB">
              <w:rPr>
                <w:b/>
              </w:rPr>
              <w:t>PD Number</w:t>
            </w:r>
          </w:p>
        </w:tc>
        <w:tc>
          <w:tcPr>
            <w:tcW w:w="3117" w:type="dxa"/>
            <w:tcBorders>
              <w:top w:val="single" w:sz="4" w:space="0" w:color="auto"/>
              <w:bottom w:val="single" w:sz="4" w:space="0" w:color="auto"/>
            </w:tcBorders>
            <w:shd w:val="clear" w:color="auto" w:fill="auto"/>
          </w:tcPr>
          <w:p w14:paraId="6A8D2266" w14:textId="77777777" w:rsidR="00A82D97" w:rsidRPr="005E40DB" w:rsidRDefault="00A82D97" w:rsidP="00204F1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b/>
              </w:rPr>
            </w:pPr>
            <w:r w:rsidRPr="005E40DB">
              <w:rPr>
                <w:b/>
              </w:rPr>
              <w:t>Officer Name</w:t>
            </w:r>
          </w:p>
        </w:tc>
      </w:tr>
      <w:tr w:rsidR="00A82D97" w:rsidRPr="005E40DB" w14:paraId="4396D7CB" w14:textId="77777777" w:rsidTr="00204F16">
        <w:trPr>
          <w:jc w:val="center"/>
        </w:trPr>
        <w:tc>
          <w:tcPr>
            <w:tcW w:w="2408" w:type="dxa"/>
            <w:tcBorders>
              <w:top w:val="single" w:sz="4" w:space="0" w:color="auto"/>
              <w:bottom w:val="single" w:sz="4" w:space="0" w:color="auto"/>
            </w:tcBorders>
            <w:shd w:val="clear" w:color="auto" w:fill="auto"/>
          </w:tcPr>
          <w:p w14:paraId="5C6E1711" w14:textId="77777777" w:rsidR="00A82D97" w:rsidRDefault="00A82D97" w:rsidP="00204F16">
            <w:pPr>
              <w:spacing w:before="40" w:after="20"/>
            </w:pPr>
            <w:r>
              <w:t>73193</w:t>
            </w:r>
          </w:p>
          <w:p w14:paraId="0677C98F" w14:textId="77777777" w:rsidR="00A82D97" w:rsidRPr="00350B52" w:rsidRDefault="00A82D97" w:rsidP="00204F16">
            <w:pPr>
              <w:spacing w:before="40" w:after="20"/>
            </w:pPr>
            <w:r>
              <w:t>73893</w:t>
            </w:r>
          </w:p>
        </w:tc>
        <w:tc>
          <w:tcPr>
            <w:tcW w:w="3117" w:type="dxa"/>
            <w:tcBorders>
              <w:top w:val="single" w:sz="4" w:space="0" w:color="auto"/>
              <w:bottom w:val="single" w:sz="4" w:space="0" w:color="auto"/>
            </w:tcBorders>
            <w:shd w:val="clear" w:color="auto" w:fill="auto"/>
          </w:tcPr>
          <w:p w14:paraId="3C7C3962" w14:textId="77777777" w:rsidR="00A82D97" w:rsidRDefault="00A82D97" w:rsidP="00204F16">
            <w:pPr>
              <w:spacing w:before="40" w:after="20"/>
            </w:pPr>
            <w:proofErr w:type="spellStart"/>
            <w:r>
              <w:t>DEBRECINI</w:t>
            </w:r>
            <w:proofErr w:type="spellEnd"/>
            <w:r>
              <w:t>, Karla</w:t>
            </w:r>
          </w:p>
          <w:p w14:paraId="04B2348E" w14:textId="77777777" w:rsidR="00A82D97" w:rsidRPr="00350B52" w:rsidRDefault="00A82D97" w:rsidP="00204F16">
            <w:pPr>
              <w:spacing w:before="40" w:after="20"/>
            </w:pPr>
            <w:r>
              <w:t>HARMAN, Michael</w:t>
            </w:r>
          </w:p>
        </w:tc>
      </w:tr>
    </w:tbl>
    <w:p w14:paraId="0CE16708" w14:textId="77777777" w:rsidR="00A82D97" w:rsidRPr="003160D8" w:rsidRDefault="00A82D97" w:rsidP="00A82D97">
      <w:pPr>
        <w:pStyle w:val="GG-SDated"/>
      </w:pPr>
      <w:r>
        <w:t>Dated: 7 March 2022</w:t>
      </w:r>
    </w:p>
    <w:p w14:paraId="3E3A610B" w14:textId="77777777" w:rsidR="00A82D97" w:rsidRDefault="00A82D97" w:rsidP="00A82D97">
      <w:pPr>
        <w:pStyle w:val="GG-SName"/>
      </w:pPr>
      <w:r>
        <w:t>Grant Stevens</w:t>
      </w:r>
    </w:p>
    <w:p w14:paraId="60A9B33E" w14:textId="77777777" w:rsidR="00A82D97" w:rsidRDefault="00A82D97" w:rsidP="00A82D97">
      <w:pPr>
        <w:pStyle w:val="GG-Signature"/>
      </w:pPr>
      <w:r w:rsidRPr="005E40DB">
        <w:t>Commissioner of Police</w:t>
      </w:r>
    </w:p>
    <w:p w14:paraId="694E3FF7" w14:textId="77777777" w:rsidR="00A82D97" w:rsidRDefault="00A82D97" w:rsidP="00A82D97">
      <w:pPr>
        <w:pStyle w:val="GG-SDated"/>
      </w:pPr>
      <w:r w:rsidRPr="005E40DB">
        <w:t xml:space="preserve">Reference: </w:t>
      </w:r>
      <w:r>
        <w:t>21/1005</w:t>
      </w:r>
    </w:p>
    <w:p w14:paraId="79F8DCE4" w14:textId="77777777" w:rsidR="00A82D97" w:rsidRDefault="00A82D97" w:rsidP="00A82D97">
      <w:pPr>
        <w:pStyle w:val="GG-body"/>
        <w:pBdr>
          <w:top w:val="single" w:sz="4" w:space="1" w:color="auto"/>
        </w:pBdr>
        <w:spacing w:before="100" w:after="0" w:line="14" w:lineRule="exact"/>
        <w:jc w:val="center"/>
      </w:pPr>
    </w:p>
    <w:p w14:paraId="552A90F5" w14:textId="77777777" w:rsidR="00A82D97" w:rsidRDefault="00A82D97" w:rsidP="00944BFE">
      <w:pPr>
        <w:pStyle w:val="GG-body"/>
        <w:spacing w:after="0"/>
      </w:pPr>
    </w:p>
    <w:p w14:paraId="1F2FBFC9" w14:textId="77777777" w:rsidR="00A82D97" w:rsidRDefault="00A82D97">
      <w:pPr>
        <w:spacing w:after="0" w:line="240" w:lineRule="auto"/>
        <w:jc w:val="left"/>
        <w:rPr>
          <w:caps/>
          <w:szCs w:val="17"/>
        </w:rPr>
      </w:pPr>
      <w:r>
        <w:br w:type="page"/>
      </w:r>
    </w:p>
    <w:p w14:paraId="039D4934" w14:textId="64E0CD45" w:rsidR="00A82D97" w:rsidRDefault="00A82D97" w:rsidP="00A82D97">
      <w:pPr>
        <w:pStyle w:val="GG-Title1"/>
      </w:pPr>
      <w:r>
        <w:lastRenderedPageBreak/>
        <w:t>THE POLICE ACT 1998</w:t>
      </w:r>
    </w:p>
    <w:p w14:paraId="440E0311" w14:textId="77777777" w:rsidR="00A82D97" w:rsidRPr="005E40DB" w:rsidRDefault="00A82D97" w:rsidP="00A82D97">
      <w:pPr>
        <w:pStyle w:val="GG-Title3"/>
      </w:pPr>
      <w:r>
        <w:t>Authorisation to Conduct Urine Screening</w:t>
      </w:r>
    </w:p>
    <w:p w14:paraId="68987F56" w14:textId="77777777" w:rsidR="00A82D97" w:rsidRPr="005E40DB" w:rsidRDefault="00A82D97" w:rsidP="00A82D97">
      <w:pPr>
        <w:pStyle w:val="GG-body"/>
      </w:pPr>
      <w:r>
        <w:t>I, GRANT STEVENS, Commissioner of Police, do hereby notify that on and from 7 January 2022, the following persons were authorised by the Commissioner of Police to conduct</w:t>
      </w:r>
      <w:r w:rsidRPr="00FB5999">
        <w:t xml:space="preserve"> urine </w:t>
      </w:r>
      <w:r>
        <w:t>screening as defined in and for the purposes of the:</w:t>
      </w:r>
    </w:p>
    <w:p w14:paraId="3D59F01E" w14:textId="77777777" w:rsidR="00A82D97" w:rsidRPr="005E40DB" w:rsidRDefault="00A82D97" w:rsidP="003235A3">
      <w:pPr>
        <w:pStyle w:val="GG-body"/>
        <w:numPr>
          <w:ilvl w:val="0"/>
          <w:numId w:val="42"/>
        </w:numPr>
        <w:spacing w:after="0"/>
        <w:ind w:left="567"/>
      </w:pPr>
      <w:r>
        <w:t xml:space="preserve">The Police Act </w:t>
      </w:r>
      <w:proofErr w:type="gramStart"/>
      <w:r>
        <w:t>1998</w:t>
      </w:r>
      <w:r w:rsidRPr="005E40DB">
        <w:t>;</w:t>
      </w:r>
      <w:proofErr w:type="gramEnd"/>
    </w:p>
    <w:p w14:paraId="3E5D7BA0" w14:textId="77777777" w:rsidR="00A82D97" w:rsidRPr="005E40DB" w:rsidRDefault="00A82D97" w:rsidP="003235A3">
      <w:pPr>
        <w:pStyle w:val="GG-body"/>
        <w:numPr>
          <w:ilvl w:val="0"/>
          <w:numId w:val="42"/>
        </w:numPr>
        <w:ind w:left="567"/>
      </w:pPr>
      <w:r>
        <w:t xml:space="preserve">Police Regulations </w:t>
      </w:r>
      <w:proofErr w:type="gramStart"/>
      <w:r>
        <w:t>2014</w:t>
      </w:r>
      <w:r w:rsidRPr="005E40DB">
        <w:t>;</w:t>
      </w:r>
      <w:proofErr w:type="gramEnd"/>
    </w:p>
    <w:tbl>
      <w:tblPr>
        <w:tblW w:w="0" w:type="auto"/>
        <w:jc w:val="center"/>
        <w:tblLook w:val="04A0" w:firstRow="1" w:lastRow="0" w:firstColumn="1" w:lastColumn="0" w:noHBand="0" w:noVBand="1"/>
      </w:tblPr>
      <w:tblGrid>
        <w:gridCol w:w="2408"/>
        <w:gridCol w:w="3117"/>
      </w:tblGrid>
      <w:tr w:rsidR="00A82D97" w:rsidRPr="005E40DB" w14:paraId="6F70BBCE" w14:textId="77777777" w:rsidTr="00204F16">
        <w:trPr>
          <w:jc w:val="center"/>
        </w:trPr>
        <w:tc>
          <w:tcPr>
            <w:tcW w:w="2408" w:type="dxa"/>
            <w:tcBorders>
              <w:top w:val="single" w:sz="4" w:space="0" w:color="auto"/>
              <w:bottom w:val="single" w:sz="4" w:space="0" w:color="auto"/>
            </w:tcBorders>
            <w:shd w:val="clear" w:color="auto" w:fill="auto"/>
          </w:tcPr>
          <w:p w14:paraId="235C82F7" w14:textId="77777777" w:rsidR="00A82D97" w:rsidRPr="005E40DB" w:rsidRDefault="00A82D97" w:rsidP="00204F1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b/>
              </w:rPr>
            </w:pPr>
            <w:r w:rsidRPr="005E40DB">
              <w:rPr>
                <w:b/>
              </w:rPr>
              <w:t>PD Number</w:t>
            </w:r>
          </w:p>
        </w:tc>
        <w:tc>
          <w:tcPr>
            <w:tcW w:w="3117" w:type="dxa"/>
            <w:tcBorders>
              <w:top w:val="single" w:sz="4" w:space="0" w:color="auto"/>
              <w:bottom w:val="single" w:sz="4" w:space="0" w:color="auto"/>
            </w:tcBorders>
            <w:shd w:val="clear" w:color="auto" w:fill="auto"/>
          </w:tcPr>
          <w:p w14:paraId="2F190F67" w14:textId="77777777" w:rsidR="00A82D97" w:rsidRPr="005E40DB" w:rsidRDefault="00A82D97" w:rsidP="00204F1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b/>
              </w:rPr>
            </w:pPr>
            <w:r w:rsidRPr="005E40DB">
              <w:rPr>
                <w:b/>
              </w:rPr>
              <w:t>Officer Name</w:t>
            </w:r>
          </w:p>
        </w:tc>
      </w:tr>
      <w:tr w:rsidR="00A82D97" w:rsidRPr="005E40DB" w14:paraId="577124AB" w14:textId="77777777" w:rsidTr="00204F16">
        <w:trPr>
          <w:jc w:val="center"/>
        </w:trPr>
        <w:tc>
          <w:tcPr>
            <w:tcW w:w="2408" w:type="dxa"/>
            <w:tcBorders>
              <w:top w:val="single" w:sz="4" w:space="0" w:color="auto"/>
              <w:bottom w:val="single" w:sz="4" w:space="0" w:color="auto"/>
            </w:tcBorders>
            <w:shd w:val="clear" w:color="auto" w:fill="auto"/>
          </w:tcPr>
          <w:p w14:paraId="52E1C26C" w14:textId="77777777" w:rsidR="00A82D97" w:rsidRDefault="00A82D97" w:rsidP="00204F16">
            <w:pPr>
              <w:spacing w:before="40" w:after="20"/>
            </w:pPr>
            <w:r>
              <w:t>73193</w:t>
            </w:r>
          </w:p>
          <w:p w14:paraId="39EC9B5A" w14:textId="77777777" w:rsidR="00A82D97" w:rsidRPr="00350B52" w:rsidRDefault="00A82D97" w:rsidP="00204F16">
            <w:pPr>
              <w:spacing w:before="40" w:after="20"/>
            </w:pPr>
            <w:r>
              <w:t>73893</w:t>
            </w:r>
          </w:p>
        </w:tc>
        <w:tc>
          <w:tcPr>
            <w:tcW w:w="3117" w:type="dxa"/>
            <w:tcBorders>
              <w:top w:val="single" w:sz="4" w:space="0" w:color="auto"/>
              <w:bottom w:val="single" w:sz="4" w:space="0" w:color="auto"/>
            </w:tcBorders>
            <w:shd w:val="clear" w:color="auto" w:fill="auto"/>
          </w:tcPr>
          <w:p w14:paraId="451097AC" w14:textId="77777777" w:rsidR="00A82D97" w:rsidRDefault="00A82D97" w:rsidP="00204F16">
            <w:pPr>
              <w:spacing w:before="40" w:after="20"/>
            </w:pPr>
            <w:proofErr w:type="spellStart"/>
            <w:r>
              <w:t>DEBRECINI</w:t>
            </w:r>
            <w:proofErr w:type="spellEnd"/>
            <w:r>
              <w:t>, Karla</w:t>
            </w:r>
          </w:p>
          <w:p w14:paraId="2897825E" w14:textId="77777777" w:rsidR="00A82D97" w:rsidRPr="00350B52" w:rsidRDefault="00A82D97" w:rsidP="00204F16">
            <w:pPr>
              <w:spacing w:before="40" w:after="20"/>
            </w:pPr>
            <w:r>
              <w:t>HARMAN, Michael</w:t>
            </w:r>
          </w:p>
        </w:tc>
      </w:tr>
    </w:tbl>
    <w:p w14:paraId="2A9889C4" w14:textId="77777777" w:rsidR="00A82D97" w:rsidRPr="003160D8" w:rsidRDefault="00A82D97" w:rsidP="00A82D97">
      <w:pPr>
        <w:pStyle w:val="GG-SDated"/>
      </w:pPr>
      <w:r>
        <w:t>Dated: 7 March 2022</w:t>
      </w:r>
    </w:p>
    <w:p w14:paraId="38E9EF48" w14:textId="77777777" w:rsidR="00A82D97" w:rsidRDefault="00A82D97" w:rsidP="00A82D97">
      <w:pPr>
        <w:pStyle w:val="GG-SName"/>
      </w:pPr>
      <w:r>
        <w:t>Grant Stevens</w:t>
      </w:r>
    </w:p>
    <w:p w14:paraId="018D7726" w14:textId="77777777" w:rsidR="00A82D97" w:rsidRDefault="00A82D97" w:rsidP="00A82D97">
      <w:pPr>
        <w:pStyle w:val="GG-Signature"/>
      </w:pPr>
      <w:r w:rsidRPr="005E40DB">
        <w:t>Commissioner of Police</w:t>
      </w:r>
    </w:p>
    <w:p w14:paraId="2B20A60D" w14:textId="010D673A" w:rsidR="00A82D97" w:rsidRDefault="00A82D97" w:rsidP="00A82D97">
      <w:pPr>
        <w:pStyle w:val="GG-SDated"/>
      </w:pPr>
      <w:r w:rsidRPr="005E40DB">
        <w:t xml:space="preserve">Reference: </w:t>
      </w:r>
      <w:r>
        <w:t>21</w:t>
      </w:r>
      <w:r w:rsidRPr="00FB5999">
        <w:t>/3377</w:t>
      </w:r>
    </w:p>
    <w:p w14:paraId="7A3DBE62" w14:textId="2DBDBD26" w:rsidR="00A82D97" w:rsidRDefault="00A82D97" w:rsidP="00A82D97">
      <w:pPr>
        <w:pBdr>
          <w:bottom w:val="single" w:sz="4" w:space="1" w:color="auto"/>
        </w:pBdr>
        <w:spacing w:after="0" w:line="52" w:lineRule="exact"/>
        <w:jc w:val="center"/>
      </w:pPr>
    </w:p>
    <w:p w14:paraId="630E3072" w14:textId="316497ED" w:rsidR="00A82D97" w:rsidRDefault="00A82D97" w:rsidP="00A82D97">
      <w:pPr>
        <w:pBdr>
          <w:top w:val="single" w:sz="4" w:space="1" w:color="auto"/>
        </w:pBdr>
        <w:spacing w:before="34" w:after="0" w:line="14" w:lineRule="exact"/>
        <w:jc w:val="center"/>
      </w:pPr>
    </w:p>
    <w:p w14:paraId="168A1350" w14:textId="0DD121D5" w:rsidR="00504A59" w:rsidRDefault="00504A59" w:rsidP="00944BFE">
      <w:pPr>
        <w:pStyle w:val="GG-body"/>
        <w:spacing w:after="0"/>
      </w:pPr>
    </w:p>
    <w:p w14:paraId="43F81EE3" w14:textId="1A1C4C30" w:rsidR="003235A3" w:rsidRDefault="003235A3">
      <w:pPr>
        <w:spacing w:after="0" w:line="240" w:lineRule="auto"/>
        <w:jc w:val="left"/>
        <w:rPr>
          <w:rFonts w:eastAsia="Times New Roman"/>
          <w:szCs w:val="20"/>
        </w:rPr>
      </w:pPr>
      <w:r>
        <w:rPr>
          <w:szCs w:val="20"/>
        </w:rPr>
        <w:br w:type="page"/>
      </w:r>
    </w:p>
    <w:p w14:paraId="20C5B29F" w14:textId="4AAA47C7" w:rsidR="00164C3B" w:rsidRPr="003471CD" w:rsidRDefault="00164C3B" w:rsidP="009C23A5">
      <w:pPr>
        <w:pStyle w:val="Heading1"/>
      </w:pPr>
      <w:bookmarkStart w:id="15" w:name="_Toc98409220"/>
      <w:r w:rsidRPr="003471CD">
        <w:lastRenderedPageBreak/>
        <w:t>Local Government Instruments</w:t>
      </w:r>
      <w:bookmarkEnd w:id="15"/>
    </w:p>
    <w:p w14:paraId="46AF2FA6" w14:textId="71C69040" w:rsidR="00A82D97" w:rsidRDefault="00A82D97" w:rsidP="00F73117">
      <w:pPr>
        <w:pStyle w:val="Heading2"/>
      </w:pPr>
      <w:bookmarkStart w:id="16" w:name="_Toc98409221"/>
      <w:r>
        <w:t>The Flinders Ranges Council</w:t>
      </w:r>
      <w:bookmarkEnd w:id="16"/>
    </w:p>
    <w:p w14:paraId="49C3C92C" w14:textId="76191E37" w:rsidR="00A82D97" w:rsidRDefault="003235A3" w:rsidP="00A82D97">
      <w:pPr>
        <w:pStyle w:val="GG-Title3"/>
      </w:pPr>
      <w:r>
        <w:rPr>
          <w:noProof/>
        </w:rPr>
        <w:drawing>
          <wp:anchor distT="0" distB="0" distL="114300" distR="114300" simplePos="0" relativeHeight="251666944" behindDoc="0" locked="0" layoutInCell="1" allowOverlap="1" wp14:anchorId="49423238" wp14:editId="5E69C709">
            <wp:simplePos x="0" y="0"/>
            <wp:positionH relativeFrom="column">
              <wp:posOffset>13335</wp:posOffset>
            </wp:positionH>
            <wp:positionV relativeFrom="paragraph">
              <wp:posOffset>214365</wp:posOffset>
            </wp:positionV>
            <wp:extent cx="5934710" cy="7614920"/>
            <wp:effectExtent l="0" t="0" r="8890" b="5080"/>
            <wp:wrapTopAndBottom/>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542" b="4727"/>
                    <a:stretch/>
                  </pic:blipFill>
                  <pic:spPr bwMode="auto">
                    <a:xfrm>
                      <a:off x="0" y="0"/>
                      <a:ext cx="5934710" cy="761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D97">
        <w:rPr>
          <w:lang w:val="en-US"/>
        </w:rPr>
        <w:t>Moveable Signs By-law 2022</w:t>
      </w:r>
    </w:p>
    <w:p w14:paraId="77097CF7" w14:textId="7FE10210" w:rsidR="00A82D97" w:rsidRDefault="00A82D97" w:rsidP="00A82D97">
      <w:pPr>
        <w:pStyle w:val="GG-body"/>
      </w:pPr>
    </w:p>
    <w:p w14:paraId="3C969696" w14:textId="55611560" w:rsidR="003235A3" w:rsidRDefault="003235A3" w:rsidP="00A82D97">
      <w:pPr>
        <w:pStyle w:val="GG-body"/>
      </w:pPr>
      <w:r>
        <w:rPr>
          <w:noProof/>
        </w:rPr>
        <w:lastRenderedPageBreak/>
        <w:drawing>
          <wp:anchor distT="0" distB="0" distL="114300" distR="114300" simplePos="0" relativeHeight="251667968" behindDoc="0" locked="0" layoutInCell="1" allowOverlap="1" wp14:anchorId="48927F63" wp14:editId="5292DA54">
            <wp:simplePos x="0" y="0"/>
            <wp:positionH relativeFrom="margin">
              <wp:posOffset>2540</wp:posOffset>
            </wp:positionH>
            <wp:positionV relativeFrom="margin">
              <wp:posOffset>-5715</wp:posOffset>
            </wp:positionV>
            <wp:extent cx="5943600" cy="6863715"/>
            <wp:effectExtent l="0" t="0" r="0" b="0"/>
            <wp:wrapSquare wrapText="bothSides"/>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106" b="13050"/>
                    <a:stretch/>
                  </pic:blipFill>
                  <pic:spPr bwMode="auto">
                    <a:xfrm>
                      <a:off x="0" y="0"/>
                      <a:ext cx="5943600" cy="686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79733" w14:textId="71213A75" w:rsidR="003235A3" w:rsidRDefault="003235A3" w:rsidP="003235A3">
      <w:pPr>
        <w:pStyle w:val="GG-body"/>
        <w:pBdr>
          <w:bottom w:val="single" w:sz="4" w:space="1" w:color="auto"/>
        </w:pBdr>
        <w:spacing w:after="0" w:line="52" w:lineRule="exact"/>
        <w:jc w:val="center"/>
      </w:pPr>
    </w:p>
    <w:p w14:paraId="35765F14" w14:textId="77777777" w:rsidR="003235A3" w:rsidRDefault="003235A3" w:rsidP="003235A3">
      <w:pPr>
        <w:pStyle w:val="GG-body"/>
        <w:pBdr>
          <w:top w:val="single" w:sz="4" w:space="1" w:color="auto"/>
        </w:pBdr>
        <w:spacing w:before="34" w:after="0" w:line="14" w:lineRule="exact"/>
        <w:jc w:val="center"/>
      </w:pPr>
    </w:p>
    <w:p w14:paraId="5B625487" w14:textId="08C31538" w:rsidR="00C20455" w:rsidRDefault="00C20455" w:rsidP="0003517B">
      <w:pPr>
        <w:pStyle w:val="GG-body"/>
      </w:pPr>
    </w:p>
    <w:p w14:paraId="7A58E763" w14:textId="77777777" w:rsidR="003235A3" w:rsidRDefault="003235A3">
      <w:pPr>
        <w:spacing w:after="0" w:line="240" w:lineRule="auto"/>
        <w:jc w:val="left"/>
        <w:rPr>
          <w:caps/>
          <w:szCs w:val="17"/>
        </w:rPr>
      </w:pPr>
      <w:r>
        <w:br w:type="page"/>
      </w:r>
    </w:p>
    <w:p w14:paraId="290DC1E6" w14:textId="62308486" w:rsidR="003235A3" w:rsidRDefault="003235A3" w:rsidP="00F73117">
      <w:pPr>
        <w:pStyle w:val="Heading2"/>
      </w:pPr>
      <w:bookmarkStart w:id="17" w:name="_Toc98409222"/>
      <w:r>
        <w:lastRenderedPageBreak/>
        <w:t>Kangaroo Island Council</w:t>
      </w:r>
      <w:bookmarkEnd w:id="17"/>
    </w:p>
    <w:p w14:paraId="0FD44E07" w14:textId="77777777" w:rsidR="003235A3" w:rsidRDefault="003235A3" w:rsidP="003235A3">
      <w:pPr>
        <w:pStyle w:val="GG-Title3"/>
        <w:rPr>
          <w:b/>
          <w:bCs/>
          <w:color w:val="000000"/>
          <w:sz w:val="32"/>
          <w:szCs w:val="32"/>
        </w:rPr>
      </w:pPr>
      <w:r>
        <w:t>Dry Zone for the New Shoots Music Festival on Kangaroo Island</w:t>
      </w:r>
    </w:p>
    <w:p w14:paraId="5EC2223B" w14:textId="77777777" w:rsidR="003235A3" w:rsidRDefault="003235A3" w:rsidP="003235A3">
      <w:pPr>
        <w:keepNext/>
        <w:keepLines/>
        <w:autoSpaceDE w:val="0"/>
        <w:autoSpaceDN w:val="0"/>
        <w:adjustRightInd w:val="0"/>
        <w:spacing w:before="120" w:after="0" w:line="240" w:lineRule="auto"/>
        <w:ind w:left="567" w:hanging="567"/>
        <w:rPr>
          <w:color w:val="000000"/>
          <w:sz w:val="2"/>
          <w:szCs w:val="2"/>
        </w:rPr>
      </w:pPr>
      <w:r>
        <w:rPr>
          <w:b/>
          <w:bCs/>
          <w:color w:val="000000"/>
          <w:sz w:val="32"/>
          <w:szCs w:val="32"/>
        </w:rPr>
        <w:t>Penneshaw Area</w:t>
      </w:r>
    </w:p>
    <w:tbl>
      <w:tblPr>
        <w:tblW w:w="0" w:type="auto"/>
        <w:tblLayout w:type="fixed"/>
        <w:tblCellMar>
          <w:left w:w="0" w:type="dxa"/>
          <w:right w:w="0" w:type="dxa"/>
        </w:tblCellMar>
        <w:tblLook w:val="04A0" w:firstRow="1" w:lastRow="0" w:firstColumn="1" w:lastColumn="0" w:noHBand="0" w:noVBand="1"/>
      </w:tblPr>
      <w:tblGrid>
        <w:gridCol w:w="709"/>
        <w:gridCol w:w="8647"/>
      </w:tblGrid>
      <w:tr w:rsidR="003235A3" w14:paraId="4409F3FA" w14:textId="77777777" w:rsidTr="003235A3">
        <w:tc>
          <w:tcPr>
            <w:tcW w:w="9356" w:type="dxa"/>
            <w:gridSpan w:val="2"/>
            <w:vAlign w:val="center"/>
            <w:hideMark/>
          </w:tcPr>
          <w:p w14:paraId="58A81A68" w14:textId="77777777" w:rsidR="003235A3" w:rsidRDefault="003235A3" w:rsidP="00204F16">
            <w:pPr>
              <w:keepNext/>
              <w:keepLines/>
              <w:autoSpaceDE w:val="0"/>
              <w:autoSpaceDN w:val="0"/>
              <w:adjustRightInd w:val="0"/>
              <w:spacing w:before="120" w:after="0" w:line="240" w:lineRule="auto"/>
              <w:rPr>
                <w:color w:val="000000"/>
                <w:sz w:val="23"/>
                <w:szCs w:val="23"/>
              </w:rPr>
            </w:pPr>
            <w:r>
              <w:rPr>
                <w:b/>
                <w:bCs/>
                <w:color w:val="000000"/>
                <w:sz w:val="23"/>
                <w:szCs w:val="23"/>
              </w:rPr>
              <w:t>1—Extent of prohibition</w:t>
            </w:r>
          </w:p>
        </w:tc>
      </w:tr>
      <w:tr w:rsidR="003235A3" w14:paraId="697A97E8" w14:textId="77777777" w:rsidTr="003235A3">
        <w:tc>
          <w:tcPr>
            <w:tcW w:w="709" w:type="dxa"/>
            <w:vAlign w:val="center"/>
          </w:tcPr>
          <w:p w14:paraId="4CE1A2C0" w14:textId="77777777" w:rsidR="003235A3" w:rsidRDefault="003235A3" w:rsidP="00204F16">
            <w:pPr>
              <w:keepLines/>
              <w:autoSpaceDE w:val="0"/>
              <w:autoSpaceDN w:val="0"/>
              <w:adjustRightInd w:val="0"/>
              <w:spacing w:before="120" w:after="0" w:line="240" w:lineRule="auto"/>
              <w:rPr>
                <w:color w:val="000000"/>
                <w:sz w:val="23"/>
                <w:szCs w:val="23"/>
              </w:rPr>
            </w:pPr>
          </w:p>
        </w:tc>
        <w:tc>
          <w:tcPr>
            <w:tcW w:w="8647" w:type="dxa"/>
            <w:vAlign w:val="center"/>
          </w:tcPr>
          <w:p w14:paraId="072D6CEE" w14:textId="77777777" w:rsidR="003235A3" w:rsidRDefault="003235A3" w:rsidP="00204F16">
            <w:pPr>
              <w:keepLines/>
              <w:autoSpaceDE w:val="0"/>
              <w:autoSpaceDN w:val="0"/>
              <w:adjustRightInd w:val="0"/>
              <w:spacing w:before="120" w:after="0" w:line="240" w:lineRule="auto"/>
              <w:rPr>
                <w:color w:val="000000"/>
                <w:sz w:val="23"/>
                <w:szCs w:val="23"/>
              </w:rPr>
            </w:pPr>
            <w:r>
              <w:rPr>
                <w:color w:val="000000"/>
                <w:sz w:val="23"/>
                <w:szCs w:val="23"/>
              </w:rPr>
              <w:t xml:space="preserve">The consumption of liquor is </w:t>
            </w:r>
            <w:proofErr w:type="gramStart"/>
            <w:r>
              <w:rPr>
                <w:color w:val="000000"/>
                <w:sz w:val="23"/>
                <w:szCs w:val="23"/>
              </w:rPr>
              <w:t>prohibited</w:t>
            </w:r>
            <w:proofErr w:type="gramEnd"/>
            <w:r>
              <w:rPr>
                <w:color w:val="000000"/>
                <w:sz w:val="23"/>
                <w:szCs w:val="23"/>
              </w:rPr>
              <w:t xml:space="preserve"> and the possession of liquor is prohibited.</w:t>
            </w:r>
          </w:p>
          <w:p w14:paraId="74B89D61" w14:textId="77777777" w:rsidR="003235A3" w:rsidRDefault="003235A3" w:rsidP="00204F16">
            <w:pPr>
              <w:keepLines/>
              <w:autoSpaceDE w:val="0"/>
              <w:autoSpaceDN w:val="0"/>
              <w:adjustRightInd w:val="0"/>
              <w:spacing w:before="120" w:after="0" w:line="240" w:lineRule="auto"/>
              <w:rPr>
                <w:color w:val="000000"/>
                <w:sz w:val="23"/>
                <w:szCs w:val="23"/>
              </w:rPr>
            </w:pPr>
          </w:p>
        </w:tc>
      </w:tr>
      <w:tr w:rsidR="003235A3" w14:paraId="0E92269E" w14:textId="77777777" w:rsidTr="003235A3">
        <w:tc>
          <w:tcPr>
            <w:tcW w:w="9356" w:type="dxa"/>
            <w:gridSpan w:val="2"/>
            <w:vAlign w:val="center"/>
            <w:hideMark/>
          </w:tcPr>
          <w:p w14:paraId="1F22A149" w14:textId="77777777" w:rsidR="003235A3" w:rsidRDefault="003235A3" w:rsidP="00204F16">
            <w:pPr>
              <w:keepNext/>
              <w:keepLines/>
              <w:autoSpaceDE w:val="0"/>
              <w:autoSpaceDN w:val="0"/>
              <w:adjustRightInd w:val="0"/>
              <w:spacing w:before="120" w:after="0" w:line="240" w:lineRule="auto"/>
              <w:rPr>
                <w:color w:val="000000"/>
                <w:sz w:val="23"/>
                <w:szCs w:val="23"/>
              </w:rPr>
            </w:pPr>
            <w:r>
              <w:rPr>
                <w:b/>
                <w:bCs/>
                <w:color w:val="000000"/>
                <w:sz w:val="23"/>
                <w:szCs w:val="23"/>
              </w:rPr>
              <w:t>2—Period of prohibition</w:t>
            </w:r>
          </w:p>
        </w:tc>
      </w:tr>
      <w:tr w:rsidR="003235A3" w14:paraId="4966F08E" w14:textId="77777777" w:rsidTr="003235A3">
        <w:tc>
          <w:tcPr>
            <w:tcW w:w="709" w:type="dxa"/>
            <w:vAlign w:val="center"/>
          </w:tcPr>
          <w:p w14:paraId="17E03E9D" w14:textId="77777777" w:rsidR="003235A3" w:rsidRDefault="003235A3" w:rsidP="00204F16">
            <w:pPr>
              <w:keepLines/>
              <w:autoSpaceDE w:val="0"/>
              <w:autoSpaceDN w:val="0"/>
              <w:adjustRightInd w:val="0"/>
              <w:spacing w:before="120" w:after="0" w:line="240" w:lineRule="auto"/>
              <w:rPr>
                <w:color w:val="000000"/>
                <w:sz w:val="23"/>
                <w:szCs w:val="23"/>
              </w:rPr>
            </w:pPr>
          </w:p>
        </w:tc>
        <w:tc>
          <w:tcPr>
            <w:tcW w:w="8647" w:type="dxa"/>
            <w:vAlign w:val="center"/>
          </w:tcPr>
          <w:p w14:paraId="10CEBDE4" w14:textId="77777777" w:rsidR="003235A3" w:rsidRDefault="003235A3" w:rsidP="00204F16">
            <w:pPr>
              <w:keepLines/>
              <w:autoSpaceDE w:val="0"/>
              <w:autoSpaceDN w:val="0"/>
              <w:adjustRightInd w:val="0"/>
              <w:spacing w:before="120" w:after="0" w:line="240" w:lineRule="auto"/>
              <w:rPr>
                <w:color w:val="000000"/>
                <w:sz w:val="23"/>
                <w:szCs w:val="23"/>
              </w:rPr>
            </w:pPr>
            <w:r>
              <w:rPr>
                <w:color w:val="000000"/>
                <w:sz w:val="23"/>
                <w:szCs w:val="23"/>
              </w:rPr>
              <w:t>From 10am Saturday 2</w:t>
            </w:r>
            <w:r w:rsidRPr="00501A50">
              <w:rPr>
                <w:color w:val="000000"/>
                <w:sz w:val="23"/>
                <w:szCs w:val="23"/>
                <w:vertAlign w:val="superscript"/>
              </w:rPr>
              <w:t>nd</w:t>
            </w:r>
            <w:r>
              <w:rPr>
                <w:color w:val="000000"/>
                <w:sz w:val="23"/>
                <w:szCs w:val="23"/>
              </w:rPr>
              <w:t xml:space="preserve"> April 2022 to 10am Sunday 3</w:t>
            </w:r>
            <w:r>
              <w:rPr>
                <w:color w:val="000000"/>
                <w:sz w:val="23"/>
                <w:szCs w:val="23"/>
                <w:vertAlign w:val="superscript"/>
              </w:rPr>
              <w:t>rd</w:t>
            </w:r>
            <w:r>
              <w:rPr>
                <w:color w:val="000000"/>
                <w:sz w:val="23"/>
                <w:szCs w:val="23"/>
              </w:rPr>
              <w:t xml:space="preserve"> April 2022.</w:t>
            </w:r>
          </w:p>
          <w:p w14:paraId="665797C9" w14:textId="77777777" w:rsidR="003235A3" w:rsidRDefault="003235A3" w:rsidP="00204F16">
            <w:pPr>
              <w:keepLines/>
              <w:autoSpaceDE w:val="0"/>
              <w:autoSpaceDN w:val="0"/>
              <w:adjustRightInd w:val="0"/>
              <w:spacing w:before="120" w:after="0" w:line="240" w:lineRule="auto"/>
              <w:rPr>
                <w:color w:val="000000"/>
                <w:sz w:val="23"/>
                <w:szCs w:val="23"/>
              </w:rPr>
            </w:pPr>
          </w:p>
        </w:tc>
      </w:tr>
      <w:tr w:rsidR="003235A3" w14:paraId="3A76BCBC" w14:textId="77777777" w:rsidTr="003235A3">
        <w:tc>
          <w:tcPr>
            <w:tcW w:w="9356" w:type="dxa"/>
            <w:gridSpan w:val="2"/>
            <w:vAlign w:val="center"/>
            <w:hideMark/>
          </w:tcPr>
          <w:p w14:paraId="0D275F11" w14:textId="77777777" w:rsidR="003235A3" w:rsidRDefault="003235A3" w:rsidP="00204F16">
            <w:pPr>
              <w:keepNext/>
              <w:keepLines/>
              <w:autoSpaceDE w:val="0"/>
              <w:autoSpaceDN w:val="0"/>
              <w:adjustRightInd w:val="0"/>
              <w:spacing w:before="120" w:after="0" w:line="240" w:lineRule="auto"/>
              <w:rPr>
                <w:color w:val="000000"/>
                <w:sz w:val="23"/>
                <w:szCs w:val="23"/>
              </w:rPr>
            </w:pPr>
            <w:r>
              <w:rPr>
                <w:b/>
                <w:bCs/>
                <w:color w:val="000000"/>
                <w:sz w:val="23"/>
                <w:szCs w:val="23"/>
              </w:rPr>
              <w:t>3—Description of area</w:t>
            </w:r>
          </w:p>
        </w:tc>
      </w:tr>
      <w:tr w:rsidR="003235A3" w14:paraId="685DB3A0" w14:textId="77777777" w:rsidTr="003235A3">
        <w:tc>
          <w:tcPr>
            <w:tcW w:w="709" w:type="dxa"/>
            <w:vAlign w:val="center"/>
          </w:tcPr>
          <w:p w14:paraId="78333C8E" w14:textId="77777777" w:rsidR="003235A3" w:rsidRDefault="003235A3" w:rsidP="00204F16">
            <w:pPr>
              <w:keepLines/>
              <w:autoSpaceDE w:val="0"/>
              <w:autoSpaceDN w:val="0"/>
              <w:adjustRightInd w:val="0"/>
              <w:spacing w:before="120" w:after="0" w:line="240" w:lineRule="auto"/>
              <w:rPr>
                <w:color w:val="000000"/>
                <w:sz w:val="23"/>
                <w:szCs w:val="23"/>
              </w:rPr>
            </w:pPr>
          </w:p>
        </w:tc>
        <w:tc>
          <w:tcPr>
            <w:tcW w:w="8647" w:type="dxa"/>
            <w:vAlign w:val="center"/>
          </w:tcPr>
          <w:p w14:paraId="60A6FFA2" w14:textId="77777777" w:rsidR="003235A3" w:rsidRDefault="003235A3" w:rsidP="00204F16">
            <w:pPr>
              <w:keepLines/>
              <w:tabs>
                <w:tab w:val="center" w:pos="397"/>
                <w:tab w:val="left" w:pos="794"/>
              </w:tabs>
              <w:autoSpaceDE w:val="0"/>
              <w:autoSpaceDN w:val="0"/>
              <w:adjustRightInd w:val="0"/>
              <w:spacing w:before="120" w:after="0" w:line="240" w:lineRule="auto"/>
              <w:rPr>
                <w:sz w:val="23"/>
                <w:szCs w:val="23"/>
              </w:rPr>
            </w:pPr>
            <w:r>
              <w:rPr>
                <w:sz w:val="23"/>
                <w:szCs w:val="23"/>
              </w:rPr>
              <w:t xml:space="preserve">The area in and surrounding the Penneshaw oval and shopping precinct as follows: </w:t>
            </w:r>
          </w:p>
          <w:p w14:paraId="01A9C0FF" w14:textId="77777777" w:rsidR="003235A3" w:rsidRDefault="003235A3" w:rsidP="00204F16">
            <w:pPr>
              <w:keepLines/>
              <w:autoSpaceDE w:val="0"/>
              <w:autoSpaceDN w:val="0"/>
              <w:adjustRightInd w:val="0"/>
              <w:spacing w:before="120" w:after="0" w:line="240" w:lineRule="auto"/>
              <w:rPr>
                <w:sz w:val="23"/>
                <w:szCs w:val="23"/>
              </w:rPr>
            </w:pPr>
            <w:r>
              <w:rPr>
                <w:color w:val="000000"/>
                <w:sz w:val="23"/>
                <w:szCs w:val="23"/>
              </w:rPr>
              <w:fldChar w:fldCharType="begin"/>
            </w:r>
            <w:r>
              <w:rPr>
                <w:color w:val="000000"/>
                <w:sz w:val="23"/>
                <w:szCs w:val="23"/>
              </w:rPr>
              <w:instrText xml:space="preserve"> MERGEFIELD "Resolution_3" </w:instrText>
            </w:r>
            <w:r>
              <w:rPr>
                <w:color w:val="000000"/>
                <w:sz w:val="23"/>
                <w:szCs w:val="23"/>
              </w:rPr>
              <w:fldChar w:fldCharType="separate"/>
            </w:r>
            <w:r>
              <w:rPr>
                <w:color w:val="000000"/>
                <w:sz w:val="23"/>
                <w:szCs w:val="23"/>
              </w:rPr>
              <w:t>From the western boundary of Cape Willoughby Road and along the foreshore area to Cheopis Street in the east and with Mary Seymour Lane and the Penneshaw Golf Course forming the southern perimeter.</w:t>
            </w:r>
            <w:r>
              <w:rPr>
                <w:color w:val="000000"/>
                <w:sz w:val="23"/>
                <w:szCs w:val="23"/>
              </w:rPr>
              <w:fldChar w:fldCharType="end"/>
            </w:r>
          </w:p>
        </w:tc>
      </w:tr>
    </w:tbl>
    <w:p w14:paraId="6DC0FBC8" w14:textId="77777777" w:rsidR="003235A3" w:rsidRDefault="003235A3" w:rsidP="003235A3">
      <w:r>
        <w:rPr>
          <w:noProof/>
        </w:rPr>
        <w:drawing>
          <wp:inline distT="0" distB="0" distL="0" distR="0" wp14:anchorId="7CF99059" wp14:editId="0D23B214">
            <wp:extent cx="5734050" cy="373380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b="7764"/>
                    <a:stretch/>
                  </pic:blipFill>
                  <pic:spPr bwMode="auto">
                    <a:xfrm>
                      <a:off x="0" y="0"/>
                      <a:ext cx="5734050" cy="3733800"/>
                    </a:xfrm>
                    <a:prstGeom prst="rect">
                      <a:avLst/>
                    </a:prstGeom>
                    <a:noFill/>
                    <a:ln>
                      <a:noFill/>
                    </a:ln>
                    <a:extLst>
                      <a:ext uri="{53640926-AAD7-44D8-BBD7-CCE9431645EC}">
                        <a14:shadowObscured xmlns:a14="http://schemas.microsoft.com/office/drawing/2010/main"/>
                      </a:ext>
                    </a:extLst>
                  </pic:spPr>
                </pic:pic>
              </a:graphicData>
            </a:graphic>
          </wp:inline>
        </w:drawing>
      </w:r>
    </w:p>
    <w:p w14:paraId="1F881A39" w14:textId="77777777" w:rsidR="003235A3" w:rsidRDefault="003235A3" w:rsidP="003235A3">
      <w:pPr>
        <w:pStyle w:val="GG-SDated"/>
      </w:pPr>
      <w:r>
        <w:t>Dated: 15 March 2022</w:t>
      </w:r>
    </w:p>
    <w:p w14:paraId="4362CC35" w14:textId="77777777" w:rsidR="003235A3" w:rsidRDefault="003235A3" w:rsidP="003235A3">
      <w:pPr>
        <w:pStyle w:val="GG-SName"/>
      </w:pPr>
      <w:r>
        <w:t>Anna Osman</w:t>
      </w:r>
    </w:p>
    <w:p w14:paraId="4040DC61" w14:textId="3FB1B195" w:rsidR="003235A3" w:rsidRDefault="003235A3" w:rsidP="003235A3">
      <w:pPr>
        <w:pStyle w:val="GG-Signature"/>
      </w:pPr>
      <w:r>
        <w:t>Manager Community Engagement &amp; Grants</w:t>
      </w:r>
    </w:p>
    <w:p w14:paraId="1EF67B45" w14:textId="70E3CD3F" w:rsidR="003235A3" w:rsidRDefault="003235A3" w:rsidP="003235A3">
      <w:pPr>
        <w:pStyle w:val="GG-Signature"/>
        <w:pBdr>
          <w:bottom w:val="single" w:sz="4" w:space="1" w:color="auto"/>
        </w:pBdr>
        <w:spacing w:line="52" w:lineRule="exact"/>
        <w:jc w:val="center"/>
      </w:pPr>
    </w:p>
    <w:p w14:paraId="6E45D927" w14:textId="08A8A355" w:rsidR="003235A3" w:rsidRDefault="003235A3" w:rsidP="003235A3">
      <w:pPr>
        <w:pStyle w:val="GG-Signature"/>
        <w:pBdr>
          <w:top w:val="single" w:sz="4" w:space="1" w:color="auto"/>
        </w:pBdr>
        <w:spacing w:before="34" w:line="14" w:lineRule="exact"/>
        <w:jc w:val="center"/>
      </w:pPr>
    </w:p>
    <w:p w14:paraId="3F11CDB7" w14:textId="77777777" w:rsidR="003235A3" w:rsidRPr="003471CD" w:rsidRDefault="003235A3" w:rsidP="0003517B">
      <w:pPr>
        <w:pStyle w:val="GG-body"/>
      </w:pPr>
    </w:p>
    <w:p w14:paraId="6651A5EB" w14:textId="77777777" w:rsidR="00CA3C3A" w:rsidRPr="003471CD" w:rsidRDefault="00CA3C3A" w:rsidP="0003517B">
      <w:pPr>
        <w:pStyle w:val="GG-body"/>
        <w:rPr>
          <w:szCs w:val="20"/>
        </w:rPr>
      </w:pPr>
      <w:r w:rsidRPr="003471CD">
        <w:rPr>
          <w:szCs w:val="20"/>
        </w:rPr>
        <w:br w:type="page"/>
      </w:r>
    </w:p>
    <w:p w14:paraId="65571145" w14:textId="77777777" w:rsidR="00CA3C3A" w:rsidRPr="003471CD" w:rsidRDefault="00CA3C3A" w:rsidP="009C23A5">
      <w:pPr>
        <w:pStyle w:val="Heading1"/>
      </w:pPr>
      <w:bookmarkStart w:id="18" w:name="_Toc98409223"/>
      <w:r w:rsidRPr="003471CD">
        <w:lastRenderedPageBreak/>
        <w:t>Public Notices</w:t>
      </w:r>
      <w:bookmarkEnd w:id="18"/>
    </w:p>
    <w:p w14:paraId="224ED575" w14:textId="77777777" w:rsidR="003235A3" w:rsidRPr="00D87757" w:rsidRDefault="003235A3" w:rsidP="00F73117">
      <w:pPr>
        <w:pStyle w:val="Heading2"/>
      </w:pPr>
      <w:bookmarkStart w:id="19" w:name="OLE_LINK3"/>
      <w:bookmarkStart w:id="20" w:name="OLE_LINK4"/>
      <w:bookmarkStart w:id="21" w:name="_Toc98409224"/>
      <w:r w:rsidRPr="00D87757">
        <w:t>National Electricity Law</w:t>
      </w:r>
      <w:bookmarkEnd w:id="21"/>
    </w:p>
    <w:bookmarkEnd w:id="19"/>
    <w:bookmarkEnd w:id="20"/>
    <w:p w14:paraId="455FAFDD" w14:textId="77777777" w:rsidR="003235A3" w:rsidRPr="00D87757" w:rsidRDefault="003235A3" w:rsidP="003235A3">
      <w:pPr>
        <w:pStyle w:val="GG-Title3"/>
        <w:rPr>
          <w:lang w:val="en-US"/>
        </w:rPr>
      </w:pPr>
      <w:r w:rsidRPr="009D35FE">
        <w:rPr>
          <w:lang w:val="en-US"/>
        </w:rPr>
        <w:t>Notice of Final Determination</w:t>
      </w:r>
    </w:p>
    <w:p w14:paraId="02EA7A45" w14:textId="77777777" w:rsidR="003235A3" w:rsidRPr="00D87757" w:rsidRDefault="003235A3" w:rsidP="003235A3">
      <w:pPr>
        <w:pStyle w:val="GG-body"/>
        <w:rPr>
          <w:lang w:val="en-US"/>
        </w:rPr>
      </w:pPr>
      <w:r w:rsidRPr="00D87757">
        <w:rPr>
          <w:lang w:val="en-US"/>
        </w:rPr>
        <w:t>The Australian Energy Market Commission (</w:t>
      </w:r>
      <w:proofErr w:type="spellStart"/>
      <w:r w:rsidRPr="00D87757">
        <w:rPr>
          <w:lang w:val="en-US"/>
        </w:rPr>
        <w:t>AEMC</w:t>
      </w:r>
      <w:proofErr w:type="spellEnd"/>
      <w:r w:rsidRPr="00D87757">
        <w:rPr>
          <w:lang w:val="en-US"/>
        </w:rPr>
        <w:t>) gives notice under the National Electricity Law as follows:</w:t>
      </w:r>
    </w:p>
    <w:p w14:paraId="78615964" w14:textId="77777777" w:rsidR="003235A3" w:rsidRPr="00D87757" w:rsidRDefault="003235A3" w:rsidP="003235A3">
      <w:pPr>
        <w:pStyle w:val="GG-body"/>
        <w:ind w:left="160"/>
        <w:rPr>
          <w:lang w:val="en-US"/>
        </w:rPr>
      </w:pPr>
      <w:r w:rsidRPr="009D35FE">
        <w:t>Under s 102, the making of the</w:t>
      </w:r>
      <w:r w:rsidRPr="009D35FE">
        <w:rPr>
          <w:i/>
        </w:rPr>
        <w:t xml:space="preserve"> </w:t>
      </w:r>
      <w:r w:rsidRPr="009D35FE">
        <w:t xml:space="preserve">final determination on the </w:t>
      </w:r>
      <w:r w:rsidRPr="009D35FE">
        <w:rPr>
          <w:i/>
        </w:rPr>
        <w:t xml:space="preserve">Governance of distributed energy resources technical standards </w:t>
      </w:r>
      <w:r w:rsidRPr="009D35FE">
        <w:t>(Ref.</w:t>
      </w:r>
      <w:r>
        <w:t> </w:t>
      </w:r>
      <w:r w:rsidRPr="009D35FE">
        <w:t>ERC0319) proposal.</w:t>
      </w:r>
    </w:p>
    <w:p w14:paraId="49AF579A" w14:textId="77777777" w:rsidR="003235A3" w:rsidRPr="00D87757" w:rsidRDefault="003235A3" w:rsidP="003235A3">
      <w:pPr>
        <w:pStyle w:val="GG-body"/>
        <w:rPr>
          <w:lang w:val="en-US"/>
        </w:rPr>
      </w:pPr>
      <w:r w:rsidRPr="00D87757">
        <w:rPr>
          <w:lang w:val="en-US"/>
        </w:rPr>
        <w:t xml:space="preserve">Documents referred to above are available on the </w:t>
      </w:r>
      <w:proofErr w:type="spellStart"/>
      <w:r w:rsidRPr="00D87757">
        <w:rPr>
          <w:lang w:val="en-US"/>
        </w:rPr>
        <w:t>AEMC’s</w:t>
      </w:r>
      <w:proofErr w:type="spellEnd"/>
      <w:r w:rsidRPr="00D87757">
        <w:rPr>
          <w:lang w:val="en-US"/>
        </w:rPr>
        <w:t xml:space="preserve"> website and are available for inspection at the </w:t>
      </w:r>
      <w:proofErr w:type="spellStart"/>
      <w:r w:rsidRPr="00D87757">
        <w:rPr>
          <w:lang w:val="en-US"/>
        </w:rPr>
        <w:t>AEMC’s</w:t>
      </w:r>
      <w:proofErr w:type="spellEnd"/>
      <w:r w:rsidRPr="00D87757">
        <w:rPr>
          <w:lang w:val="en-US"/>
        </w:rPr>
        <w:t xml:space="preserve"> office.</w:t>
      </w:r>
    </w:p>
    <w:p w14:paraId="66C08CAE" w14:textId="77777777" w:rsidR="003235A3" w:rsidRDefault="003235A3" w:rsidP="003235A3">
      <w:pPr>
        <w:pStyle w:val="GG-body"/>
        <w:spacing w:after="0"/>
        <w:ind w:left="160"/>
      </w:pPr>
      <w:r>
        <w:t>Australian Energy Market Commission</w:t>
      </w:r>
    </w:p>
    <w:p w14:paraId="03E1D1F8" w14:textId="77777777" w:rsidR="003235A3" w:rsidRDefault="003235A3" w:rsidP="003235A3">
      <w:pPr>
        <w:pStyle w:val="GG-body"/>
        <w:spacing w:after="0"/>
        <w:ind w:left="160"/>
      </w:pPr>
      <w:r>
        <w:t>Level 15, 60 Castlereagh St</w:t>
      </w:r>
    </w:p>
    <w:p w14:paraId="0940DA02" w14:textId="77777777" w:rsidR="003235A3" w:rsidRDefault="003235A3" w:rsidP="003235A3">
      <w:pPr>
        <w:pStyle w:val="GG-body"/>
        <w:spacing w:after="0"/>
        <w:ind w:left="160"/>
      </w:pPr>
      <w:r>
        <w:t xml:space="preserve">Sydney NSW 2000 </w:t>
      </w:r>
    </w:p>
    <w:p w14:paraId="17F83A13" w14:textId="77777777" w:rsidR="003235A3" w:rsidRDefault="003235A3" w:rsidP="003235A3">
      <w:pPr>
        <w:pStyle w:val="GG-body"/>
        <w:spacing w:after="0"/>
        <w:ind w:left="160"/>
      </w:pPr>
      <w:r>
        <w:t>Telephone: (02) 8296 7800</w:t>
      </w:r>
    </w:p>
    <w:p w14:paraId="28D898FC" w14:textId="77777777" w:rsidR="003235A3" w:rsidRPr="004245A2" w:rsidRDefault="00E65B03" w:rsidP="003235A3">
      <w:pPr>
        <w:pStyle w:val="GG-body"/>
        <w:ind w:left="160"/>
      </w:pPr>
      <w:hyperlink r:id="rId27" w:history="1">
        <w:r w:rsidR="003235A3" w:rsidRPr="00D30F34">
          <w:rPr>
            <w:rStyle w:val="Hyperlink"/>
          </w:rPr>
          <w:t>www.aemc.gov.au</w:t>
        </w:r>
      </w:hyperlink>
      <w:r w:rsidR="003235A3">
        <w:t xml:space="preserve"> </w:t>
      </w:r>
    </w:p>
    <w:p w14:paraId="1871CA39" w14:textId="40AEBDBF" w:rsidR="003235A3" w:rsidRDefault="003235A3" w:rsidP="003235A3">
      <w:pPr>
        <w:pStyle w:val="GG-SDated"/>
      </w:pPr>
      <w:r>
        <w:t xml:space="preserve">Dated: </w:t>
      </w:r>
      <w:r w:rsidRPr="009D35FE">
        <w:t>17 March 2022</w:t>
      </w:r>
    </w:p>
    <w:p w14:paraId="0AB20E13" w14:textId="6BD29F87" w:rsidR="003235A3" w:rsidRDefault="003235A3" w:rsidP="003235A3">
      <w:pPr>
        <w:pBdr>
          <w:bottom w:val="single" w:sz="4" w:space="1" w:color="auto"/>
        </w:pBdr>
        <w:spacing w:after="0" w:line="52" w:lineRule="exact"/>
        <w:jc w:val="center"/>
      </w:pPr>
    </w:p>
    <w:p w14:paraId="0A3EF9D4" w14:textId="2D02F031" w:rsidR="003235A3" w:rsidRDefault="003235A3" w:rsidP="003235A3">
      <w:pPr>
        <w:pBdr>
          <w:top w:val="single" w:sz="4" w:space="1" w:color="auto"/>
        </w:pBdr>
        <w:spacing w:before="34" w:after="0" w:line="14" w:lineRule="exact"/>
        <w:jc w:val="center"/>
      </w:pPr>
    </w:p>
    <w:p w14:paraId="583E694B" w14:textId="3250B1AF" w:rsidR="00164C3B" w:rsidRDefault="00164C3B" w:rsidP="003235A3">
      <w:pPr>
        <w:pStyle w:val="GG-body"/>
        <w:spacing w:after="0"/>
      </w:pPr>
    </w:p>
    <w:p w14:paraId="11FACC78" w14:textId="77777777" w:rsidR="003235A3" w:rsidRPr="00D87757" w:rsidRDefault="003235A3" w:rsidP="00F73117">
      <w:pPr>
        <w:pStyle w:val="Heading2"/>
      </w:pPr>
      <w:bookmarkStart w:id="22" w:name="_Toc98409225"/>
      <w:r w:rsidRPr="00D87757">
        <w:t xml:space="preserve">National </w:t>
      </w:r>
      <w:r w:rsidRPr="006C3EE6">
        <w:t xml:space="preserve">Energy Retail </w:t>
      </w:r>
      <w:r w:rsidRPr="00D87757">
        <w:t>Law</w:t>
      </w:r>
      <w:bookmarkEnd w:id="22"/>
    </w:p>
    <w:p w14:paraId="5D82C4ED" w14:textId="77777777" w:rsidR="003235A3" w:rsidRPr="00D87757" w:rsidRDefault="003235A3" w:rsidP="003235A3">
      <w:pPr>
        <w:pStyle w:val="GG-Title3"/>
        <w:rPr>
          <w:lang w:val="en-US"/>
        </w:rPr>
      </w:pPr>
      <w:r w:rsidRPr="009D35FE">
        <w:rPr>
          <w:lang w:val="en-US"/>
        </w:rPr>
        <w:t>Notice of Final Determination</w:t>
      </w:r>
    </w:p>
    <w:p w14:paraId="7CC98DD0" w14:textId="77777777" w:rsidR="003235A3" w:rsidRPr="00D87757" w:rsidRDefault="003235A3" w:rsidP="003235A3">
      <w:pPr>
        <w:pStyle w:val="GG-body"/>
        <w:rPr>
          <w:lang w:val="en-US"/>
        </w:rPr>
      </w:pPr>
      <w:r w:rsidRPr="00D87757">
        <w:rPr>
          <w:lang w:val="en-US"/>
        </w:rPr>
        <w:t>The Australian Energy Market Commission (</w:t>
      </w:r>
      <w:proofErr w:type="spellStart"/>
      <w:r w:rsidRPr="00D87757">
        <w:rPr>
          <w:lang w:val="en-US"/>
        </w:rPr>
        <w:t>AEMC</w:t>
      </w:r>
      <w:proofErr w:type="spellEnd"/>
      <w:r w:rsidRPr="00D87757">
        <w:rPr>
          <w:lang w:val="en-US"/>
        </w:rPr>
        <w:t xml:space="preserve">) gives notice under the National </w:t>
      </w:r>
      <w:r w:rsidRPr="006C3EE6">
        <w:rPr>
          <w:lang w:val="en-US"/>
        </w:rPr>
        <w:t xml:space="preserve">Energy Retail </w:t>
      </w:r>
      <w:r w:rsidRPr="00D87757">
        <w:rPr>
          <w:lang w:val="en-US"/>
        </w:rPr>
        <w:t>Law as follows:</w:t>
      </w:r>
    </w:p>
    <w:p w14:paraId="5B525CF9" w14:textId="77777777" w:rsidR="003235A3" w:rsidRPr="00D87757" w:rsidRDefault="003235A3" w:rsidP="003235A3">
      <w:pPr>
        <w:pStyle w:val="GG-body"/>
        <w:ind w:left="160"/>
        <w:rPr>
          <w:lang w:val="en-US"/>
        </w:rPr>
      </w:pPr>
      <w:r w:rsidRPr="006C3EE6">
        <w:t>Under s 259, the making of the final determination on the Governance of distributed energy resources technical standards (Ref.</w:t>
      </w:r>
      <w:r>
        <w:t> </w:t>
      </w:r>
      <w:r w:rsidRPr="006C3EE6">
        <w:t>RRC0040) proposal.</w:t>
      </w:r>
    </w:p>
    <w:p w14:paraId="01C59267" w14:textId="77777777" w:rsidR="003235A3" w:rsidRPr="00D87757" w:rsidRDefault="003235A3" w:rsidP="003235A3">
      <w:pPr>
        <w:pStyle w:val="GG-body"/>
        <w:rPr>
          <w:lang w:val="en-US"/>
        </w:rPr>
      </w:pPr>
      <w:r w:rsidRPr="00D87757">
        <w:rPr>
          <w:lang w:val="en-US"/>
        </w:rPr>
        <w:t xml:space="preserve">Documents referred to above are available on the </w:t>
      </w:r>
      <w:proofErr w:type="spellStart"/>
      <w:r w:rsidRPr="00D87757">
        <w:rPr>
          <w:lang w:val="en-US"/>
        </w:rPr>
        <w:t>AEMC’s</w:t>
      </w:r>
      <w:proofErr w:type="spellEnd"/>
      <w:r w:rsidRPr="00D87757">
        <w:rPr>
          <w:lang w:val="en-US"/>
        </w:rPr>
        <w:t xml:space="preserve"> website and are available for inspection at the </w:t>
      </w:r>
      <w:proofErr w:type="spellStart"/>
      <w:r w:rsidRPr="00D87757">
        <w:rPr>
          <w:lang w:val="en-US"/>
        </w:rPr>
        <w:t>AEMC’s</w:t>
      </w:r>
      <w:proofErr w:type="spellEnd"/>
      <w:r w:rsidRPr="00D87757">
        <w:rPr>
          <w:lang w:val="en-US"/>
        </w:rPr>
        <w:t xml:space="preserve"> office.</w:t>
      </w:r>
    </w:p>
    <w:p w14:paraId="138E3A02" w14:textId="77777777" w:rsidR="003235A3" w:rsidRDefault="003235A3" w:rsidP="003235A3">
      <w:pPr>
        <w:pStyle w:val="GG-body"/>
        <w:spacing w:after="0"/>
        <w:ind w:left="160"/>
      </w:pPr>
      <w:r>
        <w:t>Australian Energy Market Commission</w:t>
      </w:r>
    </w:p>
    <w:p w14:paraId="5254283C" w14:textId="77777777" w:rsidR="003235A3" w:rsidRDefault="003235A3" w:rsidP="003235A3">
      <w:pPr>
        <w:pStyle w:val="GG-body"/>
        <w:spacing w:after="0"/>
        <w:ind w:left="160"/>
      </w:pPr>
      <w:r>
        <w:t>Level 15, 60 Castlereagh St</w:t>
      </w:r>
    </w:p>
    <w:p w14:paraId="0198578C" w14:textId="77777777" w:rsidR="003235A3" w:rsidRDefault="003235A3" w:rsidP="003235A3">
      <w:pPr>
        <w:pStyle w:val="GG-body"/>
        <w:spacing w:after="0"/>
        <w:ind w:left="160"/>
      </w:pPr>
      <w:r>
        <w:t xml:space="preserve">Sydney NSW 2000 </w:t>
      </w:r>
    </w:p>
    <w:p w14:paraId="4C634FDA" w14:textId="77777777" w:rsidR="003235A3" w:rsidRDefault="003235A3" w:rsidP="003235A3">
      <w:pPr>
        <w:pStyle w:val="GG-body"/>
        <w:spacing w:after="0"/>
        <w:ind w:left="160"/>
      </w:pPr>
      <w:r>
        <w:t>Telephone: (02) 8296 7800</w:t>
      </w:r>
    </w:p>
    <w:p w14:paraId="18FB4EAB" w14:textId="77777777" w:rsidR="003235A3" w:rsidRPr="004245A2" w:rsidRDefault="00E65B03" w:rsidP="003235A3">
      <w:pPr>
        <w:pStyle w:val="GG-body"/>
        <w:ind w:left="160"/>
      </w:pPr>
      <w:hyperlink r:id="rId28" w:history="1">
        <w:r w:rsidR="003235A3" w:rsidRPr="00D30F34">
          <w:rPr>
            <w:rStyle w:val="Hyperlink"/>
          </w:rPr>
          <w:t>www.aemc.gov.au</w:t>
        </w:r>
      </w:hyperlink>
      <w:r w:rsidR="003235A3">
        <w:t xml:space="preserve"> </w:t>
      </w:r>
    </w:p>
    <w:p w14:paraId="7C05A758" w14:textId="3D8CEADF" w:rsidR="003235A3" w:rsidRDefault="003235A3" w:rsidP="003235A3">
      <w:pPr>
        <w:pStyle w:val="GG-SDated"/>
      </w:pPr>
      <w:r>
        <w:t xml:space="preserve">Dated: </w:t>
      </w:r>
      <w:r w:rsidRPr="009D35FE">
        <w:t>17 March 2022</w:t>
      </w:r>
    </w:p>
    <w:p w14:paraId="621B432D" w14:textId="4AED1134" w:rsidR="003235A3" w:rsidRDefault="003235A3" w:rsidP="003235A3">
      <w:pPr>
        <w:pBdr>
          <w:bottom w:val="single" w:sz="4" w:space="1" w:color="auto"/>
        </w:pBdr>
        <w:spacing w:after="0" w:line="52" w:lineRule="exact"/>
        <w:jc w:val="center"/>
      </w:pPr>
    </w:p>
    <w:p w14:paraId="03B9DB66" w14:textId="0C2293ED" w:rsidR="003235A3" w:rsidRDefault="003235A3" w:rsidP="003235A3">
      <w:pPr>
        <w:pBdr>
          <w:top w:val="single" w:sz="4" w:space="1" w:color="auto"/>
        </w:pBdr>
        <w:spacing w:before="34" w:after="0" w:line="14" w:lineRule="exact"/>
        <w:jc w:val="center"/>
      </w:pPr>
    </w:p>
    <w:p w14:paraId="5CBD59BE" w14:textId="5F3DD668" w:rsidR="003235A3" w:rsidRDefault="003235A3" w:rsidP="003235A3">
      <w:pPr>
        <w:pStyle w:val="GG-body"/>
        <w:spacing w:after="0"/>
      </w:pPr>
    </w:p>
    <w:p w14:paraId="1B8BC4B3" w14:textId="77777777" w:rsidR="003235A3" w:rsidRPr="008B7774" w:rsidRDefault="003235A3" w:rsidP="00F73117">
      <w:pPr>
        <w:pStyle w:val="Heading2"/>
      </w:pPr>
      <w:bookmarkStart w:id="23" w:name="_Toc98409226"/>
      <w:r w:rsidRPr="008B7774">
        <w:t>Trustee Act 1936</w:t>
      </w:r>
      <w:bookmarkEnd w:id="23"/>
    </w:p>
    <w:p w14:paraId="5C05D34E" w14:textId="77777777" w:rsidR="003235A3" w:rsidRPr="008B7774" w:rsidRDefault="003235A3" w:rsidP="003235A3">
      <w:pPr>
        <w:jc w:val="center"/>
        <w:rPr>
          <w:smallCaps/>
          <w:szCs w:val="17"/>
        </w:rPr>
      </w:pPr>
      <w:r w:rsidRPr="008B7774">
        <w:rPr>
          <w:smallCaps/>
          <w:szCs w:val="17"/>
        </w:rPr>
        <w:t>Public Trustee</w:t>
      </w:r>
    </w:p>
    <w:p w14:paraId="66882DBA" w14:textId="77777777" w:rsidR="003235A3" w:rsidRPr="008B7774" w:rsidRDefault="003235A3" w:rsidP="003235A3">
      <w:pPr>
        <w:jc w:val="center"/>
        <w:rPr>
          <w:i/>
          <w:szCs w:val="17"/>
        </w:rPr>
      </w:pPr>
      <w:r w:rsidRPr="008B7774">
        <w:rPr>
          <w:i/>
          <w:szCs w:val="17"/>
        </w:rPr>
        <w:t>Estates of Deceased Persons</w:t>
      </w:r>
    </w:p>
    <w:p w14:paraId="114F22F9" w14:textId="77777777" w:rsidR="003235A3" w:rsidRDefault="003235A3" w:rsidP="003235A3">
      <w:pPr>
        <w:rPr>
          <w:szCs w:val="17"/>
        </w:rPr>
      </w:pPr>
      <w:r w:rsidRPr="008B7774">
        <w:rPr>
          <w:szCs w:val="17"/>
        </w:rPr>
        <w:t>In the matter of the estates of the undermentioned deceased persons:</w:t>
      </w:r>
    </w:p>
    <w:p w14:paraId="23FD5B3D" w14:textId="77777777" w:rsidR="003235A3" w:rsidRPr="0021546B" w:rsidRDefault="003235A3" w:rsidP="003235A3">
      <w:pPr>
        <w:spacing w:after="0"/>
        <w:ind w:left="142"/>
        <w:rPr>
          <w:szCs w:val="17"/>
        </w:rPr>
      </w:pPr>
      <w:r w:rsidRPr="0021546B">
        <w:rPr>
          <w:szCs w:val="17"/>
        </w:rPr>
        <w:t>BURRIDGE Beverly late of Leighton Avenue Klemzig Retired Hairdresser who died 28 October 2021</w:t>
      </w:r>
    </w:p>
    <w:p w14:paraId="49A1F027" w14:textId="77777777" w:rsidR="003235A3" w:rsidRPr="0021546B" w:rsidRDefault="003235A3" w:rsidP="003235A3">
      <w:pPr>
        <w:spacing w:after="0"/>
        <w:ind w:left="142"/>
        <w:rPr>
          <w:szCs w:val="17"/>
        </w:rPr>
      </w:pPr>
      <w:proofErr w:type="spellStart"/>
      <w:r w:rsidRPr="0021546B">
        <w:rPr>
          <w:szCs w:val="17"/>
        </w:rPr>
        <w:t>FENNER</w:t>
      </w:r>
      <w:proofErr w:type="spellEnd"/>
      <w:r w:rsidRPr="0021546B">
        <w:rPr>
          <w:szCs w:val="17"/>
        </w:rPr>
        <w:t xml:space="preserve"> Lindsay Max late of 8 Erin Street Broadview Retired Teacher who died 21 August 2021</w:t>
      </w:r>
    </w:p>
    <w:p w14:paraId="6486DC76" w14:textId="77777777" w:rsidR="003235A3" w:rsidRPr="0021546B" w:rsidRDefault="003235A3" w:rsidP="003235A3">
      <w:pPr>
        <w:spacing w:after="0"/>
        <w:ind w:left="142"/>
        <w:rPr>
          <w:szCs w:val="17"/>
        </w:rPr>
      </w:pPr>
      <w:r w:rsidRPr="0021546B">
        <w:rPr>
          <w:szCs w:val="17"/>
        </w:rPr>
        <w:t xml:space="preserve">JONES Stephen James late of 75 Billabong Road </w:t>
      </w:r>
      <w:proofErr w:type="spellStart"/>
      <w:r w:rsidRPr="0021546B">
        <w:rPr>
          <w:szCs w:val="17"/>
        </w:rPr>
        <w:t>Ponde</w:t>
      </w:r>
      <w:proofErr w:type="spellEnd"/>
      <w:r w:rsidRPr="0021546B">
        <w:rPr>
          <w:szCs w:val="17"/>
        </w:rPr>
        <w:t xml:space="preserve"> Retired Furniture Removalist who died 02 August 2021</w:t>
      </w:r>
    </w:p>
    <w:p w14:paraId="24C481F8" w14:textId="77777777" w:rsidR="003235A3" w:rsidRPr="0021546B" w:rsidRDefault="003235A3" w:rsidP="003235A3">
      <w:pPr>
        <w:spacing w:after="0"/>
        <w:ind w:left="142"/>
        <w:rPr>
          <w:szCs w:val="17"/>
        </w:rPr>
      </w:pPr>
      <w:r w:rsidRPr="0021546B">
        <w:rPr>
          <w:szCs w:val="17"/>
        </w:rPr>
        <w:t>LINDBLOM Thomas Raymond late of 150 Adams Road Craigmore of no occupation who died 25 May 2021</w:t>
      </w:r>
    </w:p>
    <w:p w14:paraId="21BADE8A" w14:textId="77777777" w:rsidR="003235A3" w:rsidRPr="0021546B" w:rsidRDefault="003235A3" w:rsidP="003235A3">
      <w:pPr>
        <w:spacing w:after="0"/>
        <w:ind w:left="142"/>
        <w:rPr>
          <w:szCs w:val="17"/>
        </w:rPr>
      </w:pPr>
      <w:r w:rsidRPr="0021546B">
        <w:rPr>
          <w:szCs w:val="17"/>
        </w:rPr>
        <w:t xml:space="preserve">PARROTT Connie late of 9 </w:t>
      </w:r>
      <w:proofErr w:type="spellStart"/>
      <w:r w:rsidRPr="0021546B">
        <w:rPr>
          <w:szCs w:val="17"/>
        </w:rPr>
        <w:t>Brenchley</w:t>
      </w:r>
      <w:proofErr w:type="spellEnd"/>
      <w:r w:rsidRPr="0021546B">
        <w:rPr>
          <w:szCs w:val="17"/>
        </w:rPr>
        <w:t xml:space="preserve"> Grove Kingswood of no occupation who died 23 August 2021</w:t>
      </w:r>
    </w:p>
    <w:p w14:paraId="18F806A3" w14:textId="77777777" w:rsidR="003235A3" w:rsidRPr="0021546B" w:rsidRDefault="003235A3" w:rsidP="003235A3">
      <w:pPr>
        <w:spacing w:after="0"/>
        <w:ind w:left="142"/>
        <w:rPr>
          <w:szCs w:val="17"/>
        </w:rPr>
      </w:pPr>
      <w:proofErr w:type="spellStart"/>
      <w:r w:rsidRPr="0021546B">
        <w:rPr>
          <w:szCs w:val="17"/>
        </w:rPr>
        <w:t>TRUNFULL</w:t>
      </w:r>
      <w:proofErr w:type="spellEnd"/>
      <w:r w:rsidRPr="0021546B">
        <w:rPr>
          <w:szCs w:val="17"/>
        </w:rPr>
        <w:t xml:space="preserve"> William Lewis late of 12484 Flinders Highway Sheringa of no occupation who died 21 May 2021</w:t>
      </w:r>
    </w:p>
    <w:p w14:paraId="7E235F05" w14:textId="77777777" w:rsidR="003235A3" w:rsidRPr="0021546B" w:rsidRDefault="003235A3" w:rsidP="003235A3">
      <w:pPr>
        <w:spacing w:after="0"/>
        <w:ind w:left="142"/>
        <w:rPr>
          <w:szCs w:val="17"/>
        </w:rPr>
      </w:pPr>
      <w:r w:rsidRPr="0021546B">
        <w:rPr>
          <w:szCs w:val="17"/>
        </w:rPr>
        <w:t>WAKE Brenton James late of 19A Clydesdale Avenue Glenorchy Tasmania of no occupation who died 12 April 2021</w:t>
      </w:r>
    </w:p>
    <w:p w14:paraId="2E0151C8" w14:textId="77777777" w:rsidR="003235A3" w:rsidRPr="008B7774" w:rsidRDefault="003235A3" w:rsidP="003235A3">
      <w:pPr>
        <w:ind w:left="142"/>
        <w:rPr>
          <w:szCs w:val="17"/>
        </w:rPr>
      </w:pPr>
      <w:r w:rsidRPr="0021546B">
        <w:rPr>
          <w:szCs w:val="17"/>
        </w:rPr>
        <w:t xml:space="preserve">WESTOVER Ian George late of 50 </w:t>
      </w:r>
      <w:proofErr w:type="spellStart"/>
      <w:r w:rsidRPr="0021546B">
        <w:rPr>
          <w:szCs w:val="17"/>
        </w:rPr>
        <w:t>Kesters</w:t>
      </w:r>
      <w:proofErr w:type="spellEnd"/>
      <w:r w:rsidRPr="0021546B">
        <w:rPr>
          <w:szCs w:val="17"/>
        </w:rPr>
        <w:t xml:space="preserve"> Road Para Hills Retired Instrument Maker who died 22 November 2021</w:t>
      </w:r>
    </w:p>
    <w:p w14:paraId="03AB2F04" w14:textId="77777777" w:rsidR="003235A3" w:rsidRDefault="003235A3" w:rsidP="003235A3">
      <w:pPr>
        <w:pStyle w:val="GG-body"/>
      </w:pPr>
      <w:r w:rsidRPr="0021546B">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15 April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59375942" w14:textId="77777777" w:rsidR="003235A3" w:rsidRPr="008B7774" w:rsidRDefault="003235A3" w:rsidP="003235A3">
      <w:pPr>
        <w:pStyle w:val="GG-SDated"/>
      </w:pPr>
      <w:r w:rsidRPr="008B7774">
        <w:t xml:space="preserve">Dated: </w:t>
      </w:r>
      <w:r w:rsidRPr="0021546B">
        <w:t>17 March 2022</w:t>
      </w:r>
    </w:p>
    <w:p w14:paraId="3B682AA5" w14:textId="77777777" w:rsidR="003235A3" w:rsidRPr="008B7774" w:rsidRDefault="003235A3" w:rsidP="003235A3">
      <w:pPr>
        <w:pStyle w:val="GG-SName"/>
      </w:pPr>
      <w:r>
        <w:t xml:space="preserve">N. S. </w:t>
      </w:r>
      <w:proofErr w:type="spellStart"/>
      <w:r>
        <w:t>Rantanen</w:t>
      </w:r>
      <w:proofErr w:type="spellEnd"/>
    </w:p>
    <w:p w14:paraId="2638C479" w14:textId="77777777" w:rsidR="003235A3" w:rsidRDefault="003235A3" w:rsidP="003235A3">
      <w:pPr>
        <w:pStyle w:val="GG-Signature"/>
      </w:pPr>
      <w:r>
        <w:t>Public Trustee</w:t>
      </w:r>
    </w:p>
    <w:p w14:paraId="6AD62933" w14:textId="77777777" w:rsidR="003235A3" w:rsidRDefault="003235A3" w:rsidP="003235A3">
      <w:pPr>
        <w:pBdr>
          <w:bottom w:val="single" w:sz="4" w:space="1" w:color="auto"/>
        </w:pBdr>
        <w:spacing w:after="0" w:line="52" w:lineRule="exact"/>
        <w:jc w:val="center"/>
        <w:rPr>
          <w:szCs w:val="17"/>
        </w:rPr>
      </w:pPr>
    </w:p>
    <w:p w14:paraId="34F7822A" w14:textId="77777777" w:rsidR="003235A3" w:rsidRDefault="003235A3" w:rsidP="003235A3">
      <w:pPr>
        <w:pBdr>
          <w:top w:val="single" w:sz="4" w:space="1" w:color="auto"/>
        </w:pBdr>
        <w:spacing w:before="34" w:after="0" w:line="14" w:lineRule="exact"/>
        <w:jc w:val="center"/>
        <w:rPr>
          <w:szCs w:val="17"/>
        </w:rPr>
      </w:pPr>
    </w:p>
    <w:p w14:paraId="6D0FCB65" w14:textId="77777777" w:rsidR="003235A3" w:rsidRPr="003471CD" w:rsidRDefault="003235A3" w:rsidP="0003517B">
      <w:pPr>
        <w:pStyle w:val="GG-body"/>
      </w:pPr>
    </w:p>
    <w:p w14:paraId="6D5A4B4B" w14:textId="77777777" w:rsidR="00C17ECC" w:rsidRPr="003471CD" w:rsidRDefault="00C17ECC" w:rsidP="0003517B">
      <w:pPr>
        <w:pStyle w:val="GG-body"/>
        <w:rPr>
          <w:lang w:val="en-US"/>
        </w:rPr>
      </w:pPr>
      <w:r w:rsidRPr="003471CD">
        <w:rPr>
          <w:lang w:val="en-US"/>
        </w:rPr>
        <w:br w:type="page"/>
      </w:r>
    </w:p>
    <w:p w14:paraId="3C076F69" w14:textId="77777777" w:rsidR="00426CCD" w:rsidRPr="00576D3B" w:rsidRDefault="00426CCD" w:rsidP="00426CCD">
      <w:pPr>
        <w:spacing w:after="0" w:line="240" w:lineRule="auto"/>
        <w:ind w:left="600" w:right="600"/>
        <w:jc w:val="center"/>
        <w:rPr>
          <w:color w:val="000000"/>
          <w:sz w:val="20"/>
          <w:szCs w:val="20"/>
        </w:rPr>
      </w:pPr>
    </w:p>
    <w:p w14:paraId="0449F008" w14:textId="77777777" w:rsidR="00426CCD" w:rsidRPr="00576D3B" w:rsidRDefault="00426CCD" w:rsidP="00426CCD">
      <w:pPr>
        <w:spacing w:after="0" w:line="240" w:lineRule="auto"/>
        <w:ind w:left="600" w:right="600"/>
        <w:jc w:val="center"/>
        <w:rPr>
          <w:color w:val="000000"/>
          <w:sz w:val="20"/>
          <w:szCs w:val="20"/>
        </w:rPr>
      </w:pPr>
    </w:p>
    <w:p w14:paraId="238A1110" w14:textId="77777777" w:rsidR="00426CCD" w:rsidRDefault="00426CCD" w:rsidP="00426CCD">
      <w:pPr>
        <w:spacing w:after="0" w:line="240" w:lineRule="auto"/>
        <w:ind w:left="600" w:right="600"/>
        <w:jc w:val="center"/>
        <w:rPr>
          <w:color w:val="000000"/>
          <w:sz w:val="20"/>
          <w:szCs w:val="20"/>
        </w:rPr>
      </w:pPr>
    </w:p>
    <w:p w14:paraId="02BD6876" w14:textId="77777777" w:rsidR="00426CCD" w:rsidRPr="00576D3B" w:rsidRDefault="00426CCD" w:rsidP="00426CCD">
      <w:pPr>
        <w:spacing w:after="0" w:line="240" w:lineRule="auto"/>
        <w:ind w:left="600" w:right="600"/>
        <w:jc w:val="center"/>
        <w:rPr>
          <w:color w:val="000000"/>
          <w:sz w:val="20"/>
          <w:szCs w:val="20"/>
        </w:rPr>
      </w:pPr>
    </w:p>
    <w:p w14:paraId="375D1B95"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9F7FD20" w14:textId="77777777" w:rsidR="00426CCD" w:rsidRPr="00576D3B" w:rsidRDefault="00426CCD" w:rsidP="00426CCD">
      <w:pPr>
        <w:spacing w:after="0" w:line="240" w:lineRule="auto"/>
        <w:ind w:left="600" w:right="600"/>
        <w:jc w:val="center"/>
        <w:rPr>
          <w:color w:val="000000"/>
          <w:sz w:val="20"/>
          <w:szCs w:val="20"/>
        </w:rPr>
      </w:pPr>
    </w:p>
    <w:p w14:paraId="09B65E83" w14:textId="77777777" w:rsidR="00426CCD" w:rsidRDefault="00426CCD" w:rsidP="00426CCD">
      <w:pPr>
        <w:spacing w:after="0" w:line="240" w:lineRule="auto"/>
        <w:ind w:left="600" w:right="600"/>
        <w:jc w:val="center"/>
        <w:rPr>
          <w:color w:val="000000"/>
          <w:sz w:val="20"/>
          <w:szCs w:val="20"/>
        </w:rPr>
      </w:pPr>
    </w:p>
    <w:p w14:paraId="34548FAC" w14:textId="77777777" w:rsidR="00426CCD" w:rsidRPr="00576D3B" w:rsidRDefault="00426CCD" w:rsidP="00426CCD">
      <w:pPr>
        <w:spacing w:after="0" w:line="240" w:lineRule="auto"/>
        <w:ind w:left="600" w:right="600"/>
        <w:jc w:val="center"/>
        <w:rPr>
          <w:color w:val="000000"/>
          <w:sz w:val="20"/>
          <w:szCs w:val="20"/>
        </w:rPr>
      </w:pPr>
    </w:p>
    <w:p w14:paraId="2B188949"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67577A27"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1F612B2"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837F90C"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65A3F04" w14:textId="77777777" w:rsidR="00426CCD" w:rsidRPr="00576D3B" w:rsidRDefault="00426CCD" w:rsidP="00426CCD">
      <w:pPr>
        <w:spacing w:after="0" w:line="240" w:lineRule="auto"/>
        <w:ind w:left="600" w:right="600"/>
        <w:jc w:val="center"/>
        <w:rPr>
          <w:color w:val="000000"/>
          <w:sz w:val="20"/>
          <w:szCs w:val="20"/>
        </w:rPr>
      </w:pPr>
    </w:p>
    <w:p w14:paraId="1F304775" w14:textId="77777777" w:rsidR="00426CCD" w:rsidRPr="00576D3B" w:rsidRDefault="00426CCD" w:rsidP="00426CCD">
      <w:pPr>
        <w:spacing w:after="0" w:line="240" w:lineRule="auto"/>
        <w:ind w:left="600" w:right="600"/>
        <w:jc w:val="center"/>
        <w:rPr>
          <w:color w:val="000000"/>
          <w:sz w:val="20"/>
          <w:szCs w:val="20"/>
        </w:rPr>
      </w:pPr>
    </w:p>
    <w:p w14:paraId="1A322687" w14:textId="77777777" w:rsidR="00426CCD" w:rsidRPr="00576D3B" w:rsidRDefault="00426CCD" w:rsidP="00426CCD">
      <w:pPr>
        <w:spacing w:after="0" w:line="240" w:lineRule="auto"/>
        <w:ind w:left="600" w:right="600"/>
        <w:jc w:val="center"/>
        <w:rPr>
          <w:color w:val="000000"/>
          <w:sz w:val="20"/>
          <w:szCs w:val="20"/>
        </w:rPr>
      </w:pPr>
    </w:p>
    <w:p w14:paraId="10FCC66A"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C547AEB"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5FFC5BD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F5D2CF6"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492C6FC"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DE8A7DB"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17C757F" w14:textId="77777777" w:rsidR="00426CCD" w:rsidRPr="00576D3B" w:rsidRDefault="00426CCD" w:rsidP="00426CCD">
      <w:pPr>
        <w:spacing w:after="0" w:line="240" w:lineRule="auto"/>
        <w:ind w:left="600" w:right="600"/>
        <w:jc w:val="center"/>
        <w:rPr>
          <w:color w:val="000000"/>
          <w:sz w:val="20"/>
          <w:szCs w:val="20"/>
        </w:rPr>
      </w:pPr>
    </w:p>
    <w:p w14:paraId="6EB44334" w14:textId="77777777" w:rsidR="00426CCD" w:rsidRPr="00576D3B" w:rsidRDefault="00426CCD" w:rsidP="00426CCD">
      <w:pPr>
        <w:spacing w:after="0" w:line="240" w:lineRule="auto"/>
        <w:ind w:left="600" w:right="600"/>
        <w:jc w:val="center"/>
        <w:rPr>
          <w:color w:val="000000"/>
          <w:sz w:val="20"/>
          <w:szCs w:val="20"/>
        </w:rPr>
      </w:pPr>
    </w:p>
    <w:p w14:paraId="14831954" w14:textId="77777777" w:rsidR="00426CCD" w:rsidRPr="00576D3B" w:rsidRDefault="00426CCD" w:rsidP="00426CCD">
      <w:pPr>
        <w:spacing w:after="0" w:line="240" w:lineRule="auto"/>
        <w:ind w:left="600" w:right="600"/>
        <w:jc w:val="center"/>
        <w:rPr>
          <w:color w:val="000000"/>
          <w:sz w:val="20"/>
          <w:szCs w:val="20"/>
        </w:rPr>
      </w:pPr>
    </w:p>
    <w:p w14:paraId="046F73AD"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2B5644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43D3D22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030FE87"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2A13FE8"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F1D9054" w14:textId="77777777" w:rsidR="00426CCD" w:rsidRPr="00576D3B" w:rsidRDefault="00426CCD" w:rsidP="00426CCD">
      <w:pPr>
        <w:spacing w:after="0" w:line="240" w:lineRule="auto"/>
        <w:ind w:left="600" w:right="600"/>
        <w:jc w:val="center"/>
        <w:rPr>
          <w:color w:val="000000"/>
          <w:sz w:val="20"/>
          <w:szCs w:val="20"/>
        </w:rPr>
      </w:pPr>
    </w:p>
    <w:p w14:paraId="0C36D9AF" w14:textId="77777777" w:rsidR="00426CCD" w:rsidRPr="00576D3B" w:rsidRDefault="00426CCD" w:rsidP="00426CCD">
      <w:pPr>
        <w:spacing w:after="0" w:line="240" w:lineRule="auto"/>
        <w:ind w:left="600" w:right="600"/>
        <w:jc w:val="center"/>
        <w:rPr>
          <w:color w:val="000000"/>
          <w:sz w:val="20"/>
          <w:szCs w:val="20"/>
        </w:rPr>
      </w:pPr>
    </w:p>
    <w:p w14:paraId="2F49C905" w14:textId="77777777" w:rsidR="00426CCD" w:rsidRPr="00576D3B" w:rsidRDefault="00426CCD" w:rsidP="00426CCD">
      <w:pPr>
        <w:spacing w:after="0" w:line="240" w:lineRule="auto"/>
        <w:ind w:left="600" w:right="600"/>
        <w:jc w:val="center"/>
        <w:rPr>
          <w:color w:val="000000"/>
          <w:sz w:val="20"/>
          <w:szCs w:val="20"/>
        </w:rPr>
      </w:pPr>
    </w:p>
    <w:p w14:paraId="3CB1925E"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9" w:history="1">
        <w:r w:rsidRPr="00576D3B">
          <w:rPr>
            <w:rFonts w:eastAsia="Times New Roman"/>
            <w:color w:val="0000FF"/>
            <w:sz w:val="24"/>
            <w:u w:val="single"/>
            <w:lang w:eastAsia="en-AU"/>
          </w:rPr>
          <w:t>governmentgazettesa@sa.gov.au</w:t>
        </w:r>
      </w:hyperlink>
    </w:p>
    <w:p w14:paraId="0348F9EB"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1A850B7"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0" w:history="1">
        <w:r w:rsidRPr="00576D3B">
          <w:rPr>
            <w:rFonts w:eastAsia="Times New Roman"/>
            <w:color w:val="0000FF"/>
            <w:sz w:val="24"/>
            <w:u w:val="single"/>
            <w:lang w:eastAsia="en-AU"/>
          </w:rPr>
          <w:t>www.governmentgazette.sa.gov.au</w:t>
        </w:r>
      </w:hyperlink>
    </w:p>
    <w:p w14:paraId="512D33A1" w14:textId="77777777" w:rsidR="00426CCD" w:rsidRPr="00576D3B" w:rsidRDefault="00426CCD" w:rsidP="00426CCD">
      <w:pPr>
        <w:spacing w:after="0" w:line="240" w:lineRule="auto"/>
        <w:ind w:left="600" w:right="600"/>
        <w:jc w:val="center"/>
        <w:rPr>
          <w:color w:val="000000"/>
          <w:sz w:val="20"/>
          <w:szCs w:val="20"/>
        </w:rPr>
      </w:pPr>
    </w:p>
    <w:p w14:paraId="4E228C57" w14:textId="77777777" w:rsidR="00426CCD" w:rsidRPr="00576D3B" w:rsidRDefault="00426CCD" w:rsidP="00426CCD">
      <w:pPr>
        <w:spacing w:after="0" w:line="240" w:lineRule="auto"/>
        <w:ind w:left="600" w:right="600"/>
        <w:jc w:val="center"/>
        <w:rPr>
          <w:color w:val="000000"/>
          <w:sz w:val="20"/>
          <w:szCs w:val="20"/>
        </w:rPr>
      </w:pPr>
    </w:p>
    <w:p w14:paraId="1E6ED22E" w14:textId="77777777" w:rsidR="00426CCD" w:rsidRPr="00576D3B" w:rsidRDefault="00426CCD" w:rsidP="00426CCD">
      <w:pPr>
        <w:spacing w:after="0" w:line="240" w:lineRule="auto"/>
        <w:ind w:left="600" w:right="600"/>
        <w:jc w:val="center"/>
        <w:rPr>
          <w:color w:val="000000"/>
          <w:sz w:val="20"/>
          <w:szCs w:val="20"/>
        </w:rPr>
      </w:pPr>
    </w:p>
    <w:p w14:paraId="1C81E9C2" w14:textId="77777777" w:rsidR="00426CCD" w:rsidRPr="00576D3B" w:rsidRDefault="00426CCD" w:rsidP="00426CCD">
      <w:pPr>
        <w:spacing w:after="0" w:line="240" w:lineRule="auto"/>
        <w:ind w:left="600" w:right="600"/>
        <w:jc w:val="center"/>
        <w:rPr>
          <w:color w:val="000000"/>
          <w:sz w:val="20"/>
          <w:szCs w:val="20"/>
        </w:rPr>
      </w:pPr>
    </w:p>
    <w:p w14:paraId="3EF1700C" w14:textId="77777777" w:rsidR="00426CCD" w:rsidRDefault="00426CCD" w:rsidP="00426CCD">
      <w:pPr>
        <w:spacing w:after="0" w:line="240" w:lineRule="auto"/>
        <w:ind w:left="600" w:right="600"/>
        <w:jc w:val="center"/>
        <w:rPr>
          <w:color w:val="000000"/>
          <w:sz w:val="20"/>
          <w:szCs w:val="20"/>
        </w:rPr>
      </w:pPr>
    </w:p>
    <w:p w14:paraId="4F645B85" w14:textId="77777777" w:rsidR="00F2152E" w:rsidRDefault="00F2152E" w:rsidP="00426CCD">
      <w:pPr>
        <w:spacing w:after="0" w:line="240" w:lineRule="auto"/>
        <w:ind w:left="600" w:right="600"/>
        <w:jc w:val="center"/>
        <w:rPr>
          <w:color w:val="000000"/>
          <w:sz w:val="20"/>
          <w:szCs w:val="20"/>
        </w:rPr>
      </w:pPr>
    </w:p>
    <w:p w14:paraId="5817CB04" w14:textId="77777777" w:rsidR="00F2152E" w:rsidRDefault="00F2152E" w:rsidP="00426CCD">
      <w:pPr>
        <w:spacing w:after="0" w:line="240" w:lineRule="auto"/>
        <w:ind w:left="600" w:right="600"/>
        <w:jc w:val="center"/>
        <w:rPr>
          <w:color w:val="000000"/>
          <w:sz w:val="20"/>
          <w:szCs w:val="20"/>
        </w:rPr>
      </w:pPr>
    </w:p>
    <w:p w14:paraId="23D44028" w14:textId="77777777" w:rsidR="00F2152E" w:rsidRDefault="00F2152E" w:rsidP="00426CCD">
      <w:pPr>
        <w:spacing w:after="0" w:line="240" w:lineRule="auto"/>
        <w:ind w:left="600" w:right="600"/>
        <w:jc w:val="center"/>
        <w:rPr>
          <w:color w:val="000000"/>
          <w:sz w:val="20"/>
          <w:szCs w:val="20"/>
        </w:rPr>
      </w:pPr>
    </w:p>
    <w:p w14:paraId="20AE00FF"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4E68EE88"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2A93C494" w14:textId="77777777" w:rsidR="00426CCD" w:rsidRPr="00576D3B" w:rsidRDefault="00426CCD" w:rsidP="00426CCD">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01E92E32" w14:textId="77777777" w:rsidR="00426CCD" w:rsidRPr="00576D3B" w:rsidRDefault="00426CCD" w:rsidP="00426CCD">
      <w:pPr>
        <w:spacing w:after="0"/>
        <w:jc w:val="center"/>
        <w:rPr>
          <w:szCs w:val="17"/>
        </w:rPr>
      </w:pPr>
      <w:r w:rsidRPr="00576D3B">
        <w:rPr>
          <w:szCs w:val="17"/>
        </w:rPr>
        <w:t>$8.00 per issue (plus postage), $402.00 per annual subscription—GST inclusive</w:t>
      </w:r>
    </w:p>
    <w:p w14:paraId="699DF221" w14:textId="77777777" w:rsidR="00F337C8" w:rsidRPr="003471CD" w:rsidRDefault="00426CCD" w:rsidP="00426CCD">
      <w:pPr>
        <w:pStyle w:val="GG-body"/>
        <w:jc w:val="center"/>
      </w:pPr>
      <w:r w:rsidRPr="00576D3B">
        <w:rPr>
          <w:rFonts w:eastAsia="Calibri"/>
        </w:rPr>
        <w:t xml:space="preserve">Online publications: </w:t>
      </w:r>
      <w:hyperlink r:id="rId31" w:history="1">
        <w:r w:rsidRPr="00576D3B">
          <w:rPr>
            <w:rFonts w:eastAsia="Calibri"/>
            <w:color w:val="0000FF"/>
            <w:u w:val="single"/>
          </w:rPr>
          <w:t>www.governmentgazette.sa.gov.au</w:t>
        </w:r>
      </w:hyperlink>
    </w:p>
    <w:sectPr w:rsidR="00F337C8" w:rsidRPr="003471CD" w:rsidSect="006A427E">
      <w:headerReference w:type="even" r:id="rId32"/>
      <w:headerReference w:type="default" r:id="rId33"/>
      <w:footerReference w:type="default" r:id="rId34"/>
      <w:pgSz w:w="11906" w:h="16838"/>
      <w:pgMar w:top="1674" w:right="1256" w:bottom="1134" w:left="1290" w:header="1134" w:footer="1134" w:gutter="0"/>
      <w:pgNumType w:start="87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4975F" w14:textId="77777777" w:rsidR="008E706F" w:rsidRDefault="008E706F" w:rsidP="00777F88">
      <w:pPr>
        <w:spacing w:after="0" w:line="240" w:lineRule="auto"/>
      </w:pPr>
      <w:r>
        <w:separator/>
      </w:r>
    </w:p>
  </w:endnote>
  <w:endnote w:type="continuationSeparator" w:id="0">
    <w:p w14:paraId="54CE01B4" w14:textId="77777777" w:rsidR="008E706F" w:rsidRDefault="008E706F"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altName w:val="DokChampa"/>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BD50"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209E"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35B6"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2A456C1F"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4451B568" w14:textId="77777777" w:rsidR="008557D0" w:rsidRPr="00576D3B" w:rsidRDefault="008557D0" w:rsidP="008557D0">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0DA92FF3" w14:textId="77777777" w:rsidR="008557D0" w:rsidRPr="00576D3B" w:rsidRDefault="008557D0" w:rsidP="008557D0">
    <w:pPr>
      <w:spacing w:after="0"/>
      <w:jc w:val="center"/>
      <w:rPr>
        <w:szCs w:val="17"/>
      </w:rPr>
    </w:pPr>
    <w:r w:rsidRPr="00576D3B">
      <w:rPr>
        <w:szCs w:val="17"/>
      </w:rPr>
      <w:t>$8.00 per issue (plus postage), $402.00 per annual subscription—GST inclusive</w:t>
    </w:r>
  </w:p>
  <w:p w14:paraId="2EA13699"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439D"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DC827"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4544867"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06A4ECA"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195D7E24" w14:textId="77777777" w:rsidR="002F50FE" w:rsidRPr="00777F88" w:rsidRDefault="002F50FE" w:rsidP="00D0446B">
    <w:pPr>
      <w:jc w:val="center"/>
      <w:rPr>
        <w:szCs w:val="17"/>
      </w:rPr>
    </w:pPr>
    <w:r w:rsidRPr="00777F88">
      <w:rPr>
        <w:szCs w:val="17"/>
      </w:rPr>
      <w:t>$7.21 per issue (plus postage), $361.90 per annual subscription—GST inclusive</w:t>
    </w:r>
  </w:p>
  <w:p w14:paraId="32BCEDFD"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97615"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5367D" w14:textId="77777777" w:rsidR="008E706F" w:rsidRDefault="008E706F" w:rsidP="00777F88">
      <w:pPr>
        <w:spacing w:after="0" w:line="240" w:lineRule="auto"/>
      </w:pPr>
      <w:r>
        <w:separator/>
      </w:r>
    </w:p>
  </w:footnote>
  <w:footnote w:type="continuationSeparator" w:id="0">
    <w:p w14:paraId="3C909CFC" w14:textId="77777777" w:rsidR="008E706F" w:rsidRDefault="008E706F"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E86C"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1869973C" wp14:editId="25DB956A">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6864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69973C"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2j3k368CAABJBQAADgAAAAAA&#10;AAAAAAAAAAAuAgAAZHJzL2Uyb0RvYy54bWxQSwECLQAUAAYACAAAACEAoIr4ZNwAAAAHAQAADwAA&#10;AAAAAAAAAAAAAAAJBQAAZHJzL2Rvd25yZXYueG1sUEsFBgAAAAAEAAQA8wAAABIGAAAAAA==&#10;" o:allowincell="f" filled="f" stroked="f" strokeweight=".5pt">
              <v:textbox inset=",0,,0">
                <w:txbxContent>
                  <w:p w14:paraId="3136864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4C5A562B"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40A88EC8"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F6C2"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73FFDB52" wp14:editId="398DD47F">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55892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FFDB52"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Bz/QtjrgIAAE0FAAAOAAAAAAAA&#10;AAAAAAAAAC4CAABkcnMvZTJvRG9jLnhtbFBLAQItABQABgAIAAAAIQCgivhk3AAAAAcBAAAPAAAA&#10;AAAAAAAAAAAAAAgFAABkcnMvZG93bnJldi54bWxQSwUGAAAAAAQABADzAAAAEQYAAAAA&#10;" o:allowincell="f" filled="f" stroked="f" strokeweight=".5pt">
              <v:textbox inset=",0,,0">
                <w:txbxContent>
                  <w:p w14:paraId="5A55892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94E2"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proofErr w:type="gramStart"/>
    <w:r w:rsidRPr="00552C29">
      <w:rPr>
        <w:rStyle w:val="PageNumber"/>
        <w:sz w:val="21"/>
        <w:szCs w:val="21"/>
      </w:rPr>
      <w:t>?? ????</w:t>
    </w:r>
    <w:proofErr w:type="gramEnd"/>
    <w:r w:rsidRPr="00552C29">
      <w:rPr>
        <w:rStyle w:val="PageNumber"/>
        <w:sz w:val="21"/>
        <w:szCs w:val="21"/>
      </w:rPr>
      <w:t xml:space="preserve"> </w:t>
    </w:r>
    <w:r w:rsidRPr="00552C29">
      <w:rPr>
        <w:sz w:val="21"/>
        <w:szCs w:val="21"/>
      </w:rPr>
      <w:t>202</w:t>
    </w:r>
    <w:r>
      <w:rPr>
        <w:sz w:val="21"/>
        <w:szCs w:val="21"/>
      </w:rPr>
      <w:t>?</w:t>
    </w:r>
  </w:p>
  <w:p w14:paraId="69BD6742"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A047" w14:textId="77777777" w:rsidR="002F50FE" w:rsidRPr="00DA30CF" w:rsidRDefault="00B304BC" w:rsidP="00DA30CF">
    <w:pPr>
      <w:rPr>
        <w:szCs w:val="17"/>
      </w:rPr>
    </w:pPr>
    <w:r>
      <w:rPr>
        <w:noProof/>
        <w:szCs w:val="17"/>
      </w:rPr>
      <mc:AlternateContent>
        <mc:Choice Requires="wps">
          <w:drawing>
            <wp:anchor distT="0" distB="0" distL="114300" distR="114300" simplePos="0" relativeHeight="251662336" behindDoc="0" locked="0" layoutInCell="0" allowOverlap="1" wp14:anchorId="111DE1C8" wp14:editId="426B80BC">
              <wp:simplePos x="0" y="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1950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1DE1C8"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K10bq8CAABNBQAADgAAAAAA&#10;AAAAAAAAAAAuAgAAZHJzL2Uyb0RvYy54bWxQSwECLQAUAAYACAAAACEAoIr4ZNwAAAAHAQAADwAA&#10;AAAAAAAAAAAAAAAJBQAAZHJzL2Rvd25yZXYueG1sUEsFBgAAAAAEAAQA8wAAABIGAAAAAA==&#10;" o:allowincell="f" filled="f" stroked="f" strokeweight=".5pt">
              <v:textbox inset=",0,,0">
                <w:txbxContent>
                  <w:p w14:paraId="68F1950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55D8" w14:textId="73D0A396"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8E706F">
      <w:rPr>
        <w:rStyle w:val="PageNumber"/>
        <w:sz w:val="21"/>
        <w:szCs w:val="21"/>
      </w:rPr>
      <w:t>17</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6A427E">
      <w:rPr>
        <w:rStyle w:val="PageNumber"/>
        <w:sz w:val="21"/>
        <w:szCs w:val="21"/>
      </w:rPr>
      <w:t xml:space="preserve">17 March </w:t>
    </w:r>
    <w:r w:rsidRPr="00552C29">
      <w:rPr>
        <w:sz w:val="21"/>
        <w:szCs w:val="21"/>
      </w:rPr>
      <w:t>202</w:t>
    </w:r>
    <w:r w:rsidR="00B304BC">
      <w:rPr>
        <w:sz w:val="21"/>
        <w:szCs w:val="21"/>
      </w:rPr>
      <w:t>2</w:t>
    </w:r>
  </w:p>
  <w:p w14:paraId="202F0E25"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1D32" w14:textId="166F7B6E" w:rsidR="002F50FE" w:rsidRPr="00552C29" w:rsidRDefault="006A427E"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17 March</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17</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6790C3EE"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E5944"/>
    <w:multiLevelType w:val="hybridMultilevel"/>
    <w:tmpl w:val="8F74DB5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1A67B7"/>
    <w:multiLevelType w:val="hybridMultilevel"/>
    <w:tmpl w:val="B2DE7588"/>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106F2F53"/>
    <w:multiLevelType w:val="hybridMultilevel"/>
    <w:tmpl w:val="699CE3F4"/>
    <w:lvl w:ilvl="0" w:tplc="64B26D26">
      <w:start w:val="1"/>
      <w:numFmt w:val="lowerLetter"/>
      <w:lvlText w:val="%1."/>
      <w:lvlJc w:val="left"/>
      <w:pPr>
        <w:ind w:left="1222" w:hanging="360"/>
      </w:pPr>
      <w:rPr>
        <w:b w:val="0"/>
      </w:rPr>
    </w:lvl>
    <w:lvl w:ilvl="1" w:tplc="DC8ECDDE">
      <w:start w:val="9"/>
      <w:numFmt w:val="lowerLetter"/>
      <w:lvlText w:val="%2."/>
      <w:lvlJc w:val="left"/>
      <w:pPr>
        <w:ind w:left="1942" w:hanging="360"/>
      </w:pPr>
      <w:rPr>
        <w:rFonts w:hint="default"/>
      </w:rPr>
    </w:lvl>
    <w:lvl w:ilvl="2" w:tplc="0C09001B" w:tentative="1">
      <w:start w:val="1"/>
      <w:numFmt w:val="lowerRoman"/>
      <w:lvlText w:val="%3."/>
      <w:lvlJc w:val="right"/>
      <w:pPr>
        <w:ind w:left="2662" w:hanging="180"/>
      </w:pPr>
    </w:lvl>
    <w:lvl w:ilvl="3" w:tplc="0C09000F" w:tentative="1">
      <w:start w:val="1"/>
      <w:numFmt w:val="decimal"/>
      <w:lvlText w:val="%4."/>
      <w:lvlJc w:val="left"/>
      <w:pPr>
        <w:ind w:left="3382" w:hanging="360"/>
      </w:pPr>
    </w:lvl>
    <w:lvl w:ilvl="4" w:tplc="0C090019" w:tentative="1">
      <w:start w:val="1"/>
      <w:numFmt w:val="lowerLetter"/>
      <w:lvlText w:val="%5."/>
      <w:lvlJc w:val="left"/>
      <w:pPr>
        <w:ind w:left="4102" w:hanging="360"/>
      </w:pPr>
    </w:lvl>
    <w:lvl w:ilvl="5" w:tplc="0C09001B" w:tentative="1">
      <w:start w:val="1"/>
      <w:numFmt w:val="lowerRoman"/>
      <w:lvlText w:val="%6."/>
      <w:lvlJc w:val="right"/>
      <w:pPr>
        <w:ind w:left="4822" w:hanging="180"/>
      </w:pPr>
    </w:lvl>
    <w:lvl w:ilvl="6" w:tplc="0C09000F" w:tentative="1">
      <w:start w:val="1"/>
      <w:numFmt w:val="decimal"/>
      <w:lvlText w:val="%7."/>
      <w:lvlJc w:val="left"/>
      <w:pPr>
        <w:ind w:left="5542" w:hanging="360"/>
      </w:pPr>
    </w:lvl>
    <w:lvl w:ilvl="7" w:tplc="0C090019" w:tentative="1">
      <w:start w:val="1"/>
      <w:numFmt w:val="lowerLetter"/>
      <w:lvlText w:val="%8."/>
      <w:lvlJc w:val="left"/>
      <w:pPr>
        <w:ind w:left="6262" w:hanging="360"/>
      </w:pPr>
    </w:lvl>
    <w:lvl w:ilvl="8" w:tplc="0C09001B" w:tentative="1">
      <w:start w:val="1"/>
      <w:numFmt w:val="lowerRoman"/>
      <w:lvlText w:val="%9."/>
      <w:lvlJc w:val="right"/>
      <w:pPr>
        <w:ind w:left="6982" w:hanging="180"/>
      </w:pPr>
    </w:lvl>
  </w:abstractNum>
  <w:abstractNum w:abstractNumId="15" w15:restartNumberingAfterBreak="0">
    <w:nsid w:val="10DE5388"/>
    <w:multiLevelType w:val="hybridMultilevel"/>
    <w:tmpl w:val="BA142E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7"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8"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EBA0C61"/>
    <w:multiLevelType w:val="hybridMultilevel"/>
    <w:tmpl w:val="228EFD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2755CA"/>
    <w:multiLevelType w:val="hybridMultilevel"/>
    <w:tmpl w:val="F8D47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2"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B417A0"/>
    <w:multiLevelType w:val="hybridMultilevel"/>
    <w:tmpl w:val="FF48194E"/>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B641D0"/>
    <w:multiLevelType w:val="hybridMultilevel"/>
    <w:tmpl w:val="3BF48752"/>
    <w:lvl w:ilvl="0" w:tplc="0C090001">
      <w:start w:val="1"/>
      <w:numFmt w:val="bullet"/>
      <w:lvlText w:val=""/>
      <w:lvlJc w:val="left"/>
      <w:pPr>
        <w:ind w:left="72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6"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4C051CA5"/>
    <w:multiLevelType w:val="hybridMultilevel"/>
    <w:tmpl w:val="21C6FF6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8" w15:restartNumberingAfterBreak="0">
    <w:nsid w:val="4DC548C5"/>
    <w:multiLevelType w:val="hybridMultilevel"/>
    <w:tmpl w:val="FED6DD12"/>
    <w:lvl w:ilvl="0" w:tplc="0409000F">
      <w:start w:val="1"/>
      <w:numFmt w:val="decimal"/>
      <w:lvlText w:val="%1."/>
      <w:lvlJc w:val="left"/>
      <w:pPr>
        <w:tabs>
          <w:tab w:val="num" w:pos="360"/>
        </w:tabs>
        <w:ind w:left="360" w:hanging="360"/>
      </w:pPr>
    </w:lvl>
    <w:lvl w:ilvl="1" w:tplc="0C090003">
      <w:start w:val="1"/>
      <w:numFmt w:val="bullet"/>
      <w:lvlText w:val="o"/>
      <w:lvlJc w:val="left"/>
      <w:pPr>
        <w:tabs>
          <w:tab w:val="num" w:pos="1080"/>
        </w:tabs>
        <w:ind w:left="1080" w:hanging="360"/>
      </w:pPr>
      <w:rPr>
        <w:rFonts w:ascii="Courier New" w:hAnsi="Courier New" w:cs="Courier New"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0" w15:restartNumberingAfterBreak="0">
    <w:nsid w:val="55707332"/>
    <w:multiLevelType w:val="hybridMultilevel"/>
    <w:tmpl w:val="2AC08766"/>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31" w15:restartNumberingAfterBreak="0">
    <w:nsid w:val="55B0126F"/>
    <w:multiLevelType w:val="hybridMultilevel"/>
    <w:tmpl w:val="634850C6"/>
    <w:lvl w:ilvl="0" w:tplc="47DAF750">
      <w:start w:val="1"/>
      <w:numFmt w:val="decimal"/>
      <w:lvlText w:val="%1."/>
      <w:lvlJc w:val="left"/>
      <w:pPr>
        <w:ind w:left="720" w:hanging="360"/>
      </w:pPr>
      <w:rPr>
        <w:rFonts w:hint="default"/>
        <w:sz w:val="17"/>
        <w:szCs w:val="17"/>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4"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AA077D"/>
    <w:multiLevelType w:val="hybridMultilevel"/>
    <w:tmpl w:val="DFDC8798"/>
    <w:lvl w:ilvl="0" w:tplc="0409000F">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0" w15:restartNumberingAfterBreak="0">
    <w:nsid w:val="7C4D673E"/>
    <w:multiLevelType w:val="hybridMultilevel"/>
    <w:tmpl w:val="1242C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5"/>
  </w:num>
  <w:num w:numId="2">
    <w:abstractNumId w:val="39"/>
  </w:num>
  <w:num w:numId="3">
    <w:abstractNumId w:val="34"/>
  </w:num>
  <w:num w:numId="4">
    <w:abstractNumId w:val="29"/>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5"/>
  </w:num>
  <w:num w:numId="17">
    <w:abstractNumId w:val="33"/>
  </w:num>
  <w:num w:numId="18">
    <w:abstractNumId w:val="17"/>
  </w:num>
  <w:num w:numId="19">
    <w:abstractNumId w:val="21"/>
  </w:num>
  <w:num w:numId="20">
    <w:abstractNumId w:val="16"/>
  </w:num>
  <w:num w:numId="21">
    <w:abstractNumId w:val="41"/>
  </w:num>
  <w:num w:numId="22">
    <w:abstractNumId w:val="26"/>
  </w:num>
  <w:num w:numId="23">
    <w:abstractNumId w:val="22"/>
  </w:num>
  <w:num w:numId="24">
    <w:abstractNumId w:val="38"/>
  </w:num>
  <w:num w:numId="25">
    <w:abstractNumId w:val="19"/>
  </w:num>
  <w:num w:numId="26">
    <w:abstractNumId w:val="28"/>
  </w:num>
  <w:num w:numId="27">
    <w:abstractNumId w:val="36"/>
  </w:num>
  <w:num w:numId="28">
    <w:abstractNumId w:val="15"/>
  </w:num>
  <w:num w:numId="29">
    <w:abstractNumId w:val="18"/>
  </w:num>
  <w:num w:numId="30">
    <w:abstractNumId w:val="24"/>
  </w:num>
  <w:num w:numId="31">
    <w:abstractNumId w:val="12"/>
  </w:num>
  <w:num w:numId="32">
    <w:abstractNumId w:val="10"/>
  </w:num>
  <w:num w:numId="33">
    <w:abstractNumId w:val="31"/>
  </w:num>
  <w:num w:numId="34">
    <w:abstractNumId w:val="40"/>
  </w:num>
  <w:num w:numId="35">
    <w:abstractNumId w:val="11"/>
  </w:num>
  <w:num w:numId="36">
    <w:abstractNumId w:val="14"/>
  </w:num>
  <w:num w:numId="37">
    <w:abstractNumId w:val="37"/>
  </w:num>
  <w:num w:numId="38">
    <w:abstractNumId w:val="32"/>
  </w:num>
  <w:num w:numId="39">
    <w:abstractNumId w:val="23"/>
  </w:num>
  <w:num w:numId="40">
    <w:abstractNumId w:val="27"/>
  </w:num>
  <w:num w:numId="41">
    <w:abstractNumId w:val="20"/>
  </w:num>
  <w:num w:numId="42">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proofState w:spelling="clean"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06F"/>
    <w:rsid w:val="00004729"/>
    <w:rsid w:val="000100A7"/>
    <w:rsid w:val="0002085F"/>
    <w:rsid w:val="00024C56"/>
    <w:rsid w:val="000257EB"/>
    <w:rsid w:val="0003161E"/>
    <w:rsid w:val="00033239"/>
    <w:rsid w:val="0003517B"/>
    <w:rsid w:val="0004369E"/>
    <w:rsid w:val="00050A2F"/>
    <w:rsid w:val="000620AF"/>
    <w:rsid w:val="00063ABC"/>
    <w:rsid w:val="00063D6D"/>
    <w:rsid w:val="00064AAC"/>
    <w:rsid w:val="00070E37"/>
    <w:rsid w:val="00077609"/>
    <w:rsid w:val="00081074"/>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80625"/>
    <w:rsid w:val="00186AD3"/>
    <w:rsid w:val="0019539C"/>
    <w:rsid w:val="00196D44"/>
    <w:rsid w:val="001B62DE"/>
    <w:rsid w:val="001B7138"/>
    <w:rsid w:val="001C09DA"/>
    <w:rsid w:val="001C2F0D"/>
    <w:rsid w:val="001D663C"/>
    <w:rsid w:val="001E751E"/>
    <w:rsid w:val="00201E08"/>
    <w:rsid w:val="00204C2A"/>
    <w:rsid w:val="00214B74"/>
    <w:rsid w:val="00256DA2"/>
    <w:rsid w:val="00257337"/>
    <w:rsid w:val="0027531F"/>
    <w:rsid w:val="0029410F"/>
    <w:rsid w:val="002977EE"/>
    <w:rsid w:val="002A4530"/>
    <w:rsid w:val="002A6CE5"/>
    <w:rsid w:val="002B2F50"/>
    <w:rsid w:val="002B5B69"/>
    <w:rsid w:val="002C2B7C"/>
    <w:rsid w:val="002C2E97"/>
    <w:rsid w:val="002D4754"/>
    <w:rsid w:val="002F50FE"/>
    <w:rsid w:val="00301E5B"/>
    <w:rsid w:val="00315D0F"/>
    <w:rsid w:val="003235A3"/>
    <w:rsid w:val="003343FC"/>
    <w:rsid w:val="0034074D"/>
    <w:rsid w:val="003471CD"/>
    <w:rsid w:val="00351A85"/>
    <w:rsid w:val="00355CE8"/>
    <w:rsid w:val="00362C85"/>
    <w:rsid w:val="0036689F"/>
    <w:rsid w:val="00366CB2"/>
    <w:rsid w:val="00372218"/>
    <w:rsid w:val="00372CA3"/>
    <w:rsid w:val="0037326A"/>
    <w:rsid w:val="00386A74"/>
    <w:rsid w:val="00387ED4"/>
    <w:rsid w:val="00394729"/>
    <w:rsid w:val="00395519"/>
    <w:rsid w:val="003967FE"/>
    <w:rsid w:val="003A0231"/>
    <w:rsid w:val="003A0AC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872C1"/>
    <w:rsid w:val="004970C3"/>
    <w:rsid w:val="004A16B7"/>
    <w:rsid w:val="004A27C7"/>
    <w:rsid w:val="004B1B9B"/>
    <w:rsid w:val="004B3DD0"/>
    <w:rsid w:val="004B76DC"/>
    <w:rsid w:val="004C2558"/>
    <w:rsid w:val="004D295B"/>
    <w:rsid w:val="004D3DE4"/>
    <w:rsid w:val="004E545F"/>
    <w:rsid w:val="00503243"/>
    <w:rsid w:val="00504A59"/>
    <w:rsid w:val="005115D3"/>
    <w:rsid w:val="00513929"/>
    <w:rsid w:val="00516953"/>
    <w:rsid w:val="005340CC"/>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3C92"/>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70484"/>
    <w:rsid w:val="0068145F"/>
    <w:rsid w:val="00684600"/>
    <w:rsid w:val="00693DF1"/>
    <w:rsid w:val="006A427E"/>
    <w:rsid w:val="006A5FD4"/>
    <w:rsid w:val="006B561D"/>
    <w:rsid w:val="006B5B96"/>
    <w:rsid w:val="006C2F10"/>
    <w:rsid w:val="006C4BD1"/>
    <w:rsid w:val="006D5CD1"/>
    <w:rsid w:val="006D7ABF"/>
    <w:rsid w:val="006E0C7D"/>
    <w:rsid w:val="006E60D6"/>
    <w:rsid w:val="006E7228"/>
    <w:rsid w:val="006F34FE"/>
    <w:rsid w:val="00703D70"/>
    <w:rsid w:val="00710664"/>
    <w:rsid w:val="00720680"/>
    <w:rsid w:val="00742714"/>
    <w:rsid w:val="00744301"/>
    <w:rsid w:val="0074587D"/>
    <w:rsid w:val="007529D9"/>
    <w:rsid w:val="007739E5"/>
    <w:rsid w:val="00777F88"/>
    <w:rsid w:val="00781B55"/>
    <w:rsid w:val="00784E44"/>
    <w:rsid w:val="00794F2E"/>
    <w:rsid w:val="007A0461"/>
    <w:rsid w:val="007C302D"/>
    <w:rsid w:val="007E3EE2"/>
    <w:rsid w:val="007E60AA"/>
    <w:rsid w:val="007F4F28"/>
    <w:rsid w:val="0080019C"/>
    <w:rsid w:val="008008DD"/>
    <w:rsid w:val="00802490"/>
    <w:rsid w:val="00803596"/>
    <w:rsid w:val="00825E19"/>
    <w:rsid w:val="00830DDA"/>
    <w:rsid w:val="00831E93"/>
    <w:rsid w:val="00841455"/>
    <w:rsid w:val="00842BD5"/>
    <w:rsid w:val="00851DE9"/>
    <w:rsid w:val="00854962"/>
    <w:rsid w:val="008557D0"/>
    <w:rsid w:val="00856E06"/>
    <w:rsid w:val="00862AB8"/>
    <w:rsid w:val="00867EF2"/>
    <w:rsid w:val="0087319A"/>
    <w:rsid w:val="00873673"/>
    <w:rsid w:val="00874044"/>
    <w:rsid w:val="00887816"/>
    <w:rsid w:val="008913E9"/>
    <w:rsid w:val="008B5E97"/>
    <w:rsid w:val="008C099E"/>
    <w:rsid w:val="008E20DF"/>
    <w:rsid w:val="008E6C69"/>
    <w:rsid w:val="008E706F"/>
    <w:rsid w:val="008F7C9F"/>
    <w:rsid w:val="008F7D6C"/>
    <w:rsid w:val="0090520A"/>
    <w:rsid w:val="00910FD1"/>
    <w:rsid w:val="00914649"/>
    <w:rsid w:val="00923F19"/>
    <w:rsid w:val="00926798"/>
    <w:rsid w:val="0093079E"/>
    <w:rsid w:val="0093187F"/>
    <w:rsid w:val="009369DD"/>
    <w:rsid w:val="00944BFE"/>
    <w:rsid w:val="00947809"/>
    <w:rsid w:val="00954C30"/>
    <w:rsid w:val="00977C9F"/>
    <w:rsid w:val="00980028"/>
    <w:rsid w:val="009A1528"/>
    <w:rsid w:val="009A605E"/>
    <w:rsid w:val="009A6661"/>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82D97"/>
    <w:rsid w:val="00A97608"/>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7220"/>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17ECC"/>
    <w:rsid w:val="00C20455"/>
    <w:rsid w:val="00C41613"/>
    <w:rsid w:val="00C60C10"/>
    <w:rsid w:val="00C67086"/>
    <w:rsid w:val="00C971BF"/>
    <w:rsid w:val="00CA3C3A"/>
    <w:rsid w:val="00CD460E"/>
    <w:rsid w:val="00CD6F7B"/>
    <w:rsid w:val="00CE1A68"/>
    <w:rsid w:val="00CF262F"/>
    <w:rsid w:val="00CF4F5C"/>
    <w:rsid w:val="00D01E75"/>
    <w:rsid w:val="00D0261B"/>
    <w:rsid w:val="00D0446B"/>
    <w:rsid w:val="00D13FB0"/>
    <w:rsid w:val="00D14F34"/>
    <w:rsid w:val="00D15B81"/>
    <w:rsid w:val="00D23AB5"/>
    <w:rsid w:val="00D275AA"/>
    <w:rsid w:val="00D35BBC"/>
    <w:rsid w:val="00D5408E"/>
    <w:rsid w:val="00D746A9"/>
    <w:rsid w:val="00D83C2C"/>
    <w:rsid w:val="00DA30CF"/>
    <w:rsid w:val="00DA38AF"/>
    <w:rsid w:val="00DA3B77"/>
    <w:rsid w:val="00DA6921"/>
    <w:rsid w:val="00DB5A8F"/>
    <w:rsid w:val="00DC4CFF"/>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36E47"/>
    <w:rsid w:val="00E4712A"/>
    <w:rsid w:val="00E5455F"/>
    <w:rsid w:val="00E57D4E"/>
    <w:rsid w:val="00E65B03"/>
    <w:rsid w:val="00E663DF"/>
    <w:rsid w:val="00E74559"/>
    <w:rsid w:val="00E92649"/>
    <w:rsid w:val="00EA0D33"/>
    <w:rsid w:val="00EA25DC"/>
    <w:rsid w:val="00EA34AE"/>
    <w:rsid w:val="00EC2419"/>
    <w:rsid w:val="00ED024C"/>
    <w:rsid w:val="00EE2A33"/>
    <w:rsid w:val="00EE7338"/>
    <w:rsid w:val="00EE7E91"/>
    <w:rsid w:val="00EE7E92"/>
    <w:rsid w:val="00EF7BA2"/>
    <w:rsid w:val="00F011AF"/>
    <w:rsid w:val="00F02FC5"/>
    <w:rsid w:val="00F0461F"/>
    <w:rsid w:val="00F12687"/>
    <w:rsid w:val="00F15488"/>
    <w:rsid w:val="00F16F9B"/>
    <w:rsid w:val="00F2152E"/>
    <w:rsid w:val="00F337C8"/>
    <w:rsid w:val="00F34FC4"/>
    <w:rsid w:val="00F36D72"/>
    <w:rsid w:val="00F45A9F"/>
    <w:rsid w:val="00F50686"/>
    <w:rsid w:val="00F62A09"/>
    <w:rsid w:val="00F67CDF"/>
    <w:rsid w:val="00F71D09"/>
    <w:rsid w:val="00F72774"/>
    <w:rsid w:val="00F73117"/>
    <w:rsid w:val="00F75C1D"/>
    <w:rsid w:val="00F76B48"/>
    <w:rsid w:val="00F80C88"/>
    <w:rsid w:val="00F82A18"/>
    <w:rsid w:val="00F8336F"/>
    <w:rsid w:val="00F84DBC"/>
    <w:rsid w:val="00FA01B5"/>
    <w:rsid w:val="00FB374C"/>
    <w:rsid w:val="00FB48A8"/>
    <w:rsid w:val="00FB4BF6"/>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77407"/>
  <w15:chartTrackingRefBased/>
  <w15:docId w15:val="{CF42F07F-7ED0-44A8-B288-51D94E66A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F73117"/>
    <w:pPr>
      <w:tabs>
        <w:tab w:val="right" w:leader="dot" w:pos="4536"/>
      </w:tabs>
      <w:spacing w:before="80"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steve.shanks@sa.gov.au"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hyperlink" Target="mailto:governmentgazettesa@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hyperlink" Target="http://www.aemc.gov.au"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yperlink" Target="http://www.aemc.gov.au" TargetMode="External"/><Relationship Id="rId30" Type="http://schemas.openxmlformats.org/officeDocument/2006/relationships/hyperlink" Target="http://www.governmentgazette.sa.gov.au"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73</TotalTime>
  <Pages>20</Pages>
  <Words>7581</Words>
  <Characters>43216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No. 17 - Thursday, 17 March 2022 (pp. 869–888)</vt:lpstr>
    </vt:vector>
  </TitlesOfParts>
  <Company>SA Government</Company>
  <LinksUpToDate>false</LinksUpToDate>
  <CharactersWithSpaces>50696</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17 - Thursday, 17 March 2022 (pp. 869–888)</dc:title>
  <dc:subject/>
  <dc:creator>Elyse Ellgar</dc:creator>
  <cp:keywords/>
  <cp:lastModifiedBy>Wheaton, Alicia (Service SA)</cp:lastModifiedBy>
  <cp:revision>13</cp:revision>
  <cp:lastPrinted>2021-06-29T04:46:00Z</cp:lastPrinted>
  <dcterms:created xsi:type="dcterms:W3CDTF">2022-03-16T23:03:00Z</dcterms:created>
  <dcterms:modified xsi:type="dcterms:W3CDTF">2022-03-17T01:03:00Z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