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0A719" w14:textId="598D17B1"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2E6F8F70" wp14:editId="08DE989A">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0A4469">
        <w:rPr>
          <w:rStyle w:val="StyleTimesNewRoman105pt"/>
        </w:rPr>
        <w:t>29</w:t>
      </w:r>
      <w:r w:rsidRPr="007A0461">
        <w:rPr>
          <w:rStyle w:val="StyleTimesNewRoman105pt"/>
        </w:rPr>
        <w:tab/>
        <w:t xml:space="preserve">p. </w:t>
      </w:r>
      <w:r w:rsidR="000A4469">
        <w:rPr>
          <w:rStyle w:val="StyleTimesNewRoman105pt"/>
        </w:rPr>
        <w:t>1499</w:t>
      </w:r>
    </w:p>
    <w:p w14:paraId="1C57304B"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57E4684A"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7081BDD0"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3C5BDA16" w14:textId="77777777" w:rsidR="00EB5C72" w:rsidRPr="003471CD" w:rsidRDefault="00EB5C72" w:rsidP="00EB5C72">
      <w:pPr>
        <w:pBdr>
          <w:top w:val="single" w:sz="6" w:space="0" w:color="auto"/>
        </w:pBdr>
        <w:spacing w:after="0" w:line="240" w:lineRule="auto"/>
        <w:jc w:val="center"/>
        <w:rPr>
          <w:color w:val="000000"/>
          <w:sz w:val="20"/>
        </w:rPr>
      </w:pPr>
    </w:p>
    <w:p w14:paraId="2ACA4BD8" w14:textId="18DF8FE8"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0A4469">
        <w:rPr>
          <w:smallCaps/>
          <w:color w:val="000000"/>
          <w:sz w:val="28"/>
          <w:szCs w:val="26"/>
        </w:rPr>
        <w:t>21</w:t>
      </w:r>
      <w:r>
        <w:rPr>
          <w:smallCaps/>
          <w:color w:val="000000"/>
          <w:sz w:val="28"/>
          <w:szCs w:val="26"/>
        </w:rPr>
        <w:t xml:space="preserve"> </w:t>
      </w:r>
      <w:r w:rsidR="000A4469">
        <w:rPr>
          <w:smallCaps/>
          <w:color w:val="000000"/>
          <w:sz w:val="28"/>
          <w:szCs w:val="26"/>
        </w:rPr>
        <w:t>May</w:t>
      </w:r>
      <w:r w:rsidRPr="003471CD">
        <w:rPr>
          <w:smallCaps/>
          <w:color w:val="000000"/>
          <w:sz w:val="28"/>
          <w:szCs w:val="26"/>
        </w:rPr>
        <w:t xml:space="preserve"> 202</w:t>
      </w:r>
      <w:r w:rsidR="000A4469">
        <w:rPr>
          <w:smallCaps/>
          <w:color w:val="000000"/>
          <w:sz w:val="28"/>
          <w:szCs w:val="26"/>
        </w:rPr>
        <w:t>6</w:t>
      </w:r>
    </w:p>
    <w:p w14:paraId="2DCC6CBF" w14:textId="77777777" w:rsidR="00EB5C72" w:rsidRPr="003471CD" w:rsidRDefault="00EB5C72" w:rsidP="00EB5C72">
      <w:pPr>
        <w:spacing w:after="0" w:line="240" w:lineRule="exact"/>
        <w:jc w:val="center"/>
        <w:rPr>
          <w:color w:val="000000"/>
          <w:sz w:val="20"/>
        </w:rPr>
      </w:pPr>
    </w:p>
    <w:p w14:paraId="1674959C" w14:textId="77777777" w:rsidR="008008DD" w:rsidRPr="00612978" w:rsidRDefault="008008DD" w:rsidP="008008DD">
      <w:pPr>
        <w:pBdr>
          <w:top w:val="single" w:sz="6" w:space="1" w:color="auto"/>
        </w:pBdr>
        <w:spacing w:after="0" w:line="360" w:lineRule="exact"/>
        <w:jc w:val="center"/>
        <w:rPr>
          <w:color w:val="000000"/>
          <w:sz w:val="20"/>
          <w:szCs w:val="20"/>
        </w:rPr>
      </w:pPr>
    </w:p>
    <w:p w14:paraId="119C3A52"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31761B8E" w14:textId="77777777" w:rsidR="001B7138" w:rsidRPr="008008DD" w:rsidRDefault="001B7138" w:rsidP="002425EF">
      <w:pPr>
        <w:spacing w:after="0" w:line="200" w:lineRule="exact"/>
        <w:jc w:val="center"/>
        <w:rPr>
          <w:b/>
          <w:smallCaps/>
          <w:sz w:val="20"/>
          <w:szCs w:val="20"/>
        </w:rPr>
      </w:pPr>
    </w:p>
    <w:p w14:paraId="1B0BE02B"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673D7E35" w14:textId="61AE0294" w:rsidR="006A2299" w:rsidRPr="006A2299" w:rsidRDefault="00B1073C" w:rsidP="00F82A16">
      <w:pPr>
        <w:pStyle w:val="TOC1"/>
        <w:rPr>
          <w:rFonts w:eastAsiaTheme="minorEastAsia"/>
          <w:color w:val="auto"/>
          <w:kern w:val="2"/>
          <w14:ligatures w14:val="standardContextual"/>
        </w:rPr>
      </w:pPr>
      <w:r w:rsidRPr="006A2299">
        <w:fldChar w:fldCharType="begin"/>
      </w:r>
      <w:r w:rsidRPr="006A2299">
        <w:instrText xml:space="preserve"> TOC \o "1-3" \h \z \u </w:instrText>
      </w:r>
      <w:r w:rsidRPr="006A2299">
        <w:fldChar w:fldCharType="separate"/>
      </w:r>
      <w:hyperlink w:anchor="_Toc230252253" w:history="1">
        <w:r w:rsidR="006A2299" w:rsidRPr="006A2299">
          <w:rPr>
            <w:rStyle w:val="Hyperlink"/>
            <w:szCs w:val="17"/>
          </w:rPr>
          <w:t>Governor’s Instruments</w:t>
        </w:r>
      </w:hyperlink>
    </w:p>
    <w:p w14:paraId="3D1FA7F2" w14:textId="5FB70557" w:rsidR="006A2299" w:rsidRPr="006A2299" w:rsidRDefault="00F1617D" w:rsidP="007E51E0">
      <w:pPr>
        <w:pStyle w:val="TOC2"/>
        <w:tabs>
          <w:tab w:val="right" w:leader="dot" w:pos="4550"/>
        </w:tabs>
        <w:rPr>
          <w:rFonts w:eastAsiaTheme="minorEastAsia"/>
          <w:noProof/>
          <w:color w:val="auto"/>
          <w:kern w:val="2"/>
          <w:szCs w:val="17"/>
          <w14:ligatures w14:val="standardContextual"/>
        </w:rPr>
      </w:pPr>
      <w:hyperlink w:anchor="_Toc230252254" w:history="1">
        <w:r>
          <w:rPr>
            <w:rStyle w:val="Hyperlink"/>
            <w:noProof/>
            <w:szCs w:val="17"/>
          </w:rPr>
          <w:t>A</w:t>
        </w:r>
        <w:r w:rsidR="006A2299" w:rsidRPr="006A2299">
          <w:rPr>
            <w:rStyle w:val="Hyperlink"/>
            <w:noProof/>
            <w:szCs w:val="17"/>
          </w:rPr>
          <w:t xml:space="preserve">ppointments, </w:t>
        </w:r>
        <w:r>
          <w:rPr>
            <w:rStyle w:val="Hyperlink"/>
            <w:noProof/>
            <w:szCs w:val="17"/>
          </w:rPr>
          <w:t>R</w:t>
        </w:r>
        <w:r w:rsidR="006A2299" w:rsidRPr="006A2299">
          <w:rPr>
            <w:rStyle w:val="Hyperlink"/>
            <w:noProof/>
            <w:szCs w:val="17"/>
          </w:rPr>
          <w:t xml:space="preserve">esignations and </w:t>
        </w:r>
        <w:r>
          <w:rPr>
            <w:rStyle w:val="Hyperlink"/>
            <w:noProof/>
            <w:szCs w:val="17"/>
          </w:rPr>
          <w:t>G</w:t>
        </w:r>
        <w:r w:rsidR="006A2299" w:rsidRPr="006A2299">
          <w:rPr>
            <w:rStyle w:val="Hyperlink"/>
            <w:noProof/>
            <w:szCs w:val="17"/>
          </w:rPr>
          <w:t xml:space="preserve">eneral </w:t>
        </w:r>
        <w:r w:rsidR="00702685">
          <w:rPr>
            <w:rStyle w:val="Hyperlink"/>
            <w:noProof/>
            <w:szCs w:val="17"/>
          </w:rPr>
          <w:t>M</w:t>
        </w:r>
        <w:r w:rsidR="006A2299" w:rsidRPr="006A2299">
          <w:rPr>
            <w:rStyle w:val="Hyperlink"/>
            <w:noProof/>
            <w:szCs w:val="17"/>
          </w:rPr>
          <w:t>atters</w:t>
        </w:r>
        <w:r w:rsidR="006A2299" w:rsidRPr="006A2299">
          <w:rPr>
            <w:noProof/>
            <w:webHidden/>
            <w:szCs w:val="17"/>
          </w:rPr>
          <w:tab/>
        </w:r>
        <w:r w:rsidR="006A2299" w:rsidRPr="006A2299">
          <w:rPr>
            <w:noProof/>
            <w:webHidden/>
            <w:szCs w:val="17"/>
          </w:rPr>
          <w:fldChar w:fldCharType="begin"/>
        </w:r>
        <w:r w:rsidR="006A2299" w:rsidRPr="006A2299">
          <w:rPr>
            <w:noProof/>
            <w:webHidden/>
            <w:szCs w:val="17"/>
          </w:rPr>
          <w:instrText xml:space="preserve"> PAGEREF _Toc230252254 \h </w:instrText>
        </w:r>
        <w:r w:rsidR="006A2299" w:rsidRPr="006A2299">
          <w:rPr>
            <w:noProof/>
            <w:webHidden/>
            <w:szCs w:val="17"/>
          </w:rPr>
        </w:r>
        <w:r w:rsidR="006A2299" w:rsidRPr="006A2299">
          <w:rPr>
            <w:noProof/>
            <w:webHidden/>
            <w:szCs w:val="17"/>
          </w:rPr>
          <w:fldChar w:fldCharType="separate"/>
        </w:r>
        <w:r w:rsidR="00C44A8A">
          <w:rPr>
            <w:noProof/>
            <w:webHidden/>
            <w:szCs w:val="17"/>
          </w:rPr>
          <w:t>1500</w:t>
        </w:r>
        <w:r w:rsidR="006A2299" w:rsidRPr="006A2299">
          <w:rPr>
            <w:noProof/>
            <w:webHidden/>
            <w:szCs w:val="17"/>
          </w:rPr>
          <w:fldChar w:fldCharType="end"/>
        </w:r>
      </w:hyperlink>
    </w:p>
    <w:p w14:paraId="027ACFF3" w14:textId="014EE056" w:rsidR="006A2299" w:rsidRPr="006A2299" w:rsidRDefault="006A2299" w:rsidP="007E51E0">
      <w:pPr>
        <w:pStyle w:val="TOC2"/>
        <w:tabs>
          <w:tab w:val="right" w:leader="dot" w:pos="4550"/>
        </w:tabs>
        <w:rPr>
          <w:rFonts w:eastAsiaTheme="minorEastAsia"/>
          <w:noProof/>
          <w:color w:val="auto"/>
          <w:kern w:val="2"/>
          <w:szCs w:val="17"/>
          <w14:ligatures w14:val="standardContextual"/>
        </w:rPr>
      </w:pPr>
      <w:hyperlink w:anchor="_Toc230252255" w:history="1">
        <w:r w:rsidRPr="006A2299">
          <w:rPr>
            <w:rStyle w:val="Hyperlink"/>
            <w:noProof/>
            <w:szCs w:val="17"/>
          </w:rPr>
          <w:t>Proclamations</w:t>
        </w:r>
        <w:r w:rsidR="0024772C">
          <w:rPr>
            <w:noProof/>
            <w:webHidden/>
            <w:szCs w:val="17"/>
          </w:rPr>
          <w:t>—</w:t>
        </w:r>
      </w:hyperlink>
    </w:p>
    <w:p w14:paraId="3C88595F" w14:textId="404F81F0" w:rsidR="006A2299" w:rsidRPr="006A2299" w:rsidRDefault="006A2299" w:rsidP="00BA0BD2">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30252256" w:history="1">
        <w:r w:rsidRPr="006A2299">
          <w:rPr>
            <w:rStyle w:val="Hyperlink"/>
            <w:noProof/>
            <w:szCs w:val="17"/>
          </w:rPr>
          <w:t>Liquor Licensing (Conferral of Authority)</w:t>
        </w:r>
        <w:r w:rsidR="0024772C">
          <w:rPr>
            <w:rStyle w:val="Hyperlink"/>
            <w:noProof/>
            <w:szCs w:val="17"/>
          </w:rPr>
          <w:br/>
        </w:r>
        <w:r w:rsidRPr="006A2299">
          <w:rPr>
            <w:rStyle w:val="Hyperlink"/>
            <w:noProof/>
            <w:szCs w:val="17"/>
          </w:rPr>
          <w:t>Proclamation 2026</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_Toc230252256 \h </w:instrText>
        </w:r>
        <w:r w:rsidRPr="006A2299">
          <w:rPr>
            <w:noProof/>
            <w:webHidden/>
            <w:szCs w:val="17"/>
          </w:rPr>
        </w:r>
        <w:r w:rsidRPr="006A2299">
          <w:rPr>
            <w:noProof/>
            <w:webHidden/>
            <w:szCs w:val="17"/>
          </w:rPr>
          <w:fldChar w:fldCharType="separate"/>
        </w:r>
        <w:r w:rsidR="00C44A8A">
          <w:rPr>
            <w:noProof/>
            <w:webHidden/>
            <w:szCs w:val="17"/>
          </w:rPr>
          <w:t>1502</w:t>
        </w:r>
        <w:r w:rsidRPr="006A2299">
          <w:rPr>
            <w:noProof/>
            <w:webHidden/>
            <w:szCs w:val="17"/>
          </w:rPr>
          <w:fldChar w:fldCharType="end"/>
        </w:r>
      </w:hyperlink>
    </w:p>
    <w:p w14:paraId="55D95EEA" w14:textId="1F3A02B9" w:rsidR="006A2299" w:rsidRPr="006A2299" w:rsidRDefault="006A2299" w:rsidP="007E51E0">
      <w:pPr>
        <w:pStyle w:val="TOC2"/>
        <w:tabs>
          <w:tab w:val="right" w:leader="dot" w:pos="4550"/>
        </w:tabs>
        <w:rPr>
          <w:rFonts w:eastAsiaTheme="minorEastAsia"/>
          <w:noProof/>
          <w:color w:val="auto"/>
          <w:kern w:val="2"/>
          <w:szCs w:val="17"/>
          <w14:ligatures w14:val="standardContextual"/>
        </w:rPr>
      </w:pPr>
      <w:hyperlink w:anchor="_Toc230252257" w:history="1">
        <w:r w:rsidRPr="006A2299">
          <w:rPr>
            <w:rStyle w:val="Hyperlink"/>
            <w:noProof/>
            <w:szCs w:val="17"/>
          </w:rPr>
          <w:t>Regulations</w:t>
        </w:r>
        <w:r w:rsidR="0024772C">
          <w:rPr>
            <w:noProof/>
            <w:webHidden/>
            <w:szCs w:val="17"/>
          </w:rPr>
          <w:t>—</w:t>
        </w:r>
      </w:hyperlink>
    </w:p>
    <w:p w14:paraId="0F1B19D7" w14:textId="0A65AACD" w:rsidR="006A2299" w:rsidRPr="006A2299" w:rsidRDefault="006A2299" w:rsidP="007E51E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30252258" w:history="1">
        <w:r w:rsidRPr="006A2299">
          <w:rPr>
            <w:rStyle w:val="Hyperlink"/>
            <w:noProof/>
            <w:szCs w:val="17"/>
          </w:rPr>
          <w:t>Tobacco and E-Cigarette Products</w:t>
        </w:r>
        <w:r w:rsidR="0024772C">
          <w:rPr>
            <w:rStyle w:val="Hyperlink"/>
            <w:noProof/>
            <w:szCs w:val="17"/>
          </w:rPr>
          <w:br/>
        </w:r>
        <w:r w:rsidRPr="006A2299">
          <w:rPr>
            <w:rStyle w:val="Hyperlink"/>
            <w:noProof/>
            <w:szCs w:val="17"/>
          </w:rPr>
          <w:t>(Smoking Bans—Residential Aged Care Facility)</w:t>
        </w:r>
        <w:r w:rsidR="0024772C">
          <w:rPr>
            <w:rStyle w:val="Hyperlink"/>
            <w:noProof/>
            <w:szCs w:val="17"/>
          </w:rPr>
          <w:br/>
        </w:r>
        <w:r w:rsidRPr="006A2299">
          <w:rPr>
            <w:rStyle w:val="Hyperlink"/>
            <w:noProof/>
            <w:szCs w:val="17"/>
          </w:rPr>
          <w:t>Amendment Regulations 2026</w:t>
        </w:r>
        <w:r w:rsidR="0024772C">
          <w:rPr>
            <w:rStyle w:val="Hyperlink"/>
            <w:noProof/>
            <w:szCs w:val="17"/>
          </w:rPr>
          <w:t>—No.</w:t>
        </w:r>
        <w:r w:rsidR="00F1617D">
          <w:rPr>
            <w:rStyle w:val="Hyperlink"/>
            <w:noProof/>
            <w:szCs w:val="17"/>
          </w:rPr>
          <w:t xml:space="preserve"> </w:t>
        </w:r>
        <w:r w:rsidR="0024772C">
          <w:rPr>
            <w:rStyle w:val="Hyperlink"/>
            <w:noProof/>
            <w:szCs w:val="17"/>
          </w:rPr>
          <w:t>34 of 2026</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_Toc230252258 \h </w:instrText>
        </w:r>
        <w:r w:rsidRPr="006A2299">
          <w:rPr>
            <w:noProof/>
            <w:webHidden/>
            <w:szCs w:val="17"/>
          </w:rPr>
        </w:r>
        <w:r w:rsidRPr="006A2299">
          <w:rPr>
            <w:noProof/>
            <w:webHidden/>
            <w:szCs w:val="17"/>
          </w:rPr>
          <w:fldChar w:fldCharType="separate"/>
        </w:r>
        <w:r w:rsidR="00C44A8A">
          <w:rPr>
            <w:noProof/>
            <w:webHidden/>
            <w:szCs w:val="17"/>
          </w:rPr>
          <w:t>1503</w:t>
        </w:r>
        <w:r w:rsidRPr="006A2299">
          <w:rPr>
            <w:noProof/>
            <w:webHidden/>
            <w:szCs w:val="17"/>
          </w:rPr>
          <w:fldChar w:fldCharType="end"/>
        </w:r>
      </w:hyperlink>
    </w:p>
    <w:p w14:paraId="1DBB16FD" w14:textId="6BA5C6EC" w:rsidR="006A2299" w:rsidRPr="006A2299" w:rsidRDefault="006A2299" w:rsidP="00F82A16">
      <w:pPr>
        <w:pStyle w:val="TOC1"/>
        <w:rPr>
          <w:rFonts w:eastAsiaTheme="minorEastAsia"/>
          <w:color w:val="auto"/>
          <w:kern w:val="2"/>
          <w14:ligatures w14:val="standardContextual"/>
        </w:rPr>
      </w:pPr>
      <w:hyperlink w:anchor="_Toc230252259" w:history="1">
        <w:r w:rsidRPr="006A2299">
          <w:rPr>
            <w:rStyle w:val="Hyperlink"/>
            <w:szCs w:val="17"/>
          </w:rPr>
          <w:t>State Government Instruments</w:t>
        </w:r>
      </w:hyperlink>
    </w:p>
    <w:p w14:paraId="2D6D9F22" w14:textId="56659B5C" w:rsidR="006A2299" w:rsidRPr="006A2299" w:rsidRDefault="00907F24" w:rsidP="007E51E0">
      <w:pPr>
        <w:pStyle w:val="TOC2"/>
        <w:tabs>
          <w:tab w:val="right" w:leader="dot" w:pos="4550"/>
        </w:tabs>
        <w:rPr>
          <w:rFonts w:eastAsiaTheme="minorEastAsia"/>
          <w:noProof/>
          <w:color w:val="auto"/>
          <w:kern w:val="2"/>
          <w:szCs w:val="17"/>
          <w14:ligatures w14:val="standardContextual"/>
        </w:rPr>
      </w:pPr>
      <w:hyperlink w:anchor="_Toc230252260" w:history="1">
        <w:r>
          <w:rPr>
            <w:rStyle w:val="Hyperlink"/>
            <w:noProof/>
            <w:szCs w:val="17"/>
          </w:rPr>
          <w:t>A</w:t>
        </w:r>
        <w:r w:rsidR="006A2299" w:rsidRPr="006A2299">
          <w:rPr>
            <w:rStyle w:val="Hyperlink"/>
            <w:noProof/>
            <w:szCs w:val="17"/>
          </w:rPr>
          <w:t>boriginal</w:t>
        </w:r>
        <w:r w:rsidRPr="006A2299">
          <w:rPr>
            <w:rStyle w:val="Hyperlink"/>
            <w:noProof/>
            <w:szCs w:val="17"/>
          </w:rPr>
          <w:t xml:space="preserve"> Lands Trust Act</w:t>
        </w:r>
        <w:r w:rsidR="006A2299" w:rsidRPr="006A2299">
          <w:rPr>
            <w:rStyle w:val="Hyperlink"/>
            <w:noProof/>
            <w:szCs w:val="17"/>
          </w:rPr>
          <w:t xml:space="preserve"> 2013</w:t>
        </w:r>
        <w:r w:rsidR="006A2299" w:rsidRPr="006A2299">
          <w:rPr>
            <w:noProof/>
            <w:webHidden/>
            <w:szCs w:val="17"/>
          </w:rPr>
          <w:tab/>
        </w:r>
        <w:r w:rsidR="006A2299" w:rsidRPr="006A2299">
          <w:rPr>
            <w:noProof/>
            <w:webHidden/>
            <w:szCs w:val="17"/>
          </w:rPr>
          <w:fldChar w:fldCharType="begin"/>
        </w:r>
        <w:r w:rsidR="006A2299" w:rsidRPr="006A2299">
          <w:rPr>
            <w:noProof/>
            <w:webHidden/>
            <w:szCs w:val="17"/>
          </w:rPr>
          <w:instrText xml:space="preserve"> PAGEREF _Toc230252260 \h </w:instrText>
        </w:r>
        <w:r w:rsidR="006A2299" w:rsidRPr="006A2299">
          <w:rPr>
            <w:noProof/>
            <w:webHidden/>
            <w:szCs w:val="17"/>
          </w:rPr>
        </w:r>
        <w:r w:rsidR="006A2299" w:rsidRPr="006A2299">
          <w:rPr>
            <w:noProof/>
            <w:webHidden/>
            <w:szCs w:val="17"/>
          </w:rPr>
          <w:fldChar w:fldCharType="separate"/>
        </w:r>
        <w:r w:rsidR="00C44A8A">
          <w:rPr>
            <w:noProof/>
            <w:webHidden/>
            <w:szCs w:val="17"/>
          </w:rPr>
          <w:t>1504</w:t>
        </w:r>
        <w:r w:rsidR="006A2299" w:rsidRPr="006A2299">
          <w:rPr>
            <w:noProof/>
            <w:webHidden/>
            <w:szCs w:val="17"/>
          </w:rPr>
          <w:fldChar w:fldCharType="end"/>
        </w:r>
      </w:hyperlink>
    </w:p>
    <w:p w14:paraId="617EB02B" w14:textId="65964CBC" w:rsidR="006A2299" w:rsidRPr="006A2299" w:rsidRDefault="006A2299" w:rsidP="007E51E0">
      <w:pPr>
        <w:pStyle w:val="TOC2"/>
        <w:tabs>
          <w:tab w:val="right" w:leader="dot" w:pos="4550"/>
        </w:tabs>
        <w:rPr>
          <w:rFonts w:eastAsiaTheme="minorEastAsia"/>
          <w:noProof/>
          <w:color w:val="auto"/>
          <w:kern w:val="2"/>
          <w:szCs w:val="17"/>
          <w14:ligatures w14:val="standardContextual"/>
        </w:rPr>
      </w:pPr>
      <w:hyperlink w:anchor="_Toc230252261" w:history="1">
        <w:r w:rsidRPr="006A2299">
          <w:rPr>
            <w:rStyle w:val="Hyperlink"/>
            <w:noProof/>
            <w:szCs w:val="17"/>
          </w:rPr>
          <w:t>Building Work Contractors Act 1995</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_Toc230252261 \h </w:instrText>
        </w:r>
        <w:r w:rsidRPr="006A2299">
          <w:rPr>
            <w:noProof/>
            <w:webHidden/>
            <w:szCs w:val="17"/>
          </w:rPr>
        </w:r>
        <w:r w:rsidRPr="006A2299">
          <w:rPr>
            <w:noProof/>
            <w:webHidden/>
            <w:szCs w:val="17"/>
          </w:rPr>
          <w:fldChar w:fldCharType="separate"/>
        </w:r>
        <w:r w:rsidR="00C44A8A">
          <w:rPr>
            <w:noProof/>
            <w:webHidden/>
            <w:szCs w:val="17"/>
          </w:rPr>
          <w:t>1504</w:t>
        </w:r>
        <w:r w:rsidRPr="006A2299">
          <w:rPr>
            <w:noProof/>
            <w:webHidden/>
            <w:szCs w:val="17"/>
          </w:rPr>
          <w:fldChar w:fldCharType="end"/>
        </w:r>
      </w:hyperlink>
    </w:p>
    <w:p w14:paraId="54395323" w14:textId="0048045E" w:rsidR="006A2299" w:rsidRPr="006A2299" w:rsidRDefault="006A2299" w:rsidP="007E51E0">
      <w:pPr>
        <w:pStyle w:val="TOC2"/>
        <w:tabs>
          <w:tab w:val="right" w:leader="dot" w:pos="4550"/>
        </w:tabs>
        <w:rPr>
          <w:rFonts w:eastAsiaTheme="minorEastAsia"/>
          <w:noProof/>
          <w:color w:val="auto"/>
          <w:kern w:val="2"/>
          <w:szCs w:val="17"/>
          <w14:ligatures w14:val="standardContextual"/>
        </w:rPr>
      </w:pPr>
      <w:hyperlink w:anchor="_Toc230252262" w:history="1">
        <w:r w:rsidRPr="006A2299">
          <w:rPr>
            <w:rStyle w:val="Hyperlink"/>
            <w:noProof/>
            <w:szCs w:val="17"/>
          </w:rPr>
          <w:t>Controlled Substances Act 1984</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_Toc230252262 \h </w:instrText>
        </w:r>
        <w:r w:rsidRPr="006A2299">
          <w:rPr>
            <w:noProof/>
            <w:webHidden/>
            <w:szCs w:val="17"/>
          </w:rPr>
        </w:r>
        <w:r w:rsidRPr="006A2299">
          <w:rPr>
            <w:noProof/>
            <w:webHidden/>
            <w:szCs w:val="17"/>
          </w:rPr>
          <w:fldChar w:fldCharType="separate"/>
        </w:r>
        <w:r w:rsidR="00C44A8A">
          <w:rPr>
            <w:noProof/>
            <w:webHidden/>
            <w:szCs w:val="17"/>
          </w:rPr>
          <w:t>1504</w:t>
        </w:r>
        <w:r w:rsidRPr="006A2299">
          <w:rPr>
            <w:noProof/>
            <w:webHidden/>
            <w:szCs w:val="17"/>
          </w:rPr>
          <w:fldChar w:fldCharType="end"/>
        </w:r>
      </w:hyperlink>
    </w:p>
    <w:p w14:paraId="363746AC" w14:textId="4F8AD9E6" w:rsidR="006A2299" w:rsidRPr="006A2299" w:rsidRDefault="006A2299" w:rsidP="007E51E0">
      <w:pPr>
        <w:pStyle w:val="TOC2"/>
        <w:tabs>
          <w:tab w:val="right" w:leader="dot" w:pos="4550"/>
        </w:tabs>
        <w:rPr>
          <w:rFonts w:eastAsiaTheme="minorEastAsia"/>
          <w:noProof/>
          <w:color w:val="auto"/>
          <w:kern w:val="2"/>
          <w:szCs w:val="17"/>
          <w14:ligatures w14:val="standardContextual"/>
        </w:rPr>
      </w:pPr>
      <w:hyperlink w:anchor="_Toc230252263" w:history="1">
        <w:r w:rsidRPr="006A2299">
          <w:rPr>
            <w:rStyle w:val="Hyperlink"/>
            <w:noProof/>
            <w:szCs w:val="17"/>
          </w:rPr>
          <w:t>Energy Resources Act 2000</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_Toc230252263 \h </w:instrText>
        </w:r>
        <w:r w:rsidRPr="006A2299">
          <w:rPr>
            <w:noProof/>
            <w:webHidden/>
            <w:szCs w:val="17"/>
          </w:rPr>
        </w:r>
        <w:r w:rsidRPr="006A2299">
          <w:rPr>
            <w:noProof/>
            <w:webHidden/>
            <w:szCs w:val="17"/>
          </w:rPr>
          <w:fldChar w:fldCharType="separate"/>
        </w:r>
        <w:r w:rsidR="00C44A8A">
          <w:rPr>
            <w:noProof/>
            <w:webHidden/>
            <w:szCs w:val="17"/>
          </w:rPr>
          <w:t>1505</w:t>
        </w:r>
        <w:r w:rsidRPr="006A2299">
          <w:rPr>
            <w:noProof/>
            <w:webHidden/>
            <w:szCs w:val="17"/>
          </w:rPr>
          <w:fldChar w:fldCharType="end"/>
        </w:r>
      </w:hyperlink>
    </w:p>
    <w:p w14:paraId="019F0FFA" w14:textId="5EA88112" w:rsidR="006A2299" w:rsidRPr="006A2299" w:rsidRDefault="006A2299" w:rsidP="007E51E0">
      <w:pPr>
        <w:pStyle w:val="TOC2"/>
        <w:tabs>
          <w:tab w:val="right" w:leader="dot" w:pos="4550"/>
        </w:tabs>
        <w:rPr>
          <w:rFonts w:eastAsiaTheme="minorEastAsia"/>
          <w:noProof/>
          <w:color w:val="auto"/>
          <w:kern w:val="2"/>
          <w:szCs w:val="17"/>
          <w14:ligatures w14:val="standardContextual"/>
        </w:rPr>
      </w:pPr>
      <w:hyperlink w:anchor="_Toc230252264" w:history="1">
        <w:r w:rsidRPr="006A2299">
          <w:rPr>
            <w:rStyle w:val="Hyperlink"/>
            <w:noProof/>
            <w:szCs w:val="17"/>
          </w:rPr>
          <w:t>Firearms Regulations 2017</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_Toc230252264 \h </w:instrText>
        </w:r>
        <w:r w:rsidRPr="006A2299">
          <w:rPr>
            <w:noProof/>
            <w:webHidden/>
            <w:szCs w:val="17"/>
          </w:rPr>
        </w:r>
        <w:r w:rsidRPr="006A2299">
          <w:rPr>
            <w:noProof/>
            <w:webHidden/>
            <w:szCs w:val="17"/>
          </w:rPr>
          <w:fldChar w:fldCharType="separate"/>
        </w:r>
        <w:r w:rsidR="00C44A8A">
          <w:rPr>
            <w:noProof/>
            <w:webHidden/>
            <w:szCs w:val="17"/>
          </w:rPr>
          <w:t>1526</w:t>
        </w:r>
        <w:r w:rsidRPr="006A2299">
          <w:rPr>
            <w:noProof/>
            <w:webHidden/>
            <w:szCs w:val="17"/>
          </w:rPr>
          <w:fldChar w:fldCharType="end"/>
        </w:r>
      </w:hyperlink>
    </w:p>
    <w:p w14:paraId="4E3494FA" w14:textId="3695059A" w:rsidR="006A2299" w:rsidRPr="006A2299" w:rsidRDefault="006A2299" w:rsidP="007E51E0">
      <w:pPr>
        <w:pStyle w:val="TOC2"/>
        <w:tabs>
          <w:tab w:val="right" w:leader="dot" w:pos="4550"/>
        </w:tabs>
        <w:rPr>
          <w:rFonts w:eastAsiaTheme="minorEastAsia"/>
          <w:noProof/>
          <w:color w:val="auto"/>
          <w:kern w:val="2"/>
          <w:szCs w:val="17"/>
          <w14:ligatures w14:val="standardContextual"/>
        </w:rPr>
      </w:pPr>
      <w:hyperlink w:anchor="_Toc230252265" w:history="1">
        <w:r w:rsidRPr="006A2299">
          <w:rPr>
            <w:rStyle w:val="Hyperlink"/>
            <w:noProof/>
            <w:szCs w:val="17"/>
          </w:rPr>
          <w:t>F</w:t>
        </w:r>
        <w:r w:rsidRPr="0024772C">
          <w:rPr>
            <w:rStyle w:val="Hyperlink"/>
            <w:noProof/>
            <w:spacing w:val="-4"/>
            <w:szCs w:val="17"/>
          </w:rPr>
          <w:t>isheries Management (Prawn Fisheries) Regulations 2017</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_Toc230252265 \h </w:instrText>
        </w:r>
        <w:r w:rsidRPr="006A2299">
          <w:rPr>
            <w:noProof/>
            <w:webHidden/>
            <w:szCs w:val="17"/>
          </w:rPr>
        </w:r>
        <w:r w:rsidRPr="006A2299">
          <w:rPr>
            <w:noProof/>
            <w:webHidden/>
            <w:szCs w:val="17"/>
          </w:rPr>
          <w:fldChar w:fldCharType="separate"/>
        </w:r>
        <w:r w:rsidR="00C44A8A">
          <w:rPr>
            <w:noProof/>
            <w:webHidden/>
            <w:szCs w:val="17"/>
          </w:rPr>
          <w:t>1526</w:t>
        </w:r>
        <w:r w:rsidRPr="006A2299">
          <w:rPr>
            <w:noProof/>
            <w:webHidden/>
            <w:szCs w:val="17"/>
          </w:rPr>
          <w:fldChar w:fldCharType="end"/>
        </w:r>
      </w:hyperlink>
    </w:p>
    <w:p w14:paraId="52442CA3" w14:textId="65745509" w:rsidR="006A2299" w:rsidRPr="006A2299" w:rsidRDefault="006A2299" w:rsidP="007E51E0">
      <w:pPr>
        <w:pStyle w:val="TOC2"/>
        <w:tabs>
          <w:tab w:val="right" w:leader="dot" w:pos="4550"/>
        </w:tabs>
        <w:rPr>
          <w:rFonts w:eastAsiaTheme="minorEastAsia"/>
          <w:noProof/>
          <w:color w:val="auto"/>
          <w:kern w:val="2"/>
          <w:szCs w:val="17"/>
          <w14:ligatures w14:val="standardContextual"/>
        </w:rPr>
      </w:pPr>
      <w:hyperlink w:anchor="_Toc230252266" w:history="1">
        <w:r w:rsidRPr="006A2299">
          <w:rPr>
            <w:rStyle w:val="Hyperlink"/>
            <w:noProof/>
            <w:szCs w:val="17"/>
          </w:rPr>
          <w:t>Fisheries Management Act 2007</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_Toc230252266 \h </w:instrText>
        </w:r>
        <w:r w:rsidRPr="006A2299">
          <w:rPr>
            <w:noProof/>
            <w:webHidden/>
            <w:szCs w:val="17"/>
          </w:rPr>
        </w:r>
        <w:r w:rsidRPr="006A2299">
          <w:rPr>
            <w:noProof/>
            <w:webHidden/>
            <w:szCs w:val="17"/>
          </w:rPr>
          <w:fldChar w:fldCharType="separate"/>
        </w:r>
        <w:r w:rsidR="00C44A8A">
          <w:rPr>
            <w:noProof/>
            <w:webHidden/>
            <w:szCs w:val="17"/>
          </w:rPr>
          <w:t>1528</w:t>
        </w:r>
        <w:r w:rsidRPr="006A2299">
          <w:rPr>
            <w:noProof/>
            <w:webHidden/>
            <w:szCs w:val="17"/>
          </w:rPr>
          <w:fldChar w:fldCharType="end"/>
        </w:r>
      </w:hyperlink>
    </w:p>
    <w:p w14:paraId="1C714B26" w14:textId="038C8933" w:rsidR="006A2299" w:rsidRPr="006A2299" w:rsidRDefault="006A2299" w:rsidP="007E51E0">
      <w:pPr>
        <w:pStyle w:val="TOC2"/>
        <w:tabs>
          <w:tab w:val="right" w:leader="dot" w:pos="4550"/>
        </w:tabs>
        <w:rPr>
          <w:rFonts w:eastAsiaTheme="minorEastAsia"/>
          <w:noProof/>
          <w:color w:val="auto"/>
          <w:kern w:val="2"/>
          <w:szCs w:val="17"/>
          <w14:ligatures w14:val="standardContextual"/>
        </w:rPr>
      </w:pPr>
      <w:hyperlink w:anchor="_Toc230252267" w:history="1">
        <w:r w:rsidRPr="006A2299">
          <w:rPr>
            <w:rStyle w:val="Hyperlink"/>
            <w:noProof/>
            <w:szCs w:val="17"/>
          </w:rPr>
          <w:t>Food Act 2001</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_Toc230252267 \h </w:instrText>
        </w:r>
        <w:r w:rsidRPr="006A2299">
          <w:rPr>
            <w:noProof/>
            <w:webHidden/>
            <w:szCs w:val="17"/>
          </w:rPr>
        </w:r>
        <w:r w:rsidRPr="006A2299">
          <w:rPr>
            <w:noProof/>
            <w:webHidden/>
            <w:szCs w:val="17"/>
          </w:rPr>
          <w:fldChar w:fldCharType="separate"/>
        </w:r>
        <w:r w:rsidR="00C44A8A">
          <w:rPr>
            <w:noProof/>
            <w:webHidden/>
            <w:szCs w:val="17"/>
          </w:rPr>
          <w:t>1529</w:t>
        </w:r>
        <w:r w:rsidRPr="006A2299">
          <w:rPr>
            <w:noProof/>
            <w:webHidden/>
            <w:szCs w:val="17"/>
          </w:rPr>
          <w:fldChar w:fldCharType="end"/>
        </w:r>
      </w:hyperlink>
    </w:p>
    <w:p w14:paraId="1C6A350F" w14:textId="4D2A13C1" w:rsidR="006A2299" w:rsidRPr="006A2299" w:rsidRDefault="006A2299" w:rsidP="00F82A16">
      <w:pPr>
        <w:pStyle w:val="TOC2"/>
        <w:tabs>
          <w:tab w:val="right" w:leader="dot" w:pos="4550"/>
        </w:tabs>
        <w:spacing w:after="15"/>
        <w:rPr>
          <w:rFonts w:eastAsiaTheme="minorEastAsia"/>
          <w:noProof/>
          <w:color w:val="auto"/>
          <w:kern w:val="2"/>
          <w:szCs w:val="17"/>
          <w14:ligatures w14:val="standardContextual"/>
        </w:rPr>
      </w:pPr>
      <w:hyperlink w:anchor="_Toc230252268" w:history="1">
        <w:r w:rsidRPr="006A2299">
          <w:rPr>
            <w:rStyle w:val="Hyperlink"/>
            <w:noProof/>
            <w:szCs w:val="17"/>
          </w:rPr>
          <w:t>Geographical Names Act 1991</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_Toc230252268 \h </w:instrText>
        </w:r>
        <w:r w:rsidRPr="006A2299">
          <w:rPr>
            <w:noProof/>
            <w:webHidden/>
            <w:szCs w:val="17"/>
          </w:rPr>
        </w:r>
        <w:r w:rsidRPr="006A2299">
          <w:rPr>
            <w:noProof/>
            <w:webHidden/>
            <w:szCs w:val="17"/>
          </w:rPr>
          <w:fldChar w:fldCharType="separate"/>
        </w:r>
        <w:r w:rsidR="00C44A8A">
          <w:rPr>
            <w:noProof/>
            <w:webHidden/>
            <w:szCs w:val="17"/>
          </w:rPr>
          <w:t>1530</w:t>
        </w:r>
        <w:r w:rsidRPr="006A2299">
          <w:rPr>
            <w:noProof/>
            <w:webHidden/>
            <w:szCs w:val="17"/>
          </w:rPr>
          <w:fldChar w:fldCharType="end"/>
        </w:r>
      </w:hyperlink>
      <w:r w:rsidR="003F2E0A">
        <w:rPr>
          <w:rStyle w:val="Hyperlink"/>
          <w:noProof/>
          <w:szCs w:val="17"/>
        </w:rPr>
        <w:br w:type="column"/>
      </w:r>
      <w:hyperlink w:anchor="_Toc230252269" w:history="1">
        <w:r w:rsidRPr="006A2299">
          <w:rPr>
            <w:rStyle w:val="Hyperlink"/>
            <w:noProof/>
            <w:szCs w:val="17"/>
          </w:rPr>
          <w:t>Housing Improvement Act 2016</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_Toc230252269 \h </w:instrText>
        </w:r>
        <w:r w:rsidRPr="006A2299">
          <w:rPr>
            <w:noProof/>
            <w:webHidden/>
            <w:szCs w:val="17"/>
          </w:rPr>
        </w:r>
        <w:r w:rsidRPr="006A2299">
          <w:rPr>
            <w:noProof/>
            <w:webHidden/>
            <w:szCs w:val="17"/>
          </w:rPr>
          <w:fldChar w:fldCharType="separate"/>
        </w:r>
        <w:r w:rsidR="00C44A8A">
          <w:rPr>
            <w:noProof/>
            <w:webHidden/>
            <w:szCs w:val="17"/>
          </w:rPr>
          <w:t>1531</w:t>
        </w:r>
        <w:r w:rsidRPr="006A2299">
          <w:rPr>
            <w:noProof/>
            <w:webHidden/>
            <w:szCs w:val="17"/>
          </w:rPr>
          <w:fldChar w:fldCharType="end"/>
        </w:r>
      </w:hyperlink>
    </w:p>
    <w:p w14:paraId="318250C6" w14:textId="7E448E7A" w:rsidR="006A2299" w:rsidRPr="006A2299" w:rsidRDefault="006A2299" w:rsidP="00F82A16">
      <w:pPr>
        <w:pStyle w:val="TOC2"/>
        <w:tabs>
          <w:tab w:val="right" w:leader="dot" w:pos="4550"/>
        </w:tabs>
        <w:spacing w:after="15"/>
        <w:rPr>
          <w:rFonts w:eastAsiaTheme="minorEastAsia"/>
          <w:noProof/>
          <w:color w:val="auto"/>
          <w:kern w:val="2"/>
          <w:szCs w:val="17"/>
          <w14:ligatures w14:val="standardContextual"/>
        </w:rPr>
      </w:pPr>
      <w:hyperlink w:anchor="_Toc230252270" w:history="1">
        <w:r w:rsidRPr="006A2299">
          <w:rPr>
            <w:rStyle w:val="Hyperlink"/>
            <w:noProof/>
            <w:szCs w:val="17"/>
          </w:rPr>
          <w:t>Land Acquisition Act 1969</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_Toc230252270 \h </w:instrText>
        </w:r>
        <w:r w:rsidRPr="006A2299">
          <w:rPr>
            <w:noProof/>
            <w:webHidden/>
            <w:szCs w:val="17"/>
          </w:rPr>
        </w:r>
        <w:r w:rsidRPr="006A2299">
          <w:rPr>
            <w:noProof/>
            <w:webHidden/>
            <w:szCs w:val="17"/>
          </w:rPr>
          <w:fldChar w:fldCharType="separate"/>
        </w:r>
        <w:r w:rsidR="00C44A8A">
          <w:rPr>
            <w:noProof/>
            <w:webHidden/>
            <w:szCs w:val="17"/>
          </w:rPr>
          <w:t>1531</w:t>
        </w:r>
        <w:r w:rsidRPr="006A2299">
          <w:rPr>
            <w:noProof/>
            <w:webHidden/>
            <w:szCs w:val="17"/>
          </w:rPr>
          <w:fldChar w:fldCharType="end"/>
        </w:r>
      </w:hyperlink>
    </w:p>
    <w:p w14:paraId="6F618AFA" w14:textId="497C1305" w:rsidR="006A2299" w:rsidRPr="006A2299" w:rsidRDefault="006A2299" w:rsidP="00F82A16">
      <w:pPr>
        <w:pStyle w:val="TOC2"/>
        <w:tabs>
          <w:tab w:val="right" w:leader="dot" w:pos="4550"/>
        </w:tabs>
        <w:spacing w:after="15"/>
        <w:rPr>
          <w:rFonts w:eastAsiaTheme="minorEastAsia"/>
          <w:noProof/>
          <w:color w:val="auto"/>
          <w:kern w:val="2"/>
          <w:szCs w:val="17"/>
          <w14:ligatures w14:val="standardContextual"/>
        </w:rPr>
      </w:pPr>
      <w:hyperlink w:anchor="_Toc230252271" w:history="1">
        <w:r w:rsidRPr="006A2299">
          <w:rPr>
            <w:rStyle w:val="Hyperlink"/>
            <w:noProof/>
            <w:szCs w:val="17"/>
          </w:rPr>
          <w:t>Mental Health Act 2009</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_Toc230252271 \h </w:instrText>
        </w:r>
        <w:r w:rsidRPr="006A2299">
          <w:rPr>
            <w:noProof/>
            <w:webHidden/>
            <w:szCs w:val="17"/>
          </w:rPr>
        </w:r>
        <w:r w:rsidRPr="006A2299">
          <w:rPr>
            <w:noProof/>
            <w:webHidden/>
            <w:szCs w:val="17"/>
          </w:rPr>
          <w:fldChar w:fldCharType="separate"/>
        </w:r>
        <w:r w:rsidR="00C44A8A">
          <w:rPr>
            <w:noProof/>
            <w:webHidden/>
            <w:szCs w:val="17"/>
          </w:rPr>
          <w:t>1535</w:t>
        </w:r>
        <w:r w:rsidRPr="006A2299">
          <w:rPr>
            <w:noProof/>
            <w:webHidden/>
            <w:szCs w:val="17"/>
          </w:rPr>
          <w:fldChar w:fldCharType="end"/>
        </w:r>
      </w:hyperlink>
    </w:p>
    <w:p w14:paraId="0C1D8ADD" w14:textId="6DDC9796" w:rsidR="006A2299" w:rsidRPr="006A2299" w:rsidRDefault="00833589" w:rsidP="00F82A16">
      <w:pPr>
        <w:pStyle w:val="TOC2"/>
        <w:tabs>
          <w:tab w:val="right" w:leader="dot" w:pos="4550"/>
        </w:tabs>
        <w:spacing w:after="15"/>
        <w:rPr>
          <w:rFonts w:eastAsiaTheme="minorEastAsia"/>
          <w:noProof/>
          <w:color w:val="auto"/>
          <w:kern w:val="2"/>
          <w:szCs w:val="17"/>
          <w14:ligatures w14:val="standardContextual"/>
        </w:rPr>
      </w:pPr>
      <w:hyperlink w:anchor="_Toc230252272" w:history="1">
        <w:r>
          <w:rPr>
            <w:rStyle w:val="Hyperlink"/>
            <w:noProof/>
            <w:szCs w:val="17"/>
          </w:rPr>
          <w:t>P</w:t>
        </w:r>
        <w:r w:rsidR="006A2299" w:rsidRPr="006A2299">
          <w:rPr>
            <w:rStyle w:val="Hyperlink"/>
            <w:noProof/>
            <w:szCs w:val="17"/>
          </w:rPr>
          <w:t xml:space="preserve">astoral </w:t>
        </w:r>
        <w:r>
          <w:rPr>
            <w:rStyle w:val="Hyperlink"/>
            <w:noProof/>
            <w:szCs w:val="17"/>
          </w:rPr>
          <w:t>L</w:t>
        </w:r>
        <w:r w:rsidR="006A2299" w:rsidRPr="006A2299">
          <w:rPr>
            <w:rStyle w:val="Hyperlink"/>
            <w:noProof/>
            <w:szCs w:val="17"/>
          </w:rPr>
          <w:t xml:space="preserve">and </w:t>
        </w:r>
        <w:r>
          <w:rPr>
            <w:rStyle w:val="Hyperlink"/>
            <w:noProof/>
            <w:szCs w:val="17"/>
          </w:rPr>
          <w:t>M</w:t>
        </w:r>
        <w:r w:rsidR="006A2299" w:rsidRPr="006A2299">
          <w:rPr>
            <w:rStyle w:val="Hyperlink"/>
            <w:noProof/>
            <w:szCs w:val="17"/>
          </w:rPr>
          <w:t xml:space="preserve">anagement and </w:t>
        </w:r>
        <w:r>
          <w:rPr>
            <w:rStyle w:val="Hyperlink"/>
            <w:noProof/>
            <w:szCs w:val="17"/>
          </w:rPr>
          <w:t>C</w:t>
        </w:r>
        <w:r w:rsidR="006A2299" w:rsidRPr="006A2299">
          <w:rPr>
            <w:rStyle w:val="Hyperlink"/>
            <w:noProof/>
            <w:szCs w:val="17"/>
          </w:rPr>
          <w:t xml:space="preserve">onservation </w:t>
        </w:r>
        <w:r>
          <w:rPr>
            <w:rStyle w:val="Hyperlink"/>
            <w:noProof/>
            <w:szCs w:val="17"/>
          </w:rPr>
          <w:t>A</w:t>
        </w:r>
        <w:r w:rsidR="006A2299" w:rsidRPr="006A2299">
          <w:rPr>
            <w:rStyle w:val="Hyperlink"/>
            <w:noProof/>
            <w:szCs w:val="17"/>
          </w:rPr>
          <w:t>ct 1989</w:t>
        </w:r>
        <w:r w:rsidR="006A2299" w:rsidRPr="006A2299">
          <w:rPr>
            <w:noProof/>
            <w:webHidden/>
            <w:szCs w:val="17"/>
          </w:rPr>
          <w:tab/>
        </w:r>
        <w:r w:rsidR="006A2299" w:rsidRPr="006A2299">
          <w:rPr>
            <w:noProof/>
            <w:webHidden/>
            <w:szCs w:val="17"/>
          </w:rPr>
          <w:fldChar w:fldCharType="begin"/>
        </w:r>
        <w:r w:rsidR="006A2299" w:rsidRPr="006A2299">
          <w:rPr>
            <w:noProof/>
            <w:webHidden/>
            <w:szCs w:val="17"/>
          </w:rPr>
          <w:instrText xml:space="preserve"> PAGEREF _Toc230252272 \h </w:instrText>
        </w:r>
        <w:r w:rsidR="006A2299" w:rsidRPr="006A2299">
          <w:rPr>
            <w:noProof/>
            <w:webHidden/>
            <w:szCs w:val="17"/>
          </w:rPr>
        </w:r>
        <w:r w:rsidR="006A2299" w:rsidRPr="006A2299">
          <w:rPr>
            <w:noProof/>
            <w:webHidden/>
            <w:szCs w:val="17"/>
          </w:rPr>
          <w:fldChar w:fldCharType="separate"/>
        </w:r>
        <w:r w:rsidR="00C44A8A">
          <w:rPr>
            <w:noProof/>
            <w:webHidden/>
            <w:szCs w:val="17"/>
          </w:rPr>
          <w:t>1535</w:t>
        </w:r>
        <w:r w:rsidR="006A2299" w:rsidRPr="006A2299">
          <w:rPr>
            <w:noProof/>
            <w:webHidden/>
            <w:szCs w:val="17"/>
          </w:rPr>
          <w:fldChar w:fldCharType="end"/>
        </w:r>
      </w:hyperlink>
    </w:p>
    <w:p w14:paraId="64650571" w14:textId="024A3A0A" w:rsidR="006A2299" w:rsidRPr="006A2299" w:rsidRDefault="00833589" w:rsidP="00F82A16">
      <w:pPr>
        <w:pStyle w:val="TOC2"/>
        <w:tabs>
          <w:tab w:val="right" w:leader="dot" w:pos="4550"/>
        </w:tabs>
        <w:spacing w:after="15"/>
        <w:rPr>
          <w:rFonts w:eastAsiaTheme="minorEastAsia"/>
          <w:noProof/>
          <w:color w:val="auto"/>
          <w:kern w:val="2"/>
          <w:szCs w:val="17"/>
          <w14:ligatures w14:val="standardContextual"/>
        </w:rPr>
      </w:pPr>
      <w:hyperlink w:anchor="_Toc230252273" w:history="1">
        <w:r>
          <w:rPr>
            <w:rStyle w:val="Hyperlink"/>
            <w:noProof/>
            <w:szCs w:val="17"/>
          </w:rPr>
          <w:t>P</w:t>
        </w:r>
        <w:r w:rsidR="006A2299" w:rsidRPr="006A2299">
          <w:rPr>
            <w:rStyle w:val="Hyperlink"/>
            <w:noProof/>
            <w:szCs w:val="17"/>
          </w:rPr>
          <w:t xml:space="preserve">lanning, </w:t>
        </w:r>
        <w:r>
          <w:rPr>
            <w:rStyle w:val="Hyperlink"/>
            <w:noProof/>
            <w:szCs w:val="17"/>
          </w:rPr>
          <w:t>D</w:t>
        </w:r>
        <w:r w:rsidR="006A2299" w:rsidRPr="006A2299">
          <w:rPr>
            <w:rStyle w:val="Hyperlink"/>
            <w:noProof/>
            <w:szCs w:val="17"/>
          </w:rPr>
          <w:t xml:space="preserve">evelopment and </w:t>
        </w:r>
        <w:r>
          <w:rPr>
            <w:rStyle w:val="Hyperlink"/>
            <w:noProof/>
            <w:szCs w:val="17"/>
          </w:rPr>
          <w:t>I</w:t>
        </w:r>
        <w:r w:rsidR="006A2299" w:rsidRPr="006A2299">
          <w:rPr>
            <w:rStyle w:val="Hyperlink"/>
            <w:noProof/>
            <w:szCs w:val="17"/>
          </w:rPr>
          <w:t xml:space="preserve">nfrastructure </w:t>
        </w:r>
        <w:r>
          <w:rPr>
            <w:rStyle w:val="Hyperlink"/>
            <w:noProof/>
            <w:szCs w:val="17"/>
          </w:rPr>
          <w:t>A</w:t>
        </w:r>
        <w:r w:rsidR="006A2299" w:rsidRPr="006A2299">
          <w:rPr>
            <w:rStyle w:val="Hyperlink"/>
            <w:noProof/>
            <w:szCs w:val="17"/>
          </w:rPr>
          <w:t>ct 2016</w:t>
        </w:r>
        <w:r w:rsidR="006A2299" w:rsidRPr="006A2299">
          <w:rPr>
            <w:noProof/>
            <w:webHidden/>
            <w:szCs w:val="17"/>
          </w:rPr>
          <w:tab/>
        </w:r>
        <w:r w:rsidR="006A2299" w:rsidRPr="006A2299">
          <w:rPr>
            <w:noProof/>
            <w:webHidden/>
            <w:szCs w:val="17"/>
          </w:rPr>
          <w:fldChar w:fldCharType="begin"/>
        </w:r>
        <w:r w:rsidR="006A2299" w:rsidRPr="006A2299">
          <w:rPr>
            <w:noProof/>
            <w:webHidden/>
            <w:szCs w:val="17"/>
          </w:rPr>
          <w:instrText xml:space="preserve"> PAGEREF _Toc230252273 \h </w:instrText>
        </w:r>
        <w:r w:rsidR="006A2299" w:rsidRPr="006A2299">
          <w:rPr>
            <w:noProof/>
            <w:webHidden/>
            <w:szCs w:val="17"/>
          </w:rPr>
        </w:r>
        <w:r w:rsidR="006A2299" w:rsidRPr="006A2299">
          <w:rPr>
            <w:noProof/>
            <w:webHidden/>
            <w:szCs w:val="17"/>
          </w:rPr>
          <w:fldChar w:fldCharType="separate"/>
        </w:r>
        <w:r w:rsidR="00C44A8A">
          <w:rPr>
            <w:noProof/>
            <w:webHidden/>
            <w:szCs w:val="17"/>
          </w:rPr>
          <w:t>1535</w:t>
        </w:r>
        <w:r w:rsidR="006A2299" w:rsidRPr="006A2299">
          <w:rPr>
            <w:noProof/>
            <w:webHidden/>
            <w:szCs w:val="17"/>
          </w:rPr>
          <w:fldChar w:fldCharType="end"/>
        </w:r>
      </w:hyperlink>
    </w:p>
    <w:p w14:paraId="128EB2FE" w14:textId="6780D064" w:rsidR="006A2299" w:rsidRPr="006A2299" w:rsidRDefault="00833589" w:rsidP="00F82A16">
      <w:pPr>
        <w:pStyle w:val="TOC2"/>
        <w:tabs>
          <w:tab w:val="right" w:leader="dot" w:pos="4550"/>
        </w:tabs>
        <w:spacing w:after="15"/>
        <w:rPr>
          <w:rFonts w:eastAsiaTheme="minorEastAsia"/>
          <w:noProof/>
          <w:color w:val="auto"/>
          <w:kern w:val="2"/>
          <w:szCs w:val="17"/>
          <w14:ligatures w14:val="standardContextual"/>
        </w:rPr>
      </w:pPr>
      <w:hyperlink w:anchor="_Toc230252274" w:history="1">
        <w:r>
          <w:rPr>
            <w:rStyle w:val="Hyperlink"/>
            <w:noProof/>
            <w:szCs w:val="17"/>
          </w:rPr>
          <w:t>R</w:t>
        </w:r>
        <w:r w:rsidR="006A2299" w:rsidRPr="006A2299">
          <w:rPr>
            <w:rStyle w:val="Hyperlink"/>
            <w:noProof/>
            <w:szCs w:val="17"/>
          </w:rPr>
          <w:t xml:space="preserve">adiation </w:t>
        </w:r>
        <w:r>
          <w:rPr>
            <w:rStyle w:val="Hyperlink"/>
            <w:noProof/>
            <w:szCs w:val="17"/>
          </w:rPr>
          <w:t>P</w:t>
        </w:r>
        <w:r w:rsidR="006A2299" w:rsidRPr="006A2299">
          <w:rPr>
            <w:rStyle w:val="Hyperlink"/>
            <w:noProof/>
            <w:szCs w:val="17"/>
          </w:rPr>
          <w:t xml:space="preserve">rotection and </w:t>
        </w:r>
        <w:r>
          <w:rPr>
            <w:rStyle w:val="Hyperlink"/>
            <w:noProof/>
            <w:szCs w:val="17"/>
          </w:rPr>
          <w:t>C</w:t>
        </w:r>
        <w:r w:rsidR="006A2299" w:rsidRPr="006A2299">
          <w:rPr>
            <w:rStyle w:val="Hyperlink"/>
            <w:noProof/>
            <w:szCs w:val="17"/>
          </w:rPr>
          <w:t xml:space="preserve">ontrol </w:t>
        </w:r>
        <w:r>
          <w:rPr>
            <w:rStyle w:val="Hyperlink"/>
            <w:noProof/>
            <w:szCs w:val="17"/>
          </w:rPr>
          <w:t>A</w:t>
        </w:r>
        <w:r w:rsidR="006A2299" w:rsidRPr="006A2299">
          <w:rPr>
            <w:rStyle w:val="Hyperlink"/>
            <w:noProof/>
            <w:szCs w:val="17"/>
          </w:rPr>
          <w:t>ct 2021</w:t>
        </w:r>
        <w:r w:rsidR="006A2299" w:rsidRPr="006A2299">
          <w:rPr>
            <w:noProof/>
            <w:webHidden/>
            <w:szCs w:val="17"/>
          </w:rPr>
          <w:tab/>
        </w:r>
        <w:r w:rsidR="006A2299" w:rsidRPr="006A2299">
          <w:rPr>
            <w:noProof/>
            <w:webHidden/>
            <w:szCs w:val="17"/>
          </w:rPr>
          <w:fldChar w:fldCharType="begin"/>
        </w:r>
        <w:r w:rsidR="006A2299" w:rsidRPr="006A2299">
          <w:rPr>
            <w:noProof/>
            <w:webHidden/>
            <w:szCs w:val="17"/>
          </w:rPr>
          <w:instrText xml:space="preserve"> PAGEREF _Toc230252274 \h </w:instrText>
        </w:r>
        <w:r w:rsidR="006A2299" w:rsidRPr="006A2299">
          <w:rPr>
            <w:noProof/>
            <w:webHidden/>
            <w:szCs w:val="17"/>
          </w:rPr>
        </w:r>
        <w:r w:rsidR="006A2299" w:rsidRPr="006A2299">
          <w:rPr>
            <w:noProof/>
            <w:webHidden/>
            <w:szCs w:val="17"/>
          </w:rPr>
          <w:fldChar w:fldCharType="separate"/>
        </w:r>
        <w:r w:rsidR="00C44A8A">
          <w:rPr>
            <w:noProof/>
            <w:webHidden/>
            <w:szCs w:val="17"/>
          </w:rPr>
          <w:t>1536</w:t>
        </w:r>
        <w:r w:rsidR="006A2299" w:rsidRPr="006A2299">
          <w:rPr>
            <w:noProof/>
            <w:webHidden/>
            <w:szCs w:val="17"/>
          </w:rPr>
          <w:fldChar w:fldCharType="end"/>
        </w:r>
      </w:hyperlink>
    </w:p>
    <w:p w14:paraId="0775862E" w14:textId="26593242" w:rsidR="006A2299" w:rsidRPr="006A2299" w:rsidRDefault="006A2299" w:rsidP="00F82A16">
      <w:pPr>
        <w:pStyle w:val="TOC2"/>
        <w:tabs>
          <w:tab w:val="right" w:leader="dot" w:pos="4550"/>
        </w:tabs>
        <w:spacing w:after="15"/>
        <w:rPr>
          <w:rFonts w:eastAsiaTheme="minorEastAsia"/>
          <w:noProof/>
          <w:color w:val="auto"/>
          <w:kern w:val="2"/>
          <w:szCs w:val="17"/>
          <w14:ligatures w14:val="standardContextual"/>
        </w:rPr>
      </w:pPr>
      <w:hyperlink w:anchor="_Toc230252275" w:history="1">
        <w:r w:rsidRPr="006A2299">
          <w:rPr>
            <w:rStyle w:val="Hyperlink"/>
            <w:noProof/>
            <w:szCs w:val="17"/>
          </w:rPr>
          <w:t>Safe Drinking Water Fees Act 2011</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_Toc230252275 \h </w:instrText>
        </w:r>
        <w:r w:rsidRPr="006A2299">
          <w:rPr>
            <w:noProof/>
            <w:webHidden/>
            <w:szCs w:val="17"/>
          </w:rPr>
        </w:r>
        <w:r w:rsidRPr="006A2299">
          <w:rPr>
            <w:noProof/>
            <w:webHidden/>
            <w:szCs w:val="17"/>
          </w:rPr>
          <w:fldChar w:fldCharType="separate"/>
        </w:r>
        <w:r w:rsidR="00C44A8A">
          <w:rPr>
            <w:noProof/>
            <w:webHidden/>
            <w:szCs w:val="17"/>
          </w:rPr>
          <w:t>1541</w:t>
        </w:r>
        <w:r w:rsidRPr="006A2299">
          <w:rPr>
            <w:noProof/>
            <w:webHidden/>
            <w:szCs w:val="17"/>
          </w:rPr>
          <w:fldChar w:fldCharType="end"/>
        </w:r>
      </w:hyperlink>
    </w:p>
    <w:p w14:paraId="42A94643" w14:textId="11E0031B" w:rsidR="006A2299" w:rsidRPr="006A2299" w:rsidRDefault="006A2299" w:rsidP="00F82A16">
      <w:pPr>
        <w:pStyle w:val="TOC2"/>
        <w:tabs>
          <w:tab w:val="right" w:leader="dot" w:pos="4550"/>
        </w:tabs>
        <w:spacing w:after="15"/>
        <w:rPr>
          <w:rFonts w:eastAsiaTheme="minorEastAsia"/>
          <w:noProof/>
          <w:color w:val="auto"/>
          <w:kern w:val="2"/>
          <w:szCs w:val="17"/>
          <w14:ligatures w14:val="standardContextual"/>
        </w:rPr>
      </w:pPr>
      <w:hyperlink w:anchor="_Toc230252276" w:history="1">
        <w:r w:rsidRPr="006A2299">
          <w:rPr>
            <w:rStyle w:val="Hyperlink"/>
            <w:noProof/>
            <w:szCs w:val="17"/>
          </w:rPr>
          <w:t>Service S</w:t>
        </w:r>
        <w:r w:rsidR="00833589">
          <w:rPr>
            <w:rStyle w:val="Hyperlink"/>
            <w:noProof/>
            <w:szCs w:val="17"/>
          </w:rPr>
          <w:t>A</w:t>
        </w:r>
        <w:r w:rsidRPr="006A2299">
          <w:rPr>
            <w:rStyle w:val="Hyperlink"/>
            <w:noProof/>
            <w:szCs w:val="17"/>
          </w:rPr>
          <w:t xml:space="preserve"> Price List</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_Toc230252276 \h </w:instrText>
        </w:r>
        <w:r w:rsidRPr="006A2299">
          <w:rPr>
            <w:noProof/>
            <w:webHidden/>
            <w:szCs w:val="17"/>
          </w:rPr>
        </w:r>
        <w:r w:rsidRPr="006A2299">
          <w:rPr>
            <w:noProof/>
            <w:webHidden/>
            <w:szCs w:val="17"/>
          </w:rPr>
          <w:fldChar w:fldCharType="separate"/>
        </w:r>
        <w:r w:rsidR="00C44A8A">
          <w:rPr>
            <w:noProof/>
            <w:webHidden/>
            <w:szCs w:val="17"/>
          </w:rPr>
          <w:t>1542</w:t>
        </w:r>
        <w:r w:rsidRPr="006A2299">
          <w:rPr>
            <w:noProof/>
            <w:webHidden/>
            <w:szCs w:val="17"/>
          </w:rPr>
          <w:fldChar w:fldCharType="end"/>
        </w:r>
      </w:hyperlink>
    </w:p>
    <w:p w14:paraId="72F950FA" w14:textId="1815D85D" w:rsidR="006A2299" w:rsidRPr="006A2299" w:rsidRDefault="006A2299" w:rsidP="00F82A16">
      <w:pPr>
        <w:pStyle w:val="TOC2"/>
        <w:tabs>
          <w:tab w:val="right" w:leader="dot" w:pos="4550"/>
        </w:tabs>
        <w:spacing w:after="15"/>
        <w:rPr>
          <w:rFonts w:eastAsiaTheme="minorEastAsia"/>
          <w:noProof/>
          <w:color w:val="auto"/>
          <w:kern w:val="2"/>
          <w:szCs w:val="17"/>
          <w14:ligatures w14:val="standardContextual"/>
        </w:rPr>
      </w:pPr>
      <w:hyperlink w:anchor="_Toc230252277" w:history="1">
        <w:r w:rsidRPr="006A2299">
          <w:rPr>
            <w:rStyle w:val="Hyperlink"/>
            <w:noProof/>
            <w:szCs w:val="17"/>
          </w:rPr>
          <w:t>South Australian Public Health Act 2011</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_Toc230252277 \h </w:instrText>
        </w:r>
        <w:r w:rsidRPr="006A2299">
          <w:rPr>
            <w:noProof/>
            <w:webHidden/>
            <w:szCs w:val="17"/>
          </w:rPr>
        </w:r>
        <w:r w:rsidRPr="006A2299">
          <w:rPr>
            <w:noProof/>
            <w:webHidden/>
            <w:szCs w:val="17"/>
          </w:rPr>
          <w:fldChar w:fldCharType="separate"/>
        </w:r>
        <w:r w:rsidR="00C44A8A">
          <w:rPr>
            <w:noProof/>
            <w:webHidden/>
            <w:szCs w:val="17"/>
          </w:rPr>
          <w:t>1543</w:t>
        </w:r>
        <w:r w:rsidRPr="006A2299">
          <w:rPr>
            <w:noProof/>
            <w:webHidden/>
            <w:szCs w:val="17"/>
          </w:rPr>
          <w:fldChar w:fldCharType="end"/>
        </w:r>
      </w:hyperlink>
    </w:p>
    <w:p w14:paraId="61A48273" w14:textId="1904F17B" w:rsidR="006A2299" w:rsidRPr="006A2299" w:rsidRDefault="006A2299" w:rsidP="007E51E0">
      <w:pPr>
        <w:pStyle w:val="TOC2"/>
        <w:tabs>
          <w:tab w:val="right" w:leader="dot" w:pos="4550"/>
        </w:tabs>
        <w:rPr>
          <w:rFonts w:eastAsiaTheme="minorEastAsia"/>
          <w:noProof/>
          <w:color w:val="auto"/>
          <w:kern w:val="2"/>
          <w:szCs w:val="17"/>
          <w14:ligatures w14:val="standardContextual"/>
        </w:rPr>
      </w:pPr>
      <w:hyperlink w:anchor="_Toc230252278" w:history="1">
        <w:r w:rsidRPr="006A2299">
          <w:rPr>
            <w:rStyle w:val="Hyperlink"/>
            <w:noProof/>
            <w:szCs w:val="17"/>
          </w:rPr>
          <w:t>South Australian Skills Act 2008</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_Toc230252278 \h </w:instrText>
        </w:r>
        <w:r w:rsidRPr="006A2299">
          <w:rPr>
            <w:noProof/>
            <w:webHidden/>
            <w:szCs w:val="17"/>
          </w:rPr>
        </w:r>
        <w:r w:rsidRPr="006A2299">
          <w:rPr>
            <w:noProof/>
            <w:webHidden/>
            <w:szCs w:val="17"/>
          </w:rPr>
          <w:fldChar w:fldCharType="separate"/>
        </w:r>
        <w:r w:rsidR="00C44A8A">
          <w:rPr>
            <w:noProof/>
            <w:webHidden/>
            <w:szCs w:val="17"/>
          </w:rPr>
          <w:t>1545</w:t>
        </w:r>
        <w:r w:rsidRPr="006A2299">
          <w:rPr>
            <w:noProof/>
            <w:webHidden/>
            <w:szCs w:val="17"/>
          </w:rPr>
          <w:fldChar w:fldCharType="end"/>
        </w:r>
      </w:hyperlink>
    </w:p>
    <w:p w14:paraId="7F2D6AE3" w14:textId="51CD3FCC" w:rsidR="006A2299" w:rsidRPr="006A2299" w:rsidRDefault="006A2299" w:rsidP="00F82A16">
      <w:pPr>
        <w:pStyle w:val="TOC1"/>
        <w:rPr>
          <w:rFonts w:eastAsiaTheme="minorEastAsia"/>
          <w:color w:val="auto"/>
          <w:kern w:val="2"/>
          <w14:ligatures w14:val="standardContextual"/>
        </w:rPr>
      </w:pPr>
      <w:hyperlink w:anchor="_Toc230252279" w:history="1">
        <w:r w:rsidRPr="006A2299">
          <w:rPr>
            <w:rStyle w:val="Hyperlink"/>
            <w:szCs w:val="17"/>
          </w:rPr>
          <w:t>Local Government Instruments</w:t>
        </w:r>
      </w:hyperlink>
    </w:p>
    <w:p w14:paraId="0C6A8300" w14:textId="304D71C6" w:rsidR="006A2299" w:rsidRPr="006A2299" w:rsidRDefault="006A2299" w:rsidP="00F82A16">
      <w:pPr>
        <w:pStyle w:val="TOC2"/>
        <w:tabs>
          <w:tab w:val="right" w:leader="dot" w:pos="4550"/>
        </w:tabs>
        <w:spacing w:before="10"/>
        <w:rPr>
          <w:rFonts w:eastAsiaTheme="minorEastAsia"/>
          <w:noProof/>
          <w:color w:val="auto"/>
          <w:kern w:val="2"/>
          <w:szCs w:val="17"/>
          <w14:ligatures w14:val="standardContextual"/>
        </w:rPr>
      </w:pPr>
      <w:hyperlink w:anchor="_Toc230252280" w:history="1">
        <w:r w:rsidRPr="006A2299">
          <w:rPr>
            <w:rStyle w:val="Hyperlink"/>
            <w:noProof/>
            <w:szCs w:val="17"/>
          </w:rPr>
          <w:t xml:space="preserve">City </w:t>
        </w:r>
        <w:r w:rsidR="0024772C">
          <w:rPr>
            <w:rStyle w:val="Hyperlink"/>
            <w:noProof/>
            <w:szCs w:val="17"/>
          </w:rPr>
          <w:t>o</w:t>
        </w:r>
        <w:r w:rsidRPr="006A2299">
          <w:rPr>
            <w:rStyle w:val="Hyperlink"/>
            <w:noProof/>
            <w:szCs w:val="17"/>
          </w:rPr>
          <w:t>f Charles Sturt</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_Toc230252280 \h </w:instrText>
        </w:r>
        <w:r w:rsidRPr="006A2299">
          <w:rPr>
            <w:noProof/>
            <w:webHidden/>
            <w:szCs w:val="17"/>
          </w:rPr>
        </w:r>
        <w:r w:rsidRPr="006A2299">
          <w:rPr>
            <w:noProof/>
            <w:webHidden/>
            <w:szCs w:val="17"/>
          </w:rPr>
          <w:fldChar w:fldCharType="separate"/>
        </w:r>
        <w:r w:rsidR="00C44A8A">
          <w:rPr>
            <w:noProof/>
            <w:webHidden/>
            <w:szCs w:val="17"/>
          </w:rPr>
          <w:t>1546</w:t>
        </w:r>
        <w:r w:rsidRPr="006A2299">
          <w:rPr>
            <w:noProof/>
            <w:webHidden/>
            <w:szCs w:val="17"/>
          </w:rPr>
          <w:fldChar w:fldCharType="end"/>
        </w:r>
      </w:hyperlink>
    </w:p>
    <w:p w14:paraId="6D304647" w14:textId="2D231474" w:rsidR="006A2299" w:rsidRPr="006A2299" w:rsidRDefault="006A2299" w:rsidP="00F82A16">
      <w:pPr>
        <w:pStyle w:val="TOC2"/>
        <w:tabs>
          <w:tab w:val="right" w:leader="dot" w:pos="4550"/>
        </w:tabs>
        <w:spacing w:before="10"/>
        <w:rPr>
          <w:rFonts w:eastAsiaTheme="minorEastAsia"/>
          <w:noProof/>
          <w:color w:val="auto"/>
          <w:kern w:val="2"/>
          <w:szCs w:val="17"/>
          <w14:ligatures w14:val="standardContextual"/>
        </w:rPr>
      </w:pPr>
      <w:hyperlink w:anchor="_Toc230252281" w:history="1">
        <w:r w:rsidRPr="006A2299">
          <w:rPr>
            <w:rStyle w:val="Hyperlink"/>
            <w:noProof/>
            <w:szCs w:val="17"/>
          </w:rPr>
          <w:t xml:space="preserve">City </w:t>
        </w:r>
        <w:r w:rsidR="0024772C">
          <w:rPr>
            <w:rStyle w:val="Hyperlink"/>
            <w:noProof/>
            <w:szCs w:val="17"/>
          </w:rPr>
          <w:t>o</w:t>
        </w:r>
        <w:r w:rsidRPr="006A2299">
          <w:rPr>
            <w:rStyle w:val="Hyperlink"/>
            <w:noProof/>
            <w:szCs w:val="17"/>
          </w:rPr>
          <w:t>f Marion</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_Toc230252281 \h </w:instrText>
        </w:r>
        <w:r w:rsidRPr="006A2299">
          <w:rPr>
            <w:noProof/>
            <w:webHidden/>
            <w:szCs w:val="17"/>
          </w:rPr>
        </w:r>
        <w:r w:rsidRPr="006A2299">
          <w:rPr>
            <w:noProof/>
            <w:webHidden/>
            <w:szCs w:val="17"/>
          </w:rPr>
          <w:fldChar w:fldCharType="separate"/>
        </w:r>
        <w:r w:rsidR="00C44A8A">
          <w:rPr>
            <w:noProof/>
            <w:webHidden/>
            <w:szCs w:val="17"/>
          </w:rPr>
          <w:t>1546</w:t>
        </w:r>
        <w:r w:rsidRPr="006A2299">
          <w:rPr>
            <w:noProof/>
            <w:webHidden/>
            <w:szCs w:val="17"/>
          </w:rPr>
          <w:fldChar w:fldCharType="end"/>
        </w:r>
      </w:hyperlink>
    </w:p>
    <w:p w14:paraId="7005033B" w14:textId="3186F127" w:rsidR="006A2299" w:rsidRPr="006A2299" w:rsidRDefault="006A2299" w:rsidP="00F82A16">
      <w:pPr>
        <w:pStyle w:val="TOC2"/>
        <w:tabs>
          <w:tab w:val="right" w:leader="dot" w:pos="4550"/>
        </w:tabs>
        <w:spacing w:before="10"/>
        <w:rPr>
          <w:rFonts w:eastAsiaTheme="minorEastAsia"/>
          <w:noProof/>
          <w:color w:val="auto"/>
          <w:kern w:val="2"/>
          <w:szCs w:val="17"/>
          <w14:ligatures w14:val="standardContextual"/>
        </w:rPr>
      </w:pPr>
      <w:hyperlink w:anchor="_Toc230252282" w:history="1">
        <w:r w:rsidRPr="006A2299">
          <w:rPr>
            <w:rStyle w:val="Hyperlink"/>
            <w:noProof/>
            <w:szCs w:val="17"/>
          </w:rPr>
          <w:t xml:space="preserve">City </w:t>
        </w:r>
        <w:r w:rsidR="0024772C">
          <w:rPr>
            <w:rStyle w:val="Hyperlink"/>
            <w:noProof/>
            <w:szCs w:val="17"/>
          </w:rPr>
          <w:t>o</w:t>
        </w:r>
        <w:r w:rsidRPr="006A2299">
          <w:rPr>
            <w:rStyle w:val="Hyperlink"/>
            <w:noProof/>
            <w:szCs w:val="17"/>
          </w:rPr>
          <w:t>f Mount Gambier</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_Toc230252282 \h </w:instrText>
        </w:r>
        <w:r w:rsidRPr="006A2299">
          <w:rPr>
            <w:noProof/>
            <w:webHidden/>
            <w:szCs w:val="17"/>
          </w:rPr>
        </w:r>
        <w:r w:rsidRPr="006A2299">
          <w:rPr>
            <w:noProof/>
            <w:webHidden/>
            <w:szCs w:val="17"/>
          </w:rPr>
          <w:fldChar w:fldCharType="separate"/>
        </w:r>
        <w:r w:rsidR="00C44A8A">
          <w:rPr>
            <w:noProof/>
            <w:webHidden/>
            <w:szCs w:val="17"/>
          </w:rPr>
          <w:t>1546</w:t>
        </w:r>
        <w:r w:rsidRPr="006A2299">
          <w:rPr>
            <w:noProof/>
            <w:webHidden/>
            <w:szCs w:val="17"/>
          </w:rPr>
          <w:fldChar w:fldCharType="end"/>
        </w:r>
      </w:hyperlink>
    </w:p>
    <w:p w14:paraId="0B59EEF0" w14:textId="090D0270" w:rsidR="006A2299" w:rsidRPr="006A2299" w:rsidRDefault="006A2299" w:rsidP="00F82A16">
      <w:pPr>
        <w:pStyle w:val="TOC2"/>
        <w:tabs>
          <w:tab w:val="right" w:leader="dot" w:pos="4550"/>
        </w:tabs>
        <w:spacing w:before="10"/>
        <w:rPr>
          <w:rFonts w:eastAsiaTheme="minorEastAsia"/>
          <w:noProof/>
          <w:color w:val="auto"/>
          <w:kern w:val="2"/>
          <w:szCs w:val="17"/>
          <w14:ligatures w14:val="standardContextual"/>
        </w:rPr>
      </w:pPr>
      <w:hyperlink w:anchor="_Toc230252283" w:history="1">
        <w:r w:rsidRPr="006A2299">
          <w:rPr>
            <w:rStyle w:val="Hyperlink"/>
            <w:noProof/>
            <w:szCs w:val="17"/>
          </w:rPr>
          <w:t xml:space="preserve">Rural City </w:t>
        </w:r>
        <w:r w:rsidR="0024772C">
          <w:rPr>
            <w:rStyle w:val="Hyperlink"/>
            <w:noProof/>
            <w:szCs w:val="17"/>
          </w:rPr>
          <w:t>o</w:t>
        </w:r>
        <w:r w:rsidRPr="006A2299">
          <w:rPr>
            <w:rStyle w:val="Hyperlink"/>
            <w:noProof/>
            <w:szCs w:val="17"/>
          </w:rPr>
          <w:t>f Murray Bridge</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_Toc230252283 \h </w:instrText>
        </w:r>
        <w:r w:rsidRPr="006A2299">
          <w:rPr>
            <w:noProof/>
            <w:webHidden/>
            <w:szCs w:val="17"/>
          </w:rPr>
        </w:r>
        <w:r w:rsidRPr="006A2299">
          <w:rPr>
            <w:noProof/>
            <w:webHidden/>
            <w:szCs w:val="17"/>
          </w:rPr>
          <w:fldChar w:fldCharType="separate"/>
        </w:r>
        <w:r w:rsidR="00C44A8A">
          <w:rPr>
            <w:noProof/>
            <w:webHidden/>
            <w:szCs w:val="17"/>
          </w:rPr>
          <w:t>1547</w:t>
        </w:r>
        <w:r w:rsidRPr="006A2299">
          <w:rPr>
            <w:noProof/>
            <w:webHidden/>
            <w:szCs w:val="17"/>
          </w:rPr>
          <w:fldChar w:fldCharType="end"/>
        </w:r>
      </w:hyperlink>
    </w:p>
    <w:p w14:paraId="14303473" w14:textId="08018505" w:rsidR="006A2299" w:rsidRPr="006A2299" w:rsidRDefault="006A2299" w:rsidP="007E51E0">
      <w:pPr>
        <w:pStyle w:val="TOC2"/>
        <w:tabs>
          <w:tab w:val="right" w:leader="dot" w:pos="4550"/>
        </w:tabs>
        <w:rPr>
          <w:rFonts w:eastAsiaTheme="minorEastAsia"/>
          <w:noProof/>
          <w:color w:val="auto"/>
          <w:kern w:val="2"/>
          <w:szCs w:val="17"/>
          <w14:ligatures w14:val="standardContextual"/>
        </w:rPr>
      </w:pPr>
      <w:hyperlink w:anchor="_Toc230252284" w:history="1">
        <w:r w:rsidRPr="006A2299">
          <w:rPr>
            <w:rStyle w:val="Hyperlink"/>
            <w:noProof/>
            <w:szCs w:val="17"/>
          </w:rPr>
          <w:t xml:space="preserve">City </w:t>
        </w:r>
        <w:r w:rsidR="0024772C">
          <w:rPr>
            <w:rStyle w:val="Hyperlink"/>
            <w:noProof/>
            <w:szCs w:val="17"/>
          </w:rPr>
          <w:t>o</w:t>
        </w:r>
        <w:r w:rsidRPr="006A2299">
          <w:rPr>
            <w:rStyle w:val="Hyperlink"/>
            <w:noProof/>
            <w:szCs w:val="17"/>
          </w:rPr>
          <w:t>f Salisbury</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_Toc230252284 \h </w:instrText>
        </w:r>
        <w:r w:rsidRPr="006A2299">
          <w:rPr>
            <w:noProof/>
            <w:webHidden/>
            <w:szCs w:val="17"/>
          </w:rPr>
        </w:r>
        <w:r w:rsidRPr="006A2299">
          <w:rPr>
            <w:noProof/>
            <w:webHidden/>
            <w:szCs w:val="17"/>
          </w:rPr>
          <w:fldChar w:fldCharType="separate"/>
        </w:r>
        <w:r w:rsidR="00C44A8A">
          <w:rPr>
            <w:noProof/>
            <w:webHidden/>
            <w:szCs w:val="17"/>
          </w:rPr>
          <w:t>1547</w:t>
        </w:r>
        <w:r w:rsidRPr="006A2299">
          <w:rPr>
            <w:noProof/>
            <w:webHidden/>
            <w:szCs w:val="17"/>
          </w:rPr>
          <w:fldChar w:fldCharType="end"/>
        </w:r>
      </w:hyperlink>
    </w:p>
    <w:p w14:paraId="1858C94A" w14:textId="4A155CE3" w:rsidR="006A2299" w:rsidRPr="006A2299" w:rsidRDefault="006A2299" w:rsidP="00F82A16">
      <w:pPr>
        <w:pStyle w:val="TOC1"/>
        <w:rPr>
          <w:rFonts w:eastAsiaTheme="minorEastAsia"/>
          <w:color w:val="auto"/>
          <w:kern w:val="2"/>
          <w14:ligatures w14:val="standardContextual"/>
        </w:rPr>
      </w:pPr>
      <w:hyperlink w:anchor="_Toc230252285" w:history="1">
        <w:r w:rsidRPr="006A2299">
          <w:rPr>
            <w:rStyle w:val="Hyperlink"/>
            <w:szCs w:val="17"/>
          </w:rPr>
          <w:t>Public Notices</w:t>
        </w:r>
      </w:hyperlink>
    </w:p>
    <w:p w14:paraId="212EE77D" w14:textId="138BAA9C" w:rsidR="006A2299" w:rsidRPr="006A2299" w:rsidRDefault="006A2299" w:rsidP="007E51E0">
      <w:pPr>
        <w:pStyle w:val="TOC2"/>
        <w:tabs>
          <w:tab w:val="right" w:leader="dot" w:pos="4550"/>
        </w:tabs>
        <w:rPr>
          <w:rFonts w:eastAsiaTheme="minorEastAsia"/>
          <w:noProof/>
          <w:color w:val="auto"/>
          <w:kern w:val="2"/>
          <w:szCs w:val="17"/>
          <w14:ligatures w14:val="standardContextual"/>
        </w:rPr>
      </w:pPr>
      <w:hyperlink w:anchor="_Toc230252286" w:history="1">
        <w:r w:rsidRPr="006A2299">
          <w:rPr>
            <w:rStyle w:val="Hyperlink"/>
            <w:noProof/>
            <w:szCs w:val="17"/>
          </w:rPr>
          <w:t>National Energy Retail Law</w:t>
        </w:r>
        <w:r w:rsidRPr="006A2299">
          <w:rPr>
            <w:noProof/>
            <w:webHidden/>
            <w:szCs w:val="17"/>
          </w:rPr>
          <w:tab/>
        </w:r>
        <w:r w:rsidRPr="006A2299">
          <w:rPr>
            <w:noProof/>
            <w:webHidden/>
            <w:szCs w:val="17"/>
          </w:rPr>
          <w:fldChar w:fldCharType="begin"/>
        </w:r>
        <w:r w:rsidRPr="006A2299">
          <w:rPr>
            <w:noProof/>
            <w:webHidden/>
            <w:szCs w:val="17"/>
          </w:rPr>
          <w:instrText xml:space="preserve"> PAGEREF _Toc230252286 \h </w:instrText>
        </w:r>
        <w:r w:rsidRPr="006A2299">
          <w:rPr>
            <w:noProof/>
            <w:webHidden/>
            <w:szCs w:val="17"/>
          </w:rPr>
        </w:r>
        <w:r w:rsidRPr="006A2299">
          <w:rPr>
            <w:noProof/>
            <w:webHidden/>
            <w:szCs w:val="17"/>
          </w:rPr>
          <w:fldChar w:fldCharType="separate"/>
        </w:r>
        <w:r w:rsidR="00C44A8A">
          <w:rPr>
            <w:noProof/>
            <w:webHidden/>
            <w:szCs w:val="17"/>
          </w:rPr>
          <w:t>1548</w:t>
        </w:r>
        <w:r w:rsidRPr="006A2299">
          <w:rPr>
            <w:noProof/>
            <w:webHidden/>
            <w:szCs w:val="17"/>
          </w:rPr>
          <w:fldChar w:fldCharType="end"/>
        </w:r>
      </w:hyperlink>
    </w:p>
    <w:p w14:paraId="3732D531" w14:textId="1F736474" w:rsidR="00175D7E" w:rsidRDefault="00B1073C" w:rsidP="007E51E0">
      <w:pPr>
        <w:spacing w:after="0"/>
        <w:rPr>
          <w:b/>
          <w:smallCaps/>
          <w:szCs w:val="17"/>
        </w:rPr>
        <w:sectPr w:rsidR="00175D7E" w:rsidSect="00175D7E">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r w:rsidRPr="006A2299">
        <w:rPr>
          <w:b/>
          <w:smallCaps/>
          <w:szCs w:val="17"/>
        </w:rPr>
        <w:fldChar w:fldCharType="end"/>
      </w:r>
    </w:p>
    <w:p w14:paraId="390F592E" w14:textId="77777777" w:rsidR="009D1E2E" w:rsidRPr="0043001F" w:rsidRDefault="009D1E2E" w:rsidP="0043001F">
      <w:pPr>
        <w:pStyle w:val="Heading1"/>
      </w:pPr>
      <w:bookmarkStart w:id="1" w:name="_Toc33707977"/>
      <w:bookmarkStart w:id="2" w:name="_Toc33708148"/>
      <w:bookmarkStart w:id="3" w:name="_Toc230252253"/>
      <w:r w:rsidRPr="0043001F">
        <w:lastRenderedPageBreak/>
        <w:t>Governor’s Instruments</w:t>
      </w:r>
      <w:bookmarkEnd w:id="1"/>
      <w:bookmarkEnd w:id="2"/>
      <w:bookmarkEnd w:id="3"/>
    </w:p>
    <w:p w14:paraId="3DCBCA72" w14:textId="48B1AC07" w:rsidR="00616B52" w:rsidRPr="007064EA" w:rsidRDefault="007064EA" w:rsidP="007064EA">
      <w:pPr>
        <w:pStyle w:val="Heading2"/>
      </w:pPr>
      <w:bookmarkStart w:id="4" w:name="_Toc230252254"/>
      <w:r w:rsidRPr="007064EA">
        <w:t>appointments, resignations and general matters</w:t>
      </w:r>
      <w:bookmarkEnd w:id="4"/>
    </w:p>
    <w:p w14:paraId="344070FC" w14:textId="77777777" w:rsidR="00DA49A2" w:rsidRPr="00DA49A2" w:rsidRDefault="00DA49A2" w:rsidP="00DA49A2">
      <w:pPr>
        <w:spacing w:after="0"/>
        <w:jc w:val="right"/>
        <w:rPr>
          <w:rFonts w:eastAsia="Times New Roman"/>
          <w:szCs w:val="17"/>
        </w:rPr>
      </w:pPr>
      <w:r w:rsidRPr="00DA49A2">
        <w:rPr>
          <w:rFonts w:eastAsia="Times New Roman"/>
          <w:szCs w:val="17"/>
        </w:rPr>
        <w:t>Department of the Premier and Cabinet</w:t>
      </w:r>
    </w:p>
    <w:p w14:paraId="273B442C" w14:textId="77777777" w:rsidR="00DA49A2" w:rsidRPr="00DA49A2" w:rsidRDefault="00DA49A2" w:rsidP="00DA49A2">
      <w:pPr>
        <w:jc w:val="right"/>
        <w:rPr>
          <w:rFonts w:eastAsia="Times New Roman"/>
          <w:szCs w:val="17"/>
        </w:rPr>
      </w:pPr>
      <w:r w:rsidRPr="00DA49A2">
        <w:rPr>
          <w:rFonts w:eastAsia="Times New Roman"/>
          <w:szCs w:val="17"/>
        </w:rPr>
        <w:t>Adelaide, 21 May 2026</w:t>
      </w:r>
    </w:p>
    <w:p w14:paraId="27B3108C" w14:textId="77777777" w:rsidR="00DA49A2" w:rsidRPr="00DA49A2" w:rsidRDefault="00DA49A2" w:rsidP="00DA49A2">
      <w:pPr>
        <w:rPr>
          <w:rFonts w:eastAsia="Times New Roman"/>
          <w:szCs w:val="17"/>
        </w:rPr>
      </w:pPr>
      <w:r w:rsidRPr="00DA49A2">
        <w:rPr>
          <w:rFonts w:eastAsia="Times New Roman"/>
          <w:szCs w:val="17"/>
        </w:rPr>
        <w:t>Her Excellency the Governor in Executive Council has been pleased to appoint the undermentioned to the Education and Early Childhood Services Registration and Standards Board of South Australia, pursuant to the provisions of the Education and Early Childhood Services (Registration and Standards) Act 2011:</w:t>
      </w:r>
    </w:p>
    <w:p w14:paraId="1B8E860E" w14:textId="77777777" w:rsidR="00DA49A2" w:rsidRPr="00DA49A2" w:rsidRDefault="00DA49A2" w:rsidP="00DA49A2">
      <w:pPr>
        <w:spacing w:after="0"/>
        <w:ind w:left="142"/>
        <w:jc w:val="left"/>
        <w:rPr>
          <w:szCs w:val="17"/>
        </w:rPr>
      </w:pPr>
      <w:r w:rsidRPr="00DA49A2">
        <w:rPr>
          <w:szCs w:val="17"/>
        </w:rPr>
        <w:t>Member: from 1 June 2026 until 31 May 2027</w:t>
      </w:r>
    </w:p>
    <w:p w14:paraId="45B98D98" w14:textId="77777777" w:rsidR="00DA49A2" w:rsidRPr="00DA49A2" w:rsidRDefault="00DA49A2" w:rsidP="00DA49A2">
      <w:pPr>
        <w:spacing w:after="240"/>
        <w:ind w:left="284"/>
        <w:contextualSpacing/>
        <w:jc w:val="left"/>
        <w:rPr>
          <w:szCs w:val="17"/>
        </w:rPr>
      </w:pPr>
      <w:r w:rsidRPr="00DA49A2">
        <w:rPr>
          <w:szCs w:val="17"/>
        </w:rPr>
        <w:t xml:space="preserve">Adrienne Leigh Nieuwenhuis </w:t>
      </w:r>
    </w:p>
    <w:p w14:paraId="7A79D722" w14:textId="77777777" w:rsidR="00DA49A2" w:rsidRPr="00DA49A2" w:rsidRDefault="00DA49A2" w:rsidP="00DA49A2">
      <w:pPr>
        <w:spacing w:after="0"/>
        <w:jc w:val="center"/>
        <w:rPr>
          <w:szCs w:val="17"/>
        </w:rPr>
      </w:pPr>
      <w:r w:rsidRPr="00DA49A2">
        <w:rPr>
          <w:szCs w:val="17"/>
        </w:rPr>
        <w:t>By command,</w:t>
      </w:r>
    </w:p>
    <w:p w14:paraId="2F3F282B" w14:textId="77777777" w:rsidR="00DA49A2" w:rsidRPr="00DA49A2" w:rsidRDefault="00DA49A2" w:rsidP="00DA49A2">
      <w:pPr>
        <w:spacing w:after="0"/>
        <w:jc w:val="right"/>
        <w:rPr>
          <w:smallCaps/>
          <w:szCs w:val="17"/>
        </w:rPr>
      </w:pPr>
      <w:r w:rsidRPr="00DA49A2">
        <w:rPr>
          <w:smallCaps/>
          <w:szCs w:val="17"/>
        </w:rPr>
        <w:t>Nicholas David Champion, MP</w:t>
      </w:r>
    </w:p>
    <w:p w14:paraId="24F4B3FE" w14:textId="77777777" w:rsidR="00DA49A2" w:rsidRPr="00DA49A2" w:rsidRDefault="00DA49A2" w:rsidP="00DA49A2">
      <w:pPr>
        <w:spacing w:after="0"/>
        <w:jc w:val="right"/>
        <w:rPr>
          <w:szCs w:val="17"/>
        </w:rPr>
      </w:pPr>
      <w:r w:rsidRPr="00DA49A2">
        <w:rPr>
          <w:szCs w:val="17"/>
        </w:rPr>
        <w:t>For Premier</w:t>
      </w:r>
    </w:p>
    <w:p w14:paraId="5AA9DDDB" w14:textId="77777777" w:rsidR="00DA49A2" w:rsidRPr="00DA49A2" w:rsidRDefault="00DA49A2" w:rsidP="00DA49A2">
      <w:pPr>
        <w:spacing w:after="0"/>
        <w:jc w:val="left"/>
        <w:rPr>
          <w:szCs w:val="17"/>
        </w:rPr>
      </w:pPr>
      <w:r w:rsidRPr="00DA49A2">
        <w:rPr>
          <w:szCs w:val="17"/>
        </w:rPr>
        <w:t>26CABME017</w:t>
      </w:r>
    </w:p>
    <w:p w14:paraId="41B0F872" w14:textId="77777777" w:rsidR="00DA49A2" w:rsidRPr="00DA49A2" w:rsidRDefault="00DA49A2" w:rsidP="00DA49A2">
      <w:pPr>
        <w:pBdr>
          <w:top w:val="single" w:sz="4" w:space="1" w:color="auto"/>
        </w:pBdr>
        <w:spacing w:before="100" w:after="0" w:line="14" w:lineRule="exact"/>
        <w:jc w:val="center"/>
        <w:rPr>
          <w:rFonts w:ascii="Segoe UI Light" w:hAnsi="Segoe UI Light"/>
          <w:sz w:val="22"/>
        </w:rPr>
      </w:pPr>
    </w:p>
    <w:p w14:paraId="3D37F7BE" w14:textId="77777777" w:rsidR="00DA49A2" w:rsidRPr="00DA49A2" w:rsidRDefault="00DA49A2" w:rsidP="00DA49A2">
      <w:pPr>
        <w:spacing w:after="0" w:line="259" w:lineRule="auto"/>
        <w:jc w:val="left"/>
        <w:rPr>
          <w:szCs w:val="17"/>
        </w:rPr>
      </w:pPr>
    </w:p>
    <w:p w14:paraId="2728150F" w14:textId="77777777" w:rsidR="00DA49A2" w:rsidRPr="00DA49A2" w:rsidRDefault="00DA49A2" w:rsidP="00DA49A2">
      <w:pPr>
        <w:spacing w:after="0"/>
        <w:jc w:val="right"/>
        <w:rPr>
          <w:szCs w:val="17"/>
        </w:rPr>
      </w:pPr>
      <w:r w:rsidRPr="00DA49A2">
        <w:rPr>
          <w:szCs w:val="17"/>
        </w:rPr>
        <w:t>Department of the Premier and Cabinet</w:t>
      </w:r>
    </w:p>
    <w:p w14:paraId="47BC9C8B" w14:textId="77777777" w:rsidR="00DA49A2" w:rsidRPr="00DA49A2" w:rsidRDefault="00DA49A2" w:rsidP="00DA49A2">
      <w:pPr>
        <w:jc w:val="right"/>
        <w:rPr>
          <w:szCs w:val="17"/>
        </w:rPr>
      </w:pPr>
      <w:r w:rsidRPr="00DA49A2">
        <w:rPr>
          <w:szCs w:val="17"/>
        </w:rPr>
        <w:t>Adelaide, 21 May 2026</w:t>
      </w:r>
    </w:p>
    <w:p w14:paraId="29CE4DE6" w14:textId="77777777" w:rsidR="00DA49A2" w:rsidRPr="00DA49A2" w:rsidRDefault="00DA49A2" w:rsidP="00DA49A2">
      <w:pPr>
        <w:rPr>
          <w:rFonts w:eastAsia="Times New Roman"/>
          <w:szCs w:val="17"/>
        </w:rPr>
      </w:pPr>
      <w:r w:rsidRPr="00DA49A2">
        <w:rPr>
          <w:rFonts w:eastAsia="Times New Roman"/>
          <w:szCs w:val="17"/>
        </w:rPr>
        <w:t>Her Excellency the Governor in Executive Council has been pleased to appoint the Honourable Lucy Penelope Hood MP to be Acting Minister for State Development, Acting Minister for Artificial Intelligence and Digital Economy, Acting Minister for Defence and Space Industries and Acting Minister for Veterans' Affairs from 24 May 2026 until 30 May 2026 inclusive, during the absence of the Honourable Christopher James Picton MP.</w:t>
      </w:r>
    </w:p>
    <w:p w14:paraId="6A8F3C61" w14:textId="77777777" w:rsidR="00DA49A2" w:rsidRPr="00DA49A2" w:rsidRDefault="00DA49A2" w:rsidP="00DA49A2">
      <w:pPr>
        <w:spacing w:after="0"/>
        <w:jc w:val="center"/>
        <w:rPr>
          <w:rFonts w:eastAsia="Times New Roman"/>
          <w:szCs w:val="17"/>
        </w:rPr>
      </w:pPr>
      <w:r w:rsidRPr="00DA49A2">
        <w:rPr>
          <w:rFonts w:eastAsia="Times New Roman"/>
          <w:szCs w:val="17"/>
        </w:rPr>
        <w:t>By command,</w:t>
      </w:r>
    </w:p>
    <w:p w14:paraId="140C4E8D" w14:textId="77777777" w:rsidR="00DA49A2" w:rsidRPr="00DA49A2" w:rsidRDefault="00DA49A2" w:rsidP="00DA49A2">
      <w:pPr>
        <w:spacing w:after="0"/>
        <w:jc w:val="right"/>
        <w:rPr>
          <w:smallCaps/>
          <w:szCs w:val="17"/>
        </w:rPr>
      </w:pPr>
      <w:r w:rsidRPr="00DA49A2">
        <w:rPr>
          <w:smallCaps/>
          <w:szCs w:val="17"/>
        </w:rPr>
        <w:t>Nicholas David Champion, MP</w:t>
      </w:r>
    </w:p>
    <w:p w14:paraId="372E2D9F" w14:textId="77777777" w:rsidR="00DA49A2" w:rsidRPr="00DA49A2" w:rsidRDefault="00DA49A2" w:rsidP="00DA49A2">
      <w:pPr>
        <w:spacing w:after="0"/>
        <w:jc w:val="right"/>
        <w:rPr>
          <w:szCs w:val="17"/>
        </w:rPr>
      </w:pPr>
      <w:r w:rsidRPr="00DA49A2">
        <w:rPr>
          <w:szCs w:val="17"/>
        </w:rPr>
        <w:t>For Premier</w:t>
      </w:r>
    </w:p>
    <w:p w14:paraId="019901A9" w14:textId="77777777" w:rsidR="00DA49A2" w:rsidRPr="00DA49A2" w:rsidRDefault="00DA49A2" w:rsidP="00DA49A2">
      <w:pPr>
        <w:spacing w:after="0"/>
        <w:jc w:val="left"/>
        <w:rPr>
          <w:szCs w:val="17"/>
        </w:rPr>
      </w:pPr>
      <w:r w:rsidRPr="00DA49A2">
        <w:rPr>
          <w:szCs w:val="17"/>
        </w:rPr>
        <w:t>CS26/00004</w:t>
      </w:r>
    </w:p>
    <w:p w14:paraId="65E15C27" w14:textId="77777777" w:rsidR="00DA49A2" w:rsidRPr="00DA49A2" w:rsidRDefault="00DA49A2" w:rsidP="00DA49A2">
      <w:pPr>
        <w:pBdr>
          <w:top w:val="single" w:sz="4" w:space="1" w:color="auto"/>
        </w:pBdr>
        <w:spacing w:before="100" w:after="0" w:line="14" w:lineRule="exact"/>
        <w:jc w:val="center"/>
        <w:rPr>
          <w:rFonts w:ascii="Segoe UI Light" w:hAnsi="Segoe UI Light"/>
          <w:sz w:val="22"/>
        </w:rPr>
      </w:pPr>
    </w:p>
    <w:p w14:paraId="11992102" w14:textId="77777777" w:rsidR="00DA49A2" w:rsidRPr="00DA49A2" w:rsidRDefault="00DA49A2" w:rsidP="00DA49A2">
      <w:pPr>
        <w:rPr>
          <w:rFonts w:eastAsia="Times New Roman"/>
          <w:szCs w:val="17"/>
        </w:rPr>
      </w:pPr>
    </w:p>
    <w:p w14:paraId="3A940AB1" w14:textId="77777777" w:rsidR="00DA49A2" w:rsidRPr="00DA49A2" w:rsidRDefault="00DA49A2" w:rsidP="00DA49A2">
      <w:pPr>
        <w:spacing w:after="0"/>
        <w:jc w:val="right"/>
        <w:rPr>
          <w:szCs w:val="17"/>
        </w:rPr>
      </w:pPr>
      <w:r w:rsidRPr="00DA49A2">
        <w:rPr>
          <w:szCs w:val="17"/>
        </w:rPr>
        <w:t>Department of the Premier and Cabinet</w:t>
      </w:r>
    </w:p>
    <w:p w14:paraId="5C6AEE48" w14:textId="77777777" w:rsidR="00DA49A2" w:rsidRPr="00DA49A2" w:rsidRDefault="00DA49A2" w:rsidP="00DA49A2">
      <w:pPr>
        <w:jc w:val="right"/>
        <w:rPr>
          <w:szCs w:val="17"/>
        </w:rPr>
      </w:pPr>
      <w:r w:rsidRPr="00DA49A2">
        <w:rPr>
          <w:szCs w:val="17"/>
        </w:rPr>
        <w:t>Adelaide, 21 May 2026</w:t>
      </w:r>
    </w:p>
    <w:p w14:paraId="0D443306" w14:textId="77777777" w:rsidR="00DA49A2" w:rsidRPr="00DA49A2" w:rsidRDefault="00DA49A2" w:rsidP="00DA49A2">
      <w:pPr>
        <w:rPr>
          <w:rFonts w:eastAsia="Times New Roman"/>
          <w:szCs w:val="17"/>
        </w:rPr>
      </w:pPr>
      <w:r w:rsidRPr="00DA49A2">
        <w:rPr>
          <w:rFonts w:eastAsia="Times New Roman"/>
          <w:szCs w:val="17"/>
        </w:rPr>
        <w:t>Her Excellency the Governor in Executive Council has been pleased to appoint Jeffrey Alvin Powell as a Judge of the District Court of South Australia, effective from 25 May 2026 - pursuant to the provisions of the District Court Act 1991.</w:t>
      </w:r>
    </w:p>
    <w:p w14:paraId="0C66321E" w14:textId="77777777" w:rsidR="00DA49A2" w:rsidRPr="00DA49A2" w:rsidRDefault="00DA49A2" w:rsidP="00DA49A2">
      <w:pPr>
        <w:spacing w:after="0"/>
        <w:jc w:val="center"/>
        <w:rPr>
          <w:rFonts w:eastAsia="Times New Roman"/>
          <w:szCs w:val="17"/>
        </w:rPr>
      </w:pPr>
      <w:r w:rsidRPr="00DA49A2">
        <w:rPr>
          <w:rFonts w:eastAsia="Times New Roman"/>
          <w:szCs w:val="17"/>
        </w:rPr>
        <w:t>By command,</w:t>
      </w:r>
    </w:p>
    <w:p w14:paraId="479D6092" w14:textId="77777777" w:rsidR="00DA49A2" w:rsidRPr="00DA49A2" w:rsidRDefault="00DA49A2" w:rsidP="00DA49A2">
      <w:pPr>
        <w:spacing w:after="0"/>
        <w:jc w:val="right"/>
        <w:rPr>
          <w:smallCaps/>
          <w:szCs w:val="17"/>
        </w:rPr>
      </w:pPr>
      <w:r w:rsidRPr="00DA49A2">
        <w:rPr>
          <w:smallCaps/>
          <w:szCs w:val="17"/>
        </w:rPr>
        <w:t>Nicholas David Champion, MP</w:t>
      </w:r>
    </w:p>
    <w:p w14:paraId="7B8E994D" w14:textId="77777777" w:rsidR="00DA49A2" w:rsidRPr="00DA49A2" w:rsidRDefault="00DA49A2" w:rsidP="00DA49A2">
      <w:pPr>
        <w:spacing w:after="0"/>
        <w:jc w:val="right"/>
        <w:rPr>
          <w:szCs w:val="17"/>
        </w:rPr>
      </w:pPr>
      <w:r w:rsidRPr="00DA49A2">
        <w:rPr>
          <w:szCs w:val="17"/>
        </w:rPr>
        <w:t>For Premier</w:t>
      </w:r>
    </w:p>
    <w:p w14:paraId="289C1E21" w14:textId="77777777" w:rsidR="00DA49A2" w:rsidRPr="00DA49A2" w:rsidRDefault="00DA49A2" w:rsidP="00DA49A2">
      <w:pPr>
        <w:spacing w:after="0"/>
        <w:jc w:val="left"/>
        <w:rPr>
          <w:szCs w:val="17"/>
        </w:rPr>
      </w:pPr>
      <w:r w:rsidRPr="00DA49A2">
        <w:rPr>
          <w:szCs w:val="17"/>
        </w:rPr>
        <w:t>AGO0033-26CS</w:t>
      </w:r>
    </w:p>
    <w:p w14:paraId="083C94E9" w14:textId="77777777" w:rsidR="00DA49A2" w:rsidRPr="00DA49A2" w:rsidRDefault="00DA49A2" w:rsidP="00DA49A2">
      <w:pPr>
        <w:pBdr>
          <w:top w:val="single" w:sz="4" w:space="1" w:color="auto"/>
        </w:pBdr>
        <w:spacing w:before="100" w:after="0" w:line="14" w:lineRule="exact"/>
        <w:jc w:val="center"/>
        <w:rPr>
          <w:rFonts w:ascii="Segoe UI Light" w:hAnsi="Segoe UI Light"/>
          <w:sz w:val="22"/>
        </w:rPr>
      </w:pPr>
    </w:p>
    <w:p w14:paraId="1729559C" w14:textId="77777777" w:rsidR="00DA49A2" w:rsidRPr="00DA49A2" w:rsidRDefault="00DA49A2" w:rsidP="00DA49A2">
      <w:pPr>
        <w:rPr>
          <w:rFonts w:eastAsia="Times New Roman"/>
          <w:szCs w:val="17"/>
        </w:rPr>
      </w:pPr>
    </w:p>
    <w:p w14:paraId="27C60688" w14:textId="77777777" w:rsidR="00DA49A2" w:rsidRPr="00DA49A2" w:rsidRDefault="00DA49A2" w:rsidP="00DA49A2">
      <w:pPr>
        <w:spacing w:after="0"/>
        <w:jc w:val="right"/>
        <w:rPr>
          <w:szCs w:val="17"/>
        </w:rPr>
      </w:pPr>
      <w:r w:rsidRPr="00DA49A2">
        <w:rPr>
          <w:szCs w:val="17"/>
        </w:rPr>
        <w:t>Department of the Premier and Cabinet</w:t>
      </w:r>
    </w:p>
    <w:p w14:paraId="72F56678" w14:textId="77777777" w:rsidR="00DA49A2" w:rsidRPr="00DA49A2" w:rsidRDefault="00DA49A2" w:rsidP="00DA49A2">
      <w:pPr>
        <w:jc w:val="right"/>
        <w:rPr>
          <w:szCs w:val="17"/>
        </w:rPr>
      </w:pPr>
      <w:r w:rsidRPr="00DA49A2">
        <w:rPr>
          <w:szCs w:val="17"/>
        </w:rPr>
        <w:t>Adelaide, 21 May 2026</w:t>
      </w:r>
    </w:p>
    <w:p w14:paraId="4B690C58" w14:textId="77777777" w:rsidR="00DA49A2" w:rsidRPr="00DA49A2" w:rsidRDefault="00DA49A2" w:rsidP="00DA49A2">
      <w:pPr>
        <w:rPr>
          <w:rFonts w:eastAsia="Times New Roman"/>
          <w:szCs w:val="17"/>
        </w:rPr>
      </w:pPr>
      <w:r w:rsidRPr="00DA49A2">
        <w:rPr>
          <w:rFonts w:eastAsia="Times New Roman"/>
          <w:szCs w:val="17"/>
        </w:rPr>
        <w:t>Her Excellency the Governor in Executive Council has designated Jeffrey Alvin Powell as a Judge of the Environment, Resources and Development Court of South Australia, effective from 25 May 2026 - pursuant to the provisions of the Environment, Resources and Development Court Act 1993.</w:t>
      </w:r>
    </w:p>
    <w:p w14:paraId="180B6476" w14:textId="77777777" w:rsidR="00DA49A2" w:rsidRPr="00DA49A2" w:rsidRDefault="00DA49A2" w:rsidP="00DA49A2">
      <w:pPr>
        <w:spacing w:after="0"/>
        <w:jc w:val="center"/>
        <w:rPr>
          <w:rFonts w:eastAsia="Times New Roman"/>
          <w:szCs w:val="17"/>
        </w:rPr>
      </w:pPr>
      <w:r w:rsidRPr="00DA49A2">
        <w:rPr>
          <w:rFonts w:eastAsia="Times New Roman"/>
          <w:szCs w:val="17"/>
        </w:rPr>
        <w:t>By command,</w:t>
      </w:r>
    </w:p>
    <w:p w14:paraId="0819CA34" w14:textId="77777777" w:rsidR="00DA49A2" w:rsidRPr="00DA49A2" w:rsidRDefault="00DA49A2" w:rsidP="00DA49A2">
      <w:pPr>
        <w:spacing w:after="0"/>
        <w:jc w:val="right"/>
        <w:rPr>
          <w:smallCaps/>
          <w:szCs w:val="17"/>
        </w:rPr>
      </w:pPr>
      <w:r w:rsidRPr="00DA49A2">
        <w:rPr>
          <w:smallCaps/>
          <w:szCs w:val="17"/>
        </w:rPr>
        <w:t>Nicholas David Champion, MP</w:t>
      </w:r>
    </w:p>
    <w:p w14:paraId="606EDD5E" w14:textId="77777777" w:rsidR="00DA49A2" w:rsidRPr="00DA49A2" w:rsidRDefault="00DA49A2" w:rsidP="00DA49A2">
      <w:pPr>
        <w:spacing w:after="0"/>
        <w:jc w:val="right"/>
        <w:rPr>
          <w:szCs w:val="17"/>
        </w:rPr>
      </w:pPr>
      <w:r w:rsidRPr="00DA49A2">
        <w:rPr>
          <w:szCs w:val="17"/>
        </w:rPr>
        <w:t>For Premier</w:t>
      </w:r>
    </w:p>
    <w:p w14:paraId="182F4CFF" w14:textId="77777777" w:rsidR="00DA49A2" w:rsidRPr="00DA49A2" w:rsidRDefault="00DA49A2" w:rsidP="00DA49A2">
      <w:pPr>
        <w:spacing w:after="0"/>
        <w:jc w:val="left"/>
        <w:rPr>
          <w:szCs w:val="17"/>
        </w:rPr>
      </w:pPr>
      <w:r w:rsidRPr="00DA49A2">
        <w:rPr>
          <w:szCs w:val="17"/>
        </w:rPr>
        <w:t>AGO0033-26CS</w:t>
      </w:r>
    </w:p>
    <w:p w14:paraId="69A9910D" w14:textId="77777777" w:rsidR="00DA49A2" w:rsidRPr="00DA49A2" w:rsidRDefault="00DA49A2" w:rsidP="00DA49A2">
      <w:pPr>
        <w:pBdr>
          <w:top w:val="single" w:sz="4" w:space="1" w:color="auto"/>
        </w:pBdr>
        <w:spacing w:before="100" w:after="0" w:line="14" w:lineRule="exact"/>
        <w:jc w:val="center"/>
        <w:rPr>
          <w:rFonts w:ascii="Segoe UI Light" w:hAnsi="Segoe UI Light"/>
          <w:sz w:val="22"/>
        </w:rPr>
      </w:pPr>
    </w:p>
    <w:p w14:paraId="292E8554" w14:textId="77777777" w:rsidR="00DA49A2" w:rsidRPr="00DA49A2" w:rsidRDefault="00DA49A2" w:rsidP="00DA49A2">
      <w:pPr>
        <w:rPr>
          <w:rFonts w:eastAsia="Times New Roman"/>
          <w:szCs w:val="17"/>
        </w:rPr>
      </w:pPr>
    </w:p>
    <w:p w14:paraId="78BDA6AD" w14:textId="77777777" w:rsidR="00DA49A2" w:rsidRPr="00DA49A2" w:rsidRDefault="00DA49A2" w:rsidP="00DA49A2">
      <w:pPr>
        <w:spacing w:after="0"/>
        <w:jc w:val="right"/>
        <w:rPr>
          <w:szCs w:val="17"/>
        </w:rPr>
      </w:pPr>
      <w:r w:rsidRPr="00DA49A2">
        <w:rPr>
          <w:szCs w:val="17"/>
        </w:rPr>
        <w:t>Department of the Premier and Cabinet</w:t>
      </w:r>
    </w:p>
    <w:p w14:paraId="1EB03FC6" w14:textId="77777777" w:rsidR="00DA49A2" w:rsidRPr="00DA49A2" w:rsidRDefault="00DA49A2" w:rsidP="00DA49A2">
      <w:pPr>
        <w:jc w:val="right"/>
        <w:rPr>
          <w:szCs w:val="17"/>
        </w:rPr>
      </w:pPr>
      <w:r w:rsidRPr="00DA49A2">
        <w:rPr>
          <w:szCs w:val="17"/>
        </w:rPr>
        <w:t>Adelaide, 21 May 2026</w:t>
      </w:r>
    </w:p>
    <w:p w14:paraId="6A8B4B65" w14:textId="77777777" w:rsidR="00DA49A2" w:rsidRPr="00DA49A2" w:rsidRDefault="00DA49A2" w:rsidP="00DA49A2">
      <w:pPr>
        <w:rPr>
          <w:rFonts w:eastAsia="Times New Roman"/>
          <w:szCs w:val="17"/>
        </w:rPr>
      </w:pPr>
      <w:r w:rsidRPr="00DA49A2">
        <w:rPr>
          <w:rFonts w:eastAsia="Times New Roman"/>
          <w:szCs w:val="17"/>
        </w:rPr>
        <w:t>Her Excellency the Governor in Executive Council has been pleased to appoint Andrea Michaels to the office of Associate Justice of the Supreme Court of South Australia, effective from 15 June 2026 - pursuant to the provisions of the Supreme Court Act 1935.</w:t>
      </w:r>
    </w:p>
    <w:p w14:paraId="7CD851EE" w14:textId="77777777" w:rsidR="00DA49A2" w:rsidRPr="00DA49A2" w:rsidRDefault="00DA49A2" w:rsidP="00DA49A2">
      <w:pPr>
        <w:spacing w:after="0"/>
        <w:jc w:val="center"/>
        <w:rPr>
          <w:rFonts w:eastAsia="Times New Roman"/>
          <w:szCs w:val="17"/>
        </w:rPr>
      </w:pPr>
      <w:r w:rsidRPr="00DA49A2">
        <w:rPr>
          <w:rFonts w:eastAsia="Times New Roman"/>
          <w:szCs w:val="17"/>
        </w:rPr>
        <w:t>By command,</w:t>
      </w:r>
    </w:p>
    <w:p w14:paraId="11CC1B6A" w14:textId="77777777" w:rsidR="00DA49A2" w:rsidRPr="00DA49A2" w:rsidRDefault="00DA49A2" w:rsidP="00DA49A2">
      <w:pPr>
        <w:spacing w:after="0"/>
        <w:jc w:val="right"/>
        <w:rPr>
          <w:smallCaps/>
          <w:szCs w:val="17"/>
        </w:rPr>
      </w:pPr>
      <w:r w:rsidRPr="00DA49A2">
        <w:rPr>
          <w:smallCaps/>
          <w:szCs w:val="17"/>
        </w:rPr>
        <w:t>Nicholas David Champion, MP</w:t>
      </w:r>
    </w:p>
    <w:p w14:paraId="5E446009" w14:textId="77777777" w:rsidR="00DA49A2" w:rsidRPr="00DA49A2" w:rsidRDefault="00DA49A2" w:rsidP="00DA49A2">
      <w:pPr>
        <w:spacing w:after="0"/>
        <w:jc w:val="right"/>
        <w:rPr>
          <w:szCs w:val="17"/>
        </w:rPr>
      </w:pPr>
      <w:r w:rsidRPr="00DA49A2">
        <w:rPr>
          <w:szCs w:val="17"/>
        </w:rPr>
        <w:t>For Premier</w:t>
      </w:r>
    </w:p>
    <w:p w14:paraId="002531C2" w14:textId="77777777" w:rsidR="00DA49A2" w:rsidRPr="00DA49A2" w:rsidRDefault="00DA49A2" w:rsidP="00DA49A2">
      <w:pPr>
        <w:spacing w:after="0"/>
        <w:jc w:val="left"/>
        <w:rPr>
          <w:szCs w:val="17"/>
        </w:rPr>
      </w:pPr>
      <w:r w:rsidRPr="00DA49A2">
        <w:rPr>
          <w:szCs w:val="17"/>
        </w:rPr>
        <w:t>AGO0033-26CS</w:t>
      </w:r>
    </w:p>
    <w:p w14:paraId="2DF295F3" w14:textId="77777777" w:rsidR="00DA49A2" w:rsidRPr="00DA49A2" w:rsidRDefault="00DA49A2" w:rsidP="00DA49A2">
      <w:pPr>
        <w:pBdr>
          <w:top w:val="single" w:sz="4" w:space="1" w:color="auto"/>
        </w:pBdr>
        <w:spacing w:before="100" w:after="0" w:line="14" w:lineRule="exact"/>
        <w:jc w:val="center"/>
        <w:rPr>
          <w:rFonts w:ascii="Segoe UI Light" w:hAnsi="Segoe UI Light"/>
          <w:sz w:val="22"/>
        </w:rPr>
      </w:pPr>
    </w:p>
    <w:p w14:paraId="4E6F6724" w14:textId="77777777" w:rsidR="00DA49A2" w:rsidRPr="00DA49A2" w:rsidRDefault="00DA49A2" w:rsidP="00DA49A2">
      <w:pPr>
        <w:rPr>
          <w:rFonts w:eastAsia="Times New Roman"/>
          <w:szCs w:val="17"/>
        </w:rPr>
      </w:pPr>
    </w:p>
    <w:p w14:paraId="22D4AC78" w14:textId="77777777" w:rsidR="00DA49A2" w:rsidRPr="00DA49A2" w:rsidRDefault="00DA49A2" w:rsidP="00DA49A2">
      <w:pPr>
        <w:spacing w:after="0"/>
        <w:jc w:val="right"/>
        <w:rPr>
          <w:szCs w:val="17"/>
        </w:rPr>
      </w:pPr>
      <w:r w:rsidRPr="00DA49A2">
        <w:rPr>
          <w:szCs w:val="17"/>
        </w:rPr>
        <w:t>Department of the Premier and Cabinet</w:t>
      </w:r>
    </w:p>
    <w:p w14:paraId="53E929A5" w14:textId="77777777" w:rsidR="00DA49A2" w:rsidRPr="00DA49A2" w:rsidRDefault="00DA49A2" w:rsidP="00DA49A2">
      <w:pPr>
        <w:jc w:val="right"/>
        <w:rPr>
          <w:szCs w:val="17"/>
        </w:rPr>
      </w:pPr>
      <w:r w:rsidRPr="00DA49A2">
        <w:rPr>
          <w:szCs w:val="17"/>
        </w:rPr>
        <w:t>Adelaide, 21 May 2026</w:t>
      </w:r>
    </w:p>
    <w:p w14:paraId="32EF85AB" w14:textId="77777777" w:rsidR="00DA49A2" w:rsidRPr="00DA49A2" w:rsidRDefault="00DA49A2" w:rsidP="00DA49A2">
      <w:pPr>
        <w:rPr>
          <w:rFonts w:eastAsia="Times New Roman"/>
          <w:szCs w:val="17"/>
        </w:rPr>
      </w:pPr>
      <w:r w:rsidRPr="00DA49A2">
        <w:rPr>
          <w:rFonts w:eastAsia="Times New Roman"/>
          <w:szCs w:val="17"/>
        </w:rPr>
        <w:t xml:space="preserve">Her Excellency the Governor in Executive Council has been pleased to appoint Naomi Mary Kereru as the State Coroner for a term </w:t>
      </w:r>
      <w:r w:rsidRPr="00DA49A2">
        <w:rPr>
          <w:rFonts w:eastAsia="Times New Roman"/>
          <w:spacing w:val="-2"/>
          <w:szCs w:val="17"/>
        </w:rPr>
        <w:t>of seven years commencing on 1 September 2026 and expiring on 31 August 2033 - pursuant to the provisions of the Coroners Act 2003.</w:t>
      </w:r>
    </w:p>
    <w:p w14:paraId="29E7CC16" w14:textId="77777777" w:rsidR="00DA49A2" w:rsidRPr="00DA49A2" w:rsidRDefault="00DA49A2" w:rsidP="00DA49A2">
      <w:pPr>
        <w:spacing w:after="0"/>
        <w:jc w:val="center"/>
        <w:rPr>
          <w:rFonts w:eastAsia="Times New Roman"/>
          <w:szCs w:val="17"/>
        </w:rPr>
      </w:pPr>
      <w:r w:rsidRPr="00DA49A2">
        <w:rPr>
          <w:rFonts w:eastAsia="Times New Roman"/>
          <w:szCs w:val="17"/>
        </w:rPr>
        <w:t>By command,</w:t>
      </w:r>
    </w:p>
    <w:p w14:paraId="3C8D2F1A" w14:textId="77777777" w:rsidR="00DA49A2" w:rsidRPr="00DA49A2" w:rsidRDefault="00DA49A2" w:rsidP="00DA49A2">
      <w:pPr>
        <w:spacing w:after="0"/>
        <w:jc w:val="right"/>
        <w:rPr>
          <w:smallCaps/>
          <w:szCs w:val="17"/>
        </w:rPr>
      </w:pPr>
      <w:r w:rsidRPr="00DA49A2">
        <w:rPr>
          <w:smallCaps/>
          <w:szCs w:val="17"/>
        </w:rPr>
        <w:t>Nicholas David Champion, MP</w:t>
      </w:r>
    </w:p>
    <w:p w14:paraId="0F54BA63" w14:textId="77777777" w:rsidR="00DA49A2" w:rsidRPr="00DA49A2" w:rsidRDefault="00DA49A2" w:rsidP="00DA49A2">
      <w:pPr>
        <w:spacing w:after="0"/>
        <w:jc w:val="right"/>
        <w:rPr>
          <w:szCs w:val="17"/>
        </w:rPr>
      </w:pPr>
      <w:r w:rsidRPr="00DA49A2">
        <w:rPr>
          <w:szCs w:val="17"/>
        </w:rPr>
        <w:t>For Premier</w:t>
      </w:r>
    </w:p>
    <w:p w14:paraId="407F1572" w14:textId="77777777" w:rsidR="00DA49A2" w:rsidRPr="00DA49A2" w:rsidRDefault="00DA49A2" w:rsidP="00DA49A2">
      <w:pPr>
        <w:spacing w:after="0"/>
        <w:jc w:val="left"/>
        <w:rPr>
          <w:szCs w:val="17"/>
        </w:rPr>
      </w:pPr>
      <w:r w:rsidRPr="00DA49A2">
        <w:rPr>
          <w:szCs w:val="17"/>
        </w:rPr>
        <w:t>AGO0033-26CS</w:t>
      </w:r>
    </w:p>
    <w:p w14:paraId="66669A11" w14:textId="77777777" w:rsidR="00DA49A2" w:rsidRPr="00DA49A2" w:rsidRDefault="00DA49A2" w:rsidP="00DA49A2">
      <w:pPr>
        <w:pBdr>
          <w:top w:val="single" w:sz="4" w:space="1" w:color="auto"/>
        </w:pBdr>
        <w:spacing w:before="100" w:after="0" w:line="14" w:lineRule="exact"/>
        <w:jc w:val="center"/>
        <w:rPr>
          <w:rFonts w:ascii="Segoe UI Light" w:hAnsi="Segoe UI Light"/>
          <w:sz w:val="22"/>
        </w:rPr>
      </w:pPr>
    </w:p>
    <w:p w14:paraId="09316E59" w14:textId="77777777" w:rsidR="00DA49A2" w:rsidRPr="00DA49A2" w:rsidRDefault="00DA49A2" w:rsidP="00DA49A2">
      <w:pPr>
        <w:rPr>
          <w:rFonts w:eastAsia="Times New Roman"/>
          <w:szCs w:val="17"/>
        </w:rPr>
      </w:pPr>
    </w:p>
    <w:p w14:paraId="4862FC96" w14:textId="77777777" w:rsidR="00DA49A2" w:rsidRPr="00DA49A2" w:rsidRDefault="00DA49A2" w:rsidP="00DA49A2">
      <w:pPr>
        <w:spacing w:after="160" w:line="259" w:lineRule="auto"/>
        <w:jc w:val="left"/>
        <w:rPr>
          <w:szCs w:val="17"/>
        </w:rPr>
      </w:pPr>
      <w:r w:rsidRPr="00DA49A2">
        <w:rPr>
          <w:szCs w:val="17"/>
        </w:rPr>
        <w:br w:type="page"/>
      </w:r>
    </w:p>
    <w:p w14:paraId="1880DF6F" w14:textId="77777777" w:rsidR="00DA49A2" w:rsidRPr="00DA49A2" w:rsidRDefault="00DA49A2" w:rsidP="00DA49A2">
      <w:pPr>
        <w:spacing w:after="0"/>
        <w:jc w:val="right"/>
        <w:rPr>
          <w:szCs w:val="17"/>
        </w:rPr>
      </w:pPr>
      <w:r w:rsidRPr="00DA49A2">
        <w:rPr>
          <w:szCs w:val="17"/>
        </w:rPr>
        <w:lastRenderedPageBreak/>
        <w:t>Department of the Premier and Cabinet</w:t>
      </w:r>
    </w:p>
    <w:p w14:paraId="2308701B" w14:textId="77777777" w:rsidR="00DA49A2" w:rsidRPr="00DA49A2" w:rsidRDefault="00DA49A2" w:rsidP="00DA49A2">
      <w:pPr>
        <w:jc w:val="right"/>
        <w:rPr>
          <w:szCs w:val="17"/>
        </w:rPr>
      </w:pPr>
      <w:r w:rsidRPr="00DA49A2">
        <w:rPr>
          <w:szCs w:val="17"/>
        </w:rPr>
        <w:t>Adelaide, 21 May 2026</w:t>
      </w:r>
    </w:p>
    <w:p w14:paraId="15C179ED" w14:textId="77777777" w:rsidR="00DA49A2" w:rsidRPr="00DA49A2" w:rsidRDefault="00DA49A2" w:rsidP="00DA49A2">
      <w:pPr>
        <w:rPr>
          <w:rFonts w:eastAsia="Times New Roman"/>
          <w:szCs w:val="17"/>
        </w:rPr>
      </w:pPr>
      <w:r w:rsidRPr="00DA49A2">
        <w:rPr>
          <w:rFonts w:eastAsia="Times New Roman"/>
          <w:szCs w:val="17"/>
        </w:rPr>
        <w:t>Her Excellency the Governor in Executive Council has, with the consent of Naomi Mary Kereru, suspended Ms Kereru’s remuneration, duties and other conditions of service as a magistrate for the term of her concurrent appointment as State Coroner - pursuant to the provisions of the Magistrates Act 1983.</w:t>
      </w:r>
    </w:p>
    <w:p w14:paraId="3A6F42D4" w14:textId="77777777" w:rsidR="00DA49A2" w:rsidRPr="00DA49A2" w:rsidRDefault="00DA49A2" w:rsidP="00DA49A2">
      <w:pPr>
        <w:spacing w:after="0"/>
        <w:jc w:val="center"/>
        <w:rPr>
          <w:rFonts w:eastAsia="Times New Roman"/>
          <w:szCs w:val="17"/>
        </w:rPr>
      </w:pPr>
      <w:r w:rsidRPr="00DA49A2">
        <w:rPr>
          <w:rFonts w:eastAsia="Times New Roman"/>
          <w:szCs w:val="17"/>
        </w:rPr>
        <w:t>By command,</w:t>
      </w:r>
    </w:p>
    <w:p w14:paraId="59638EAA" w14:textId="77777777" w:rsidR="00DA49A2" w:rsidRPr="00DA49A2" w:rsidRDefault="00DA49A2" w:rsidP="00DA49A2">
      <w:pPr>
        <w:spacing w:after="0"/>
        <w:jc w:val="right"/>
        <w:rPr>
          <w:smallCaps/>
          <w:szCs w:val="17"/>
        </w:rPr>
      </w:pPr>
      <w:r w:rsidRPr="00DA49A2">
        <w:rPr>
          <w:smallCaps/>
          <w:szCs w:val="17"/>
        </w:rPr>
        <w:t>Nicholas David Champion, MP</w:t>
      </w:r>
    </w:p>
    <w:p w14:paraId="5B64ECD1" w14:textId="77777777" w:rsidR="00DA49A2" w:rsidRPr="00DA49A2" w:rsidRDefault="00DA49A2" w:rsidP="00DA49A2">
      <w:pPr>
        <w:spacing w:after="0"/>
        <w:jc w:val="right"/>
        <w:rPr>
          <w:szCs w:val="17"/>
        </w:rPr>
      </w:pPr>
      <w:r w:rsidRPr="00DA49A2">
        <w:rPr>
          <w:szCs w:val="17"/>
        </w:rPr>
        <w:t>For Premier</w:t>
      </w:r>
    </w:p>
    <w:p w14:paraId="49DDFEB1" w14:textId="77777777" w:rsidR="00DA49A2" w:rsidRPr="00DA49A2" w:rsidRDefault="00DA49A2" w:rsidP="00DA49A2">
      <w:pPr>
        <w:spacing w:after="0"/>
        <w:jc w:val="left"/>
        <w:rPr>
          <w:szCs w:val="17"/>
        </w:rPr>
      </w:pPr>
      <w:r w:rsidRPr="00DA49A2">
        <w:rPr>
          <w:szCs w:val="17"/>
        </w:rPr>
        <w:t>AGO0033-26CS</w:t>
      </w:r>
    </w:p>
    <w:p w14:paraId="6480B44D" w14:textId="77777777" w:rsidR="00DA49A2" w:rsidRPr="00DA49A2" w:rsidRDefault="00DA49A2" w:rsidP="00DA49A2">
      <w:pPr>
        <w:pBdr>
          <w:top w:val="single" w:sz="4" w:space="1" w:color="auto"/>
        </w:pBdr>
        <w:spacing w:before="100" w:after="0" w:line="14" w:lineRule="exact"/>
        <w:jc w:val="center"/>
        <w:rPr>
          <w:rFonts w:ascii="Segoe UI Light" w:hAnsi="Segoe UI Light"/>
          <w:sz w:val="22"/>
        </w:rPr>
      </w:pPr>
    </w:p>
    <w:p w14:paraId="3891CC4F" w14:textId="77777777" w:rsidR="00DA49A2" w:rsidRPr="00DA49A2" w:rsidRDefault="00DA49A2" w:rsidP="00DA49A2">
      <w:pPr>
        <w:rPr>
          <w:rFonts w:eastAsia="Times New Roman"/>
          <w:szCs w:val="17"/>
        </w:rPr>
      </w:pPr>
    </w:p>
    <w:p w14:paraId="4C57C079" w14:textId="77777777" w:rsidR="00DA49A2" w:rsidRPr="00DA49A2" w:rsidRDefault="00DA49A2" w:rsidP="00DA49A2">
      <w:pPr>
        <w:spacing w:after="0"/>
        <w:jc w:val="right"/>
        <w:rPr>
          <w:szCs w:val="17"/>
        </w:rPr>
      </w:pPr>
      <w:r w:rsidRPr="00DA49A2">
        <w:rPr>
          <w:szCs w:val="17"/>
        </w:rPr>
        <w:t>Department of the Premier and Cabinet</w:t>
      </w:r>
    </w:p>
    <w:p w14:paraId="5D7FD0A0" w14:textId="77777777" w:rsidR="00DA49A2" w:rsidRPr="00DA49A2" w:rsidRDefault="00DA49A2" w:rsidP="00DA49A2">
      <w:pPr>
        <w:jc w:val="right"/>
        <w:rPr>
          <w:szCs w:val="17"/>
        </w:rPr>
      </w:pPr>
      <w:r w:rsidRPr="00DA49A2">
        <w:rPr>
          <w:szCs w:val="17"/>
        </w:rPr>
        <w:t>Adelaide, 21 May 2026</w:t>
      </w:r>
    </w:p>
    <w:p w14:paraId="0B736ED5" w14:textId="77777777" w:rsidR="00DA49A2" w:rsidRPr="00DA49A2" w:rsidRDefault="00DA49A2" w:rsidP="00DA49A2">
      <w:pPr>
        <w:rPr>
          <w:rFonts w:eastAsia="Times New Roman"/>
          <w:szCs w:val="17"/>
        </w:rPr>
      </w:pPr>
      <w:r w:rsidRPr="00DA49A2">
        <w:rPr>
          <w:rFonts w:eastAsia="Times New Roman"/>
          <w:szCs w:val="17"/>
        </w:rPr>
        <w:t>Her Excellency the Governor in Executive Council has been pleased to appoint Commissioners of the South Australian Employment Tribunal as outlined below - pursuant to the South Australian Employment Tribunal Act 2014:</w:t>
      </w:r>
    </w:p>
    <w:p w14:paraId="666F99A6" w14:textId="77777777" w:rsidR="00DA49A2" w:rsidRPr="00DA49A2" w:rsidRDefault="00DA49A2" w:rsidP="00DA49A2">
      <w:pPr>
        <w:spacing w:after="0"/>
        <w:ind w:left="142"/>
        <w:rPr>
          <w:rFonts w:eastAsia="Times New Roman"/>
          <w:szCs w:val="17"/>
        </w:rPr>
      </w:pPr>
      <w:r w:rsidRPr="00DA49A2">
        <w:rPr>
          <w:rFonts w:eastAsia="Times New Roman"/>
          <w:szCs w:val="17"/>
        </w:rPr>
        <w:t>Benjamin Robert Smith on a full-time basis from 15 June 2026 until 14 June 2031</w:t>
      </w:r>
    </w:p>
    <w:p w14:paraId="62665EF4" w14:textId="77777777" w:rsidR="00DA49A2" w:rsidRPr="00DA49A2" w:rsidRDefault="00DA49A2" w:rsidP="00DA49A2">
      <w:pPr>
        <w:ind w:left="142"/>
        <w:rPr>
          <w:rFonts w:eastAsia="Times New Roman"/>
          <w:szCs w:val="17"/>
        </w:rPr>
      </w:pPr>
      <w:r w:rsidRPr="00DA49A2">
        <w:rPr>
          <w:rFonts w:eastAsia="Times New Roman"/>
          <w:szCs w:val="17"/>
        </w:rPr>
        <w:t>Shirley Anne Burchell on a part-time basis from 2 September 2026 until 1 September 2031.</w:t>
      </w:r>
    </w:p>
    <w:p w14:paraId="0C5594D4" w14:textId="77777777" w:rsidR="00DA49A2" w:rsidRPr="00DA49A2" w:rsidRDefault="00DA49A2" w:rsidP="00DA49A2">
      <w:pPr>
        <w:spacing w:after="0"/>
        <w:jc w:val="center"/>
        <w:rPr>
          <w:rFonts w:eastAsia="Times New Roman"/>
          <w:szCs w:val="17"/>
        </w:rPr>
      </w:pPr>
      <w:r w:rsidRPr="00DA49A2">
        <w:rPr>
          <w:rFonts w:eastAsia="Times New Roman"/>
          <w:szCs w:val="17"/>
        </w:rPr>
        <w:t>By command,</w:t>
      </w:r>
    </w:p>
    <w:p w14:paraId="4A3B48DB" w14:textId="77777777" w:rsidR="00DA49A2" w:rsidRPr="00DA49A2" w:rsidRDefault="00DA49A2" w:rsidP="00DA49A2">
      <w:pPr>
        <w:spacing w:after="0"/>
        <w:jc w:val="right"/>
        <w:rPr>
          <w:smallCaps/>
          <w:szCs w:val="17"/>
        </w:rPr>
      </w:pPr>
      <w:r w:rsidRPr="00DA49A2">
        <w:rPr>
          <w:smallCaps/>
          <w:szCs w:val="17"/>
        </w:rPr>
        <w:t>Nicholas David Champion, MP</w:t>
      </w:r>
    </w:p>
    <w:p w14:paraId="5F66CA1B" w14:textId="77777777" w:rsidR="00DA49A2" w:rsidRPr="00DA49A2" w:rsidRDefault="00DA49A2" w:rsidP="00DA49A2">
      <w:pPr>
        <w:spacing w:after="0"/>
        <w:jc w:val="right"/>
        <w:rPr>
          <w:szCs w:val="17"/>
        </w:rPr>
      </w:pPr>
      <w:r w:rsidRPr="00DA49A2">
        <w:rPr>
          <w:szCs w:val="17"/>
        </w:rPr>
        <w:t>For Premier</w:t>
      </w:r>
    </w:p>
    <w:p w14:paraId="056451C4" w14:textId="77777777" w:rsidR="00DA49A2" w:rsidRPr="00DA49A2" w:rsidRDefault="00DA49A2" w:rsidP="00DA49A2">
      <w:pPr>
        <w:spacing w:after="0"/>
        <w:jc w:val="left"/>
        <w:rPr>
          <w:szCs w:val="17"/>
        </w:rPr>
      </w:pPr>
      <w:r w:rsidRPr="00DA49A2">
        <w:rPr>
          <w:szCs w:val="17"/>
        </w:rPr>
        <w:t>AGO0033-26CS</w:t>
      </w:r>
    </w:p>
    <w:p w14:paraId="74A18B84" w14:textId="77777777" w:rsidR="00DA49A2" w:rsidRPr="00DA49A2" w:rsidRDefault="00DA49A2" w:rsidP="00DA49A2">
      <w:pPr>
        <w:pBdr>
          <w:top w:val="single" w:sz="4" w:space="1" w:color="auto"/>
        </w:pBdr>
        <w:spacing w:before="100" w:after="0" w:line="14" w:lineRule="exact"/>
        <w:jc w:val="center"/>
        <w:rPr>
          <w:rFonts w:ascii="Segoe UI Light" w:hAnsi="Segoe UI Light"/>
          <w:sz w:val="22"/>
        </w:rPr>
      </w:pPr>
    </w:p>
    <w:p w14:paraId="74723372" w14:textId="77777777" w:rsidR="00DA49A2" w:rsidRPr="00DA49A2" w:rsidRDefault="00DA49A2" w:rsidP="00DA49A2">
      <w:pPr>
        <w:rPr>
          <w:rFonts w:eastAsia="Times New Roman"/>
          <w:szCs w:val="17"/>
        </w:rPr>
      </w:pPr>
    </w:p>
    <w:p w14:paraId="5C2C9D37" w14:textId="77777777" w:rsidR="00DA49A2" w:rsidRPr="00DA49A2" w:rsidRDefault="00DA49A2" w:rsidP="00DA49A2">
      <w:pPr>
        <w:spacing w:after="0"/>
        <w:jc w:val="right"/>
        <w:rPr>
          <w:szCs w:val="17"/>
        </w:rPr>
      </w:pPr>
      <w:r w:rsidRPr="00DA49A2">
        <w:rPr>
          <w:szCs w:val="17"/>
        </w:rPr>
        <w:t>Department of the Premier and Cabinet</w:t>
      </w:r>
    </w:p>
    <w:p w14:paraId="36982A1D" w14:textId="77777777" w:rsidR="00DA49A2" w:rsidRPr="00DA49A2" w:rsidRDefault="00DA49A2" w:rsidP="00DA49A2">
      <w:pPr>
        <w:jc w:val="right"/>
        <w:rPr>
          <w:szCs w:val="17"/>
        </w:rPr>
      </w:pPr>
      <w:r w:rsidRPr="00DA49A2">
        <w:rPr>
          <w:szCs w:val="17"/>
        </w:rPr>
        <w:t>Adelaide, 21 May 2026</w:t>
      </w:r>
    </w:p>
    <w:p w14:paraId="069459EE" w14:textId="77777777" w:rsidR="00DA49A2" w:rsidRPr="00DA49A2" w:rsidRDefault="00DA49A2" w:rsidP="00DA49A2">
      <w:pPr>
        <w:rPr>
          <w:rFonts w:eastAsia="Times New Roman"/>
          <w:szCs w:val="17"/>
        </w:rPr>
      </w:pPr>
      <w:r w:rsidRPr="00DA49A2">
        <w:rPr>
          <w:rFonts w:eastAsia="Times New Roman"/>
          <w:szCs w:val="17"/>
        </w:rPr>
        <w:t>Her Excellency the Governor in Executive Council has, on the recommendation of the Chief Judge of the District Court of South Australia, granted an application for Liesl Jane Kudelka, Judge of the District Court of South Australia, to take special leave from 31 August 2026 until 16 April 2027, pursuant to section 14</w:t>
      </w:r>
      <w:proofErr w:type="gramStart"/>
      <w:r w:rsidRPr="00DA49A2">
        <w:rPr>
          <w:rFonts w:eastAsia="Times New Roman"/>
          <w:szCs w:val="17"/>
        </w:rPr>
        <w:t>A(</w:t>
      </w:r>
      <w:proofErr w:type="gramEnd"/>
      <w:r w:rsidRPr="00DA49A2">
        <w:rPr>
          <w:rFonts w:eastAsia="Times New Roman"/>
          <w:szCs w:val="17"/>
        </w:rPr>
        <w:t>2) of the District Court Act 1991.</w:t>
      </w:r>
    </w:p>
    <w:p w14:paraId="044AA634" w14:textId="77777777" w:rsidR="00DA49A2" w:rsidRPr="00DA49A2" w:rsidRDefault="00DA49A2" w:rsidP="00DA49A2">
      <w:pPr>
        <w:spacing w:after="0"/>
        <w:jc w:val="center"/>
        <w:rPr>
          <w:rFonts w:eastAsia="Times New Roman"/>
          <w:szCs w:val="17"/>
        </w:rPr>
      </w:pPr>
      <w:r w:rsidRPr="00DA49A2">
        <w:rPr>
          <w:rFonts w:eastAsia="Times New Roman"/>
          <w:szCs w:val="17"/>
        </w:rPr>
        <w:t>By command,</w:t>
      </w:r>
    </w:p>
    <w:p w14:paraId="3ED6C8D8" w14:textId="77777777" w:rsidR="00DA49A2" w:rsidRPr="00DA49A2" w:rsidRDefault="00DA49A2" w:rsidP="00DA49A2">
      <w:pPr>
        <w:spacing w:after="0"/>
        <w:jc w:val="right"/>
        <w:rPr>
          <w:smallCaps/>
          <w:szCs w:val="17"/>
        </w:rPr>
      </w:pPr>
      <w:r w:rsidRPr="00DA49A2">
        <w:rPr>
          <w:smallCaps/>
          <w:szCs w:val="17"/>
        </w:rPr>
        <w:t>Nicholas David Champion, MP</w:t>
      </w:r>
    </w:p>
    <w:p w14:paraId="50E3E9E6" w14:textId="77777777" w:rsidR="00DA49A2" w:rsidRPr="00DA49A2" w:rsidRDefault="00DA49A2" w:rsidP="00DA49A2">
      <w:pPr>
        <w:spacing w:after="0"/>
        <w:jc w:val="right"/>
        <w:rPr>
          <w:szCs w:val="17"/>
        </w:rPr>
      </w:pPr>
      <w:r w:rsidRPr="00DA49A2">
        <w:rPr>
          <w:szCs w:val="17"/>
        </w:rPr>
        <w:t>For Premier</w:t>
      </w:r>
    </w:p>
    <w:p w14:paraId="5290F7D1" w14:textId="77777777" w:rsidR="00DA49A2" w:rsidRPr="00DA49A2" w:rsidRDefault="00DA49A2" w:rsidP="00DA49A2">
      <w:pPr>
        <w:spacing w:after="0"/>
        <w:jc w:val="left"/>
        <w:rPr>
          <w:szCs w:val="17"/>
        </w:rPr>
      </w:pPr>
      <w:r w:rsidRPr="00DA49A2">
        <w:rPr>
          <w:szCs w:val="17"/>
        </w:rPr>
        <w:t>AGO0033-26CS</w:t>
      </w:r>
    </w:p>
    <w:p w14:paraId="1E7FEFE9" w14:textId="77777777" w:rsidR="00DA49A2" w:rsidRPr="00DA49A2" w:rsidRDefault="00DA49A2" w:rsidP="00DA49A2">
      <w:pPr>
        <w:pBdr>
          <w:bottom w:val="single" w:sz="4" w:space="1" w:color="auto"/>
        </w:pBdr>
        <w:spacing w:after="0" w:line="52" w:lineRule="exact"/>
        <w:jc w:val="center"/>
        <w:rPr>
          <w:szCs w:val="17"/>
        </w:rPr>
      </w:pPr>
    </w:p>
    <w:p w14:paraId="2D236F19" w14:textId="77777777" w:rsidR="00DA49A2" w:rsidRPr="00DA49A2" w:rsidRDefault="00DA49A2" w:rsidP="00DA49A2">
      <w:pPr>
        <w:pBdr>
          <w:top w:val="single" w:sz="4" w:space="1" w:color="auto"/>
        </w:pBdr>
        <w:spacing w:before="34" w:after="0" w:line="14" w:lineRule="exact"/>
        <w:jc w:val="center"/>
        <w:rPr>
          <w:szCs w:val="17"/>
        </w:rPr>
      </w:pPr>
    </w:p>
    <w:p w14:paraId="4369E76D" w14:textId="77777777" w:rsidR="00DA49A2" w:rsidRPr="00DA49A2" w:rsidRDefault="00DA49A2" w:rsidP="00DA49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160" w:line="259" w:lineRule="auto"/>
        <w:jc w:val="left"/>
        <w:rPr>
          <w:szCs w:val="17"/>
        </w:rPr>
      </w:pPr>
    </w:p>
    <w:p w14:paraId="69634CF6" w14:textId="77777777" w:rsidR="0063119A" w:rsidRDefault="0063119A" w:rsidP="005335F1">
      <w:pPr>
        <w:pStyle w:val="GG-body"/>
        <w:rPr>
          <w:lang w:val="en-US"/>
        </w:rPr>
      </w:pPr>
    </w:p>
    <w:p w14:paraId="218C5CA6" w14:textId="77777777" w:rsidR="00CC53FA" w:rsidRDefault="00CC53FA">
      <w:pPr>
        <w:spacing w:after="0" w:line="240" w:lineRule="auto"/>
        <w:jc w:val="left"/>
        <w:rPr>
          <w:rFonts w:eastAsia="Times New Roman"/>
          <w:szCs w:val="17"/>
          <w:lang w:val="en-US"/>
        </w:rPr>
      </w:pPr>
      <w:r>
        <w:rPr>
          <w:lang w:val="en-US"/>
        </w:rPr>
        <w:br w:type="page"/>
      </w:r>
    </w:p>
    <w:p w14:paraId="20CB19A2" w14:textId="77777777" w:rsidR="00694D0A" w:rsidRDefault="00694D0A" w:rsidP="005335F1">
      <w:pPr>
        <w:pStyle w:val="Heading2"/>
      </w:pPr>
      <w:bookmarkStart w:id="5" w:name="_Toc33707979"/>
      <w:bookmarkStart w:id="6" w:name="_Toc33708150"/>
      <w:bookmarkStart w:id="7" w:name="_Toc230252255"/>
      <w:r>
        <w:lastRenderedPageBreak/>
        <w:t>Proclamations</w:t>
      </w:r>
      <w:bookmarkEnd w:id="5"/>
      <w:bookmarkEnd w:id="6"/>
      <w:bookmarkEnd w:id="7"/>
    </w:p>
    <w:p w14:paraId="103C7003" w14:textId="77777777" w:rsidR="00466598" w:rsidRPr="00466598" w:rsidRDefault="00466598" w:rsidP="00466598">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466598">
        <w:rPr>
          <w:rFonts w:eastAsia="Times New Roman"/>
          <w:color w:val="000000"/>
          <w:sz w:val="28"/>
          <w:szCs w:val="28"/>
          <w:lang w:eastAsia="en-AU"/>
          <w14:ligatures w14:val="standardContextual"/>
        </w:rPr>
        <w:t>South Australia</w:t>
      </w:r>
    </w:p>
    <w:p w14:paraId="79A1D8BC" w14:textId="77777777" w:rsidR="00466598" w:rsidRPr="00466598" w:rsidRDefault="00466598" w:rsidP="00A75FF6">
      <w:pPr>
        <w:pStyle w:val="Heading3"/>
        <w:rPr>
          <w:lang w:eastAsia="en-AU"/>
        </w:rPr>
      </w:pPr>
      <w:bookmarkStart w:id="8" w:name="_Toc230252256"/>
      <w:r w:rsidRPr="00466598">
        <w:rPr>
          <w:lang w:eastAsia="en-AU"/>
        </w:rPr>
        <w:t>Liquor Licensing (Conferral of Authority) Proclamation 2026</w:t>
      </w:r>
      <w:bookmarkEnd w:id="8"/>
    </w:p>
    <w:p w14:paraId="5104A699" w14:textId="77777777" w:rsidR="00466598" w:rsidRPr="00466598" w:rsidRDefault="00466598" w:rsidP="00466598">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466598">
        <w:rPr>
          <w:rFonts w:eastAsia="Times New Roman"/>
          <w:color w:val="000000"/>
          <w:sz w:val="24"/>
          <w:szCs w:val="24"/>
          <w:lang w:eastAsia="en-AU"/>
          <w14:ligatures w14:val="standardContextual"/>
        </w:rPr>
        <w:t xml:space="preserve">under section 15 of the </w:t>
      </w:r>
      <w:r w:rsidRPr="00466598">
        <w:rPr>
          <w:rFonts w:eastAsia="Times New Roman"/>
          <w:i/>
          <w:iCs/>
          <w:color w:val="000000"/>
          <w:sz w:val="24"/>
          <w:szCs w:val="24"/>
          <w:lang w:eastAsia="en-AU"/>
          <w14:ligatures w14:val="standardContextual"/>
        </w:rPr>
        <w:t>Liquor Licensing Act 1997</w:t>
      </w:r>
    </w:p>
    <w:p w14:paraId="3A7810A0" w14:textId="77777777" w:rsidR="00466598" w:rsidRPr="00466598" w:rsidRDefault="00466598" w:rsidP="0046659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66598">
        <w:rPr>
          <w:rFonts w:eastAsia="Times New Roman"/>
          <w:b/>
          <w:bCs/>
          <w:color w:val="000000"/>
          <w:sz w:val="26"/>
          <w:szCs w:val="26"/>
          <w:lang w:eastAsia="en-AU"/>
          <w14:ligatures w14:val="standardContextual"/>
        </w:rPr>
        <w:t>1—Short title</w:t>
      </w:r>
    </w:p>
    <w:p w14:paraId="2B22AA2F" w14:textId="77777777" w:rsidR="00466598" w:rsidRPr="00466598" w:rsidRDefault="00466598" w:rsidP="0046659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66598">
        <w:rPr>
          <w:rFonts w:eastAsia="Times New Roman"/>
          <w:color w:val="000000"/>
          <w:sz w:val="23"/>
          <w:szCs w:val="23"/>
          <w:lang w:eastAsia="en-AU"/>
          <w14:ligatures w14:val="standardContextual"/>
        </w:rPr>
        <w:t xml:space="preserve">This proclamation may be cited as the </w:t>
      </w:r>
      <w:r w:rsidRPr="00466598">
        <w:rPr>
          <w:rFonts w:eastAsia="Times New Roman"/>
          <w:i/>
          <w:iCs/>
          <w:color w:val="000000"/>
          <w:sz w:val="23"/>
          <w:szCs w:val="23"/>
          <w:lang w:eastAsia="en-AU"/>
          <w14:ligatures w14:val="standardContextual"/>
        </w:rPr>
        <w:t>Liquor Licensing (Conferral of Authority) Proclamation 2026</w:t>
      </w:r>
      <w:r w:rsidRPr="00466598">
        <w:rPr>
          <w:rFonts w:eastAsia="Times New Roman"/>
          <w:color w:val="000000"/>
          <w:sz w:val="23"/>
          <w:szCs w:val="23"/>
          <w:lang w:eastAsia="en-AU"/>
          <w14:ligatures w14:val="standardContextual"/>
        </w:rPr>
        <w:t>.</w:t>
      </w:r>
    </w:p>
    <w:p w14:paraId="6BE7A1AA" w14:textId="77777777" w:rsidR="00466598" w:rsidRPr="00466598" w:rsidRDefault="00466598" w:rsidP="0046659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66598">
        <w:rPr>
          <w:rFonts w:eastAsia="Times New Roman"/>
          <w:b/>
          <w:bCs/>
          <w:color w:val="000000"/>
          <w:sz w:val="26"/>
          <w:szCs w:val="26"/>
          <w:lang w:eastAsia="en-AU"/>
          <w14:ligatures w14:val="standardContextual"/>
        </w:rPr>
        <w:t>2—Commencement</w:t>
      </w:r>
    </w:p>
    <w:p w14:paraId="3031F9BC" w14:textId="77777777" w:rsidR="00466598" w:rsidRPr="00466598" w:rsidRDefault="00466598" w:rsidP="0046659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66598">
        <w:rPr>
          <w:rFonts w:eastAsia="Times New Roman"/>
          <w:color w:val="000000"/>
          <w:sz w:val="23"/>
          <w:szCs w:val="23"/>
          <w:lang w:eastAsia="en-AU"/>
          <w14:ligatures w14:val="standardContextual"/>
        </w:rPr>
        <w:t>This proclamation comes into operation on 25 May 2026.</w:t>
      </w:r>
    </w:p>
    <w:p w14:paraId="08466842" w14:textId="77777777" w:rsidR="00466598" w:rsidRPr="00466598" w:rsidRDefault="00466598" w:rsidP="0046659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66598">
        <w:rPr>
          <w:rFonts w:eastAsia="Times New Roman"/>
          <w:b/>
          <w:bCs/>
          <w:color w:val="000000"/>
          <w:sz w:val="26"/>
          <w:szCs w:val="26"/>
          <w:lang w:eastAsia="en-AU"/>
          <w14:ligatures w14:val="standardContextual"/>
        </w:rPr>
        <w:t>3—Conferral of authority on District Court Judge</w:t>
      </w:r>
    </w:p>
    <w:p w14:paraId="101A5FFB" w14:textId="77777777" w:rsidR="00466598" w:rsidRPr="00466598" w:rsidRDefault="00466598" w:rsidP="0046659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66598">
        <w:rPr>
          <w:rFonts w:eastAsia="Times New Roman"/>
          <w:color w:val="000000"/>
          <w:sz w:val="23"/>
          <w:szCs w:val="23"/>
          <w:lang w:eastAsia="en-AU"/>
          <w14:ligatures w14:val="standardContextual"/>
        </w:rPr>
        <w:t xml:space="preserve">Authority is conferred on the District Court Judge named in </w:t>
      </w:r>
      <w:hyperlink w:anchor="id9def770b_9c79_47f0_aa51_aa4a4aa9f5" w:history="1">
        <w:r w:rsidRPr="00466598">
          <w:rPr>
            <w:rFonts w:eastAsia="Times New Roman"/>
            <w:color w:val="000000"/>
            <w:sz w:val="23"/>
            <w:szCs w:val="23"/>
            <w:lang w:eastAsia="en-AU"/>
            <w14:ligatures w14:val="standardContextual"/>
          </w:rPr>
          <w:t>Schedule 1</w:t>
        </w:r>
      </w:hyperlink>
      <w:r w:rsidRPr="00466598">
        <w:rPr>
          <w:rFonts w:eastAsia="Times New Roman"/>
          <w:color w:val="000000"/>
          <w:sz w:val="23"/>
          <w:szCs w:val="23"/>
          <w:lang w:eastAsia="en-AU"/>
          <w14:ligatures w14:val="standardContextual"/>
        </w:rPr>
        <w:t xml:space="preserve"> to exercise the jurisdiction of the Licensing Court of South Australia.</w:t>
      </w:r>
    </w:p>
    <w:p w14:paraId="5EE0D5E8" w14:textId="77777777" w:rsidR="00466598" w:rsidRPr="00466598" w:rsidRDefault="00466598" w:rsidP="0046659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9" w:name="id9def770b_9c79_47f0_aa51_aa4a4aa9f5"/>
      <w:r w:rsidRPr="00466598">
        <w:rPr>
          <w:rFonts w:eastAsia="Times New Roman"/>
          <w:b/>
          <w:bCs/>
          <w:color w:val="000000"/>
          <w:sz w:val="32"/>
          <w:szCs w:val="32"/>
          <w:lang w:eastAsia="en-AU"/>
          <w14:ligatures w14:val="standardContextual"/>
        </w:rPr>
        <w:t>Schedule 1—District Court Judge on whom authority is conferred</w:t>
      </w:r>
      <w:bookmarkEnd w:id="9"/>
    </w:p>
    <w:p w14:paraId="727B082F" w14:textId="77777777" w:rsidR="00466598" w:rsidRPr="00466598" w:rsidRDefault="00466598" w:rsidP="00466598">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466598">
        <w:rPr>
          <w:rFonts w:eastAsia="Times New Roman"/>
          <w:color w:val="000000"/>
          <w:sz w:val="23"/>
          <w:szCs w:val="23"/>
          <w:lang w:eastAsia="en-AU"/>
          <w14:ligatures w14:val="standardContextual"/>
        </w:rPr>
        <w:t>His Honour Jeffrey Alvin Powell</w:t>
      </w:r>
    </w:p>
    <w:p w14:paraId="74F5EA48" w14:textId="77777777" w:rsidR="00466598" w:rsidRPr="00466598" w:rsidRDefault="00466598" w:rsidP="00466598">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466598">
        <w:rPr>
          <w:rFonts w:eastAsia="Times New Roman"/>
          <w:b/>
          <w:bCs/>
          <w:color w:val="000000"/>
          <w:sz w:val="26"/>
          <w:szCs w:val="26"/>
          <w:lang w:eastAsia="en-AU"/>
          <w14:ligatures w14:val="standardContextual"/>
        </w:rPr>
        <w:t>Made by the Governor</w:t>
      </w:r>
    </w:p>
    <w:p w14:paraId="1929CC10" w14:textId="77777777" w:rsidR="00466598" w:rsidRPr="00466598" w:rsidRDefault="00466598" w:rsidP="00466598">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466598">
        <w:rPr>
          <w:rFonts w:eastAsia="Times New Roman"/>
          <w:color w:val="000000"/>
          <w:sz w:val="23"/>
          <w:szCs w:val="23"/>
          <w:lang w:eastAsia="en-AU"/>
          <w14:ligatures w14:val="standardContextual"/>
        </w:rPr>
        <w:t>with the advice and consent of the Executive Council</w:t>
      </w:r>
    </w:p>
    <w:p w14:paraId="738637AF" w14:textId="77777777" w:rsidR="00466598" w:rsidRPr="00466598" w:rsidRDefault="00466598" w:rsidP="00466598">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466598">
        <w:rPr>
          <w:rFonts w:eastAsia="Times New Roman"/>
          <w:color w:val="000000"/>
          <w:sz w:val="23"/>
          <w:szCs w:val="23"/>
          <w:lang w:eastAsia="en-AU"/>
          <w14:ligatures w14:val="standardContextual"/>
        </w:rPr>
        <w:t>on 21 May 2026</w:t>
      </w:r>
    </w:p>
    <w:p w14:paraId="2AA320B6" w14:textId="77777777" w:rsidR="00694D0A" w:rsidRDefault="00694D0A" w:rsidP="005335F1">
      <w:pPr>
        <w:pStyle w:val="GG-body"/>
        <w:rPr>
          <w:lang w:val="en-US"/>
        </w:rPr>
      </w:pPr>
    </w:p>
    <w:p w14:paraId="4F2ABD2F" w14:textId="77777777" w:rsidR="005E631C" w:rsidRDefault="005E631C">
      <w:pPr>
        <w:spacing w:after="0" w:line="240" w:lineRule="auto"/>
        <w:jc w:val="left"/>
        <w:rPr>
          <w:rFonts w:eastAsia="Times New Roman"/>
          <w:szCs w:val="17"/>
          <w:lang w:val="en-US"/>
        </w:rPr>
      </w:pPr>
      <w:r>
        <w:rPr>
          <w:lang w:val="en-US"/>
        </w:rPr>
        <w:br w:type="page"/>
      </w:r>
    </w:p>
    <w:p w14:paraId="35A89076" w14:textId="77777777" w:rsidR="00694D0A" w:rsidRDefault="00694D0A" w:rsidP="005335F1">
      <w:pPr>
        <w:pStyle w:val="Heading2"/>
      </w:pPr>
      <w:bookmarkStart w:id="10" w:name="_Toc33707980"/>
      <w:bookmarkStart w:id="11" w:name="_Toc33708151"/>
      <w:bookmarkStart w:id="12" w:name="_Toc230252257"/>
      <w:r>
        <w:lastRenderedPageBreak/>
        <w:t>Regulations</w:t>
      </w:r>
      <w:bookmarkEnd w:id="10"/>
      <w:bookmarkEnd w:id="11"/>
      <w:bookmarkEnd w:id="12"/>
    </w:p>
    <w:p w14:paraId="161857FB" w14:textId="77777777" w:rsidR="009C097D" w:rsidRPr="009C097D" w:rsidRDefault="009C097D" w:rsidP="009C097D">
      <w:pPr>
        <w:keepLines/>
        <w:autoSpaceDE w:val="0"/>
        <w:autoSpaceDN w:val="0"/>
        <w:adjustRightInd w:val="0"/>
        <w:spacing w:before="240" w:after="0" w:line="240" w:lineRule="auto"/>
        <w:jc w:val="left"/>
        <w:rPr>
          <w:rFonts w:eastAsia="Times New Roman"/>
          <w:color w:val="000000"/>
          <w:sz w:val="28"/>
          <w:szCs w:val="28"/>
          <w:lang w:eastAsia="en-AU"/>
        </w:rPr>
      </w:pPr>
      <w:r w:rsidRPr="009C097D">
        <w:rPr>
          <w:rFonts w:eastAsia="Times New Roman"/>
          <w:color w:val="000000"/>
          <w:sz w:val="28"/>
          <w:szCs w:val="28"/>
          <w:lang w:eastAsia="en-AU"/>
        </w:rPr>
        <w:t>South Australia</w:t>
      </w:r>
    </w:p>
    <w:p w14:paraId="3EF3F7A6" w14:textId="77777777" w:rsidR="009C097D" w:rsidRPr="009C097D" w:rsidRDefault="009C097D" w:rsidP="00A75FF6">
      <w:pPr>
        <w:pStyle w:val="Heading3"/>
        <w:rPr>
          <w:lang w:eastAsia="en-AU"/>
        </w:rPr>
      </w:pPr>
      <w:bookmarkStart w:id="13" w:name="_Toc230252258"/>
      <w:r w:rsidRPr="009C097D">
        <w:rPr>
          <w:lang w:eastAsia="en-AU"/>
        </w:rPr>
        <w:t>Tobacco and E-Cigarette Products (Smoking Bans—Residential Aged Care Facility) Amendment Regulations 2026</w:t>
      </w:r>
      <w:bookmarkEnd w:id="13"/>
    </w:p>
    <w:p w14:paraId="30706F60" w14:textId="77777777" w:rsidR="009C097D" w:rsidRPr="009C097D" w:rsidRDefault="009C097D" w:rsidP="009C097D">
      <w:pPr>
        <w:keepLines/>
        <w:autoSpaceDE w:val="0"/>
        <w:autoSpaceDN w:val="0"/>
        <w:adjustRightInd w:val="0"/>
        <w:spacing w:before="80" w:after="120" w:line="240" w:lineRule="auto"/>
        <w:jc w:val="left"/>
        <w:rPr>
          <w:rFonts w:eastAsia="Times New Roman"/>
          <w:color w:val="000000"/>
          <w:sz w:val="24"/>
          <w:szCs w:val="24"/>
          <w:lang w:eastAsia="en-AU"/>
        </w:rPr>
      </w:pPr>
      <w:r w:rsidRPr="009C097D">
        <w:rPr>
          <w:rFonts w:eastAsia="Times New Roman"/>
          <w:color w:val="000000"/>
          <w:sz w:val="24"/>
          <w:szCs w:val="24"/>
          <w:lang w:eastAsia="en-AU"/>
        </w:rPr>
        <w:t xml:space="preserve">under the </w:t>
      </w:r>
      <w:r w:rsidRPr="009C097D">
        <w:rPr>
          <w:rFonts w:eastAsia="Times New Roman"/>
          <w:i/>
          <w:iCs/>
          <w:color w:val="000000"/>
          <w:sz w:val="24"/>
          <w:szCs w:val="24"/>
          <w:lang w:eastAsia="en-AU"/>
        </w:rPr>
        <w:t>Tobacco and E-Cigarette Products Act 1997</w:t>
      </w:r>
    </w:p>
    <w:p w14:paraId="646D8812" w14:textId="77777777" w:rsidR="009C097D" w:rsidRPr="009C097D" w:rsidRDefault="009C097D" w:rsidP="009C097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909FE58" w14:textId="77777777" w:rsidR="009C097D" w:rsidRPr="009C097D" w:rsidRDefault="009C097D" w:rsidP="009C097D">
      <w:pPr>
        <w:keepLines/>
        <w:autoSpaceDE w:val="0"/>
        <w:autoSpaceDN w:val="0"/>
        <w:adjustRightInd w:val="0"/>
        <w:spacing w:before="80" w:after="0" w:line="240" w:lineRule="auto"/>
        <w:jc w:val="left"/>
        <w:rPr>
          <w:rFonts w:eastAsia="Times New Roman"/>
          <w:b/>
          <w:bCs/>
          <w:color w:val="000000"/>
          <w:sz w:val="32"/>
          <w:szCs w:val="32"/>
          <w:lang w:eastAsia="en-AU"/>
        </w:rPr>
      </w:pPr>
      <w:r w:rsidRPr="009C097D">
        <w:rPr>
          <w:rFonts w:eastAsia="Times New Roman"/>
          <w:b/>
          <w:bCs/>
          <w:color w:val="000000"/>
          <w:sz w:val="32"/>
          <w:szCs w:val="32"/>
          <w:lang w:eastAsia="en-AU"/>
        </w:rPr>
        <w:t>Contents</w:t>
      </w:r>
    </w:p>
    <w:p w14:paraId="6F6F4DB5" w14:textId="77777777" w:rsidR="009C097D" w:rsidRPr="009C097D" w:rsidRDefault="009C097D" w:rsidP="009C097D">
      <w:pPr>
        <w:keepNext/>
        <w:keepLines/>
        <w:autoSpaceDE w:val="0"/>
        <w:autoSpaceDN w:val="0"/>
        <w:adjustRightInd w:val="0"/>
        <w:spacing w:before="80" w:line="240" w:lineRule="auto"/>
        <w:jc w:val="left"/>
        <w:rPr>
          <w:rFonts w:eastAsia="Times New Roman"/>
          <w:color w:val="000000"/>
          <w:sz w:val="28"/>
          <w:szCs w:val="28"/>
          <w:lang w:eastAsia="en-AU"/>
        </w:rPr>
      </w:pPr>
      <w:hyperlink w:anchor="Elkera_Print_BK1" w:history="1">
        <w:r w:rsidRPr="009C097D">
          <w:rPr>
            <w:rFonts w:eastAsia="Times New Roman"/>
            <w:color w:val="000000"/>
            <w:sz w:val="28"/>
            <w:szCs w:val="28"/>
            <w:lang w:eastAsia="en-AU"/>
          </w:rPr>
          <w:t>Part 1—Preliminary</w:t>
        </w:r>
      </w:hyperlink>
    </w:p>
    <w:p w14:paraId="1C050D7F" w14:textId="77777777" w:rsidR="009C097D" w:rsidRPr="009C097D" w:rsidRDefault="009C097D" w:rsidP="009C097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9C097D">
          <w:rPr>
            <w:rFonts w:eastAsia="Times New Roman"/>
            <w:color w:val="000000"/>
            <w:sz w:val="22"/>
            <w:lang w:eastAsia="en-AU"/>
          </w:rPr>
          <w:t>1</w:t>
        </w:r>
        <w:r w:rsidRPr="009C097D">
          <w:rPr>
            <w:rFonts w:eastAsia="Times New Roman"/>
            <w:color w:val="000000"/>
            <w:sz w:val="22"/>
            <w:lang w:eastAsia="en-AU"/>
          </w:rPr>
          <w:tab/>
          <w:t>Short title</w:t>
        </w:r>
      </w:hyperlink>
    </w:p>
    <w:p w14:paraId="08E3749E" w14:textId="77777777" w:rsidR="009C097D" w:rsidRPr="009C097D" w:rsidRDefault="009C097D" w:rsidP="009C097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9C097D">
          <w:rPr>
            <w:rFonts w:eastAsia="Times New Roman"/>
            <w:color w:val="000000"/>
            <w:sz w:val="22"/>
            <w:lang w:eastAsia="en-AU"/>
          </w:rPr>
          <w:t>2</w:t>
        </w:r>
        <w:r w:rsidRPr="009C097D">
          <w:rPr>
            <w:rFonts w:eastAsia="Times New Roman"/>
            <w:color w:val="000000"/>
            <w:sz w:val="22"/>
            <w:lang w:eastAsia="en-AU"/>
          </w:rPr>
          <w:tab/>
          <w:t>Commencement</w:t>
        </w:r>
      </w:hyperlink>
    </w:p>
    <w:p w14:paraId="18FD7CB6" w14:textId="77777777" w:rsidR="009C097D" w:rsidRPr="009C097D" w:rsidRDefault="009C097D" w:rsidP="009C097D">
      <w:pPr>
        <w:keepNext/>
        <w:keepLines/>
        <w:autoSpaceDE w:val="0"/>
        <w:autoSpaceDN w:val="0"/>
        <w:adjustRightInd w:val="0"/>
        <w:spacing w:before="80" w:line="240" w:lineRule="auto"/>
        <w:jc w:val="left"/>
        <w:rPr>
          <w:rFonts w:eastAsia="Times New Roman"/>
          <w:color w:val="000000"/>
          <w:sz w:val="28"/>
          <w:szCs w:val="28"/>
          <w:lang w:eastAsia="en-AU"/>
        </w:rPr>
      </w:pPr>
      <w:hyperlink w:anchor="Elkera_Print_BK4" w:history="1">
        <w:r w:rsidRPr="009C097D">
          <w:rPr>
            <w:rFonts w:eastAsia="Times New Roman"/>
            <w:color w:val="000000"/>
            <w:sz w:val="28"/>
            <w:szCs w:val="28"/>
            <w:lang w:eastAsia="en-AU"/>
          </w:rPr>
          <w:t xml:space="preserve">Part 2—Amendment of </w:t>
        </w:r>
        <w:r w:rsidRPr="009C097D">
          <w:rPr>
            <w:rFonts w:eastAsia="Times New Roman"/>
            <w:i/>
            <w:iCs/>
            <w:color w:val="000000"/>
            <w:sz w:val="28"/>
            <w:szCs w:val="28"/>
            <w:lang w:eastAsia="en-AU"/>
          </w:rPr>
          <w:t>Tobacco and E-Cigarette Products Regulations 2019</w:t>
        </w:r>
      </w:hyperlink>
    </w:p>
    <w:p w14:paraId="4FA60525" w14:textId="77777777" w:rsidR="009C097D" w:rsidRPr="009C097D" w:rsidRDefault="009C097D" w:rsidP="009C097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9C097D">
          <w:rPr>
            <w:rFonts w:eastAsia="Times New Roman"/>
            <w:color w:val="000000"/>
            <w:sz w:val="22"/>
            <w:lang w:eastAsia="en-AU"/>
          </w:rPr>
          <w:t>3</w:t>
        </w:r>
        <w:r w:rsidRPr="009C097D">
          <w:rPr>
            <w:rFonts w:eastAsia="Times New Roman"/>
            <w:color w:val="000000"/>
            <w:sz w:val="22"/>
            <w:lang w:eastAsia="en-AU"/>
          </w:rPr>
          <w:tab/>
          <w:t>Amendment of regulation 20—No smoking at or in vicinity of residential aged care facility</w:t>
        </w:r>
      </w:hyperlink>
    </w:p>
    <w:p w14:paraId="2F202AAB" w14:textId="77777777" w:rsidR="009C097D" w:rsidRPr="009C097D" w:rsidRDefault="009C097D" w:rsidP="009C097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011ADE1" w14:textId="77777777" w:rsidR="009C097D" w:rsidRPr="009C097D" w:rsidRDefault="009C097D" w:rsidP="009C097D">
      <w:pPr>
        <w:keepNext/>
        <w:keepLines/>
        <w:autoSpaceDE w:val="0"/>
        <w:autoSpaceDN w:val="0"/>
        <w:adjustRightInd w:val="0"/>
        <w:spacing w:before="200" w:after="0" w:line="240" w:lineRule="auto"/>
        <w:ind w:left="567" w:hanging="567"/>
        <w:jc w:val="left"/>
        <w:rPr>
          <w:rFonts w:eastAsia="Times New Roman"/>
          <w:b/>
          <w:bCs/>
          <w:color w:val="000000"/>
          <w:sz w:val="32"/>
          <w:szCs w:val="32"/>
          <w:lang w:eastAsia="en-AU"/>
        </w:rPr>
      </w:pPr>
      <w:bookmarkStart w:id="14" w:name="Elkera_Print_TOC1"/>
      <w:bookmarkStart w:id="15" w:name="Elkera_Print_BK1"/>
      <w:r w:rsidRPr="009C097D">
        <w:rPr>
          <w:rFonts w:eastAsia="Times New Roman"/>
          <w:b/>
          <w:bCs/>
          <w:color w:val="000000"/>
          <w:sz w:val="32"/>
          <w:szCs w:val="32"/>
          <w:lang w:eastAsia="en-AU"/>
        </w:rPr>
        <w:t>Part 1—Preliminary</w:t>
      </w:r>
      <w:bookmarkEnd w:id="14"/>
      <w:bookmarkEnd w:id="15"/>
    </w:p>
    <w:p w14:paraId="4148365A" w14:textId="77777777" w:rsidR="009C097D" w:rsidRPr="009C097D" w:rsidRDefault="009C097D" w:rsidP="009C097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 w:name="Elkera_Print_TOC2"/>
      <w:bookmarkStart w:id="17" w:name="Elkera_Print_BK2"/>
      <w:r w:rsidRPr="009C097D">
        <w:rPr>
          <w:rFonts w:eastAsia="Times New Roman"/>
          <w:b/>
          <w:bCs/>
          <w:color w:val="000000"/>
          <w:sz w:val="26"/>
          <w:szCs w:val="26"/>
          <w:lang w:eastAsia="en-AU"/>
        </w:rPr>
        <w:t>1—Short title</w:t>
      </w:r>
      <w:bookmarkEnd w:id="16"/>
      <w:bookmarkEnd w:id="17"/>
    </w:p>
    <w:p w14:paraId="0A59FB95" w14:textId="77777777" w:rsidR="009C097D" w:rsidRPr="009C097D" w:rsidRDefault="009C097D" w:rsidP="009C097D">
      <w:pPr>
        <w:keepLines/>
        <w:autoSpaceDE w:val="0"/>
        <w:autoSpaceDN w:val="0"/>
        <w:adjustRightInd w:val="0"/>
        <w:spacing w:before="120" w:after="0" w:line="240" w:lineRule="auto"/>
        <w:ind w:left="794"/>
        <w:jc w:val="left"/>
        <w:rPr>
          <w:rFonts w:eastAsia="Times New Roman"/>
          <w:color w:val="000000"/>
          <w:sz w:val="23"/>
          <w:szCs w:val="23"/>
          <w:lang w:eastAsia="en-AU"/>
        </w:rPr>
      </w:pPr>
      <w:r w:rsidRPr="009C097D">
        <w:rPr>
          <w:rFonts w:eastAsia="Times New Roman"/>
          <w:color w:val="000000"/>
          <w:sz w:val="23"/>
          <w:szCs w:val="23"/>
          <w:lang w:eastAsia="en-AU"/>
        </w:rPr>
        <w:t xml:space="preserve">These regulations may be cited as the </w:t>
      </w:r>
      <w:r w:rsidRPr="009C097D">
        <w:rPr>
          <w:rFonts w:eastAsia="Times New Roman"/>
          <w:i/>
          <w:iCs/>
          <w:color w:val="000000"/>
          <w:sz w:val="23"/>
          <w:szCs w:val="23"/>
          <w:lang w:eastAsia="en-AU"/>
        </w:rPr>
        <w:t>Tobacco and E-Cigarette Products (Smoking Bans—Residential Aged Care Facility) Amendment Regulations 2026</w:t>
      </w:r>
      <w:r w:rsidRPr="009C097D">
        <w:rPr>
          <w:rFonts w:eastAsia="Times New Roman"/>
          <w:color w:val="000000"/>
          <w:sz w:val="23"/>
          <w:szCs w:val="23"/>
          <w:lang w:eastAsia="en-AU"/>
        </w:rPr>
        <w:t>.</w:t>
      </w:r>
    </w:p>
    <w:p w14:paraId="39153EEC" w14:textId="77777777" w:rsidR="009C097D" w:rsidRPr="009C097D" w:rsidRDefault="009C097D" w:rsidP="009C097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3"/>
      <w:bookmarkStart w:id="19" w:name="Elkera_Print_BK3"/>
      <w:r w:rsidRPr="009C097D">
        <w:rPr>
          <w:rFonts w:eastAsia="Times New Roman"/>
          <w:b/>
          <w:bCs/>
          <w:color w:val="000000"/>
          <w:sz w:val="26"/>
          <w:szCs w:val="26"/>
          <w:lang w:eastAsia="en-AU"/>
        </w:rPr>
        <w:t>2—Commencement</w:t>
      </w:r>
      <w:bookmarkEnd w:id="18"/>
      <w:bookmarkEnd w:id="19"/>
    </w:p>
    <w:p w14:paraId="7F1BBB9F" w14:textId="77777777" w:rsidR="009C097D" w:rsidRPr="009C097D" w:rsidRDefault="009C097D" w:rsidP="009C097D">
      <w:pPr>
        <w:keepLines/>
        <w:autoSpaceDE w:val="0"/>
        <w:autoSpaceDN w:val="0"/>
        <w:adjustRightInd w:val="0"/>
        <w:spacing w:before="120" w:after="0" w:line="240" w:lineRule="auto"/>
        <w:ind w:left="794"/>
        <w:jc w:val="left"/>
        <w:rPr>
          <w:rFonts w:eastAsia="Times New Roman"/>
          <w:color w:val="000000"/>
          <w:sz w:val="23"/>
          <w:szCs w:val="23"/>
          <w:lang w:eastAsia="en-AU"/>
        </w:rPr>
      </w:pPr>
      <w:r w:rsidRPr="009C097D">
        <w:rPr>
          <w:rFonts w:eastAsia="Times New Roman"/>
          <w:color w:val="000000"/>
          <w:sz w:val="23"/>
          <w:szCs w:val="23"/>
          <w:lang w:eastAsia="en-AU"/>
        </w:rPr>
        <w:t>These regulations come into operation on 7 December 2026.</w:t>
      </w:r>
    </w:p>
    <w:p w14:paraId="65F9C56F" w14:textId="77777777" w:rsidR="009C097D" w:rsidRPr="009C097D" w:rsidRDefault="009C097D" w:rsidP="009C097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0" w:name="Elkera_Print_TOC4"/>
      <w:bookmarkStart w:id="21" w:name="Elkera_Print_BK4"/>
      <w:r w:rsidRPr="009C097D">
        <w:rPr>
          <w:rFonts w:eastAsia="Times New Roman"/>
          <w:b/>
          <w:bCs/>
          <w:color w:val="000000"/>
          <w:sz w:val="32"/>
          <w:szCs w:val="32"/>
          <w:lang w:eastAsia="en-AU"/>
        </w:rPr>
        <w:t xml:space="preserve">Part 2—Amendment of </w:t>
      </w:r>
      <w:r w:rsidRPr="009C097D">
        <w:rPr>
          <w:rFonts w:eastAsia="Times New Roman"/>
          <w:b/>
          <w:bCs/>
          <w:i/>
          <w:iCs/>
          <w:color w:val="000000"/>
          <w:sz w:val="32"/>
          <w:szCs w:val="32"/>
          <w:lang w:eastAsia="en-AU"/>
        </w:rPr>
        <w:t>Tobacco and E-Cigarette Products Regulations 2019</w:t>
      </w:r>
      <w:bookmarkEnd w:id="20"/>
      <w:bookmarkEnd w:id="21"/>
    </w:p>
    <w:p w14:paraId="3A182B23" w14:textId="77777777" w:rsidR="009C097D" w:rsidRPr="009C097D" w:rsidRDefault="009C097D" w:rsidP="009C097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5"/>
      <w:bookmarkStart w:id="23" w:name="Elkera_Print_BK5"/>
      <w:r w:rsidRPr="009C097D">
        <w:rPr>
          <w:rFonts w:eastAsia="Times New Roman"/>
          <w:b/>
          <w:bCs/>
          <w:color w:val="000000"/>
          <w:sz w:val="26"/>
          <w:szCs w:val="26"/>
          <w:lang w:eastAsia="en-AU"/>
        </w:rPr>
        <w:t>3—Amendment of regulation 20—No smoking at or in vicinity of residential aged care facility</w:t>
      </w:r>
      <w:bookmarkEnd w:id="22"/>
      <w:bookmarkEnd w:id="23"/>
    </w:p>
    <w:p w14:paraId="4C3BA233" w14:textId="77777777" w:rsidR="009C097D" w:rsidRPr="009C097D" w:rsidRDefault="009C097D" w:rsidP="009C097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97D">
        <w:rPr>
          <w:rFonts w:eastAsia="Times New Roman"/>
          <w:color w:val="000000"/>
          <w:sz w:val="23"/>
          <w:szCs w:val="23"/>
          <w:lang w:eastAsia="en-AU"/>
        </w:rPr>
        <w:tab/>
        <w:t>(1)</w:t>
      </w:r>
      <w:r w:rsidRPr="009C097D">
        <w:rPr>
          <w:rFonts w:eastAsia="Times New Roman"/>
          <w:color w:val="000000"/>
          <w:sz w:val="23"/>
          <w:szCs w:val="23"/>
          <w:lang w:eastAsia="en-AU"/>
        </w:rPr>
        <w:tab/>
        <w:t xml:space="preserve">Regulation 20(1)—delete </w:t>
      </w:r>
      <w:proofErr w:type="spellStart"/>
      <w:r w:rsidRPr="009C097D">
        <w:rPr>
          <w:rFonts w:eastAsia="Times New Roman"/>
          <w:color w:val="000000"/>
          <w:sz w:val="23"/>
          <w:szCs w:val="23"/>
          <w:lang w:eastAsia="en-AU"/>
        </w:rPr>
        <w:t>subregulation</w:t>
      </w:r>
      <w:proofErr w:type="spellEnd"/>
      <w:r w:rsidRPr="009C097D">
        <w:rPr>
          <w:rFonts w:eastAsia="Times New Roman"/>
          <w:color w:val="000000"/>
          <w:sz w:val="23"/>
          <w:szCs w:val="23"/>
          <w:lang w:eastAsia="en-AU"/>
        </w:rPr>
        <w:t xml:space="preserve"> (1) and substitute:</w:t>
      </w:r>
    </w:p>
    <w:p w14:paraId="26CA591E" w14:textId="77777777" w:rsidR="009C097D" w:rsidRPr="009C097D" w:rsidRDefault="009C097D" w:rsidP="009C097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C097D">
        <w:rPr>
          <w:rFonts w:eastAsia="Times New Roman"/>
          <w:color w:val="000000"/>
          <w:sz w:val="23"/>
          <w:szCs w:val="23"/>
          <w:lang w:eastAsia="en-AU"/>
        </w:rPr>
        <w:tab/>
        <w:t>(1)</w:t>
      </w:r>
      <w:r w:rsidRPr="009C097D">
        <w:rPr>
          <w:rFonts w:eastAsia="Times New Roman"/>
          <w:color w:val="000000"/>
          <w:sz w:val="23"/>
          <w:szCs w:val="23"/>
          <w:lang w:eastAsia="en-AU"/>
        </w:rPr>
        <w:tab/>
        <w:t>For the purposes of section 52 of the Act, smoking is banned in all public areas within 5 m of any part of a building comprising a residential aged care facility.</w:t>
      </w:r>
    </w:p>
    <w:p w14:paraId="3BC99E87" w14:textId="77777777" w:rsidR="009C097D" w:rsidRPr="009C097D" w:rsidRDefault="009C097D" w:rsidP="009C097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97D">
        <w:rPr>
          <w:rFonts w:eastAsia="Times New Roman"/>
          <w:color w:val="000000"/>
          <w:sz w:val="23"/>
          <w:szCs w:val="23"/>
          <w:lang w:eastAsia="en-AU"/>
        </w:rPr>
        <w:tab/>
        <w:t>(2)</w:t>
      </w:r>
      <w:r w:rsidRPr="009C097D">
        <w:rPr>
          <w:rFonts w:eastAsia="Times New Roman"/>
          <w:color w:val="000000"/>
          <w:sz w:val="23"/>
          <w:szCs w:val="23"/>
          <w:lang w:eastAsia="en-AU"/>
        </w:rPr>
        <w:tab/>
        <w:t xml:space="preserve">Regulation 20(2), definition of </w:t>
      </w:r>
      <w:r w:rsidRPr="009C097D">
        <w:rPr>
          <w:rFonts w:eastAsia="Times New Roman"/>
          <w:b/>
          <w:bCs/>
          <w:i/>
          <w:iCs/>
          <w:color w:val="000000"/>
          <w:sz w:val="23"/>
          <w:szCs w:val="23"/>
          <w:lang w:eastAsia="en-AU"/>
        </w:rPr>
        <w:t>residential aged care facility</w:t>
      </w:r>
      <w:r w:rsidRPr="009C097D">
        <w:rPr>
          <w:rFonts w:eastAsia="Times New Roman"/>
          <w:color w:val="000000"/>
          <w:sz w:val="23"/>
          <w:szCs w:val="23"/>
          <w:lang w:eastAsia="en-AU"/>
        </w:rPr>
        <w:t>—delete "</w:t>
      </w:r>
      <w:r w:rsidRPr="009C097D">
        <w:rPr>
          <w:rFonts w:eastAsia="Times New Roman"/>
          <w:i/>
          <w:iCs/>
          <w:color w:val="000000"/>
          <w:sz w:val="23"/>
          <w:szCs w:val="23"/>
          <w:lang w:eastAsia="en-AU"/>
        </w:rPr>
        <w:t>Aged Care Act 1997</w:t>
      </w:r>
      <w:r w:rsidRPr="009C097D">
        <w:rPr>
          <w:rFonts w:eastAsia="Times New Roman"/>
          <w:color w:val="000000"/>
          <w:sz w:val="23"/>
          <w:szCs w:val="23"/>
          <w:lang w:eastAsia="en-AU"/>
        </w:rPr>
        <w:t>" and substitute:</w:t>
      </w:r>
    </w:p>
    <w:p w14:paraId="40D37796" w14:textId="77777777" w:rsidR="009C097D" w:rsidRPr="009C097D" w:rsidRDefault="009C097D" w:rsidP="009C097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C097D">
        <w:rPr>
          <w:rFonts w:eastAsia="Times New Roman"/>
          <w:i/>
          <w:iCs/>
          <w:color w:val="000000"/>
          <w:sz w:val="23"/>
          <w:szCs w:val="23"/>
          <w:lang w:eastAsia="en-AU"/>
        </w:rPr>
        <w:t>Aged Care Act 2024</w:t>
      </w:r>
    </w:p>
    <w:p w14:paraId="0B9F8778" w14:textId="77777777" w:rsidR="009C097D" w:rsidRPr="009C097D" w:rsidRDefault="009C097D" w:rsidP="009C097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C097D">
        <w:rPr>
          <w:rFonts w:eastAsia="Times New Roman"/>
          <w:b/>
          <w:bCs/>
          <w:color w:val="000000"/>
          <w:sz w:val="26"/>
          <w:szCs w:val="26"/>
          <w:lang w:eastAsia="en-AU"/>
        </w:rPr>
        <w:t>Made by the Governor</w:t>
      </w:r>
    </w:p>
    <w:p w14:paraId="021CAF22" w14:textId="77777777" w:rsidR="009C097D" w:rsidRPr="009C097D" w:rsidRDefault="009C097D" w:rsidP="009C097D">
      <w:pPr>
        <w:keepNext/>
        <w:keepLines/>
        <w:autoSpaceDE w:val="0"/>
        <w:autoSpaceDN w:val="0"/>
        <w:adjustRightInd w:val="0"/>
        <w:spacing w:before="120" w:after="0" w:line="240" w:lineRule="auto"/>
        <w:jc w:val="left"/>
        <w:rPr>
          <w:rFonts w:eastAsia="Times New Roman"/>
          <w:color w:val="000000"/>
          <w:sz w:val="23"/>
          <w:szCs w:val="23"/>
          <w:lang w:eastAsia="en-AU"/>
        </w:rPr>
      </w:pPr>
      <w:r w:rsidRPr="009C097D">
        <w:rPr>
          <w:rFonts w:eastAsia="Times New Roman"/>
          <w:color w:val="000000"/>
          <w:sz w:val="23"/>
          <w:szCs w:val="23"/>
          <w:lang w:eastAsia="en-AU"/>
        </w:rPr>
        <w:t>with the advice and consent of the Executive Council</w:t>
      </w:r>
    </w:p>
    <w:p w14:paraId="21776918" w14:textId="77777777" w:rsidR="009C097D" w:rsidRPr="009C097D" w:rsidRDefault="009C097D" w:rsidP="009C097D">
      <w:pPr>
        <w:keepNext/>
        <w:keepLines/>
        <w:autoSpaceDE w:val="0"/>
        <w:autoSpaceDN w:val="0"/>
        <w:adjustRightInd w:val="0"/>
        <w:spacing w:after="0" w:line="240" w:lineRule="auto"/>
        <w:jc w:val="left"/>
        <w:rPr>
          <w:rFonts w:eastAsia="Times New Roman"/>
          <w:color w:val="000000"/>
          <w:sz w:val="23"/>
          <w:szCs w:val="23"/>
          <w:lang w:eastAsia="en-AU"/>
        </w:rPr>
      </w:pPr>
      <w:r w:rsidRPr="009C097D">
        <w:rPr>
          <w:rFonts w:eastAsia="Times New Roman"/>
          <w:color w:val="000000"/>
          <w:sz w:val="23"/>
          <w:szCs w:val="23"/>
          <w:lang w:eastAsia="en-AU"/>
        </w:rPr>
        <w:t>on 21 May 2026</w:t>
      </w:r>
    </w:p>
    <w:p w14:paraId="5E09C18A" w14:textId="3917C992" w:rsidR="009C097D" w:rsidRPr="009C097D" w:rsidRDefault="009C097D" w:rsidP="009C097D">
      <w:pPr>
        <w:keepNext/>
        <w:keepLines/>
        <w:autoSpaceDE w:val="0"/>
        <w:autoSpaceDN w:val="0"/>
        <w:adjustRightInd w:val="0"/>
        <w:spacing w:before="120" w:after="0" w:line="240" w:lineRule="auto"/>
        <w:jc w:val="left"/>
        <w:rPr>
          <w:rFonts w:eastAsia="Times New Roman"/>
          <w:color w:val="000000"/>
          <w:sz w:val="23"/>
          <w:szCs w:val="23"/>
          <w:lang w:eastAsia="en-AU"/>
        </w:rPr>
      </w:pPr>
      <w:r w:rsidRPr="009C097D">
        <w:rPr>
          <w:rFonts w:eastAsia="Times New Roman"/>
          <w:color w:val="000000"/>
          <w:sz w:val="23"/>
          <w:szCs w:val="23"/>
          <w:lang w:eastAsia="en-AU"/>
        </w:rPr>
        <w:t>No 34 of 2026</w:t>
      </w:r>
    </w:p>
    <w:p w14:paraId="00E1CBE3" w14:textId="03869B8A" w:rsidR="00CA6ADD" w:rsidRDefault="00CA6ADD">
      <w:pPr>
        <w:spacing w:after="0" w:line="240" w:lineRule="auto"/>
        <w:jc w:val="left"/>
        <w:rPr>
          <w:rFonts w:eastAsia="Times New Roman"/>
          <w:szCs w:val="17"/>
        </w:rPr>
      </w:pPr>
      <w:r>
        <w:br w:type="page"/>
      </w:r>
    </w:p>
    <w:p w14:paraId="69A8154D" w14:textId="77777777" w:rsidR="009D1E2E" w:rsidRPr="009D1E2E" w:rsidRDefault="009D1E2E" w:rsidP="0043001F">
      <w:pPr>
        <w:pStyle w:val="Heading1"/>
      </w:pPr>
      <w:bookmarkStart w:id="24" w:name="_Toc33707982"/>
      <w:bookmarkStart w:id="25" w:name="_Toc33708153"/>
      <w:bookmarkStart w:id="26" w:name="_Toc230252259"/>
      <w:r w:rsidRPr="009D1E2E">
        <w:lastRenderedPageBreak/>
        <w:t>State Government Instruments</w:t>
      </w:r>
      <w:bookmarkEnd w:id="24"/>
      <w:bookmarkEnd w:id="25"/>
      <w:bookmarkEnd w:id="26"/>
    </w:p>
    <w:p w14:paraId="73748408" w14:textId="4D4E289E" w:rsidR="00A954A2" w:rsidRPr="005017B5" w:rsidRDefault="007064EA" w:rsidP="007064EA">
      <w:pPr>
        <w:pStyle w:val="Heading2"/>
      </w:pPr>
      <w:bookmarkStart w:id="27" w:name="_Toc230252260"/>
      <w:r w:rsidRPr="005017B5">
        <w:t xml:space="preserve">aboriginal </w:t>
      </w:r>
      <w:r w:rsidR="00A954A2" w:rsidRPr="005017B5">
        <w:t>LANDS TRUST ACT 2013</w:t>
      </w:r>
      <w:bookmarkEnd w:id="27"/>
    </w:p>
    <w:p w14:paraId="57FA22D6" w14:textId="77777777" w:rsidR="00A954A2" w:rsidRPr="005017B5" w:rsidRDefault="00A954A2" w:rsidP="00A954A2">
      <w:pPr>
        <w:pStyle w:val="GG-Title3"/>
      </w:pPr>
      <w:r w:rsidRPr="005017B5">
        <w:t>Scheme to Call for Expressions of Interest for Appointment to the Aboriginal Lands Trust</w:t>
      </w:r>
    </w:p>
    <w:p w14:paraId="3217565E" w14:textId="77777777" w:rsidR="00A954A2" w:rsidRPr="005017B5" w:rsidRDefault="00A954A2" w:rsidP="00A954A2">
      <w:pPr>
        <w:pStyle w:val="GG-body"/>
        <w:rPr>
          <w:rFonts w:eastAsia="Calibri"/>
        </w:rPr>
      </w:pPr>
      <w:r w:rsidRPr="005017B5">
        <w:rPr>
          <w:rFonts w:eastAsia="Calibri"/>
        </w:rPr>
        <w:t xml:space="preserve">Pursuant to </w:t>
      </w:r>
      <w:r>
        <w:rPr>
          <w:rFonts w:eastAsia="Calibri"/>
        </w:rPr>
        <w:t>S</w:t>
      </w:r>
      <w:r w:rsidRPr="005017B5">
        <w:rPr>
          <w:rFonts w:eastAsia="Calibri"/>
        </w:rPr>
        <w:t xml:space="preserve">ection 10(2) of the </w:t>
      </w:r>
      <w:r w:rsidRPr="00932B3F">
        <w:rPr>
          <w:rFonts w:eastAsia="Calibri"/>
          <w:i/>
          <w:iCs/>
        </w:rPr>
        <w:t>Aboriginal Lands Trust Act 2013</w:t>
      </w:r>
      <w:r w:rsidRPr="005017B5">
        <w:rPr>
          <w:rFonts w:eastAsia="Calibri"/>
        </w:rPr>
        <w:t xml:space="preserve"> (the Act), vacancies on the Aboriginal Lands Trust (the Trust) require the call for expressions of interest for appointment to the Trust.</w:t>
      </w:r>
    </w:p>
    <w:p w14:paraId="445919D5" w14:textId="77777777" w:rsidR="00A954A2" w:rsidRPr="005017B5" w:rsidRDefault="00A954A2" w:rsidP="00A954A2">
      <w:pPr>
        <w:pStyle w:val="GG-body"/>
        <w:rPr>
          <w:rFonts w:eastAsia="Calibri"/>
        </w:rPr>
      </w:pPr>
      <w:r w:rsidRPr="005017B5">
        <w:rPr>
          <w:rFonts w:eastAsia="Calibri"/>
        </w:rPr>
        <w:t xml:space="preserve">I, the Honourable </w:t>
      </w:r>
      <w:proofErr w:type="spellStart"/>
      <w:r w:rsidRPr="005017B5">
        <w:rPr>
          <w:rFonts w:eastAsia="Calibri"/>
        </w:rPr>
        <w:t>Kyam</w:t>
      </w:r>
      <w:proofErr w:type="spellEnd"/>
      <w:r w:rsidRPr="005017B5">
        <w:rPr>
          <w:rFonts w:eastAsia="Calibri"/>
        </w:rPr>
        <w:t xml:space="preserve"> Mayer MLC, Deputy Premier and Minister for Aboriginal Affairs, hereby give notice that I intend to establish a selection panel for the purposes of recommending persons for appointment to the Trust in accordance with </w:t>
      </w:r>
      <w:r>
        <w:rPr>
          <w:rFonts w:eastAsia="Calibri"/>
        </w:rPr>
        <w:t>S</w:t>
      </w:r>
      <w:r w:rsidRPr="005017B5">
        <w:rPr>
          <w:rFonts w:eastAsia="Calibri"/>
        </w:rPr>
        <w:t>ection 11 of the Act and will publish a Public Notice calling for applications by Aboriginal people interested in being appointed to the Trust.</w:t>
      </w:r>
    </w:p>
    <w:p w14:paraId="2940D75F" w14:textId="77777777" w:rsidR="00A954A2" w:rsidRPr="005017B5" w:rsidRDefault="00A954A2" w:rsidP="00A954A2">
      <w:pPr>
        <w:pStyle w:val="GG-body"/>
        <w:rPr>
          <w:rFonts w:eastAsia="Calibri"/>
        </w:rPr>
      </w:pPr>
      <w:r w:rsidRPr="00932B3F">
        <w:rPr>
          <w:rFonts w:eastAsia="Calibri"/>
          <w:spacing w:val="-4"/>
        </w:rPr>
        <w:t>The Public Notice will be published in the Advertiser, regional newspapers, the websites of both the Attorney-General’s Department—Aboriginal Affairs</w:t>
      </w:r>
      <w:r w:rsidRPr="005017B5">
        <w:rPr>
          <w:rFonts w:eastAsia="Calibri"/>
        </w:rPr>
        <w:t xml:space="preserve"> and Reconciliation (AGD-AAR) and the Trust, displayed at the principal office of the Trust, and otherwise distributed to a wide range of relevant government, community agencies and networks.</w:t>
      </w:r>
    </w:p>
    <w:p w14:paraId="37932CEE" w14:textId="77777777" w:rsidR="00A954A2" w:rsidRPr="005017B5" w:rsidRDefault="00A954A2" w:rsidP="00A954A2">
      <w:pPr>
        <w:pStyle w:val="GG-body"/>
        <w:rPr>
          <w:rFonts w:eastAsia="Calibri"/>
        </w:rPr>
      </w:pPr>
      <w:r w:rsidRPr="005017B5">
        <w:rPr>
          <w:rFonts w:eastAsia="Calibri"/>
        </w:rPr>
        <w:t>The Public Notice will allow at least four weeks for responses to be received by AGD-AAR for forwarding to the selection panel.</w:t>
      </w:r>
    </w:p>
    <w:p w14:paraId="242F8300" w14:textId="77777777" w:rsidR="00A954A2" w:rsidRDefault="00A954A2" w:rsidP="00A954A2">
      <w:pPr>
        <w:pStyle w:val="GG-body"/>
        <w:rPr>
          <w:rFonts w:eastAsia="Calibri"/>
        </w:rPr>
      </w:pPr>
      <w:r w:rsidRPr="005017B5">
        <w:rPr>
          <w:rFonts w:eastAsia="Calibri"/>
        </w:rPr>
        <w:t>Following its deliberations the selection panel will provide recommendations to me for nomination to the Governor. Successful applicants will be appointed to the Trust by the Governor.</w:t>
      </w:r>
    </w:p>
    <w:p w14:paraId="4DC156FD" w14:textId="77777777" w:rsidR="00A954A2" w:rsidRDefault="00A954A2" w:rsidP="00A954A2">
      <w:pPr>
        <w:pStyle w:val="GG-SDated"/>
      </w:pPr>
      <w:r>
        <w:t>Dated: 12 May 2026</w:t>
      </w:r>
    </w:p>
    <w:p w14:paraId="0D330666" w14:textId="77777777" w:rsidR="00A954A2" w:rsidRPr="005017B5" w:rsidRDefault="00A954A2" w:rsidP="00A954A2">
      <w:pPr>
        <w:pStyle w:val="GG-SName"/>
        <w:rPr>
          <w:rFonts w:eastAsia="Calibri"/>
        </w:rPr>
      </w:pPr>
      <w:r w:rsidRPr="005017B5">
        <w:rPr>
          <w:rFonts w:eastAsia="Calibri"/>
        </w:rPr>
        <w:t xml:space="preserve">Hon </w:t>
      </w:r>
      <w:proofErr w:type="spellStart"/>
      <w:r w:rsidRPr="005017B5">
        <w:rPr>
          <w:rFonts w:eastAsia="Calibri"/>
        </w:rPr>
        <w:t>Kyam</w:t>
      </w:r>
      <w:proofErr w:type="spellEnd"/>
      <w:r w:rsidRPr="005017B5">
        <w:rPr>
          <w:rFonts w:eastAsia="Calibri"/>
        </w:rPr>
        <w:t xml:space="preserve"> Maher M</w:t>
      </w:r>
      <w:r>
        <w:rPr>
          <w:rFonts w:eastAsia="Calibri"/>
        </w:rPr>
        <w:t>LC</w:t>
      </w:r>
    </w:p>
    <w:p w14:paraId="79892C67" w14:textId="77777777" w:rsidR="00A954A2" w:rsidRPr="005017B5" w:rsidRDefault="00A954A2" w:rsidP="00A954A2">
      <w:pPr>
        <w:pStyle w:val="GG-Signature"/>
        <w:rPr>
          <w:rFonts w:eastAsia="Calibri"/>
        </w:rPr>
      </w:pPr>
      <w:r w:rsidRPr="005017B5">
        <w:rPr>
          <w:rFonts w:eastAsia="Calibri"/>
        </w:rPr>
        <w:t>Deputy Premier</w:t>
      </w:r>
    </w:p>
    <w:p w14:paraId="70461C09" w14:textId="67310174" w:rsidR="009D1E2E" w:rsidRPr="00A954A2" w:rsidRDefault="00A954A2" w:rsidP="00A954A2">
      <w:pPr>
        <w:pStyle w:val="GG-Signature"/>
        <w:rPr>
          <w:rFonts w:eastAsia="Calibri"/>
        </w:rPr>
      </w:pPr>
      <w:r w:rsidRPr="005017B5">
        <w:rPr>
          <w:rFonts w:eastAsia="Calibri"/>
        </w:rPr>
        <w:t xml:space="preserve">Minister </w:t>
      </w:r>
      <w:r>
        <w:rPr>
          <w:rFonts w:eastAsia="Calibri"/>
        </w:rPr>
        <w:t>f</w:t>
      </w:r>
      <w:r w:rsidRPr="005017B5">
        <w:rPr>
          <w:rFonts w:eastAsia="Calibri"/>
        </w:rPr>
        <w:t>or Aboriginal Affairs</w:t>
      </w:r>
    </w:p>
    <w:p w14:paraId="60C22F65" w14:textId="77777777" w:rsidR="00A954A2" w:rsidRDefault="00A954A2" w:rsidP="00A954A2">
      <w:pPr>
        <w:pStyle w:val="GG-body"/>
        <w:pBdr>
          <w:bottom w:val="single" w:sz="4" w:space="1" w:color="auto"/>
        </w:pBdr>
        <w:spacing w:after="0" w:line="52" w:lineRule="exact"/>
        <w:jc w:val="center"/>
        <w:rPr>
          <w:lang w:val="en-US"/>
        </w:rPr>
      </w:pPr>
    </w:p>
    <w:p w14:paraId="057E1C4F" w14:textId="77777777" w:rsidR="00A954A2" w:rsidRDefault="00A954A2" w:rsidP="00A954A2">
      <w:pPr>
        <w:pStyle w:val="GG-body"/>
        <w:pBdr>
          <w:top w:val="single" w:sz="4" w:space="1" w:color="auto"/>
        </w:pBdr>
        <w:spacing w:before="34" w:after="0" w:line="14" w:lineRule="exact"/>
        <w:jc w:val="center"/>
        <w:rPr>
          <w:lang w:val="en-US"/>
        </w:rPr>
      </w:pPr>
    </w:p>
    <w:p w14:paraId="67D5FABF" w14:textId="77777777" w:rsidR="00A954A2" w:rsidRDefault="00A954A2" w:rsidP="00A954A2">
      <w:pPr>
        <w:pStyle w:val="NoSpacing"/>
        <w:rPr>
          <w:lang w:val="en-US"/>
        </w:rPr>
      </w:pPr>
    </w:p>
    <w:p w14:paraId="396F96FB" w14:textId="77777777" w:rsidR="00A954A2" w:rsidRDefault="00A954A2" w:rsidP="002B70AE">
      <w:pPr>
        <w:pStyle w:val="Heading2"/>
      </w:pPr>
      <w:bookmarkStart w:id="28" w:name="_Toc230252261"/>
      <w:r>
        <w:t>Building Work Contractors Act 1995</w:t>
      </w:r>
      <w:bookmarkEnd w:id="28"/>
    </w:p>
    <w:p w14:paraId="08FFFE51" w14:textId="77777777" w:rsidR="00A954A2" w:rsidRDefault="00A954A2" w:rsidP="00A954A2">
      <w:pPr>
        <w:pStyle w:val="GG-Title3"/>
      </w:pPr>
      <w:r>
        <w:t>Exemption</w:t>
      </w:r>
    </w:p>
    <w:p w14:paraId="5FCC28D0" w14:textId="77777777" w:rsidR="00A954A2" w:rsidRDefault="00A954A2" w:rsidP="00A954A2">
      <w:pPr>
        <w:pStyle w:val="GG-body"/>
      </w:pPr>
      <w:r>
        <w:t xml:space="preserve">Take notice that, pursuant to Section 45 of the </w:t>
      </w:r>
      <w:r w:rsidRPr="002A0782">
        <w:rPr>
          <w:i/>
          <w:iCs/>
        </w:rPr>
        <w:t>Building Work Contractors Act 1995</w:t>
      </w:r>
      <w:r>
        <w:t xml:space="preserve">, I, Brett Humphrey as a delegate for the Minister for </w:t>
      </w:r>
      <w:r w:rsidRPr="003E2620">
        <w:rPr>
          <w:spacing w:val="-4"/>
        </w:rPr>
        <w:t>Consumer and Business Affairs, do hereby exempt the licensee named in Schedule 1 from the application of Division 3 of Part 5 of the above Act</w:t>
      </w:r>
      <w:r>
        <w:t xml:space="preserve"> in relation to domestic building work described in Schedule 2 and subject to the conditions specified in Schedule 3.</w:t>
      </w:r>
    </w:p>
    <w:p w14:paraId="3646A707" w14:textId="77777777" w:rsidR="00A954A2" w:rsidRDefault="00A954A2" w:rsidP="00A954A2">
      <w:pPr>
        <w:pStyle w:val="GG-Title2"/>
      </w:pPr>
      <w:r>
        <w:t>Schedule 1</w:t>
      </w:r>
    </w:p>
    <w:p w14:paraId="4F828DDC" w14:textId="77777777" w:rsidR="00A954A2" w:rsidRDefault="00A954A2" w:rsidP="00A954A2">
      <w:pPr>
        <w:pStyle w:val="GG-body"/>
        <w:jc w:val="center"/>
      </w:pPr>
      <w:r>
        <w:t>JAMES FLACK (BLD 247917)</w:t>
      </w:r>
    </w:p>
    <w:p w14:paraId="5E89145A" w14:textId="77777777" w:rsidR="00A954A2" w:rsidRDefault="00A954A2" w:rsidP="00A954A2">
      <w:pPr>
        <w:pStyle w:val="GG-Title2"/>
      </w:pPr>
      <w:r>
        <w:t>Schedule 2</w:t>
      </w:r>
    </w:p>
    <w:p w14:paraId="4BDE9BF5" w14:textId="77777777" w:rsidR="00A954A2" w:rsidRDefault="00A954A2" w:rsidP="00A954A2">
      <w:pPr>
        <w:pStyle w:val="GG-body"/>
      </w:pPr>
      <w:r>
        <w:t>Additions to an existing dwelling at Allotment 95 Deposited Plan 30492, being a portion of the land described in Certificate of Title Volume 5110 Folio 921, more commonly known as 8 Gannet Place, Seaford Rise SA 5169.</w:t>
      </w:r>
    </w:p>
    <w:p w14:paraId="3611E8FC" w14:textId="77777777" w:rsidR="00A954A2" w:rsidRDefault="00A954A2" w:rsidP="00A954A2">
      <w:pPr>
        <w:pStyle w:val="GG-Title2"/>
      </w:pPr>
      <w:r>
        <w:t>Schedule 3</w:t>
      </w:r>
    </w:p>
    <w:p w14:paraId="6823E35C" w14:textId="77777777" w:rsidR="00A954A2" w:rsidRDefault="00A954A2" w:rsidP="00A954A2">
      <w:pPr>
        <w:pStyle w:val="GG-body"/>
        <w:ind w:left="284" w:hanging="284"/>
      </w:pPr>
      <w:r>
        <w:t>1.</w:t>
      </w:r>
      <w:r>
        <w:tab/>
        <w:t>This exemption is limited to domestic building work personally performed by the licensee in relation to the building work described in Schedule 2.</w:t>
      </w:r>
    </w:p>
    <w:p w14:paraId="43D63C21" w14:textId="77777777" w:rsidR="00A954A2" w:rsidRDefault="00A954A2" w:rsidP="00A954A2">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0CCD938F" w14:textId="77777777" w:rsidR="00A954A2" w:rsidRDefault="00A954A2" w:rsidP="00A954A2">
      <w:pPr>
        <w:pStyle w:val="GG-body"/>
        <w:ind w:left="284" w:hanging="284"/>
      </w:pPr>
      <w:r>
        <w:t>3.</w:t>
      </w:r>
      <w:r>
        <w:tab/>
        <w:t xml:space="preserve">That the licensee does not transfer his interest in the land prior to five years from the date of completion of the building work the </w:t>
      </w:r>
      <w:r w:rsidRPr="00546D26">
        <w:rPr>
          <w:spacing w:val="-2"/>
        </w:rPr>
        <w:t>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45A2990F" w14:textId="77777777" w:rsidR="00A954A2" w:rsidRDefault="00A954A2" w:rsidP="00A954A2">
      <w:pPr>
        <w:pStyle w:val="GG-body"/>
        <w:ind w:left="426" w:hanging="142"/>
      </w:pPr>
      <w:r>
        <w:t>•</w:t>
      </w:r>
      <w:r>
        <w:tab/>
        <w:t xml:space="preserve">Providing evidence that an adequate policy of building indemnity insurance is in force to cover the balance of the five-year period from the date of completion of the building work the subject of this </w:t>
      </w:r>
      <w:proofErr w:type="gramStart"/>
      <w:r>
        <w:t>exemption;</w:t>
      </w:r>
      <w:proofErr w:type="gramEnd"/>
    </w:p>
    <w:p w14:paraId="09D6B290" w14:textId="77777777" w:rsidR="00A954A2" w:rsidRDefault="00A954A2" w:rsidP="00A954A2">
      <w:pPr>
        <w:pStyle w:val="GG-body"/>
        <w:ind w:left="426" w:hanging="142"/>
      </w:pPr>
      <w:r>
        <w:t>•</w:t>
      </w:r>
      <w:r>
        <w:tab/>
        <w:t xml:space="preserve">Providing evidence of an independent expert inspection of the building work the subject of this </w:t>
      </w:r>
      <w:proofErr w:type="gramStart"/>
      <w:r>
        <w:t>exemption;</w:t>
      </w:r>
      <w:proofErr w:type="gramEnd"/>
    </w:p>
    <w:p w14:paraId="0C8CF730" w14:textId="77777777" w:rsidR="00A954A2" w:rsidRDefault="00A954A2" w:rsidP="00A954A2">
      <w:pPr>
        <w:pStyle w:val="GG-body"/>
        <w:ind w:left="426" w:hanging="142"/>
      </w:pPr>
      <w:r>
        <w:t>•</w:t>
      </w:r>
      <w:r>
        <w:tab/>
        <w:t xml:space="preserve">Making an independent expert report available to prospective purchasers of the </w:t>
      </w:r>
      <w:proofErr w:type="gramStart"/>
      <w:r>
        <w:t>property;</w:t>
      </w:r>
      <w:proofErr w:type="gramEnd"/>
    </w:p>
    <w:p w14:paraId="16F39ABF" w14:textId="77777777" w:rsidR="00A954A2" w:rsidRDefault="00A954A2" w:rsidP="00A954A2">
      <w:pPr>
        <w:pStyle w:val="GG-body"/>
        <w:ind w:left="426" w:hanging="142"/>
      </w:pPr>
      <w:r>
        <w:t>•</w:t>
      </w:r>
      <w:r>
        <w:tab/>
        <w:t>Giving prospective purchasers of the property notice of the absence of a policy of building indemnity insurance.</w:t>
      </w:r>
    </w:p>
    <w:p w14:paraId="1A844E9B" w14:textId="77777777" w:rsidR="00A954A2" w:rsidRPr="00C72C9D" w:rsidRDefault="00A954A2" w:rsidP="00A954A2">
      <w:pPr>
        <w:pStyle w:val="GG-SDated"/>
      </w:pPr>
      <w:r w:rsidRPr="00C72C9D">
        <w:t>Dated: 19 May 2026</w:t>
      </w:r>
    </w:p>
    <w:p w14:paraId="60C85325" w14:textId="77777777" w:rsidR="00A954A2" w:rsidRDefault="00A954A2" w:rsidP="00A954A2">
      <w:pPr>
        <w:pStyle w:val="GG-SName"/>
      </w:pPr>
      <w:r>
        <w:t>Brett Humphrey</w:t>
      </w:r>
    </w:p>
    <w:p w14:paraId="002A8D2F" w14:textId="77777777" w:rsidR="00A954A2" w:rsidRDefault="00A954A2" w:rsidP="00A954A2">
      <w:pPr>
        <w:pStyle w:val="GG-Signature"/>
      </w:pPr>
      <w:r>
        <w:t>Commissioner for Consumer Affairs</w:t>
      </w:r>
    </w:p>
    <w:p w14:paraId="3904711D" w14:textId="1E4D1F89" w:rsidR="00A954A2" w:rsidRPr="00A954A2" w:rsidRDefault="00A954A2" w:rsidP="00A954A2">
      <w:pPr>
        <w:pStyle w:val="GG-Signature"/>
      </w:pPr>
      <w:r>
        <w:t>Delegate for the Minister for Consumer and Business Affairs</w:t>
      </w:r>
    </w:p>
    <w:p w14:paraId="7AE01E8C" w14:textId="77777777" w:rsidR="00A954A2" w:rsidRDefault="00A954A2" w:rsidP="00A954A2">
      <w:pPr>
        <w:pStyle w:val="NoSpacing"/>
        <w:pBdr>
          <w:bottom w:val="single" w:sz="4" w:space="1" w:color="auto"/>
        </w:pBdr>
        <w:spacing w:line="52" w:lineRule="exact"/>
        <w:jc w:val="center"/>
        <w:rPr>
          <w:lang w:val="en-US"/>
        </w:rPr>
      </w:pPr>
    </w:p>
    <w:p w14:paraId="5031FDBD" w14:textId="77777777" w:rsidR="00A954A2" w:rsidRDefault="00A954A2" w:rsidP="00A954A2">
      <w:pPr>
        <w:pStyle w:val="NoSpacing"/>
        <w:pBdr>
          <w:top w:val="single" w:sz="4" w:space="1" w:color="auto"/>
        </w:pBdr>
        <w:spacing w:before="34" w:line="14" w:lineRule="exact"/>
        <w:jc w:val="center"/>
        <w:rPr>
          <w:lang w:val="en-US"/>
        </w:rPr>
      </w:pPr>
    </w:p>
    <w:p w14:paraId="391E473C" w14:textId="77777777" w:rsidR="00A954A2" w:rsidRDefault="00A954A2" w:rsidP="00A954A2">
      <w:pPr>
        <w:pStyle w:val="NoSpacing"/>
      </w:pPr>
    </w:p>
    <w:p w14:paraId="726D64DE" w14:textId="77777777" w:rsidR="00A954A2" w:rsidRDefault="00A954A2" w:rsidP="002B70AE">
      <w:pPr>
        <w:pStyle w:val="Heading2"/>
      </w:pPr>
      <w:bookmarkStart w:id="29" w:name="_Toc230252262"/>
      <w:r w:rsidRPr="00FC36D5">
        <w:t>Controlled Substances Act 1984</w:t>
      </w:r>
      <w:bookmarkEnd w:id="29"/>
    </w:p>
    <w:p w14:paraId="69C38C8F" w14:textId="77777777" w:rsidR="00A954A2" w:rsidRPr="00AB7AFE" w:rsidRDefault="00A954A2" w:rsidP="00A954A2">
      <w:pPr>
        <w:autoSpaceDE w:val="0"/>
        <w:autoSpaceDN w:val="0"/>
        <w:adjustRightInd w:val="0"/>
        <w:spacing w:before="240" w:after="0" w:line="240" w:lineRule="auto"/>
        <w:rPr>
          <w:rFonts w:eastAsia="Times New Roman"/>
          <w:color w:val="000000"/>
          <w:sz w:val="28"/>
          <w:szCs w:val="28"/>
        </w:rPr>
      </w:pPr>
      <w:r w:rsidRPr="00AB7AFE">
        <w:rPr>
          <w:rFonts w:eastAsia="Times New Roman"/>
          <w:color w:val="000000"/>
          <w:sz w:val="28"/>
          <w:szCs w:val="28"/>
        </w:rPr>
        <w:t>South Australia</w:t>
      </w:r>
    </w:p>
    <w:p w14:paraId="0DF44A28" w14:textId="77777777" w:rsidR="00A954A2" w:rsidRPr="00AB7AFE" w:rsidRDefault="00A954A2" w:rsidP="00A954A2">
      <w:pPr>
        <w:autoSpaceDE w:val="0"/>
        <w:autoSpaceDN w:val="0"/>
        <w:adjustRightInd w:val="0"/>
        <w:spacing w:before="120" w:after="200" w:line="240" w:lineRule="auto"/>
        <w:rPr>
          <w:rFonts w:eastAsia="Times New Roman"/>
          <w:b/>
          <w:bCs/>
          <w:color w:val="000000"/>
          <w:sz w:val="36"/>
          <w:szCs w:val="36"/>
        </w:rPr>
      </w:pPr>
      <w:r w:rsidRPr="00AB7AFE">
        <w:rPr>
          <w:rFonts w:eastAsia="Times New Roman"/>
          <w:b/>
          <w:bCs/>
          <w:color w:val="000000"/>
          <w:sz w:val="36"/>
          <w:szCs w:val="36"/>
        </w:rPr>
        <w:t>Controlled Substances (Pesticides) (Fees) Notice 2026</w:t>
      </w:r>
    </w:p>
    <w:p w14:paraId="6FCD8BD6" w14:textId="77777777" w:rsidR="00A954A2" w:rsidRPr="00AB7AFE" w:rsidRDefault="00A954A2" w:rsidP="00A954A2">
      <w:pPr>
        <w:autoSpaceDE w:val="0"/>
        <w:autoSpaceDN w:val="0"/>
        <w:adjustRightInd w:val="0"/>
        <w:spacing w:before="80" w:after="240" w:line="240" w:lineRule="auto"/>
        <w:rPr>
          <w:rFonts w:eastAsia="Times New Roman"/>
          <w:color w:val="000000"/>
          <w:sz w:val="24"/>
          <w:szCs w:val="24"/>
        </w:rPr>
      </w:pPr>
      <w:r w:rsidRPr="00AB7AFE">
        <w:rPr>
          <w:rFonts w:eastAsia="Times New Roman"/>
          <w:color w:val="000000"/>
          <w:sz w:val="24"/>
          <w:szCs w:val="24"/>
        </w:rPr>
        <w:t xml:space="preserve">under the </w:t>
      </w:r>
      <w:r w:rsidRPr="00AB7AFE">
        <w:rPr>
          <w:rFonts w:eastAsia="Times New Roman"/>
          <w:i/>
          <w:iCs/>
          <w:color w:val="000000"/>
          <w:sz w:val="24"/>
          <w:szCs w:val="24"/>
        </w:rPr>
        <w:t>Controlled Substances Act 1984</w:t>
      </w:r>
    </w:p>
    <w:p w14:paraId="3B7A907F" w14:textId="77777777" w:rsidR="00A954A2" w:rsidRPr="00AB7AFE" w:rsidRDefault="00A954A2" w:rsidP="00A954A2">
      <w:pPr>
        <w:autoSpaceDE w:val="0"/>
        <w:autoSpaceDN w:val="0"/>
        <w:adjustRightInd w:val="0"/>
        <w:spacing w:before="160" w:after="0" w:line="240" w:lineRule="auto"/>
        <w:ind w:left="567" w:hanging="567"/>
        <w:rPr>
          <w:rFonts w:eastAsia="Times New Roman"/>
          <w:b/>
          <w:bCs/>
          <w:color w:val="000000"/>
          <w:sz w:val="26"/>
          <w:szCs w:val="26"/>
        </w:rPr>
      </w:pPr>
      <w:r w:rsidRPr="00AB7AFE">
        <w:rPr>
          <w:rFonts w:eastAsia="Times New Roman"/>
          <w:b/>
          <w:bCs/>
          <w:color w:val="000000"/>
          <w:sz w:val="26"/>
          <w:szCs w:val="26"/>
        </w:rPr>
        <w:t>1—Short title</w:t>
      </w:r>
    </w:p>
    <w:p w14:paraId="6806266F" w14:textId="77777777" w:rsidR="00A954A2" w:rsidRPr="00AB7AFE" w:rsidRDefault="00A954A2" w:rsidP="00A954A2">
      <w:pPr>
        <w:autoSpaceDE w:val="0"/>
        <w:autoSpaceDN w:val="0"/>
        <w:adjustRightInd w:val="0"/>
        <w:spacing w:before="120" w:after="0" w:line="240" w:lineRule="auto"/>
        <w:ind w:left="794"/>
        <w:rPr>
          <w:rFonts w:eastAsia="Times New Roman"/>
          <w:color w:val="000000"/>
          <w:sz w:val="23"/>
          <w:szCs w:val="23"/>
        </w:rPr>
      </w:pPr>
      <w:r w:rsidRPr="00AB7AFE">
        <w:rPr>
          <w:rFonts w:eastAsia="Times New Roman"/>
          <w:color w:val="000000"/>
          <w:sz w:val="23"/>
          <w:szCs w:val="23"/>
        </w:rPr>
        <w:t xml:space="preserve">This notice may be cited as the </w:t>
      </w:r>
      <w:hyperlink r:id="rId17" w:history="1">
        <w:r w:rsidRPr="00AB7AFE">
          <w:rPr>
            <w:rFonts w:eastAsia="Times New Roman"/>
            <w:i/>
            <w:iCs/>
            <w:color w:val="000000"/>
            <w:sz w:val="23"/>
            <w:szCs w:val="23"/>
          </w:rPr>
          <w:t>Controlled Substances (Pesticides) (Fees) Notice 2026</w:t>
        </w:r>
      </w:hyperlink>
      <w:r w:rsidRPr="00AB7AFE">
        <w:rPr>
          <w:rFonts w:eastAsia="Times New Roman"/>
          <w:color w:val="000000"/>
          <w:sz w:val="23"/>
          <w:szCs w:val="23"/>
        </w:rPr>
        <w:t>.</w:t>
      </w:r>
    </w:p>
    <w:p w14:paraId="4EFD6968" w14:textId="77777777" w:rsidR="00A954A2" w:rsidRPr="00AB7AFE" w:rsidRDefault="00A954A2" w:rsidP="00A954A2">
      <w:pPr>
        <w:autoSpaceDE w:val="0"/>
        <w:autoSpaceDN w:val="0"/>
        <w:adjustRightInd w:val="0"/>
        <w:spacing w:before="160" w:after="0" w:line="240" w:lineRule="auto"/>
        <w:ind w:left="567" w:hanging="567"/>
        <w:rPr>
          <w:rFonts w:eastAsia="Times New Roman"/>
          <w:b/>
          <w:bCs/>
          <w:color w:val="000000"/>
          <w:sz w:val="26"/>
          <w:szCs w:val="26"/>
        </w:rPr>
      </w:pPr>
      <w:r w:rsidRPr="00AB7AFE">
        <w:rPr>
          <w:rFonts w:eastAsia="Times New Roman"/>
          <w:b/>
          <w:bCs/>
          <w:color w:val="000000"/>
          <w:sz w:val="26"/>
          <w:szCs w:val="26"/>
        </w:rPr>
        <w:lastRenderedPageBreak/>
        <w:t>2—Commencement</w:t>
      </w:r>
    </w:p>
    <w:p w14:paraId="6AC1A900" w14:textId="77777777" w:rsidR="00A954A2" w:rsidRPr="00AB7AFE" w:rsidRDefault="00A954A2" w:rsidP="00BA29BB">
      <w:pPr>
        <w:autoSpaceDE w:val="0"/>
        <w:autoSpaceDN w:val="0"/>
        <w:adjustRightInd w:val="0"/>
        <w:spacing w:before="100" w:after="0" w:line="240" w:lineRule="auto"/>
        <w:ind w:left="794"/>
        <w:rPr>
          <w:rFonts w:eastAsia="Times New Roman"/>
          <w:color w:val="000000"/>
          <w:sz w:val="23"/>
          <w:szCs w:val="23"/>
        </w:rPr>
      </w:pPr>
      <w:r w:rsidRPr="00AB7AFE">
        <w:rPr>
          <w:rFonts w:eastAsia="Times New Roman"/>
          <w:color w:val="000000"/>
          <w:sz w:val="23"/>
          <w:szCs w:val="23"/>
        </w:rPr>
        <w:t>This notice has effect on 1 July 2026.</w:t>
      </w:r>
    </w:p>
    <w:p w14:paraId="227D4642" w14:textId="77777777" w:rsidR="00A954A2" w:rsidRPr="00AB7AFE" w:rsidRDefault="00A954A2" w:rsidP="00A954A2">
      <w:pPr>
        <w:autoSpaceDE w:val="0"/>
        <w:autoSpaceDN w:val="0"/>
        <w:adjustRightInd w:val="0"/>
        <w:spacing w:before="120" w:after="0" w:line="240" w:lineRule="auto"/>
        <w:ind w:left="1588" w:hanging="794"/>
        <w:rPr>
          <w:rFonts w:eastAsia="Times New Roman"/>
          <w:b/>
          <w:bCs/>
          <w:color w:val="000000"/>
          <w:sz w:val="20"/>
          <w:szCs w:val="20"/>
        </w:rPr>
      </w:pPr>
      <w:r w:rsidRPr="00AB7AFE">
        <w:rPr>
          <w:rFonts w:eastAsia="Times New Roman"/>
          <w:b/>
          <w:bCs/>
          <w:color w:val="000000"/>
          <w:sz w:val="20"/>
          <w:szCs w:val="20"/>
        </w:rPr>
        <w:t>Note—</w:t>
      </w:r>
    </w:p>
    <w:p w14:paraId="3AFD22FA" w14:textId="77777777" w:rsidR="00A954A2" w:rsidRPr="00AB7AFE" w:rsidRDefault="00A954A2" w:rsidP="00BA29BB">
      <w:pPr>
        <w:autoSpaceDE w:val="0"/>
        <w:autoSpaceDN w:val="0"/>
        <w:adjustRightInd w:val="0"/>
        <w:spacing w:before="100" w:after="0" w:line="240" w:lineRule="auto"/>
        <w:ind w:left="1151" w:hanging="159"/>
        <w:rPr>
          <w:rFonts w:eastAsia="Times New Roman"/>
          <w:color w:val="000000"/>
          <w:sz w:val="20"/>
          <w:szCs w:val="20"/>
        </w:rPr>
      </w:pPr>
      <w:r w:rsidRPr="00AB7AFE">
        <w:rPr>
          <w:rFonts w:eastAsia="Times New Roman"/>
          <w:color w:val="000000"/>
          <w:sz w:val="20"/>
          <w:szCs w:val="20"/>
        </w:rPr>
        <w:t xml:space="preserve">This is a fee notice made in accordance with the </w:t>
      </w:r>
      <w:hyperlink r:id="rId18" w:history="1">
        <w:r w:rsidRPr="00AB7AFE">
          <w:rPr>
            <w:rFonts w:eastAsia="Times New Roman"/>
            <w:i/>
            <w:iCs/>
            <w:color w:val="000000"/>
            <w:sz w:val="20"/>
            <w:szCs w:val="20"/>
          </w:rPr>
          <w:t>Legislation (Fees) Act 2019</w:t>
        </w:r>
      </w:hyperlink>
      <w:r w:rsidRPr="00AB7AFE">
        <w:rPr>
          <w:rFonts w:eastAsia="Times New Roman"/>
          <w:color w:val="000000"/>
          <w:sz w:val="20"/>
          <w:szCs w:val="20"/>
        </w:rPr>
        <w:t>.</w:t>
      </w:r>
    </w:p>
    <w:p w14:paraId="1C3391DC" w14:textId="77777777" w:rsidR="00A954A2" w:rsidRPr="00AB7AFE" w:rsidRDefault="00A954A2" w:rsidP="00A954A2">
      <w:pPr>
        <w:autoSpaceDE w:val="0"/>
        <w:autoSpaceDN w:val="0"/>
        <w:adjustRightInd w:val="0"/>
        <w:spacing w:before="160" w:after="0" w:line="240" w:lineRule="auto"/>
        <w:ind w:left="567" w:hanging="567"/>
        <w:rPr>
          <w:rFonts w:eastAsia="Times New Roman"/>
          <w:b/>
          <w:bCs/>
          <w:color w:val="000000"/>
          <w:sz w:val="26"/>
          <w:szCs w:val="26"/>
        </w:rPr>
      </w:pPr>
      <w:r w:rsidRPr="00AB7AFE">
        <w:rPr>
          <w:rFonts w:eastAsia="Times New Roman"/>
          <w:b/>
          <w:bCs/>
          <w:color w:val="000000"/>
          <w:sz w:val="26"/>
          <w:szCs w:val="26"/>
        </w:rPr>
        <w:t>3—Fees</w:t>
      </w:r>
    </w:p>
    <w:p w14:paraId="016F71E1" w14:textId="77777777" w:rsidR="00A954A2" w:rsidRDefault="00A954A2" w:rsidP="00BA29BB">
      <w:pPr>
        <w:autoSpaceDE w:val="0"/>
        <w:autoSpaceDN w:val="0"/>
        <w:adjustRightInd w:val="0"/>
        <w:spacing w:before="100" w:after="0" w:line="240" w:lineRule="auto"/>
        <w:ind w:left="1361" w:hanging="567"/>
        <w:rPr>
          <w:rFonts w:eastAsia="Times New Roman"/>
          <w:sz w:val="24"/>
          <w:szCs w:val="24"/>
        </w:rPr>
      </w:pPr>
      <w:r w:rsidRPr="00AB7AFE">
        <w:rPr>
          <w:rFonts w:eastAsia="Times New Roman"/>
          <w:color w:val="000000"/>
          <w:sz w:val="23"/>
          <w:szCs w:val="23"/>
        </w:rPr>
        <w:t xml:space="preserve">The fees set out in </w:t>
      </w:r>
      <w:hyperlink w:anchor="idafe4b407_ce19_4c3d_8a5e_6f71c034cc" w:history="1">
        <w:r w:rsidRPr="00AB7AFE">
          <w:rPr>
            <w:rFonts w:eastAsia="Times New Roman"/>
            <w:color w:val="000000"/>
            <w:sz w:val="23"/>
            <w:szCs w:val="23"/>
          </w:rPr>
          <w:t>Schedule 1</w:t>
        </w:r>
      </w:hyperlink>
      <w:r w:rsidRPr="00AB7AFE">
        <w:rPr>
          <w:rFonts w:eastAsia="Times New Roman"/>
          <w:color w:val="000000"/>
          <w:sz w:val="23"/>
          <w:szCs w:val="23"/>
        </w:rPr>
        <w:t xml:space="preserve"> are prescribed for the purposes of the </w:t>
      </w:r>
      <w:hyperlink r:id="rId19" w:history="1">
        <w:r w:rsidRPr="00AB7AFE">
          <w:rPr>
            <w:rFonts w:eastAsia="Times New Roman"/>
            <w:i/>
            <w:iCs/>
            <w:sz w:val="23"/>
            <w:szCs w:val="23"/>
          </w:rPr>
          <w:t>Controlled Substances (Pesticides) Regulations 2017</w:t>
        </w:r>
      </w:hyperlink>
      <w:r w:rsidRPr="00AB7AFE">
        <w:rPr>
          <w:rFonts w:eastAsia="Times New Roman"/>
          <w:color w:val="000000"/>
          <w:sz w:val="23"/>
          <w:szCs w:val="23"/>
        </w:rPr>
        <w:t>.</w:t>
      </w:r>
      <w:bookmarkStart w:id="30" w:name="idafe4b407_ce19_4c3d_8a5e_6f71c034cc"/>
    </w:p>
    <w:p w14:paraId="2B7066C2" w14:textId="77777777" w:rsidR="00A954A2" w:rsidRPr="00AB7AFE" w:rsidRDefault="00A954A2" w:rsidP="0041554B">
      <w:pPr>
        <w:autoSpaceDE w:val="0"/>
        <w:autoSpaceDN w:val="0"/>
        <w:adjustRightInd w:val="0"/>
        <w:spacing w:before="200" w:line="240" w:lineRule="auto"/>
        <w:ind w:left="567" w:hanging="567"/>
        <w:rPr>
          <w:rFonts w:eastAsia="Times New Roman"/>
          <w:b/>
          <w:bCs/>
          <w:color w:val="000000"/>
          <w:sz w:val="32"/>
          <w:szCs w:val="32"/>
        </w:rPr>
      </w:pPr>
      <w:r w:rsidRPr="00AB7AFE">
        <w:rPr>
          <w:rFonts w:eastAsia="Times New Roman"/>
          <w:b/>
          <w:bCs/>
          <w:color w:val="000000"/>
          <w:sz w:val="32"/>
          <w:szCs w:val="32"/>
        </w:rPr>
        <w:t>Schedule 1—Fees</w:t>
      </w:r>
      <w:bookmarkEnd w:id="30"/>
    </w:p>
    <w:tbl>
      <w:tblPr>
        <w:tblW w:w="5000" w:type="pct"/>
        <w:tblCellMar>
          <w:left w:w="60" w:type="dxa"/>
          <w:right w:w="60" w:type="dxa"/>
        </w:tblCellMar>
        <w:tblLook w:val="0000" w:firstRow="0" w:lastRow="0" w:firstColumn="0" w:lastColumn="0" w:noHBand="0" w:noVBand="0"/>
      </w:tblPr>
      <w:tblGrid>
        <w:gridCol w:w="284"/>
        <w:gridCol w:w="7738"/>
        <w:gridCol w:w="1332"/>
      </w:tblGrid>
      <w:tr w:rsidR="00A954A2" w:rsidRPr="00AB7AFE" w14:paraId="38B90DE1" w14:textId="77777777" w:rsidTr="00A96788">
        <w:trPr>
          <w:cantSplit/>
        </w:trPr>
        <w:tc>
          <w:tcPr>
            <w:tcW w:w="152" w:type="pct"/>
            <w:tcBorders>
              <w:top w:val="nil"/>
              <w:left w:val="nil"/>
              <w:bottom w:val="nil"/>
              <w:right w:val="nil"/>
            </w:tcBorders>
          </w:tcPr>
          <w:p w14:paraId="1222E5CA" w14:textId="77777777" w:rsidR="00A954A2" w:rsidRPr="00AB7AFE" w:rsidRDefault="00A954A2" w:rsidP="00A96788">
            <w:pPr>
              <w:autoSpaceDE w:val="0"/>
              <w:autoSpaceDN w:val="0"/>
              <w:adjustRightInd w:val="0"/>
              <w:spacing w:before="120" w:after="0" w:line="240" w:lineRule="auto"/>
              <w:rPr>
                <w:rFonts w:eastAsia="Times New Roman"/>
                <w:color w:val="000000"/>
                <w:sz w:val="20"/>
                <w:szCs w:val="20"/>
              </w:rPr>
            </w:pPr>
            <w:r w:rsidRPr="00AB7AFE">
              <w:rPr>
                <w:rFonts w:eastAsia="Times New Roman"/>
                <w:color w:val="000000"/>
                <w:sz w:val="20"/>
                <w:szCs w:val="20"/>
              </w:rPr>
              <w:t>1</w:t>
            </w:r>
          </w:p>
        </w:tc>
        <w:tc>
          <w:tcPr>
            <w:tcW w:w="4136" w:type="pct"/>
            <w:tcBorders>
              <w:top w:val="nil"/>
              <w:left w:val="nil"/>
              <w:bottom w:val="nil"/>
              <w:right w:val="nil"/>
            </w:tcBorders>
          </w:tcPr>
          <w:p w14:paraId="5FD63608" w14:textId="77777777" w:rsidR="00A954A2" w:rsidRPr="00AB7AFE" w:rsidRDefault="00A954A2" w:rsidP="00A96788">
            <w:pPr>
              <w:autoSpaceDE w:val="0"/>
              <w:autoSpaceDN w:val="0"/>
              <w:adjustRightInd w:val="0"/>
              <w:spacing w:before="120" w:after="0" w:line="240" w:lineRule="auto"/>
              <w:rPr>
                <w:rFonts w:eastAsia="Times New Roman"/>
                <w:color w:val="000000"/>
                <w:sz w:val="20"/>
                <w:szCs w:val="20"/>
              </w:rPr>
            </w:pPr>
            <w:r w:rsidRPr="00AB7AFE">
              <w:rPr>
                <w:rFonts w:eastAsia="Times New Roman"/>
                <w:color w:val="000000"/>
                <w:sz w:val="20"/>
                <w:szCs w:val="20"/>
              </w:rPr>
              <w:t>On application for the issue or renewal of a pest controller</w:t>
            </w:r>
            <w:r>
              <w:rPr>
                <w:rFonts w:eastAsia="Times New Roman"/>
                <w:color w:val="000000"/>
                <w:sz w:val="20"/>
                <w:szCs w:val="20"/>
              </w:rPr>
              <w:t>’</w:t>
            </w:r>
            <w:r w:rsidRPr="00AB7AFE">
              <w:rPr>
                <w:rFonts w:eastAsia="Times New Roman"/>
                <w:color w:val="000000"/>
                <w:sz w:val="20"/>
                <w:szCs w:val="20"/>
              </w:rPr>
              <w:t>s licence—</w:t>
            </w:r>
          </w:p>
        </w:tc>
        <w:tc>
          <w:tcPr>
            <w:tcW w:w="712" w:type="pct"/>
            <w:tcBorders>
              <w:top w:val="nil"/>
              <w:left w:val="nil"/>
              <w:bottom w:val="nil"/>
              <w:right w:val="nil"/>
            </w:tcBorders>
          </w:tcPr>
          <w:p w14:paraId="37E3C994" w14:textId="77777777" w:rsidR="00A954A2" w:rsidRPr="00AB7AFE" w:rsidRDefault="00A954A2" w:rsidP="00A96788">
            <w:pPr>
              <w:autoSpaceDE w:val="0"/>
              <w:autoSpaceDN w:val="0"/>
              <w:adjustRightInd w:val="0"/>
              <w:spacing w:before="120" w:after="0" w:line="240" w:lineRule="auto"/>
              <w:jc w:val="right"/>
              <w:rPr>
                <w:rFonts w:eastAsia="Times New Roman"/>
                <w:color w:val="000000"/>
                <w:sz w:val="20"/>
                <w:szCs w:val="20"/>
              </w:rPr>
            </w:pPr>
          </w:p>
        </w:tc>
      </w:tr>
      <w:tr w:rsidR="00A954A2" w:rsidRPr="00AB7AFE" w14:paraId="3D084384" w14:textId="77777777" w:rsidTr="00A96788">
        <w:trPr>
          <w:cantSplit/>
        </w:trPr>
        <w:tc>
          <w:tcPr>
            <w:tcW w:w="152" w:type="pct"/>
            <w:tcBorders>
              <w:top w:val="nil"/>
              <w:left w:val="nil"/>
              <w:bottom w:val="nil"/>
              <w:right w:val="nil"/>
            </w:tcBorders>
          </w:tcPr>
          <w:p w14:paraId="2E5645C9" w14:textId="77777777" w:rsidR="00A954A2" w:rsidRPr="00AB7AFE" w:rsidRDefault="00A954A2" w:rsidP="00A96788">
            <w:pPr>
              <w:autoSpaceDE w:val="0"/>
              <w:autoSpaceDN w:val="0"/>
              <w:adjustRightInd w:val="0"/>
              <w:spacing w:before="120" w:after="0" w:line="240" w:lineRule="auto"/>
              <w:rPr>
                <w:rFonts w:eastAsia="Times New Roman"/>
                <w:color w:val="000000"/>
                <w:sz w:val="20"/>
                <w:szCs w:val="20"/>
              </w:rPr>
            </w:pPr>
          </w:p>
        </w:tc>
        <w:tc>
          <w:tcPr>
            <w:tcW w:w="4136" w:type="pct"/>
            <w:tcBorders>
              <w:top w:val="nil"/>
              <w:left w:val="nil"/>
              <w:bottom w:val="nil"/>
              <w:right w:val="nil"/>
            </w:tcBorders>
          </w:tcPr>
          <w:p w14:paraId="3EBFE9B7" w14:textId="77777777" w:rsidR="00A954A2" w:rsidRPr="00AB7AFE" w:rsidRDefault="00A954A2" w:rsidP="00A96788">
            <w:pPr>
              <w:autoSpaceDE w:val="0"/>
              <w:autoSpaceDN w:val="0"/>
              <w:adjustRightInd w:val="0"/>
              <w:spacing w:before="120" w:after="0" w:line="240" w:lineRule="auto"/>
              <w:ind w:left="550" w:hanging="425"/>
              <w:rPr>
                <w:rFonts w:eastAsia="Times New Roman"/>
                <w:color w:val="000000"/>
                <w:sz w:val="20"/>
                <w:szCs w:val="20"/>
              </w:rPr>
            </w:pPr>
            <w:r w:rsidRPr="00AB7AFE">
              <w:rPr>
                <w:rFonts w:eastAsia="Times New Roman"/>
                <w:color w:val="000000"/>
                <w:sz w:val="20"/>
                <w:szCs w:val="20"/>
              </w:rPr>
              <w:t>(a)</w:t>
            </w:r>
            <w:r w:rsidRPr="00AB7AFE">
              <w:rPr>
                <w:rFonts w:eastAsia="Times New Roman"/>
                <w:color w:val="000000"/>
                <w:sz w:val="20"/>
                <w:szCs w:val="20"/>
              </w:rPr>
              <w:tab/>
              <w:t>for 1 year</w:t>
            </w:r>
          </w:p>
        </w:tc>
        <w:tc>
          <w:tcPr>
            <w:tcW w:w="712" w:type="pct"/>
            <w:tcBorders>
              <w:top w:val="nil"/>
              <w:left w:val="nil"/>
              <w:bottom w:val="nil"/>
              <w:right w:val="nil"/>
            </w:tcBorders>
          </w:tcPr>
          <w:p w14:paraId="6375E613" w14:textId="77777777" w:rsidR="00A954A2" w:rsidRPr="00AB7AFE" w:rsidRDefault="00A954A2" w:rsidP="00A96788">
            <w:pPr>
              <w:autoSpaceDE w:val="0"/>
              <w:autoSpaceDN w:val="0"/>
              <w:adjustRightInd w:val="0"/>
              <w:spacing w:before="120" w:after="0" w:line="240" w:lineRule="auto"/>
              <w:jc w:val="right"/>
              <w:rPr>
                <w:rFonts w:eastAsia="Times New Roman"/>
                <w:color w:val="000000"/>
                <w:sz w:val="20"/>
                <w:szCs w:val="20"/>
              </w:rPr>
            </w:pPr>
            <w:r w:rsidRPr="00AB7AFE">
              <w:rPr>
                <w:rFonts w:eastAsia="Times New Roman"/>
                <w:color w:val="000000"/>
                <w:sz w:val="20"/>
                <w:szCs w:val="20"/>
              </w:rPr>
              <w:t>$419.00</w:t>
            </w:r>
          </w:p>
        </w:tc>
      </w:tr>
      <w:tr w:rsidR="00A954A2" w:rsidRPr="00AB7AFE" w14:paraId="021CC7F0" w14:textId="77777777" w:rsidTr="00A96788">
        <w:trPr>
          <w:cantSplit/>
        </w:trPr>
        <w:tc>
          <w:tcPr>
            <w:tcW w:w="152" w:type="pct"/>
            <w:tcBorders>
              <w:top w:val="nil"/>
              <w:left w:val="nil"/>
              <w:bottom w:val="nil"/>
              <w:right w:val="nil"/>
            </w:tcBorders>
          </w:tcPr>
          <w:p w14:paraId="0112E5EA" w14:textId="77777777" w:rsidR="00A954A2" w:rsidRPr="00AB7AFE" w:rsidRDefault="00A954A2" w:rsidP="00A96788">
            <w:pPr>
              <w:autoSpaceDE w:val="0"/>
              <w:autoSpaceDN w:val="0"/>
              <w:adjustRightInd w:val="0"/>
              <w:spacing w:before="120" w:after="0" w:line="240" w:lineRule="auto"/>
              <w:rPr>
                <w:rFonts w:eastAsia="Times New Roman"/>
                <w:color w:val="000000"/>
                <w:sz w:val="20"/>
                <w:szCs w:val="20"/>
              </w:rPr>
            </w:pPr>
          </w:p>
        </w:tc>
        <w:tc>
          <w:tcPr>
            <w:tcW w:w="4136" w:type="pct"/>
            <w:tcBorders>
              <w:top w:val="nil"/>
              <w:left w:val="nil"/>
              <w:bottom w:val="nil"/>
              <w:right w:val="nil"/>
            </w:tcBorders>
          </w:tcPr>
          <w:p w14:paraId="4D0AF602" w14:textId="77777777" w:rsidR="00A954A2" w:rsidRPr="00AB7AFE" w:rsidRDefault="00A954A2" w:rsidP="00A96788">
            <w:pPr>
              <w:autoSpaceDE w:val="0"/>
              <w:autoSpaceDN w:val="0"/>
              <w:adjustRightInd w:val="0"/>
              <w:spacing w:before="120" w:after="0" w:line="240" w:lineRule="auto"/>
              <w:ind w:left="550" w:hanging="425"/>
              <w:rPr>
                <w:rFonts w:eastAsia="Times New Roman"/>
                <w:color w:val="000000"/>
                <w:sz w:val="20"/>
                <w:szCs w:val="20"/>
              </w:rPr>
            </w:pPr>
            <w:r w:rsidRPr="00AB7AFE">
              <w:rPr>
                <w:rFonts w:eastAsia="Times New Roman"/>
                <w:color w:val="000000"/>
                <w:sz w:val="20"/>
                <w:szCs w:val="20"/>
              </w:rPr>
              <w:t>(b)</w:t>
            </w:r>
            <w:r w:rsidRPr="00AB7AFE">
              <w:rPr>
                <w:rFonts w:eastAsia="Times New Roman"/>
                <w:color w:val="000000"/>
                <w:sz w:val="20"/>
                <w:szCs w:val="20"/>
              </w:rPr>
              <w:tab/>
              <w:t>for 3 years</w:t>
            </w:r>
          </w:p>
        </w:tc>
        <w:tc>
          <w:tcPr>
            <w:tcW w:w="712" w:type="pct"/>
            <w:tcBorders>
              <w:top w:val="nil"/>
              <w:left w:val="nil"/>
              <w:bottom w:val="nil"/>
              <w:right w:val="nil"/>
            </w:tcBorders>
          </w:tcPr>
          <w:p w14:paraId="388C86D1" w14:textId="77777777" w:rsidR="00A954A2" w:rsidRPr="00AB7AFE" w:rsidRDefault="00A954A2" w:rsidP="00A96788">
            <w:pPr>
              <w:autoSpaceDE w:val="0"/>
              <w:autoSpaceDN w:val="0"/>
              <w:adjustRightInd w:val="0"/>
              <w:spacing w:before="120" w:after="0" w:line="240" w:lineRule="auto"/>
              <w:jc w:val="right"/>
              <w:rPr>
                <w:rFonts w:eastAsia="Times New Roman"/>
                <w:color w:val="000000"/>
                <w:sz w:val="20"/>
                <w:szCs w:val="20"/>
              </w:rPr>
            </w:pPr>
            <w:r w:rsidRPr="00AB7AFE">
              <w:rPr>
                <w:rFonts w:eastAsia="Times New Roman"/>
                <w:color w:val="000000"/>
                <w:sz w:val="20"/>
                <w:szCs w:val="20"/>
              </w:rPr>
              <w:t>$1 257.00</w:t>
            </w:r>
          </w:p>
        </w:tc>
      </w:tr>
      <w:tr w:rsidR="00A954A2" w:rsidRPr="00AB7AFE" w14:paraId="49EA3230" w14:textId="77777777" w:rsidTr="00A96788">
        <w:trPr>
          <w:cantSplit/>
        </w:trPr>
        <w:tc>
          <w:tcPr>
            <w:tcW w:w="152" w:type="pct"/>
            <w:tcBorders>
              <w:top w:val="nil"/>
              <w:left w:val="nil"/>
              <w:bottom w:val="nil"/>
              <w:right w:val="nil"/>
            </w:tcBorders>
          </w:tcPr>
          <w:p w14:paraId="252EE4A8" w14:textId="77777777" w:rsidR="00A954A2" w:rsidRPr="00AB7AFE" w:rsidRDefault="00A954A2" w:rsidP="00A96788">
            <w:pPr>
              <w:autoSpaceDE w:val="0"/>
              <w:autoSpaceDN w:val="0"/>
              <w:adjustRightInd w:val="0"/>
              <w:spacing w:before="120" w:after="0" w:line="240" w:lineRule="auto"/>
              <w:rPr>
                <w:rFonts w:eastAsia="Times New Roman"/>
                <w:color w:val="000000"/>
                <w:sz w:val="20"/>
                <w:szCs w:val="20"/>
              </w:rPr>
            </w:pPr>
            <w:r w:rsidRPr="00AB7AFE">
              <w:rPr>
                <w:rFonts w:eastAsia="Times New Roman"/>
                <w:color w:val="000000"/>
                <w:sz w:val="20"/>
                <w:szCs w:val="20"/>
              </w:rPr>
              <w:t>2</w:t>
            </w:r>
          </w:p>
        </w:tc>
        <w:tc>
          <w:tcPr>
            <w:tcW w:w="4136" w:type="pct"/>
            <w:tcBorders>
              <w:top w:val="nil"/>
              <w:left w:val="nil"/>
              <w:bottom w:val="nil"/>
              <w:right w:val="nil"/>
            </w:tcBorders>
          </w:tcPr>
          <w:p w14:paraId="1306C9CB" w14:textId="77777777" w:rsidR="00A954A2" w:rsidRPr="00AB7AFE" w:rsidRDefault="00A954A2" w:rsidP="00A96788">
            <w:pPr>
              <w:autoSpaceDE w:val="0"/>
              <w:autoSpaceDN w:val="0"/>
              <w:adjustRightInd w:val="0"/>
              <w:spacing w:before="120" w:after="0" w:line="240" w:lineRule="auto"/>
              <w:rPr>
                <w:rFonts w:eastAsia="Times New Roman"/>
                <w:color w:val="000000"/>
                <w:sz w:val="20"/>
                <w:szCs w:val="20"/>
              </w:rPr>
            </w:pPr>
            <w:r w:rsidRPr="00AB7AFE">
              <w:rPr>
                <w:rFonts w:eastAsia="Times New Roman"/>
                <w:color w:val="000000"/>
                <w:sz w:val="20"/>
                <w:szCs w:val="20"/>
              </w:rPr>
              <w:t>On application for the issue or renewal of a full pest management technician</w:t>
            </w:r>
            <w:r>
              <w:rPr>
                <w:rFonts w:eastAsia="Times New Roman"/>
                <w:color w:val="000000"/>
                <w:sz w:val="20"/>
                <w:szCs w:val="20"/>
              </w:rPr>
              <w:t>’</w:t>
            </w:r>
            <w:r w:rsidRPr="00AB7AFE">
              <w:rPr>
                <w:rFonts w:eastAsia="Times New Roman"/>
                <w:color w:val="000000"/>
                <w:sz w:val="20"/>
                <w:szCs w:val="20"/>
              </w:rPr>
              <w:t>s licence—</w:t>
            </w:r>
          </w:p>
        </w:tc>
        <w:tc>
          <w:tcPr>
            <w:tcW w:w="712" w:type="pct"/>
            <w:tcBorders>
              <w:top w:val="nil"/>
              <w:left w:val="nil"/>
              <w:bottom w:val="nil"/>
              <w:right w:val="nil"/>
            </w:tcBorders>
          </w:tcPr>
          <w:p w14:paraId="0678232D" w14:textId="77777777" w:rsidR="00A954A2" w:rsidRPr="00AB7AFE" w:rsidRDefault="00A954A2" w:rsidP="00A96788">
            <w:pPr>
              <w:autoSpaceDE w:val="0"/>
              <w:autoSpaceDN w:val="0"/>
              <w:adjustRightInd w:val="0"/>
              <w:spacing w:before="120" w:after="0" w:line="240" w:lineRule="auto"/>
              <w:jc w:val="right"/>
              <w:rPr>
                <w:rFonts w:eastAsia="Times New Roman"/>
                <w:color w:val="000000"/>
                <w:sz w:val="20"/>
                <w:szCs w:val="20"/>
              </w:rPr>
            </w:pPr>
          </w:p>
        </w:tc>
      </w:tr>
      <w:tr w:rsidR="00A954A2" w:rsidRPr="00AB7AFE" w14:paraId="3755B116" w14:textId="77777777" w:rsidTr="00A96788">
        <w:trPr>
          <w:cantSplit/>
        </w:trPr>
        <w:tc>
          <w:tcPr>
            <w:tcW w:w="152" w:type="pct"/>
            <w:tcBorders>
              <w:top w:val="nil"/>
              <w:left w:val="nil"/>
              <w:bottom w:val="nil"/>
              <w:right w:val="nil"/>
            </w:tcBorders>
          </w:tcPr>
          <w:p w14:paraId="38944829" w14:textId="77777777" w:rsidR="00A954A2" w:rsidRPr="00AB7AFE" w:rsidRDefault="00A954A2" w:rsidP="00A96788">
            <w:pPr>
              <w:autoSpaceDE w:val="0"/>
              <w:autoSpaceDN w:val="0"/>
              <w:adjustRightInd w:val="0"/>
              <w:spacing w:before="120" w:after="0" w:line="240" w:lineRule="auto"/>
              <w:rPr>
                <w:rFonts w:eastAsia="Times New Roman"/>
                <w:color w:val="000000"/>
                <w:sz w:val="20"/>
                <w:szCs w:val="20"/>
              </w:rPr>
            </w:pPr>
          </w:p>
        </w:tc>
        <w:tc>
          <w:tcPr>
            <w:tcW w:w="4136" w:type="pct"/>
            <w:tcBorders>
              <w:top w:val="nil"/>
              <w:left w:val="nil"/>
              <w:bottom w:val="nil"/>
              <w:right w:val="nil"/>
            </w:tcBorders>
          </w:tcPr>
          <w:p w14:paraId="2BA115E0" w14:textId="77777777" w:rsidR="00A954A2" w:rsidRPr="00AB7AFE" w:rsidRDefault="00A954A2" w:rsidP="00A96788">
            <w:pPr>
              <w:autoSpaceDE w:val="0"/>
              <w:autoSpaceDN w:val="0"/>
              <w:adjustRightInd w:val="0"/>
              <w:spacing w:before="120" w:after="0" w:line="240" w:lineRule="auto"/>
              <w:ind w:left="550" w:hanging="425"/>
              <w:rPr>
                <w:rFonts w:eastAsia="Times New Roman"/>
                <w:color w:val="000000"/>
                <w:sz w:val="20"/>
                <w:szCs w:val="20"/>
              </w:rPr>
            </w:pPr>
            <w:r w:rsidRPr="00AB7AFE">
              <w:rPr>
                <w:rFonts w:eastAsia="Times New Roman"/>
                <w:color w:val="000000"/>
                <w:sz w:val="20"/>
                <w:szCs w:val="20"/>
              </w:rPr>
              <w:t>(a)</w:t>
            </w:r>
            <w:r w:rsidRPr="00AB7AFE">
              <w:rPr>
                <w:rFonts w:eastAsia="Times New Roman"/>
                <w:color w:val="000000"/>
                <w:sz w:val="20"/>
                <w:szCs w:val="20"/>
              </w:rPr>
              <w:tab/>
              <w:t>for 1 year</w:t>
            </w:r>
          </w:p>
        </w:tc>
        <w:tc>
          <w:tcPr>
            <w:tcW w:w="712" w:type="pct"/>
            <w:tcBorders>
              <w:top w:val="nil"/>
              <w:left w:val="nil"/>
              <w:bottom w:val="nil"/>
              <w:right w:val="nil"/>
            </w:tcBorders>
          </w:tcPr>
          <w:p w14:paraId="5DD10911" w14:textId="77777777" w:rsidR="00A954A2" w:rsidRPr="00AB7AFE" w:rsidRDefault="00A954A2" w:rsidP="00A96788">
            <w:pPr>
              <w:autoSpaceDE w:val="0"/>
              <w:autoSpaceDN w:val="0"/>
              <w:adjustRightInd w:val="0"/>
              <w:spacing w:before="120" w:after="0" w:line="240" w:lineRule="auto"/>
              <w:jc w:val="right"/>
              <w:rPr>
                <w:rFonts w:eastAsia="Times New Roman"/>
                <w:color w:val="000000"/>
                <w:sz w:val="20"/>
                <w:szCs w:val="20"/>
              </w:rPr>
            </w:pPr>
            <w:r w:rsidRPr="00AB7AFE">
              <w:rPr>
                <w:rFonts w:eastAsia="Times New Roman"/>
                <w:color w:val="000000"/>
                <w:sz w:val="20"/>
                <w:szCs w:val="20"/>
              </w:rPr>
              <w:t>$104.00</w:t>
            </w:r>
          </w:p>
        </w:tc>
      </w:tr>
      <w:tr w:rsidR="00A954A2" w:rsidRPr="00AB7AFE" w14:paraId="207D6D98" w14:textId="77777777" w:rsidTr="00A96788">
        <w:trPr>
          <w:cantSplit/>
        </w:trPr>
        <w:tc>
          <w:tcPr>
            <w:tcW w:w="152" w:type="pct"/>
            <w:tcBorders>
              <w:top w:val="nil"/>
              <w:left w:val="nil"/>
              <w:bottom w:val="nil"/>
              <w:right w:val="nil"/>
            </w:tcBorders>
          </w:tcPr>
          <w:p w14:paraId="6D775FA6" w14:textId="77777777" w:rsidR="00A954A2" w:rsidRPr="00AB7AFE" w:rsidRDefault="00A954A2" w:rsidP="00A96788">
            <w:pPr>
              <w:autoSpaceDE w:val="0"/>
              <w:autoSpaceDN w:val="0"/>
              <w:adjustRightInd w:val="0"/>
              <w:spacing w:before="120" w:after="0" w:line="240" w:lineRule="auto"/>
              <w:rPr>
                <w:rFonts w:eastAsia="Times New Roman"/>
                <w:color w:val="000000"/>
                <w:sz w:val="20"/>
                <w:szCs w:val="20"/>
              </w:rPr>
            </w:pPr>
          </w:p>
        </w:tc>
        <w:tc>
          <w:tcPr>
            <w:tcW w:w="4136" w:type="pct"/>
            <w:tcBorders>
              <w:top w:val="nil"/>
              <w:left w:val="nil"/>
              <w:bottom w:val="nil"/>
              <w:right w:val="nil"/>
            </w:tcBorders>
          </w:tcPr>
          <w:p w14:paraId="179D4829" w14:textId="77777777" w:rsidR="00A954A2" w:rsidRPr="00AB7AFE" w:rsidRDefault="00A954A2" w:rsidP="00A96788">
            <w:pPr>
              <w:autoSpaceDE w:val="0"/>
              <w:autoSpaceDN w:val="0"/>
              <w:adjustRightInd w:val="0"/>
              <w:spacing w:before="120" w:after="0" w:line="240" w:lineRule="auto"/>
              <w:ind w:left="550" w:hanging="425"/>
              <w:rPr>
                <w:rFonts w:eastAsia="Times New Roman"/>
                <w:color w:val="000000"/>
                <w:sz w:val="20"/>
                <w:szCs w:val="20"/>
              </w:rPr>
            </w:pPr>
            <w:r w:rsidRPr="00AB7AFE">
              <w:rPr>
                <w:rFonts w:eastAsia="Times New Roman"/>
                <w:color w:val="000000"/>
                <w:sz w:val="20"/>
                <w:szCs w:val="20"/>
              </w:rPr>
              <w:t>(b)</w:t>
            </w:r>
            <w:r w:rsidRPr="00AB7AFE">
              <w:rPr>
                <w:rFonts w:eastAsia="Times New Roman"/>
                <w:color w:val="000000"/>
                <w:sz w:val="20"/>
                <w:szCs w:val="20"/>
              </w:rPr>
              <w:tab/>
              <w:t>for 3 years</w:t>
            </w:r>
          </w:p>
        </w:tc>
        <w:tc>
          <w:tcPr>
            <w:tcW w:w="712" w:type="pct"/>
            <w:tcBorders>
              <w:top w:val="nil"/>
              <w:left w:val="nil"/>
              <w:bottom w:val="nil"/>
              <w:right w:val="nil"/>
            </w:tcBorders>
          </w:tcPr>
          <w:p w14:paraId="07E61342" w14:textId="77777777" w:rsidR="00A954A2" w:rsidRPr="00AB7AFE" w:rsidRDefault="00A954A2" w:rsidP="00A96788">
            <w:pPr>
              <w:autoSpaceDE w:val="0"/>
              <w:autoSpaceDN w:val="0"/>
              <w:adjustRightInd w:val="0"/>
              <w:spacing w:before="120" w:after="0" w:line="240" w:lineRule="auto"/>
              <w:jc w:val="right"/>
              <w:rPr>
                <w:rFonts w:eastAsia="Times New Roman"/>
                <w:color w:val="000000"/>
                <w:sz w:val="20"/>
                <w:szCs w:val="20"/>
              </w:rPr>
            </w:pPr>
            <w:r w:rsidRPr="00AB7AFE">
              <w:rPr>
                <w:rFonts w:eastAsia="Times New Roman"/>
                <w:color w:val="000000"/>
                <w:sz w:val="20"/>
                <w:szCs w:val="20"/>
              </w:rPr>
              <w:t>$312.00</w:t>
            </w:r>
          </w:p>
        </w:tc>
      </w:tr>
      <w:tr w:rsidR="00A954A2" w:rsidRPr="00AB7AFE" w14:paraId="39CBED61" w14:textId="77777777" w:rsidTr="00A96788">
        <w:trPr>
          <w:cantSplit/>
        </w:trPr>
        <w:tc>
          <w:tcPr>
            <w:tcW w:w="152" w:type="pct"/>
            <w:tcBorders>
              <w:top w:val="nil"/>
              <w:left w:val="nil"/>
              <w:bottom w:val="nil"/>
              <w:right w:val="nil"/>
            </w:tcBorders>
          </w:tcPr>
          <w:p w14:paraId="06E236EA" w14:textId="77777777" w:rsidR="00A954A2" w:rsidRPr="00AB7AFE" w:rsidRDefault="00A954A2" w:rsidP="00A96788">
            <w:pPr>
              <w:autoSpaceDE w:val="0"/>
              <w:autoSpaceDN w:val="0"/>
              <w:adjustRightInd w:val="0"/>
              <w:spacing w:before="120" w:after="0" w:line="240" w:lineRule="auto"/>
              <w:rPr>
                <w:rFonts w:eastAsia="Times New Roman"/>
                <w:color w:val="000000"/>
                <w:sz w:val="20"/>
                <w:szCs w:val="20"/>
              </w:rPr>
            </w:pPr>
            <w:r w:rsidRPr="00AB7AFE">
              <w:rPr>
                <w:rFonts w:eastAsia="Times New Roman"/>
                <w:color w:val="000000"/>
                <w:sz w:val="20"/>
                <w:szCs w:val="20"/>
              </w:rPr>
              <w:t>3</w:t>
            </w:r>
          </w:p>
        </w:tc>
        <w:tc>
          <w:tcPr>
            <w:tcW w:w="4136" w:type="pct"/>
            <w:tcBorders>
              <w:top w:val="nil"/>
              <w:left w:val="nil"/>
              <w:bottom w:val="nil"/>
              <w:right w:val="nil"/>
            </w:tcBorders>
          </w:tcPr>
          <w:p w14:paraId="2F61688E" w14:textId="77777777" w:rsidR="00A954A2" w:rsidRPr="00AB7AFE" w:rsidRDefault="00A954A2" w:rsidP="00A96788">
            <w:pPr>
              <w:autoSpaceDE w:val="0"/>
              <w:autoSpaceDN w:val="0"/>
              <w:adjustRightInd w:val="0"/>
              <w:spacing w:before="120" w:after="0" w:line="240" w:lineRule="auto"/>
              <w:rPr>
                <w:rFonts w:eastAsia="Times New Roman"/>
                <w:color w:val="000000"/>
                <w:sz w:val="20"/>
                <w:szCs w:val="20"/>
              </w:rPr>
            </w:pPr>
            <w:r w:rsidRPr="00AB7AFE">
              <w:rPr>
                <w:rFonts w:eastAsia="Times New Roman"/>
                <w:color w:val="000000"/>
                <w:sz w:val="20"/>
                <w:szCs w:val="20"/>
              </w:rPr>
              <w:t>On application for the issue of a limited pest management technician</w:t>
            </w:r>
            <w:r>
              <w:rPr>
                <w:rFonts w:eastAsia="Times New Roman"/>
                <w:color w:val="000000"/>
                <w:sz w:val="20"/>
                <w:szCs w:val="20"/>
              </w:rPr>
              <w:t>’</w:t>
            </w:r>
            <w:r w:rsidRPr="00AB7AFE">
              <w:rPr>
                <w:rFonts w:eastAsia="Times New Roman"/>
                <w:color w:val="000000"/>
                <w:sz w:val="20"/>
                <w:szCs w:val="20"/>
              </w:rPr>
              <w:t>s licence</w:t>
            </w:r>
          </w:p>
        </w:tc>
        <w:tc>
          <w:tcPr>
            <w:tcW w:w="712" w:type="pct"/>
            <w:tcBorders>
              <w:top w:val="nil"/>
              <w:left w:val="nil"/>
              <w:bottom w:val="nil"/>
              <w:right w:val="nil"/>
            </w:tcBorders>
          </w:tcPr>
          <w:p w14:paraId="46F4D63E" w14:textId="77777777" w:rsidR="00A954A2" w:rsidRPr="00AB7AFE" w:rsidRDefault="00A954A2" w:rsidP="00A96788">
            <w:pPr>
              <w:autoSpaceDE w:val="0"/>
              <w:autoSpaceDN w:val="0"/>
              <w:adjustRightInd w:val="0"/>
              <w:spacing w:before="120" w:after="0" w:line="240" w:lineRule="auto"/>
              <w:jc w:val="right"/>
              <w:rPr>
                <w:rFonts w:eastAsia="Times New Roman"/>
                <w:color w:val="000000"/>
                <w:sz w:val="20"/>
                <w:szCs w:val="20"/>
              </w:rPr>
            </w:pPr>
            <w:r w:rsidRPr="00AB7AFE">
              <w:rPr>
                <w:rFonts w:eastAsia="Times New Roman"/>
                <w:color w:val="000000"/>
                <w:sz w:val="20"/>
                <w:szCs w:val="20"/>
              </w:rPr>
              <w:t>$104.00</w:t>
            </w:r>
          </w:p>
        </w:tc>
      </w:tr>
      <w:tr w:rsidR="00A954A2" w:rsidRPr="00AB7AFE" w14:paraId="585732DD" w14:textId="77777777" w:rsidTr="00A96788">
        <w:trPr>
          <w:cantSplit/>
        </w:trPr>
        <w:tc>
          <w:tcPr>
            <w:tcW w:w="152" w:type="pct"/>
            <w:tcBorders>
              <w:top w:val="nil"/>
              <w:left w:val="nil"/>
              <w:bottom w:val="nil"/>
              <w:right w:val="nil"/>
            </w:tcBorders>
          </w:tcPr>
          <w:p w14:paraId="5F5E6872" w14:textId="77777777" w:rsidR="00A954A2" w:rsidRPr="00AB7AFE" w:rsidRDefault="00A954A2" w:rsidP="00A96788">
            <w:pPr>
              <w:autoSpaceDE w:val="0"/>
              <w:autoSpaceDN w:val="0"/>
              <w:adjustRightInd w:val="0"/>
              <w:spacing w:before="120" w:after="0" w:line="240" w:lineRule="auto"/>
              <w:rPr>
                <w:rFonts w:eastAsia="Times New Roman"/>
                <w:color w:val="000000"/>
                <w:sz w:val="20"/>
                <w:szCs w:val="20"/>
              </w:rPr>
            </w:pPr>
            <w:r w:rsidRPr="00AB7AFE">
              <w:rPr>
                <w:rFonts w:eastAsia="Times New Roman"/>
                <w:color w:val="000000"/>
                <w:sz w:val="20"/>
                <w:szCs w:val="20"/>
              </w:rPr>
              <w:t>4</w:t>
            </w:r>
          </w:p>
        </w:tc>
        <w:tc>
          <w:tcPr>
            <w:tcW w:w="4136" w:type="pct"/>
            <w:tcBorders>
              <w:top w:val="nil"/>
              <w:left w:val="nil"/>
              <w:bottom w:val="nil"/>
              <w:right w:val="nil"/>
            </w:tcBorders>
          </w:tcPr>
          <w:p w14:paraId="43D9BED2" w14:textId="77777777" w:rsidR="00A954A2" w:rsidRPr="00AB7AFE" w:rsidRDefault="00A954A2" w:rsidP="00A96788">
            <w:pPr>
              <w:autoSpaceDE w:val="0"/>
              <w:autoSpaceDN w:val="0"/>
              <w:adjustRightInd w:val="0"/>
              <w:spacing w:before="120" w:after="0" w:line="240" w:lineRule="auto"/>
              <w:rPr>
                <w:rFonts w:eastAsia="Times New Roman"/>
                <w:color w:val="000000"/>
                <w:sz w:val="20"/>
                <w:szCs w:val="20"/>
              </w:rPr>
            </w:pPr>
            <w:r w:rsidRPr="00AB7AFE">
              <w:rPr>
                <w:rFonts w:eastAsia="Times New Roman"/>
                <w:color w:val="000000"/>
                <w:sz w:val="20"/>
                <w:szCs w:val="20"/>
              </w:rPr>
              <w:t>On application for an extension of the term of a limited pest management technician</w:t>
            </w:r>
            <w:r>
              <w:rPr>
                <w:rFonts w:eastAsia="Times New Roman"/>
                <w:color w:val="000000"/>
                <w:sz w:val="20"/>
                <w:szCs w:val="20"/>
              </w:rPr>
              <w:t>’</w:t>
            </w:r>
            <w:r w:rsidRPr="00AB7AFE">
              <w:rPr>
                <w:rFonts w:eastAsia="Times New Roman"/>
                <w:color w:val="000000"/>
                <w:sz w:val="20"/>
                <w:szCs w:val="20"/>
              </w:rPr>
              <w:t>s licence</w:t>
            </w:r>
          </w:p>
        </w:tc>
        <w:tc>
          <w:tcPr>
            <w:tcW w:w="712" w:type="pct"/>
            <w:tcBorders>
              <w:top w:val="nil"/>
              <w:left w:val="nil"/>
              <w:bottom w:val="nil"/>
              <w:right w:val="nil"/>
            </w:tcBorders>
          </w:tcPr>
          <w:p w14:paraId="137A5D3A" w14:textId="77777777" w:rsidR="00A954A2" w:rsidRPr="00AB7AFE" w:rsidRDefault="00A954A2" w:rsidP="00A96788">
            <w:pPr>
              <w:autoSpaceDE w:val="0"/>
              <w:autoSpaceDN w:val="0"/>
              <w:adjustRightInd w:val="0"/>
              <w:spacing w:before="120" w:after="0" w:line="240" w:lineRule="auto"/>
              <w:jc w:val="right"/>
              <w:rPr>
                <w:rFonts w:eastAsia="Times New Roman"/>
                <w:color w:val="000000"/>
                <w:sz w:val="20"/>
                <w:szCs w:val="20"/>
              </w:rPr>
            </w:pPr>
            <w:r w:rsidRPr="00AB7AFE">
              <w:rPr>
                <w:rFonts w:eastAsia="Times New Roman"/>
                <w:color w:val="000000"/>
                <w:sz w:val="20"/>
                <w:szCs w:val="20"/>
              </w:rPr>
              <w:t>$40.50</w:t>
            </w:r>
          </w:p>
        </w:tc>
      </w:tr>
    </w:tbl>
    <w:p w14:paraId="24473C5A" w14:textId="77777777" w:rsidR="00A954A2" w:rsidRPr="00AB7AFE" w:rsidRDefault="00A954A2" w:rsidP="00A954A2">
      <w:pPr>
        <w:autoSpaceDE w:val="0"/>
        <w:autoSpaceDN w:val="0"/>
        <w:adjustRightInd w:val="0"/>
        <w:spacing w:before="240" w:after="0" w:line="240" w:lineRule="auto"/>
        <w:rPr>
          <w:rFonts w:eastAsia="Times New Roman"/>
          <w:b/>
          <w:bCs/>
          <w:color w:val="000000"/>
          <w:sz w:val="26"/>
          <w:szCs w:val="26"/>
        </w:rPr>
      </w:pPr>
      <w:r w:rsidRPr="00AB7AFE">
        <w:rPr>
          <w:rFonts w:eastAsia="Times New Roman"/>
          <w:b/>
          <w:bCs/>
          <w:color w:val="000000"/>
          <w:sz w:val="26"/>
          <w:szCs w:val="26"/>
        </w:rPr>
        <w:t xml:space="preserve">Made by </w:t>
      </w:r>
      <w:r>
        <w:rPr>
          <w:rFonts w:eastAsia="Times New Roman"/>
          <w:b/>
          <w:bCs/>
          <w:color w:val="000000"/>
          <w:sz w:val="26"/>
          <w:szCs w:val="26"/>
        </w:rPr>
        <w:t>t</w:t>
      </w:r>
      <w:r w:rsidRPr="00AB7AFE">
        <w:rPr>
          <w:rFonts w:eastAsia="Times New Roman"/>
          <w:b/>
          <w:bCs/>
          <w:color w:val="000000"/>
          <w:sz w:val="26"/>
          <w:szCs w:val="26"/>
        </w:rPr>
        <w:t>he Minister for Health and Wellbeing</w:t>
      </w:r>
    </w:p>
    <w:p w14:paraId="5BE30A08" w14:textId="77777777" w:rsidR="00A954A2" w:rsidRPr="005F301E" w:rsidRDefault="00A954A2" w:rsidP="00A954A2">
      <w:pPr>
        <w:widowControl w:val="0"/>
        <w:spacing w:after="0" w:line="240" w:lineRule="auto"/>
        <w:rPr>
          <w:rFonts w:eastAsia="Times New Roman"/>
          <w:spacing w:val="-2"/>
          <w:sz w:val="23"/>
          <w:szCs w:val="23"/>
          <w:lang w:val="en-US"/>
        </w:rPr>
      </w:pPr>
      <w:r w:rsidRPr="005F301E">
        <w:rPr>
          <w:rFonts w:eastAsia="Times New Roman"/>
          <w:spacing w:val="-2"/>
          <w:sz w:val="23"/>
          <w:szCs w:val="23"/>
          <w:lang w:val="en-US"/>
        </w:rPr>
        <w:t>Hon Blair Boyer MP</w:t>
      </w:r>
    </w:p>
    <w:p w14:paraId="3004BDBB" w14:textId="77777777" w:rsidR="00A954A2" w:rsidRPr="005F301E" w:rsidRDefault="00A954A2" w:rsidP="00A954A2">
      <w:pPr>
        <w:autoSpaceDE w:val="0"/>
        <w:autoSpaceDN w:val="0"/>
        <w:adjustRightInd w:val="0"/>
        <w:spacing w:before="120" w:after="0" w:line="240" w:lineRule="auto"/>
        <w:rPr>
          <w:rFonts w:eastAsia="Times New Roman"/>
          <w:sz w:val="23"/>
          <w:szCs w:val="23"/>
          <w:lang w:val="en-NZ"/>
        </w:rPr>
      </w:pPr>
      <w:r w:rsidRPr="005F301E">
        <w:rPr>
          <w:rFonts w:eastAsia="Times New Roman"/>
          <w:color w:val="000000"/>
          <w:sz w:val="23"/>
          <w:szCs w:val="23"/>
        </w:rPr>
        <w:t xml:space="preserve">On </w:t>
      </w:r>
      <w:r w:rsidRPr="005F301E">
        <w:rPr>
          <w:rFonts w:eastAsia="Times New Roman"/>
          <w:sz w:val="23"/>
          <w:szCs w:val="23"/>
          <w:lang w:val="en-NZ"/>
        </w:rPr>
        <w:t>1 May 2026</w:t>
      </w:r>
    </w:p>
    <w:p w14:paraId="40EF8D32" w14:textId="77777777" w:rsidR="00A954A2" w:rsidRPr="005F301E" w:rsidRDefault="00A954A2" w:rsidP="00A954A2">
      <w:pPr>
        <w:pBdr>
          <w:top w:val="single" w:sz="4" w:space="1" w:color="auto"/>
        </w:pBdr>
        <w:spacing w:before="100" w:after="0" w:line="14" w:lineRule="exact"/>
        <w:jc w:val="center"/>
        <w:rPr>
          <w:rFonts w:eastAsia="Times New Roman"/>
          <w:szCs w:val="17"/>
        </w:rPr>
      </w:pPr>
    </w:p>
    <w:p w14:paraId="41087DF9" w14:textId="77777777" w:rsidR="00A954A2" w:rsidRPr="005F301E" w:rsidRDefault="00A954A2" w:rsidP="00A954A2">
      <w:pPr>
        <w:pStyle w:val="NoSpacing"/>
      </w:pPr>
    </w:p>
    <w:p w14:paraId="28C7A952" w14:textId="77777777" w:rsidR="00A954A2" w:rsidRDefault="00A954A2" w:rsidP="00226B47">
      <w:pPr>
        <w:pStyle w:val="GG-Title1"/>
      </w:pPr>
      <w:r>
        <w:t>Controlled Substances Act 1984 (SA)</w:t>
      </w:r>
    </w:p>
    <w:p w14:paraId="0EB78483" w14:textId="77777777" w:rsidR="00A954A2" w:rsidRPr="004B0AE3" w:rsidRDefault="00A954A2" w:rsidP="00A954A2">
      <w:pPr>
        <w:pStyle w:val="GG-Title2"/>
      </w:pPr>
      <w:r w:rsidRPr="004B0AE3">
        <w:t>Subsection 57(2)</w:t>
      </w:r>
    </w:p>
    <w:p w14:paraId="31634146" w14:textId="77777777" w:rsidR="00A954A2" w:rsidRDefault="00A954A2" w:rsidP="00A954A2">
      <w:pPr>
        <w:pStyle w:val="GG-Title3"/>
      </w:pPr>
      <w:r>
        <w:t>Revocation of Prohibition Order</w:t>
      </w:r>
    </w:p>
    <w:p w14:paraId="47CBF04C" w14:textId="77777777" w:rsidR="00A954A2" w:rsidRDefault="00A954A2" w:rsidP="009C097D">
      <w:pPr>
        <w:pStyle w:val="GG-body"/>
        <w:spacing w:after="60"/>
      </w:pPr>
      <w:r>
        <w:t xml:space="preserve">Take notice that on 15 May 2026, I, Kerin Montgomerie. Director, Clinical Regulation, Health Protection and Regulation, Department for Health and Wellbeing, exercised the power delegated to me under Section 62A of the </w:t>
      </w:r>
      <w:r w:rsidRPr="004B0AE3">
        <w:rPr>
          <w:i/>
          <w:iCs/>
        </w:rPr>
        <w:t>Controlled Substances Act 1984</w:t>
      </w:r>
      <w:r>
        <w:t xml:space="preserve"> (SA) (“the Act”), and made the following Order under subsection 57(2) of the Act:</w:t>
      </w:r>
    </w:p>
    <w:p w14:paraId="75CE7397" w14:textId="77777777" w:rsidR="00A954A2" w:rsidRDefault="00A954A2" w:rsidP="009C097D">
      <w:pPr>
        <w:pStyle w:val="GG-body"/>
        <w:spacing w:after="60"/>
        <w:ind w:left="142"/>
      </w:pPr>
      <w:r>
        <w:t xml:space="preserve">The Prohibition Order made on 26 April 2012 under subsection 57(1)(c) of the Act in relation to </w:t>
      </w:r>
    </w:p>
    <w:p w14:paraId="0C355BD9" w14:textId="77777777" w:rsidR="00A954A2" w:rsidRDefault="00A954A2" w:rsidP="00BA29BB">
      <w:pPr>
        <w:pStyle w:val="GG-body"/>
        <w:spacing w:after="60"/>
        <w:ind w:left="284"/>
      </w:pPr>
      <w:r>
        <w:t>Dr Jason Michael Johnson—date of birth 07/10/1974</w:t>
      </w:r>
    </w:p>
    <w:p w14:paraId="76114E33" w14:textId="77777777" w:rsidR="00A954A2" w:rsidRDefault="00A954A2" w:rsidP="009C097D">
      <w:pPr>
        <w:pStyle w:val="GG-body"/>
        <w:spacing w:after="60"/>
        <w:ind w:left="142"/>
      </w:pPr>
      <w:r>
        <w:t>is hereby REVOKED.</w:t>
      </w:r>
    </w:p>
    <w:p w14:paraId="10F1E77A" w14:textId="77777777" w:rsidR="00A954A2" w:rsidRPr="006A6FB3" w:rsidRDefault="00A954A2" w:rsidP="00A954A2">
      <w:pPr>
        <w:spacing w:after="0"/>
        <w:rPr>
          <w:rFonts w:eastAsia="Times New Roman"/>
          <w:szCs w:val="17"/>
        </w:rPr>
      </w:pPr>
      <w:r w:rsidRPr="006A6FB3">
        <w:rPr>
          <w:rFonts w:eastAsia="Times New Roman"/>
          <w:szCs w:val="17"/>
        </w:rPr>
        <w:t xml:space="preserve">Dated: </w:t>
      </w:r>
      <w:r>
        <w:rPr>
          <w:rFonts w:eastAsia="Times New Roman"/>
          <w:szCs w:val="17"/>
          <w:lang w:val="en-US"/>
        </w:rPr>
        <w:t>21</w:t>
      </w:r>
      <w:r w:rsidRPr="006A6FB3">
        <w:rPr>
          <w:rFonts w:eastAsia="Times New Roman"/>
          <w:szCs w:val="17"/>
          <w:lang w:val="en-US"/>
        </w:rPr>
        <w:t xml:space="preserve"> Ma</w:t>
      </w:r>
      <w:r>
        <w:rPr>
          <w:rFonts w:eastAsia="Times New Roman"/>
          <w:szCs w:val="17"/>
          <w:lang w:val="en-US"/>
        </w:rPr>
        <w:t>y</w:t>
      </w:r>
      <w:r w:rsidRPr="006A6FB3">
        <w:rPr>
          <w:rFonts w:eastAsia="Times New Roman"/>
          <w:szCs w:val="17"/>
          <w:lang w:val="en-US"/>
        </w:rPr>
        <w:t xml:space="preserve"> 202</w:t>
      </w:r>
      <w:r>
        <w:rPr>
          <w:rFonts w:eastAsia="Times New Roman"/>
          <w:szCs w:val="17"/>
          <w:lang w:val="en-US"/>
        </w:rPr>
        <w:t>6</w:t>
      </w:r>
    </w:p>
    <w:p w14:paraId="2B49EAFE" w14:textId="77777777" w:rsidR="00A954A2" w:rsidRPr="006A6FB3" w:rsidRDefault="00A954A2" w:rsidP="00A954A2">
      <w:pPr>
        <w:pStyle w:val="GG-SName"/>
      </w:pPr>
      <w:r w:rsidRPr="006A6FB3">
        <w:t>Kerin Montgomerie</w:t>
      </w:r>
    </w:p>
    <w:p w14:paraId="4DC8EA8A" w14:textId="77777777" w:rsidR="00A954A2" w:rsidRDefault="00A954A2" w:rsidP="00A954A2">
      <w:pPr>
        <w:pStyle w:val="GG-Signature"/>
      </w:pPr>
      <w:r>
        <w:t>Delegate</w:t>
      </w:r>
    </w:p>
    <w:p w14:paraId="0634EBEA" w14:textId="028BA49C" w:rsidR="00A954A2" w:rsidRDefault="00A954A2" w:rsidP="00A954A2">
      <w:pPr>
        <w:pStyle w:val="GG-Signature"/>
      </w:pPr>
      <w:r>
        <w:t>Minister for Health and Wellbeing</w:t>
      </w:r>
    </w:p>
    <w:p w14:paraId="0C4A17C7" w14:textId="77777777" w:rsidR="00A954A2" w:rsidRDefault="00A954A2" w:rsidP="00A954A2">
      <w:pPr>
        <w:pStyle w:val="GG-body"/>
        <w:pBdr>
          <w:bottom w:val="single" w:sz="4" w:space="1" w:color="auto"/>
        </w:pBdr>
        <w:spacing w:after="0" w:line="52" w:lineRule="exact"/>
        <w:jc w:val="center"/>
      </w:pPr>
    </w:p>
    <w:p w14:paraId="4AE67E39" w14:textId="77777777" w:rsidR="00A954A2" w:rsidRDefault="00A954A2" w:rsidP="00A954A2">
      <w:pPr>
        <w:pStyle w:val="GG-body"/>
        <w:pBdr>
          <w:top w:val="single" w:sz="4" w:space="1" w:color="auto"/>
        </w:pBdr>
        <w:spacing w:before="34" w:after="0" w:line="14" w:lineRule="exact"/>
        <w:jc w:val="center"/>
      </w:pPr>
    </w:p>
    <w:p w14:paraId="19879C80" w14:textId="77777777" w:rsidR="00A954A2" w:rsidRPr="00A954A2" w:rsidRDefault="00A954A2" w:rsidP="00A954A2">
      <w:pPr>
        <w:pStyle w:val="NoSpacing"/>
      </w:pPr>
    </w:p>
    <w:p w14:paraId="1AAF654E" w14:textId="77777777" w:rsidR="00A954A2" w:rsidRDefault="00A954A2" w:rsidP="002B70AE">
      <w:pPr>
        <w:pStyle w:val="Heading2"/>
      </w:pPr>
      <w:bookmarkStart w:id="31" w:name="_Toc230252263"/>
      <w:r>
        <w:t>Energy Resources Act 2000</w:t>
      </w:r>
      <w:bookmarkEnd w:id="31"/>
    </w:p>
    <w:p w14:paraId="55CE2EBC" w14:textId="77777777" w:rsidR="00A954A2" w:rsidRPr="00FD5158" w:rsidRDefault="00A954A2" w:rsidP="00A954A2">
      <w:pPr>
        <w:pStyle w:val="GG-Title3"/>
      </w:pPr>
      <w:r w:rsidRPr="00FD5158">
        <w:t xml:space="preserve">Grant </w:t>
      </w:r>
      <w:r>
        <w:t>o</w:t>
      </w:r>
      <w:r w:rsidRPr="00FD5158">
        <w:t>f Associated Activities Licence</w:t>
      </w:r>
      <w:r>
        <w:t>—</w:t>
      </w:r>
      <w:r w:rsidRPr="00FD5158">
        <w:t>A</w:t>
      </w:r>
      <w:r>
        <w:t>AL</w:t>
      </w:r>
      <w:r w:rsidRPr="00FD5158">
        <w:t xml:space="preserve"> 3</w:t>
      </w:r>
      <w:r>
        <w:t>36</w:t>
      </w:r>
      <w:r>
        <w:br/>
      </w:r>
      <w:r w:rsidRPr="00FD5158">
        <w:t xml:space="preserve">Adjunct </w:t>
      </w:r>
      <w:r>
        <w:t>t</w:t>
      </w:r>
      <w:r w:rsidRPr="00FD5158">
        <w:t>o Petroleum Retention Licence</w:t>
      </w:r>
      <w:r>
        <w:t>—</w:t>
      </w:r>
      <w:r w:rsidRPr="00FD5158">
        <w:t>PRL</w:t>
      </w:r>
      <w:r>
        <w:t xml:space="preserve"> 18</w:t>
      </w:r>
    </w:p>
    <w:p w14:paraId="61E3D47C" w14:textId="77777777" w:rsidR="00A954A2" w:rsidRDefault="00A954A2" w:rsidP="009C097D">
      <w:pPr>
        <w:spacing w:after="40"/>
      </w:pPr>
      <w:r>
        <w:t xml:space="preserve">Notice is hereby given that the undermentioned Associated Activities Licence has been granted with effect from 14 May 2026, under the provisions of the </w:t>
      </w:r>
      <w:r w:rsidRPr="00173611">
        <w:rPr>
          <w:i/>
          <w:iCs/>
        </w:rPr>
        <w:t>Energy Resources Act 2000</w:t>
      </w:r>
      <w:r>
        <w:t>, pursuant to delegated powers.</w:t>
      </w:r>
    </w:p>
    <w:tbl>
      <w:tblPr>
        <w:tblStyle w:val="TableGrid17"/>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843"/>
        <w:gridCol w:w="2930"/>
        <w:gridCol w:w="1491"/>
        <w:gridCol w:w="1373"/>
        <w:gridCol w:w="1717"/>
      </w:tblGrid>
      <w:tr w:rsidR="00A954A2" w:rsidRPr="00CD4A4D" w14:paraId="2E0C6A58" w14:textId="77777777" w:rsidTr="00A96788">
        <w:trPr>
          <w:jc w:val="center"/>
        </w:trPr>
        <w:tc>
          <w:tcPr>
            <w:tcW w:w="985" w:type="pct"/>
          </w:tcPr>
          <w:p w14:paraId="7C5B925A" w14:textId="77777777" w:rsidR="00A954A2" w:rsidRPr="00CD4A4D" w:rsidRDefault="00A954A2" w:rsidP="00A9678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CD4A4D">
              <w:rPr>
                <w:b/>
                <w:bCs/>
                <w:szCs w:val="17"/>
              </w:rPr>
              <w:t>Licence Number</w:t>
            </w:r>
          </w:p>
        </w:tc>
        <w:tc>
          <w:tcPr>
            <w:tcW w:w="1566" w:type="pct"/>
          </w:tcPr>
          <w:p w14:paraId="600A89D1" w14:textId="77777777" w:rsidR="00A954A2" w:rsidRPr="00CD4A4D" w:rsidRDefault="00A954A2" w:rsidP="00A9678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CD4A4D">
              <w:rPr>
                <w:b/>
                <w:bCs/>
                <w:szCs w:val="17"/>
              </w:rPr>
              <w:t>Licensees</w:t>
            </w:r>
          </w:p>
        </w:tc>
        <w:tc>
          <w:tcPr>
            <w:tcW w:w="797" w:type="pct"/>
          </w:tcPr>
          <w:p w14:paraId="0F561256" w14:textId="77777777" w:rsidR="00A954A2" w:rsidRPr="00CD4A4D" w:rsidRDefault="00A954A2" w:rsidP="00A9678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CD4A4D">
              <w:rPr>
                <w:b/>
                <w:bCs/>
                <w:szCs w:val="17"/>
              </w:rPr>
              <w:t>Locality</w:t>
            </w:r>
          </w:p>
        </w:tc>
        <w:tc>
          <w:tcPr>
            <w:tcW w:w="734" w:type="pct"/>
          </w:tcPr>
          <w:p w14:paraId="740A26EF" w14:textId="77777777" w:rsidR="00A954A2" w:rsidRPr="00CD4A4D" w:rsidRDefault="00A954A2" w:rsidP="00A9678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CD4A4D">
              <w:rPr>
                <w:b/>
                <w:bCs/>
                <w:szCs w:val="17"/>
              </w:rPr>
              <w:t>Area in km</w:t>
            </w:r>
            <w:r w:rsidRPr="00CD4A4D">
              <w:rPr>
                <w:b/>
                <w:bCs/>
                <w:szCs w:val="17"/>
                <w:vertAlign w:val="superscript"/>
              </w:rPr>
              <w:t>2</w:t>
            </w:r>
          </w:p>
        </w:tc>
        <w:tc>
          <w:tcPr>
            <w:tcW w:w="918" w:type="pct"/>
          </w:tcPr>
          <w:p w14:paraId="448499C8" w14:textId="77777777" w:rsidR="00A954A2" w:rsidRPr="00CD4A4D" w:rsidRDefault="00A954A2" w:rsidP="00A9678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CD4A4D">
              <w:rPr>
                <w:b/>
                <w:bCs/>
                <w:szCs w:val="17"/>
              </w:rPr>
              <w:t>Reference</w:t>
            </w:r>
          </w:p>
        </w:tc>
      </w:tr>
      <w:tr w:rsidR="00A954A2" w:rsidRPr="00CD4A4D" w14:paraId="7D2FD984" w14:textId="77777777" w:rsidTr="00A96788">
        <w:trPr>
          <w:jc w:val="center"/>
        </w:trPr>
        <w:tc>
          <w:tcPr>
            <w:tcW w:w="985" w:type="pct"/>
            <w:vAlign w:val="center"/>
          </w:tcPr>
          <w:p w14:paraId="2D587FE5" w14:textId="77777777" w:rsidR="00A954A2" w:rsidRPr="00CD4A4D" w:rsidRDefault="00A954A2" w:rsidP="00886C4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ind w:left="0" w:firstLine="0"/>
              <w:jc w:val="center"/>
              <w:rPr>
                <w:szCs w:val="17"/>
              </w:rPr>
            </w:pPr>
            <w:r w:rsidRPr="00CD4A4D">
              <w:rPr>
                <w:szCs w:val="17"/>
              </w:rPr>
              <w:t xml:space="preserve">AAL </w:t>
            </w:r>
            <w:r>
              <w:rPr>
                <w:szCs w:val="17"/>
              </w:rPr>
              <w:t>336</w:t>
            </w:r>
          </w:p>
        </w:tc>
        <w:tc>
          <w:tcPr>
            <w:tcW w:w="1566" w:type="pct"/>
          </w:tcPr>
          <w:p w14:paraId="372F4A6F" w14:textId="77777777" w:rsidR="00A954A2" w:rsidRPr="00CD4A4D" w:rsidRDefault="00A954A2" w:rsidP="00DA49A2">
            <w:pPr>
              <w:spacing w:before="40"/>
              <w:ind w:left="179" w:firstLine="0"/>
              <w:jc w:val="left"/>
              <w:rPr>
                <w:szCs w:val="17"/>
              </w:rPr>
            </w:pPr>
            <w:r w:rsidRPr="00110972">
              <w:rPr>
                <w:szCs w:val="17"/>
              </w:rPr>
              <w:t>Santos QNT Pty Ltd and</w:t>
            </w:r>
            <w:r>
              <w:rPr>
                <w:szCs w:val="17"/>
              </w:rPr>
              <w:br/>
            </w:r>
            <w:r w:rsidRPr="00110972">
              <w:rPr>
                <w:szCs w:val="17"/>
              </w:rPr>
              <w:t>Red Sky Energy (NT) Pty Ltd</w:t>
            </w:r>
          </w:p>
        </w:tc>
        <w:tc>
          <w:tcPr>
            <w:tcW w:w="797" w:type="pct"/>
            <w:vAlign w:val="center"/>
          </w:tcPr>
          <w:p w14:paraId="2C4760CA" w14:textId="77777777" w:rsidR="00A954A2" w:rsidRPr="00CD4A4D" w:rsidRDefault="00A954A2" w:rsidP="00A9678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ind w:left="87" w:firstLine="40"/>
              <w:jc w:val="center"/>
              <w:rPr>
                <w:szCs w:val="17"/>
              </w:rPr>
            </w:pPr>
            <w:r w:rsidRPr="00CD4A4D">
              <w:rPr>
                <w:szCs w:val="17"/>
              </w:rPr>
              <w:t>Cooper Basin</w:t>
            </w:r>
          </w:p>
        </w:tc>
        <w:tc>
          <w:tcPr>
            <w:tcW w:w="734" w:type="pct"/>
            <w:vAlign w:val="center"/>
          </w:tcPr>
          <w:p w14:paraId="4958DE67" w14:textId="77777777" w:rsidR="00A954A2" w:rsidRPr="00CD4A4D" w:rsidRDefault="00A954A2" w:rsidP="00A9678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jc w:val="center"/>
              <w:rPr>
                <w:szCs w:val="17"/>
              </w:rPr>
            </w:pPr>
            <w:r>
              <w:t>1.21</w:t>
            </w:r>
          </w:p>
        </w:tc>
        <w:tc>
          <w:tcPr>
            <w:tcW w:w="918" w:type="pct"/>
            <w:vAlign w:val="center"/>
          </w:tcPr>
          <w:p w14:paraId="7158F805" w14:textId="77777777" w:rsidR="00A954A2" w:rsidRPr="00CD4A4D" w:rsidRDefault="00A954A2" w:rsidP="00A9678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jc w:val="center"/>
              <w:rPr>
                <w:szCs w:val="17"/>
              </w:rPr>
            </w:pPr>
            <w:r w:rsidRPr="00EC5AE0">
              <w:rPr>
                <w:rFonts w:cs="Arial"/>
              </w:rPr>
              <w:t>MER-202</w:t>
            </w:r>
            <w:r>
              <w:rPr>
                <w:rFonts w:cs="Arial"/>
              </w:rPr>
              <w:t>5</w:t>
            </w:r>
            <w:r w:rsidRPr="00EC5AE0">
              <w:rPr>
                <w:rFonts w:cs="Arial"/>
              </w:rPr>
              <w:t>/0</w:t>
            </w:r>
            <w:r>
              <w:rPr>
                <w:rFonts w:cs="Arial"/>
              </w:rPr>
              <w:t>120</w:t>
            </w:r>
          </w:p>
        </w:tc>
      </w:tr>
    </w:tbl>
    <w:p w14:paraId="2FB886FA" w14:textId="77777777" w:rsidR="00A954A2" w:rsidRPr="00FD5158" w:rsidRDefault="00A954A2" w:rsidP="00BA29BB">
      <w:pPr>
        <w:pStyle w:val="GG-Title3"/>
        <w:spacing w:before="80" w:after="60"/>
        <w:ind w:left="142" w:hanging="142"/>
      </w:pPr>
      <w:r w:rsidRPr="00FD5158">
        <w:t xml:space="preserve">Description </w:t>
      </w:r>
      <w:r>
        <w:t>o</w:t>
      </w:r>
      <w:r w:rsidRPr="00FD5158">
        <w:t>f Area</w:t>
      </w:r>
    </w:p>
    <w:p w14:paraId="551EFF8F" w14:textId="77777777" w:rsidR="00A954A2" w:rsidRDefault="00A954A2" w:rsidP="009C097D">
      <w:pPr>
        <w:spacing w:after="60"/>
      </w:pPr>
      <w:r>
        <w:t>All that part of the State of South Australia, bounded as follows:</w:t>
      </w:r>
    </w:p>
    <w:p w14:paraId="213EE984" w14:textId="77777777" w:rsidR="00A954A2" w:rsidRDefault="00A954A2" w:rsidP="009C097D">
      <w:pPr>
        <w:spacing w:after="60"/>
        <w:ind w:left="142"/>
      </w:pPr>
      <w:r>
        <w:t xml:space="preserve">All coordinates GDA2020, Zone 54 </w:t>
      </w:r>
    </w:p>
    <w:p w14:paraId="05913B42" w14:textId="77777777" w:rsidR="00A954A2" w:rsidRDefault="00A954A2" w:rsidP="00BA29BB">
      <w:pPr>
        <w:spacing w:after="40"/>
        <w:ind w:left="1418" w:hanging="1134"/>
      </w:pPr>
      <w:r>
        <w:t>Easting</w:t>
      </w:r>
      <w:r>
        <w:tab/>
        <w:t>Northing</w:t>
      </w:r>
    </w:p>
    <w:p w14:paraId="2F9AFF56" w14:textId="77777777" w:rsidR="00A954A2" w:rsidRDefault="00A954A2" w:rsidP="00A954A2">
      <w:pPr>
        <w:spacing w:after="20"/>
        <w:ind w:left="1418" w:hanging="1134"/>
      </w:pPr>
      <w:r>
        <w:t>476939.53mE</w:t>
      </w:r>
      <w:r>
        <w:tab/>
        <w:t xml:space="preserve">6965736.47mN </w:t>
      </w:r>
    </w:p>
    <w:p w14:paraId="68424E19" w14:textId="77777777" w:rsidR="00A954A2" w:rsidRDefault="00A954A2" w:rsidP="00A954A2">
      <w:pPr>
        <w:spacing w:after="20"/>
        <w:ind w:left="1418" w:hanging="1134"/>
      </w:pPr>
      <w:r>
        <w:t>476939.93mE</w:t>
      </w:r>
      <w:r>
        <w:tab/>
        <w:t xml:space="preserve">6965526.95mN </w:t>
      </w:r>
    </w:p>
    <w:p w14:paraId="52BAF657" w14:textId="77777777" w:rsidR="00A954A2" w:rsidRDefault="00A954A2" w:rsidP="00A954A2">
      <w:pPr>
        <w:spacing w:after="20"/>
        <w:ind w:left="1418" w:hanging="1134"/>
      </w:pPr>
      <w:r>
        <w:lastRenderedPageBreak/>
        <w:t>476671.72mE</w:t>
      </w:r>
      <w:r>
        <w:tab/>
        <w:t xml:space="preserve">6965499.51mN </w:t>
      </w:r>
    </w:p>
    <w:p w14:paraId="6989389A" w14:textId="77777777" w:rsidR="00A954A2" w:rsidRDefault="00A954A2" w:rsidP="00A954A2">
      <w:pPr>
        <w:spacing w:after="20"/>
        <w:ind w:left="1418" w:hanging="1134"/>
      </w:pPr>
      <w:r>
        <w:t>476096.99mE</w:t>
      </w:r>
      <w:r>
        <w:tab/>
        <w:t xml:space="preserve">6965671.67mN </w:t>
      </w:r>
    </w:p>
    <w:p w14:paraId="504D5358" w14:textId="77777777" w:rsidR="00A954A2" w:rsidRDefault="00A954A2" w:rsidP="00A954A2">
      <w:pPr>
        <w:spacing w:after="20"/>
        <w:ind w:left="1418" w:hanging="1134"/>
      </w:pPr>
      <w:r>
        <w:t>476041.18mE</w:t>
      </w:r>
      <w:r>
        <w:tab/>
        <w:t xml:space="preserve">6965279.83mN </w:t>
      </w:r>
    </w:p>
    <w:p w14:paraId="41834A49" w14:textId="77777777" w:rsidR="00A954A2" w:rsidRDefault="00A954A2" w:rsidP="00A954A2">
      <w:pPr>
        <w:spacing w:after="20"/>
        <w:ind w:left="1418" w:hanging="1134"/>
      </w:pPr>
      <w:r>
        <w:t>475853.51mE</w:t>
      </w:r>
      <w:r>
        <w:tab/>
        <w:t xml:space="preserve">6965018.27mN </w:t>
      </w:r>
    </w:p>
    <w:p w14:paraId="64C59AE6" w14:textId="77777777" w:rsidR="00A954A2" w:rsidRDefault="00A954A2" w:rsidP="00A954A2">
      <w:pPr>
        <w:spacing w:after="20"/>
        <w:ind w:left="1418" w:hanging="1134"/>
      </w:pPr>
      <w:r>
        <w:t>475663.27mE</w:t>
      </w:r>
      <w:r>
        <w:tab/>
        <w:t xml:space="preserve">6963318.18mN </w:t>
      </w:r>
    </w:p>
    <w:p w14:paraId="0BD4553B" w14:textId="77777777" w:rsidR="00A954A2" w:rsidRDefault="00A954A2" w:rsidP="00A954A2">
      <w:pPr>
        <w:spacing w:after="20"/>
        <w:ind w:left="1418" w:hanging="1134"/>
      </w:pPr>
      <w:r>
        <w:t>475252.54mE</w:t>
      </w:r>
      <w:r>
        <w:tab/>
        <w:t xml:space="preserve">6962754.72mN </w:t>
      </w:r>
    </w:p>
    <w:p w14:paraId="6BD66C95" w14:textId="77777777" w:rsidR="00A954A2" w:rsidRDefault="00A954A2" w:rsidP="00A954A2">
      <w:pPr>
        <w:spacing w:after="20"/>
        <w:ind w:left="1418" w:hanging="1134"/>
      </w:pPr>
      <w:r>
        <w:t>474579.37mE</w:t>
      </w:r>
      <w:r>
        <w:tab/>
        <w:t xml:space="preserve">6962380.07mN </w:t>
      </w:r>
    </w:p>
    <w:p w14:paraId="1C107A28" w14:textId="77777777" w:rsidR="00A954A2" w:rsidRDefault="00A954A2" w:rsidP="00A954A2">
      <w:pPr>
        <w:spacing w:after="20"/>
        <w:ind w:left="1418" w:hanging="1134"/>
      </w:pPr>
      <w:r>
        <w:t>474534.73mE</w:t>
      </w:r>
      <w:r>
        <w:tab/>
        <w:t xml:space="preserve">6962228.93mN </w:t>
      </w:r>
    </w:p>
    <w:p w14:paraId="3F2B04E8" w14:textId="77777777" w:rsidR="00A954A2" w:rsidRDefault="00A954A2" w:rsidP="00A954A2">
      <w:pPr>
        <w:spacing w:after="20"/>
        <w:ind w:left="1418" w:hanging="1134"/>
      </w:pPr>
      <w:r>
        <w:t>474326.32mE</w:t>
      </w:r>
      <w:r>
        <w:tab/>
        <w:t xml:space="preserve">6962112.18mN </w:t>
      </w:r>
    </w:p>
    <w:p w14:paraId="706810D8" w14:textId="77777777" w:rsidR="00A954A2" w:rsidRDefault="00A954A2" w:rsidP="00A954A2">
      <w:pPr>
        <w:spacing w:after="20"/>
        <w:ind w:left="1418" w:hanging="1134"/>
      </w:pPr>
      <w:r>
        <w:t>474220.16mE</w:t>
      </w:r>
      <w:r>
        <w:tab/>
        <w:t xml:space="preserve">6962299.09mN </w:t>
      </w:r>
    </w:p>
    <w:p w14:paraId="635B2321" w14:textId="77777777" w:rsidR="00A954A2" w:rsidRDefault="00A954A2" w:rsidP="00A954A2">
      <w:pPr>
        <w:spacing w:after="20"/>
        <w:ind w:left="1418" w:hanging="1134"/>
      </w:pPr>
      <w:r>
        <w:t>474355.19mE</w:t>
      </w:r>
      <w:r>
        <w:tab/>
        <w:t xml:space="preserve">6962502.24mN </w:t>
      </w:r>
    </w:p>
    <w:p w14:paraId="3A5FA226" w14:textId="77777777" w:rsidR="00A954A2" w:rsidRDefault="00A954A2" w:rsidP="00A954A2">
      <w:pPr>
        <w:spacing w:after="20"/>
        <w:ind w:left="1418" w:hanging="1134"/>
      </w:pPr>
      <w:r>
        <w:t>475105.96mE</w:t>
      </w:r>
      <w:r>
        <w:tab/>
        <w:t xml:space="preserve">6962892.46mN </w:t>
      </w:r>
    </w:p>
    <w:p w14:paraId="01DC5AA2" w14:textId="77777777" w:rsidR="00A954A2" w:rsidRDefault="00A954A2" w:rsidP="00A954A2">
      <w:pPr>
        <w:spacing w:after="20"/>
        <w:ind w:left="1418" w:hanging="1134"/>
      </w:pPr>
      <w:r>
        <w:t>475469.06mE</w:t>
      </w:r>
      <w:r>
        <w:tab/>
        <w:t xml:space="preserve">6963372.44mN </w:t>
      </w:r>
    </w:p>
    <w:p w14:paraId="7D8DAF9F" w14:textId="77777777" w:rsidR="00A954A2" w:rsidRDefault="00A954A2" w:rsidP="00A954A2">
      <w:pPr>
        <w:spacing w:after="20"/>
        <w:ind w:left="1418" w:hanging="1134"/>
      </w:pPr>
      <w:r>
        <w:t>475479.58mE</w:t>
      </w:r>
      <w:r>
        <w:tab/>
        <w:t xml:space="preserve">6964405.09mN </w:t>
      </w:r>
    </w:p>
    <w:p w14:paraId="3F975E80" w14:textId="77777777" w:rsidR="00A954A2" w:rsidRDefault="00A954A2" w:rsidP="00A954A2">
      <w:pPr>
        <w:spacing w:after="20"/>
        <w:ind w:left="1418" w:hanging="1134"/>
      </w:pPr>
      <w:r>
        <w:t>475574.54mE</w:t>
      </w:r>
      <w:r>
        <w:tab/>
        <w:t xml:space="preserve">6964958.06mN </w:t>
      </w:r>
    </w:p>
    <w:p w14:paraId="2D112918" w14:textId="77777777" w:rsidR="00A954A2" w:rsidRDefault="00A954A2" w:rsidP="00A954A2">
      <w:pPr>
        <w:spacing w:after="20"/>
        <w:ind w:left="1418" w:hanging="1134"/>
      </w:pPr>
      <w:r>
        <w:t>476023.81mE</w:t>
      </w:r>
      <w:r>
        <w:tab/>
        <w:t xml:space="preserve">6965878.11mN </w:t>
      </w:r>
    </w:p>
    <w:p w14:paraId="06625A55" w14:textId="77777777" w:rsidR="00A954A2" w:rsidRDefault="00A954A2" w:rsidP="00A954A2">
      <w:pPr>
        <w:ind w:left="1418" w:hanging="1134"/>
      </w:pPr>
      <w:r>
        <w:t>476939.53mE</w:t>
      </w:r>
      <w:r>
        <w:tab/>
        <w:t xml:space="preserve">6965736.47mN </w:t>
      </w:r>
    </w:p>
    <w:p w14:paraId="063035D7" w14:textId="77777777" w:rsidR="00A954A2" w:rsidRDefault="00A954A2" w:rsidP="00A954A2">
      <w:r>
        <w:t xml:space="preserve">AREA: </w:t>
      </w:r>
      <w:r w:rsidRPr="00110972">
        <w:rPr>
          <w:b/>
          <w:bCs/>
        </w:rPr>
        <w:t>1.21</w:t>
      </w:r>
      <w:r>
        <w:t xml:space="preserve"> square kilometres approximately</w:t>
      </w:r>
    </w:p>
    <w:p w14:paraId="028E2D1C" w14:textId="77777777" w:rsidR="00A954A2" w:rsidRDefault="00A954A2" w:rsidP="00A954A2">
      <w:pPr>
        <w:pStyle w:val="GG-SDated"/>
      </w:pPr>
      <w:r>
        <w:t>Dated: 14 May 2026</w:t>
      </w:r>
    </w:p>
    <w:p w14:paraId="236540E6" w14:textId="3A766612" w:rsidR="00A954A2" w:rsidRDefault="00A954A2" w:rsidP="00A954A2">
      <w:pPr>
        <w:pStyle w:val="GG-SName"/>
      </w:pPr>
      <w:r w:rsidRPr="00753620">
        <w:t>Paul D</w:t>
      </w:r>
      <w:r>
        <w:t>e</w:t>
      </w:r>
      <w:r w:rsidRPr="00753620">
        <w:t xml:space="preserve"> Ionno</w:t>
      </w:r>
    </w:p>
    <w:p w14:paraId="7E777418" w14:textId="77777777" w:rsidR="00A954A2" w:rsidRPr="00FD5158" w:rsidRDefault="00A954A2" w:rsidP="00A954A2">
      <w:pPr>
        <w:pStyle w:val="GG-Signature"/>
      </w:pPr>
      <w:r w:rsidRPr="00FD5158">
        <w:t>Executive Director</w:t>
      </w:r>
    </w:p>
    <w:p w14:paraId="47ADCAEF" w14:textId="77777777" w:rsidR="00A954A2" w:rsidRPr="00FD5158" w:rsidRDefault="00A954A2" w:rsidP="00A954A2">
      <w:pPr>
        <w:pStyle w:val="GG-Signature"/>
      </w:pPr>
      <w:r w:rsidRPr="00FD5158">
        <w:t xml:space="preserve">Regulation </w:t>
      </w:r>
      <w:r>
        <w:t>a</w:t>
      </w:r>
      <w:r w:rsidRPr="00FD5158">
        <w:t>nd Compliance Division</w:t>
      </w:r>
    </w:p>
    <w:p w14:paraId="714F035F" w14:textId="77777777" w:rsidR="00A954A2" w:rsidRPr="00FD5158" w:rsidRDefault="00A954A2" w:rsidP="00A954A2">
      <w:pPr>
        <w:pStyle w:val="GG-Signature"/>
      </w:pPr>
      <w:r w:rsidRPr="00FD5158">
        <w:t xml:space="preserve">Department </w:t>
      </w:r>
      <w:r>
        <w:t>f</w:t>
      </w:r>
      <w:r w:rsidRPr="00FD5158">
        <w:t xml:space="preserve">or Energy </w:t>
      </w:r>
      <w:r>
        <w:t>a</w:t>
      </w:r>
      <w:r w:rsidRPr="00FD5158">
        <w:t>nd Mining</w:t>
      </w:r>
    </w:p>
    <w:p w14:paraId="7F413776" w14:textId="77777777" w:rsidR="00A954A2" w:rsidRDefault="00A954A2" w:rsidP="00A954A2">
      <w:pPr>
        <w:pStyle w:val="GG-Signature"/>
      </w:pPr>
      <w:r w:rsidRPr="00FD5158">
        <w:t xml:space="preserve">Delegate </w:t>
      </w:r>
      <w:r>
        <w:t>o</w:t>
      </w:r>
      <w:r w:rsidRPr="00FD5158">
        <w:t xml:space="preserve">f </w:t>
      </w:r>
      <w:r>
        <w:t>t</w:t>
      </w:r>
      <w:r w:rsidRPr="00FD5158">
        <w:t xml:space="preserve">he Minister </w:t>
      </w:r>
      <w:r>
        <w:t>f</w:t>
      </w:r>
      <w:r w:rsidRPr="00FD5158">
        <w:t>or Energy and Mining</w:t>
      </w:r>
    </w:p>
    <w:p w14:paraId="03F9B610" w14:textId="77777777" w:rsidR="00A954A2" w:rsidRDefault="00A954A2" w:rsidP="00A954A2">
      <w:pPr>
        <w:pStyle w:val="GG-Signature"/>
        <w:pBdr>
          <w:top w:val="single" w:sz="4" w:space="1" w:color="auto"/>
        </w:pBdr>
        <w:spacing w:before="100" w:line="14" w:lineRule="exact"/>
        <w:jc w:val="center"/>
      </w:pPr>
    </w:p>
    <w:p w14:paraId="1DCA3199" w14:textId="77777777" w:rsidR="00A954A2" w:rsidRPr="0002084A" w:rsidRDefault="00A954A2" w:rsidP="00A954A2">
      <w:pPr>
        <w:pStyle w:val="NoSpacing"/>
      </w:pPr>
    </w:p>
    <w:p w14:paraId="6D2AD998" w14:textId="77777777" w:rsidR="00A954A2" w:rsidRPr="00A9042F" w:rsidRDefault="00A954A2" w:rsidP="00A954A2">
      <w:pPr>
        <w:pStyle w:val="GG-Title1"/>
      </w:pPr>
      <w:r w:rsidRPr="00A9042F">
        <w:t>Energy Resources Act 2000</w:t>
      </w:r>
    </w:p>
    <w:p w14:paraId="1FEA8AD1" w14:textId="77777777" w:rsidR="00A954A2" w:rsidRPr="00A9042F" w:rsidRDefault="00A954A2" w:rsidP="00A954A2">
      <w:pPr>
        <w:pStyle w:val="GG-Title3"/>
      </w:pPr>
      <w:r w:rsidRPr="00160271">
        <w:t xml:space="preserve">Grant </w:t>
      </w:r>
      <w:r>
        <w:t>o</w:t>
      </w:r>
      <w:r w:rsidRPr="00160271">
        <w:t>f Associated Activities Licence—A</w:t>
      </w:r>
      <w:r>
        <w:t>AL</w:t>
      </w:r>
      <w:r w:rsidRPr="00160271">
        <w:t xml:space="preserve"> 337</w:t>
      </w:r>
      <w:r>
        <w:br/>
      </w:r>
      <w:r w:rsidRPr="00A9042F">
        <w:t>Adjunct to Petroleum Retention Licence</w:t>
      </w:r>
      <w:r>
        <w:t>—</w:t>
      </w:r>
      <w:r w:rsidRPr="00A9042F">
        <w:t>PRL</w:t>
      </w:r>
      <w:r>
        <w:t xml:space="preserve"> </w:t>
      </w:r>
      <w:r w:rsidRPr="00A9042F">
        <w:t>18</w:t>
      </w:r>
    </w:p>
    <w:p w14:paraId="03DC2B4D" w14:textId="77777777" w:rsidR="00A954A2" w:rsidRDefault="00A954A2" w:rsidP="00A954A2">
      <w:pPr>
        <w:pStyle w:val="GG-body"/>
        <w:rPr>
          <w:rFonts w:eastAsia="Calibri"/>
        </w:rPr>
      </w:pPr>
      <w:r w:rsidRPr="00A9042F">
        <w:rPr>
          <w:rFonts w:eastAsia="Calibri"/>
        </w:rPr>
        <w:t xml:space="preserve">Notice is hereby given that the undermentioned Associated Activities Licence has been granted with effect from 14 May 2026, under the provisions of the </w:t>
      </w:r>
      <w:r w:rsidRPr="00960F78">
        <w:rPr>
          <w:rFonts w:eastAsia="Calibri"/>
          <w:i/>
          <w:iCs/>
        </w:rPr>
        <w:t>Energy Resources Act 2000</w:t>
      </w:r>
      <w:r w:rsidRPr="00A9042F">
        <w:rPr>
          <w:rFonts w:eastAsia="Calibri"/>
        </w:rPr>
        <w:t>, pursuant to delegated powers.</w:t>
      </w:r>
    </w:p>
    <w:tbl>
      <w:tblPr>
        <w:tblStyle w:val="TableGrid17"/>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984"/>
        <w:gridCol w:w="2789"/>
        <w:gridCol w:w="1491"/>
        <w:gridCol w:w="1373"/>
        <w:gridCol w:w="1717"/>
      </w:tblGrid>
      <w:tr w:rsidR="00A954A2" w:rsidRPr="00160271" w14:paraId="7910997C" w14:textId="77777777" w:rsidTr="00A96788">
        <w:trPr>
          <w:jc w:val="center"/>
        </w:trPr>
        <w:tc>
          <w:tcPr>
            <w:tcW w:w="1060" w:type="pct"/>
          </w:tcPr>
          <w:p w14:paraId="3075E55E" w14:textId="77777777" w:rsidR="00A954A2" w:rsidRPr="00160271" w:rsidRDefault="00A954A2" w:rsidP="00A96788">
            <w:pPr>
              <w:spacing w:before="40" w:after="40"/>
              <w:jc w:val="center"/>
              <w:rPr>
                <w:b/>
                <w:bCs/>
                <w:szCs w:val="17"/>
              </w:rPr>
            </w:pPr>
            <w:r w:rsidRPr="00160271">
              <w:rPr>
                <w:b/>
                <w:bCs/>
                <w:szCs w:val="17"/>
              </w:rPr>
              <w:t>Licence Number</w:t>
            </w:r>
          </w:p>
        </w:tc>
        <w:tc>
          <w:tcPr>
            <w:tcW w:w="1491" w:type="pct"/>
          </w:tcPr>
          <w:p w14:paraId="35ED0A0F" w14:textId="77777777" w:rsidR="00A954A2" w:rsidRPr="00160271" w:rsidRDefault="00A954A2" w:rsidP="00A96788">
            <w:pPr>
              <w:spacing w:before="40" w:after="40"/>
              <w:jc w:val="center"/>
              <w:rPr>
                <w:b/>
                <w:bCs/>
                <w:szCs w:val="17"/>
              </w:rPr>
            </w:pPr>
            <w:r w:rsidRPr="00160271">
              <w:rPr>
                <w:b/>
                <w:bCs/>
                <w:szCs w:val="17"/>
              </w:rPr>
              <w:t>Licensees</w:t>
            </w:r>
          </w:p>
        </w:tc>
        <w:tc>
          <w:tcPr>
            <w:tcW w:w="797" w:type="pct"/>
          </w:tcPr>
          <w:p w14:paraId="61A7C327" w14:textId="77777777" w:rsidR="00A954A2" w:rsidRPr="00160271" w:rsidRDefault="00A954A2" w:rsidP="00A96788">
            <w:pPr>
              <w:spacing w:before="40" w:after="40"/>
              <w:jc w:val="center"/>
              <w:rPr>
                <w:b/>
                <w:bCs/>
                <w:szCs w:val="17"/>
              </w:rPr>
            </w:pPr>
            <w:r w:rsidRPr="00160271">
              <w:rPr>
                <w:b/>
                <w:bCs/>
                <w:szCs w:val="17"/>
              </w:rPr>
              <w:t>Locality</w:t>
            </w:r>
          </w:p>
        </w:tc>
        <w:tc>
          <w:tcPr>
            <w:tcW w:w="734" w:type="pct"/>
          </w:tcPr>
          <w:p w14:paraId="7BF6A9F9" w14:textId="77777777" w:rsidR="00A954A2" w:rsidRPr="00160271" w:rsidRDefault="00A954A2" w:rsidP="00A96788">
            <w:pPr>
              <w:spacing w:before="40" w:after="40"/>
              <w:jc w:val="center"/>
              <w:rPr>
                <w:b/>
                <w:bCs/>
                <w:szCs w:val="17"/>
              </w:rPr>
            </w:pPr>
            <w:r w:rsidRPr="00160271">
              <w:rPr>
                <w:b/>
                <w:bCs/>
                <w:szCs w:val="17"/>
              </w:rPr>
              <w:t>Area in km</w:t>
            </w:r>
            <w:r w:rsidRPr="00160271">
              <w:rPr>
                <w:b/>
                <w:bCs/>
                <w:szCs w:val="17"/>
                <w:vertAlign w:val="superscript"/>
              </w:rPr>
              <w:t>2</w:t>
            </w:r>
          </w:p>
        </w:tc>
        <w:tc>
          <w:tcPr>
            <w:tcW w:w="918" w:type="pct"/>
          </w:tcPr>
          <w:p w14:paraId="40E3AA7F" w14:textId="77777777" w:rsidR="00A954A2" w:rsidRPr="00160271" w:rsidRDefault="00A954A2" w:rsidP="00A96788">
            <w:pPr>
              <w:spacing w:before="40" w:after="40"/>
              <w:jc w:val="center"/>
              <w:rPr>
                <w:b/>
                <w:bCs/>
                <w:szCs w:val="17"/>
              </w:rPr>
            </w:pPr>
            <w:r w:rsidRPr="00160271">
              <w:rPr>
                <w:b/>
                <w:bCs/>
                <w:szCs w:val="17"/>
              </w:rPr>
              <w:t>Reference</w:t>
            </w:r>
          </w:p>
        </w:tc>
      </w:tr>
      <w:tr w:rsidR="00A954A2" w:rsidRPr="00160271" w14:paraId="2A78C4C6" w14:textId="77777777" w:rsidTr="00A96788">
        <w:trPr>
          <w:jc w:val="center"/>
        </w:trPr>
        <w:tc>
          <w:tcPr>
            <w:tcW w:w="1060" w:type="pct"/>
            <w:vAlign w:val="center"/>
          </w:tcPr>
          <w:p w14:paraId="0CDD119A" w14:textId="77777777" w:rsidR="00A954A2" w:rsidRPr="00160271" w:rsidRDefault="00A954A2" w:rsidP="00A96788">
            <w:pPr>
              <w:spacing w:before="40"/>
              <w:jc w:val="center"/>
              <w:rPr>
                <w:szCs w:val="17"/>
              </w:rPr>
            </w:pPr>
            <w:r w:rsidRPr="00160271">
              <w:rPr>
                <w:szCs w:val="17"/>
              </w:rPr>
              <w:t>AAL 33</w:t>
            </w:r>
            <w:r>
              <w:rPr>
                <w:szCs w:val="17"/>
              </w:rPr>
              <w:t>7</w:t>
            </w:r>
          </w:p>
        </w:tc>
        <w:tc>
          <w:tcPr>
            <w:tcW w:w="1491" w:type="pct"/>
          </w:tcPr>
          <w:p w14:paraId="17F8F59F" w14:textId="77777777" w:rsidR="00A954A2" w:rsidRPr="00160271" w:rsidRDefault="00A954A2" w:rsidP="00886C45">
            <w:pPr>
              <w:tabs>
                <w:tab w:val="clear" w:pos="160"/>
                <w:tab w:val="clear" w:pos="320"/>
                <w:tab w:val="clear" w:pos="480"/>
                <w:tab w:val="clear" w:pos="640"/>
              </w:tabs>
              <w:spacing w:before="40"/>
              <w:ind w:left="321" w:firstLine="0"/>
              <w:jc w:val="left"/>
              <w:rPr>
                <w:szCs w:val="17"/>
              </w:rPr>
            </w:pPr>
            <w:r w:rsidRPr="00160271">
              <w:rPr>
                <w:szCs w:val="17"/>
              </w:rPr>
              <w:t xml:space="preserve">Santos QNT Pty Ltd and </w:t>
            </w:r>
            <w:r>
              <w:rPr>
                <w:szCs w:val="17"/>
              </w:rPr>
              <w:br/>
            </w:r>
            <w:r w:rsidRPr="00160271">
              <w:rPr>
                <w:szCs w:val="17"/>
              </w:rPr>
              <w:t>Red Sky Energy (NT) Pty Ltd</w:t>
            </w:r>
          </w:p>
        </w:tc>
        <w:tc>
          <w:tcPr>
            <w:tcW w:w="797" w:type="pct"/>
            <w:vAlign w:val="center"/>
          </w:tcPr>
          <w:p w14:paraId="44F3A2D6" w14:textId="77777777" w:rsidR="00A954A2" w:rsidRPr="00160271" w:rsidRDefault="00A954A2" w:rsidP="00886C45">
            <w:pPr>
              <w:spacing w:before="40"/>
              <w:ind w:left="87" w:hanging="2"/>
              <w:jc w:val="center"/>
              <w:rPr>
                <w:szCs w:val="17"/>
              </w:rPr>
            </w:pPr>
            <w:r w:rsidRPr="00160271">
              <w:rPr>
                <w:szCs w:val="17"/>
              </w:rPr>
              <w:t>Cooper Basin</w:t>
            </w:r>
          </w:p>
        </w:tc>
        <w:tc>
          <w:tcPr>
            <w:tcW w:w="734" w:type="pct"/>
            <w:vAlign w:val="center"/>
          </w:tcPr>
          <w:p w14:paraId="51BACFEC" w14:textId="77777777" w:rsidR="00A954A2" w:rsidRPr="00160271" w:rsidRDefault="00A954A2" w:rsidP="00A96788">
            <w:pPr>
              <w:spacing w:before="40"/>
              <w:jc w:val="center"/>
              <w:rPr>
                <w:szCs w:val="17"/>
              </w:rPr>
            </w:pPr>
            <w:r w:rsidRPr="00160271">
              <w:t>0.</w:t>
            </w:r>
            <w:r>
              <w:t>22</w:t>
            </w:r>
          </w:p>
        </w:tc>
        <w:tc>
          <w:tcPr>
            <w:tcW w:w="918" w:type="pct"/>
            <w:vAlign w:val="center"/>
          </w:tcPr>
          <w:p w14:paraId="06C764F5" w14:textId="77777777" w:rsidR="00A954A2" w:rsidRPr="00160271" w:rsidRDefault="00A954A2" w:rsidP="00A96788">
            <w:pPr>
              <w:spacing w:before="40"/>
              <w:jc w:val="center"/>
              <w:rPr>
                <w:szCs w:val="17"/>
              </w:rPr>
            </w:pPr>
            <w:r w:rsidRPr="00160271">
              <w:rPr>
                <w:rFonts w:cs="Arial"/>
              </w:rPr>
              <w:t>MER-2025/0121</w:t>
            </w:r>
          </w:p>
        </w:tc>
      </w:tr>
    </w:tbl>
    <w:p w14:paraId="7621BB7D" w14:textId="77777777" w:rsidR="00A954A2" w:rsidRDefault="00A954A2" w:rsidP="00A954A2">
      <w:pPr>
        <w:pStyle w:val="GG-Title3"/>
        <w:spacing w:before="80"/>
      </w:pPr>
      <w:r>
        <w:t>Description of Area</w:t>
      </w:r>
    </w:p>
    <w:p w14:paraId="0722A944" w14:textId="77777777" w:rsidR="00A954A2" w:rsidRDefault="00A954A2" w:rsidP="00A954A2">
      <w:pPr>
        <w:pStyle w:val="GG-body"/>
      </w:pPr>
      <w:r>
        <w:t>All that part of the State of South Australia, bounded as follows:</w:t>
      </w:r>
    </w:p>
    <w:p w14:paraId="57C45D1C" w14:textId="77777777" w:rsidR="00A954A2" w:rsidRDefault="00A954A2" w:rsidP="00A954A2">
      <w:pPr>
        <w:pStyle w:val="GG-body"/>
        <w:ind w:left="142"/>
      </w:pPr>
      <w:r>
        <w:t>All coordinates GDA2020, Zone 54</w:t>
      </w:r>
    </w:p>
    <w:p w14:paraId="2334D8FC" w14:textId="77777777" w:rsidR="00A954A2" w:rsidRPr="007824B6" w:rsidRDefault="00A954A2" w:rsidP="00A954A2">
      <w:pPr>
        <w:ind w:left="1418" w:hanging="1134"/>
        <w:rPr>
          <w:i/>
          <w:iCs/>
        </w:rPr>
      </w:pPr>
      <w:r w:rsidRPr="007824B6">
        <w:rPr>
          <w:i/>
          <w:iCs/>
        </w:rPr>
        <w:t>Easting</w:t>
      </w:r>
      <w:r w:rsidRPr="007824B6">
        <w:rPr>
          <w:i/>
          <w:iCs/>
        </w:rPr>
        <w:tab/>
        <w:t>Northing</w:t>
      </w:r>
    </w:p>
    <w:p w14:paraId="3D74FEE8" w14:textId="77777777" w:rsidR="00A954A2" w:rsidRDefault="00A954A2" w:rsidP="00A954A2">
      <w:pPr>
        <w:pStyle w:val="GG-body"/>
        <w:spacing w:after="20"/>
        <w:ind w:left="1418" w:hanging="1134"/>
      </w:pPr>
      <w:r>
        <w:t>474252.48mE</w:t>
      </w:r>
      <w:r>
        <w:tab/>
        <w:t>6962242.20mN</w:t>
      </w:r>
    </w:p>
    <w:p w14:paraId="4C63EF6F" w14:textId="77777777" w:rsidR="00A954A2" w:rsidRDefault="00A954A2" w:rsidP="00A954A2">
      <w:pPr>
        <w:pStyle w:val="GG-body"/>
        <w:spacing w:after="20"/>
        <w:ind w:left="1418" w:hanging="1134"/>
      </w:pPr>
      <w:r>
        <w:t>474252.12mE</w:t>
      </w:r>
      <w:r>
        <w:tab/>
        <w:t>6962239.74mN</w:t>
      </w:r>
    </w:p>
    <w:p w14:paraId="30E55768" w14:textId="77777777" w:rsidR="00A954A2" w:rsidRDefault="00A954A2" w:rsidP="00A954A2">
      <w:pPr>
        <w:pStyle w:val="GG-body"/>
        <w:spacing w:after="20"/>
        <w:ind w:left="1418" w:hanging="1134"/>
      </w:pPr>
      <w:r>
        <w:t>474254.39mE</w:t>
      </w:r>
      <w:r>
        <w:tab/>
        <w:t>6962224.03mN</w:t>
      </w:r>
    </w:p>
    <w:p w14:paraId="695701B4" w14:textId="77777777" w:rsidR="00A954A2" w:rsidRDefault="00A954A2" w:rsidP="00A954A2">
      <w:pPr>
        <w:pStyle w:val="GG-body"/>
        <w:spacing w:after="20"/>
        <w:ind w:left="1418" w:hanging="1134"/>
      </w:pPr>
      <w:r>
        <w:t>474259.55mE</w:t>
      </w:r>
      <w:r>
        <w:tab/>
        <w:t>6962206.16mN</w:t>
      </w:r>
    </w:p>
    <w:p w14:paraId="49E936D3" w14:textId="77777777" w:rsidR="00A954A2" w:rsidRDefault="00A954A2" w:rsidP="00A954A2">
      <w:pPr>
        <w:pStyle w:val="GG-body"/>
        <w:spacing w:after="20"/>
        <w:ind w:left="1418" w:hanging="1134"/>
      </w:pPr>
      <w:r>
        <w:t>474266.29mE</w:t>
      </w:r>
      <w:r>
        <w:tab/>
        <w:t>6962184.97mN</w:t>
      </w:r>
    </w:p>
    <w:p w14:paraId="12E90DBA" w14:textId="77777777" w:rsidR="00A954A2" w:rsidRDefault="00A954A2" w:rsidP="00A954A2">
      <w:pPr>
        <w:pStyle w:val="GG-body"/>
        <w:spacing w:after="20"/>
        <w:ind w:left="1418" w:hanging="1134"/>
      </w:pPr>
      <w:r>
        <w:t>474266.31mE</w:t>
      </w:r>
      <w:r>
        <w:tab/>
        <w:t>6962184.90mN</w:t>
      </w:r>
    </w:p>
    <w:p w14:paraId="11C06094" w14:textId="77777777" w:rsidR="00A954A2" w:rsidRDefault="00A954A2" w:rsidP="00A954A2">
      <w:pPr>
        <w:pStyle w:val="GG-body"/>
        <w:spacing w:after="20"/>
        <w:ind w:left="1418" w:hanging="1134"/>
      </w:pPr>
      <w:r>
        <w:t>474277.64mE</w:t>
      </w:r>
      <w:r>
        <w:tab/>
        <w:t>6962147.52mN</w:t>
      </w:r>
    </w:p>
    <w:p w14:paraId="1C45D699" w14:textId="77777777" w:rsidR="00A954A2" w:rsidRDefault="00A954A2" w:rsidP="00A954A2">
      <w:pPr>
        <w:pStyle w:val="GG-body"/>
        <w:spacing w:after="20"/>
        <w:ind w:left="1418" w:hanging="1134"/>
      </w:pPr>
      <w:r>
        <w:t>474290.46mE</w:t>
      </w:r>
      <w:r>
        <w:tab/>
        <w:t>6962107.15mN</w:t>
      </w:r>
    </w:p>
    <w:p w14:paraId="3E467456" w14:textId="77777777" w:rsidR="00A954A2" w:rsidRDefault="00A954A2" w:rsidP="00A954A2">
      <w:pPr>
        <w:pStyle w:val="GG-body"/>
        <w:spacing w:after="20"/>
        <w:ind w:left="1418" w:hanging="1134"/>
      </w:pPr>
      <w:r>
        <w:t>474290.54mE</w:t>
      </w:r>
      <w:r>
        <w:tab/>
        <w:t>6962106.89mN</w:t>
      </w:r>
    </w:p>
    <w:p w14:paraId="2FE9EF65" w14:textId="77777777" w:rsidR="00A954A2" w:rsidRDefault="00A954A2" w:rsidP="00A954A2">
      <w:pPr>
        <w:pStyle w:val="GG-body"/>
        <w:spacing w:after="20"/>
        <w:ind w:left="1418" w:hanging="1134"/>
      </w:pPr>
      <w:r>
        <w:t>474301.29mE</w:t>
      </w:r>
      <w:r>
        <w:tab/>
        <w:t>6962065.60mN</w:t>
      </w:r>
    </w:p>
    <w:p w14:paraId="3C91BB9A" w14:textId="77777777" w:rsidR="00A954A2" w:rsidRDefault="00A954A2" w:rsidP="00A954A2">
      <w:pPr>
        <w:pStyle w:val="GG-body"/>
        <w:spacing w:after="20"/>
        <w:ind w:left="1418" w:hanging="1134"/>
      </w:pPr>
      <w:r>
        <w:t>474301.44mE</w:t>
      </w:r>
      <w:r>
        <w:tab/>
        <w:t>6962064.77mN</w:t>
      </w:r>
    </w:p>
    <w:p w14:paraId="3DD6C87B" w14:textId="77777777" w:rsidR="00A954A2" w:rsidRDefault="00A954A2" w:rsidP="00A954A2">
      <w:pPr>
        <w:pStyle w:val="GG-body"/>
        <w:spacing w:after="20"/>
        <w:ind w:left="1418" w:hanging="1134"/>
      </w:pPr>
      <w:r>
        <w:t>474303.87mE</w:t>
      </w:r>
      <w:r>
        <w:tab/>
        <w:t>6962036.30mN</w:t>
      </w:r>
    </w:p>
    <w:p w14:paraId="73D5DFBC" w14:textId="77777777" w:rsidR="00A954A2" w:rsidRDefault="00A954A2" w:rsidP="00A954A2">
      <w:pPr>
        <w:pStyle w:val="GG-body"/>
        <w:spacing w:after="20"/>
        <w:ind w:left="1418" w:hanging="1134"/>
      </w:pPr>
      <w:r>
        <w:t>474303.88mE</w:t>
      </w:r>
      <w:r>
        <w:tab/>
        <w:t>6962035.68mN</w:t>
      </w:r>
    </w:p>
    <w:p w14:paraId="6EF53351" w14:textId="77777777" w:rsidR="00A954A2" w:rsidRDefault="00A954A2" w:rsidP="00A954A2">
      <w:pPr>
        <w:pStyle w:val="GG-body"/>
        <w:spacing w:after="20"/>
        <w:ind w:left="1418" w:hanging="1134"/>
      </w:pPr>
      <w:r>
        <w:t>474302.76mE</w:t>
      </w:r>
      <w:r>
        <w:tab/>
        <w:t>6962007.10mN</w:t>
      </w:r>
    </w:p>
    <w:p w14:paraId="4FBEACBA" w14:textId="77777777" w:rsidR="00A954A2" w:rsidRDefault="00A954A2" w:rsidP="00A954A2">
      <w:pPr>
        <w:pStyle w:val="GG-body"/>
        <w:spacing w:after="20"/>
        <w:ind w:left="1418" w:hanging="1134"/>
      </w:pPr>
      <w:r>
        <w:t>474302.74mE</w:t>
      </w:r>
      <w:r>
        <w:tab/>
        <w:t>6962006.84mN</w:t>
      </w:r>
    </w:p>
    <w:p w14:paraId="60F5309D" w14:textId="77777777" w:rsidR="00A954A2" w:rsidRDefault="00A954A2" w:rsidP="00A954A2">
      <w:pPr>
        <w:pStyle w:val="GG-body"/>
        <w:spacing w:after="20"/>
        <w:ind w:left="1418" w:hanging="1134"/>
      </w:pPr>
      <w:r>
        <w:t>474300.13mE</w:t>
      </w:r>
      <w:r>
        <w:tab/>
        <w:t>6961978.26mN</w:t>
      </w:r>
    </w:p>
    <w:p w14:paraId="3956D718" w14:textId="77777777" w:rsidR="00A954A2" w:rsidRDefault="00A954A2" w:rsidP="00A954A2">
      <w:pPr>
        <w:pStyle w:val="GG-body"/>
        <w:spacing w:after="20"/>
        <w:ind w:left="1418" w:hanging="1134"/>
      </w:pPr>
      <w:r>
        <w:t>474300.12mE</w:t>
      </w:r>
      <w:r>
        <w:tab/>
        <w:t>6961978.11mN</w:t>
      </w:r>
    </w:p>
    <w:p w14:paraId="53868850" w14:textId="77777777" w:rsidR="00A954A2" w:rsidRDefault="00A954A2" w:rsidP="00A954A2">
      <w:pPr>
        <w:pStyle w:val="GG-body"/>
        <w:spacing w:after="20"/>
        <w:ind w:left="1418" w:hanging="1134"/>
      </w:pPr>
      <w:r>
        <w:t>474296.62mE</w:t>
      </w:r>
      <w:r>
        <w:tab/>
        <w:t>6961949.30mN</w:t>
      </w:r>
    </w:p>
    <w:p w14:paraId="6B2841AC" w14:textId="77777777" w:rsidR="00A954A2" w:rsidRDefault="00A954A2" w:rsidP="00A954A2">
      <w:pPr>
        <w:pStyle w:val="GG-body"/>
        <w:spacing w:after="20"/>
        <w:ind w:left="1418" w:hanging="1134"/>
      </w:pPr>
      <w:r>
        <w:t>474296.57mE</w:t>
      </w:r>
      <w:r>
        <w:tab/>
        <w:t>6961949.01mN</w:t>
      </w:r>
    </w:p>
    <w:p w14:paraId="026C50CF" w14:textId="77777777" w:rsidR="00A954A2" w:rsidRDefault="00A954A2" w:rsidP="00A954A2">
      <w:pPr>
        <w:pStyle w:val="GG-body"/>
        <w:spacing w:after="20"/>
        <w:ind w:left="1418" w:hanging="1134"/>
      </w:pPr>
      <w:r>
        <w:t>474291.40mE</w:t>
      </w:r>
      <w:r>
        <w:tab/>
        <w:t>6961920.64mN</w:t>
      </w:r>
    </w:p>
    <w:p w14:paraId="1064C947" w14:textId="77777777" w:rsidR="00A954A2" w:rsidRDefault="00A954A2" w:rsidP="00A954A2">
      <w:pPr>
        <w:pStyle w:val="GG-body"/>
        <w:spacing w:after="20"/>
        <w:ind w:left="1418" w:hanging="1134"/>
      </w:pPr>
      <w:r>
        <w:t>474291.23mE</w:t>
      </w:r>
      <w:r>
        <w:tab/>
        <w:t>6961919.99mN</w:t>
      </w:r>
    </w:p>
    <w:p w14:paraId="058A657E" w14:textId="77777777" w:rsidR="00A954A2" w:rsidRDefault="00A954A2" w:rsidP="00A954A2">
      <w:pPr>
        <w:pStyle w:val="GG-body"/>
        <w:spacing w:after="20"/>
        <w:ind w:left="1418" w:hanging="1134"/>
      </w:pPr>
      <w:r>
        <w:t>474282.40mE</w:t>
      </w:r>
      <w:r>
        <w:tab/>
        <w:t>6961892.94mN</w:t>
      </w:r>
    </w:p>
    <w:p w14:paraId="29643BD6" w14:textId="77777777" w:rsidR="00A954A2" w:rsidRDefault="00A954A2" w:rsidP="00A954A2">
      <w:pPr>
        <w:pStyle w:val="GG-body"/>
        <w:spacing w:after="20"/>
        <w:ind w:left="1418" w:hanging="1134"/>
      </w:pPr>
      <w:r>
        <w:t>474281.89mE</w:t>
      </w:r>
      <w:r>
        <w:tab/>
        <w:t>6961891.85mN</w:t>
      </w:r>
    </w:p>
    <w:p w14:paraId="055848E7" w14:textId="77777777" w:rsidR="00A954A2" w:rsidRDefault="00A954A2" w:rsidP="00A954A2">
      <w:pPr>
        <w:pStyle w:val="GG-body"/>
        <w:spacing w:after="20"/>
        <w:ind w:left="1418" w:hanging="1134"/>
      </w:pPr>
      <w:r>
        <w:t>474266.82mE</w:t>
      </w:r>
      <w:r>
        <w:tab/>
        <w:t>6961867.67mN</w:t>
      </w:r>
    </w:p>
    <w:p w14:paraId="26F17653" w14:textId="77777777" w:rsidR="00A954A2" w:rsidRDefault="00A954A2" w:rsidP="00A954A2">
      <w:pPr>
        <w:pStyle w:val="GG-body"/>
        <w:spacing w:after="20"/>
        <w:ind w:left="1418" w:hanging="1134"/>
      </w:pPr>
      <w:r>
        <w:t>474266.25mE</w:t>
      </w:r>
      <w:r>
        <w:tab/>
        <w:t>6961866.93mN</w:t>
      </w:r>
    </w:p>
    <w:p w14:paraId="18550EAB" w14:textId="77777777" w:rsidR="00A954A2" w:rsidRDefault="00A954A2" w:rsidP="00A954A2">
      <w:pPr>
        <w:pStyle w:val="GG-body"/>
        <w:spacing w:after="20"/>
        <w:ind w:left="1418" w:hanging="1134"/>
      </w:pPr>
      <w:r>
        <w:t>474246.74mE</w:t>
      </w:r>
      <w:r>
        <w:tab/>
        <w:t>6961845.73mN</w:t>
      </w:r>
    </w:p>
    <w:p w14:paraId="122078A9" w14:textId="77777777" w:rsidR="00A954A2" w:rsidRDefault="00A954A2" w:rsidP="00A954A2">
      <w:pPr>
        <w:pStyle w:val="GG-body"/>
        <w:spacing w:after="20"/>
        <w:ind w:left="1418" w:hanging="1134"/>
      </w:pPr>
      <w:r>
        <w:t>474246.41mE</w:t>
      </w:r>
      <w:r>
        <w:tab/>
        <w:t>6961845.41mN</w:t>
      </w:r>
    </w:p>
    <w:p w14:paraId="02C1AA43" w14:textId="77777777" w:rsidR="00A954A2" w:rsidRDefault="00A954A2" w:rsidP="00A954A2">
      <w:pPr>
        <w:pStyle w:val="GG-body"/>
        <w:spacing w:after="20"/>
        <w:ind w:left="1418" w:hanging="1134"/>
      </w:pPr>
      <w:r>
        <w:t>474224.72mE</w:t>
      </w:r>
      <w:r>
        <w:tab/>
        <w:t>6961825.76mN</w:t>
      </w:r>
    </w:p>
    <w:p w14:paraId="5AAD8F06" w14:textId="77777777" w:rsidR="00A954A2" w:rsidRDefault="00A954A2" w:rsidP="00A954A2">
      <w:pPr>
        <w:pStyle w:val="GG-body"/>
        <w:spacing w:after="20"/>
        <w:ind w:left="1418" w:hanging="1134"/>
      </w:pPr>
      <w:r>
        <w:t>474224.62mE</w:t>
      </w:r>
      <w:r>
        <w:tab/>
        <w:t>6961825.68mN</w:t>
      </w:r>
    </w:p>
    <w:p w14:paraId="4F54CC59" w14:textId="77777777" w:rsidR="00A954A2" w:rsidRDefault="00A954A2" w:rsidP="00A954A2">
      <w:pPr>
        <w:pStyle w:val="GG-body"/>
        <w:spacing w:after="20"/>
        <w:ind w:left="1418" w:hanging="1134"/>
      </w:pPr>
      <w:r>
        <w:t>474202.04mE</w:t>
      </w:r>
      <w:r>
        <w:tab/>
        <w:t>6961806.24mN</w:t>
      </w:r>
    </w:p>
    <w:p w14:paraId="033043C8" w14:textId="77777777" w:rsidR="00A954A2" w:rsidRDefault="00A954A2" w:rsidP="00A954A2">
      <w:pPr>
        <w:pStyle w:val="GG-body"/>
        <w:spacing w:after="20"/>
        <w:ind w:left="1418" w:hanging="1134"/>
      </w:pPr>
      <w:r>
        <w:lastRenderedPageBreak/>
        <w:t>474202.03mE</w:t>
      </w:r>
      <w:r>
        <w:tab/>
        <w:t>6961806.24mN</w:t>
      </w:r>
    </w:p>
    <w:p w14:paraId="6DA51423" w14:textId="77777777" w:rsidR="00A954A2" w:rsidRDefault="00A954A2" w:rsidP="00A954A2">
      <w:pPr>
        <w:pStyle w:val="GG-body"/>
        <w:spacing w:after="20"/>
        <w:ind w:left="1418" w:hanging="1134"/>
      </w:pPr>
      <w:r>
        <w:t>474179.65mE</w:t>
      </w:r>
      <w:r>
        <w:tab/>
        <w:t>6961787.03mN</w:t>
      </w:r>
    </w:p>
    <w:p w14:paraId="710283AB" w14:textId="77777777" w:rsidR="00A954A2" w:rsidRDefault="00A954A2" w:rsidP="00A954A2">
      <w:pPr>
        <w:pStyle w:val="GG-body"/>
        <w:spacing w:after="20"/>
        <w:ind w:left="1418" w:hanging="1134"/>
      </w:pPr>
      <w:r>
        <w:t>474179.35mE</w:t>
      </w:r>
      <w:r>
        <w:tab/>
        <w:t>6961786.80mN</w:t>
      </w:r>
    </w:p>
    <w:p w14:paraId="088218C2" w14:textId="77777777" w:rsidR="00A954A2" w:rsidRDefault="00A954A2" w:rsidP="00A954A2">
      <w:pPr>
        <w:pStyle w:val="GG-body"/>
        <w:spacing w:after="20"/>
        <w:ind w:left="1418" w:hanging="1134"/>
      </w:pPr>
      <w:r>
        <w:t>474155.77mE</w:t>
      </w:r>
      <w:r>
        <w:tab/>
        <w:t>6961769.47mN</w:t>
      </w:r>
    </w:p>
    <w:p w14:paraId="01FC71AB" w14:textId="77777777" w:rsidR="00A954A2" w:rsidRDefault="00A954A2" w:rsidP="00A954A2">
      <w:pPr>
        <w:pStyle w:val="GG-body"/>
        <w:spacing w:after="20"/>
        <w:ind w:left="1418" w:hanging="1134"/>
      </w:pPr>
      <w:r>
        <w:t>474155.46mE</w:t>
      </w:r>
      <w:r>
        <w:tab/>
        <w:t>6961769.26mN</w:t>
      </w:r>
    </w:p>
    <w:p w14:paraId="4CA16085" w14:textId="77777777" w:rsidR="00A954A2" w:rsidRDefault="00A954A2" w:rsidP="00A954A2">
      <w:pPr>
        <w:pStyle w:val="GG-body"/>
        <w:spacing w:after="20"/>
        <w:ind w:left="1418" w:hanging="1134"/>
      </w:pPr>
      <w:r>
        <w:t>474130.60mE</w:t>
      </w:r>
      <w:r>
        <w:tab/>
        <w:t>6961753.70mN</w:t>
      </w:r>
    </w:p>
    <w:p w14:paraId="6600BF62" w14:textId="77777777" w:rsidR="00A954A2" w:rsidRDefault="00A954A2" w:rsidP="00A954A2">
      <w:pPr>
        <w:pStyle w:val="GG-body"/>
        <w:spacing w:after="20"/>
        <w:ind w:left="1418" w:hanging="1134"/>
      </w:pPr>
      <w:r>
        <w:t>474130.48mE</w:t>
      </w:r>
      <w:r>
        <w:tab/>
        <w:t>6961753.62mN</w:t>
      </w:r>
    </w:p>
    <w:p w14:paraId="45BB071D" w14:textId="77777777" w:rsidR="00A954A2" w:rsidRDefault="00A954A2" w:rsidP="00A954A2">
      <w:pPr>
        <w:pStyle w:val="GG-body"/>
        <w:spacing w:after="20"/>
        <w:ind w:left="1418" w:hanging="1134"/>
      </w:pPr>
      <w:r>
        <w:t>474104.92mE</w:t>
      </w:r>
      <w:r>
        <w:tab/>
        <w:t>6961738.62mN</w:t>
      </w:r>
    </w:p>
    <w:p w14:paraId="330CCEAF" w14:textId="77777777" w:rsidR="00A954A2" w:rsidRDefault="00A954A2" w:rsidP="00A954A2">
      <w:pPr>
        <w:pStyle w:val="GG-body"/>
        <w:spacing w:after="20"/>
        <w:ind w:left="1418" w:hanging="1134"/>
      </w:pPr>
      <w:r>
        <w:t>474104.89mE</w:t>
      </w:r>
      <w:r>
        <w:tab/>
        <w:t>6961738.60mN</w:t>
      </w:r>
    </w:p>
    <w:p w14:paraId="0D61DFAD" w14:textId="77777777" w:rsidR="00A954A2" w:rsidRDefault="00A954A2" w:rsidP="00A954A2">
      <w:pPr>
        <w:pStyle w:val="GG-body"/>
        <w:spacing w:after="20"/>
        <w:ind w:left="1418" w:hanging="1134"/>
      </w:pPr>
      <w:r>
        <w:t>474079.14mE</w:t>
      </w:r>
      <w:r>
        <w:tab/>
        <w:t>6961723.70mN</w:t>
      </w:r>
    </w:p>
    <w:p w14:paraId="7ECEA9FD" w14:textId="77777777" w:rsidR="00A954A2" w:rsidRDefault="00A954A2" w:rsidP="00A954A2">
      <w:pPr>
        <w:pStyle w:val="GG-body"/>
        <w:spacing w:after="20"/>
        <w:ind w:left="1418" w:hanging="1134"/>
      </w:pPr>
      <w:r>
        <w:t>474079.10mE</w:t>
      </w:r>
      <w:r>
        <w:tab/>
        <w:t>6961723.68mN</w:t>
      </w:r>
    </w:p>
    <w:p w14:paraId="595C4D50" w14:textId="77777777" w:rsidR="00A954A2" w:rsidRDefault="00A954A2" w:rsidP="00A954A2">
      <w:pPr>
        <w:pStyle w:val="GG-body"/>
        <w:spacing w:after="20"/>
        <w:ind w:left="1418" w:hanging="1134"/>
      </w:pPr>
      <w:r>
        <w:t>474026.21mE</w:t>
      </w:r>
      <w:r>
        <w:tab/>
        <w:t>6961693.67mN</w:t>
      </w:r>
    </w:p>
    <w:p w14:paraId="450EE063" w14:textId="77777777" w:rsidR="00A954A2" w:rsidRDefault="00A954A2" w:rsidP="00A954A2">
      <w:pPr>
        <w:pStyle w:val="GG-body"/>
        <w:spacing w:after="20"/>
        <w:ind w:left="1418" w:hanging="1134"/>
      </w:pPr>
      <w:r>
        <w:t>473972.66mE</w:t>
      </w:r>
      <w:r>
        <w:tab/>
        <w:t>6961663.00mN</w:t>
      </w:r>
    </w:p>
    <w:p w14:paraId="66C30623" w14:textId="77777777" w:rsidR="00A954A2" w:rsidRDefault="00A954A2" w:rsidP="00A954A2">
      <w:pPr>
        <w:pStyle w:val="GG-body"/>
        <w:spacing w:after="20"/>
        <w:ind w:left="1418" w:hanging="1134"/>
      </w:pPr>
      <w:r>
        <w:t>473919.56mE</w:t>
      </w:r>
      <w:r>
        <w:tab/>
        <w:t>6961631.76mN</w:t>
      </w:r>
    </w:p>
    <w:p w14:paraId="62CF5430" w14:textId="77777777" w:rsidR="00A954A2" w:rsidRDefault="00A954A2" w:rsidP="00A954A2">
      <w:pPr>
        <w:pStyle w:val="GG-body"/>
        <w:spacing w:after="20"/>
        <w:ind w:left="1418" w:hanging="1134"/>
      </w:pPr>
      <w:r>
        <w:t>473897.17mE</w:t>
      </w:r>
      <w:r>
        <w:tab/>
        <w:t>6961613.13mN</w:t>
      </w:r>
    </w:p>
    <w:p w14:paraId="46DDAFB8" w14:textId="77777777" w:rsidR="00A954A2" w:rsidRDefault="00A954A2" w:rsidP="00A954A2">
      <w:pPr>
        <w:pStyle w:val="GG-body"/>
        <w:spacing w:after="20"/>
        <w:ind w:left="1418" w:hanging="1134"/>
      </w:pPr>
      <w:r>
        <w:t>473879.16mE</w:t>
      </w:r>
      <w:r>
        <w:tab/>
        <w:t>6961590.80mN</w:t>
      </w:r>
    </w:p>
    <w:p w14:paraId="41AB1078" w14:textId="77777777" w:rsidR="00A954A2" w:rsidRDefault="00A954A2" w:rsidP="00A954A2">
      <w:pPr>
        <w:pStyle w:val="GG-body"/>
        <w:spacing w:after="20"/>
        <w:ind w:left="1418" w:hanging="1134"/>
      </w:pPr>
      <w:r>
        <w:t>473863.84mE</w:t>
      </w:r>
      <w:r>
        <w:tab/>
        <w:t>6961565.79mN</w:t>
      </w:r>
    </w:p>
    <w:p w14:paraId="5AA39147" w14:textId="77777777" w:rsidR="00A954A2" w:rsidRDefault="00A954A2" w:rsidP="00A954A2">
      <w:pPr>
        <w:pStyle w:val="GG-body"/>
        <w:spacing w:after="20"/>
        <w:ind w:left="1418" w:hanging="1134"/>
      </w:pPr>
      <w:r>
        <w:t>473849.26mE</w:t>
      </w:r>
      <w:r>
        <w:tab/>
        <w:t>6961538.77mN</w:t>
      </w:r>
    </w:p>
    <w:p w14:paraId="500927C9" w14:textId="77777777" w:rsidR="00A954A2" w:rsidRDefault="00A954A2" w:rsidP="00A954A2">
      <w:pPr>
        <w:pStyle w:val="GG-body"/>
        <w:spacing w:after="20"/>
        <w:ind w:left="1418" w:hanging="1134"/>
      </w:pPr>
      <w:r>
        <w:t>473834.71mE</w:t>
      </w:r>
      <w:r>
        <w:tab/>
        <w:t>6961511.08mN</w:t>
      </w:r>
    </w:p>
    <w:p w14:paraId="0A481F71" w14:textId="77777777" w:rsidR="00A954A2" w:rsidRDefault="00A954A2" w:rsidP="00A954A2">
      <w:pPr>
        <w:pStyle w:val="GG-body"/>
        <w:spacing w:after="20"/>
        <w:ind w:left="1418" w:hanging="1134"/>
      </w:pPr>
      <w:r>
        <w:t>473820.26mE</w:t>
      </w:r>
      <w:r>
        <w:tab/>
        <w:t>6961483.26mN</w:t>
      </w:r>
    </w:p>
    <w:p w14:paraId="0BEAE83A" w14:textId="77777777" w:rsidR="00A954A2" w:rsidRDefault="00A954A2" w:rsidP="00A954A2">
      <w:pPr>
        <w:pStyle w:val="GG-body"/>
        <w:spacing w:after="20"/>
        <w:ind w:left="1418" w:hanging="1134"/>
      </w:pPr>
      <w:r>
        <w:t>473805.90mE</w:t>
      </w:r>
      <w:r>
        <w:tab/>
        <w:t>6961455.33mN</w:t>
      </w:r>
    </w:p>
    <w:p w14:paraId="4DDBB90F" w14:textId="77777777" w:rsidR="00A954A2" w:rsidRDefault="00A954A2" w:rsidP="00A954A2">
      <w:pPr>
        <w:pStyle w:val="GG-body"/>
        <w:spacing w:after="20"/>
        <w:ind w:left="1418" w:hanging="1134"/>
      </w:pPr>
      <w:r>
        <w:t>473805.79mE</w:t>
      </w:r>
      <w:r>
        <w:tab/>
        <w:t>6961455.13mN</w:t>
      </w:r>
    </w:p>
    <w:p w14:paraId="015752F0" w14:textId="77777777" w:rsidR="00A954A2" w:rsidRDefault="00A954A2" w:rsidP="00A954A2">
      <w:pPr>
        <w:pStyle w:val="GG-body"/>
        <w:spacing w:after="20"/>
        <w:ind w:left="1418" w:hanging="1134"/>
      </w:pPr>
      <w:r>
        <w:t>473790.24mE</w:t>
      </w:r>
      <w:r>
        <w:tab/>
        <w:t>6961427.96mN</w:t>
      </w:r>
    </w:p>
    <w:p w14:paraId="0E15768A" w14:textId="77777777" w:rsidR="00A954A2" w:rsidRDefault="00A954A2" w:rsidP="00A954A2">
      <w:pPr>
        <w:pStyle w:val="GG-body"/>
        <w:spacing w:after="20"/>
        <w:ind w:left="1418" w:hanging="1134"/>
      </w:pPr>
      <w:r>
        <w:t>473789.92mE</w:t>
      </w:r>
      <w:r>
        <w:tab/>
        <w:t>6961427.47mN</w:t>
      </w:r>
    </w:p>
    <w:p w14:paraId="68714C32" w14:textId="77777777" w:rsidR="00A954A2" w:rsidRDefault="00A954A2" w:rsidP="00A954A2">
      <w:pPr>
        <w:pStyle w:val="GG-body"/>
        <w:spacing w:after="20"/>
        <w:ind w:left="1418" w:hanging="1134"/>
      </w:pPr>
      <w:r>
        <w:t>473771.59mE</w:t>
      </w:r>
      <w:r>
        <w:tab/>
        <w:t>6961402.73mN</w:t>
      </w:r>
    </w:p>
    <w:p w14:paraId="5D850B1E" w14:textId="77777777" w:rsidR="00A954A2" w:rsidRDefault="00A954A2" w:rsidP="00A954A2">
      <w:pPr>
        <w:pStyle w:val="GG-body"/>
        <w:spacing w:after="20"/>
        <w:ind w:left="1418" w:hanging="1134"/>
      </w:pPr>
      <w:r>
        <w:t>473771.10mE</w:t>
      </w:r>
      <w:r>
        <w:tab/>
        <w:t>6961402.16mN</w:t>
      </w:r>
    </w:p>
    <w:p w14:paraId="5408641A" w14:textId="77777777" w:rsidR="00A954A2" w:rsidRDefault="00A954A2" w:rsidP="00A954A2">
      <w:pPr>
        <w:pStyle w:val="GG-body"/>
        <w:spacing w:after="20"/>
        <w:ind w:left="1418" w:hanging="1134"/>
      </w:pPr>
      <w:r>
        <w:t>473749.71mE</w:t>
      </w:r>
      <w:r>
        <w:tab/>
        <w:t>6961380.85mN</w:t>
      </w:r>
    </w:p>
    <w:p w14:paraId="60F509FE" w14:textId="77777777" w:rsidR="00A954A2" w:rsidRDefault="00A954A2" w:rsidP="00A954A2">
      <w:pPr>
        <w:pStyle w:val="GG-body"/>
        <w:spacing w:after="20"/>
        <w:ind w:left="1418" w:hanging="1134"/>
      </w:pPr>
      <w:r>
        <w:t>473749.18mE</w:t>
      </w:r>
      <w:r>
        <w:tab/>
        <w:t>6961380.39mN</w:t>
      </w:r>
    </w:p>
    <w:p w14:paraId="338D393B" w14:textId="77777777" w:rsidR="00A954A2" w:rsidRDefault="00A954A2" w:rsidP="00A954A2">
      <w:pPr>
        <w:pStyle w:val="GG-body"/>
        <w:spacing w:after="20"/>
        <w:ind w:left="1418" w:hanging="1134"/>
      </w:pPr>
      <w:r>
        <w:t>473724.72mE</w:t>
      </w:r>
      <w:r>
        <w:tab/>
        <w:t>6961362.06mN</w:t>
      </w:r>
    </w:p>
    <w:p w14:paraId="4BD94BBF" w14:textId="77777777" w:rsidR="00A954A2" w:rsidRDefault="00A954A2" w:rsidP="00A954A2">
      <w:pPr>
        <w:pStyle w:val="GG-body"/>
        <w:spacing w:after="20"/>
        <w:ind w:left="1418" w:hanging="1134"/>
      </w:pPr>
      <w:r>
        <w:t>473724.55mE</w:t>
      </w:r>
      <w:r>
        <w:tab/>
        <w:t>6961361.94mN</w:t>
      </w:r>
    </w:p>
    <w:p w14:paraId="6A3BCAE1" w14:textId="77777777" w:rsidR="00A954A2" w:rsidRDefault="00A954A2" w:rsidP="00A954A2">
      <w:pPr>
        <w:pStyle w:val="GG-body"/>
        <w:spacing w:after="20"/>
        <w:ind w:left="1418" w:hanging="1134"/>
      </w:pPr>
      <w:r>
        <w:t>473672.56mE</w:t>
      </w:r>
      <w:r>
        <w:tab/>
        <w:t>6961326.27mN</w:t>
      </w:r>
    </w:p>
    <w:p w14:paraId="12E31A8B" w14:textId="77777777" w:rsidR="00A954A2" w:rsidRDefault="00A954A2" w:rsidP="00A954A2">
      <w:pPr>
        <w:pStyle w:val="GG-body"/>
        <w:spacing w:after="20"/>
        <w:ind w:left="1418" w:hanging="1134"/>
      </w:pPr>
      <w:r>
        <w:t>473672.54mE</w:t>
      </w:r>
      <w:r>
        <w:tab/>
        <w:t>6961326.26mN</w:t>
      </w:r>
    </w:p>
    <w:p w14:paraId="2D7E0331" w14:textId="77777777" w:rsidR="00A954A2" w:rsidRDefault="00A954A2" w:rsidP="00A954A2">
      <w:pPr>
        <w:pStyle w:val="GG-body"/>
        <w:spacing w:after="20"/>
        <w:ind w:left="1418" w:hanging="1134"/>
      </w:pPr>
      <w:r>
        <w:t>473622.04mE</w:t>
      </w:r>
      <w:r>
        <w:tab/>
        <w:t>6961291.93mN</w:t>
      </w:r>
    </w:p>
    <w:p w14:paraId="564D2739" w14:textId="77777777" w:rsidR="00A954A2" w:rsidRDefault="00A954A2" w:rsidP="00A954A2">
      <w:pPr>
        <w:pStyle w:val="GG-body"/>
        <w:spacing w:after="20"/>
        <w:ind w:left="1418" w:hanging="1134"/>
      </w:pPr>
      <w:r>
        <w:t>473572.74mE</w:t>
      </w:r>
      <w:r>
        <w:tab/>
        <w:t>6961257.91mN</w:t>
      </w:r>
    </w:p>
    <w:p w14:paraId="68E686ED" w14:textId="77777777" w:rsidR="00A954A2" w:rsidRDefault="00A954A2" w:rsidP="00A954A2">
      <w:pPr>
        <w:pStyle w:val="GG-body"/>
        <w:spacing w:after="20"/>
        <w:ind w:left="1418" w:hanging="1134"/>
      </w:pPr>
      <w:r>
        <w:t>473549.19mE</w:t>
      </w:r>
      <w:r>
        <w:tab/>
        <w:t>6961239.68mN</w:t>
      </w:r>
    </w:p>
    <w:p w14:paraId="6ED32E67" w14:textId="77777777" w:rsidR="00A954A2" w:rsidRDefault="00A954A2" w:rsidP="00A954A2">
      <w:pPr>
        <w:pStyle w:val="GG-body"/>
        <w:spacing w:after="20"/>
        <w:ind w:left="1418" w:hanging="1134"/>
      </w:pPr>
      <w:r>
        <w:t>473529.38mE</w:t>
      </w:r>
      <w:r>
        <w:tab/>
        <w:t>6961218.66mN</w:t>
      </w:r>
    </w:p>
    <w:p w14:paraId="36A80C5F" w14:textId="77777777" w:rsidR="00A954A2" w:rsidRDefault="00A954A2" w:rsidP="00A954A2">
      <w:pPr>
        <w:pStyle w:val="GG-body"/>
        <w:spacing w:after="20"/>
        <w:ind w:left="1418" w:hanging="1134"/>
      </w:pPr>
      <w:r>
        <w:t>473514.23mE</w:t>
      </w:r>
      <w:r>
        <w:tab/>
        <w:t>6961194.95mN</w:t>
      </w:r>
    </w:p>
    <w:p w14:paraId="67EF622A" w14:textId="77777777" w:rsidR="00A954A2" w:rsidRDefault="00A954A2" w:rsidP="00A954A2">
      <w:pPr>
        <w:pStyle w:val="GG-body"/>
        <w:spacing w:after="20"/>
        <w:ind w:left="1418" w:hanging="1134"/>
      </w:pPr>
      <w:r>
        <w:t>473503.96mE</w:t>
      </w:r>
      <w:r>
        <w:tab/>
        <w:t>6961169.19mN</w:t>
      </w:r>
    </w:p>
    <w:p w14:paraId="6595D44D" w14:textId="77777777" w:rsidR="00A954A2" w:rsidRDefault="00A954A2" w:rsidP="00A954A2">
      <w:pPr>
        <w:pStyle w:val="GG-body"/>
        <w:spacing w:after="20"/>
        <w:ind w:left="1418" w:hanging="1134"/>
      </w:pPr>
      <w:r>
        <w:t>473498.23mE</w:t>
      </w:r>
      <w:r>
        <w:tab/>
        <w:t>6961141.58mN</w:t>
      </w:r>
    </w:p>
    <w:p w14:paraId="3FFE6F28" w14:textId="77777777" w:rsidR="00A954A2" w:rsidRDefault="00A954A2" w:rsidP="00A954A2">
      <w:pPr>
        <w:pStyle w:val="GG-body"/>
        <w:spacing w:after="20"/>
        <w:ind w:left="1418" w:hanging="1134"/>
      </w:pPr>
      <w:r>
        <w:t>473494.87mE</w:t>
      </w:r>
      <w:r>
        <w:tab/>
        <w:t>6961111.64mN</w:t>
      </w:r>
    </w:p>
    <w:p w14:paraId="1EFB1B90" w14:textId="77777777" w:rsidR="00A954A2" w:rsidRDefault="00A954A2" w:rsidP="00A954A2">
      <w:pPr>
        <w:pStyle w:val="GG-body"/>
        <w:spacing w:after="20"/>
        <w:ind w:left="1418" w:hanging="1134"/>
      </w:pPr>
      <w:r>
        <w:t>473491.02mE</w:t>
      </w:r>
      <w:r>
        <w:tab/>
        <w:t>6961064.86mN</w:t>
      </w:r>
    </w:p>
    <w:p w14:paraId="225D2879" w14:textId="77777777" w:rsidR="00A954A2" w:rsidRDefault="00A954A2" w:rsidP="00A954A2">
      <w:pPr>
        <w:pStyle w:val="GG-body"/>
        <w:spacing w:after="20"/>
        <w:ind w:left="1418" w:hanging="1134"/>
      </w:pPr>
      <w:r>
        <w:t>473485.92mE</w:t>
      </w:r>
      <w:r>
        <w:tab/>
        <w:t>6961002.04mN</w:t>
      </w:r>
    </w:p>
    <w:p w14:paraId="6AE67688" w14:textId="77777777" w:rsidR="00A954A2" w:rsidRDefault="00A954A2" w:rsidP="00A954A2">
      <w:pPr>
        <w:pStyle w:val="GG-body"/>
        <w:spacing w:after="20"/>
        <w:ind w:left="1418" w:hanging="1134"/>
      </w:pPr>
      <w:r>
        <w:t>473485.92mE</w:t>
      </w:r>
      <w:r>
        <w:tab/>
        <w:t>6961001.99mN</w:t>
      </w:r>
    </w:p>
    <w:p w14:paraId="265E31AC" w14:textId="77777777" w:rsidR="00A954A2" w:rsidRDefault="00A954A2" w:rsidP="00A954A2">
      <w:pPr>
        <w:pStyle w:val="GG-body"/>
        <w:spacing w:after="20"/>
        <w:ind w:left="1418" w:hanging="1134"/>
      </w:pPr>
      <w:r>
        <w:t>473480.13mE</w:t>
      </w:r>
      <w:r>
        <w:tab/>
        <w:t>6960939.29mN</w:t>
      </w:r>
    </w:p>
    <w:p w14:paraId="06A46D7A" w14:textId="77777777" w:rsidR="00A954A2" w:rsidRDefault="00A954A2" w:rsidP="00A954A2">
      <w:pPr>
        <w:pStyle w:val="GG-body"/>
        <w:spacing w:after="20"/>
        <w:ind w:left="1418" w:hanging="1134"/>
      </w:pPr>
      <w:r>
        <w:t>473474.63mE</w:t>
      </w:r>
      <w:r>
        <w:tab/>
        <w:t>6960876.84mN</w:t>
      </w:r>
    </w:p>
    <w:p w14:paraId="6D089A90" w14:textId="77777777" w:rsidR="00A954A2" w:rsidRDefault="00A954A2" w:rsidP="00A954A2">
      <w:pPr>
        <w:pStyle w:val="GG-body"/>
        <w:spacing w:after="20"/>
        <w:ind w:left="1418" w:hanging="1134"/>
      </w:pPr>
      <w:r>
        <w:t>473469.73mE</w:t>
      </w:r>
      <w:r>
        <w:tab/>
        <w:t>6960814.27mN</w:t>
      </w:r>
    </w:p>
    <w:p w14:paraId="7E1E7DD2" w14:textId="77777777" w:rsidR="00A954A2" w:rsidRDefault="00A954A2" w:rsidP="00A954A2">
      <w:pPr>
        <w:pStyle w:val="GG-body"/>
        <w:spacing w:after="20"/>
        <w:ind w:left="1418" w:hanging="1134"/>
      </w:pPr>
      <w:r>
        <w:t>473469.73mE</w:t>
      </w:r>
      <w:r>
        <w:tab/>
        <w:t>6960814.23mN</w:t>
      </w:r>
    </w:p>
    <w:p w14:paraId="72CDD6B3" w14:textId="77777777" w:rsidR="00A954A2" w:rsidRDefault="00A954A2" w:rsidP="00A954A2">
      <w:pPr>
        <w:pStyle w:val="GG-body"/>
        <w:spacing w:after="20"/>
        <w:ind w:left="1418" w:hanging="1134"/>
      </w:pPr>
      <w:r>
        <w:t>473464.43mE</w:t>
      </w:r>
      <w:r>
        <w:tab/>
        <w:t>6960752.09mN</w:t>
      </w:r>
    </w:p>
    <w:p w14:paraId="5DB28324" w14:textId="77777777" w:rsidR="00A954A2" w:rsidRDefault="00A954A2" w:rsidP="00A954A2">
      <w:pPr>
        <w:pStyle w:val="GG-body"/>
        <w:spacing w:after="20"/>
        <w:ind w:left="1418" w:hanging="1134"/>
      </w:pPr>
      <w:r>
        <w:t>473459.33mE</w:t>
      </w:r>
      <w:r>
        <w:tab/>
        <w:t>6960689.29mN</w:t>
      </w:r>
    </w:p>
    <w:p w14:paraId="245DEE7F" w14:textId="77777777" w:rsidR="00A954A2" w:rsidRDefault="00A954A2" w:rsidP="00A954A2">
      <w:pPr>
        <w:pStyle w:val="GG-body"/>
        <w:spacing w:after="20"/>
        <w:ind w:left="1418" w:hanging="1134"/>
      </w:pPr>
      <w:r>
        <w:t>473459.33mE</w:t>
      </w:r>
      <w:r>
        <w:tab/>
        <w:t>6960689.27mN</w:t>
      </w:r>
    </w:p>
    <w:p w14:paraId="42933FA0" w14:textId="77777777" w:rsidR="00A954A2" w:rsidRDefault="00A954A2" w:rsidP="00A954A2">
      <w:pPr>
        <w:pStyle w:val="GG-body"/>
        <w:spacing w:after="20"/>
        <w:ind w:left="1418" w:hanging="1134"/>
      </w:pPr>
      <w:r>
        <w:t>473455.38mE</w:t>
      </w:r>
      <w:r>
        <w:tab/>
        <w:t>6960642.21mN</w:t>
      </w:r>
    </w:p>
    <w:p w14:paraId="25FCAD86" w14:textId="77777777" w:rsidR="00A954A2" w:rsidRDefault="00A954A2" w:rsidP="00A954A2">
      <w:pPr>
        <w:pStyle w:val="GG-body"/>
        <w:spacing w:after="20"/>
        <w:ind w:left="1418" w:hanging="1134"/>
      </w:pPr>
      <w:r>
        <w:t>473451.83mE</w:t>
      </w:r>
      <w:r>
        <w:tab/>
        <w:t>6960595.26mN</w:t>
      </w:r>
    </w:p>
    <w:p w14:paraId="6999C3B2" w14:textId="77777777" w:rsidR="00A954A2" w:rsidRDefault="00A954A2" w:rsidP="00A954A2">
      <w:pPr>
        <w:pStyle w:val="GG-body"/>
        <w:spacing w:after="20"/>
        <w:ind w:left="1418" w:hanging="1134"/>
      </w:pPr>
      <w:r>
        <w:t>473451.83mE</w:t>
      </w:r>
      <w:r>
        <w:tab/>
        <w:t>6960595.18mN</w:t>
      </w:r>
    </w:p>
    <w:p w14:paraId="4AF57195" w14:textId="77777777" w:rsidR="00A954A2" w:rsidRDefault="00A954A2" w:rsidP="00A954A2">
      <w:pPr>
        <w:pStyle w:val="GG-body"/>
        <w:spacing w:after="20"/>
        <w:ind w:left="1418" w:hanging="1134"/>
      </w:pPr>
      <w:r>
        <w:t>473447.58mE</w:t>
      </w:r>
      <w:r>
        <w:tab/>
        <w:t>6960548.76mN</w:t>
      </w:r>
    </w:p>
    <w:p w14:paraId="45134CE0" w14:textId="77777777" w:rsidR="00A954A2" w:rsidRDefault="00A954A2" w:rsidP="00A954A2">
      <w:pPr>
        <w:pStyle w:val="GG-body"/>
        <w:spacing w:after="20"/>
        <w:ind w:left="1418" w:hanging="1134"/>
      </w:pPr>
      <w:r>
        <w:t>473447.57mE</w:t>
      </w:r>
      <w:r>
        <w:tab/>
        <w:t>6960548.69mN</w:t>
      </w:r>
    </w:p>
    <w:p w14:paraId="10790EDC" w14:textId="77777777" w:rsidR="00A954A2" w:rsidRDefault="00A954A2" w:rsidP="00A954A2">
      <w:pPr>
        <w:pStyle w:val="GG-body"/>
        <w:spacing w:after="20"/>
        <w:ind w:left="1418" w:hanging="1134"/>
      </w:pPr>
      <w:r>
        <w:t>473442.64mE</w:t>
      </w:r>
      <w:r>
        <w:tab/>
        <w:t>6960501.82mN</w:t>
      </w:r>
    </w:p>
    <w:p w14:paraId="0F3BCD77" w14:textId="77777777" w:rsidR="00A954A2" w:rsidRDefault="00A954A2" w:rsidP="00A954A2">
      <w:pPr>
        <w:pStyle w:val="GG-body"/>
        <w:spacing w:after="20"/>
        <w:ind w:left="1418" w:hanging="1134"/>
      </w:pPr>
      <w:r>
        <w:t>473442.54mE</w:t>
      </w:r>
      <w:r>
        <w:tab/>
        <w:t>6960501.23mN</w:t>
      </w:r>
    </w:p>
    <w:p w14:paraId="044602E9" w14:textId="77777777" w:rsidR="00A954A2" w:rsidRDefault="00A954A2" w:rsidP="00A954A2">
      <w:pPr>
        <w:pStyle w:val="GG-body"/>
        <w:spacing w:after="20"/>
        <w:ind w:left="1418" w:hanging="1134"/>
      </w:pPr>
      <w:r>
        <w:t>473435.49mE</w:t>
      </w:r>
      <w:r>
        <w:tab/>
        <w:t>6960470.32mN</w:t>
      </w:r>
    </w:p>
    <w:p w14:paraId="0CEA4C5C" w14:textId="77777777" w:rsidR="00A954A2" w:rsidRDefault="00A954A2" w:rsidP="00A954A2">
      <w:pPr>
        <w:pStyle w:val="GG-body"/>
        <w:spacing w:after="20"/>
        <w:ind w:left="1418" w:hanging="1134"/>
      </w:pPr>
      <w:r>
        <w:t>473435.20mE</w:t>
      </w:r>
      <w:r>
        <w:tab/>
        <w:t>6960469.43mN</w:t>
      </w:r>
    </w:p>
    <w:p w14:paraId="1380233E" w14:textId="77777777" w:rsidR="00A954A2" w:rsidRDefault="00A954A2" w:rsidP="00A954A2">
      <w:pPr>
        <w:pStyle w:val="GG-body"/>
        <w:spacing w:after="20"/>
        <w:ind w:left="1418" w:hanging="1134"/>
      </w:pPr>
      <w:r>
        <w:t>473422.52mE</w:t>
      </w:r>
      <w:r>
        <w:tab/>
        <w:t>6960440.38mN</w:t>
      </w:r>
    </w:p>
    <w:p w14:paraId="35D4AF61" w14:textId="77777777" w:rsidR="00A954A2" w:rsidRDefault="00A954A2" w:rsidP="00A954A2">
      <w:pPr>
        <w:pStyle w:val="GG-body"/>
        <w:spacing w:after="20"/>
        <w:ind w:left="1418" w:hanging="1134"/>
      </w:pPr>
      <w:r>
        <w:t>473422.01mE</w:t>
      </w:r>
      <w:r>
        <w:tab/>
        <w:t>6960439.48mN</w:t>
      </w:r>
    </w:p>
    <w:p w14:paraId="3B58FC5F" w14:textId="77777777" w:rsidR="00A954A2" w:rsidRDefault="00A954A2" w:rsidP="00A954A2">
      <w:pPr>
        <w:pStyle w:val="GG-body"/>
        <w:spacing w:after="20"/>
        <w:ind w:left="1418" w:hanging="1134"/>
      </w:pPr>
      <w:r>
        <w:t>473403.69mE</w:t>
      </w:r>
      <w:r>
        <w:tab/>
        <w:t>6960413.74mN</w:t>
      </w:r>
    </w:p>
    <w:p w14:paraId="5FD6A413" w14:textId="77777777" w:rsidR="00A954A2" w:rsidRDefault="00A954A2" w:rsidP="00A954A2">
      <w:pPr>
        <w:pStyle w:val="GG-body"/>
        <w:spacing w:after="20"/>
        <w:ind w:left="1418" w:hanging="1134"/>
      </w:pPr>
      <w:r>
        <w:t>473403.18mE</w:t>
      </w:r>
      <w:r>
        <w:tab/>
        <w:t>6960413.13mN</w:t>
      </w:r>
    </w:p>
    <w:p w14:paraId="48614564" w14:textId="77777777" w:rsidR="00A954A2" w:rsidRDefault="00A954A2" w:rsidP="00A954A2">
      <w:pPr>
        <w:pStyle w:val="GG-body"/>
        <w:spacing w:after="20"/>
        <w:ind w:left="1418" w:hanging="1134"/>
      </w:pPr>
      <w:r>
        <w:t>473381.20mE</w:t>
      </w:r>
      <w:r>
        <w:tab/>
        <w:t>6960390.82mN</w:t>
      </w:r>
    </w:p>
    <w:p w14:paraId="56AFFB06" w14:textId="77777777" w:rsidR="00A954A2" w:rsidRDefault="00A954A2" w:rsidP="00A954A2">
      <w:pPr>
        <w:pStyle w:val="GG-body"/>
        <w:spacing w:after="20"/>
        <w:ind w:left="1418" w:hanging="1134"/>
      </w:pPr>
      <w:r>
        <w:t>473380.87mE</w:t>
      </w:r>
      <w:r>
        <w:tab/>
        <w:t>6960390.52mN</w:t>
      </w:r>
    </w:p>
    <w:p w14:paraId="383DEC06" w14:textId="77777777" w:rsidR="00A954A2" w:rsidRDefault="00A954A2" w:rsidP="00A954A2">
      <w:pPr>
        <w:pStyle w:val="GG-body"/>
        <w:spacing w:after="20"/>
        <w:ind w:left="1418" w:hanging="1134"/>
      </w:pPr>
      <w:r>
        <w:t>473345.08mE</w:t>
      </w:r>
      <w:r>
        <w:tab/>
        <w:t>6960360.09mN</w:t>
      </w:r>
    </w:p>
    <w:p w14:paraId="3A9469A9" w14:textId="77777777" w:rsidR="00A954A2" w:rsidRDefault="00A954A2" w:rsidP="00A954A2">
      <w:pPr>
        <w:pStyle w:val="GG-body"/>
        <w:spacing w:after="20"/>
        <w:ind w:left="1418" w:hanging="1134"/>
      </w:pPr>
      <w:r>
        <w:t>473344.99mE</w:t>
      </w:r>
      <w:r>
        <w:tab/>
        <w:t>6960360.02mN</w:t>
      </w:r>
    </w:p>
    <w:p w14:paraId="6AA65D2C" w14:textId="77777777" w:rsidR="00A954A2" w:rsidRDefault="00A954A2" w:rsidP="00A954A2">
      <w:pPr>
        <w:pStyle w:val="GG-body"/>
        <w:spacing w:after="20"/>
        <w:ind w:left="1418" w:hanging="1134"/>
      </w:pPr>
      <w:r>
        <w:t>473308.52mE</w:t>
      </w:r>
      <w:r>
        <w:tab/>
        <w:t>6960330.37mN</w:t>
      </w:r>
    </w:p>
    <w:p w14:paraId="0B514697" w14:textId="77777777" w:rsidR="00A954A2" w:rsidRDefault="00A954A2" w:rsidP="00A954A2">
      <w:pPr>
        <w:pStyle w:val="GG-body"/>
        <w:spacing w:after="20"/>
        <w:ind w:left="1418" w:hanging="1134"/>
      </w:pPr>
      <w:r>
        <w:t>473272.25mE</w:t>
      </w:r>
      <w:r>
        <w:tab/>
        <w:t>6960300.52mN</w:t>
      </w:r>
    </w:p>
    <w:p w14:paraId="480DCE05" w14:textId="77777777" w:rsidR="00A954A2" w:rsidRDefault="00A954A2" w:rsidP="00A954A2">
      <w:pPr>
        <w:pStyle w:val="GG-body"/>
        <w:spacing w:after="20"/>
        <w:ind w:left="1418" w:hanging="1134"/>
      </w:pPr>
      <w:r>
        <w:t>473236.28mE</w:t>
      </w:r>
      <w:r>
        <w:tab/>
        <w:t>6960270.55mN</w:t>
      </w:r>
    </w:p>
    <w:p w14:paraId="54A57460" w14:textId="77777777" w:rsidR="00A954A2" w:rsidRDefault="00A954A2" w:rsidP="00A954A2">
      <w:pPr>
        <w:pStyle w:val="GG-body"/>
        <w:spacing w:after="20"/>
        <w:ind w:left="1418" w:hanging="1134"/>
      </w:pPr>
      <w:r>
        <w:t>473200.21mE</w:t>
      </w:r>
      <w:r>
        <w:tab/>
        <w:t>6960240.14mN</w:t>
      </w:r>
    </w:p>
    <w:p w14:paraId="6A6E698E" w14:textId="77777777" w:rsidR="00A954A2" w:rsidRDefault="00A954A2" w:rsidP="00A954A2">
      <w:pPr>
        <w:pStyle w:val="GG-body"/>
        <w:spacing w:after="20"/>
        <w:ind w:left="1418" w:hanging="1134"/>
      </w:pPr>
      <w:r>
        <w:lastRenderedPageBreak/>
        <w:t>473164.43mE</w:t>
      </w:r>
      <w:r>
        <w:tab/>
        <w:t>6960209.61mN</w:t>
      </w:r>
    </w:p>
    <w:p w14:paraId="28D44EE5" w14:textId="77777777" w:rsidR="00A954A2" w:rsidRDefault="00A954A2" w:rsidP="00A954A2">
      <w:pPr>
        <w:pStyle w:val="GG-body"/>
        <w:spacing w:after="20"/>
        <w:ind w:left="1418" w:hanging="1134"/>
      </w:pPr>
      <w:r>
        <w:t>473164.42mE</w:t>
      </w:r>
      <w:r>
        <w:tab/>
        <w:t>6960209.60mN</w:t>
      </w:r>
    </w:p>
    <w:p w14:paraId="73E366A7" w14:textId="77777777" w:rsidR="00A954A2" w:rsidRDefault="00A954A2" w:rsidP="00A954A2">
      <w:pPr>
        <w:pStyle w:val="GG-body"/>
        <w:spacing w:after="20"/>
        <w:ind w:left="1418" w:hanging="1134"/>
      </w:pPr>
      <w:r>
        <w:t>473158.42mE</w:t>
      </w:r>
      <w:r>
        <w:tab/>
        <w:t>6960204.51mN</w:t>
      </w:r>
    </w:p>
    <w:p w14:paraId="75E60F19" w14:textId="77777777" w:rsidR="00A954A2" w:rsidRDefault="00A954A2" w:rsidP="00A954A2">
      <w:pPr>
        <w:pStyle w:val="GG-body"/>
        <w:spacing w:after="20"/>
        <w:ind w:left="1418" w:hanging="1134"/>
      </w:pPr>
      <w:r>
        <w:t>473140.63mE</w:t>
      </w:r>
      <w:r>
        <w:tab/>
        <w:t>6960189.10mN</w:t>
      </w:r>
    </w:p>
    <w:p w14:paraId="15DE2ACB" w14:textId="77777777" w:rsidR="00A954A2" w:rsidRDefault="00A954A2" w:rsidP="00A954A2">
      <w:pPr>
        <w:pStyle w:val="GG-body"/>
        <w:spacing w:after="20"/>
        <w:ind w:left="1418" w:hanging="1134"/>
      </w:pPr>
      <w:r>
        <w:t>473118.97mE</w:t>
      </w:r>
      <w:r>
        <w:tab/>
        <w:t>6960167.32mN</w:t>
      </w:r>
    </w:p>
    <w:p w14:paraId="071C7934" w14:textId="77777777" w:rsidR="00A954A2" w:rsidRDefault="00A954A2" w:rsidP="00A954A2">
      <w:pPr>
        <w:pStyle w:val="GG-body"/>
        <w:spacing w:after="20"/>
        <w:ind w:left="1418" w:hanging="1134"/>
      </w:pPr>
      <w:r>
        <w:t>473101.15mE</w:t>
      </w:r>
      <w:r>
        <w:tab/>
        <w:t>6960142.49mN</w:t>
      </w:r>
    </w:p>
    <w:p w14:paraId="6A626FFE" w14:textId="77777777" w:rsidR="00A954A2" w:rsidRDefault="00A954A2" w:rsidP="00A954A2">
      <w:pPr>
        <w:pStyle w:val="GG-body"/>
        <w:spacing w:after="20"/>
        <w:ind w:left="1418" w:hanging="1134"/>
      </w:pPr>
      <w:r>
        <w:t>473088.08mE</w:t>
      </w:r>
      <w:r>
        <w:tab/>
        <w:t>6960114.98mN</w:t>
      </w:r>
    </w:p>
    <w:p w14:paraId="5D6F54A3" w14:textId="77777777" w:rsidR="00A954A2" w:rsidRDefault="00A954A2" w:rsidP="00A954A2">
      <w:pPr>
        <w:pStyle w:val="GG-body"/>
        <w:spacing w:after="20"/>
        <w:ind w:left="1418" w:hanging="1134"/>
      </w:pPr>
      <w:r>
        <w:t>473087.50mE</w:t>
      </w:r>
      <w:r>
        <w:tab/>
        <w:t>6960113.28mN</w:t>
      </w:r>
    </w:p>
    <w:p w14:paraId="130EEA9A" w14:textId="77777777" w:rsidR="00A954A2" w:rsidRDefault="00A954A2" w:rsidP="00A954A2">
      <w:pPr>
        <w:pStyle w:val="GG-body"/>
        <w:spacing w:after="20"/>
        <w:ind w:left="1418" w:hanging="1134"/>
      </w:pPr>
      <w:r>
        <w:t>473078.41mE</w:t>
      </w:r>
      <w:r>
        <w:tab/>
        <w:t>6960085.68mN</w:t>
      </w:r>
    </w:p>
    <w:p w14:paraId="3E4AD350" w14:textId="77777777" w:rsidR="00A954A2" w:rsidRDefault="00A954A2" w:rsidP="00A954A2">
      <w:pPr>
        <w:pStyle w:val="GG-body"/>
        <w:spacing w:after="20"/>
        <w:ind w:left="1418" w:hanging="1134"/>
      </w:pPr>
      <w:r>
        <w:t>473065.20mE</w:t>
      </w:r>
      <w:r>
        <w:tab/>
        <w:t>6960040.78mN</w:t>
      </w:r>
    </w:p>
    <w:p w14:paraId="579974D6" w14:textId="77777777" w:rsidR="00A954A2" w:rsidRDefault="00A954A2" w:rsidP="00A954A2">
      <w:pPr>
        <w:pStyle w:val="GG-body"/>
        <w:spacing w:after="20"/>
        <w:ind w:left="1418" w:hanging="1134"/>
      </w:pPr>
      <w:r>
        <w:t>473052.46mE</w:t>
      </w:r>
      <w:r>
        <w:tab/>
        <w:t>6959995.81mN</w:t>
      </w:r>
    </w:p>
    <w:p w14:paraId="3524083D" w14:textId="77777777" w:rsidR="00A954A2" w:rsidRDefault="00A954A2" w:rsidP="00A954A2">
      <w:pPr>
        <w:pStyle w:val="GG-body"/>
        <w:spacing w:after="20"/>
        <w:ind w:left="1418" w:hanging="1134"/>
      </w:pPr>
      <w:r>
        <w:t>473052.46mE</w:t>
      </w:r>
      <w:r>
        <w:tab/>
        <w:t>6959995.80mN</w:t>
      </w:r>
    </w:p>
    <w:p w14:paraId="425CE57A" w14:textId="77777777" w:rsidR="00A954A2" w:rsidRDefault="00A954A2" w:rsidP="00A954A2">
      <w:pPr>
        <w:pStyle w:val="GG-body"/>
        <w:spacing w:after="20"/>
        <w:ind w:left="1418" w:hanging="1134"/>
      </w:pPr>
      <w:r>
        <w:t>473039.52mE</w:t>
      </w:r>
      <w:r>
        <w:tab/>
        <w:t>6959950.48mN</w:t>
      </w:r>
    </w:p>
    <w:p w14:paraId="00DC4095" w14:textId="77777777" w:rsidR="00A954A2" w:rsidRDefault="00A954A2" w:rsidP="00A954A2">
      <w:pPr>
        <w:pStyle w:val="GG-body"/>
        <w:spacing w:after="20"/>
        <w:ind w:left="1418" w:hanging="1134"/>
      </w:pPr>
      <w:r>
        <w:t>473026.88mE</w:t>
      </w:r>
      <w:r>
        <w:tab/>
        <w:t>6959905.16mN</w:t>
      </w:r>
    </w:p>
    <w:p w14:paraId="1CA63DA4" w14:textId="77777777" w:rsidR="00A954A2" w:rsidRDefault="00A954A2" w:rsidP="00A954A2">
      <w:pPr>
        <w:pStyle w:val="GG-body"/>
        <w:spacing w:after="20"/>
        <w:ind w:left="1418" w:hanging="1134"/>
      </w:pPr>
      <w:r>
        <w:t>473026.88mE</w:t>
      </w:r>
      <w:r>
        <w:tab/>
        <w:t>6959905.15mN</w:t>
      </w:r>
    </w:p>
    <w:p w14:paraId="3097882F" w14:textId="77777777" w:rsidR="00A954A2" w:rsidRDefault="00A954A2" w:rsidP="00A954A2">
      <w:pPr>
        <w:pStyle w:val="GG-body"/>
        <w:spacing w:after="20"/>
        <w:ind w:left="1418" w:hanging="1134"/>
      </w:pPr>
      <w:r>
        <w:t>473014.14mE</w:t>
      </w:r>
      <w:r>
        <w:tab/>
        <w:t>6959859.82mN</w:t>
      </w:r>
    </w:p>
    <w:p w14:paraId="40503C9E" w14:textId="77777777" w:rsidR="00A954A2" w:rsidRDefault="00A954A2" w:rsidP="00A954A2">
      <w:pPr>
        <w:pStyle w:val="GG-body"/>
        <w:spacing w:after="20"/>
        <w:ind w:left="1418" w:hanging="1134"/>
      </w:pPr>
      <w:r>
        <w:t>473014.13mE</w:t>
      </w:r>
      <w:r>
        <w:tab/>
        <w:t>6959859.79mN</w:t>
      </w:r>
    </w:p>
    <w:p w14:paraId="61324ACE" w14:textId="77777777" w:rsidR="00A954A2" w:rsidRDefault="00A954A2" w:rsidP="00A954A2">
      <w:pPr>
        <w:pStyle w:val="GG-body"/>
        <w:spacing w:after="20"/>
        <w:ind w:left="1418" w:hanging="1134"/>
      </w:pPr>
      <w:r>
        <w:t>473001.09mE</w:t>
      </w:r>
      <w:r>
        <w:tab/>
        <w:t>6959814.46mN</w:t>
      </w:r>
    </w:p>
    <w:p w14:paraId="616CBB6B" w14:textId="77777777" w:rsidR="00A954A2" w:rsidRDefault="00A954A2" w:rsidP="00A954A2">
      <w:pPr>
        <w:pStyle w:val="GG-body"/>
        <w:spacing w:after="20"/>
        <w:ind w:left="1418" w:hanging="1134"/>
      </w:pPr>
      <w:r>
        <w:t>473001.09mE</w:t>
      </w:r>
      <w:r>
        <w:tab/>
        <w:t>6959814.45mN</w:t>
      </w:r>
    </w:p>
    <w:p w14:paraId="235ED802" w14:textId="77777777" w:rsidR="00A954A2" w:rsidRDefault="00A954A2" w:rsidP="00A954A2">
      <w:pPr>
        <w:pStyle w:val="GG-body"/>
        <w:spacing w:after="20"/>
        <w:ind w:left="1418" w:hanging="1134"/>
      </w:pPr>
      <w:r>
        <w:t>472988.05mE</w:t>
      </w:r>
      <w:r>
        <w:tab/>
        <w:t>6959769.35mN</w:t>
      </w:r>
    </w:p>
    <w:p w14:paraId="089179EE" w14:textId="77777777" w:rsidR="00A954A2" w:rsidRDefault="00A954A2" w:rsidP="00A954A2">
      <w:pPr>
        <w:pStyle w:val="GG-body"/>
        <w:spacing w:after="20"/>
        <w:ind w:left="1418" w:hanging="1134"/>
      </w:pPr>
      <w:r>
        <w:t>472975.22mE</w:t>
      </w:r>
      <w:r>
        <w:tab/>
        <w:t>6959724.03mN</w:t>
      </w:r>
    </w:p>
    <w:p w14:paraId="4FFF5196" w14:textId="77777777" w:rsidR="00A954A2" w:rsidRDefault="00A954A2" w:rsidP="00A954A2">
      <w:pPr>
        <w:pStyle w:val="GG-body"/>
        <w:spacing w:after="20"/>
        <w:ind w:left="1418" w:hanging="1134"/>
      </w:pPr>
      <w:r>
        <w:t>472975.21mE</w:t>
      </w:r>
      <w:r>
        <w:tab/>
        <w:t>6959724.00mN</w:t>
      </w:r>
    </w:p>
    <w:p w14:paraId="10E9D531" w14:textId="77777777" w:rsidR="00A954A2" w:rsidRDefault="00A954A2" w:rsidP="00A954A2">
      <w:pPr>
        <w:pStyle w:val="GG-body"/>
        <w:spacing w:after="20"/>
        <w:ind w:left="1418" w:hanging="1134"/>
      </w:pPr>
      <w:r>
        <w:t>472962.07mE</w:t>
      </w:r>
      <w:r>
        <w:tab/>
        <w:t>6959678.78mN</w:t>
      </w:r>
    </w:p>
    <w:p w14:paraId="75A46947" w14:textId="77777777" w:rsidR="00A954A2" w:rsidRDefault="00A954A2" w:rsidP="00A954A2">
      <w:pPr>
        <w:pStyle w:val="GG-body"/>
        <w:spacing w:after="20"/>
        <w:ind w:left="1418" w:hanging="1134"/>
      </w:pPr>
      <w:r>
        <w:t>472962.07mE</w:t>
      </w:r>
      <w:r>
        <w:tab/>
        <w:t>6959678.77mN</w:t>
      </w:r>
    </w:p>
    <w:p w14:paraId="3F67B6A3" w14:textId="77777777" w:rsidR="00A954A2" w:rsidRDefault="00A954A2" w:rsidP="00A954A2">
      <w:pPr>
        <w:pStyle w:val="GG-body"/>
        <w:spacing w:after="20"/>
        <w:ind w:left="1418" w:hanging="1134"/>
      </w:pPr>
      <w:r>
        <w:t>472948.84mE</w:t>
      </w:r>
      <w:r>
        <w:tab/>
        <w:t>6959633.45mN</w:t>
      </w:r>
    </w:p>
    <w:p w14:paraId="08D67026" w14:textId="77777777" w:rsidR="00A954A2" w:rsidRDefault="00A954A2" w:rsidP="00A954A2">
      <w:pPr>
        <w:pStyle w:val="GG-body"/>
        <w:spacing w:after="20"/>
        <w:ind w:left="1418" w:hanging="1134"/>
      </w:pPr>
      <w:r>
        <w:t>472935.80mE</w:t>
      </w:r>
      <w:r>
        <w:tab/>
        <w:t>6959588.02mN</w:t>
      </w:r>
    </w:p>
    <w:p w14:paraId="2599089F" w14:textId="77777777" w:rsidR="00A954A2" w:rsidRDefault="00A954A2" w:rsidP="00A954A2">
      <w:pPr>
        <w:pStyle w:val="GG-body"/>
        <w:spacing w:after="20"/>
        <w:ind w:left="1418" w:hanging="1134"/>
      </w:pPr>
      <w:r>
        <w:t>472922.97mE</w:t>
      </w:r>
      <w:r>
        <w:tab/>
        <w:t>6959542.82mN</w:t>
      </w:r>
    </w:p>
    <w:p w14:paraId="7AEC72AE" w14:textId="77777777" w:rsidR="00A954A2" w:rsidRDefault="00A954A2" w:rsidP="00A954A2">
      <w:pPr>
        <w:pStyle w:val="GG-body"/>
        <w:spacing w:after="20"/>
        <w:ind w:left="1418" w:hanging="1134"/>
      </w:pPr>
      <w:r>
        <w:t>472910.33mE</w:t>
      </w:r>
      <w:r>
        <w:tab/>
        <w:t>6959497.50mN</w:t>
      </w:r>
    </w:p>
    <w:p w14:paraId="5BF882E2" w14:textId="77777777" w:rsidR="00A954A2" w:rsidRDefault="00A954A2" w:rsidP="00A954A2">
      <w:pPr>
        <w:pStyle w:val="GG-body"/>
        <w:spacing w:after="20"/>
        <w:ind w:left="1418" w:hanging="1134"/>
      </w:pPr>
      <w:r>
        <w:t>472897.79mE</w:t>
      </w:r>
      <w:r>
        <w:tab/>
        <w:t>6959452.30mN</w:t>
      </w:r>
    </w:p>
    <w:p w14:paraId="67C1F3BD" w14:textId="77777777" w:rsidR="00A954A2" w:rsidRDefault="00A954A2" w:rsidP="00A954A2">
      <w:pPr>
        <w:pStyle w:val="GG-body"/>
        <w:spacing w:after="20"/>
        <w:ind w:left="1418" w:hanging="1134"/>
      </w:pPr>
      <w:r>
        <w:t>472889.56mE</w:t>
      </w:r>
      <w:r>
        <w:tab/>
        <w:t>6959422.05mN</w:t>
      </w:r>
    </w:p>
    <w:p w14:paraId="16B0791F" w14:textId="77777777" w:rsidR="00A954A2" w:rsidRDefault="00A954A2" w:rsidP="00A954A2">
      <w:pPr>
        <w:pStyle w:val="GG-body"/>
        <w:spacing w:after="20"/>
        <w:ind w:left="1418" w:hanging="1134"/>
      </w:pPr>
      <w:r>
        <w:t>472889.55mE</w:t>
      </w:r>
      <w:r>
        <w:tab/>
        <w:t>6959422.02mN</w:t>
      </w:r>
    </w:p>
    <w:p w14:paraId="0B235D7A" w14:textId="77777777" w:rsidR="00A954A2" w:rsidRDefault="00A954A2" w:rsidP="00A954A2">
      <w:pPr>
        <w:pStyle w:val="GG-body"/>
        <w:spacing w:after="20"/>
        <w:ind w:left="1418" w:hanging="1134"/>
      </w:pPr>
      <w:r>
        <w:t>472881.12mE</w:t>
      </w:r>
      <w:r>
        <w:tab/>
        <w:t>6959391.76mN</w:t>
      </w:r>
    </w:p>
    <w:p w14:paraId="66C5C22C" w14:textId="77777777" w:rsidR="00A954A2" w:rsidRDefault="00A954A2" w:rsidP="00A954A2">
      <w:pPr>
        <w:pStyle w:val="GG-body"/>
        <w:spacing w:after="20"/>
        <w:ind w:left="1418" w:hanging="1134"/>
      </w:pPr>
      <w:r>
        <w:t>472881.03mE</w:t>
      </w:r>
      <w:r>
        <w:tab/>
        <w:t>6959391.48mN</w:t>
      </w:r>
    </w:p>
    <w:p w14:paraId="4BB6FC4F" w14:textId="77777777" w:rsidR="00A954A2" w:rsidRDefault="00A954A2" w:rsidP="00A954A2">
      <w:pPr>
        <w:pStyle w:val="GG-body"/>
        <w:spacing w:after="20"/>
        <w:ind w:left="1418" w:hanging="1134"/>
      </w:pPr>
      <w:r>
        <w:t>472870.83mE</w:t>
      </w:r>
      <w:r>
        <w:tab/>
        <w:t>6959361.77mN</w:t>
      </w:r>
    </w:p>
    <w:p w14:paraId="45FA32DF" w14:textId="77777777" w:rsidR="00A954A2" w:rsidRDefault="00A954A2" w:rsidP="00A954A2">
      <w:pPr>
        <w:pStyle w:val="GG-body"/>
        <w:spacing w:after="20"/>
        <w:ind w:left="1418" w:hanging="1134"/>
      </w:pPr>
      <w:r>
        <w:t>472870.48mE</w:t>
      </w:r>
      <w:r>
        <w:tab/>
        <w:t>6959360.99mN</w:t>
      </w:r>
    </w:p>
    <w:p w14:paraId="2A7E7C7D" w14:textId="77777777" w:rsidR="00A954A2" w:rsidRDefault="00A954A2" w:rsidP="00A954A2">
      <w:pPr>
        <w:pStyle w:val="GG-body"/>
        <w:spacing w:after="20"/>
        <w:ind w:left="1418" w:hanging="1134"/>
      </w:pPr>
      <w:r>
        <w:t>472855.23mE</w:t>
      </w:r>
      <w:r>
        <w:tab/>
        <w:t>6959333.16mN</w:t>
      </w:r>
    </w:p>
    <w:p w14:paraId="517A9B54" w14:textId="77777777" w:rsidR="00A954A2" w:rsidRDefault="00A954A2" w:rsidP="00A954A2">
      <w:pPr>
        <w:pStyle w:val="GG-body"/>
        <w:spacing w:after="20"/>
        <w:ind w:left="1418" w:hanging="1134"/>
      </w:pPr>
      <w:r>
        <w:t>472854.68mE</w:t>
      </w:r>
      <w:r>
        <w:tab/>
        <w:t>6959332.34mN</w:t>
      </w:r>
    </w:p>
    <w:p w14:paraId="67A5D023" w14:textId="77777777" w:rsidR="00A954A2" w:rsidRDefault="00A954A2" w:rsidP="00A954A2">
      <w:pPr>
        <w:pStyle w:val="GG-body"/>
        <w:spacing w:after="20"/>
        <w:ind w:left="1418" w:hanging="1134"/>
      </w:pPr>
      <w:r>
        <w:t>472834.28mE</w:t>
      </w:r>
      <w:r>
        <w:tab/>
        <w:t>6959308.04mN</w:t>
      </w:r>
    </w:p>
    <w:p w14:paraId="5F2EBAC3" w14:textId="77777777" w:rsidR="00A954A2" w:rsidRDefault="00A954A2" w:rsidP="00A954A2">
      <w:pPr>
        <w:pStyle w:val="GG-body"/>
        <w:spacing w:after="20"/>
        <w:ind w:left="1418" w:hanging="1134"/>
      </w:pPr>
      <w:r>
        <w:t>472833.81mE</w:t>
      </w:r>
      <w:r>
        <w:tab/>
        <w:t>6959307.55mN</w:t>
      </w:r>
    </w:p>
    <w:p w14:paraId="1EBFA1D5" w14:textId="77777777" w:rsidR="00A954A2" w:rsidRDefault="00A954A2" w:rsidP="00A954A2">
      <w:pPr>
        <w:pStyle w:val="GG-body"/>
        <w:spacing w:after="20"/>
        <w:ind w:left="1418" w:hanging="1134"/>
      </w:pPr>
      <w:r>
        <w:t>472810.45mE</w:t>
      </w:r>
      <w:r>
        <w:tab/>
        <w:t>6959286.34mN</w:t>
      </w:r>
    </w:p>
    <w:p w14:paraId="38B03DCC" w14:textId="77777777" w:rsidR="00A954A2" w:rsidRDefault="00A954A2" w:rsidP="00A954A2">
      <w:pPr>
        <w:pStyle w:val="GG-body"/>
        <w:spacing w:after="20"/>
        <w:ind w:left="1418" w:hanging="1134"/>
      </w:pPr>
      <w:r>
        <w:t>472810.29mE</w:t>
      </w:r>
      <w:r>
        <w:tab/>
        <w:t>6959286.20mN</w:t>
      </w:r>
    </w:p>
    <w:p w14:paraId="5C3F97A5" w14:textId="77777777" w:rsidR="00A954A2" w:rsidRDefault="00A954A2" w:rsidP="00A954A2">
      <w:pPr>
        <w:pStyle w:val="GG-body"/>
        <w:spacing w:after="20"/>
        <w:ind w:left="1418" w:hanging="1134"/>
      </w:pPr>
      <w:r>
        <w:t>472774.00mE</w:t>
      </w:r>
      <w:r>
        <w:tab/>
        <w:t>6959255.99mN</w:t>
      </w:r>
    </w:p>
    <w:p w14:paraId="0EA97B4C" w14:textId="77777777" w:rsidR="00A954A2" w:rsidRDefault="00A954A2" w:rsidP="00A954A2">
      <w:pPr>
        <w:pStyle w:val="GG-body"/>
        <w:spacing w:after="20"/>
        <w:ind w:left="1418" w:hanging="1134"/>
      </w:pPr>
      <w:r>
        <w:t>472737.83mE</w:t>
      </w:r>
      <w:r>
        <w:tab/>
        <w:t>6959225.91mN</w:t>
      </w:r>
    </w:p>
    <w:p w14:paraId="16EBCABC" w14:textId="77777777" w:rsidR="00A954A2" w:rsidRDefault="00A954A2" w:rsidP="00A954A2">
      <w:pPr>
        <w:pStyle w:val="GG-body"/>
        <w:spacing w:after="20"/>
        <w:ind w:left="1418" w:hanging="1134"/>
      </w:pPr>
      <w:r>
        <w:t>472701.87mE</w:t>
      </w:r>
      <w:r>
        <w:tab/>
        <w:t>6959195.39mN</w:t>
      </w:r>
    </w:p>
    <w:p w14:paraId="6ECD43A5" w14:textId="77777777" w:rsidR="00A954A2" w:rsidRDefault="00A954A2" w:rsidP="00A954A2">
      <w:pPr>
        <w:pStyle w:val="GG-body"/>
        <w:spacing w:after="20"/>
        <w:ind w:left="1418" w:hanging="1134"/>
      </w:pPr>
      <w:r>
        <w:t>472701.85mE</w:t>
      </w:r>
      <w:r>
        <w:tab/>
        <w:t>6959195.37mN</w:t>
      </w:r>
    </w:p>
    <w:p w14:paraId="53A8F75E" w14:textId="77777777" w:rsidR="00A954A2" w:rsidRDefault="00A954A2" w:rsidP="00A954A2">
      <w:pPr>
        <w:pStyle w:val="GG-body"/>
        <w:spacing w:after="20"/>
        <w:ind w:left="1418" w:hanging="1134"/>
      </w:pPr>
      <w:r>
        <w:t>472665.86mE</w:t>
      </w:r>
      <w:r>
        <w:tab/>
        <w:t>6959165.16mN</w:t>
      </w:r>
    </w:p>
    <w:p w14:paraId="1426B6AE" w14:textId="77777777" w:rsidR="00A954A2" w:rsidRDefault="00A954A2" w:rsidP="00A954A2">
      <w:pPr>
        <w:pStyle w:val="GG-body"/>
        <w:spacing w:after="20"/>
        <w:ind w:left="1418" w:hanging="1134"/>
      </w:pPr>
      <w:r>
        <w:t>472665.85mE</w:t>
      </w:r>
      <w:r>
        <w:tab/>
        <w:t>6959165.15mN</w:t>
      </w:r>
    </w:p>
    <w:p w14:paraId="2C3AE969" w14:textId="77777777" w:rsidR="00A954A2" w:rsidRDefault="00A954A2" w:rsidP="00A954A2">
      <w:pPr>
        <w:pStyle w:val="GG-body"/>
        <w:spacing w:after="20"/>
        <w:ind w:left="1418" w:hanging="1134"/>
      </w:pPr>
      <w:r>
        <w:t>472629.97mE</w:t>
      </w:r>
      <w:r>
        <w:tab/>
        <w:t>6959135.17mN</w:t>
      </w:r>
    </w:p>
    <w:p w14:paraId="6B191D76" w14:textId="77777777" w:rsidR="00A954A2" w:rsidRDefault="00A954A2" w:rsidP="00A954A2">
      <w:pPr>
        <w:pStyle w:val="GG-body"/>
        <w:spacing w:after="20"/>
        <w:ind w:left="1418" w:hanging="1134"/>
      </w:pPr>
      <w:r>
        <w:t>472594.19mE</w:t>
      </w:r>
      <w:r>
        <w:tab/>
        <w:t>6959104.87mN</w:t>
      </w:r>
    </w:p>
    <w:p w14:paraId="3D8C1A2C" w14:textId="77777777" w:rsidR="00A954A2" w:rsidRDefault="00A954A2" w:rsidP="00A954A2">
      <w:pPr>
        <w:pStyle w:val="GG-body"/>
        <w:spacing w:after="20"/>
        <w:ind w:left="1418" w:hanging="1134"/>
      </w:pPr>
      <w:r>
        <w:t>472558.20mE</w:t>
      </w:r>
      <w:r>
        <w:tab/>
        <w:t>6959074.43mN</w:t>
      </w:r>
    </w:p>
    <w:p w14:paraId="42D4EFD0" w14:textId="77777777" w:rsidR="00A954A2" w:rsidRDefault="00A954A2" w:rsidP="00A954A2">
      <w:pPr>
        <w:pStyle w:val="GG-body"/>
        <w:spacing w:after="20"/>
        <w:ind w:left="1418" w:hanging="1134"/>
      </w:pPr>
      <w:r>
        <w:t>472558.18mE</w:t>
      </w:r>
      <w:r>
        <w:tab/>
        <w:t>6959074.41mN</w:t>
      </w:r>
    </w:p>
    <w:p w14:paraId="7E00D2A1" w14:textId="77777777" w:rsidR="00A954A2" w:rsidRDefault="00A954A2" w:rsidP="00A954A2">
      <w:pPr>
        <w:pStyle w:val="GG-body"/>
        <w:spacing w:after="20"/>
        <w:ind w:left="1418" w:hanging="1134"/>
      </w:pPr>
      <w:r>
        <w:t>472521.90mE</w:t>
      </w:r>
      <w:r>
        <w:tab/>
        <w:t>6959044.09mN</w:t>
      </w:r>
    </w:p>
    <w:p w14:paraId="009D630D" w14:textId="77777777" w:rsidR="00A954A2" w:rsidRDefault="00A954A2" w:rsidP="00A954A2">
      <w:pPr>
        <w:pStyle w:val="GG-body"/>
        <w:spacing w:after="20"/>
        <w:ind w:left="1418" w:hanging="1134"/>
      </w:pPr>
      <w:r>
        <w:t>472521.86mE</w:t>
      </w:r>
      <w:r>
        <w:tab/>
        <w:t>6959044.06mN</w:t>
      </w:r>
    </w:p>
    <w:p w14:paraId="30EDA73D" w14:textId="77777777" w:rsidR="00A954A2" w:rsidRDefault="00A954A2" w:rsidP="00A954A2">
      <w:pPr>
        <w:pStyle w:val="GG-body"/>
        <w:spacing w:after="20"/>
        <w:ind w:left="1418" w:hanging="1134"/>
      </w:pPr>
      <w:r>
        <w:t>472486.00mE</w:t>
      </w:r>
      <w:r>
        <w:tab/>
        <w:t>6959014.65mN</w:t>
      </w:r>
    </w:p>
    <w:p w14:paraId="2835ADDF" w14:textId="77777777" w:rsidR="00A954A2" w:rsidRDefault="00A954A2" w:rsidP="00A954A2">
      <w:pPr>
        <w:pStyle w:val="GG-body"/>
        <w:spacing w:after="20"/>
        <w:ind w:left="1418" w:hanging="1134"/>
      </w:pPr>
      <w:r>
        <w:t>472449.93mE</w:t>
      </w:r>
      <w:r>
        <w:tab/>
        <w:t>6958984.35mN</w:t>
      </w:r>
    </w:p>
    <w:p w14:paraId="2E5C19C5" w14:textId="77777777" w:rsidR="00A954A2" w:rsidRDefault="00A954A2" w:rsidP="00A954A2">
      <w:pPr>
        <w:pStyle w:val="GG-body"/>
        <w:spacing w:after="20"/>
        <w:ind w:left="1418" w:hanging="1134"/>
      </w:pPr>
      <w:r>
        <w:t>472449.92mE</w:t>
      </w:r>
      <w:r>
        <w:tab/>
        <w:t>6958984.34mN</w:t>
      </w:r>
    </w:p>
    <w:p w14:paraId="1E555CEB" w14:textId="77777777" w:rsidR="00A954A2" w:rsidRDefault="00A954A2" w:rsidP="00A954A2">
      <w:pPr>
        <w:pStyle w:val="GG-body"/>
        <w:spacing w:after="20"/>
        <w:ind w:left="1418" w:hanging="1134"/>
      </w:pPr>
      <w:r>
        <w:t>472413.95mE</w:t>
      </w:r>
      <w:r>
        <w:tab/>
        <w:t>6958954.25mN</w:t>
      </w:r>
    </w:p>
    <w:p w14:paraId="4BDA63FF" w14:textId="77777777" w:rsidR="00A954A2" w:rsidRDefault="00A954A2" w:rsidP="00A954A2">
      <w:pPr>
        <w:pStyle w:val="GG-body"/>
        <w:spacing w:after="20"/>
        <w:ind w:left="1418" w:hanging="1134"/>
      </w:pPr>
      <w:r>
        <w:t>472378.08mE</w:t>
      </w:r>
      <w:r>
        <w:tab/>
        <w:t>6958923.83mN</w:t>
      </w:r>
    </w:p>
    <w:p w14:paraId="143B0DCF" w14:textId="77777777" w:rsidR="00A954A2" w:rsidRDefault="00A954A2" w:rsidP="00A954A2">
      <w:pPr>
        <w:pStyle w:val="GG-body"/>
        <w:spacing w:after="20"/>
        <w:ind w:left="1418" w:hanging="1134"/>
      </w:pPr>
      <w:r>
        <w:t>472378.06mE</w:t>
      </w:r>
      <w:r>
        <w:tab/>
        <w:t>6958923.82mN</w:t>
      </w:r>
    </w:p>
    <w:p w14:paraId="388D8A07" w14:textId="77777777" w:rsidR="00A954A2" w:rsidRDefault="00A954A2" w:rsidP="00A954A2">
      <w:pPr>
        <w:pStyle w:val="GG-body"/>
        <w:spacing w:after="20"/>
        <w:ind w:left="1418" w:hanging="1134"/>
      </w:pPr>
      <w:r>
        <w:t>472341.97mE</w:t>
      </w:r>
      <w:r>
        <w:tab/>
        <w:t>6958893.49mN</w:t>
      </w:r>
    </w:p>
    <w:p w14:paraId="28F5017E" w14:textId="77777777" w:rsidR="00A954A2" w:rsidRDefault="00A954A2" w:rsidP="00A954A2">
      <w:pPr>
        <w:pStyle w:val="GG-body"/>
        <w:spacing w:after="20"/>
        <w:ind w:left="1418" w:hanging="1134"/>
      </w:pPr>
      <w:r>
        <w:t>472341.91mE</w:t>
      </w:r>
      <w:r>
        <w:tab/>
        <w:t>6958893.45mN</w:t>
      </w:r>
    </w:p>
    <w:p w14:paraId="5A46F52C" w14:textId="77777777" w:rsidR="00A954A2" w:rsidRDefault="00A954A2" w:rsidP="00A954A2">
      <w:pPr>
        <w:pStyle w:val="GG-body"/>
        <w:spacing w:after="20"/>
        <w:ind w:left="1418" w:hanging="1134"/>
      </w:pPr>
      <w:r>
        <w:t>472305.24mE</w:t>
      </w:r>
      <w:r>
        <w:tab/>
        <w:t>6958863.57mN</w:t>
      </w:r>
    </w:p>
    <w:p w14:paraId="6F386DE0" w14:textId="77777777" w:rsidR="00A954A2" w:rsidRDefault="00A954A2" w:rsidP="00A954A2">
      <w:pPr>
        <w:pStyle w:val="GG-body"/>
        <w:spacing w:after="20"/>
        <w:ind w:left="1418" w:hanging="1134"/>
      </w:pPr>
      <w:r>
        <w:t>472304.74mE</w:t>
      </w:r>
      <w:r>
        <w:tab/>
        <w:t>6958863.21mN</w:t>
      </w:r>
    </w:p>
    <w:p w14:paraId="62DC22DC" w14:textId="77777777" w:rsidR="00A954A2" w:rsidRDefault="00A954A2" w:rsidP="00A954A2">
      <w:pPr>
        <w:pStyle w:val="GG-body"/>
        <w:spacing w:after="20"/>
        <w:ind w:left="1418" w:hanging="1134"/>
      </w:pPr>
      <w:r>
        <w:t>472264.59mE</w:t>
      </w:r>
      <w:r>
        <w:tab/>
        <w:t>6958837.97mN</w:t>
      </w:r>
    </w:p>
    <w:p w14:paraId="32322EC2" w14:textId="77777777" w:rsidR="00A954A2" w:rsidRDefault="00A954A2" w:rsidP="00A954A2">
      <w:pPr>
        <w:pStyle w:val="GG-body"/>
        <w:spacing w:after="20"/>
        <w:ind w:left="1418" w:hanging="1134"/>
      </w:pPr>
      <w:r>
        <w:t>472264.20mE</w:t>
      </w:r>
      <w:r>
        <w:tab/>
        <w:t>6958837.75mN</w:t>
      </w:r>
    </w:p>
    <w:p w14:paraId="4A38A457" w14:textId="77777777" w:rsidR="00A954A2" w:rsidRDefault="00A954A2" w:rsidP="00A954A2">
      <w:pPr>
        <w:pStyle w:val="GG-body"/>
        <w:spacing w:after="20"/>
        <w:ind w:left="1418" w:hanging="1134"/>
      </w:pPr>
      <w:r>
        <w:t>472222.27mE</w:t>
      </w:r>
      <w:r>
        <w:tab/>
        <w:t>6958816.39mN</w:t>
      </w:r>
    </w:p>
    <w:p w14:paraId="7A056B9A" w14:textId="77777777" w:rsidR="00A954A2" w:rsidRDefault="00A954A2" w:rsidP="00A954A2">
      <w:pPr>
        <w:pStyle w:val="GG-body"/>
        <w:spacing w:after="20"/>
        <w:ind w:left="1418" w:hanging="1134"/>
      </w:pPr>
      <w:r>
        <w:t>472180.24mE</w:t>
      </w:r>
      <w:r>
        <w:tab/>
        <w:t>6958794.92mN</w:t>
      </w:r>
    </w:p>
    <w:p w14:paraId="3CFDF685" w14:textId="77777777" w:rsidR="00A954A2" w:rsidRDefault="00A954A2" w:rsidP="00A954A2">
      <w:pPr>
        <w:pStyle w:val="GG-body"/>
        <w:spacing w:after="20"/>
        <w:ind w:left="1418" w:hanging="1134"/>
      </w:pPr>
      <w:r>
        <w:t>472180.24mE</w:t>
      </w:r>
      <w:r>
        <w:tab/>
        <w:t>6958794.92mN</w:t>
      </w:r>
    </w:p>
    <w:p w14:paraId="75E724A7" w14:textId="77777777" w:rsidR="00A954A2" w:rsidRDefault="00A954A2" w:rsidP="00A954A2">
      <w:pPr>
        <w:pStyle w:val="GG-body"/>
        <w:spacing w:after="20"/>
        <w:ind w:left="1418" w:hanging="1134"/>
      </w:pPr>
      <w:r>
        <w:t>472138.32mE</w:t>
      </w:r>
      <w:r>
        <w:tab/>
        <w:t>6958773.56mN</w:t>
      </w:r>
    </w:p>
    <w:p w14:paraId="3F7620CA" w14:textId="77777777" w:rsidR="00A954A2" w:rsidRDefault="00A954A2" w:rsidP="00A954A2">
      <w:pPr>
        <w:pStyle w:val="GG-body"/>
        <w:spacing w:after="20"/>
        <w:ind w:left="1418" w:hanging="1134"/>
      </w:pPr>
      <w:r>
        <w:t>472096.41mE</w:t>
      </w:r>
      <w:r>
        <w:tab/>
        <w:t>6958751.77mN</w:t>
      </w:r>
    </w:p>
    <w:p w14:paraId="31D4C49E" w14:textId="77777777" w:rsidR="00A954A2" w:rsidRDefault="00A954A2" w:rsidP="00A954A2">
      <w:pPr>
        <w:pStyle w:val="GG-body"/>
        <w:spacing w:after="20"/>
        <w:ind w:left="1418" w:hanging="1134"/>
      </w:pPr>
      <w:r>
        <w:t>472096.38mE</w:t>
      </w:r>
      <w:r>
        <w:tab/>
        <w:t>6958751.75mN</w:t>
      </w:r>
    </w:p>
    <w:p w14:paraId="4A87B611" w14:textId="77777777" w:rsidR="00A954A2" w:rsidRDefault="00A954A2" w:rsidP="00A954A2">
      <w:pPr>
        <w:pStyle w:val="GG-body"/>
        <w:spacing w:after="20"/>
        <w:ind w:left="1418" w:hanging="1134"/>
      </w:pPr>
      <w:r>
        <w:lastRenderedPageBreak/>
        <w:t>472055.24mE</w:t>
      </w:r>
      <w:r>
        <w:tab/>
        <w:t>6958730.72mN</w:t>
      </w:r>
    </w:p>
    <w:p w14:paraId="53608DC1" w14:textId="77777777" w:rsidR="00A954A2" w:rsidRDefault="00A954A2" w:rsidP="00A954A2">
      <w:pPr>
        <w:pStyle w:val="GG-body"/>
        <w:spacing w:after="20"/>
        <w:ind w:left="1418" w:hanging="1134"/>
      </w:pPr>
      <w:r>
        <w:t>472055.22mE</w:t>
      </w:r>
      <w:r>
        <w:tab/>
        <w:t>6958730.71mN</w:t>
      </w:r>
    </w:p>
    <w:p w14:paraId="3A2B0E50" w14:textId="77777777" w:rsidR="00A954A2" w:rsidRDefault="00A954A2" w:rsidP="00A954A2">
      <w:pPr>
        <w:pStyle w:val="GG-body"/>
        <w:spacing w:after="20"/>
        <w:ind w:left="1418" w:hanging="1134"/>
      </w:pPr>
      <w:r>
        <w:t>472013.46mE</w:t>
      </w:r>
      <w:r>
        <w:tab/>
        <w:t>6958709.55mN</w:t>
      </w:r>
    </w:p>
    <w:p w14:paraId="20D0EDCE" w14:textId="77777777" w:rsidR="00A954A2" w:rsidRDefault="00A954A2" w:rsidP="00A954A2">
      <w:pPr>
        <w:pStyle w:val="GG-body"/>
        <w:spacing w:after="20"/>
        <w:ind w:left="1418" w:hanging="1134"/>
      </w:pPr>
      <w:r>
        <w:t>471973.60mE</w:t>
      </w:r>
      <w:r>
        <w:tab/>
        <w:t>6958685.38mN</w:t>
      </w:r>
    </w:p>
    <w:p w14:paraId="0A3FAA0B" w14:textId="77777777" w:rsidR="00A954A2" w:rsidRDefault="00A954A2" w:rsidP="00A954A2">
      <w:pPr>
        <w:pStyle w:val="GG-body"/>
        <w:spacing w:after="20"/>
        <w:ind w:left="1418" w:hanging="1134"/>
      </w:pPr>
      <w:r>
        <w:t>471952.78mE</w:t>
      </w:r>
      <w:r>
        <w:tab/>
        <w:t>6958668.07mN</w:t>
      </w:r>
    </w:p>
    <w:p w14:paraId="476B0FEF" w14:textId="77777777" w:rsidR="00A954A2" w:rsidRDefault="00A954A2" w:rsidP="00A954A2">
      <w:pPr>
        <w:pStyle w:val="GG-body"/>
        <w:spacing w:after="20"/>
        <w:ind w:left="1418" w:hanging="1134"/>
      </w:pPr>
      <w:r>
        <w:t>471952.77mE</w:t>
      </w:r>
      <w:r>
        <w:tab/>
        <w:t>6958668.06mN</w:t>
      </w:r>
    </w:p>
    <w:p w14:paraId="714F168B" w14:textId="77777777" w:rsidR="00A954A2" w:rsidRDefault="00A954A2" w:rsidP="00A954A2">
      <w:pPr>
        <w:pStyle w:val="GG-body"/>
        <w:spacing w:after="20"/>
        <w:ind w:left="1418" w:hanging="1134"/>
      </w:pPr>
      <w:r>
        <w:t>471937.67mE</w:t>
      </w:r>
      <w:r>
        <w:tab/>
        <w:t>6958655.57mN</w:t>
      </w:r>
    </w:p>
    <w:p w14:paraId="0220C0B8" w14:textId="77777777" w:rsidR="00A954A2" w:rsidRDefault="00A954A2" w:rsidP="00A954A2">
      <w:pPr>
        <w:pStyle w:val="GG-body"/>
        <w:spacing w:after="20"/>
        <w:ind w:left="1418" w:hanging="1134"/>
      </w:pPr>
      <w:r>
        <w:t>471878.81mE</w:t>
      </w:r>
      <w:r>
        <w:tab/>
        <w:t>6958602.45mN</w:t>
      </w:r>
    </w:p>
    <w:p w14:paraId="3D8E0DD0" w14:textId="77777777" w:rsidR="00A954A2" w:rsidRDefault="00A954A2" w:rsidP="00A954A2">
      <w:pPr>
        <w:pStyle w:val="GG-body"/>
        <w:spacing w:after="20"/>
        <w:ind w:left="1418" w:hanging="1134"/>
      </w:pPr>
      <w:r>
        <w:t>471878.20mE</w:t>
      </w:r>
      <w:r>
        <w:tab/>
        <w:t>6958601.99mN</w:t>
      </w:r>
    </w:p>
    <w:p w14:paraId="0DB4BC89" w14:textId="77777777" w:rsidR="00A954A2" w:rsidRDefault="00A954A2" w:rsidP="00A954A2">
      <w:pPr>
        <w:pStyle w:val="GG-body"/>
        <w:spacing w:after="20"/>
        <w:ind w:left="1418" w:hanging="1134"/>
      </w:pPr>
      <w:r>
        <w:t>471865.48mE</w:t>
      </w:r>
      <w:r>
        <w:tab/>
        <w:t>6958593.63mN</w:t>
      </w:r>
    </w:p>
    <w:p w14:paraId="69B18153" w14:textId="77777777" w:rsidR="00A954A2" w:rsidRDefault="00A954A2" w:rsidP="00A954A2">
      <w:pPr>
        <w:pStyle w:val="GG-body"/>
        <w:spacing w:after="20"/>
        <w:ind w:left="1418" w:hanging="1134"/>
      </w:pPr>
      <w:r>
        <w:t>471516.21mE</w:t>
      </w:r>
      <w:r>
        <w:tab/>
        <w:t>6958284.23mN</w:t>
      </w:r>
    </w:p>
    <w:p w14:paraId="59BB37C6" w14:textId="77777777" w:rsidR="00A954A2" w:rsidRDefault="00A954A2" w:rsidP="00A954A2">
      <w:pPr>
        <w:pStyle w:val="GG-body"/>
        <w:spacing w:after="20"/>
        <w:ind w:left="1418" w:hanging="1134"/>
      </w:pPr>
      <w:r>
        <w:t>471496.94mE</w:t>
      </w:r>
      <w:r>
        <w:tab/>
        <w:t>6958267.18mN</w:t>
      </w:r>
    </w:p>
    <w:p w14:paraId="7E5792F9" w14:textId="77777777" w:rsidR="00A954A2" w:rsidRDefault="00A954A2" w:rsidP="00A954A2">
      <w:pPr>
        <w:pStyle w:val="GG-body"/>
        <w:spacing w:after="20"/>
        <w:ind w:left="1418" w:hanging="1134"/>
      </w:pPr>
      <w:r>
        <w:t>471481.51mE</w:t>
      </w:r>
      <w:r>
        <w:tab/>
        <w:t>6958252.67mN</w:t>
      </w:r>
    </w:p>
    <w:p w14:paraId="00AE57D1" w14:textId="77777777" w:rsidR="00A954A2" w:rsidRDefault="00A954A2" w:rsidP="00A954A2">
      <w:pPr>
        <w:pStyle w:val="GG-body"/>
        <w:spacing w:after="20"/>
        <w:ind w:left="1418" w:hanging="1134"/>
      </w:pPr>
      <w:r>
        <w:t>471468.56mE</w:t>
      </w:r>
      <w:r>
        <w:tab/>
        <w:t>6958229.17mN</w:t>
      </w:r>
    </w:p>
    <w:p w14:paraId="3B6B9C0E" w14:textId="77777777" w:rsidR="00A954A2" w:rsidRDefault="00A954A2" w:rsidP="00A954A2">
      <w:pPr>
        <w:pStyle w:val="GG-body"/>
        <w:spacing w:after="20"/>
        <w:ind w:left="1418" w:hanging="1134"/>
      </w:pPr>
      <w:r>
        <w:t>471182.75mE</w:t>
      </w:r>
      <w:r>
        <w:tab/>
        <w:t>6957650.47mN</w:t>
      </w:r>
    </w:p>
    <w:p w14:paraId="2A4EA898" w14:textId="77777777" w:rsidR="00A954A2" w:rsidRDefault="00A954A2" w:rsidP="00A954A2">
      <w:pPr>
        <w:pStyle w:val="GG-body"/>
        <w:spacing w:after="20"/>
        <w:ind w:left="1418" w:hanging="1134"/>
      </w:pPr>
      <w:r>
        <w:t>471160.64mE</w:t>
      </w:r>
      <w:r>
        <w:tab/>
        <w:t>6957571.67mN</w:t>
      </w:r>
    </w:p>
    <w:p w14:paraId="26A6968D" w14:textId="77777777" w:rsidR="00A954A2" w:rsidRDefault="00A954A2" w:rsidP="00A954A2">
      <w:pPr>
        <w:pStyle w:val="GG-body"/>
        <w:spacing w:after="20"/>
        <w:ind w:left="1418" w:hanging="1134"/>
      </w:pPr>
      <w:r>
        <w:t>471160.14mE</w:t>
      </w:r>
      <w:r>
        <w:tab/>
        <w:t>6957570.50mN</w:t>
      </w:r>
    </w:p>
    <w:p w14:paraId="5FEA7610" w14:textId="77777777" w:rsidR="00A954A2" w:rsidRDefault="00A954A2" w:rsidP="00A954A2">
      <w:pPr>
        <w:pStyle w:val="GG-body"/>
        <w:spacing w:after="20"/>
        <w:ind w:left="1418" w:hanging="1134"/>
      </w:pPr>
      <w:r>
        <w:t>471151.68mE</w:t>
      </w:r>
      <w:r>
        <w:tab/>
        <w:t>6957555.97mN</w:t>
      </w:r>
    </w:p>
    <w:p w14:paraId="40C031A8" w14:textId="77777777" w:rsidR="00A954A2" w:rsidRDefault="00A954A2" w:rsidP="00A954A2">
      <w:pPr>
        <w:pStyle w:val="GG-body"/>
        <w:spacing w:after="20"/>
        <w:ind w:left="1418" w:hanging="1134"/>
      </w:pPr>
      <w:r>
        <w:t>471150.96mE</w:t>
      </w:r>
      <w:r>
        <w:tab/>
        <w:t>6957555.01mN</w:t>
      </w:r>
    </w:p>
    <w:p w14:paraId="283DDED0" w14:textId="77777777" w:rsidR="00A954A2" w:rsidRDefault="00A954A2" w:rsidP="00A954A2">
      <w:pPr>
        <w:pStyle w:val="GG-body"/>
        <w:spacing w:after="20"/>
        <w:ind w:left="1418" w:hanging="1134"/>
      </w:pPr>
      <w:r>
        <w:t>471142.49mE</w:t>
      </w:r>
      <w:r>
        <w:tab/>
        <w:t>6957546.24mN</w:t>
      </w:r>
    </w:p>
    <w:p w14:paraId="689990CD" w14:textId="77777777" w:rsidR="00A954A2" w:rsidRDefault="00A954A2" w:rsidP="00A954A2">
      <w:pPr>
        <w:pStyle w:val="GG-body"/>
        <w:spacing w:after="20"/>
        <w:ind w:left="1418" w:hanging="1134"/>
      </w:pPr>
      <w:r>
        <w:t>471141.09mE</w:t>
      </w:r>
      <w:r>
        <w:tab/>
        <w:t>6957545.23mN</w:t>
      </w:r>
    </w:p>
    <w:p w14:paraId="6654EE00" w14:textId="77777777" w:rsidR="00A954A2" w:rsidRDefault="00A954A2" w:rsidP="00A954A2">
      <w:pPr>
        <w:pStyle w:val="GG-body"/>
        <w:spacing w:after="20"/>
        <w:ind w:left="1418" w:hanging="1134"/>
      </w:pPr>
      <w:r>
        <w:t>471112.80mE</w:t>
      </w:r>
      <w:r>
        <w:tab/>
        <w:t>6957531.36mN</w:t>
      </w:r>
    </w:p>
    <w:p w14:paraId="633B548F" w14:textId="77777777" w:rsidR="00A954A2" w:rsidRDefault="00A954A2" w:rsidP="00A954A2">
      <w:pPr>
        <w:pStyle w:val="GG-body"/>
        <w:spacing w:after="20"/>
        <w:ind w:left="1418" w:hanging="1134"/>
      </w:pPr>
      <w:r>
        <w:t>471105.09mE</w:t>
      </w:r>
      <w:r>
        <w:tab/>
        <w:t>6957526.12mN</w:t>
      </w:r>
    </w:p>
    <w:p w14:paraId="7627D4A0" w14:textId="77777777" w:rsidR="00A954A2" w:rsidRDefault="00A954A2" w:rsidP="00A954A2">
      <w:pPr>
        <w:pStyle w:val="GG-body"/>
        <w:spacing w:after="20"/>
        <w:ind w:left="1418" w:hanging="1134"/>
      </w:pPr>
      <w:r>
        <w:t>471100.32mE</w:t>
      </w:r>
      <w:r>
        <w:tab/>
        <w:t>6957515.56mN</w:t>
      </w:r>
    </w:p>
    <w:p w14:paraId="711506CB" w14:textId="77777777" w:rsidR="00A954A2" w:rsidRDefault="00A954A2" w:rsidP="00A954A2">
      <w:pPr>
        <w:pStyle w:val="GG-body"/>
        <w:spacing w:after="20"/>
        <w:ind w:left="1418" w:hanging="1134"/>
      </w:pPr>
      <w:r>
        <w:t>471095.95mE</w:t>
      </w:r>
      <w:r>
        <w:tab/>
        <w:t>6957490.80mN</w:t>
      </w:r>
    </w:p>
    <w:p w14:paraId="4EB27F93" w14:textId="77777777" w:rsidR="00A954A2" w:rsidRDefault="00A954A2" w:rsidP="00A954A2">
      <w:pPr>
        <w:pStyle w:val="GG-body"/>
        <w:spacing w:after="20"/>
        <w:ind w:left="1418" w:hanging="1134"/>
      </w:pPr>
      <w:r>
        <w:t>471095.92mE</w:t>
      </w:r>
      <w:r>
        <w:tab/>
        <w:t>6957490.65mN</w:t>
      </w:r>
    </w:p>
    <w:p w14:paraId="30D4FE8C" w14:textId="77777777" w:rsidR="00A954A2" w:rsidRDefault="00A954A2" w:rsidP="00A954A2">
      <w:pPr>
        <w:pStyle w:val="GG-body"/>
        <w:spacing w:after="20"/>
        <w:ind w:left="1418" w:hanging="1134"/>
      </w:pPr>
      <w:r>
        <w:t>471089.28mE</w:t>
      </w:r>
      <w:r>
        <w:tab/>
        <w:t>6957458.95mN</w:t>
      </w:r>
    </w:p>
    <w:p w14:paraId="76361A05" w14:textId="77777777" w:rsidR="00A954A2" w:rsidRDefault="00A954A2" w:rsidP="00A954A2">
      <w:pPr>
        <w:pStyle w:val="GG-body"/>
        <w:spacing w:after="20"/>
        <w:ind w:left="1418" w:hanging="1134"/>
      </w:pPr>
      <w:r>
        <w:t>471088.84mE</w:t>
      </w:r>
      <w:r>
        <w:tab/>
        <w:t>6957457.71mN</w:t>
      </w:r>
    </w:p>
    <w:p w14:paraId="149137DE" w14:textId="77777777" w:rsidR="00A954A2" w:rsidRDefault="00A954A2" w:rsidP="00A954A2">
      <w:pPr>
        <w:pStyle w:val="GG-body"/>
        <w:spacing w:after="20"/>
        <w:ind w:left="1418" w:hanging="1134"/>
      </w:pPr>
      <w:r>
        <w:t>471001.54mE</w:t>
      </w:r>
      <w:r>
        <w:tab/>
        <w:t>6957286.25mN</w:t>
      </w:r>
    </w:p>
    <w:p w14:paraId="2218F17A" w14:textId="77777777" w:rsidR="00A954A2" w:rsidRDefault="00A954A2" w:rsidP="00A954A2">
      <w:pPr>
        <w:pStyle w:val="GG-body"/>
        <w:spacing w:after="20"/>
        <w:ind w:left="1418" w:hanging="1134"/>
      </w:pPr>
      <w:r>
        <w:t>471001.20mE</w:t>
      </w:r>
      <w:r>
        <w:tab/>
        <w:t>6957285.68mN</w:t>
      </w:r>
    </w:p>
    <w:p w14:paraId="31F4A725" w14:textId="77777777" w:rsidR="00A954A2" w:rsidRDefault="00A954A2" w:rsidP="00A954A2">
      <w:pPr>
        <w:pStyle w:val="GG-body"/>
        <w:spacing w:after="20"/>
        <w:ind w:left="1418" w:hanging="1134"/>
      </w:pPr>
      <w:r>
        <w:t>470976.89mE</w:t>
      </w:r>
      <w:r>
        <w:tab/>
        <w:t>6957250.40mN</w:t>
      </w:r>
    </w:p>
    <w:p w14:paraId="11BCF768" w14:textId="77777777" w:rsidR="00A954A2" w:rsidRDefault="00A954A2" w:rsidP="00A954A2">
      <w:pPr>
        <w:pStyle w:val="GG-body"/>
        <w:spacing w:after="20"/>
        <w:ind w:left="1418" w:hanging="1134"/>
      </w:pPr>
      <w:r>
        <w:t>470976.02mE</w:t>
      </w:r>
      <w:r>
        <w:tab/>
        <w:t>6957249.43mN</w:t>
      </w:r>
    </w:p>
    <w:p w14:paraId="196C16C4" w14:textId="77777777" w:rsidR="00A954A2" w:rsidRDefault="00A954A2" w:rsidP="00A954A2">
      <w:pPr>
        <w:pStyle w:val="GG-body"/>
        <w:spacing w:after="20"/>
        <w:ind w:left="1418" w:hanging="1134"/>
      </w:pPr>
      <w:r>
        <w:t>470953.69mE</w:t>
      </w:r>
      <w:r>
        <w:tab/>
        <w:t>6957230.40mN</w:t>
      </w:r>
    </w:p>
    <w:p w14:paraId="62B229B4" w14:textId="77777777" w:rsidR="00A954A2" w:rsidRDefault="00A954A2" w:rsidP="00A954A2">
      <w:pPr>
        <w:pStyle w:val="GG-body"/>
        <w:spacing w:after="20"/>
        <w:ind w:left="1418" w:hanging="1134"/>
      </w:pPr>
      <w:r>
        <w:t>470948.67mE</w:t>
      </w:r>
      <w:r>
        <w:tab/>
        <w:t>6957220.86mN</w:t>
      </w:r>
    </w:p>
    <w:p w14:paraId="67F6C9B0" w14:textId="77777777" w:rsidR="00A954A2" w:rsidRDefault="00A954A2" w:rsidP="00A954A2">
      <w:pPr>
        <w:pStyle w:val="GG-body"/>
        <w:spacing w:after="20"/>
        <w:ind w:left="1418" w:hanging="1134"/>
      </w:pPr>
      <w:r>
        <w:t>470948.37mE</w:t>
      </w:r>
      <w:r>
        <w:tab/>
        <w:t>6957209.85mN</w:t>
      </w:r>
    </w:p>
    <w:p w14:paraId="01A442FA" w14:textId="77777777" w:rsidR="00A954A2" w:rsidRDefault="00A954A2" w:rsidP="00A954A2">
      <w:pPr>
        <w:pStyle w:val="GG-body"/>
        <w:spacing w:after="20"/>
        <w:ind w:left="1418" w:hanging="1134"/>
      </w:pPr>
      <w:r>
        <w:t>470951.56mE</w:t>
      </w:r>
      <w:r>
        <w:tab/>
        <w:t>6957199.10mN</w:t>
      </w:r>
    </w:p>
    <w:p w14:paraId="15AA22BA" w14:textId="77777777" w:rsidR="00A954A2" w:rsidRDefault="00A954A2" w:rsidP="00A954A2">
      <w:pPr>
        <w:pStyle w:val="GG-body"/>
        <w:spacing w:after="20"/>
        <w:ind w:left="1418" w:hanging="1134"/>
      </w:pPr>
      <w:r>
        <w:t>470958.03mE</w:t>
      </w:r>
      <w:r>
        <w:tab/>
        <w:t>6957190.63mN</w:t>
      </w:r>
    </w:p>
    <w:p w14:paraId="3B02EC00" w14:textId="77777777" w:rsidR="00A954A2" w:rsidRDefault="00A954A2" w:rsidP="00A954A2">
      <w:pPr>
        <w:pStyle w:val="GG-body"/>
        <w:spacing w:after="20"/>
        <w:ind w:left="1418" w:hanging="1134"/>
      </w:pPr>
      <w:r>
        <w:t>470976.40mE</w:t>
      </w:r>
      <w:r>
        <w:tab/>
        <w:t>6957176.57mN</w:t>
      </w:r>
    </w:p>
    <w:p w14:paraId="7A248457" w14:textId="77777777" w:rsidR="00A954A2" w:rsidRDefault="00A954A2" w:rsidP="00A954A2">
      <w:pPr>
        <w:pStyle w:val="GG-body"/>
        <w:spacing w:after="20"/>
        <w:ind w:left="1418" w:hanging="1134"/>
      </w:pPr>
      <w:r>
        <w:t>470977.85mE</w:t>
      </w:r>
      <w:r>
        <w:tab/>
        <w:t>6957174.80mN</w:t>
      </w:r>
    </w:p>
    <w:p w14:paraId="65F5F8EF" w14:textId="77777777" w:rsidR="00A954A2" w:rsidRDefault="00A954A2" w:rsidP="00A954A2">
      <w:pPr>
        <w:pStyle w:val="GG-body"/>
        <w:spacing w:after="20"/>
        <w:ind w:left="1418" w:hanging="1134"/>
      </w:pPr>
      <w:r>
        <w:t>470983.90mE</w:t>
      </w:r>
      <w:r>
        <w:tab/>
        <w:t>6957162.40mN</w:t>
      </w:r>
    </w:p>
    <w:p w14:paraId="285BE86E" w14:textId="77777777" w:rsidR="00A954A2" w:rsidRDefault="00A954A2" w:rsidP="00A954A2">
      <w:pPr>
        <w:pStyle w:val="GG-body"/>
        <w:spacing w:after="20"/>
        <w:ind w:left="1418" w:hanging="1134"/>
      </w:pPr>
      <w:r>
        <w:t>470984.34mE</w:t>
      </w:r>
      <w:r>
        <w:tab/>
        <w:t>6957161.07mN</w:t>
      </w:r>
    </w:p>
    <w:p w14:paraId="68F0843F" w14:textId="77777777" w:rsidR="00A954A2" w:rsidRDefault="00A954A2" w:rsidP="00A954A2">
      <w:pPr>
        <w:pStyle w:val="GG-body"/>
        <w:spacing w:after="20"/>
        <w:ind w:left="1418" w:hanging="1134"/>
      </w:pPr>
      <w:r>
        <w:t>470984.38mE</w:t>
      </w:r>
      <w:r>
        <w:tab/>
        <w:t>6957159.66mN</w:t>
      </w:r>
    </w:p>
    <w:p w14:paraId="6E0E5F3E" w14:textId="77777777" w:rsidR="00A954A2" w:rsidRDefault="00A954A2" w:rsidP="00A954A2">
      <w:pPr>
        <w:pStyle w:val="GG-body"/>
        <w:spacing w:after="20"/>
        <w:ind w:left="1418" w:hanging="1134"/>
      </w:pPr>
      <w:r>
        <w:t>470982.16mE</w:t>
      </w:r>
      <w:r>
        <w:tab/>
        <w:t>6957139.39mN</w:t>
      </w:r>
    </w:p>
    <w:p w14:paraId="3868BF1E" w14:textId="77777777" w:rsidR="00A954A2" w:rsidRDefault="00A954A2" w:rsidP="00A954A2">
      <w:pPr>
        <w:pStyle w:val="GG-body"/>
        <w:spacing w:after="20"/>
        <w:ind w:left="1418" w:hanging="1134"/>
      </w:pPr>
      <w:r>
        <w:t>470982.03mE</w:t>
      </w:r>
      <w:r>
        <w:tab/>
        <w:t>6957138.67mN</w:t>
      </w:r>
    </w:p>
    <w:p w14:paraId="2578A376" w14:textId="77777777" w:rsidR="00A954A2" w:rsidRDefault="00A954A2" w:rsidP="00A954A2">
      <w:pPr>
        <w:pStyle w:val="GG-body"/>
        <w:spacing w:after="20"/>
        <w:ind w:left="1418" w:hanging="1134"/>
      </w:pPr>
      <w:r>
        <w:t>470978.80mE</w:t>
      </w:r>
      <w:r>
        <w:tab/>
        <w:t>6957126.26mN</w:t>
      </w:r>
    </w:p>
    <w:p w14:paraId="2023BD3C" w14:textId="77777777" w:rsidR="00A954A2" w:rsidRDefault="00A954A2" w:rsidP="00A954A2">
      <w:pPr>
        <w:pStyle w:val="GG-body"/>
        <w:spacing w:after="20"/>
        <w:ind w:left="1418" w:hanging="1134"/>
      </w:pPr>
      <w:r>
        <w:t>470978.15mE</w:t>
      </w:r>
      <w:r>
        <w:tab/>
        <w:t>6957124.79mN</w:t>
      </w:r>
    </w:p>
    <w:p w14:paraId="161F78B2" w14:textId="77777777" w:rsidR="00A954A2" w:rsidRDefault="00A954A2" w:rsidP="00A954A2">
      <w:pPr>
        <w:pStyle w:val="GG-body"/>
        <w:spacing w:after="20"/>
        <w:ind w:left="1418" w:hanging="1134"/>
      </w:pPr>
      <w:r>
        <w:t>470963.09mE</w:t>
      </w:r>
      <w:r>
        <w:tab/>
        <w:t>6957101.71mN</w:t>
      </w:r>
    </w:p>
    <w:p w14:paraId="50660C98" w14:textId="77777777" w:rsidR="00A954A2" w:rsidRDefault="00A954A2" w:rsidP="00A954A2">
      <w:pPr>
        <w:pStyle w:val="GG-body"/>
        <w:spacing w:after="20"/>
        <w:ind w:left="1418" w:hanging="1134"/>
      </w:pPr>
      <w:r>
        <w:t>470962.97mE</w:t>
      </w:r>
      <w:r>
        <w:tab/>
        <w:t>6957101.53mN</w:t>
      </w:r>
    </w:p>
    <w:p w14:paraId="75FE0B71" w14:textId="77777777" w:rsidR="00A954A2" w:rsidRDefault="00A954A2" w:rsidP="00A954A2">
      <w:pPr>
        <w:pStyle w:val="GG-body"/>
        <w:spacing w:after="20"/>
        <w:ind w:left="1418" w:hanging="1134"/>
      </w:pPr>
      <w:r>
        <w:t>470911.05mE</w:t>
      </w:r>
      <w:r>
        <w:tab/>
        <w:t>6957029.05mN</w:t>
      </w:r>
    </w:p>
    <w:p w14:paraId="2E09E14B" w14:textId="77777777" w:rsidR="00A954A2" w:rsidRDefault="00A954A2" w:rsidP="00A954A2">
      <w:pPr>
        <w:pStyle w:val="GG-body"/>
        <w:spacing w:after="20"/>
        <w:ind w:left="1418" w:hanging="1134"/>
      </w:pPr>
      <w:r>
        <w:t>470886.92mE</w:t>
      </w:r>
      <w:r>
        <w:tab/>
        <w:t>6956992.04mN</w:t>
      </w:r>
    </w:p>
    <w:p w14:paraId="4C14BBCF" w14:textId="77777777" w:rsidR="00A954A2" w:rsidRDefault="00A954A2" w:rsidP="00A954A2">
      <w:pPr>
        <w:pStyle w:val="GG-body"/>
        <w:spacing w:after="20"/>
        <w:ind w:left="1418" w:hanging="1134"/>
      </w:pPr>
      <w:r>
        <w:t>470851.27mE</w:t>
      </w:r>
      <w:r>
        <w:tab/>
        <w:t>6956925.98mN</w:t>
      </w:r>
    </w:p>
    <w:p w14:paraId="5275CB91" w14:textId="77777777" w:rsidR="00A954A2" w:rsidRDefault="00A954A2" w:rsidP="00A954A2">
      <w:pPr>
        <w:pStyle w:val="GG-body"/>
        <w:spacing w:after="20"/>
        <w:ind w:left="1418" w:hanging="1134"/>
      </w:pPr>
      <w:r>
        <w:t>470765.80mE</w:t>
      </w:r>
      <w:r>
        <w:tab/>
        <w:t>6956752.51mN</w:t>
      </w:r>
    </w:p>
    <w:p w14:paraId="0C0F4B93" w14:textId="77777777" w:rsidR="00A954A2" w:rsidRDefault="00A954A2" w:rsidP="00A954A2">
      <w:pPr>
        <w:pStyle w:val="GG-body"/>
        <w:spacing w:after="20"/>
        <w:ind w:left="1418" w:hanging="1134"/>
      </w:pPr>
      <w:r>
        <w:t>470765.77mE</w:t>
      </w:r>
      <w:r>
        <w:tab/>
        <w:t>6956752.45mN</w:t>
      </w:r>
    </w:p>
    <w:p w14:paraId="41D30E55" w14:textId="77777777" w:rsidR="00A954A2" w:rsidRDefault="00A954A2" w:rsidP="00A954A2">
      <w:pPr>
        <w:pStyle w:val="GG-body"/>
        <w:spacing w:after="20"/>
        <w:ind w:left="1418" w:hanging="1134"/>
      </w:pPr>
      <w:r>
        <w:t>470667.99mE</w:t>
      </w:r>
      <w:r>
        <w:tab/>
        <w:t>6956560.31mN</w:t>
      </w:r>
    </w:p>
    <w:p w14:paraId="58D9BB1A" w14:textId="77777777" w:rsidR="00A954A2" w:rsidRDefault="00A954A2" w:rsidP="00A954A2">
      <w:pPr>
        <w:pStyle w:val="GG-body"/>
        <w:spacing w:after="20"/>
        <w:ind w:left="1418" w:hanging="1134"/>
      </w:pPr>
      <w:r>
        <w:t>470645.68mE</w:t>
      </w:r>
      <w:r>
        <w:tab/>
        <w:t>6956513.58mN</w:t>
      </w:r>
    </w:p>
    <w:p w14:paraId="33EBC7B0" w14:textId="77777777" w:rsidR="00A954A2" w:rsidRDefault="00A954A2" w:rsidP="00A954A2">
      <w:pPr>
        <w:pStyle w:val="GG-body"/>
        <w:spacing w:after="20"/>
        <w:ind w:left="1418" w:hanging="1134"/>
      </w:pPr>
      <w:r>
        <w:t>470636.69mE</w:t>
      </w:r>
      <w:r>
        <w:tab/>
        <w:t>6956483.95mN</w:t>
      </w:r>
    </w:p>
    <w:p w14:paraId="77586C59" w14:textId="77777777" w:rsidR="00A954A2" w:rsidRDefault="00A954A2" w:rsidP="00A954A2">
      <w:pPr>
        <w:pStyle w:val="GG-body"/>
        <w:spacing w:after="20"/>
        <w:ind w:left="1418" w:hanging="1134"/>
      </w:pPr>
      <w:r>
        <w:t>470623.40mE</w:t>
      </w:r>
      <w:r>
        <w:tab/>
        <w:t>6956436.94mN</w:t>
      </w:r>
    </w:p>
    <w:p w14:paraId="16418221" w14:textId="77777777" w:rsidR="00A954A2" w:rsidRDefault="00A954A2" w:rsidP="00A954A2">
      <w:pPr>
        <w:pStyle w:val="GG-body"/>
        <w:spacing w:after="20"/>
        <w:ind w:left="1418" w:hanging="1134"/>
      </w:pPr>
      <w:r>
        <w:t>470618.01mE</w:t>
      </w:r>
      <w:r>
        <w:tab/>
        <w:t>6956416.02mN</w:t>
      </w:r>
    </w:p>
    <w:p w14:paraId="6A29DFC3" w14:textId="77777777" w:rsidR="00A954A2" w:rsidRDefault="00A954A2" w:rsidP="00A954A2">
      <w:pPr>
        <w:pStyle w:val="GG-body"/>
        <w:spacing w:after="20"/>
        <w:ind w:left="1418" w:hanging="1134"/>
      </w:pPr>
      <w:r>
        <w:t>470609.04mE</w:t>
      </w:r>
      <w:r>
        <w:tab/>
        <w:t>6956346.41mN</w:t>
      </w:r>
    </w:p>
    <w:p w14:paraId="637A2962" w14:textId="77777777" w:rsidR="00A954A2" w:rsidRDefault="00A954A2" w:rsidP="00A954A2">
      <w:pPr>
        <w:pStyle w:val="GG-body"/>
        <w:spacing w:after="20"/>
        <w:ind w:left="1418" w:hanging="1134"/>
      </w:pPr>
      <w:r>
        <w:t>470608.97mE</w:t>
      </w:r>
      <w:r>
        <w:tab/>
        <w:t>6956346.02mN</w:t>
      </w:r>
    </w:p>
    <w:p w14:paraId="609283DE" w14:textId="77777777" w:rsidR="00A954A2" w:rsidRDefault="00A954A2" w:rsidP="00A954A2">
      <w:pPr>
        <w:pStyle w:val="GG-body"/>
        <w:spacing w:after="20"/>
        <w:ind w:left="1418" w:hanging="1134"/>
      </w:pPr>
      <w:r>
        <w:t>470599.40mE</w:t>
      </w:r>
      <w:r>
        <w:tab/>
        <w:t>6956300.47mN</w:t>
      </w:r>
    </w:p>
    <w:p w14:paraId="6FD9D1BC" w14:textId="77777777" w:rsidR="00A954A2" w:rsidRDefault="00A954A2" w:rsidP="00A954A2">
      <w:pPr>
        <w:pStyle w:val="GG-body"/>
        <w:spacing w:after="20"/>
        <w:ind w:left="1418" w:hanging="1134"/>
      </w:pPr>
      <w:r>
        <w:t>470599.27mE</w:t>
      </w:r>
      <w:r>
        <w:tab/>
        <w:t>6956299.96mN</w:t>
      </w:r>
    </w:p>
    <w:p w14:paraId="124FFD54" w14:textId="77777777" w:rsidR="00A954A2" w:rsidRDefault="00A954A2" w:rsidP="00A954A2">
      <w:pPr>
        <w:pStyle w:val="GG-body"/>
        <w:spacing w:after="20"/>
        <w:ind w:left="1418" w:hanging="1134"/>
      </w:pPr>
      <w:r>
        <w:t>470590.05mE</w:t>
      </w:r>
      <w:r>
        <w:tab/>
        <w:t>6956271.47mN</w:t>
      </w:r>
    </w:p>
    <w:p w14:paraId="21B645E0" w14:textId="77777777" w:rsidR="00A954A2" w:rsidRDefault="00A954A2" w:rsidP="00A954A2">
      <w:pPr>
        <w:pStyle w:val="GG-body"/>
        <w:spacing w:after="20"/>
        <w:ind w:left="1418" w:hanging="1134"/>
      </w:pPr>
      <w:r>
        <w:t>470589.73mE</w:t>
      </w:r>
      <w:r>
        <w:tab/>
        <w:t>6956270.69mN</w:t>
      </w:r>
    </w:p>
    <w:p w14:paraId="68A36B5A" w14:textId="77777777" w:rsidR="00A954A2" w:rsidRDefault="00A954A2" w:rsidP="00A954A2">
      <w:pPr>
        <w:pStyle w:val="GG-body"/>
        <w:spacing w:after="20"/>
        <w:ind w:left="1418" w:hanging="1134"/>
      </w:pPr>
      <w:r>
        <w:t>470573.50mE</w:t>
      </w:r>
      <w:r>
        <w:tab/>
        <w:t>6956239.64mN</w:t>
      </w:r>
    </w:p>
    <w:p w14:paraId="605A58C0" w14:textId="77777777" w:rsidR="00A954A2" w:rsidRDefault="00A954A2" w:rsidP="00A954A2">
      <w:pPr>
        <w:pStyle w:val="GG-body"/>
        <w:spacing w:after="20"/>
        <w:ind w:left="1418" w:hanging="1134"/>
      </w:pPr>
      <w:r>
        <w:t>470573.31mE</w:t>
      </w:r>
      <w:r>
        <w:tab/>
        <w:t>6956239.30mN</w:t>
      </w:r>
    </w:p>
    <w:p w14:paraId="050B9DAA" w14:textId="77777777" w:rsidR="00A954A2" w:rsidRDefault="00A954A2" w:rsidP="00A954A2">
      <w:pPr>
        <w:pStyle w:val="GG-body"/>
        <w:spacing w:after="20"/>
        <w:ind w:left="1418" w:hanging="1134"/>
      </w:pPr>
      <w:r>
        <w:t>470558.26mE</w:t>
      </w:r>
      <w:r>
        <w:tab/>
        <w:t>6956215.23mN</w:t>
      </w:r>
    </w:p>
    <w:p w14:paraId="29AC230E" w14:textId="77777777" w:rsidR="00A954A2" w:rsidRDefault="00A954A2" w:rsidP="00A954A2">
      <w:pPr>
        <w:pStyle w:val="GG-body"/>
        <w:spacing w:after="20"/>
        <w:ind w:left="1418" w:hanging="1134"/>
      </w:pPr>
      <w:r>
        <w:t>470558.22mE</w:t>
      </w:r>
      <w:r>
        <w:tab/>
        <w:t>6956215.17mN</w:t>
      </w:r>
    </w:p>
    <w:p w14:paraId="4BC98E93" w14:textId="77777777" w:rsidR="00A954A2" w:rsidRDefault="00A954A2" w:rsidP="00A954A2">
      <w:pPr>
        <w:pStyle w:val="GG-body"/>
        <w:spacing w:after="20"/>
        <w:ind w:left="1418" w:hanging="1134"/>
      </w:pPr>
      <w:r>
        <w:t>470518.25mE</w:t>
      </w:r>
      <w:r>
        <w:tab/>
        <w:t>6956153.16mN</w:t>
      </w:r>
    </w:p>
    <w:p w14:paraId="0E6F89FA" w14:textId="77777777" w:rsidR="00A954A2" w:rsidRDefault="00A954A2" w:rsidP="00A954A2">
      <w:pPr>
        <w:pStyle w:val="GG-body"/>
        <w:spacing w:after="20"/>
        <w:ind w:left="1418" w:hanging="1134"/>
      </w:pPr>
      <w:r>
        <w:t>470501.05mE</w:t>
      </w:r>
      <w:r>
        <w:tab/>
        <w:t>6956122.91mN</w:t>
      </w:r>
    </w:p>
    <w:p w14:paraId="680CF6DD" w14:textId="77777777" w:rsidR="00A954A2" w:rsidRDefault="00A954A2" w:rsidP="00A954A2">
      <w:pPr>
        <w:pStyle w:val="GG-body"/>
        <w:spacing w:after="20"/>
        <w:ind w:left="1418" w:hanging="1134"/>
      </w:pPr>
      <w:r>
        <w:t>470478.22mE</w:t>
      </w:r>
      <w:r>
        <w:tab/>
        <w:t>6956069.92mN</w:t>
      </w:r>
    </w:p>
    <w:p w14:paraId="54675B38" w14:textId="77777777" w:rsidR="00A954A2" w:rsidRDefault="00A954A2" w:rsidP="00A954A2">
      <w:pPr>
        <w:pStyle w:val="GG-body"/>
        <w:spacing w:after="20"/>
        <w:ind w:left="1418" w:hanging="1134"/>
      </w:pPr>
      <w:r>
        <w:lastRenderedPageBreak/>
        <w:t>470467.21mE</w:t>
      </w:r>
      <w:r>
        <w:tab/>
        <w:t>6956041.11mN</w:t>
      </w:r>
    </w:p>
    <w:p w14:paraId="1C235281" w14:textId="77777777" w:rsidR="00A954A2" w:rsidRDefault="00A954A2" w:rsidP="00A954A2">
      <w:pPr>
        <w:pStyle w:val="GG-body"/>
        <w:spacing w:after="20"/>
        <w:ind w:left="1418" w:hanging="1134"/>
      </w:pPr>
      <w:r>
        <w:t>470460.20mE</w:t>
      </w:r>
      <w:r>
        <w:tab/>
        <w:t>6956008.53mN</w:t>
      </w:r>
    </w:p>
    <w:p w14:paraId="1220EC91" w14:textId="77777777" w:rsidR="00A954A2" w:rsidRDefault="00A954A2" w:rsidP="00A954A2">
      <w:pPr>
        <w:pStyle w:val="GG-body"/>
        <w:spacing w:after="20"/>
        <w:ind w:left="1418" w:hanging="1134"/>
      </w:pPr>
      <w:r>
        <w:t>470462.25mE</w:t>
      </w:r>
      <w:r>
        <w:tab/>
        <w:t>6955962.49mN</w:t>
      </w:r>
    </w:p>
    <w:p w14:paraId="14203804" w14:textId="77777777" w:rsidR="00A954A2" w:rsidRDefault="00A954A2" w:rsidP="00A954A2">
      <w:pPr>
        <w:pStyle w:val="GG-body"/>
        <w:spacing w:after="20"/>
        <w:ind w:left="1418" w:hanging="1134"/>
      </w:pPr>
      <w:r>
        <w:t>470465.74mE</w:t>
      </w:r>
      <w:r>
        <w:tab/>
        <w:t>6955909.83mN</w:t>
      </w:r>
    </w:p>
    <w:p w14:paraId="3311B3EA" w14:textId="77777777" w:rsidR="00A954A2" w:rsidRDefault="00A954A2" w:rsidP="00A954A2">
      <w:pPr>
        <w:pStyle w:val="GG-body"/>
        <w:spacing w:after="20"/>
        <w:ind w:left="1418" w:hanging="1134"/>
      </w:pPr>
      <w:r>
        <w:t>470465.74mE</w:t>
      </w:r>
      <w:r>
        <w:tab/>
        <w:t>6955909.73mN</w:t>
      </w:r>
    </w:p>
    <w:p w14:paraId="492FF644" w14:textId="77777777" w:rsidR="00A954A2" w:rsidRDefault="00A954A2" w:rsidP="00A954A2">
      <w:pPr>
        <w:pStyle w:val="GG-body"/>
        <w:spacing w:after="20"/>
        <w:ind w:left="1418" w:hanging="1134"/>
      </w:pPr>
      <w:r>
        <w:t>470467.93mE</w:t>
      </w:r>
      <w:r>
        <w:tab/>
        <w:t>6955863.88mN</w:t>
      </w:r>
    </w:p>
    <w:p w14:paraId="50077BDF" w14:textId="77777777" w:rsidR="00A954A2" w:rsidRDefault="00A954A2" w:rsidP="00A954A2">
      <w:pPr>
        <w:pStyle w:val="GG-body"/>
        <w:spacing w:after="20"/>
        <w:ind w:left="1418" w:hanging="1134"/>
      </w:pPr>
      <w:r>
        <w:t>470467.88mE</w:t>
      </w:r>
      <w:r>
        <w:tab/>
        <w:t>6955862.96mN</w:t>
      </w:r>
    </w:p>
    <w:p w14:paraId="4A280CCD" w14:textId="77777777" w:rsidR="00A954A2" w:rsidRDefault="00A954A2" w:rsidP="00A954A2">
      <w:pPr>
        <w:pStyle w:val="GG-body"/>
        <w:spacing w:after="20"/>
        <w:ind w:left="1418" w:hanging="1134"/>
      </w:pPr>
      <w:r>
        <w:t>470461.87mE</w:t>
      </w:r>
      <w:r>
        <w:tab/>
        <w:t>6955819.52mN</w:t>
      </w:r>
    </w:p>
    <w:p w14:paraId="7D7FF8CC" w14:textId="77777777" w:rsidR="00A954A2" w:rsidRDefault="00A954A2" w:rsidP="00A954A2">
      <w:pPr>
        <w:pStyle w:val="GG-body"/>
        <w:spacing w:after="20"/>
        <w:ind w:left="1418" w:hanging="1134"/>
      </w:pPr>
      <w:r>
        <w:t>470461.53mE</w:t>
      </w:r>
      <w:r>
        <w:tab/>
        <w:t>6955818.29mN</w:t>
      </w:r>
    </w:p>
    <w:p w14:paraId="3178B2A1" w14:textId="77777777" w:rsidR="00A954A2" w:rsidRDefault="00A954A2" w:rsidP="00A954A2">
      <w:pPr>
        <w:pStyle w:val="GG-body"/>
        <w:spacing w:after="20"/>
        <w:ind w:left="1418" w:hanging="1134"/>
      </w:pPr>
      <w:r>
        <w:t>470439.04mE</w:t>
      </w:r>
      <w:r>
        <w:tab/>
        <w:t>6955764.29mN</w:t>
      </w:r>
    </w:p>
    <w:p w14:paraId="7E69A287" w14:textId="77777777" w:rsidR="00A954A2" w:rsidRDefault="00A954A2" w:rsidP="00A954A2">
      <w:pPr>
        <w:pStyle w:val="GG-body"/>
        <w:spacing w:after="20"/>
        <w:ind w:left="1418" w:hanging="1134"/>
      </w:pPr>
      <w:r>
        <w:t>470439.00mE</w:t>
      </w:r>
      <w:r>
        <w:tab/>
        <w:t>6955764.19mN</w:t>
      </w:r>
    </w:p>
    <w:p w14:paraId="358CFF4B" w14:textId="77777777" w:rsidR="00A954A2" w:rsidRDefault="00A954A2" w:rsidP="00A954A2">
      <w:pPr>
        <w:pStyle w:val="GG-body"/>
        <w:spacing w:after="20"/>
        <w:ind w:left="1418" w:hanging="1134"/>
      </w:pPr>
      <w:r>
        <w:t>470413.18mE</w:t>
      </w:r>
      <w:r>
        <w:tab/>
        <w:t>6955705.67mN</w:t>
      </w:r>
    </w:p>
    <w:p w14:paraId="7D2AA999" w14:textId="77777777" w:rsidR="00A954A2" w:rsidRDefault="00A954A2" w:rsidP="00A954A2">
      <w:pPr>
        <w:pStyle w:val="GG-body"/>
        <w:spacing w:after="20"/>
        <w:ind w:left="1418" w:hanging="1134"/>
      </w:pPr>
      <w:r>
        <w:t>470389.24mE</w:t>
      </w:r>
      <w:r>
        <w:tab/>
        <w:t>6955649.48mN</w:t>
      </w:r>
    </w:p>
    <w:p w14:paraId="68B94C1D" w14:textId="77777777" w:rsidR="00A954A2" w:rsidRDefault="00A954A2" w:rsidP="00A954A2">
      <w:pPr>
        <w:pStyle w:val="GG-body"/>
        <w:spacing w:after="20"/>
        <w:ind w:left="1418" w:hanging="1134"/>
      </w:pPr>
      <w:r>
        <w:t>470389.22mE</w:t>
      </w:r>
      <w:r>
        <w:tab/>
        <w:t>6955649.44mN</w:t>
      </w:r>
    </w:p>
    <w:p w14:paraId="27A9E65A" w14:textId="77777777" w:rsidR="00A954A2" w:rsidRDefault="00A954A2" w:rsidP="00A954A2">
      <w:pPr>
        <w:pStyle w:val="GG-body"/>
        <w:spacing w:after="20"/>
        <w:ind w:left="1418" w:hanging="1134"/>
      </w:pPr>
      <w:r>
        <w:t>470366.14mE</w:t>
      </w:r>
      <w:r>
        <w:tab/>
        <w:t>6955596.78mN</w:t>
      </w:r>
    </w:p>
    <w:p w14:paraId="3BF6E12A" w14:textId="77777777" w:rsidR="00A954A2" w:rsidRDefault="00A954A2" w:rsidP="00A954A2">
      <w:pPr>
        <w:pStyle w:val="GG-body"/>
        <w:spacing w:after="20"/>
        <w:ind w:left="1418" w:hanging="1134"/>
      </w:pPr>
      <w:r>
        <w:t>470344.97mE</w:t>
      </w:r>
      <w:r>
        <w:tab/>
        <w:t>6955547.52mN</w:t>
      </w:r>
    </w:p>
    <w:p w14:paraId="0928D344" w14:textId="77777777" w:rsidR="00A954A2" w:rsidRDefault="00A954A2" w:rsidP="00A954A2">
      <w:pPr>
        <w:pStyle w:val="GG-body"/>
        <w:spacing w:after="20"/>
        <w:ind w:left="1418" w:hanging="1134"/>
      </w:pPr>
      <w:r>
        <w:t>470327.44mE</w:t>
      </w:r>
      <w:r>
        <w:tab/>
        <w:t>6955503.16mN</w:t>
      </w:r>
    </w:p>
    <w:p w14:paraId="7E3D845B" w14:textId="77777777" w:rsidR="00A954A2" w:rsidRDefault="00A954A2" w:rsidP="00A954A2">
      <w:pPr>
        <w:pStyle w:val="GG-body"/>
        <w:spacing w:after="20"/>
        <w:ind w:left="1418" w:hanging="1134"/>
      </w:pPr>
      <w:r>
        <w:t>470311.16mE</w:t>
      </w:r>
      <w:r>
        <w:tab/>
        <w:t>6955460.50mN</w:t>
      </w:r>
    </w:p>
    <w:p w14:paraId="190BA127" w14:textId="77777777" w:rsidR="00A954A2" w:rsidRDefault="00A954A2" w:rsidP="00A954A2">
      <w:pPr>
        <w:pStyle w:val="GG-body"/>
        <w:spacing w:after="20"/>
        <w:ind w:left="1418" w:hanging="1134"/>
      </w:pPr>
      <w:r>
        <w:t>470310.94mE</w:t>
      </w:r>
      <w:r>
        <w:tab/>
        <w:t>6955460.00mN</w:t>
      </w:r>
    </w:p>
    <w:p w14:paraId="6E322603" w14:textId="77777777" w:rsidR="00A954A2" w:rsidRDefault="00A954A2" w:rsidP="00A954A2">
      <w:pPr>
        <w:pStyle w:val="GG-body"/>
        <w:spacing w:after="20"/>
        <w:ind w:left="1418" w:hanging="1134"/>
      </w:pPr>
      <w:r>
        <w:t>470290.99mE</w:t>
      </w:r>
      <w:r>
        <w:tab/>
        <w:t>6955421.07mN</w:t>
      </w:r>
    </w:p>
    <w:p w14:paraId="14E940EC" w14:textId="77777777" w:rsidR="00A954A2" w:rsidRDefault="00A954A2" w:rsidP="00A954A2">
      <w:pPr>
        <w:pStyle w:val="GG-body"/>
        <w:spacing w:after="20"/>
        <w:ind w:left="1418" w:hanging="1134"/>
      </w:pPr>
      <w:r>
        <w:t>470290.41mE</w:t>
      </w:r>
      <w:r>
        <w:tab/>
        <w:t>6955420.20mN</w:t>
      </w:r>
    </w:p>
    <w:p w14:paraId="536C4CB7" w14:textId="77777777" w:rsidR="00A954A2" w:rsidRDefault="00A954A2" w:rsidP="00A954A2">
      <w:pPr>
        <w:pStyle w:val="GG-body"/>
        <w:spacing w:after="20"/>
        <w:ind w:left="1418" w:hanging="1134"/>
      </w:pPr>
      <w:r>
        <w:t>470263.34mE</w:t>
      </w:r>
      <w:r>
        <w:tab/>
        <w:t>6955386.90mN</w:t>
      </w:r>
    </w:p>
    <w:p w14:paraId="7CC7DE0C" w14:textId="77777777" w:rsidR="00A954A2" w:rsidRDefault="00A954A2" w:rsidP="00A954A2">
      <w:pPr>
        <w:pStyle w:val="GG-body"/>
        <w:spacing w:after="20"/>
        <w:ind w:left="1418" w:hanging="1134"/>
      </w:pPr>
      <w:r>
        <w:t>470262.36mE</w:t>
      </w:r>
      <w:r>
        <w:tab/>
        <w:t>6955385.98mN</w:t>
      </w:r>
    </w:p>
    <w:p w14:paraId="1A9E5CD6" w14:textId="77777777" w:rsidR="00A954A2" w:rsidRDefault="00A954A2" w:rsidP="00A954A2">
      <w:pPr>
        <w:pStyle w:val="GG-body"/>
        <w:spacing w:after="20"/>
        <w:ind w:left="1418" w:hanging="1134"/>
      </w:pPr>
      <w:r>
        <w:t>470221.84mE</w:t>
      </w:r>
      <w:r>
        <w:tab/>
        <w:t>6955357.19mN</w:t>
      </w:r>
    </w:p>
    <w:p w14:paraId="485C3590" w14:textId="77777777" w:rsidR="00A954A2" w:rsidRDefault="00A954A2" w:rsidP="00A954A2">
      <w:pPr>
        <w:pStyle w:val="GG-body"/>
        <w:spacing w:after="20"/>
        <w:ind w:left="1418" w:hanging="1134"/>
      </w:pPr>
      <w:r>
        <w:t>470221.24mE</w:t>
      </w:r>
      <w:r>
        <w:tab/>
        <w:t>6955356.83mN</w:t>
      </w:r>
    </w:p>
    <w:p w14:paraId="147FBB85" w14:textId="77777777" w:rsidR="00A954A2" w:rsidRDefault="00A954A2" w:rsidP="00A954A2">
      <w:pPr>
        <w:pStyle w:val="GG-body"/>
        <w:spacing w:after="20"/>
        <w:ind w:left="1418" w:hanging="1134"/>
      </w:pPr>
      <w:r>
        <w:t>470174.59mE</w:t>
      </w:r>
      <w:r>
        <w:tab/>
        <w:t>6955332.68mN</w:t>
      </w:r>
    </w:p>
    <w:p w14:paraId="03498781" w14:textId="77777777" w:rsidR="00A954A2" w:rsidRDefault="00A954A2" w:rsidP="00A954A2">
      <w:pPr>
        <w:pStyle w:val="GG-body"/>
        <w:spacing w:after="20"/>
        <w:ind w:left="1418" w:hanging="1134"/>
      </w:pPr>
      <w:r>
        <w:t>470174.30mE</w:t>
      </w:r>
      <w:r>
        <w:tab/>
        <w:t>6955332.54mN</w:t>
      </w:r>
    </w:p>
    <w:p w14:paraId="36E01D75" w14:textId="77777777" w:rsidR="00A954A2" w:rsidRDefault="00A954A2" w:rsidP="00A954A2">
      <w:pPr>
        <w:pStyle w:val="GG-body"/>
        <w:spacing w:after="20"/>
        <w:ind w:left="1418" w:hanging="1134"/>
      </w:pPr>
      <w:r>
        <w:t>470129.72mE</w:t>
      </w:r>
      <w:r>
        <w:tab/>
        <w:t>6955312.94mN</w:t>
      </w:r>
    </w:p>
    <w:p w14:paraId="4ED6D0D2" w14:textId="77777777" w:rsidR="00A954A2" w:rsidRDefault="00A954A2" w:rsidP="00A954A2">
      <w:pPr>
        <w:pStyle w:val="GG-body"/>
        <w:spacing w:after="20"/>
        <w:ind w:left="1418" w:hanging="1134"/>
      </w:pPr>
      <w:r>
        <w:t>470129.43mE</w:t>
      </w:r>
      <w:r>
        <w:tab/>
        <w:t>6955312.82mN</w:t>
      </w:r>
    </w:p>
    <w:p w14:paraId="2215E56D" w14:textId="77777777" w:rsidR="00A954A2" w:rsidRDefault="00A954A2" w:rsidP="00A954A2">
      <w:pPr>
        <w:pStyle w:val="GG-body"/>
        <w:spacing w:after="20"/>
        <w:ind w:left="1418" w:hanging="1134"/>
      </w:pPr>
      <w:r>
        <w:t>470092.65mE</w:t>
      </w:r>
      <w:r>
        <w:tab/>
        <w:t>6955299.34mN</w:t>
      </w:r>
    </w:p>
    <w:p w14:paraId="3D0F57F8" w14:textId="77777777" w:rsidR="00A954A2" w:rsidRDefault="00A954A2" w:rsidP="00A954A2">
      <w:pPr>
        <w:pStyle w:val="GG-body"/>
        <w:spacing w:after="20"/>
        <w:ind w:left="1418" w:hanging="1134"/>
      </w:pPr>
      <w:r>
        <w:t>470072.46mE</w:t>
      </w:r>
      <w:r>
        <w:tab/>
        <w:t>6955291.70mN</w:t>
      </w:r>
    </w:p>
    <w:p w14:paraId="10AEA8FA" w14:textId="77777777" w:rsidR="00A954A2" w:rsidRDefault="00A954A2" w:rsidP="00A954A2">
      <w:pPr>
        <w:pStyle w:val="GG-body"/>
        <w:spacing w:after="20"/>
        <w:ind w:left="1418" w:hanging="1134"/>
      </w:pPr>
      <w:r>
        <w:t>470050.63mE</w:t>
      </w:r>
      <w:r>
        <w:tab/>
        <w:t>6955256.42mN</w:t>
      </w:r>
    </w:p>
    <w:p w14:paraId="1795372B" w14:textId="77777777" w:rsidR="00A954A2" w:rsidRDefault="00A954A2" w:rsidP="00A954A2">
      <w:pPr>
        <w:pStyle w:val="GG-body"/>
        <w:spacing w:after="20"/>
        <w:ind w:left="1418" w:hanging="1134"/>
      </w:pPr>
      <w:r>
        <w:t>470050.59mE</w:t>
      </w:r>
      <w:r>
        <w:tab/>
        <w:t>6955256.36mN</w:t>
      </w:r>
    </w:p>
    <w:p w14:paraId="527236E0" w14:textId="77777777" w:rsidR="00A954A2" w:rsidRDefault="00A954A2" w:rsidP="00A954A2">
      <w:pPr>
        <w:pStyle w:val="GG-body"/>
        <w:spacing w:after="20"/>
        <w:ind w:left="1418" w:hanging="1134"/>
      </w:pPr>
      <w:r>
        <w:t>470023.24mE</w:t>
      </w:r>
      <w:r>
        <w:tab/>
        <w:t>6955213.54mN</w:t>
      </w:r>
    </w:p>
    <w:p w14:paraId="02B00971" w14:textId="77777777" w:rsidR="00A954A2" w:rsidRDefault="00A954A2" w:rsidP="00A954A2">
      <w:pPr>
        <w:pStyle w:val="GG-body"/>
        <w:spacing w:after="20"/>
        <w:ind w:left="1418" w:hanging="1134"/>
      </w:pPr>
      <w:r>
        <w:t>470023.24mE</w:t>
      </w:r>
      <w:r>
        <w:tab/>
        <w:t>6955213.52mN</w:t>
      </w:r>
    </w:p>
    <w:p w14:paraId="3666F444" w14:textId="77777777" w:rsidR="00A954A2" w:rsidRDefault="00A954A2" w:rsidP="00A954A2">
      <w:pPr>
        <w:pStyle w:val="GG-body"/>
        <w:spacing w:after="20"/>
        <w:ind w:left="1418" w:hanging="1134"/>
      </w:pPr>
      <w:r>
        <w:t>469986.44mE</w:t>
      </w:r>
      <w:r>
        <w:tab/>
        <w:t>6955156.28mN</w:t>
      </w:r>
    </w:p>
    <w:p w14:paraId="26B5A1BC" w14:textId="77777777" w:rsidR="00A954A2" w:rsidRDefault="00A954A2" w:rsidP="00A954A2">
      <w:pPr>
        <w:pStyle w:val="GG-body"/>
        <w:spacing w:after="20"/>
        <w:ind w:left="1418" w:hanging="1134"/>
      </w:pPr>
      <w:r>
        <w:t>469986.42mE</w:t>
      </w:r>
      <w:r>
        <w:tab/>
        <w:t>6955156.24mN</w:t>
      </w:r>
    </w:p>
    <w:p w14:paraId="210A694A" w14:textId="77777777" w:rsidR="00A954A2" w:rsidRDefault="00A954A2" w:rsidP="00A954A2">
      <w:pPr>
        <w:pStyle w:val="GG-body"/>
        <w:spacing w:after="20"/>
        <w:ind w:left="1418" w:hanging="1134"/>
      </w:pPr>
      <w:r>
        <w:t>469972.67mE</w:t>
      </w:r>
      <w:r>
        <w:tab/>
        <w:t>6955135.31mN</w:t>
      </w:r>
    </w:p>
    <w:p w14:paraId="2775F402" w14:textId="77777777" w:rsidR="00A954A2" w:rsidRDefault="00A954A2" w:rsidP="00A954A2">
      <w:pPr>
        <w:pStyle w:val="GG-body"/>
        <w:spacing w:after="20"/>
        <w:ind w:left="1418" w:hanging="1134"/>
      </w:pPr>
      <w:r>
        <w:t>469954.11mE</w:t>
      </w:r>
      <w:r>
        <w:tab/>
        <w:t>6955105.73mN</w:t>
      </w:r>
    </w:p>
    <w:p w14:paraId="731EA613" w14:textId="77777777" w:rsidR="00A954A2" w:rsidRDefault="00A954A2" w:rsidP="00A954A2">
      <w:pPr>
        <w:pStyle w:val="GG-body"/>
        <w:spacing w:after="20"/>
        <w:ind w:left="1418" w:hanging="1134"/>
      </w:pPr>
      <w:r>
        <w:t>469953.92mE</w:t>
      </w:r>
      <w:r>
        <w:tab/>
        <w:t>6955105.45mN</w:t>
      </w:r>
    </w:p>
    <w:p w14:paraId="79D60D53" w14:textId="77777777" w:rsidR="00A954A2" w:rsidRDefault="00A954A2" w:rsidP="00A954A2">
      <w:pPr>
        <w:pStyle w:val="GG-body"/>
        <w:spacing w:after="20"/>
        <w:ind w:left="1418" w:hanging="1134"/>
      </w:pPr>
      <w:r>
        <w:t>469945.85mE</w:t>
      </w:r>
      <w:r>
        <w:tab/>
        <w:t>6955094.35mN</w:t>
      </w:r>
    </w:p>
    <w:p w14:paraId="23CA350C" w14:textId="77777777" w:rsidR="00A954A2" w:rsidRDefault="00A954A2" w:rsidP="00A954A2">
      <w:pPr>
        <w:pStyle w:val="GG-body"/>
        <w:spacing w:after="20"/>
        <w:ind w:left="1418" w:hanging="1134"/>
      </w:pPr>
      <w:r>
        <w:t>469945.70mE</w:t>
      </w:r>
      <w:r>
        <w:tab/>
        <w:t>6955094.16mN</w:t>
      </w:r>
    </w:p>
    <w:p w14:paraId="1F61C5A2" w14:textId="77777777" w:rsidR="00A954A2" w:rsidRDefault="00A954A2" w:rsidP="00A954A2">
      <w:pPr>
        <w:pStyle w:val="GG-body"/>
        <w:spacing w:after="20"/>
        <w:ind w:left="1418" w:hanging="1134"/>
      </w:pPr>
      <w:r>
        <w:t>469936.17mE</w:t>
      </w:r>
      <w:r>
        <w:tab/>
        <w:t>6955082.32mN</w:t>
      </w:r>
    </w:p>
    <w:p w14:paraId="04E79B24" w14:textId="77777777" w:rsidR="00A954A2" w:rsidRDefault="00A954A2" w:rsidP="00A954A2">
      <w:pPr>
        <w:pStyle w:val="GG-body"/>
        <w:spacing w:after="20"/>
        <w:ind w:left="1418" w:hanging="1134"/>
      </w:pPr>
      <w:r>
        <w:t>469925.26mE</w:t>
      </w:r>
      <w:r>
        <w:tab/>
        <w:t>6955066.39mN</w:t>
      </w:r>
    </w:p>
    <w:p w14:paraId="44376BE6" w14:textId="77777777" w:rsidR="00A954A2" w:rsidRDefault="00A954A2" w:rsidP="00A954A2">
      <w:pPr>
        <w:pStyle w:val="GG-body"/>
        <w:spacing w:after="20"/>
        <w:ind w:left="1418" w:hanging="1134"/>
      </w:pPr>
      <w:r>
        <w:t>469925.13mE</w:t>
      </w:r>
      <w:r>
        <w:tab/>
        <w:t>6955066.21mN</w:t>
      </w:r>
    </w:p>
    <w:p w14:paraId="1D333CC2" w14:textId="77777777" w:rsidR="00A954A2" w:rsidRDefault="00A954A2" w:rsidP="00A954A2">
      <w:pPr>
        <w:pStyle w:val="GG-body"/>
        <w:spacing w:after="20"/>
        <w:ind w:left="1418" w:hanging="1134"/>
      </w:pPr>
      <w:r>
        <w:t>469913.12mE</w:t>
      </w:r>
      <w:r>
        <w:tab/>
        <w:t>6955050.23mN</w:t>
      </w:r>
    </w:p>
    <w:p w14:paraId="51AEAF06" w14:textId="77777777" w:rsidR="00A954A2" w:rsidRDefault="00A954A2" w:rsidP="00A954A2">
      <w:pPr>
        <w:pStyle w:val="GG-body"/>
        <w:spacing w:after="20"/>
        <w:ind w:left="1418" w:hanging="1134"/>
      </w:pPr>
      <w:r>
        <w:t>469912.89mE</w:t>
      </w:r>
      <w:r>
        <w:tab/>
        <w:t>6955049.95mN</w:t>
      </w:r>
    </w:p>
    <w:p w14:paraId="357D5D23" w14:textId="77777777" w:rsidR="00A954A2" w:rsidRDefault="00A954A2" w:rsidP="00A954A2">
      <w:pPr>
        <w:pStyle w:val="GG-body"/>
        <w:spacing w:after="20"/>
        <w:ind w:left="1418" w:hanging="1134"/>
      </w:pPr>
      <w:r>
        <w:t>469905.90mE</w:t>
      </w:r>
      <w:r>
        <w:tab/>
        <w:t>6955041.95mN</w:t>
      </w:r>
    </w:p>
    <w:p w14:paraId="256AC708" w14:textId="77777777" w:rsidR="00A954A2" w:rsidRDefault="00A954A2" w:rsidP="00A954A2">
      <w:pPr>
        <w:pStyle w:val="GG-body"/>
        <w:spacing w:after="20"/>
        <w:ind w:left="1418" w:hanging="1134"/>
      </w:pPr>
      <w:r>
        <w:t>469905.67mE</w:t>
      </w:r>
      <w:r>
        <w:tab/>
        <w:t>6955041.71mN</w:t>
      </w:r>
    </w:p>
    <w:p w14:paraId="0C62440B" w14:textId="77777777" w:rsidR="00A954A2" w:rsidRDefault="00A954A2" w:rsidP="00A954A2">
      <w:pPr>
        <w:pStyle w:val="GG-body"/>
        <w:spacing w:after="20"/>
        <w:ind w:left="1418" w:hanging="1134"/>
      </w:pPr>
      <w:r>
        <w:t>469883.70mE</w:t>
      </w:r>
      <w:r>
        <w:tab/>
        <w:t>6955019.72mN</w:t>
      </w:r>
    </w:p>
    <w:p w14:paraId="30D90E13" w14:textId="77777777" w:rsidR="00A954A2" w:rsidRDefault="00A954A2" w:rsidP="00A954A2">
      <w:pPr>
        <w:pStyle w:val="GG-body"/>
        <w:spacing w:after="20"/>
        <w:ind w:left="1418" w:hanging="1134"/>
      </w:pPr>
      <w:r>
        <w:t>469883.44mE</w:t>
      </w:r>
      <w:r>
        <w:tab/>
        <w:t>6955019.48mN</w:t>
      </w:r>
    </w:p>
    <w:p w14:paraId="11FDAB99" w14:textId="77777777" w:rsidR="00A954A2" w:rsidRDefault="00A954A2" w:rsidP="00A954A2">
      <w:pPr>
        <w:pStyle w:val="GG-body"/>
        <w:spacing w:after="20"/>
        <w:ind w:left="1418" w:hanging="1134"/>
      </w:pPr>
      <w:r>
        <w:t>469875.56mE</w:t>
      </w:r>
      <w:r>
        <w:tab/>
        <w:t>6955012.65mN</w:t>
      </w:r>
    </w:p>
    <w:p w14:paraId="4BACC501" w14:textId="77777777" w:rsidR="00A954A2" w:rsidRDefault="00A954A2" w:rsidP="00A954A2">
      <w:pPr>
        <w:pStyle w:val="GG-body"/>
        <w:spacing w:after="20"/>
        <w:ind w:left="1418" w:hanging="1134"/>
      </w:pPr>
      <w:r>
        <w:t>469861.76mE</w:t>
      </w:r>
      <w:r>
        <w:tab/>
        <w:t>6954997.86mN</w:t>
      </w:r>
    </w:p>
    <w:p w14:paraId="3E0E8896" w14:textId="77777777" w:rsidR="00A954A2" w:rsidRDefault="00A954A2" w:rsidP="00A954A2">
      <w:pPr>
        <w:pStyle w:val="GG-body"/>
        <w:spacing w:after="20"/>
        <w:ind w:left="1418" w:hanging="1134"/>
      </w:pPr>
      <w:r>
        <w:t>469861.18mE</w:t>
      </w:r>
      <w:r>
        <w:tab/>
        <w:t>6954997.33mN</w:t>
      </w:r>
    </w:p>
    <w:p w14:paraId="4E9AB86F" w14:textId="77777777" w:rsidR="00A954A2" w:rsidRDefault="00A954A2" w:rsidP="00A954A2">
      <w:pPr>
        <w:pStyle w:val="GG-body"/>
        <w:spacing w:after="20"/>
        <w:ind w:left="1418" w:hanging="1134"/>
      </w:pPr>
      <w:r>
        <w:t>469852.39mE</w:t>
      </w:r>
      <w:r>
        <w:tab/>
        <w:t>6954990.47mN</w:t>
      </w:r>
    </w:p>
    <w:p w14:paraId="20A26147" w14:textId="77777777" w:rsidR="00A954A2" w:rsidRDefault="00A954A2" w:rsidP="00A954A2">
      <w:pPr>
        <w:pStyle w:val="GG-body"/>
        <w:spacing w:after="20"/>
        <w:ind w:left="1418" w:hanging="1134"/>
      </w:pPr>
      <w:r>
        <w:t>469836.79mE</w:t>
      </w:r>
      <w:r>
        <w:tab/>
        <w:t>6954975.82mN</w:t>
      </w:r>
    </w:p>
    <w:p w14:paraId="107AAA4D" w14:textId="77777777" w:rsidR="00A954A2" w:rsidRDefault="00A954A2" w:rsidP="00A954A2">
      <w:pPr>
        <w:pStyle w:val="GG-body"/>
        <w:spacing w:after="20"/>
        <w:ind w:left="1418" w:hanging="1134"/>
      </w:pPr>
      <w:r>
        <w:t>469830.96mE</w:t>
      </w:r>
      <w:r>
        <w:tab/>
        <w:t>6954969.03mN</w:t>
      </w:r>
    </w:p>
    <w:p w14:paraId="4CE406B7" w14:textId="77777777" w:rsidR="00A954A2" w:rsidRDefault="00A954A2" w:rsidP="00A954A2">
      <w:pPr>
        <w:pStyle w:val="GG-body"/>
        <w:spacing w:after="20"/>
        <w:ind w:left="1418" w:hanging="1134"/>
      </w:pPr>
      <w:r>
        <w:t>469830.47mE</w:t>
      </w:r>
      <w:r>
        <w:tab/>
        <w:t>6954968.53mN</w:t>
      </w:r>
    </w:p>
    <w:p w14:paraId="62E283E7" w14:textId="77777777" w:rsidR="00A954A2" w:rsidRDefault="00A954A2" w:rsidP="00A954A2">
      <w:pPr>
        <w:pStyle w:val="GG-body"/>
        <w:spacing w:after="20"/>
        <w:ind w:left="1418" w:hanging="1134"/>
      </w:pPr>
      <w:r>
        <w:t>469813.69mE</w:t>
      </w:r>
      <w:r>
        <w:tab/>
        <w:t>6954953.77mN</w:t>
      </w:r>
    </w:p>
    <w:p w14:paraId="26EB2490" w14:textId="77777777" w:rsidR="00A954A2" w:rsidRDefault="00A954A2" w:rsidP="00A954A2">
      <w:pPr>
        <w:pStyle w:val="GG-body"/>
        <w:spacing w:after="20"/>
        <w:ind w:left="1418" w:hanging="1134"/>
      </w:pPr>
      <w:r>
        <w:t>469807.91mE</w:t>
      </w:r>
      <w:r>
        <w:tab/>
        <w:t>6954947.04mN</w:t>
      </w:r>
    </w:p>
    <w:p w14:paraId="25E67484" w14:textId="77777777" w:rsidR="00A954A2" w:rsidRDefault="00A954A2" w:rsidP="00A954A2">
      <w:pPr>
        <w:pStyle w:val="GG-body"/>
        <w:spacing w:after="20"/>
        <w:ind w:left="1418" w:hanging="1134"/>
      </w:pPr>
      <w:r>
        <w:t>469807.65mE</w:t>
      </w:r>
      <w:r>
        <w:tab/>
        <w:t>6954946.76mN</w:t>
      </w:r>
    </w:p>
    <w:p w14:paraId="1510BB61" w14:textId="77777777" w:rsidR="00A954A2" w:rsidRDefault="00A954A2" w:rsidP="00A954A2">
      <w:pPr>
        <w:pStyle w:val="GG-body"/>
        <w:spacing w:after="20"/>
        <w:ind w:left="1418" w:hanging="1134"/>
      </w:pPr>
      <w:r>
        <w:t>469792.68mE</w:t>
      </w:r>
      <w:r>
        <w:tab/>
        <w:t>6954931.77mN</w:t>
      </w:r>
    </w:p>
    <w:p w14:paraId="3DF14065" w14:textId="77777777" w:rsidR="00A954A2" w:rsidRDefault="00A954A2" w:rsidP="00A954A2">
      <w:pPr>
        <w:pStyle w:val="GG-body"/>
        <w:spacing w:after="20"/>
        <w:ind w:left="1418" w:hanging="1134"/>
      </w:pPr>
      <w:r>
        <w:t>469792.56mE</w:t>
      </w:r>
      <w:r>
        <w:tab/>
        <w:t>6954931.66mN</w:t>
      </w:r>
    </w:p>
    <w:p w14:paraId="6B403975" w14:textId="77777777" w:rsidR="00A954A2" w:rsidRDefault="00A954A2" w:rsidP="00A954A2">
      <w:pPr>
        <w:pStyle w:val="GG-body"/>
        <w:spacing w:after="20"/>
        <w:ind w:left="1418" w:hanging="1134"/>
      </w:pPr>
      <w:r>
        <w:t>469746.64mE</w:t>
      </w:r>
      <w:r>
        <w:tab/>
        <w:t>6954888.65mN</w:t>
      </w:r>
    </w:p>
    <w:p w14:paraId="19E92462" w14:textId="77777777" w:rsidR="00A954A2" w:rsidRDefault="00A954A2" w:rsidP="00A954A2">
      <w:pPr>
        <w:pStyle w:val="GG-body"/>
        <w:spacing w:after="20"/>
        <w:ind w:left="1418" w:hanging="1134"/>
      </w:pPr>
      <w:r>
        <w:t>469717.77mE</w:t>
      </w:r>
      <w:r>
        <w:tab/>
        <w:t>6954858.76mN</w:t>
      </w:r>
    </w:p>
    <w:p w14:paraId="20258637" w14:textId="77777777" w:rsidR="00A954A2" w:rsidRDefault="00A954A2" w:rsidP="00A954A2">
      <w:pPr>
        <w:pStyle w:val="GG-body"/>
        <w:spacing w:after="20"/>
        <w:ind w:left="1418" w:hanging="1134"/>
      </w:pPr>
      <w:r>
        <w:t>469717.45mE</w:t>
      </w:r>
      <w:r>
        <w:tab/>
        <w:t>6954858.45mN</w:t>
      </w:r>
    </w:p>
    <w:p w14:paraId="5A9AB1D0" w14:textId="77777777" w:rsidR="00A954A2" w:rsidRDefault="00A954A2" w:rsidP="00A954A2">
      <w:pPr>
        <w:pStyle w:val="GG-body"/>
        <w:spacing w:after="20"/>
        <w:ind w:left="1418" w:hanging="1134"/>
      </w:pPr>
      <w:r>
        <w:t>469709.50mE</w:t>
      </w:r>
      <w:r>
        <w:tab/>
        <w:t>6954851.57mN</w:t>
      </w:r>
    </w:p>
    <w:p w14:paraId="7BA45D7D" w14:textId="77777777" w:rsidR="00A954A2" w:rsidRDefault="00A954A2" w:rsidP="00A954A2">
      <w:pPr>
        <w:pStyle w:val="GG-body"/>
        <w:spacing w:after="20"/>
        <w:ind w:left="1418" w:hanging="1134"/>
      </w:pPr>
      <w:r>
        <w:t>469686.80mE</w:t>
      </w:r>
      <w:r>
        <w:tab/>
        <w:t>6954828.83mN</w:t>
      </w:r>
    </w:p>
    <w:p w14:paraId="6BA377F2" w14:textId="77777777" w:rsidR="00A954A2" w:rsidRDefault="00A954A2" w:rsidP="00A954A2">
      <w:pPr>
        <w:pStyle w:val="GG-body"/>
        <w:spacing w:after="20"/>
        <w:ind w:left="1418" w:hanging="1134"/>
      </w:pPr>
      <w:r>
        <w:t>469679.92mE</w:t>
      </w:r>
      <w:r>
        <w:tab/>
        <w:t>6954820.96mN</w:t>
      </w:r>
    </w:p>
    <w:p w14:paraId="793D82B6" w14:textId="77777777" w:rsidR="00A954A2" w:rsidRDefault="00A954A2" w:rsidP="00A954A2">
      <w:pPr>
        <w:pStyle w:val="GG-body"/>
        <w:spacing w:after="20"/>
        <w:ind w:left="1418" w:hanging="1134"/>
      </w:pPr>
      <w:r>
        <w:t>469679.44mE</w:t>
      </w:r>
      <w:r>
        <w:tab/>
        <w:t>6954820.49mN</w:t>
      </w:r>
    </w:p>
    <w:p w14:paraId="47CC6D70" w14:textId="77777777" w:rsidR="00A954A2" w:rsidRDefault="00A954A2" w:rsidP="00A954A2">
      <w:pPr>
        <w:pStyle w:val="GG-body"/>
        <w:spacing w:after="20"/>
        <w:ind w:left="1418" w:hanging="1134"/>
      </w:pPr>
      <w:r>
        <w:t>469663.50mE</w:t>
      </w:r>
      <w:r>
        <w:tab/>
        <w:t>6954806.60mN</w:t>
      </w:r>
    </w:p>
    <w:p w14:paraId="088F3C21" w14:textId="77777777" w:rsidR="00A954A2" w:rsidRDefault="00A954A2" w:rsidP="00A954A2">
      <w:pPr>
        <w:pStyle w:val="GG-body"/>
        <w:spacing w:after="20"/>
        <w:ind w:left="1418" w:hanging="1134"/>
      </w:pPr>
      <w:r>
        <w:lastRenderedPageBreak/>
        <w:t>469609.65mE</w:t>
      </w:r>
      <w:r>
        <w:tab/>
        <w:t>6954752.76mN</w:t>
      </w:r>
    </w:p>
    <w:p w14:paraId="7A027AAD" w14:textId="77777777" w:rsidR="00A954A2" w:rsidRDefault="00A954A2" w:rsidP="00A954A2">
      <w:pPr>
        <w:pStyle w:val="GG-body"/>
        <w:spacing w:after="20"/>
        <w:ind w:left="1418" w:hanging="1134"/>
      </w:pPr>
      <w:r>
        <w:t>469609.41mE</w:t>
      </w:r>
      <w:r>
        <w:tab/>
        <w:t>6954752.53mN</w:t>
      </w:r>
    </w:p>
    <w:p w14:paraId="4C2943FF" w14:textId="77777777" w:rsidR="00A954A2" w:rsidRDefault="00A954A2" w:rsidP="00A954A2">
      <w:pPr>
        <w:pStyle w:val="GG-body"/>
        <w:spacing w:after="20"/>
        <w:ind w:left="1418" w:hanging="1134"/>
      </w:pPr>
      <w:r>
        <w:t>469601.55mE</w:t>
      </w:r>
      <w:r>
        <w:tab/>
        <w:t>6954745.64mN</w:t>
      </w:r>
    </w:p>
    <w:p w14:paraId="66225EEF" w14:textId="77777777" w:rsidR="00A954A2" w:rsidRDefault="00A954A2" w:rsidP="00A954A2">
      <w:pPr>
        <w:pStyle w:val="GG-body"/>
        <w:spacing w:after="20"/>
        <w:ind w:left="1418" w:hanging="1134"/>
      </w:pPr>
      <w:r>
        <w:t>469578.72mE</w:t>
      </w:r>
      <w:r>
        <w:tab/>
        <w:t>6954722.77mN</w:t>
      </w:r>
    </w:p>
    <w:p w14:paraId="4FA0D3BC" w14:textId="77777777" w:rsidR="00A954A2" w:rsidRDefault="00A954A2" w:rsidP="00A954A2">
      <w:pPr>
        <w:pStyle w:val="GG-body"/>
        <w:spacing w:after="20"/>
        <w:ind w:left="1418" w:hanging="1134"/>
      </w:pPr>
      <w:r>
        <w:t>469578.50mE</w:t>
      </w:r>
      <w:r>
        <w:tab/>
        <w:t>6954722.57mN</w:t>
      </w:r>
    </w:p>
    <w:p w14:paraId="67E7B620" w14:textId="77777777" w:rsidR="00A954A2" w:rsidRDefault="00A954A2" w:rsidP="00A954A2">
      <w:pPr>
        <w:pStyle w:val="GG-body"/>
        <w:spacing w:after="20"/>
        <w:ind w:left="1418" w:hanging="1134"/>
      </w:pPr>
      <w:r>
        <w:t>469560.64mE</w:t>
      </w:r>
      <w:r>
        <w:tab/>
        <w:t>6954706.72mN</w:t>
      </w:r>
    </w:p>
    <w:p w14:paraId="3F42D9DE" w14:textId="77777777" w:rsidR="00A954A2" w:rsidRDefault="00A954A2" w:rsidP="00A954A2">
      <w:pPr>
        <w:pStyle w:val="GG-body"/>
        <w:spacing w:after="20"/>
        <w:ind w:left="1418" w:hanging="1134"/>
      </w:pPr>
      <w:r>
        <w:t>469544.74mE</w:t>
      </w:r>
      <w:r>
        <w:tab/>
        <w:t>6954689.79mN</w:t>
      </w:r>
    </w:p>
    <w:p w14:paraId="02ACF73D" w14:textId="77777777" w:rsidR="00A954A2" w:rsidRDefault="00A954A2" w:rsidP="00A954A2">
      <w:pPr>
        <w:pStyle w:val="GG-body"/>
        <w:spacing w:after="20"/>
        <w:ind w:left="1418" w:hanging="1134"/>
      </w:pPr>
      <w:r>
        <w:t>469544.63mE</w:t>
      </w:r>
      <w:r>
        <w:tab/>
        <w:t>6954689.68mN</w:t>
      </w:r>
    </w:p>
    <w:p w14:paraId="40958D9E" w14:textId="77777777" w:rsidR="00A954A2" w:rsidRDefault="00A954A2" w:rsidP="00A954A2">
      <w:pPr>
        <w:pStyle w:val="GG-body"/>
        <w:spacing w:after="20"/>
        <w:ind w:left="1418" w:hanging="1134"/>
      </w:pPr>
      <w:r>
        <w:t>469503.65mE</w:t>
      </w:r>
      <w:r>
        <w:tab/>
        <w:t>6954648.70mN</w:t>
      </w:r>
    </w:p>
    <w:p w14:paraId="4466B18E" w14:textId="77777777" w:rsidR="00A954A2" w:rsidRDefault="00A954A2" w:rsidP="00A954A2">
      <w:pPr>
        <w:pStyle w:val="GG-body"/>
        <w:spacing w:after="20"/>
        <w:ind w:left="1418" w:hanging="1134"/>
      </w:pPr>
      <w:r>
        <w:t>469503.60mE</w:t>
      </w:r>
      <w:r>
        <w:tab/>
        <w:t>6954648.65mN</w:t>
      </w:r>
    </w:p>
    <w:p w14:paraId="32B6662F" w14:textId="77777777" w:rsidR="00A954A2" w:rsidRDefault="00A954A2" w:rsidP="00A954A2">
      <w:pPr>
        <w:pStyle w:val="GG-body"/>
        <w:spacing w:after="20"/>
        <w:ind w:left="1418" w:hanging="1134"/>
      </w:pPr>
      <w:r>
        <w:t>469469.62mE</w:t>
      </w:r>
      <w:r>
        <w:tab/>
        <w:t>6954615.67mN</w:t>
      </w:r>
    </w:p>
    <w:p w14:paraId="1A7AEB7F" w14:textId="77777777" w:rsidR="00A954A2" w:rsidRDefault="00A954A2" w:rsidP="00A954A2">
      <w:pPr>
        <w:pStyle w:val="GG-body"/>
        <w:spacing w:after="20"/>
        <w:ind w:left="1418" w:hanging="1134"/>
      </w:pPr>
      <w:r>
        <w:t>469469.46mE</w:t>
      </w:r>
      <w:r>
        <w:tab/>
        <w:t>6954615.52mN</w:t>
      </w:r>
    </w:p>
    <w:p w14:paraId="78A9397B" w14:textId="77777777" w:rsidR="00A954A2" w:rsidRDefault="00A954A2" w:rsidP="00A954A2">
      <w:pPr>
        <w:pStyle w:val="GG-body"/>
        <w:spacing w:after="20"/>
        <w:ind w:left="1418" w:hanging="1134"/>
      </w:pPr>
      <w:r>
        <w:t>469442.63mE</w:t>
      </w:r>
      <w:r>
        <w:tab/>
        <w:t>6954591.67mN</w:t>
      </w:r>
    </w:p>
    <w:p w14:paraId="0F0F156E" w14:textId="77777777" w:rsidR="00A954A2" w:rsidRDefault="00A954A2" w:rsidP="00A954A2">
      <w:pPr>
        <w:pStyle w:val="GG-body"/>
        <w:spacing w:after="20"/>
        <w:ind w:left="1418" w:hanging="1134"/>
      </w:pPr>
      <w:r>
        <w:t>469426.83mE</w:t>
      </w:r>
      <w:r>
        <w:tab/>
        <w:t>6954574.85mN</w:t>
      </w:r>
    </w:p>
    <w:p w14:paraId="50B5C63F" w14:textId="77777777" w:rsidR="00A954A2" w:rsidRDefault="00A954A2" w:rsidP="00A954A2">
      <w:pPr>
        <w:pStyle w:val="GG-body"/>
        <w:spacing w:after="20"/>
        <w:ind w:left="1418" w:hanging="1134"/>
      </w:pPr>
      <w:r>
        <w:t>469426.61mE</w:t>
      </w:r>
      <w:r>
        <w:tab/>
        <w:t>6954574.64mN</w:t>
      </w:r>
    </w:p>
    <w:p w14:paraId="68833BF2" w14:textId="77777777" w:rsidR="00A954A2" w:rsidRDefault="00A954A2" w:rsidP="00A954A2">
      <w:pPr>
        <w:pStyle w:val="GG-body"/>
        <w:spacing w:after="20"/>
        <w:ind w:left="1418" w:hanging="1134"/>
      </w:pPr>
      <w:r>
        <w:t>469408.64mE</w:t>
      </w:r>
      <w:r>
        <w:tab/>
        <w:t>6954557.69mN</w:t>
      </w:r>
    </w:p>
    <w:p w14:paraId="0D9FA3AF" w14:textId="77777777" w:rsidR="00A954A2" w:rsidRDefault="00A954A2" w:rsidP="00A954A2">
      <w:pPr>
        <w:pStyle w:val="GG-body"/>
        <w:spacing w:after="20"/>
        <w:ind w:left="1418" w:hanging="1134"/>
      </w:pPr>
      <w:r>
        <w:t>469375.69mE</w:t>
      </w:r>
      <w:r>
        <w:tab/>
        <w:t>6954524.76mN</w:t>
      </w:r>
    </w:p>
    <w:p w14:paraId="40573236" w14:textId="77777777" w:rsidR="00A954A2" w:rsidRDefault="00A954A2" w:rsidP="00A954A2">
      <w:pPr>
        <w:pStyle w:val="GG-body"/>
        <w:spacing w:after="20"/>
        <w:ind w:left="1418" w:hanging="1134"/>
      </w:pPr>
      <w:r>
        <w:t>469375.27mE</w:t>
      </w:r>
      <w:r>
        <w:tab/>
        <w:t>6954524.39mN</w:t>
      </w:r>
    </w:p>
    <w:p w14:paraId="6C2E1FF3" w14:textId="77777777" w:rsidR="00A954A2" w:rsidRDefault="00A954A2" w:rsidP="00A954A2">
      <w:pPr>
        <w:pStyle w:val="GG-body"/>
        <w:spacing w:after="20"/>
        <w:ind w:left="1418" w:hanging="1134"/>
      </w:pPr>
      <w:r>
        <w:t>469365.38mE</w:t>
      </w:r>
      <w:r>
        <w:tab/>
        <w:t>6954516.51mN</w:t>
      </w:r>
    </w:p>
    <w:p w14:paraId="408CA16B" w14:textId="77777777" w:rsidR="00A954A2" w:rsidRDefault="00A954A2" w:rsidP="00A954A2">
      <w:pPr>
        <w:pStyle w:val="GG-body"/>
        <w:spacing w:after="20"/>
        <w:ind w:left="1418" w:hanging="1134"/>
      </w:pPr>
      <w:r>
        <w:t>469349.65mE</w:t>
      </w:r>
      <w:r>
        <w:tab/>
        <w:t>6954501.73mN</w:t>
      </w:r>
    </w:p>
    <w:p w14:paraId="6E194E53" w14:textId="77777777" w:rsidR="00A954A2" w:rsidRDefault="00A954A2" w:rsidP="00A954A2">
      <w:pPr>
        <w:pStyle w:val="GG-body"/>
        <w:spacing w:after="20"/>
        <w:ind w:left="1418" w:hanging="1134"/>
      </w:pPr>
      <w:r>
        <w:t>469301.76mE</w:t>
      </w:r>
      <w:r>
        <w:tab/>
        <w:t>6954452.73mN</w:t>
      </w:r>
    </w:p>
    <w:p w14:paraId="5BDEB8CB" w14:textId="77777777" w:rsidR="00A954A2" w:rsidRDefault="00A954A2" w:rsidP="00A954A2">
      <w:pPr>
        <w:pStyle w:val="GG-body"/>
        <w:spacing w:after="20"/>
        <w:ind w:left="1418" w:hanging="1134"/>
      </w:pPr>
      <w:r>
        <w:t>469301.46mE</w:t>
      </w:r>
      <w:r>
        <w:tab/>
        <w:t>6954452.45mN</w:t>
      </w:r>
    </w:p>
    <w:p w14:paraId="0A641A4B" w14:textId="77777777" w:rsidR="00A954A2" w:rsidRDefault="00A954A2" w:rsidP="00A954A2">
      <w:pPr>
        <w:pStyle w:val="GG-body"/>
        <w:spacing w:after="20"/>
        <w:ind w:left="1418" w:hanging="1134"/>
      </w:pPr>
      <w:r>
        <w:t>469293.49mE</w:t>
      </w:r>
      <w:r>
        <w:tab/>
        <w:t>6954445.55mN</w:t>
      </w:r>
    </w:p>
    <w:p w14:paraId="3D515ADB" w14:textId="77777777" w:rsidR="00A954A2" w:rsidRDefault="00A954A2" w:rsidP="00A954A2">
      <w:pPr>
        <w:pStyle w:val="GG-body"/>
        <w:spacing w:after="20"/>
        <w:ind w:left="1418" w:hanging="1134"/>
      </w:pPr>
      <w:r>
        <w:t>469244.65mE</w:t>
      </w:r>
      <w:r>
        <w:tab/>
        <w:t>6954397.68mN</w:t>
      </w:r>
    </w:p>
    <w:p w14:paraId="75175275" w14:textId="77777777" w:rsidR="00A954A2" w:rsidRDefault="00A954A2" w:rsidP="00A954A2">
      <w:pPr>
        <w:pStyle w:val="GG-body"/>
        <w:spacing w:after="20"/>
        <w:ind w:left="1418" w:hanging="1134"/>
      </w:pPr>
      <w:r>
        <w:t>469244.44mE</w:t>
      </w:r>
      <w:r>
        <w:tab/>
        <w:t>6954397.49mN</w:t>
      </w:r>
    </w:p>
    <w:p w14:paraId="1AC3369C" w14:textId="77777777" w:rsidR="00A954A2" w:rsidRDefault="00A954A2" w:rsidP="00A954A2">
      <w:pPr>
        <w:pStyle w:val="GG-body"/>
        <w:spacing w:after="20"/>
        <w:ind w:left="1418" w:hanging="1134"/>
      </w:pPr>
      <w:r>
        <w:t>469236.65mE</w:t>
      </w:r>
      <w:r>
        <w:tab/>
        <w:t>6954390.65mN</w:t>
      </w:r>
    </w:p>
    <w:p w14:paraId="4E12CBEC" w14:textId="77777777" w:rsidR="00A954A2" w:rsidRDefault="00A954A2" w:rsidP="00A954A2">
      <w:pPr>
        <w:pStyle w:val="GG-body"/>
        <w:spacing w:after="20"/>
        <w:ind w:left="1418" w:hanging="1134"/>
      </w:pPr>
      <w:r>
        <w:t>469191.04mE</w:t>
      </w:r>
      <w:r>
        <w:tab/>
        <w:t>6954342.10mN</w:t>
      </w:r>
    </w:p>
    <w:p w14:paraId="422600FD" w14:textId="77777777" w:rsidR="00A954A2" w:rsidRDefault="00A954A2" w:rsidP="00A954A2">
      <w:pPr>
        <w:pStyle w:val="GG-body"/>
        <w:spacing w:after="20"/>
        <w:ind w:left="1418" w:hanging="1134"/>
      </w:pPr>
      <w:r>
        <w:t>469178.24mE</w:t>
      </w:r>
      <w:r>
        <w:tab/>
        <w:t>6954324.38mN</w:t>
      </w:r>
    </w:p>
    <w:p w14:paraId="4700C519" w14:textId="77777777" w:rsidR="00A954A2" w:rsidRDefault="00A954A2" w:rsidP="00A954A2">
      <w:pPr>
        <w:pStyle w:val="GG-body"/>
        <w:spacing w:after="20"/>
        <w:ind w:left="1418" w:hanging="1134"/>
      </w:pPr>
      <w:r>
        <w:t>469178.20mE</w:t>
      </w:r>
      <w:r>
        <w:tab/>
        <w:t>6954324.33mN</w:t>
      </w:r>
    </w:p>
    <w:p w14:paraId="03962C19" w14:textId="77777777" w:rsidR="00A954A2" w:rsidRDefault="00A954A2" w:rsidP="00A954A2">
      <w:pPr>
        <w:pStyle w:val="GG-body"/>
        <w:spacing w:after="20"/>
        <w:ind w:left="1418" w:hanging="1134"/>
      </w:pPr>
      <w:r>
        <w:t>469158.15mE</w:t>
      </w:r>
      <w:r>
        <w:tab/>
        <w:t>6954297.28mN</w:t>
      </w:r>
    </w:p>
    <w:p w14:paraId="332670A8" w14:textId="77777777" w:rsidR="00A954A2" w:rsidRDefault="00A954A2" w:rsidP="00A954A2">
      <w:pPr>
        <w:pStyle w:val="GG-body"/>
        <w:spacing w:after="20"/>
        <w:ind w:left="1418" w:hanging="1134"/>
      </w:pPr>
      <w:r>
        <w:t>469124.26mE</w:t>
      </w:r>
      <w:r>
        <w:tab/>
        <w:t>6954250.42mN</w:t>
      </w:r>
    </w:p>
    <w:p w14:paraId="64BCB1FF" w14:textId="77777777" w:rsidR="00A954A2" w:rsidRDefault="00A954A2" w:rsidP="00A954A2">
      <w:pPr>
        <w:pStyle w:val="GG-body"/>
        <w:spacing w:after="20"/>
        <w:ind w:left="1418" w:hanging="1134"/>
      </w:pPr>
      <w:r>
        <w:t>469111.31mE</w:t>
      </w:r>
      <w:r>
        <w:tab/>
        <w:t>6954231.39mN</w:t>
      </w:r>
    </w:p>
    <w:p w14:paraId="36058317" w14:textId="77777777" w:rsidR="00A954A2" w:rsidRDefault="00A954A2" w:rsidP="00A954A2">
      <w:pPr>
        <w:pStyle w:val="GG-body"/>
        <w:spacing w:after="20"/>
        <w:ind w:left="1418" w:hanging="1134"/>
      </w:pPr>
      <w:r>
        <w:t>469111.10mE</w:t>
      </w:r>
      <w:r>
        <w:tab/>
        <w:t>6954231.11mN</w:t>
      </w:r>
    </w:p>
    <w:p w14:paraId="0C82E213" w14:textId="77777777" w:rsidR="00A954A2" w:rsidRDefault="00A954A2" w:rsidP="00A954A2">
      <w:pPr>
        <w:pStyle w:val="GG-body"/>
        <w:spacing w:after="20"/>
        <w:ind w:left="1418" w:hanging="1134"/>
      </w:pPr>
      <w:r>
        <w:t>469089.16mE</w:t>
      </w:r>
      <w:r>
        <w:tab/>
        <w:t>6954203.28mN</w:t>
      </w:r>
    </w:p>
    <w:p w14:paraId="1427A8C7" w14:textId="77777777" w:rsidR="00A954A2" w:rsidRDefault="00A954A2" w:rsidP="00A954A2">
      <w:pPr>
        <w:pStyle w:val="GG-body"/>
        <w:spacing w:after="20"/>
        <w:ind w:left="1418" w:hanging="1134"/>
      </w:pPr>
      <w:r>
        <w:t>469057.42mE</w:t>
      </w:r>
      <w:r>
        <w:tab/>
        <w:t>6954156.68mN</w:t>
      </w:r>
    </w:p>
    <w:p w14:paraId="5082A4C5" w14:textId="77777777" w:rsidR="00A954A2" w:rsidRDefault="00A954A2" w:rsidP="00A954A2">
      <w:pPr>
        <w:pStyle w:val="GG-body"/>
        <w:spacing w:after="20"/>
        <w:ind w:left="1418" w:hanging="1134"/>
      </w:pPr>
      <w:r>
        <w:t>469052.52mE</w:t>
      </w:r>
      <w:r>
        <w:tab/>
        <w:t>6954147.79mN</w:t>
      </w:r>
    </w:p>
    <w:p w14:paraId="3EF80889" w14:textId="77777777" w:rsidR="00A954A2" w:rsidRDefault="00A954A2" w:rsidP="00A954A2">
      <w:pPr>
        <w:pStyle w:val="GG-body"/>
        <w:spacing w:after="20"/>
        <w:ind w:left="1418" w:hanging="1134"/>
      </w:pPr>
      <w:r>
        <w:t>469052.09mE</w:t>
      </w:r>
      <w:r>
        <w:tab/>
        <w:t>6954147.14mN</w:t>
      </w:r>
    </w:p>
    <w:p w14:paraId="4C6C49FC" w14:textId="77777777" w:rsidR="00A954A2" w:rsidRDefault="00A954A2" w:rsidP="00A954A2">
      <w:pPr>
        <w:pStyle w:val="GG-body"/>
        <w:spacing w:after="20"/>
        <w:ind w:left="1418" w:hanging="1134"/>
      </w:pPr>
      <w:r>
        <w:t>469045.20mE</w:t>
      </w:r>
      <w:r>
        <w:tab/>
        <w:t>6954138.26mN</w:t>
      </w:r>
    </w:p>
    <w:p w14:paraId="715F16B2" w14:textId="77777777" w:rsidR="00A954A2" w:rsidRDefault="00A954A2" w:rsidP="00A954A2">
      <w:pPr>
        <w:pStyle w:val="GG-body"/>
        <w:spacing w:after="20"/>
        <w:ind w:left="1418" w:hanging="1134"/>
      </w:pPr>
      <w:r>
        <w:t>469019.27mE</w:t>
      </w:r>
      <w:r>
        <w:tab/>
        <w:t>6954100.53mN</w:t>
      </w:r>
    </w:p>
    <w:p w14:paraId="67F695CF" w14:textId="77777777" w:rsidR="00A954A2" w:rsidRDefault="00A954A2" w:rsidP="00A954A2">
      <w:pPr>
        <w:pStyle w:val="GG-body"/>
        <w:spacing w:after="20"/>
        <w:ind w:left="1418" w:hanging="1134"/>
      </w:pPr>
      <w:r>
        <w:t>469001.34mE</w:t>
      </w:r>
      <w:r>
        <w:tab/>
        <w:t>6954071.67mN</w:t>
      </w:r>
    </w:p>
    <w:p w14:paraId="79DE1CCF" w14:textId="77777777" w:rsidR="00A954A2" w:rsidRDefault="00A954A2" w:rsidP="00A954A2">
      <w:pPr>
        <w:pStyle w:val="GG-body"/>
        <w:spacing w:after="20"/>
        <w:ind w:left="1418" w:hanging="1134"/>
      </w:pPr>
      <w:r>
        <w:t>469001.20mE</w:t>
      </w:r>
      <w:r>
        <w:tab/>
        <w:t>6954071.46mN</w:t>
      </w:r>
    </w:p>
    <w:p w14:paraId="59041FA4" w14:textId="77777777" w:rsidR="00A954A2" w:rsidRDefault="00A954A2" w:rsidP="00A954A2">
      <w:pPr>
        <w:pStyle w:val="GG-body"/>
        <w:spacing w:after="20"/>
        <w:ind w:left="1418" w:hanging="1134"/>
      </w:pPr>
      <w:r>
        <w:t>468960.37mE</w:t>
      </w:r>
      <w:r>
        <w:tab/>
        <w:t>6954012.56mN</w:t>
      </w:r>
    </w:p>
    <w:p w14:paraId="0E3ECCE5" w14:textId="77777777" w:rsidR="00A954A2" w:rsidRDefault="00A954A2" w:rsidP="00A954A2">
      <w:pPr>
        <w:pStyle w:val="GG-body"/>
        <w:spacing w:after="20"/>
        <w:ind w:left="1418" w:hanging="1134"/>
      </w:pPr>
      <w:r>
        <w:t>468948.45mE</w:t>
      </w:r>
      <w:r>
        <w:tab/>
        <w:t>6953992.73mN</w:t>
      </w:r>
    </w:p>
    <w:p w14:paraId="1A471967" w14:textId="77777777" w:rsidR="00A954A2" w:rsidRDefault="00A954A2" w:rsidP="00A954A2">
      <w:pPr>
        <w:pStyle w:val="GG-body"/>
        <w:spacing w:after="20"/>
        <w:ind w:left="1418" w:hanging="1134"/>
      </w:pPr>
      <w:r>
        <w:t>468948.35mE</w:t>
      </w:r>
      <w:r>
        <w:tab/>
        <w:t>6953992.57mN</w:t>
      </w:r>
    </w:p>
    <w:p w14:paraId="34A63E57" w14:textId="77777777" w:rsidR="00A954A2" w:rsidRDefault="00A954A2" w:rsidP="00A954A2">
      <w:pPr>
        <w:pStyle w:val="GG-body"/>
        <w:spacing w:after="20"/>
        <w:ind w:left="1418" w:hanging="1134"/>
      </w:pPr>
      <w:r>
        <w:t>468929.37mE</w:t>
      </w:r>
      <w:r>
        <w:tab/>
        <w:t>6953963.50mN</w:t>
      </w:r>
    </w:p>
    <w:p w14:paraId="68B252BD" w14:textId="77777777" w:rsidR="00A954A2" w:rsidRDefault="00A954A2" w:rsidP="00A954A2">
      <w:pPr>
        <w:pStyle w:val="GG-body"/>
        <w:spacing w:after="20"/>
        <w:ind w:left="1418" w:hanging="1134"/>
      </w:pPr>
      <w:r>
        <w:t>468929.34mE</w:t>
      </w:r>
      <w:r>
        <w:tab/>
        <w:t>6953963.46mN</w:t>
      </w:r>
    </w:p>
    <w:p w14:paraId="1C1D1346" w14:textId="77777777" w:rsidR="00A954A2" w:rsidRDefault="00A954A2" w:rsidP="00A954A2">
      <w:pPr>
        <w:pStyle w:val="GG-body"/>
        <w:spacing w:after="20"/>
        <w:ind w:left="1418" w:hanging="1134"/>
      </w:pPr>
      <w:r>
        <w:t>468903.27mE</w:t>
      </w:r>
      <w:r>
        <w:tab/>
        <w:t>6953924.51mN</w:t>
      </w:r>
    </w:p>
    <w:p w14:paraId="22792C83" w14:textId="77777777" w:rsidR="00A954A2" w:rsidRDefault="00A954A2" w:rsidP="00A954A2">
      <w:pPr>
        <w:pStyle w:val="GG-body"/>
        <w:spacing w:after="20"/>
        <w:ind w:left="1418" w:hanging="1134"/>
      </w:pPr>
      <w:r>
        <w:t>468903.07mE</w:t>
      </w:r>
      <w:r>
        <w:tab/>
        <w:t>6953924.22mN</w:t>
      </w:r>
    </w:p>
    <w:p w14:paraId="1DAD6D64" w14:textId="77777777" w:rsidR="00A954A2" w:rsidRDefault="00A954A2" w:rsidP="00A954A2">
      <w:pPr>
        <w:pStyle w:val="GG-body"/>
        <w:spacing w:after="20"/>
        <w:ind w:left="1418" w:hanging="1134"/>
      </w:pPr>
      <w:r>
        <w:t>468896.22mE</w:t>
      </w:r>
      <w:r>
        <w:tab/>
        <w:t>6953915.41mN</w:t>
      </w:r>
    </w:p>
    <w:p w14:paraId="214A59F7" w14:textId="77777777" w:rsidR="00A954A2" w:rsidRDefault="00A954A2" w:rsidP="00A954A2">
      <w:pPr>
        <w:pStyle w:val="GG-body"/>
        <w:spacing w:after="20"/>
        <w:ind w:left="1418" w:hanging="1134"/>
      </w:pPr>
      <w:r>
        <w:t>468876.37mE</w:t>
      </w:r>
      <w:r>
        <w:tab/>
        <w:t>6953884.53mN</w:t>
      </w:r>
    </w:p>
    <w:p w14:paraId="3C6A1AE5" w14:textId="77777777" w:rsidR="00A954A2" w:rsidRDefault="00A954A2" w:rsidP="00A954A2">
      <w:pPr>
        <w:pStyle w:val="GG-body"/>
        <w:spacing w:after="20"/>
        <w:ind w:left="1418" w:hanging="1134"/>
      </w:pPr>
      <w:r>
        <w:t>468876.26mE</w:t>
      </w:r>
      <w:r>
        <w:tab/>
        <w:t>6953884.36mN</w:t>
      </w:r>
    </w:p>
    <w:p w14:paraId="4D968594" w14:textId="77777777" w:rsidR="00A954A2" w:rsidRDefault="00A954A2" w:rsidP="00A954A2">
      <w:pPr>
        <w:pStyle w:val="GG-body"/>
        <w:spacing w:after="20"/>
        <w:ind w:left="1418" w:hanging="1134"/>
      </w:pPr>
      <w:r>
        <w:t>468855.27mE</w:t>
      </w:r>
      <w:r>
        <w:tab/>
        <w:t>6953854.50mN</w:t>
      </w:r>
    </w:p>
    <w:p w14:paraId="228F560F" w14:textId="77777777" w:rsidR="00A954A2" w:rsidRDefault="00A954A2" w:rsidP="00A954A2">
      <w:pPr>
        <w:pStyle w:val="GG-body"/>
        <w:spacing w:after="20"/>
        <w:ind w:left="1418" w:hanging="1134"/>
      </w:pPr>
      <w:r>
        <w:t>468829.37mE</w:t>
      </w:r>
      <w:r>
        <w:tab/>
        <w:t>6953813.55mN</w:t>
      </w:r>
    </w:p>
    <w:p w14:paraId="6FE54860" w14:textId="77777777" w:rsidR="00A954A2" w:rsidRDefault="00A954A2" w:rsidP="00A954A2">
      <w:pPr>
        <w:pStyle w:val="GG-body"/>
        <w:spacing w:after="20"/>
        <w:ind w:left="1418" w:hanging="1134"/>
      </w:pPr>
      <w:r>
        <w:t>468829.30mE</w:t>
      </w:r>
      <w:r>
        <w:tab/>
        <w:t>6953813.43mN</w:t>
      </w:r>
    </w:p>
    <w:p w14:paraId="4A167D4A" w14:textId="77777777" w:rsidR="00A954A2" w:rsidRDefault="00A954A2" w:rsidP="00A954A2">
      <w:pPr>
        <w:pStyle w:val="GG-body"/>
        <w:spacing w:after="20"/>
        <w:ind w:left="1418" w:hanging="1134"/>
      </w:pPr>
      <w:r>
        <w:t>468788.35mE</w:t>
      </w:r>
      <w:r>
        <w:tab/>
        <w:t>6953752.62mN</w:t>
      </w:r>
    </w:p>
    <w:p w14:paraId="5BD167CF" w14:textId="77777777" w:rsidR="00A954A2" w:rsidRDefault="00A954A2" w:rsidP="00A954A2">
      <w:pPr>
        <w:pStyle w:val="GG-body"/>
        <w:spacing w:after="20"/>
        <w:ind w:left="1418" w:hanging="1134"/>
      </w:pPr>
      <w:r>
        <w:t>468770.43mE</w:t>
      </w:r>
      <w:r>
        <w:tab/>
        <w:t>6953722.67mN</w:t>
      </w:r>
    </w:p>
    <w:p w14:paraId="0B884792" w14:textId="77777777" w:rsidR="00A954A2" w:rsidRDefault="00A954A2" w:rsidP="00A954A2">
      <w:pPr>
        <w:pStyle w:val="GG-body"/>
        <w:spacing w:after="20"/>
        <w:ind w:left="1418" w:hanging="1134"/>
      </w:pPr>
      <w:r>
        <w:t>468770.27mE</w:t>
      </w:r>
      <w:r>
        <w:tab/>
        <w:t>6953722.43mN</w:t>
      </w:r>
    </w:p>
    <w:p w14:paraId="062E5794" w14:textId="77777777" w:rsidR="00A954A2" w:rsidRDefault="00A954A2" w:rsidP="00A954A2">
      <w:pPr>
        <w:pStyle w:val="GG-body"/>
        <w:spacing w:after="20"/>
        <w:ind w:left="1418" w:hanging="1134"/>
      </w:pPr>
      <w:r>
        <w:t>468702.32mE</w:t>
      </w:r>
      <w:r>
        <w:tab/>
        <w:t>6953622.48mN</w:t>
      </w:r>
    </w:p>
    <w:p w14:paraId="3AE26A56" w14:textId="77777777" w:rsidR="00A954A2" w:rsidRDefault="00A954A2" w:rsidP="00A954A2">
      <w:pPr>
        <w:pStyle w:val="GG-body"/>
        <w:spacing w:after="20"/>
        <w:ind w:left="1418" w:hanging="1134"/>
      </w:pPr>
      <w:r>
        <w:t>468669.29mE</w:t>
      </w:r>
      <w:r>
        <w:tab/>
        <w:t>6953572.47mN</w:t>
      </w:r>
    </w:p>
    <w:p w14:paraId="1B16271B" w14:textId="77777777" w:rsidR="00A954A2" w:rsidRDefault="00A954A2" w:rsidP="00A954A2">
      <w:pPr>
        <w:pStyle w:val="GG-body"/>
        <w:spacing w:after="20"/>
        <w:ind w:left="1418" w:hanging="1134"/>
      </w:pPr>
      <w:r>
        <w:t>468669.14mE</w:t>
      </w:r>
      <w:r>
        <w:tab/>
        <w:t>6953572.26mN</w:t>
      </w:r>
    </w:p>
    <w:p w14:paraId="3BE703B0" w14:textId="77777777" w:rsidR="00A954A2" w:rsidRDefault="00A954A2" w:rsidP="00A954A2">
      <w:pPr>
        <w:pStyle w:val="GG-body"/>
        <w:spacing w:after="20"/>
        <w:ind w:left="1418" w:hanging="1134"/>
      </w:pPr>
      <w:r>
        <w:t>468655.28mE</w:t>
      </w:r>
      <w:r>
        <w:tab/>
        <w:t>6953553.43mN</w:t>
      </w:r>
    </w:p>
    <w:p w14:paraId="2885385A" w14:textId="77777777" w:rsidR="00A954A2" w:rsidRDefault="00A954A2" w:rsidP="00A954A2">
      <w:pPr>
        <w:pStyle w:val="GG-body"/>
        <w:spacing w:after="20"/>
        <w:ind w:left="1418" w:hanging="1134"/>
      </w:pPr>
      <w:r>
        <w:t>468618.41mE</w:t>
      </w:r>
      <w:r>
        <w:tab/>
        <w:t>6953494.57mN</w:t>
      </w:r>
    </w:p>
    <w:p w14:paraId="19CF9E21" w14:textId="77777777" w:rsidR="00A954A2" w:rsidRDefault="00A954A2" w:rsidP="00A954A2">
      <w:pPr>
        <w:pStyle w:val="GG-body"/>
        <w:spacing w:after="20"/>
        <w:ind w:left="1418" w:hanging="1134"/>
      </w:pPr>
      <w:r>
        <w:t>468618.12mE</w:t>
      </w:r>
      <w:r>
        <w:tab/>
        <w:t>6953494.15mN</w:t>
      </w:r>
    </w:p>
    <w:p w14:paraId="4CF20BC3" w14:textId="77777777" w:rsidR="00A954A2" w:rsidRDefault="00A954A2" w:rsidP="00A954A2">
      <w:pPr>
        <w:pStyle w:val="GG-body"/>
        <w:spacing w:after="20"/>
        <w:ind w:left="1418" w:hanging="1134"/>
      </w:pPr>
      <w:r>
        <w:t>468611.32mE</w:t>
      </w:r>
      <w:r>
        <w:tab/>
        <w:t>6953485.40mN</w:t>
      </w:r>
    </w:p>
    <w:p w14:paraId="7CBA2562" w14:textId="77777777" w:rsidR="00A954A2" w:rsidRDefault="00A954A2" w:rsidP="00A954A2">
      <w:pPr>
        <w:pStyle w:val="GG-body"/>
        <w:spacing w:after="20"/>
        <w:ind w:left="1418" w:hanging="1134"/>
      </w:pPr>
      <w:r>
        <w:t>468599.48mE</w:t>
      </w:r>
      <w:r>
        <w:tab/>
        <w:t>6953465.69mN</w:t>
      </w:r>
    </w:p>
    <w:p w14:paraId="0C390FE0" w14:textId="77777777" w:rsidR="00A954A2" w:rsidRDefault="00A954A2" w:rsidP="00A954A2">
      <w:pPr>
        <w:pStyle w:val="GG-body"/>
        <w:spacing w:after="20"/>
        <w:ind w:left="1418" w:hanging="1134"/>
      </w:pPr>
      <w:r>
        <w:t>468599.37mE</w:t>
      </w:r>
      <w:r>
        <w:tab/>
        <w:t>6953465.52mN</w:t>
      </w:r>
    </w:p>
    <w:p w14:paraId="0422ADD0" w14:textId="77777777" w:rsidR="00A954A2" w:rsidRDefault="00A954A2" w:rsidP="00A954A2">
      <w:pPr>
        <w:pStyle w:val="GG-body"/>
        <w:spacing w:after="20"/>
        <w:ind w:left="1418" w:hanging="1134"/>
      </w:pPr>
      <w:r>
        <w:t>468548.33mE</w:t>
      </w:r>
      <w:r>
        <w:tab/>
        <w:t>6953387.52mN</w:t>
      </w:r>
    </w:p>
    <w:p w14:paraId="4172C932" w14:textId="77777777" w:rsidR="00A954A2" w:rsidRDefault="00A954A2" w:rsidP="00A954A2">
      <w:pPr>
        <w:pStyle w:val="GG-body"/>
        <w:spacing w:after="20"/>
        <w:ind w:left="1418" w:hanging="1134"/>
      </w:pPr>
      <w:r>
        <w:t>468548.29mE</w:t>
      </w:r>
      <w:r>
        <w:tab/>
        <w:t>6953387.47mN</w:t>
      </w:r>
    </w:p>
    <w:p w14:paraId="6B9D6BB0" w14:textId="77777777" w:rsidR="00A954A2" w:rsidRDefault="00A954A2" w:rsidP="00A954A2">
      <w:pPr>
        <w:pStyle w:val="GG-body"/>
        <w:spacing w:after="20"/>
        <w:ind w:left="1418" w:hanging="1134"/>
      </w:pPr>
      <w:r>
        <w:t>468509.25mE</w:t>
      </w:r>
      <w:r>
        <w:tab/>
        <w:t>6953329.43mN</w:t>
      </w:r>
    </w:p>
    <w:p w14:paraId="113927B1" w14:textId="77777777" w:rsidR="00A954A2" w:rsidRDefault="00A954A2" w:rsidP="00A954A2">
      <w:pPr>
        <w:pStyle w:val="GG-body"/>
        <w:spacing w:after="20"/>
        <w:ind w:left="1418" w:hanging="1134"/>
      </w:pPr>
      <w:r>
        <w:t>468509.17mE</w:t>
      </w:r>
      <w:r>
        <w:tab/>
        <w:t>6953329.32mN</w:t>
      </w:r>
    </w:p>
    <w:p w14:paraId="58B46261" w14:textId="77777777" w:rsidR="00A954A2" w:rsidRDefault="00A954A2" w:rsidP="00A954A2">
      <w:pPr>
        <w:pStyle w:val="GG-body"/>
        <w:spacing w:after="20"/>
        <w:ind w:left="1418" w:hanging="1134"/>
      </w:pPr>
      <w:r>
        <w:t>468489.19mE</w:t>
      </w:r>
      <w:r>
        <w:tab/>
        <w:t>6953301.36mN</w:t>
      </w:r>
    </w:p>
    <w:p w14:paraId="1B2EFC1B" w14:textId="77777777" w:rsidR="00A954A2" w:rsidRDefault="00A954A2" w:rsidP="00A954A2">
      <w:pPr>
        <w:pStyle w:val="GG-body"/>
        <w:spacing w:after="20"/>
        <w:ind w:left="1418" w:hanging="1134"/>
      </w:pPr>
      <w:r>
        <w:lastRenderedPageBreak/>
        <w:t>468488.91mE</w:t>
      </w:r>
      <w:r>
        <w:tab/>
        <w:t>6953300.99mN</w:t>
      </w:r>
    </w:p>
    <w:p w14:paraId="748A5B9E" w14:textId="77777777" w:rsidR="00A954A2" w:rsidRDefault="00A954A2" w:rsidP="00A954A2">
      <w:pPr>
        <w:pStyle w:val="GG-body"/>
        <w:spacing w:after="20"/>
        <w:ind w:left="1418" w:hanging="1134"/>
      </w:pPr>
      <w:r>
        <w:t>468451.08mE</w:t>
      </w:r>
      <w:r>
        <w:tab/>
        <w:t>6953257.22mN</w:t>
      </w:r>
    </w:p>
    <w:p w14:paraId="7AE9A4FF" w14:textId="77777777" w:rsidR="00A954A2" w:rsidRDefault="00A954A2" w:rsidP="00A954A2">
      <w:pPr>
        <w:pStyle w:val="GG-body"/>
        <w:spacing w:after="20"/>
        <w:ind w:left="1418" w:hanging="1134"/>
      </w:pPr>
      <w:r>
        <w:t>468444.24mE</w:t>
      </w:r>
      <w:r>
        <w:tab/>
        <w:t>6953247.45mN</w:t>
      </w:r>
    </w:p>
    <w:p w14:paraId="706BBA5A" w14:textId="77777777" w:rsidR="00A954A2" w:rsidRDefault="00A954A2" w:rsidP="00A954A2">
      <w:pPr>
        <w:pStyle w:val="GG-body"/>
        <w:spacing w:after="20"/>
        <w:ind w:left="1418" w:hanging="1134"/>
      </w:pPr>
      <w:r>
        <w:t>468443.93mE</w:t>
      </w:r>
      <w:r>
        <w:tab/>
        <w:t>6953247.05mN</w:t>
      </w:r>
    </w:p>
    <w:p w14:paraId="6FD9084D" w14:textId="77777777" w:rsidR="00A954A2" w:rsidRDefault="00A954A2" w:rsidP="00A954A2">
      <w:pPr>
        <w:pStyle w:val="GG-body"/>
        <w:spacing w:after="20"/>
        <w:ind w:left="1418" w:hanging="1134"/>
      </w:pPr>
      <w:r>
        <w:t>468413.05mE</w:t>
      </w:r>
      <w:r>
        <w:tab/>
        <w:t>6953211.11mN</w:t>
      </w:r>
    </w:p>
    <w:p w14:paraId="74206AAE" w14:textId="77777777" w:rsidR="00A954A2" w:rsidRDefault="00A954A2" w:rsidP="00A954A2">
      <w:pPr>
        <w:pStyle w:val="GG-body"/>
        <w:spacing w:after="20"/>
        <w:ind w:left="1418" w:hanging="1134"/>
      </w:pPr>
      <w:r>
        <w:t>468399.19mE</w:t>
      </w:r>
      <w:r>
        <w:tab/>
        <w:t>6953192.29mN</w:t>
      </w:r>
    </w:p>
    <w:p w14:paraId="1AA98708" w14:textId="77777777" w:rsidR="00A954A2" w:rsidRDefault="00A954A2" w:rsidP="00A954A2">
      <w:pPr>
        <w:pStyle w:val="GG-body"/>
        <w:spacing w:after="20"/>
        <w:ind w:left="1418" w:hanging="1134"/>
      </w:pPr>
      <w:r>
        <w:t>468399.00mE</w:t>
      </w:r>
      <w:r>
        <w:tab/>
        <w:t>6953192.05mN</w:t>
      </w:r>
    </w:p>
    <w:p w14:paraId="74ADEE15" w14:textId="77777777" w:rsidR="00A954A2" w:rsidRDefault="00A954A2" w:rsidP="00A954A2">
      <w:pPr>
        <w:pStyle w:val="GG-body"/>
        <w:spacing w:after="20"/>
        <w:ind w:left="1418" w:hanging="1134"/>
      </w:pPr>
      <w:r>
        <w:t>468368.98mE</w:t>
      </w:r>
      <w:r>
        <w:tab/>
        <w:t>6953156.08mN</w:t>
      </w:r>
    </w:p>
    <w:p w14:paraId="4F9393F7" w14:textId="77777777" w:rsidR="00A954A2" w:rsidRDefault="00A954A2" w:rsidP="00A954A2">
      <w:pPr>
        <w:pStyle w:val="GG-body"/>
        <w:spacing w:after="20"/>
        <w:ind w:left="1418" w:hanging="1134"/>
      </w:pPr>
      <w:r>
        <w:t>468368.92mE</w:t>
      </w:r>
      <w:r>
        <w:tab/>
        <w:t>6953156.01mN</w:t>
      </w:r>
    </w:p>
    <w:p w14:paraId="6BA039C7" w14:textId="77777777" w:rsidR="00A954A2" w:rsidRDefault="00A954A2" w:rsidP="00A954A2">
      <w:pPr>
        <w:pStyle w:val="GG-body"/>
        <w:spacing w:after="20"/>
        <w:ind w:left="1418" w:hanging="1134"/>
      </w:pPr>
      <w:r>
        <w:t>468323.07mE</w:t>
      </w:r>
      <w:r>
        <w:tab/>
        <w:t>6953103.09mN</w:t>
      </w:r>
    </w:p>
    <w:p w14:paraId="7CD57955" w14:textId="77777777" w:rsidR="00A954A2" w:rsidRDefault="00A954A2" w:rsidP="00A954A2">
      <w:pPr>
        <w:pStyle w:val="GG-body"/>
        <w:spacing w:after="20"/>
        <w:ind w:left="1418" w:hanging="1134"/>
      </w:pPr>
      <w:r>
        <w:t>468309.12mE</w:t>
      </w:r>
      <w:r>
        <w:tab/>
        <w:t>6953084.26mN</w:t>
      </w:r>
    </w:p>
    <w:p w14:paraId="249C9D67" w14:textId="77777777" w:rsidR="00A954A2" w:rsidRDefault="00A954A2" w:rsidP="00A954A2">
      <w:pPr>
        <w:pStyle w:val="GG-body"/>
        <w:spacing w:after="20"/>
        <w:ind w:left="1418" w:hanging="1134"/>
      </w:pPr>
      <w:r>
        <w:t>468309.00mE</w:t>
      </w:r>
      <w:r>
        <w:tab/>
        <w:t>6953084.11mN</w:t>
      </w:r>
    </w:p>
    <w:p w14:paraId="274F4512" w14:textId="77777777" w:rsidR="00A954A2" w:rsidRDefault="00A954A2" w:rsidP="00A954A2">
      <w:pPr>
        <w:pStyle w:val="GG-body"/>
        <w:spacing w:after="20"/>
        <w:ind w:left="1418" w:hanging="1134"/>
      </w:pPr>
      <w:r>
        <w:t>468280.14mE</w:t>
      </w:r>
      <w:r>
        <w:tab/>
        <w:t>6953048.24mN</w:t>
      </w:r>
    </w:p>
    <w:p w14:paraId="27199669" w14:textId="77777777" w:rsidR="00A954A2" w:rsidRDefault="00A954A2" w:rsidP="00A954A2">
      <w:pPr>
        <w:pStyle w:val="GG-body"/>
        <w:spacing w:after="20"/>
        <w:ind w:left="1418" w:hanging="1134"/>
      </w:pPr>
      <w:r>
        <w:t>468267.23mE</w:t>
      </w:r>
      <w:r>
        <w:tab/>
        <w:t>6953030.37mN</w:t>
      </w:r>
    </w:p>
    <w:p w14:paraId="1BAC0FF1" w14:textId="77777777" w:rsidR="00A954A2" w:rsidRDefault="00A954A2" w:rsidP="00A954A2">
      <w:pPr>
        <w:pStyle w:val="GG-body"/>
        <w:spacing w:after="20"/>
        <w:ind w:left="1418" w:hanging="1134"/>
      </w:pPr>
      <w:r>
        <w:t>468267.04mE</w:t>
      </w:r>
      <w:r>
        <w:tab/>
        <w:t>6953030.12mN</w:t>
      </w:r>
    </w:p>
    <w:p w14:paraId="32EC4334" w14:textId="77777777" w:rsidR="00A954A2" w:rsidRDefault="00A954A2" w:rsidP="00A954A2">
      <w:pPr>
        <w:pStyle w:val="GG-body"/>
        <w:spacing w:after="20"/>
        <w:ind w:left="1418" w:hanging="1134"/>
      </w:pPr>
      <w:r>
        <w:t>468220.98mE</w:t>
      </w:r>
      <w:r>
        <w:tab/>
        <w:t>6952974.07mN</w:t>
      </w:r>
    </w:p>
    <w:p w14:paraId="2CDAF3A4" w14:textId="77777777" w:rsidR="00A954A2" w:rsidRDefault="00A954A2" w:rsidP="00A954A2">
      <w:pPr>
        <w:pStyle w:val="GG-body"/>
        <w:spacing w:after="20"/>
        <w:ind w:left="1418" w:hanging="1134"/>
      </w:pPr>
      <w:r>
        <w:t>468220.96mE</w:t>
      </w:r>
      <w:r>
        <w:tab/>
        <w:t>6952974.04mN</w:t>
      </w:r>
    </w:p>
    <w:p w14:paraId="66C19492" w14:textId="77777777" w:rsidR="00A954A2" w:rsidRDefault="00A954A2" w:rsidP="00A954A2">
      <w:pPr>
        <w:pStyle w:val="GG-body"/>
        <w:spacing w:after="20"/>
        <w:ind w:left="1418" w:hanging="1134"/>
      </w:pPr>
      <w:r>
        <w:t>468171.04mE</w:t>
      </w:r>
      <w:r>
        <w:tab/>
        <w:t>6952914.18mN</w:t>
      </w:r>
    </w:p>
    <w:p w14:paraId="2B6D9582" w14:textId="77777777" w:rsidR="00A954A2" w:rsidRDefault="00A954A2" w:rsidP="00A954A2">
      <w:pPr>
        <w:pStyle w:val="GG-body"/>
        <w:spacing w:after="20"/>
        <w:ind w:left="1418" w:hanging="1134"/>
      </w:pPr>
      <w:r>
        <w:t>468148.28mE</w:t>
      </w:r>
      <w:r>
        <w:tab/>
        <w:t>6952884.09mN</w:t>
      </w:r>
    </w:p>
    <w:p w14:paraId="260D685B" w14:textId="77777777" w:rsidR="00A954A2" w:rsidRDefault="00A954A2" w:rsidP="00A954A2">
      <w:pPr>
        <w:pStyle w:val="GG-body"/>
        <w:spacing w:after="20"/>
        <w:ind w:left="1418" w:hanging="1134"/>
      </w:pPr>
      <w:r>
        <w:t>468148.10mE</w:t>
      </w:r>
      <w:r>
        <w:tab/>
        <w:t>6952883.87mN</w:t>
      </w:r>
    </w:p>
    <w:p w14:paraId="6B693383" w14:textId="77777777" w:rsidR="00A954A2" w:rsidRDefault="00A954A2" w:rsidP="00A954A2">
      <w:pPr>
        <w:pStyle w:val="GG-body"/>
        <w:spacing w:after="20"/>
        <w:ind w:left="1418" w:hanging="1134"/>
      </w:pPr>
      <w:r>
        <w:t>468138.95mE</w:t>
      </w:r>
      <w:r>
        <w:tab/>
        <w:t>6952873.10mN</w:t>
      </w:r>
    </w:p>
    <w:p w14:paraId="3DEA1B3B" w14:textId="77777777" w:rsidR="00A954A2" w:rsidRDefault="00A954A2" w:rsidP="00A954A2">
      <w:pPr>
        <w:pStyle w:val="GG-body"/>
        <w:spacing w:after="20"/>
        <w:ind w:left="1418" w:hanging="1134"/>
      </w:pPr>
      <w:r>
        <w:t>468138.88mE</w:t>
      </w:r>
      <w:r>
        <w:tab/>
        <w:t>6952873.02mN</w:t>
      </w:r>
    </w:p>
    <w:p w14:paraId="59237CF9" w14:textId="77777777" w:rsidR="00A954A2" w:rsidRDefault="00A954A2" w:rsidP="00A954A2">
      <w:pPr>
        <w:pStyle w:val="GG-body"/>
        <w:spacing w:after="20"/>
        <w:ind w:left="1418" w:hanging="1134"/>
      </w:pPr>
      <w:r>
        <w:t>468065.54mE</w:t>
      </w:r>
      <w:r>
        <w:tab/>
        <w:t>6952790.31mN</w:t>
      </w:r>
    </w:p>
    <w:p w14:paraId="417E54CB" w14:textId="77777777" w:rsidR="00A954A2" w:rsidRDefault="00A954A2" w:rsidP="00A954A2">
      <w:pPr>
        <w:pStyle w:val="GG-body"/>
        <w:spacing w:after="20"/>
        <w:ind w:left="1418" w:hanging="1134"/>
      </w:pPr>
      <w:r>
        <w:t>468065.51mE</w:t>
      </w:r>
      <w:r>
        <w:tab/>
        <w:t>6952790.27mN</w:t>
      </w:r>
    </w:p>
    <w:p w14:paraId="2687BEA6" w14:textId="77777777" w:rsidR="00A954A2" w:rsidRDefault="00A954A2" w:rsidP="00A954A2">
      <w:pPr>
        <w:pStyle w:val="GG-body"/>
        <w:spacing w:after="20"/>
        <w:ind w:left="1418" w:hanging="1134"/>
      </w:pPr>
      <w:r>
        <w:t>467995.22mE</w:t>
      </w:r>
      <w:r>
        <w:tab/>
        <w:t>6952712.44mN</w:t>
      </w:r>
    </w:p>
    <w:p w14:paraId="40A9A40C" w14:textId="77777777" w:rsidR="00A954A2" w:rsidRDefault="00A954A2" w:rsidP="00A954A2">
      <w:pPr>
        <w:pStyle w:val="GG-body"/>
        <w:spacing w:after="20"/>
        <w:ind w:left="1418" w:hanging="1134"/>
      </w:pPr>
      <w:r>
        <w:t>467994.79mE</w:t>
      </w:r>
      <w:r>
        <w:tab/>
        <w:t>6952712.01mN</w:t>
      </w:r>
    </w:p>
    <w:p w14:paraId="47072D9C" w14:textId="77777777" w:rsidR="00A954A2" w:rsidRDefault="00A954A2" w:rsidP="00A954A2">
      <w:pPr>
        <w:pStyle w:val="GG-body"/>
        <w:spacing w:after="20"/>
        <w:ind w:left="1418" w:hanging="1134"/>
      </w:pPr>
      <w:r>
        <w:t>467951.32mE</w:t>
      </w:r>
      <w:r>
        <w:tab/>
        <w:t>6952674.27mN</w:t>
      </w:r>
    </w:p>
    <w:p w14:paraId="796D9DEC" w14:textId="77777777" w:rsidR="00A954A2" w:rsidRDefault="00A954A2" w:rsidP="00A954A2">
      <w:pPr>
        <w:pStyle w:val="GG-body"/>
        <w:spacing w:after="20"/>
        <w:ind w:left="1418" w:hanging="1134"/>
      </w:pPr>
      <w:r>
        <w:t>467932.67mE</w:t>
      </w:r>
      <w:r>
        <w:tab/>
        <w:t>6952654.89mN</w:t>
      </w:r>
    </w:p>
    <w:p w14:paraId="7D506848" w14:textId="77777777" w:rsidR="00A954A2" w:rsidRDefault="00A954A2" w:rsidP="00A954A2">
      <w:pPr>
        <w:pStyle w:val="GG-body"/>
        <w:spacing w:after="20"/>
        <w:ind w:left="1418" w:hanging="1134"/>
      </w:pPr>
      <w:r>
        <w:t>467932.51mE</w:t>
      </w:r>
      <w:r>
        <w:tab/>
        <w:t>6952654.73mN</w:t>
      </w:r>
    </w:p>
    <w:p w14:paraId="10BD949C" w14:textId="77777777" w:rsidR="00A954A2" w:rsidRDefault="00A954A2" w:rsidP="00A954A2">
      <w:pPr>
        <w:pStyle w:val="GG-body"/>
        <w:spacing w:after="20"/>
        <w:ind w:left="1418" w:hanging="1134"/>
      </w:pPr>
      <w:r>
        <w:t>467886.92mE</w:t>
      </w:r>
      <w:r>
        <w:tab/>
        <w:t>6952611.42mN</w:t>
      </w:r>
    </w:p>
    <w:p w14:paraId="53FAE14A" w14:textId="77777777" w:rsidR="00A954A2" w:rsidRDefault="00A954A2" w:rsidP="00A954A2">
      <w:pPr>
        <w:pStyle w:val="GG-body"/>
        <w:spacing w:after="20"/>
        <w:ind w:left="1418" w:hanging="1134"/>
      </w:pPr>
      <w:r>
        <w:t>467850.33mE</w:t>
      </w:r>
      <w:r>
        <w:tab/>
        <w:t>6952576.35mN</w:t>
      </w:r>
    </w:p>
    <w:p w14:paraId="5AA1ABB3" w14:textId="77777777" w:rsidR="00A954A2" w:rsidRDefault="00A954A2" w:rsidP="00A954A2">
      <w:pPr>
        <w:pStyle w:val="GG-body"/>
        <w:spacing w:after="20"/>
        <w:ind w:left="1418" w:hanging="1134"/>
      </w:pPr>
      <w:r>
        <w:t>467817.18mE</w:t>
      </w:r>
      <w:r>
        <w:tab/>
        <w:t>6952539.40mN</w:t>
      </w:r>
    </w:p>
    <w:p w14:paraId="0744C760" w14:textId="77777777" w:rsidR="00A954A2" w:rsidRDefault="00A954A2" w:rsidP="00A954A2">
      <w:pPr>
        <w:pStyle w:val="GG-body"/>
        <w:spacing w:after="20"/>
        <w:ind w:left="1418" w:hanging="1134"/>
      </w:pPr>
      <w:r>
        <w:t>467817.13mE</w:t>
      </w:r>
      <w:r>
        <w:tab/>
        <w:t>6952539.34mN</w:t>
      </w:r>
    </w:p>
    <w:p w14:paraId="74A15D14" w14:textId="77777777" w:rsidR="00A954A2" w:rsidRDefault="00A954A2" w:rsidP="00A954A2">
      <w:pPr>
        <w:pStyle w:val="GG-body"/>
        <w:spacing w:after="20"/>
        <w:ind w:left="1418" w:hanging="1134"/>
      </w:pPr>
      <w:r>
        <w:t>467783.16mE</w:t>
      </w:r>
      <w:r>
        <w:tab/>
        <w:t>6952502.70mN</w:t>
      </w:r>
    </w:p>
    <w:p w14:paraId="6D7CB2BC" w14:textId="77777777" w:rsidR="00A954A2" w:rsidRDefault="00A954A2" w:rsidP="00A954A2">
      <w:pPr>
        <w:pStyle w:val="GG-body"/>
        <w:spacing w:after="20"/>
        <w:ind w:left="1418" w:hanging="1134"/>
      </w:pPr>
      <w:r>
        <w:t>467783.09mE</w:t>
      </w:r>
      <w:r>
        <w:tab/>
        <w:t>6952502.62mN</w:t>
      </w:r>
    </w:p>
    <w:p w14:paraId="63E1DAD8" w14:textId="77777777" w:rsidR="00A954A2" w:rsidRDefault="00A954A2" w:rsidP="00A954A2">
      <w:pPr>
        <w:pStyle w:val="GG-body"/>
        <w:spacing w:after="20"/>
        <w:ind w:left="1418" w:hanging="1134"/>
      </w:pPr>
      <w:r>
        <w:t>467750.10mE</w:t>
      </w:r>
      <w:r>
        <w:tab/>
        <w:t>6952468.53mN</w:t>
      </w:r>
    </w:p>
    <w:p w14:paraId="6A9576BE" w14:textId="77777777" w:rsidR="00A954A2" w:rsidRDefault="00A954A2" w:rsidP="00A954A2">
      <w:pPr>
        <w:pStyle w:val="GG-body"/>
        <w:spacing w:after="20"/>
        <w:ind w:left="1418" w:hanging="1134"/>
      </w:pPr>
      <w:r>
        <w:t>467750.03mE</w:t>
      </w:r>
      <w:r>
        <w:tab/>
        <w:t>6952468.45mN</w:t>
      </w:r>
    </w:p>
    <w:p w14:paraId="02F954E8" w14:textId="77777777" w:rsidR="00A954A2" w:rsidRDefault="00A954A2" w:rsidP="00A954A2">
      <w:pPr>
        <w:pStyle w:val="GG-body"/>
        <w:spacing w:after="20"/>
        <w:ind w:left="1418" w:hanging="1134"/>
      </w:pPr>
      <w:r>
        <w:t>467720.33mE</w:t>
      </w:r>
      <w:r>
        <w:tab/>
        <w:t>6952439.06mN</w:t>
      </w:r>
    </w:p>
    <w:p w14:paraId="323B01C1" w14:textId="77777777" w:rsidR="00A954A2" w:rsidRDefault="00A954A2" w:rsidP="00A954A2">
      <w:pPr>
        <w:pStyle w:val="GG-body"/>
        <w:spacing w:after="20"/>
        <w:ind w:left="1418" w:hanging="1134"/>
      </w:pPr>
      <w:r>
        <w:t>467712.29mE</w:t>
      </w:r>
      <w:r>
        <w:tab/>
        <w:t>6952430.76mN</w:t>
      </w:r>
    </w:p>
    <w:p w14:paraId="1CBF08CF" w14:textId="77777777" w:rsidR="00A954A2" w:rsidRDefault="00A954A2" w:rsidP="00A954A2">
      <w:pPr>
        <w:pStyle w:val="GG-body"/>
        <w:spacing w:after="20"/>
        <w:ind w:left="1418" w:hanging="1134"/>
      </w:pPr>
      <w:r>
        <w:t>467712.21mE</w:t>
      </w:r>
      <w:r>
        <w:tab/>
        <w:t>6952430.69mN</w:t>
      </w:r>
    </w:p>
    <w:p w14:paraId="67C1A073" w14:textId="77777777" w:rsidR="00A954A2" w:rsidRDefault="00A954A2" w:rsidP="00A954A2">
      <w:pPr>
        <w:pStyle w:val="GG-body"/>
        <w:spacing w:after="20"/>
        <w:ind w:left="1418" w:hanging="1134"/>
      </w:pPr>
      <w:r>
        <w:t>467698.08mE</w:t>
      </w:r>
      <w:r>
        <w:tab/>
        <w:t>6952416.74mN</w:t>
      </w:r>
    </w:p>
    <w:p w14:paraId="0A353EE9" w14:textId="77777777" w:rsidR="00A954A2" w:rsidRDefault="00A954A2" w:rsidP="00A954A2">
      <w:pPr>
        <w:pStyle w:val="GG-body"/>
        <w:spacing w:after="20"/>
        <w:ind w:left="1418" w:hanging="1134"/>
      </w:pPr>
      <w:r>
        <w:t>467682.19mE</w:t>
      </w:r>
      <w:r>
        <w:tab/>
        <w:t>6952400.15mN</w:t>
      </w:r>
    </w:p>
    <w:p w14:paraId="37BB3009" w14:textId="77777777" w:rsidR="00A954A2" w:rsidRDefault="00A954A2" w:rsidP="00A954A2">
      <w:pPr>
        <w:pStyle w:val="GG-body"/>
        <w:spacing w:after="20"/>
        <w:ind w:left="1418" w:hanging="1134"/>
      </w:pPr>
      <w:r>
        <w:t>467672.26mE</w:t>
      </w:r>
      <w:r>
        <w:tab/>
        <w:t>6952389.61mN</w:t>
      </w:r>
    </w:p>
    <w:p w14:paraId="232E965F" w14:textId="77777777" w:rsidR="00A954A2" w:rsidRDefault="00A954A2" w:rsidP="00A954A2">
      <w:pPr>
        <w:pStyle w:val="GG-body"/>
        <w:spacing w:after="20"/>
        <w:ind w:left="1418" w:hanging="1134"/>
      </w:pPr>
      <w:r>
        <w:t>467672.21mE</w:t>
      </w:r>
      <w:r>
        <w:tab/>
        <w:t>6952389.56mN</w:t>
      </w:r>
    </w:p>
    <w:p w14:paraId="4D4B90D4" w14:textId="77777777" w:rsidR="00A954A2" w:rsidRDefault="00A954A2" w:rsidP="00A954A2">
      <w:pPr>
        <w:pStyle w:val="GG-body"/>
        <w:spacing w:after="20"/>
        <w:ind w:left="1418" w:hanging="1134"/>
      </w:pPr>
      <w:r>
        <w:t>467641.04mE</w:t>
      </w:r>
      <w:r>
        <w:tab/>
        <w:t>6952357.51mN</w:t>
      </w:r>
    </w:p>
    <w:p w14:paraId="66FFF872" w14:textId="77777777" w:rsidR="00A954A2" w:rsidRDefault="00A954A2" w:rsidP="00A954A2">
      <w:pPr>
        <w:pStyle w:val="GG-body"/>
        <w:spacing w:after="20"/>
        <w:ind w:left="1418" w:hanging="1134"/>
      </w:pPr>
      <w:r>
        <w:t>467604.71mE</w:t>
      </w:r>
      <w:r>
        <w:tab/>
        <w:t>6952318.30mN</w:t>
      </w:r>
    </w:p>
    <w:p w14:paraId="04EB08AE" w14:textId="77777777" w:rsidR="00A954A2" w:rsidRDefault="00A954A2" w:rsidP="00A954A2">
      <w:pPr>
        <w:pStyle w:val="GG-body"/>
        <w:spacing w:after="20"/>
        <w:ind w:left="1418" w:hanging="1134"/>
      </w:pPr>
      <w:r>
        <w:t>467570.30mE</w:t>
      </w:r>
      <w:r>
        <w:tab/>
        <w:t>6952278.49mN</w:t>
      </w:r>
    </w:p>
    <w:p w14:paraId="47B8B7D4" w14:textId="77777777" w:rsidR="00A954A2" w:rsidRDefault="00A954A2" w:rsidP="00A954A2">
      <w:pPr>
        <w:pStyle w:val="GG-body"/>
        <w:spacing w:after="20"/>
        <w:ind w:left="1418" w:hanging="1134"/>
      </w:pPr>
      <w:r>
        <w:t>467542.37mE</w:t>
      </w:r>
      <w:r>
        <w:tab/>
        <w:t>6952238.20mN</w:t>
      </w:r>
    </w:p>
    <w:p w14:paraId="147117D6" w14:textId="77777777" w:rsidR="00A954A2" w:rsidRDefault="00A954A2" w:rsidP="00A954A2">
      <w:pPr>
        <w:pStyle w:val="GG-body"/>
        <w:spacing w:after="20"/>
        <w:ind w:left="1418" w:hanging="1134"/>
      </w:pPr>
      <w:r>
        <w:t>467518.23mE</w:t>
      </w:r>
      <w:r>
        <w:tab/>
        <w:t>6952194.27mN</w:t>
      </w:r>
    </w:p>
    <w:p w14:paraId="51AC1BB9" w14:textId="77777777" w:rsidR="00A954A2" w:rsidRDefault="00A954A2" w:rsidP="00A954A2">
      <w:pPr>
        <w:pStyle w:val="GG-body"/>
        <w:spacing w:after="20"/>
        <w:ind w:left="1418" w:hanging="1134"/>
      </w:pPr>
      <w:r>
        <w:t>467518.19mE</w:t>
      </w:r>
      <w:r>
        <w:tab/>
        <w:t>6952194.21mN</w:t>
      </w:r>
    </w:p>
    <w:p w14:paraId="52B05DC6" w14:textId="77777777" w:rsidR="00A954A2" w:rsidRDefault="00A954A2" w:rsidP="00A954A2">
      <w:pPr>
        <w:pStyle w:val="GG-body"/>
        <w:spacing w:after="20"/>
        <w:ind w:left="1418" w:hanging="1134"/>
      </w:pPr>
      <w:r>
        <w:t>467492.45mE</w:t>
      </w:r>
      <w:r>
        <w:tab/>
        <w:t>6952148.95mN</w:t>
      </w:r>
    </w:p>
    <w:p w14:paraId="530A5F67" w14:textId="77777777" w:rsidR="00A954A2" w:rsidRDefault="00A954A2" w:rsidP="00A954A2">
      <w:pPr>
        <w:pStyle w:val="GG-body"/>
        <w:spacing w:after="20"/>
        <w:ind w:left="1418" w:hanging="1134"/>
      </w:pPr>
      <w:r>
        <w:t>467492.17mE</w:t>
      </w:r>
      <w:r>
        <w:tab/>
        <w:t>6952148.51mN</w:t>
      </w:r>
    </w:p>
    <w:p w14:paraId="4FFAD087" w14:textId="77777777" w:rsidR="00A954A2" w:rsidRDefault="00A954A2" w:rsidP="00A954A2">
      <w:pPr>
        <w:pStyle w:val="GG-body"/>
        <w:spacing w:after="20"/>
        <w:ind w:left="1418" w:hanging="1134"/>
      </w:pPr>
      <w:r>
        <w:t>467484.01mE</w:t>
      </w:r>
      <w:r>
        <w:tab/>
        <w:t>6952137.08mN</w:t>
      </w:r>
    </w:p>
    <w:p w14:paraId="641EAA46" w14:textId="77777777" w:rsidR="00A954A2" w:rsidRDefault="00A954A2" w:rsidP="00A954A2">
      <w:pPr>
        <w:pStyle w:val="GG-body"/>
        <w:spacing w:after="20"/>
        <w:ind w:left="1418" w:hanging="1134"/>
      </w:pPr>
      <w:r>
        <w:t>467483.21mE</w:t>
      </w:r>
      <w:r>
        <w:tab/>
        <w:t>6952136.20mN</w:t>
      </w:r>
    </w:p>
    <w:p w14:paraId="07773A77" w14:textId="77777777" w:rsidR="00A954A2" w:rsidRDefault="00A954A2" w:rsidP="00A954A2">
      <w:pPr>
        <w:pStyle w:val="GG-body"/>
        <w:spacing w:after="20"/>
        <w:ind w:left="1418" w:hanging="1134"/>
      </w:pPr>
      <w:r>
        <w:t>467463.01mE</w:t>
      </w:r>
      <w:r>
        <w:tab/>
        <w:t>6952118.76mN</w:t>
      </w:r>
    </w:p>
    <w:p w14:paraId="040AA473" w14:textId="77777777" w:rsidR="00A954A2" w:rsidRDefault="00A954A2" w:rsidP="00A954A2">
      <w:pPr>
        <w:pStyle w:val="GG-body"/>
        <w:spacing w:after="20"/>
        <w:ind w:left="1418" w:hanging="1134"/>
      </w:pPr>
      <w:r>
        <w:t>467462.25mE</w:t>
      </w:r>
      <w:r>
        <w:tab/>
        <w:t>6952118.22mN</w:t>
      </w:r>
    </w:p>
    <w:p w14:paraId="2753929D" w14:textId="77777777" w:rsidR="00A954A2" w:rsidRDefault="00A954A2" w:rsidP="00A954A2">
      <w:pPr>
        <w:pStyle w:val="GG-body"/>
        <w:spacing w:after="20"/>
        <w:ind w:left="1418" w:hanging="1134"/>
      </w:pPr>
      <w:r>
        <w:t>467441.16mE</w:t>
      </w:r>
      <w:r>
        <w:tab/>
        <w:t>6952105.98mN</w:t>
      </w:r>
    </w:p>
    <w:p w14:paraId="4C2C6BC6" w14:textId="77777777" w:rsidR="00A954A2" w:rsidRDefault="00A954A2" w:rsidP="00A954A2">
      <w:pPr>
        <w:pStyle w:val="GG-body"/>
        <w:spacing w:after="20"/>
        <w:ind w:left="1418" w:hanging="1134"/>
      </w:pPr>
      <w:r>
        <w:t>467440.19mE</w:t>
      </w:r>
      <w:r>
        <w:tab/>
        <w:t>6952105.55mN</w:t>
      </w:r>
    </w:p>
    <w:p w14:paraId="5F2F637E" w14:textId="77777777" w:rsidR="00A954A2" w:rsidRDefault="00A954A2" w:rsidP="00A954A2">
      <w:pPr>
        <w:pStyle w:val="GG-body"/>
        <w:spacing w:after="20"/>
        <w:ind w:left="1418" w:hanging="1134"/>
      </w:pPr>
      <w:r>
        <w:t>467415.04mE</w:t>
      </w:r>
      <w:r>
        <w:tab/>
        <w:t>6952097.39mN</w:t>
      </w:r>
    </w:p>
    <w:p w14:paraId="3808CD70" w14:textId="77777777" w:rsidR="00A954A2" w:rsidRDefault="00A954A2" w:rsidP="00A954A2">
      <w:pPr>
        <w:pStyle w:val="GG-body"/>
        <w:spacing w:after="20"/>
        <w:ind w:left="1418" w:hanging="1134"/>
      </w:pPr>
      <w:r>
        <w:t>467414.00mE</w:t>
      </w:r>
      <w:r>
        <w:tab/>
        <w:t>6952097.17mN</w:t>
      </w:r>
    </w:p>
    <w:p w14:paraId="44BE1469" w14:textId="77777777" w:rsidR="00A954A2" w:rsidRDefault="00A954A2" w:rsidP="00A954A2">
      <w:pPr>
        <w:pStyle w:val="GG-body"/>
        <w:spacing w:after="20"/>
        <w:ind w:left="1418" w:hanging="1134"/>
      </w:pPr>
      <w:r>
        <w:t>467395.94mE</w:t>
      </w:r>
      <w:r>
        <w:tab/>
        <w:t>6952095.35mN</w:t>
      </w:r>
    </w:p>
    <w:p w14:paraId="4B21C800" w14:textId="77777777" w:rsidR="00A954A2" w:rsidRDefault="00A954A2" w:rsidP="00A954A2">
      <w:pPr>
        <w:pStyle w:val="GG-body"/>
        <w:spacing w:after="20"/>
        <w:ind w:left="1418" w:hanging="1134"/>
      </w:pPr>
      <w:r>
        <w:t>467395.03mE</w:t>
      </w:r>
      <w:r>
        <w:tab/>
        <w:t>6952095.35mN</w:t>
      </w:r>
    </w:p>
    <w:p w14:paraId="6A028941" w14:textId="77777777" w:rsidR="00A954A2" w:rsidRDefault="00A954A2" w:rsidP="00A954A2">
      <w:pPr>
        <w:pStyle w:val="GG-body"/>
        <w:spacing w:after="20"/>
        <w:ind w:left="1418" w:hanging="1134"/>
      </w:pPr>
      <w:r>
        <w:t>467370.14mE</w:t>
      </w:r>
      <w:r>
        <w:tab/>
        <w:t>6952097.38mN</w:t>
      </w:r>
    </w:p>
    <w:p w14:paraId="7E5879F8" w14:textId="77777777" w:rsidR="00A954A2" w:rsidRDefault="00A954A2" w:rsidP="00A954A2">
      <w:pPr>
        <w:pStyle w:val="GG-body"/>
        <w:spacing w:after="20"/>
        <w:ind w:left="1418" w:hanging="1134"/>
      </w:pPr>
      <w:r>
        <w:t>467368.42mE</w:t>
      </w:r>
      <w:r>
        <w:tab/>
        <w:t>6952097.84mN</w:t>
      </w:r>
    </w:p>
    <w:p w14:paraId="234C2CDC" w14:textId="77777777" w:rsidR="00A954A2" w:rsidRDefault="00A954A2" w:rsidP="00A954A2">
      <w:pPr>
        <w:pStyle w:val="GG-body"/>
        <w:spacing w:after="20"/>
        <w:ind w:left="1418" w:hanging="1134"/>
      </w:pPr>
      <w:r>
        <w:t>467355.08mE</w:t>
      </w:r>
      <w:r>
        <w:tab/>
        <w:t>6952104.12mN</w:t>
      </w:r>
    </w:p>
    <w:p w14:paraId="3C61C0E0" w14:textId="77777777" w:rsidR="00A954A2" w:rsidRDefault="00A954A2" w:rsidP="00A954A2">
      <w:pPr>
        <w:pStyle w:val="GG-body"/>
        <w:spacing w:after="20"/>
        <w:ind w:left="1418" w:hanging="1134"/>
      </w:pPr>
      <w:r>
        <w:t>467354.62mE</w:t>
      </w:r>
      <w:r>
        <w:tab/>
        <w:t>6952104.36mN</w:t>
      </w:r>
    </w:p>
    <w:p w14:paraId="0D3119C2" w14:textId="77777777" w:rsidR="00A954A2" w:rsidRDefault="00A954A2" w:rsidP="00A954A2">
      <w:pPr>
        <w:pStyle w:val="GG-body"/>
        <w:spacing w:after="20"/>
        <w:ind w:left="1418" w:hanging="1134"/>
      </w:pPr>
      <w:r>
        <w:t>467343.65mE</w:t>
      </w:r>
      <w:r>
        <w:tab/>
        <w:t>6952110.98mN</w:t>
      </w:r>
    </w:p>
    <w:p w14:paraId="2FB5ECC9" w14:textId="77777777" w:rsidR="00A954A2" w:rsidRDefault="00A954A2" w:rsidP="00A954A2">
      <w:pPr>
        <w:pStyle w:val="GG-body"/>
        <w:spacing w:after="20"/>
        <w:ind w:left="1418" w:hanging="1134"/>
      </w:pPr>
      <w:r>
        <w:t>467343.37mE</w:t>
      </w:r>
      <w:r>
        <w:tab/>
        <w:t>6952111.16mN</w:t>
      </w:r>
    </w:p>
    <w:p w14:paraId="7149B588" w14:textId="77777777" w:rsidR="00A954A2" w:rsidRDefault="00A954A2" w:rsidP="00A954A2">
      <w:pPr>
        <w:pStyle w:val="GG-body"/>
        <w:spacing w:after="20"/>
        <w:ind w:left="1418" w:hanging="1134"/>
      </w:pPr>
      <w:r>
        <w:t>467316.17mE</w:t>
      </w:r>
      <w:r>
        <w:tab/>
        <w:t>6952130.11mN</w:t>
      </w:r>
    </w:p>
    <w:p w14:paraId="33C60C6E" w14:textId="77777777" w:rsidR="00A954A2" w:rsidRDefault="00A954A2" w:rsidP="00A954A2">
      <w:pPr>
        <w:pStyle w:val="GG-body"/>
        <w:spacing w:after="20"/>
        <w:ind w:left="1418" w:hanging="1134"/>
      </w:pPr>
      <w:r>
        <w:t>467296.81mE</w:t>
      </w:r>
      <w:r>
        <w:tab/>
        <w:t>6952141.01mN</w:t>
      </w:r>
    </w:p>
    <w:p w14:paraId="4FD7B2B3" w14:textId="77777777" w:rsidR="00A954A2" w:rsidRDefault="00A954A2" w:rsidP="00A954A2">
      <w:pPr>
        <w:pStyle w:val="GG-body"/>
        <w:spacing w:after="20"/>
        <w:ind w:left="1418" w:hanging="1134"/>
      </w:pPr>
      <w:r>
        <w:t>467289.30mE</w:t>
      </w:r>
      <w:r>
        <w:tab/>
        <w:t>6952142.16mN</w:t>
      </w:r>
    </w:p>
    <w:p w14:paraId="20EF5598" w14:textId="77777777" w:rsidR="00A954A2" w:rsidRDefault="00A954A2" w:rsidP="00A954A2">
      <w:pPr>
        <w:pStyle w:val="GG-body"/>
        <w:spacing w:after="20"/>
        <w:ind w:left="1418" w:hanging="1134"/>
      </w:pPr>
      <w:r>
        <w:lastRenderedPageBreak/>
        <w:t>467281.42mE</w:t>
      </w:r>
      <w:r>
        <w:tab/>
        <w:t>6952140.58mN</w:t>
      </w:r>
    </w:p>
    <w:p w14:paraId="18B37686" w14:textId="77777777" w:rsidR="00A954A2" w:rsidRDefault="00A954A2" w:rsidP="00A954A2">
      <w:pPr>
        <w:pStyle w:val="GG-body"/>
        <w:spacing w:after="20"/>
        <w:ind w:left="1418" w:hanging="1134"/>
      </w:pPr>
      <w:r>
        <w:t>467268.19mE</w:t>
      </w:r>
      <w:r>
        <w:tab/>
        <w:t>6952136.54mN</w:t>
      </w:r>
    </w:p>
    <w:p w14:paraId="37D69F0A" w14:textId="77777777" w:rsidR="00A954A2" w:rsidRDefault="00A954A2" w:rsidP="00A954A2">
      <w:pPr>
        <w:pStyle w:val="GG-body"/>
        <w:spacing w:after="20"/>
        <w:ind w:left="1418" w:hanging="1134"/>
      </w:pPr>
      <w:r>
        <w:t>467260.97mE</w:t>
      </w:r>
      <w:r>
        <w:tab/>
        <w:t>6952127.19mN</w:t>
      </w:r>
    </w:p>
    <w:p w14:paraId="3FA00A7D" w14:textId="77777777" w:rsidR="00A954A2" w:rsidRDefault="00A954A2" w:rsidP="00A954A2">
      <w:pPr>
        <w:pStyle w:val="GG-body"/>
        <w:spacing w:after="20"/>
        <w:ind w:left="1418" w:hanging="1134"/>
      </w:pPr>
      <w:r>
        <w:t>467257.31mE</w:t>
      </w:r>
      <w:r>
        <w:tab/>
        <w:t>6952117.40mN</w:t>
      </w:r>
    </w:p>
    <w:p w14:paraId="79BF3EAA" w14:textId="77777777" w:rsidR="00A954A2" w:rsidRDefault="00A954A2" w:rsidP="00A954A2">
      <w:pPr>
        <w:pStyle w:val="GG-body"/>
        <w:spacing w:after="20"/>
        <w:ind w:left="1418" w:hanging="1134"/>
      </w:pPr>
      <w:r>
        <w:t>467254.71mE</w:t>
      </w:r>
      <w:r>
        <w:tab/>
        <w:t>6952107.06mN</w:t>
      </w:r>
    </w:p>
    <w:p w14:paraId="38D3F71F" w14:textId="77777777" w:rsidR="00A954A2" w:rsidRDefault="00A954A2" w:rsidP="00A954A2">
      <w:pPr>
        <w:pStyle w:val="GG-body"/>
        <w:spacing w:after="20"/>
        <w:ind w:left="1418" w:hanging="1134"/>
      </w:pPr>
      <w:r>
        <w:t>467251.74mE</w:t>
      </w:r>
      <w:r>
        <w:tab/>
        <w:t>6952086.37mN</w:t>
      </w:r>
    </w:p>
    <w:p w14:paraId="36BC2160" w14:textId="77777777" w:rsidR="00A954A2" w:rsidRDefault="00A954A2" w:rsidP="00A954A2">
      <w:pPr>
        <w:pStyle w:val="GG-body"/>
        <w:spacing w:after="20"/>
        <w:ind w:left="1418" w:hanging="1134"/>
      </w:pPr>
      <w:r>
        <w:t>467251.72mE</w:t>
      </w:r>
      <w:r>
        <w:tab/>
        <w:t>6952086.23mN</w:t>
      </w:r>
    </w:p>
    <w:p w14:paraId="6A5933CB" w14:textId="77777777" w:rsidR="00A954A2" w:rsidRDefault="00A954A2" w:rsidP="00A954A2">
      <w:pPr>
        <w:pStyle w:val="GG-body"/>
        <w:spacing w:after="20"/>
        <w:ind w:left="1418" w:hanging="1134"/>
      </w:pPr>
      <w:r>
        <w:t>467246.27mE</w:t>
      </w:r>
      <w:r>
        <w:tab/>
        <w:t>6952054.86mN</w:t>
      </w:r>
    </w:p>
    <w:p w14:paraId="7B24DD5E" w14:textId="77777777" w:rsidR="00A954A2" w:rsidRDefault="00A954A2" w:rsidP="00A954A2">
      <w:pPr>
        <w:pStyle w:val="GG-body"/>
        <w:spacing w:after="20"/>
        <w:ind w:left="1418" w:hanging="1134"/>
      </w:pPr>
      <w:r>
        <w:t>467246.19mE</w:t>
      </w:r>
      <w:r>
        <w:tab/>
        <w:t>6952054.49mN</w:t>
      </w:r>
    </w:p>
    <w:p w14:paraId="504D4B32" w14:textId="77777777" w:rsidR="00A954A2" w:rsidRDefault="00A954A2" w:rsidP="00A954A2">
      <w:pPr>
        <w:pStyle w:val="GG-body"/>
        <w:spacing w:after="20"/>
        <w:ind w:left="1418" w:hanging="1134"/>
      </w:pPr>
      <w:r>
        <w:t>467239.45mE</w:t>
      </w:r>
      <w:r>
        <w:tab/>
        <w:t>6952027.89mN</w:t>
      </w:r>
    </w:p>
    <w:p w14:paraId="404A944E" w14:textId="77777777" w:rsidR="00A954A2" w:rsidRDefault="00A954A2" w:rsidP="00A954A2">
      <w:pPr>
        <w:pStyle w:val="GG-body"/>
        <w:spacing w:after="20"/>
        <w:ind w:left="1418" w:hanging="1134"/>
      </w:pPr>
      <w:r>
        <w:t>467239.30mE</w:t>
      </w:r>
      <w:r>
        <w:tab/>
        <w:t>6952027.41mN</w:t>
      </w:r>
    </w:p>
    <w:p w14:paraId="082857B2" w14:textId="77777777" w:rsidR="00A954A2" w:rsidRDefault="00A954A2" w:rsidP="00A954A2">
      <w:pPr>
        <w:pStyle w:val="GG-body"/>
        <w:spacing w:after="20"/>
        <w:ind w:left="1418" w:hanging="1134"/>
      </w:pPr>
      <w:r>
        <w:t>467226.37mE</w:t>
      </w:r>
      <w:r>
        <w:tab/>
        <w:t>6951991.82mN</w:t>
      </w:r>
    </w:p>
    <w:p w14:paraId="0EB8F599" w14:textId="77777777" w:rsidR="00A954A2" w:rsidRDefault="00A954A2" w:rsidP="00A954A2">
      <w:pPr>
        <w:pStyle w:val="GG-body"/>
        <w:spacing w:after="20"/>
        <w:ind w:left="1418" w:hanging="1134"/>
      </w:pPr>
      <w:r>
        <w:t>467226.03mE</w:t>
      </w:r>
      <w:r>
        <w:tab/>
        <w:t>6951991.08mN</w:t>
      </w:r>
    </w:p>
    <w:p w14:paraId="68B2AF51" w14:textId="77777777" w:rsidR="00A954A2" w:rsidRDefault="00A954A2" w:rsidP="00A954A2">
      <w:pPr>
        <w:pStyle w:val="GG-body"/>
        <w:spacing w:after="20"/>
        <w:ind w:left="1418" w:hanging="1134"/>
      </w:pPr>
      <w:r>
        <w:t>467190.07mE</w:t>
      </w:r>
      <w:r>
        <w:tab/>
        <w:t>6951926.85mN</w:t>
      </w:r>
    </w:p>
    <w:p w14:paraId="29FCB43B" w14:textId="77777777" w:rsidR="00A954A2" w:rsidRDefault="00A954A2" w:rsidP="00A954A2">
      <w:pPr>
        <w:pStyle w:val="GG-body"/>
        <w:spacing w:after="20"/>
        <w:ind w:left="1418" w:hanging="1134"/>
      </w:pPr>
      <w:r>
        <w:t>467190.00mE</w:t>
      </w:r>
      <w:r>
        <w:tab/>
        <w:t>6951926.73mN</w:t>
      </w:r>
    </w:p>
    <w:p w14:paraId="5E9B144C" w14:textId="77777777" w:rsidR="00A954A2" w:rsidRDefault="00A954A2" w:rsidP="00A954A2">
      <w:pPr>
        <w:pStyle w:val="GG-body"/>
        <w:spacing w:after="20"/>
        <w:ind w:left="1418" w:hanging="1134"/>
      </w:pPr>
      <w:r>
        <w:t>466954.71mE</w:t>
      </w:r>
      <w:r>
        <w:tab/>
        <w:t>6951533.63mN</w:t>
      </w:r>
    </w:p>
    <w:p w14:paraId="7E6691C7" w14:textId="77777777" w:rsidR="00A954A2" w:rsidRDefault="00A954A2" w:rsidP="00A954A2">
      <w:pPr>
        <w:pStyle w:val="GG-body"/>
        <w:spacing w:after="20"/>
        <w:ind w:left="1418" w:hanging="1134"/>
      </w:pPr>
      <w:r>
        <w:t>466954.44mE</w:t>
      </w:r>
      <w:r>
        <w:tab/>
        <w:t>6951533.22mN</w:t>
      </w:r>
    </w:p>
    <w:p w14:paraId="3FF38E42" w14:textId="77777777" w:rsidR="00A954A2" w:rsidRDefault="00A954A2" w:rsidP="00A954A2">
      <w:pPr>
        <w:pStyle w:val="GG-body"/>
        <w:spacing w:after="20"/>
        <w:ind w:left="1418" w:hanging="1134"/>
      </w:pPr>
      <w:r>
        <w:t>466929.75mE</w:t>
      </w:r>
      <w:r>
        <w:tab/>
        <w:t>6951500.03mN</w:t>
      </w:r>
    </w:p>
    <w:p w14:paraId="7DA54354" w14:textId="77777777" w:rsidR="00A954A2" w:rsidRDefault="00A954A2" w:rsidP="00A954A2">
      <w:pPr>
        <w:pStyle w:val="GG-body"/>
        <w:spacing w:after="20"/>
        <w:ind w:left="1418" w:hanging="1134"/>
      </w:pPr>
      <w:r>
        <w:t>466929.25mE</w:t>
      </w:r>
      <w:r>
        <w:tab/>
        <w:t>6951499.46mN</w:t>
      </w:r>
    </w:p>
    <w:p w14:paraId="4814E70D" w14:textId="77777777" w:rsidR="00A954A2" w:rsidRDefault="00A954A2" w:rsidP="00A954A2">
      <w:pPr>
        <w:pStyle w:val="GG-body"/>
        <w:spacing w:after="20"/>
        <w:ind w:left="1418" w:hanging="1134"/>
      </w:pPr>
      <w:r>
        <w:t>466899.52mE</w:t>
      </w:r>
      <w:r>
        <w:tab/>
        <w:t>6951470.03mN</w:t>
      </w:r>
    </w:p>
    <w:p w14:paraId="64F0A92C" w14:textId="77777777" w:rsidR="00A954A2" w:rsidRDefault="00A954A2" w:rsidP="00A954A2">
      <w:pPr>
        <w:pStyle w:val="GG-body"/>
        <w:spacing w:after="20"/>
        <w:ind w:left="1418" w:hanging="1134"/>
      </w:pPr>
      <w:r>
        <w:t>466899.42mE</w:t>
      </w:r>
      <w:r>
        <w:tab/>
        <w:t>6951469.93mN</w:t>
      </w:r>
    </w:p>
    <w:p w14:paraId="7F96F9D0" w14:textId="77777777" w:rsidR="00A954A2" w:rsidRDefault="00A954A2" w:rsidP="00A954A2">
      <w:pPr>
        <w:pStyle w:val="GG-body"/>
        <w:spacing w:after="20"/>
        <w:ind w:left="1418" w:hanging="1134"/>
      </w:pPr>
      <w:r>
        <w:t>466793.96mE</w:t>
      </w:r>
      <w:r>
        <w:tab/>
        <w:t>6951371.28mN</w:t>
      </w:r>
    </w:p>
    <w:p w14:paraId="5DFA91ED" w14:textId="77777777" w:rsidR="00A954A2" w:rsidRDefault="00A954A2" w:rsidP="00A954A2">
      <w:pPr>
        <w:pStyle w:val="GG-body"/>
        <w:spacing w:after="20"/>
        <w:ind w:left="1418" w:hanging="1134"/>
      </w:pPr>
      <w:r>
        <w:t>466793.90mE</w:t>
      </w:r>
      <w:r>
        <w:tab/>
        <w:t>6951371.23mN</w:t>
      </w:r>
    </w:p>
    <w:p w14:paraId="70BD2A8E" w14:textId="77777777" w:rsidR="00A954A2" w:rsidRDefault="00A954A2" w:rsidP="00A954A2">
      <w:pPr>
        <w:pStyle w:val="GG-body"/>
        <w:spacing w:after="20"/>
        <w:ind w:left="1418" w:hanging="1134"/>
      </w:pPr>
      <w:r>
        <w:t>466758.06mE</w:t>
      </w:r>
      <w:r>
        <w:tab/>
        <w:t>6951338.68mN</w:t>
      </w:r>
    </w:p>
    <w:p w14:paraId="24167449" w14:textId="77777777" w:rsidR="00A954A2" w:rsidRDefault="00A954A2" w:rsidP="00A954A2">
      <w:pPr>
        <w:pStyle w:val="GG-body"/>
        <w:spacing w:after="20"/>
        <w:ind w:left="1418" w:hanging="1134"/>
      </w:pPr>
      <w:r>
        <w:t>466756.66mE</w:t>
      </w:r>
      <w:r>
        <w:tab/>
        <w:t>6951337.78mN</w:t>
      </w:r>
    </w:p>
    <w:p w14:paraId="0C77E12D" w14:textId="77777777" w:rsidR="00A954A2" w:rsidRDefault="00A954A2" w:rsidP="00A954A2">
      <w:pPr>
        <w:pStyle w:val="GG-body"/>
        <w:spacing w:after="20"/>
        <w:ind w:left="1418" w:hanging="1134"/>
      </w:pPr>
      <w:r>
        <w:t>466755.04mE</w:t>
      </w:r>
      <w:r>
        <w:tab/>
        <w:t>6951337.39mN</w:t>
      </w:r>
    </w:p>
    <w:p w14:paraId="6E0627DA" w14:textId="77777777" w:rsidR="00A954A2" w:rsidRDefault="00A954A2" w:rsidP="00A954A2">
      <w:pPr>
        <w:pStyle w:val="GG-body"/>
        <w:spacing w:after="20"/>
        <w:ind w:left="1418" w:hanging="1134"/>
      </w:pPr>
      <w:r>
        <w:t>466753.39mE</w:t>
      </w:r>
      <w:r>
        <w:tab/>
        <w:t>6951337.55mN</w:t>
      </w:r>
    </w:p>
    <w:p w14:paraId="7D33D259" w14:textId="77777777" w:rsidR="00A954A2" w:rsidRDefault="00A954A2" w:rsidP="00A954A2">
      <w:pPr>
        <w:pStyle w:val="GG-body"/>
        <w:spacing w:after="20"/>
        <w:ind w:left="1418" w:hanging="1134"/>
      </w:pPr>
      <w:r>
        <w:t>466751.88mE</w:t>
      </w:r>
      <w:r>
        <w:tab/>
        <w:t>6951338.25mN</w:t>
      </w:r>
    </w:p>
    <w:p w14:paraId="48199FC9" w14:textId="77777777" w:rsidR="00A954A2" w:rsidRDefault="00A954A2" w:rsidP="00A954A2">
      <w:pPr>
        <w:pStyle w:val="GG-body"/>
        <w:spacing w:after="20"/>
        <w:ind w:left="1418" w:hanging="1134"/>
      </w:pPr>
      <w:r>
        <w:t>466721.40mE</w:t>
      </w:r>
      <w:r>
        <w:tab/>
        <w:t>6951359.04mN</w:t>
      </w:r>
    </w:p>
    <w:p w14:paraId="1A13BAD0" w14:textId="77777777" w:rsidR="00A954A2" w:rsidRDefault="00A954A2" w:rsidP="00A954A2">
      <w:pPr>
        <w:pStyle w:val="GG-body"/>
        <w:spacing w:after="20"/>
        <w:ind w:left="1418" w:hanging="1134"/>
      </w:pPr>
      <w:r>
        <w:t>466710.32mE</w:t>
      </w:r>
      <w:r>
        <w:tab/>
        <w:t>6951365.93mN</w:t>
      </w:r>
    </w:p>
    <w:p w14:paraId="01F27A69" w14:textId="77777777" w:rsidR="00A954A2" w:rsidRDefault="00A954A2" w:rsidP="00A954A2">
      <w:pPr>
        <w:pStyle w:val="GG-body"/>
        <w:spacing w:after="20"/>
        <w:ind w:left="1418" w:hanging="1134"/>
      </w:pPr>
      <w:r>
        <w:t>466710.22mE</w:t>
      </w:r>
      <w:r>
        <w:tab/>
        <w:t>6951365.99mN</w:t>
      </w:r>
    </w:p>
    <w:p w14:paraId="4E4EAE23" w14:textId="77777777" w:rsidR="00A954A2" w:rsidRDefault="00A954A2" w:rsidP="00A954A2">
      <w:pPr>
        <w:pStyle w:val="GG-body"/>
        <w:spacing w:after="20"/>
        <w:ind w:left="1418" w:hanging="1134"/>
      </w:pPr>
      <w:r>
        <w:t>466695.88mE</w:t>
      </w:r>
      <w:r>
        <w:tab/>
        <w:t>6951375.37mN</w:t>
      </w:r>
    </w:p>
    <w:p w14:paraId="3B7B6410" w14:textId="77777777" w:rsidR="00A954A2" w:rsidRDefault="00A954A2" w:rsidP="00A954A2">
      <w:pPr>
        <w:pStyle w:val="GG-body"/>
        <w:spacing w:after="20"/>
        <w:ind w:left="1418" w:hanging="1134"/>
      </w:pPr>
      <w:r>
        <w:t>466695.56mE</w:t>
      </w:r>
      <w:r>
        <w:tab/>
        <w:t>6951375.60mN</w:t>
      </w:r>
    </w:p>
    <w:p w14:paraId="07BA8126" w14:textId="77777777" w:rsidR="00A954A2" w:rsidRDefault="00A954A2" w:rsidP="00A954A2">
      <w:pPr>
        <w:pStyle w:val="GG-body"/>
        <w:spacing w:after="20"/>
        <w:ind w:left="1418" w:hanging="1134"/>
      </w:pPr>
      <w:r>
        <w:t>466651.04mE</w:t>
      </w:r>
      <w:r>
        <w:tab/>
        <w:t>6951410.04mN</w:t>
      </w:r>
    </w:p>
    <w:p w14:paraId="18F93F49" w14:textId="77777777" w:rsidR="00A954A2" w:rsidRDefault="00A954A2" w:rsidP="00A954A2">
      <w:pPr>
        <w:pStyle w:val="GG-body"/>
        <w:spacing w:after="20"/>
        <w:ind w:left="1418" w:hanging="1134"/>
      </w:pPr>
      <w:r>
        <w:t>466650.93mE</w:t>
      </w:r>
      <w:r>
        <w:tab/>
        <w:t>6951410.13mN</w:t>
      </w:r>
    </w:p>
    <w:p w14:paraId="2CFD9B01" w14:textId="77777777" w:rsidR="00A954A2" w:rsidRDefault="00A954A2" w:rsidP="00A954A2">
      <w:pPr>
        <w:pStyle w:val="GG-body"/>
        <w:spacing w:after="20"/>
        <w:ind w:left="1418" w:hanging="1134"/>
      </w:pPr>
      <w:r>
        <w:t>466584.95mE</w:t>
      </w:r>
      <w:r>
        <w:tab/>
        <w:t>6951464.24mN</w:t>
      </w:r>
    </w:p>
    <w:p w14:paraId="183033C8" w14:textId="77777777" w:rsidR="00A954A2" w:rsidRDefault="00A954A2" w:rsidP="00A954A2">
      <w:pPr>
        <w:pStyle w:val="GG-body"/>
        <w:spacing w:after="20"/>
        <w:ind w:left="1418" w:hanging="1134"/>
      </w:pPr>
      <w:r>
        <w:t>466568.35mE</w:t>
      </w:r>
      <w:r>
        <w:tab/>
        <w:t>6951476.29mN</w:t>
      </w:r>
    </w:p>
    <w:p w14:paraId="0C3F3EE6" w14:textId="77777777" w:rsidR="00A954A2" w:rsidRDefault="00A954A2" w:rsidP="00A954A2">
      <w:pPr>
        <w:pStyle w:val="GG-body"/>
        <w:spacing w:after="20"/>
        <w:ind w:left="1418" w:hanging="1134"/>
      </w:pPr>
      <w:r>
        <w:t>466568.34mE</w:t>
      </w:r>
      <w:r>
        <w:tab/>
        <w:t>6951476.30mN</w:t>
      </w:r>
    </w:p>
    <w:p w14:paraId="715CBCB7" w14:textId="77777777" w:rsidR="00A954A2" w:rsidRDefault="00A954A2" w:rsidP="00A954A2">
      <w:pPr>
        <w:pStyle w:val="GG-body"/>
        <w:spacing w:after="20"/>
        <w:ind w:left="1418" w:hanging="1134"/>
      </w:pPr>
      <w:r>
        <w:t>466534.11mE</w:t>
      </w:r>
      <w:r>
        <w:tab/>
        <w:t>6951501.36mN</w:t>
      </w:r>
    </w:p>
    <w:p w14:paraId="0DC0BD68" w14:textId="77777777" w:rsidR="00A954A2" w:rsidRDefault="00A954A2" w:rsidP="00A954A2">
      <w:pPr>
        <w:pStyle w:val="GG-body"/>
        <w:spacing w:after="20"/>
        <w:ind w:left="1418" w:hanging="1134"/>
      </w:pPr>
      <w:r>
        <w:t>466534.04mE</w:t>
      </w:r>
      <w:r>
        <w:tab/>
        <w:t>6951501.41mN</w:t>
      </w:r>
    </w:p>
    <w:p w14:paraId="362EFB40" w14:textId="77777777" w:rsidR="00A954A2" w:rsidRDefault="00A954A2" w:rsidP="00A954A2">
      <w:pPr>
        <w:pStyle w:val="GG-body"/>
        <w:spacing w:after="20"/>
        <w:ind w:left="1418" w:hanging="1134"/>
      </w:pPr>
      <w:r>
        <w:t>466494.87mE</w:t>
      </w:r>
      <w:r>
        <w:tab/>
        <w:t>6951531.10mN</w:t>
      </w:r>
    </w:p>
    <w:p w14:paraId="43699021" w14:textId="77777777" w:rsidR="00A954A2" w:rsidRDefault="00A954A2" w:rsidP="00A954A2">
      <w:pPr>
        <w:pStyle w:val="GG-body"/>
        <w:spacing w:after="20"/>
        <w:ind w:left="1418" w:hanging="1134"/>
      </w:pPr>
      <w:r>
        <w:t>466454.02mE</w:t>
      </w:r>
      <w:r>
        <w:tab/>
        <w:t>6951562.11mN</w:t>
      </w:r>
    </w:p>
    <w:p w14:paraId="43CB1F93" w14:textId="77777777" w:rsidR="00A954A2" w:rsidRDefault="00A954A2" w:rsidP="00A954A2">
      <w:pPr>
        <w:pStyle w:val="GG-body"/>
        <w:spacing w:after="20"/>
        <w:ind w:left="1418" w:hanging="1134"/>
      </w:pPr>
      <w:r>
        <w:t>466417.02mE</w:t>
      </w:r>
      <w:r>
        <w:tab/>
        <w:t>6951590.03mN</w:t>
      </w:r>
    </w:p>
    <w:p w14:paraId="62871F38" w14:textId="77777777" w:rsidR="00A954A2" w:rsidRDefault="00A954A2" w:rsidP="00A954A2">
      <w:pPr>
        <w:pStyle w:val="GG-body"/>
        <w:spacing w:after="20"/>
        <w:ind w:left="1418" w:hanging="1134"/>
      </w:pPr>
      <w:r>
        <w:t>466416.74mE</w:t>
      </w:r>
      <w:r>
        <w:tab/>
        <w:t>6951590.26mN</w:t>
      </w:r>
    </w:p>
    <w:p w14:paraId="74C598DB" w14:textId="77777777" w:rsidR="00A954A2" w:rsidRDefault="00A954A2" w:rsidP="00A954A2">
      <w:pPr>
        <w:pStyle w:val="GG-body"/>
        <w:spacing w:after="20"/>
        <w:ind w:left="1418" w:hanging="1134"/>
      </w:pPr>
      <w:r>
        <w:t>466377.16mE</w:t>
      </w:r>
      <w:r>
        <w:tab/>
        <w:t>6951624.93mN</w:t>
      </w:r>
    </w:p>
    <w:p w14:paraId="5B8610E1" w14:textId="77777777" w:rsidR="00A954A2" w:rsidRDefault="00A954A2" w:rsidP="00A954A2">
      <w:pPr>
        <w:pStyle w:val="GG-body"/>
        <w:spacing w:after="20"/>
        <w:ind w:left="1418" w:hanging="1134"/>
      </w:pPr>
      <w:r>
        <w:t>466359.09mE</w:t>
      </w:r>
      <w:r>
        <w:tab/>
        <w:t>6951640.73mN</w:t>
      </w:r>
    </w:p>
    <w:p w14:paraId="41426360" w14:textId="77777777" w:rsidR="00A954A2" w:rsidRDefault="00A954A2" w:rsidP="00A954A2">
      <w:pPr>
        <w:pStyle w:val="GG-body"/>
        <w:spacing w:after="20"/>
        <w:ind w:left="1418" w:hanging="1134"/>
      </w:pPr>
      <w:r>
        <w:t>466338.10mE</w:t>
      </w:r>
      <w:r>
        <w:tab/>
        <w:t>6951654.78mN</w:t>
      </w:r>
    </w:p>
    <w:p w14:paraId="2AEB3956" w14:textId="77777777" w:rsidR="00A954A2" w:rsidRDefault="00A954A2" w:rsidP="00A954A2">
      <w:pPr>
        <w:pStyle w:val="GG-body"/>
        <w:spacing w:after="20"/>
        <w:ind w:left="1418" w:hanging="1134"/>
      </w:pPr>
      <w:r>
        <w:t>466338.08mE</w:t>
      </w:r>
      <w:r>
        <w:tab/>
        <w:t>6951654.79mN</w:t>
      </w:r>
    </w:p>
    <w:p w14:paraId="1D035B75" w14:textId="77777777" w:rsidR="00A954A2" w:rsidRDefault="00A954A2" w:rsidP="00A954A2">
      <w:pPr>
        <w:pStyle w:val="GG-body"/>
        <w:spacing w:after="20"/>
        <w:ind w:left="1418" w:hanging="1134"/>
      </w:pPr>
      <w:r>
        <w:t>466316.09mE</w:t>
      </w:r>
      <w:r>
        <w:tab/>
        <w:t>6951669.63mN</w:t>
      </w:r>
    </w:p>
    <w:p w14:paraId="24D8485C" w14:textId="77777777" w:rsidR="00A954A2" w:rsidRDefault="00A954A2" w:rsidP="00A954A2">
      <w:pPr>
        <w:pStyle w:val="GG-body"/>
        <w:spacing w:after="20"/>
        <w:ind w:left="1418" w:hanging="1134"/>
      </w:pPr>
      <w:r>
        <w:t>466290.90mE</w:t>
      </w:r>
      <w:r>
        <w:tab/>
        <w:t>6951678.12mN</w:t>
      </w:r>
    </w:p>
    <w:p w14:paraId="185CB562" w14:textId="77777777" w:rsidR="00A954A2" w:rsidRDefault="00A954A2" w:rsidP="00A954A2">
      <w:pPr>
        <w:pStyle w:val="GG-body"/>
        <w:spacing w:after="20"/>
        <w:ind w:left="1418" w:hanging="1134"/>
      </w:pPr>
      <w:r>
        <w:t>466268.00mE</w:t>
      </w:r>
      <w:r>
        <w:tab/>
        <w:t>6951683.22mN</w:t>
      </w:r>
    </w:p>
    <w:p w14:paraId="37A740C7" w14:textId="77777777" w:rsidR="00A954A2" w:rsidRDefault="00A954A2" w:rsidP="00A954A2">
      <w:pPr>
        <w:pStyle w:val="GG-body"/>
        <w:spacing w:after="20"/>
        <w:ind w:left="1418" w:hanging="1134"/>
      </w:pPr>
      <w:r>
        <w:t>466234.16mE</w:t>
      </w:r>
      <w:r>
        <w:tab/>
        <w:t>6951684.31mN</w:t>
      </w:r>
    </w:p>
    <w:p w14:paraId="266CD368" w14:textId="77777777" w:rsidR="00A954A2" w:rsidRDefault="00A954A2" w:rsidP="00A954A2">
      <w:pPr>
        <w:pStyle w:val="GG-body"/>
        <w:spacing w:after="20"/>
        <w:ind w:left="1418" w:hanging="1134"/>
      </w:pPr>
      <w:r>
        <w:t>466213.10mE</w:t>
      </w:r>
      <w:r>
        <w:tab/>
        <w:t>6951682.05mN</w:t>
      </w:r>
    </w:p>
    <w:p w14:paraId="37F710B4" w14:textId="77777777" w:rsidR="00A954A2" w:rsidRDefault="00A954A2" w:rsidP="00A954A2">
      <w:pPr>
        <w:pStyle w:val="GG-body"/>
        <w:spacing w:after="20"/>
        <w:ind w:left="1418" w:hanging="1134"/>
      </w:pPr>
      <w:r>
        <w:t>466193.29mE</w:t>
      </w:r>
      <w:r>
        <w:tab/>
        <w:t>6951673.11mN</w:t>
      </w:r>
    </w:p>
    <w:p w14:paraId="1C488DA7" w14:textId="77777777" w:rsidR="00A954A2" w:rsidRDefault="00A954A2" w:rsidP="00A954A2">
      <w:pPr>
        <w:pStyle w:val="GG-body"/>
        <w:spacing w:after="20"/>
        <w:ind w:left="1418" w:hanging="1134"/>
      </w:pPr>
      <w:r>
        <w:t>466187.09mE</w:t>
      </w:r>
      <w:r>
        <w:tab/>
        <w:t>6951668.61mN</w:t>
      </w:r>
    </w:p>
    <w:p w14:paraId="266F055A" w14:textId="77777777" w:rsidR="00A954A2" w:rsidRDefault="00A954A2" w:rsidP="00A954A2">
      <w:pPr>
        <w:pStyle w:val="GG-body"/>
        <w:spacing w:after="20"/>
        <w:ind w:left="1418" w:hanging="1134"/>
      </w:pPr>
      <w:r>
        <w:t>466168.54mE</w:t>
      </w:r>
      <w:r>
        <w:tab/>
        <w:t>6951650.81mN</w:t>
      </w:r>
    </w:p>
    <w:p w14:paraId="0C2D24B1" w14:textId="77777777" w:rsidR="00A954A2" w:rsidRDefault="00A954A2" w:rsidP="00A954A2">
      <w:pPr>
        <w:pStyle w:val="GG-body"/>
        <w:spacing w:after="20"/>
        <w:ind w:left="1418" w:hanging="1134"/>
      </w:pPr>
      <w:r>
        <w:t>466138.99mE</w:t>
      </w:r>
      <w:r>
        <w:tab/>
        <w:t>6951610.97mN</w:t>
      </w:r>
    </w:p>
    <w:p w14:paraId="3AE5495B" w14:textId="77777777" w:rsidR="00A954A2" w:rsidRDefault="00A954A2" w:rsidP="00A954A2">
      <w:pPr>
        <w:pStyle w:val="GG-body"/>
        <w:spacing w:after="20"/>
        <w:ind w:left="1418" w:hanging="1134"/>
      </w:pPr>
      <w:r>
        <w:t>466138.82mE</w:t>
      </w:r>
      <w:r>
        <w:tab/>
        <w:t>6951610.75mN</w:t>
      </w:r>
    </w:p>
    <w:p w14:paraId="093C0499" w14:textId="77777777" w:rsidR="00A954A2" w:rsidRDefault="00A954A2" w:rsidP="00A954A2">
      <w:pPr>
        <w:pStyle w:val="GG-body"/>
        <w:spacing w:after="20"/>
        <w:ind w:left="1418" w:hanging="1134"/>
      </w:pPr>
      <w:r>
        <w:t>466100.27mE</w:t>
      </w:r>
      <w:r>
        <w:tab/>
        <w:t>6951564.26mN</w:t>
      </w:r>
    </w:p>
    <w:p w14:paraId="5E892192" w14:textId="77777777" w:rsidR="00A954A2" w:rsidRDefault="00A954A2" w:rsidP="00A954A2">
      <w:pPr>
        <w:pStyle w:val="GG-body"/>
        <w:spacing w:after="20"/>
        <w:ind w:left="1418" w:hanging="1134"/>
      </w:pPr>
      <w:r>
        <w:t>466065.44mE</w:t>
      </w:r>
      <w:r>
        <w:tab/>
        <w:t>6951521.09mN</w:t>
      </w:r>
    </w:p>
    <w:p w14:paraId="4DD9BC86" w14:textId="77777777" w:rsidR="00A954A2" w:rsidRDefault="00A954A2" w:rsidP="00A954A2">
      <w:pPr>
        <w:pStyle w:val="GG-body"/>
        <w:spacing w:after="20"/>
        <w:ind w:left="1418" w:hanging="1134"/>
      </w:pPr>
      <w:r>
        <w:t>466040.64mE</w:t>
      </w:r>
      <w:r>
        <w:tab/>
        <w:t>6951487.00mN</w:t>
      </w:r>
    </w:p>
    <w:p w14:paraId="35223C65" w14:textId="77777777" w:rsidR="00A954A2" w:rsidRDefault="00A954A2" w:rsidP="00A954A2">
      <w:pPr>
        <w:pStyle w:val="GG-body"/>
        <w:spacing w:after="20"/>
        <w:ind w:left="1418" w:hanging="1134"/>
      </w:pPr>
      <w:r>
        <w:t>466040.50mE</w:t>
      </w:r>
      <w:r>
        <w:tab/>
        <w:t>6951486.82mN</w:t>
      </w:r>
    </w:p>
    <w:p w14:paraId="7D73AEC0" w14:textId="77777777" w:rsidR="00A954A2" w:rsidRDefault="00A954A2" w:rsidP="00A954A2">
      <w:pPr>
        <w:pStyle w:val="GG-body"/>
        <w:spacing w:after="20"/>
        <w:ind w:left="1418" w:hanging="1134"/>
      </w:pPr>
      <w:r>
        <w:t>466028.95mE</w:t>
      </w:r>
      <w:r>
        <w:tab/>
        <w:t>6951472.35mN</w:t>
      </w:r>
    </w:p>
    <w:p w14:paraId="5A040791" w14:textId="77777777" w:rsidR="00A954A2" w:rsidRDefault="00A954A2" w:rsidP="00A954A2">
      <w:pPr>
        <w:pStyle w:val="GG-body"/>
        <w:spacing w:after="20"/>
        <w:ind w:left="1418" w:hanging="1134"/>
      </w:pPr>
      <w:r>
        <w:t>466001.72mE</w:t>
      </w:r>
      <w:r>
        <w:tab/>
        <w:t>6951435.43mN</w:t>
      </w:r>
    </w:p>
    <w:p w14:paraId="67A31D6A" w14:textId="77777777" w:rsidR="00A954A2" w:rsidRDefault="00A954A2" w:rsidP="00A954A2">
      <w:pPr>
        <w:pStyle w:val="GG-body"/>
        <w:spacing w:after="20"/>
        <w:ind w:left="1418" w:hanging="1134"/>
      </w:pPr>
      <w:r>
        <w:t>465994.10mE</w:t>
      </w:r>
      <w:r>
        <w:tab/>
        <w:t>6951424.29mN</w:t>
      </w:r>
    </w:p>
    <w:p w14:paraId="77AC603E" w14:textId="77777777" w:rsidR="00A954A2" w:rsidRDefault="00A954A2" w:rsidP="00A954A2">
      <w:pPr>
        <w:pStyle w:val="GG-body"/>
        <w:spacing w:after="20"/>
        <w:ind w:left="1418" w:hanging="1134"/>
      </w:pPr>
      <w:r>
        <w:t>465993.92mE</w:t>
      </w:r>
      <w:r>
        <w:tab/>
        <w:t>6951424.05mN</w:t>
      </w:r>
    </w:p>
    <w:p w14:paraId="2AF52A94" w14:textId="77777777" w:rsidR="00A954A2" w:rsidRDefault="00A954A2" w:rsidP="00A954A2">
      <w:pPr>
        <w:pStyle w:val="GG-body"/>
        <w:spacing w:after="20"/>
        <w:ind w:left="1418" w:hanging="1134"/>
      </w:pPr>
      <w:r>
        <w:t>465989.69mE</w:t>
      </w:r>
      <w:r>
        <w:tab/>
        <w:t>6951418.61mN</w:t>
      </w:r>
    </w:p>
    <w:p w14:paraId="1A6F3394" w14:textId="77777777" w:rsidR="00A954A2" w:rsidRDefault="00A954A2" w:rsidP="00A954A2">
      <w:pPr>
        <w:pStyle w:val="GG-body"/>
        <w:spacing w:after="20"/>
        <w:ind w:left="1418" w:hanging="1134"/>
      </w:pPr>
      <w:r>
        <w:t>465989.65mE</w:t>
      </w:r>
      <w:r>
        <w:tab/>
        <w:t>6951418.56mN</w:t>
      </w:r>
    </w:p>
    <w:p w14:paraId="371A7701" w14:textId="77777777" w:rsidR="00A954A2" w:rsidRDefault="00A954A2" w:rsidP="00A954A2">
      <w:pPr>
        <w:pStyle w:val="GG-body"/>
        <w:spacing w:after="20"/>
        <w:ind w:left="1418" w:hanging="1134"/>
      </w:pPr>
      <w:r>
        <w:t>465979.81mE</w:t>
      </w:r>
      <w:r>
        <w:tab/>
        <w:t>6951406.24mN</w:t>
      </w:r>
    </w:p>
    <w:p w14:paraId="0D542AB9" w14:textId="77777777" w:rsidR="00A954A2" w:rsidRDefault="00A954A2" w:rsidP="00A954A2">
      <w:pPr>
        <w:pStyle w:val="GG-body"/>
        <w:spacing w:after="20"/>
        <w:ind w:left="1418" w:hanging="1134"/>
      </w:pPr>
      <w:r>
        <w:t>465979.75mE</w:t>
      </w:r>
      <w:r>
        <w:tab/>
        <w:t>6951406.15mN</w:t>
      </w:r>
    </w:p>
    <w:p w14:paraId="70F7A803" w14:textId="77777777" w:rsidR="00A954A2" w:rsidRDefault="00A954A2" w:rsidP="00A954A2">
      <w:pPr>
        <w:pStyle w:val="GG-body"/>
        <w:spacing w:after="20"/>
        <w:ind w:left="1418" w:hanging="1134"/>
      </w:pPr>
      <w:r>
        <w:t>465947.08mE</w:t>
      </w:r>
      <w:r>
        <w:tab/>
        <w:t>6951366.96mN</w:t>
      </w:r>
    </w:p>
    <w:p w14:paraId="67F56CC1" w14:textId="77777777" w:rsidR="00A954A2" w:rsidRDefault="00A954A2" w:rsidP="00A954A2">
      <w:pPr>
        <w:pStyle w:val="GG-body"/>
        <w:spacing w:after="20"/>
        <w:ind w:left="1418" w:hanging="1134"/>
      </w:pPr>
      <w:r>
        <w:lastRenderedPageBreak/>
        <w:t>465947.04mE</w:t>
      </w:r>
      <w:r>
        <w:tab/>
        <w:t>6951366.92mN</w:t>
      </w:r>
    </w:p>
    <w:p w14:paraId="4D5A1715" w14:textId="77777777" w:rsidR="00A954A2" w:rsidRDefault="00A954A2" w:rsidP="00A954A2">
      <w:pPr>
        <w:pStyle w:val="GG-body"/>
        <w:spacing w:after="20"/>
        <w:ind w:left="1418" w:hanging="1134"/>
      </w:pPr>
      <w:r>
        <w:t>465908.67mE</w:t>
      </w:r>
      <w:r>
        <w:tab/>
        <w:t>6951321.95mN</w:t>
      </w:r>
    </w:p>
    <w:p w14:paraId="14345AD8" w14:textId="77777777" w:rsidR="00A954A2" w:rsidRDefault="00A954A2" w:rsidP="00A954A2">
      <w:pPr>
        <w:pStyle w:val="GG-body"/>
        <w:spacing w:after="20"/>
        <w:ind w:left="1418" w:hanging="1134"/>
      </w:pPr>
      <w:r>
        <w:t>465908.62mE</w:t>
      </w:r>
      <w:r>
        <w:tab/>
        <w:t>6951321.89mN</w:t>
      </w:r>
    </w:p>
    <w:p w14:paraId="378DDE9F" w14:textId="77777777" w:rsidR="00A954A2" w:rsidRDefault="00A954A2" w:rsidP="00A954A2">
      <w:pPr>
        <w:pStyle w:val="GG-body"/>
        <w:spacing w:after="20"/>
        <w:ind w:left="1418" w:hanging="1134"/>
      </w:pPr>
      <w:r>
        <w:t>465871.71mE</w:t>
      </w:r>
      <w:r>
        <w:tab/>
        <w:t>6951280.02mN</w:t>
      </w:r>
    </w:p>
    <w:p w14:paraId="58A23E8B" w14:textId="77777777" w:rsidR="00A954A2" w:rsidRDefault="00A954A2" w:rsidP="00A954A2">
      <w:pPr>
        <w:pStyle w:val="GG-body"/>
        <w:spacing w:after="20"/>
        <w:ind w:left="1418" w:hanging="1134"/>
      </w:pPr>
      <w:r>
        <w:t>465871.56mE</w:t>
      </w:r>
      <w:r>
        <w:tab/>
        <w:t>6951279.86mN</w:t>
      </w:r>
    </w:p>
    <w:p w14:paraId="634650F5" w14:textId="77777777" w:rsidR="00A954A2" w:rsidRDefault="00A954A2" w:rsidP="00A954A2">
      <w:pPr>
        <w:pStyle w:val="GG-body"/>
        <w:spacing w:after="20"/>
        <w:ind w:left="1418" w:hanging="1134"/>
      </w:pPr>
      <w:r>
        <w:t>465820.91mE</w:t>
      </w:r>
      <w:r>
        <w:tab/>
        <w:t>6951227.35mN</w:t>
      </w:r>
    </w:p>
    <w:p w14:paraId="1B9CA784" w14:textId="77777777" w:rsidR="00A954A2" w:rsidRDefault="00A954A2" w:rsidP="00A954A2">
      <w:pPr>
        <w:pStyle w:val="GG-body"/>
        <w:spacing w:after="20"/>
        <w:ind w:left="1418" w:hanging="1134"/>
      </w:pPr>
      <w:r>
        <w:t>465806.03mE</w:t>
      </w:r>
      <w:r>
        <w:tab/>
        <w:t>6951206.81mN</w:t>
      </w:r>
    </w:p>
    <w:p w14:paraId="63D324A1" w14:textId="77777777" w:rsidR="00A954A2" w:rsidRDefault="00A954A2" w:rsidP="00A954A2">
      <w:pPr>
        <w:pStyle w:val="GG-body"/>
        <w:spacing w:after="20"/>
        <w:ind w:left="1418" w:hanging="1134"/>
      </w:pPr>
      <w:r>
        <w:t>465799.72mE</w:t>
      </w:r>
      <w:r>
        <w:tab/>
        <w:t>6951191.38mN</w:t>
      </w:r>
    </w:p>
    <w:p w14:paraId="36311EBD" w14:textId="77777777" w:rsidR="00A954A2" w:rsidRDefault="00A954A2" w:rsidP="00A954A2">
      <w:pPr>
        <w:pStyle w:val="GG-body"/>
        <w:spacing w:after="20"/>
        <w:ind w:left="1418" w:hanging="1134"/>
      </w:pPr>
      <w:r>
        <w:t>465796.42mE</w:t>
      </w:r>
      <w:r>
        <w:tab/>
        <w:t>6951178.59mN</w:t>
      </w:r>
    </w:p>
    <w:p w14:paraId="157501DE" w14:textId="77777777" w:rsidR="00A954A2" w:rsidRDefault="00A954A2" w:rsidP="00A954A2">
      <w:pPr>
        <w:pStyle w:val="GG-body"/>
        <w:spacing w:after="20"/>
        <w:ind w:left="1418" w:hanging="1134"/>
      </w:pPr>
      <w:r>
        <w:t>465795.83mE</w:t>
      </w:r>
      <w:r>
        <w:tab/>
        <w:t>6951163.96mN</w:t>
      </w:r>
    </w:p>
    <w:p w14:paraId="44D566E2" w14:textId="77777777" w:rsidR="00A954A2" w:rsidRDefault="00A954A2" w:rsidP="00A954A2">
      <w:pPr>
        <w:pStyle w:val="GG-body"/>
        <w:spacing w:after="20"/>
        <w:ind w:left="1418" w:hanging="1134"/>
      </w:pPr>
      <w:r>
        <w:t>465806.34mE</w:t>
      </w:r>
      <w:r>
        <w:tab/>
        <w:t>6951118.99mN</w:t>
      </w:r>
    </w:p>
    <w:p w14:paraId="49D8BFA5" w14:textId="77777777" w:rsidR="00A954A2" w:rsidRDefault="00A954A2" w:rsidP="00A954A2">
      <w:pPr>
        <w:pStyle w:val="GG-body"/>
        <w:spacing w:after="20"/>
        <w:ind w:left="1418" w:hanging="1134"/>
      </w:pPr>
      <w:r>
        <w:t>465817.06mE</w:t>
      </w:r>
      <w:r>
        <w:tab/>
        <w:t>6951079.80mN</w:t>
      </w:r>
    </w:p>
    <w:p w14:paraId="1B3D0B17" w14:textId="77777777" w:rsidR="00A954A2" w:rsidRDefault="00A954A2" w:rsidP="00A954A2">
      <w:pPr>
        <w:pStyle w:val="GG-body"/>
        <w:spacing w:after="20"/>
        <w:ind w:left="1418" w:hanging="1134"/>
      </w:pPr>
      <w:r>
        <w:t>465826.18mE</w:t>
      </w:r>
      <w:r>
        <w:tab/>
        <w:t>6951052.03mN</w:t>
      </w:r>
    </w:p>
    <w:p w14:paraId="0FDF2549" w14:textId="77777777" w:rsidR="00A954A2" w:rsidRDefault="00A954A2" w:rsidP="00A954A2">
      <w:pPr>
        <w:pStyle w:val="GG-body"/>
        <w:spacing w:after="20"/>
        <w:ind w:left="1418" w:hanging="1134"/>
      </w:pPr>
      <w:r>
        <w:t>465826.41mE</w:t>
      </w:r>
      <w:r>
        <w:tab/>
        <w:t>6951050.92mN</w:t>
      </w:r>
    </w:p>
    <w:p w14:paraId="7EA61045" w14:textId="77777777" w:rsidR="00A954A2" w:rsidRDefault="00A954A2" w:rsidP="00A954A2">
      <w:pPr>
        <w:pStyle w:val="GG-body"/>
        <w:spacing w:after="20"/>
        <w:ind w:left="1418" w:hanging="1134"/>
      </w:pPr>
      <w:r>
        <w:t>465827.83mE</w:t>
      </w:r>
      <w:r>
        <w:tab/>
        <w:t>6951035.08mN</w:t>
      </w:r>
    </w:p>
    <w:p w14:paraId="43CB3475" w14:textId="77777777" w:rsidR="00A954A2" w:rsidRDefault="00A954A2" w:rsidP="00A954A2">
      <w:pPr>
        <w:pStyle w:val="GG-body"/>
        <w:spacing w:after="20"/>
        <w:ind w:left="1418" w:hanging="1134"/>
      </w:pPr>
      <w:r>
        <w:t>465827.67mE</w:t>
      </w:r>
      <w:r>
        <w:tab/>
        <w:t>6951033.30mN</w:t>
      </w:r>
    </w:p>
    <w:p w14:paraId="65A83D0D" w14:textId="77777777" w:rsidR="00A954A2" w:rsidRDefault="00A954A2" w:rsidP="00A954A2">
      <w:pPr>
        <w:pStyle w:val="GG-body"/>
        <w:spacing w:after="20"/>
        <w:ind w:left="1418" w:hanging="1134"/>
      </w:pPr>
      <w:r>
        <w:t>465823.57mE</w:t>
      </w:r>
      <w:r>
        <w:tab/>
        <w:t>6951018.45mN</w:t>
      </w:r>
    </w:p>
    <w:p w14:paraId="023AFFAE" w14:textId="77777777" w:rsidR="00A954A2" w:rsidRDefault="00A954A2" w:rsidP="00A954A2">
      <w:pPr>
        <w:pStyle w:val="GG-body"/>
        <w:spacing w:after="20"/>
        <w:ind w:left="1418" w:hanging="1134"/>
      </w:pPr>
      <w:r>
        <w:t>465823.26mE</w:t>
      </w:r>
      <w:r>
        <w:tab/>
        <w:t>6951017.64mN</w:t>
      </w:r>
    </w:p>
    <w:p w14:paraId="2C6F7587" w14:textId="77777777" w:rsidR="00A954A2" w:rsidRDefault="00A954A2" w:rsidP="00A954A2">
      <w:pPr>
        <w:pStyle w:val="GG-body"/>
        <w:spacing w:after="20"/>
        <w:ind w:left="1418" w:hanging="1134"/>
      </w:pPr>
      <w:r>
        <w:t>465817.47mE</w:t>
      </w:r>
      <w:r>
        <w:tab/>
        <w:t>6951005.44mN</w:t>
      </w:r>
    </w:p>
    <w:p w14:paraId="4AFC822E" w14:textId="77777777" w:rsidR="00A954A2" w:rsidRDefault="00A954A2" w:rsidP="00A954A2">
      <w:pPr>
        <w:pStyle w:val="GG-body"/>
        <w:spacing w:after="20"/>
        <w:ind w:left="1418" w:hanging="1134"/>
      </w:pPr>
      <w:r>
        <w:t>465816.77mE</w:t>
      </w:r>
      <w:r>
        <w:tab/>
        <w:t>6951004.35mN</w:t>
      </w:r>
    </w:p>
    <w:p w14:paraId="541AE9CA" w14:textId="77777777" w:rsidR="00A954A2" w:rsidRDefault="00A954A2" w:rsidP="00A954A2">
      <w:pPr>
        <w:pStyle w:val="GG-body"/>
        <w:spacing w:after="20"/>
        <w:ind w:left="1418" w:hanging="1134"/>
      </w:pPr>
      <w:r>
        <w:t>465806.15mE</w:t>
      </w:r>
      <w:r>
        <w:tab/>
        <w:t>6950991.80mN</w:t>
      </w:r>
    </w:p>
    <w:p w14:paraId="2787C460" w14:textId="77777777" w:rsidR="00A954A2" w:rsidRDefault="00A954A2" w:rsidP="00A954A2">
      <w:pPr>
        <w:pStyle w:val="GG-body"/>
        <w:spacing w:after="20"/>
        <w:ind w:left="1418" w:hanging="1134"/>
      </w:pPr>
      <w:r>
        <w:t>465805.79mE</w:t>
      </w:r>
      <w:r>
        <w:tab/>
        <w:t>6950991.42mN</w:t>
      </w:r>
    </w:p>
    <w:p w14:paraId="1E85501F" w14:textId="77777777" w:rsidR="00A954A2" w:rsidRDefault="00A954A2" w:rsidP="00A954A2">
      <w:pPr>
        <w:pStyle w:val="GG-body"/>
        <w:spacing w:after="20"/>
        <w:ind w:left="1418" w:hanging="1134"/>
      </w:pPr>
      <w:r>
        <w:t>465790.39mE</w:t>
      </w:r>
      <w:r>
        <w:tab/>
        <w:t>6950976.70mN</w:t>
      </w:r>
    </w:p>
    <w:p w14:paraId="7B5F8668" w14:textId="77777777" w:rsidR="00A954A2" w:rsidRDefault="00A954A2" w:rsidP="00A954A2">
      <w:pPr>
        <w:pStyle w:val="GG-body"/>
        <w:spacing w:after="20"/>
        <w:ind w:left="1418" w:hanging="1134"/>
      </w:pPr>
      <w:r>
        <w:t>465748.02mE</w:t>
      </w:r>
      <w:r>
        <w:tab/>
        <w:t>6950933.44mN</w:t>
      </w:r>
    </w:p>
    <w:p w14:paraId="1AB4391F" w14:textId="77777777" w:rsidR="00A954A2" w:rsidRDefault="00A954A2" w:rsidP="00A954A2">
      <w:pPr>
        <w:pStyle w:val="GG-body"/>
        <w:spacing w:after="20"/>
        <w:ind w:left="1418" w:hanging="1134"/>
      </w:pPr>
      <w:r>
        <w:t>465747.92mE</w:t>
      </w:r>
      <w:r>
        <w:tab/>
        <w:t>6950933.34mN</w:t>
      </w:r>
    </w:p>
    <w:p w14:paraId="0F001F20" w14:textId="77777777" w:rsidR="00A954A2" w:rsidRDefault="00A954A2" w:rsidP="00A954A2">
      <w:pPr>
        <w:pStyle w:val="GG-body"/>
        <w:spacing w:after="20"/>
        <w:ind w:left="1418" w:hanging="1134"/>
      </w:pPr>
      <w:r>
        <w:t>465695.67mE</w:t>
      </w:r>
      <w:r>
        <w:tab/>
        <w:t>6950883.04mN</w:t>
      </w:r>
    </w:p>
    <w:p w14:paraId="12B6BF55" w14:textId="77777777" w:rsidR="00A954A2" w:rsidRDefault="00A954A2" w:rsidP="00A954A2">
      <w:pPr>
        <w:pStyle w:val="GG-body"/>
        <w:spacing w:after="20"/>
        <w:ind w:left="1418" w:hanging="1134"/>
      </w:pPr>
      <w:r>
        <w:t>465639.21mE</w:t>
      </w:r>
      <w:r>
        <w:tab/>
        <w:t>6950826.65mN</w:t>
      </w:r>
    </w:p>
    <w:p w14:paraId="07D6D5E8" w14:textId="77777777" w:rsidR="00A954A2" w:rsidRDefault="00A954A2" w:rsidP="00A954A2">
      <w:pPr>
        <w:pStyle w:val="GG-body"/>
        <w:spacing w:after="20"/>
        <w:ind w:left="1418" w:hanging="1134"/>
      </w:pPr>
      <w:r>
        <w:t>465582.61mE</w:t>
      </w:r>
      <w:r>
        <w:tab/>
        <w:t>6950769.67mN</w:t>
      </w:r>
    </w:p>
    <w:p w14:paraId="57D8D755" w14:textId="77777777" w:rsidR="00A954A2" w:rsidRDefault="00A954A2" w:rsidP="00A954A2">
      <w:pPr>
        <w:pStyle w:val="GG-body"/>
        <w:spacing w:after="20"/>
        <w:ind w:left="1418" w:hanging="1134"/>
      </w:pPr>
      <w:r>
        <w:t>465582.55mE</w:t>
      </w:r>
      <w:r>
        <w:tab/>
        <w:t>6950769.61mN</w:t>
      </w:r>
    </w:p>
    <w:p w14:paraId="34C9BE9B" w14:textId="77777777" w:rsidR="00A954A2" w:rsidRDefault="00A954A2" w:rsidP="00A954A2">
      <w:pPr>
        <w:pStyle w:val="GG-body"/>
        <w:spacing w:after="20"/>
        <w:ind w:left="1418" w:hanging="1134"/>
      </w:pPr>
      <w:r>
        <w:t>465525.15mE</w:t>
      </w:r>
      <w:r>
        <w:tab/>
        <w:t>6950713.95mN</w:t>
      </w:r>
    </w:p>
    <w:p w14:paraId="3AA21B46" w14:textId="77777777" w:rsidR="00A954A2" w:rsidRDefault="00A954A2" w:rsidP="00A954A2">
      <w:pPr>
        <w:pStyle w:val="GG-body"/>
        <w:spacing w:after="20"/>
        <w:ind w:left="1418" w:hanging="1134"/>
      </w:pPr>
      <w:r>
        <w:t>465525.13mE</w:t>
      </w:r>
      <w:r>
        <w:tab/>
        <w:t>6950713.93mN</w:t>
      </w:r>
    </w:p>
    <w:p w14:paraId="77FD1389" w14:textId="77777777" w:rsidR="00A954A2" w:rsidRDefault="00A954A2" w:rsidP="00A954A2">
      <w:pPr>
        <w:pStyle w:val="GG-body"/>
        <w:spacing w:after="20"/>
        <w:ind w:left="1418" w:hanging="1134"/>
      </w:pPr>
      <w:r>
        <w:t>465468.52mE</w:t>
      </w:r>
      <w:r>
        <w:tab/>
        <w:t>6950659.82mN</w:t>
      </w:r>
    </w:p>
    <w:p w14:paraId="42E35712" w14:textId="77777777" w:rsidR="00A954A2" w:rsidRDefault="00A954A2" w:rsidP="00A954A2">
      <w:pPr>
        <w:pStyle w:val="GG-body"/>
        <w:spacing w:after="20"/>
        <w:ind w:left="1418" w:hanging="1134"/>
      </w:pPr>
      <w:r>
        <w:t>465468.20mE</w:t>
      </w:r>
      <w:r>
        <w:tab/>
        <w:t>6950659.54mN</w:t>
      </w:r>
    </w:p>
    <w:p w14:paraId="26902163" w14:textId="77777777" w:rsidR="00A954A2" w:rsidRDefault="00A954A2" w:rsidP="00A954A2">
      <w:pPr>
        <w:pStyle w:val="GG-body"/>
        <w:spacing w:after="20"/>
        <w:ind w:left="1418" w:hanging="1134"/>
      </w:pPr>
      <w:r>
        <w:t>465409.89mE</w:t>
      </w:r>
      <w:r>
        <w:tab/>
        <w:t>6950612.63mN</w:t>
      </w:r>
    </w:p>
    <w:p w14:paraId="025D9043" w14:textId="77777777" w:rsidR="00A954A2" w:rsidRDefault="00A954A2" w:rsidP="00A954A2">
      <w:pPr>
        <w:pStyle w:val="GG-body"/>
        <w:spacing w:after="20"/>
        <w:ind w:left="1418" w:hanging="1134"/>
      </w:pPr>
      <w:r>
        <w:t>465409.40mE</w:t>
      </w:r>
      <w:r>
        <w:tab/>
        <w:t>6950612.28mN</w:t>
      </w:r>
    </w:p>
    <w:p w14:paraId="5A73FDC8" w14:textId="77777777" w:rsidR="00A954A2" w:rsidRDefault="00A954A2" w:rsidP="00A954A2">
      <w:pPr>
        <w:pStyle w:val="GG-body"/>
        <w:spacing w:after="20"/>
        <w:ind w:left="1418" w:hanging="1134"/>
      </w:pPr>
      <w:r>
        <w:t>465346.83mE</w:t>
      </w:r>
      <w:r>
        <w:tab/>
        <w:t>6950573.33mN</w:t>
      </w:r>
    </w:p>
    <w:p w14:paraId="2EDBB847" w14:textId="77777777" w:rsidR="00A954A2" w:rsidRDefault="00A954A2" w:rsidP="00A954A2">
      <w:pPr>
        <w:pStyle w:val="GG-body"/>
        <w:spacing w:after="20"/>
        <w:ind w:left="1418" w:hanging="1134"/>
      </w:pPr>
      <w:r>
        <w:t>465346.67mE</w:t>
      </w:r>
      <w:r>
        <w:tab/>
        <w:t>6950573.24mN</w:t>
      </w:r>
    </w:p>
    <w:p w14:paraId="3E39455F" w14:textId="77777777" w:rsidR="00A954A2" w:rsidRDefault="00A954A2" w:rsidP="00A954A2">
      <w:pPr>
        <w:pStyle w:val="GG-body"/>
        <w:spacing w:after="20"/>
        <w:ind w:left="1418" w:hanging="1134"/>
      </w:pPr>
      <w:r>
        <w:t>465283.00mE</w:t>
      </w:r>
      <w:r>
        <w:tab/>
        <w:t>6950536.84mN</w:t>
      </w:r>
    </w:p>
    <w:p w14:paraId="36273597" w14:textId="77777777" w:rsidR="00A954A2" w:rsidRDefault="00A954A2" w:rsidP="00A954A2">
      <w:pPr>
        <w:pStyle w:val="GG-body"/>
        <w:spacing w:after="20"/>
        <w:ind w:left="1418" w:hanging="1134"/>
      </w:pPr>
      <w:r>
        <w:t>465220.53mE</w:t>
      </w:r>
      <w:r>
        <w:tab/>
        <w:t>6950500.99mN</w:t>
      </w:r>
    </w:p>
    <w:p w14:paraId="193FA0CC" w14:textId="77777777" w:rsidR="00A954A2" w:rsidRDefault="00A954A2" w:rsidP="00A954A2">
      <w:pPr>
        <w:pStyle w:val="GG-body"/>
        <w:spacing w:after="20"/>
        <w:ind w:left="1418" w:hanging="1134"/>
      </w:pPr>
      <w:r>
        <w:t>465220.43mE</w:t>
      </w:r>
      <w:r>
        <w:tab/>
        <w:t>6950500.94mN</w:t>
      </w:r>
    </w:p>
    <w:p w14:paraId="39087BC4" w14:textId="77777777" w:rsidR="00A954A2" w:rsidRDefault="00A954A2" w:rsidP="00A954A2">
      <w:pPr>
        <w:pStyle w:val="GG-body"/>
        <w:spacing w:after="20"/>
        <w:ind w:left="1418" w:hanging="1134"/>
      </w:pPr>
      <w:r>
        <w:t>465154.79mE</w:t>
      </w:r>
      <w:r>
        <w:tab/>
        <w:t>6950465.09mN</w:t>
      </w:r>
    </w:p>
    <w:p w14:paraId="1580D6E3" w14:textId="77777777" w:rsidR="00A954A2" w:rsidRDefault="00A954A2" w:rsidP="00A954A2">
      <w:pPr>
        <w:pStyle w:val="GG-body"/>
        <w:spacing w:after="20"/>
        <w:ind w:left="1418" w:hanging="1134"/>
      </w:pPr>
      <w:r>
        <w:t>465154.70mE</w:t>
      </w:r>
      <w:r>
        <w:tab/>
        <w:t>6950465.04mN</w:t>
      </w:r>
    </w:p>
    <w:p w14:paraId="0AC07D4A" w14:textId="77777777" w:rsidR="00A954A2" w:rsidRDefault="00A954A2" w:rsidP="00A954A2">
      <w:pPr>
        <w:pStyle w:val="GG-body"/>
        <w:spacing w:after="20"/>
        <w:ind w:left="1418" w:hanging="1134"/>
      </w:pPr>
      <w:r>
        <w:t>465076.39mE</w:t>
      </w:r>
      <w:r>
        <w:tab/>
        <w:t>6950424.41mN</w:t>
      </w:r>
    </w:p>
    <w:p w14:paraId="1593238D" w14:textId="77777777" w:rsidR="00A954A2" w:rsidRDefault="00A954A2" w:rsidP="00A954A2">
      <w:pPr>
        <w:pStyle w:val="GG-body"/>
        <w:spacing w:after="20"/>
        <w:ind w:left="1418" w:hanging="1134"/>
      </w:pPr>
      <w:r>
        <w:t>465005.39mE</w:t>
      </w:r>
      <w:r>
        <w:tab/>
        <w:t>6950385.36mN</w:t>
      </w:r>
    </w:p>
    <w:p w14:paraId="48C79D62" w14:textId="77777777" w:rsidR="00A954A2" w:rsidRDefault="00A954A2" w:rsidP="00A954A2">
      <w:pPr>
        <w:pStyle w:val="GG-body"/>
        <w:spacing w:after="20"/>
        <w:ind w:left="1418" w:hanging="1134"/>
      </w:pPr>
      <w:r>
        <w:t>464946.58mE</w:t>
      </w:r>
      <w:r>
        <w:tab/>
        <w:t>6950352.86mN</w:t>
      </w:r>
    </w:p>
    <w:p w14:paraId="2CED852E" w14:textId="77777777" w:rsidR="00A954A2" w:rsidRDefault="00A954A2" w:rsidP="00A954A2">
      <w:pPr>
        <w:pStyle w:val="GG-body"/>
        <w:spacing w:after="20"/>
        <w:ind w:left="1418" w:hanging="1134"/>
      </w:pPr>
      <w:r>
        <w:t>464906.20mE</w:t>
      </w:r>
      <w:r>
        <w:tab/>
        <w:t>6950330.05mN</w:t>
      </w:r>
    </w:p>
    <w:p w14:paraId="2F1B019D" w14:textId="77777777" w:rsidR="00A954A2" w:rsidRDefault="00A954A2" w:rsidP="00A954A2">
      <w:pPr>
        <w:pStyle w:val="GG-body"/>
        <w:spacing w:after="20"/>
        <w:ind w:left="1418" w:hanging="1134"/>
      </w:pPr>
      <w:r>
        <w:t>464838.71mE</w:t>
      </w:r>
      <w:r>
        <w:tab/>
        <w:t>6950291.43mN</w:t>
      </w:r>
    </w:p>
    <w:p w14:paraId="3A19BDF3" w14:textId="77777777" w:rsidR="00A954A2" w:rsidRDefault="00A954A2" w:rsidP="00A954A2">
      <w:pPr>
        <w:pStyle w:val="GG-body"/>
        <w:spacing w:after="20"/>
        <w:ind w:left="1418" w:hanging="1134"/>
      </w:pPr>
      <w:r>
        <w:t>464838.65mE</w:t>
      </w:r>
      <w:r>
        <w:tab/>
        <w:t>6950291.40mN</w:t>
      </w:r>
    </w:p>
    <w:p w14:paraId="0898EBEC" w14:textId="77777777" w:rsidR="00A954A2" w:rsidRDefault="00A954A2" w:rsidP="00A954A2">
      <w:pPr>
        <w:pStyle w:val="GG-body"/>
        <w:spacing w:after="20"/>
        <w:ind w:left="1418" w:hanging="1134"/>
      </w:pPr>
      <w:r>
        <w:t>464822.84mE</w:t>
      </w:r>
      <w:r>
        <w:tab/>
        <w:t>6950282.63mN</w:t>
      </w:r>
    </w:p>
    <w:p w14:paraId="6D9F6BA3" w14:textId="77777777" w:rsidR="00A954A2" w:rsidRDefault="00A954A2" w:rsidP="00A954A2">
      <w:pPr>
        <w:pStyle w:val="GG-body"/>
        <w:spacing w:after="20"/>
        <w:ind w:left="1418" w:hanging="1134"/>
      </w:pPr>
      <w:r>
        <w:t>464720.40mE</w:t>
      </w:r>
      <w:r>
        <w:tab/>
        <w:t>6950222.66mN</w:t>
      </w:r>
    </w:p>
    <w:p w14:paraId="17F1412E" w14:textId="77777777" w:rsidR="00A954A2" w:rsidRDefault="00A954A2" w:rsidP="00A954A2">
      <w:pPr>
        <w:pStyle w:val="GG-body"/>
        <w:spacing w:after="20"/>
        <w:ind w:left="1418" w:hanging="1134"/>
      </w:pPr>
      <w:r>
        <w:t>464720.32mE</w:t>
      </w:r>
      <w:r>
        <w:tab/>
        <w:t>6950222.61mN</w:t>
      </w:r>
    </w:p>
    <w:p w14:paraId="1D5E4A05" w14:textId="77777777" w:rsidR="00A954A2" w:rsidRDefault="00A954A2" w:rsidP="00A954A2">
      <w:pPr>
        <w:pStyle w:val="GG-body"/>
        <w:spacing w:after="20"/>
        <w:ind w:left="1418" w:hanging="1134"/>
      </w:pPr>
      <w:r>
        <w:t>464644.14mE</w:t>
      </w:r>
      <w:r>
        <w:tab/>
        <w:t>6950179.96mN</w:t>
      </w:r>
    </w:p>
    <w:p w14:paraId="454A6028" w14:textId="77777777" w:rsidR="00A954A2" w:rsidRDefault="00A954A2" w:rsidP="00A954A2">
      <w:pPr>
        <w:pStyle w:val="GG-body"/>
        <w:spacing w:after="20"/>
        <w:ind w:left="1418" w:hanging="1134"/>
      </w:pPr>
      <w:r>
        <w:t>464644.12mE</w:t>
      </w:r>
      <w:r>
        <w:tab/>
        <w:t>6950179.95mN</w:t>
      </w:r>
    </w:p>
    <w:p w14:paraId="5157BD2A" w14:textId="77777777" w:rsidR="00A954A2" w:rsidRDefault="00A954A2" w:rsidP="00A954A2">
      <w:pPr>
        <w:pStyle w:val="GG-body"/>
        <w:spacing w:after="20"/>
        <w:ind w:left="1418" w:hanging="1134"/>
      </w:pPr>
      <w:r>
        <w:t>464568.92mE</w:t>
      </w:r>
      <w:r>
        <w:tab/>
        <w:t>6950138.31mN</w:t>
      </w:r>
    </w:p>
    <w:p w14:paraId="2E00DDE8" w14:textId="77777777" w:rsidR="00A954A2" w:rsidRDefault="00A954A2" w:rsidP="00A954A2">
      <w:pPr>
        <w:pStyle w:val="GG-body"/>
        <w:spacing w:after="20"/>
        <w:ind w:left="1418" w:hanging="1134"/>
      </w:pPr>
      <w:r>
        <w:t>464568.91mE</w:t>
      </w:r>
      <w:r>
        <w:tab/>
        <w:t>6950138.30mN</w:t>
      </w:r>
    </w:p>
    <w:p w14:paraId="724DEB77" w14:textId="77777777" w:rsidR="00A954A2" w:rsidRDefault="00A954A2" w:rsidP="00A954A2">
      <w:pPr>
        <w:pStyle w:val="GG-body"/>
        <w:spacing w:after="20"/>
        <w:ind w:left="1418" w:hanging="1134"/>
      </w:pPr>
      <w:r>
        <w:t>464495.00mE</w:t>
      </w:r>
      <w:r>
        <w:tab/>
        <w:t>6950097.55mN</w:t>
      </w:r>
    </w:p>
    <w:p w14:paraId="324F1A6F" w14:textId="77777777" w:rsidR="00A954A2" w:rsidRDefault="00A954A2" w:rsidP="00A954A2">
      <w:pPr>
        <w:pStyle w:val="GG-body"/>
        <w:spacing w:after="20"/>
        <w:ind w:left="1418" w:hanging="1134"/>
      </w:pPr>
      <w:r>
        <w:t>464424.57mE</w:t>
      </w:r>
      <w:r>
        <w:tab/>
        <w:t>6950058.48mN</w:t>
      </w:r>
    </w:p>
    <w:p w14:paraId="1FB5E4E0" w14:textId="77777777" w:rsidR="00A954A2" w:rsidRDefault="00A954A2" w:rsidP="00A954A2">
      <w:pPr>
        <w:pStyle w:val="GG-body"/>
        <w:spacing w:after="20"/>
        <w:ind w:left="1418" w:hanging="1134"/>
      </w:pPr>
      <w:r>
        <w:t>464362.12mE</w:t>
      </w:r>
      <w:r>
        <w:tab/>
        <w:t>6950022.97mN</w:t>
      </w:r>
    </w:p>
    <w:p w14:paraId="201A22F8" w14:textId="77777777" w:rsidR="00A954A2" w:rsidRDefault="00A954A2" w:rsidP="00A954A2">
      <w:pPr>
        <w:pStyle w:val="GG-body"/>
        <w:spacing w:after="20"/>
        <w:ind w:left="1418" w:hanging="1134"/>
      </w:pPr>
      <w:r>
        <w:t>464312.95mE</w:t>
      </w:r>
      <w:r>
        <w:tab/>
        <w:t>6949994.92mN</w:t>
      </w:r>
    </w:p>
    <w:p w14:paraId="25BC4369" w14:textId="77777777" w:rsidR="00A954A2" w:rsidRDefault="00A954A2" w:rsidP="00A954A2">
      <w:pPr>
        <w:pStyle w:val="GG-body"/>
        <w:spacing w:after="20"/>
        <w:ind w:left="1418" w:hanging="1134"/>
      </w:pPr>
      <w:r>
        <w:t>464312.78mE</w:t>
      </w:r>
      <w:r>
        <w:tab/>
        <w:t>6949994.83mN</w:t>
      </w:r>
    </w:p>
    <w:p w14:paraId="4272D947" w14:textId="77777777" w:rsidR="00A954A2" w:rsidRDefault="00A954A2" w:rsidP="00A954A2">
      <w:pPr>
        <w:pStyle w:val="GG-body"/>
        <w:spacing w:after="20"/>
        <w:ind w:left="1418" w:hanging="1134"/>
      </w:pPr>
      <w:r>
        <w:t>464291.07mE</w:t>
      </w:r>
      <w:r>
        <w:tab/>
        <w:t>6949983.51mN</w:t>
      </w:r>
    </w:p>
    <w:p w14:paraId="4B06533B" w14:textId="77777777" w:rsidR="00A954A2" w:rsidRDefault="00A954A2" w:rsidP="00A954A2">
      <w:pPr>
        <w:pStyle w:val="GG-body"/>
        <w:spacing w:after="20"/>
        <w:ind w:left="1418" w:hanging="1134"/>
      </w:pPr>
      <w:r>
        <w:t>464276.96mE</w:t>
      </w:r>
      <w:r>
        <w:tab/>
        <w:t>6949975.53mN</w:t>
      </w:r>
    </w:p>
    <w:p w14:paraId="4CB3E17D" w14:textId="77777777" w:rsidR="00A954A2" w:rsidRDefault="00A954A2" w:rsidP="00A954A2">
      <w:pPr>
        <w:pStyle w:val="GG-body"/>
        <w:spacing w:after="20"/>
        <w:ind w:left="1418" w:hanging="1134"/>
      </w:pPr>
      <w:r>
        <w:t>464276.91mE</w:t>
      </w:r>
      <w:r>
        <w:tab/>
        <w:t>6949975.50mN</w:t>
      </w:r>
    </w:p>
    <w:p w14:paraId="2BDE5732" w14:textId="77777777" w:rsidR="00A954A2" w:rsidRDefault="00A954A2" w:rsidP="00A954A2">
      <w:pPr>
        <w:pStyle w:val="GG-body"/>
        <w:spacing w:after="20"/>
        <w:ind w:left="1418" w:hanging="1134"/>
      </w:pPr>
      <w:r>
        <w:t>464221.73mE</w:t>
      </w:r>
      <w:r>
        <w:tab/>
        <w:t>6949945.11mN</w:t>
      </w:r>
    </w:p>
    <w:p w14:paraId="0BC3EA64" w14:textId="77777777" w:rsidR="00A954A2" w:rsidRDefault="00A954A2" w:rsidP="00A954A2">
      <w:pPr>
        <w:pStyle w:val="GG-body"/>
        <w:spacing w:after="20"/>
        <w:ind w:left="1418" w:hanging="1134"/>
      </w:pPr>
      <w:r>
        <w:t>464153.46mE</w:t>
      </w:r>
      <w:r>
        <w:tab/>
        <w:t>6949907.04mN</w:t>
      </w:r>
    </w:p>
    <w:p w14:paraId="7603ADE8" w14:textId="77777777" w:rsidR="00A954A2" w:rsidRDefault="00A954A2" w:rsidP="00A954A2">
      <w:pPr>
        <w:pStyle w:val="GG-body"/>
        <w:spacing w:after="20"/>
        <w:ind w:left="1418" w:hanging="1134"/>
      </w:pPr>
      <w:r>
        <w:t>464082.62mE</w:t>
      </w:r>
      <w:r>
        <w:tab/>
        <w:t>6949867.07mN</w:t>
      </w:r>
    </w:p>
    <w:p w14:paraId="0633843D" w14:textId="77777777" w:rsidR="00A954A2" w:rsidRDefault="00A954A2" w:rsidP="00A954A2">
      <w:pPr>
        <w:pStyle w:val="GG-body"/>
        <w:spacing w:after="20"/>
        <w:ind w:left="1418" w:hanging="1134"/>
      </w:pPr>
      <w:r>
        <w:t>464082.59mE</w:t>
      </w:r>
      <w:r>
        <w:tab/>
        <w:t>6949867.05mN</w:t>
      </w:r>
    </w:p>
    <w:p w14:paraId="0164BB75" w14:textId="77777777" w:rsidR="00A954A2" w:rsidRDefault="00A954A2" w:rsidP="00A954A2">
      <w:pPr>
        <w:pStyle w:val="GG-body"/>
        <w:spacing w:after="20"/>
        <w:ind w:left="1418" w:hanging="1134"/>
      </w:pPr>
      <w:r>
        <w:t>464009.28mE</w:t>
      </w:r>
      <w:r>
        <w:tab/>
        <w:t>6949826.41mN</w:t>
      </w:r>
    </w:p>
    <w:p w14:paraId="107819D3" w14:textId="77777777" w:rsidR="00A954A2" w:rsidRDefault="00A954A2" w:rsidP="00A954A2">
      <w:pPr>
        <w:pStyle w:val="GG-body"/>
        <w:spacing w:after="20"/>
        <w:ind w:left="1418" w:hanging="1134"/>
      </w:pPr>
      <w:r>
        <w:t>463933.81mE</w:t>
      </w:r>
      <w:r>
        <w:tab/>
        <w:t>6949783.99mN</w:t>
      </w:r>
    </w:p>
    <w:p w14:paraId="6A836E78" w14:textId="77777777" w:rsidR="00A954A2" w:rsidRDefault="00A954A2" w:rsidP="00A954A2">
      <w:pPr>
        <w:pStyle w:val="GG-body"/>
        <w:spacing w:after="20"/>
        <w:ind w:left="1418" w:hanging="1134"/>
      </w:pPr>
      <w:r>
        <w:t>463933.80mE</w:t>
      </w:r>
      <w:r>
        <w:tab/>
        <w:t>6949783.99mN</w:t>
      </w:r>
    </w:p>
    <w:p w14:paraId="4F31ED7D" w14:textId="77777777" w:rsidR="00A954A2" w:rsidRDefault="00A954A2" w:rsidP="00A954A2">
      <w:pPr>
        <w:pStyle w:val="GG-body"/>
        <w:spacing w:after="20"/>
        <w:ind w:left="1418" w:hanging="1134"/>
      </w:pPr>
      <w:r>
        <w:t>463857.92mE</w:t>
      </w:r>
      <w:r>
        <w:tab/>
        <w:t>6949741.56mN</w:t>
      </w:r>
    </w:p>
    <w:p w14:paraId="4970A82E" w14:textId="77777777" w:rsidR="00A954A2" w:rsidRDefault="00A954A2" w:rsidP="00A954A2">
      <w:pPr>
        <w:pStyle w:val="GG-body"/>
        <w:spacing w:after="20"/>
        <w:ind w:left="1418" w:hanging="1134"/>
      </w:pPr>
      <w:r>
        <w:lastRenderedPageBreak/>
        <w:t>463783.73mE</w:t>
      </w:r>
      <w:r>
        <w:tab/>
        <w:t>6949700.14mN</w:t>
      </w:r>
    </w:p>
    <w:p w14:paraId="01F0C967" w14:textId="77777777" w:rsidR="00A954A2" w:rsidRDefault="00A954A2" w:rsidP="00A954A2">
      <w:pPr>
        <w:pStyle w:val="GG-body"/>
        <w:spacing w:after="20"/>
        <w:ind w:left="1418" w:hanging="1134"/>
      </w:pPr>
      <w:r>
        <w:t>463711.42mE</w:t>
      </w:r>
      <w:r>
        <w:tab/>
        <w:t>6949659.06mN</w:t>
      </w:r>
    </w:p>
    <w:p w14:paraId="0D6B1BFC" w14:textId="77777777" w:rsidR="00A954A2" w:rsidRDefault="00A954A2" w:rsidP="00A954A2">
      <w:pPr>
        <w:pStyle w:val="GG-body"/>
        <w:spacing w:after="20"/>
        <w:ind w:left="1418" w:hanging="1134"/>
      </w:pPr>
      <w:r>
        <w:t>463711.37mE</w:t>
      </w:r>
      <w:r>
        <w:tab/>
        <w:t>6949659.03mN</w:t>
      </w:r>
    </w:p>
    <w:p w14:paraId="611D426D" w14:textId="77777777" w:rsidR="00A954A2" w:rsidRDefault="00A954A2" w:rsidP="00A954A2">
      <w:pPr>
        <w:pStyle w:val="GG-body"/>
        <w:spacing w:after="20"/>
        <w:ind w:left="1418" w:hanging="1134"/>
      </w:pPr>
      <w:r>
        <w:t>463643.20mE</w:t>
      </w:r>
      <w:r>
        <w:tab/>
        <w:t>6949621.18mN</w:t>
      </w:r>
    </w:p>
    <w:p w14:paraId="3A8A4310" w14:textId="77777777" w:rsidR="00A954A2" w:rsidRDefault="00A954A2" w:rsidP="00A954A2">
      <w:pPr>
        <w:pStyle w:val="GG-body"/>
        <w:spacing w:after="20"/>
        <w:ind w:left="1418" w:hanging="1134"/>
      </w:pPr>
      <w:r>
        <w:t>463582.42mE</w:t>
      </w:r>
      <w:r>
        <w:tab/>
        <w:t>6949586.78mN</w:t>
      </w:r>
    </w:p>
    <w:p w14:paraId="653B9321" w14:textId="77777777" w:rsidR="00A954A2" w:rsidRDefault="00A954A2" w:rsidP="00A954A2">
      <w:pPr>
        <w:pStyle w:val="GG-body"/>
        <w:spacing w:after="20"/>
        <w:ind w:left="1418" w:hanging="1134"/>
      </w:pPr>
      <w:r>
        <w:t>463582.08mE</w:t>
      </w:r>
      <w:r>
        <w:tab/>
        <w:t>6949586.61mN</w:t>
      </w:r>
    </w:p>
    <w:p w14:paraId="39883C6B" w14:textId="77777777" w:rsidR="00A954A2" w:rsidRDefault="00A954A2" w:rsidP="00A954A2">
      <w:pPr>
        <w:pStyle w:val="GG-body"/>
        <w:spacing w:after="20"/>
        <w:ind w:left="1418" w:hanging="1134"/>
      </w:pPr>
      <w:r>
        <w:t>463525.70mE</w:t>
      </w:r>
      <w:r>
        <w:tab/>
        <w:t>6949560.08mN</w:t>
      </w:r>
    </w:p>
    <w:p w14:paraId="3A82B022" w14:textId="77777777" w:rsidR="00A954A2" w:rsidRDefault="00A954A2" w:rsidP="00A954A2">
      <w:pPr>
        <w:pStyle w:val="GG-body"/>
        <w:spacing w:after="20"/>
        <w:ind w:left="1418" w:hanging="1134"/>
      </w:pPr>
      <w:r>
        <w:t>463525.40mE</w:t>
      </w:r>
      <w:r>
        <w:tab/>
        <w:t>6949559.95mN</w:t>
      </w:r>
    </w:p>
    <w:p w14:paraId="42ABEB55" w14:textId="77777777" w:rsidR="00A954A2" w:rsidRDefault="00A954A2" w:rsidP="00A954A2">
      <w:pPr>
        <w:pStyle w:val="GG-body"/>
        <w:spacing w:after="20"/>
        <w:ind w:left="1418" w:hanging="1134"/>
      </w:pPr>
      <w:r>
        <w:t>463466.05mE</w:t>
      </w:r>
      <w:r>
        <w:tab/>
        <w:t>6949536.62mN</w:t>
      </w:r>
    </w:p>
    <w:p w14:paraId="586FF3B2" w14:textId="77777777" w:rsidR="00A954A2" w:rsidRDefault="00A954A2" w:rsidP="00A954A2">
      <w:pPr>
        <w:pStyle w:val="GG-body"/>
        <w:spacing w:after="20"/>
        <w:ind w:left="1418" w:hanging="1134"/>
      </w:pPr>
      <w:r>
        <w:t>463465.98mE</w:t>
      </w:r>
      <w:r>
        <w:tab/>
        <w:t>6949536.59mN</w:t>
      </w:r>
    </w:p>
    <w:p w14:paraId="59E4C902" w14:textId="77777777" w:rsidR="00A954A2" w:rsidRDefault="00A954A2" w:rsidP="00A954A2">
      <w:pPr>
        <w:pStyle w:val="GG-body"/>
        <w:spacing w:after="20"/>
        <w:ind w:left="1418" w:hanging="1134"/>
      </w:pPr>
      <w:r>
        <w:t>463402.19mE</w:t>
      </w:r>
      <w:r>
        <w:tab/>
        <w:t>6949512.69mN</w:t>
      </w:r>
    </w:p>
    <w:p w14:paraId="3900274C" w14:textId="77777777" w:rsidR="00A954A2" w:rsidRDefault="00A954A2" w:rsidP="00A954A2">
      <w:pPr>
        <w:pStyle w:val="GG-body"/>
        <w:spacing w:after="20"/>
        <w:ind w:left="1418" w:hanging="1134"/>
      </w:pPr>
      <w:r>
        <w:t>463402.16mE</w:t>
      </w:r>
      <w:r>
        <w:tab/>
        <w:t>6949512.69mN</w:t>
      </w:r>
    </w:p>
    <w:p w14:paraId="55F052B8" w14:textId="77777777" w:rsidR="00A954A2" w:rsidRDefault="00A954A2" w:rsidP="00A954A2">
      <w:pPr>
        <w:pStyle w:val="GG-body"/>
        <w:spacing w:after="20"/>
        <w:ind w:left="1418" w:hanging="1134"/>
      </w:pPr>
      <w:r>
        <w:t>463342.62mE</w:t>
      </w:r>
      <w:r>
        <w:tab/>
        <w:t>6949490.69mN</w:t>
      </w:r>
    </w:p>
    <w:p w14:paraId="7FA23AF3" w14:textId="77777777" w:rsidR="00A954A2" w:rsidRDefault="00A954A2" w:rsidP="00A954A2">
      <w:pPr>
        <w:pStyle w:val="GG-body"/>
        <w:spacing w:after="20"/>
        <w:ind w:left="1418" w:hanging="1134"/>
      </w:pPr>
      <w:r>
        <w:t>463280.02mE</w:t>
      </w:r>
      <w:r>
        <w:tab/>
        <w:t>6949467.35mN</w:t>
      </w:r>
    </w:p>
    <w:p w14:paraId="0DBC81E1" w14:textId="77777777" w:rsidR="00A954A2" w:rsidRDefault="00A954A2" w:rsidP="00A954A2">
      <w:pPr>
        <w:pStyle w:val="GG-body"/>
        <w:spacing w:after="20"/>
        <w:ind w:left="1418" w:hanging="1134"/>
      </w:pPr>
      <w:r>
        <w:t>463279.94mE</w:t>
      </w:r>
      <w:r>
        <w:tab/>
        <w:t>6949467.32mN</w:t>
      </w:r>
    </w:p>
    <w:p w14:paraId="13CF431F" w14:textId="77777777" w:rsidR="00A954A2" w:rsidRDefault="00A954A2" w:rsidP="00A954A2">
      <w:pPr>
        <w:pStyle w:val="GG-body"/>
        <w:spacing w:after="20"/>
        <w:ind w:left="1418" w:hanging="1134"/>
      </w:pPr>
      <w:r>
        <w:t>463225.93mE</w:t>
      </w:r>
      <w:r>
        <w:tab/>
        <w:t>6949448.23mN</w:t>
      </w:r>
    </w:p>
    <w:p w14:paraId="114EC073" w14:textId="77777777" w:rsidR="00A954A2" w:rsidRDefault="00A954A2" w:rsidP="00A954A2">
      <w:pPr>
        <w:pStyle w:val="GG-body"/>
        <w:spacing w:after="20"/>
        <w:ind w:left="1418" w:hanging="1134"/>
      </w:pPr>
      <w:r>
        <w:t>463156.93mE</w:t>
      </w:r>
      <w:r>
        <w:tab/>
        <w:t>6949423.14mN</w:t>
      </w:r>
    </w:p>
    <w:p w14:paraId="1539BA7F" w14:textId="77777777" w:rsidR="00A954A2" w:rsidRDefault="00A954A2" w:rsidP="00A954A2">
      <w:pPr>
        <w:pStyle w:val="GG-body"/>
        <w:spacing w:after="20"/>
        <w:ind w:left="1418" w:hanging="1134"/>
      </w:pPr>
      <w:r>
        <w:t>463087.91mE</w:t>
      </w:r>
      <w:r>
        <w:tab/>
        <w:t>6949394.76mN</w:t>
      </w:r>
    </w:p>
    <w:p w14:paraId="62B44EE2" w14:textId="77777777" w:rsidR="00A954A2" w:rsidRDefault="00A954A2" w:rsidP="00A954A2">
      <w:pPr>
        <w:pStyle w:val="GG-body"/>
        <w:spacing w:after="20"/>
        <w:ind w:left="1418" w:hanging="1134"/>
      </w:pPr>
      <w:r>
        <w:t>463021.26mE</w:t>
      </w:r>
      <w:r>
        <w:tab/>
        <w:t>6949364.46mN</w:t>
      </w:r>
    </w:p>
    <w:p w14:paraId="3A432F82" w14:textId="77777777" w:rsidR="00A954A2" w:rsidRDefault="00A954A2" w:rsidP="00A954A2">
      <w:pPr>
        <w:pStyle w:val="GG-body"/>
        <w:spacing w:after="20"/>
        <w:ind w:left="1418" w:hanging="1134"/>
      </w:pPr>
      <w:r>
        <w:t>463020.97mE</w:t>
      </w:r>
      <w:r>
        <w:tab/>
        <w:t>6949364.34mN</w:t>
      </w:r>
    </w:p>
    <w:p w14:paraId="3E826E49" w14:textId="77777777" w:rsidR="00A954A2" w:rsidRDefault="00A954A2" w:rsidP="00A954A2">
      <w:pPr>
        <w:pStyle w:val="GG-body"/>
        <w:spacing w:after="20"/>
        <w:ind w:left="1418" w:hanging="1134"/>
      </w:pPr>
      <w:r>
        <w:t>462964.67mE</w:t>
      </w:r>
      <w:r>
        <w:tab/>
        <w:t>6949342.94mN</w:t>
      </w:r>
    </w:p>
    <w:p w14:paraId="2CCDBB1D" w14:textId="77777777" w:rsidR="00A954A2" w:rsidRDefault="00A954A2" w:rsidP="00A954A2">
      <w:pPr>
        <w:pStyle w:val="GG-body"/>
        <w:spacing w:after="20"/>
        <w:ind w:left="1418" w:hanging="1134"/>
      </w:pPr>
      <w:r>
        <w:t>462949.51mE</w:t>
      </w:r>
      <w:r>
        <w:tab/>
        <w:t>6949336.41mN</w:t>
      </w:r>
    </w:p>
    <w:p w14:paraId="6B902425" w14:textId="77777777" w:rsidR="00A954A2" w:rsidRDefault="00A954A2" w:rsidP="00A954A2">
      <w:pPr>
        <w:pStyle w:val="GG-body"/>
        <w:spacing w:after="20"/>
        <w:ind w:left="1418" w:hanging="1134"/>
      </w:pPr>
      <w:r>
        <w:t>462921.50mE</w:t>
      </w:r>
      <w:r>
        <w:tab/>
        <w:t>6949324.15mN</w:t>
      </w:r>
    </w:p>
    <w:p w14:paraId="13C78CC4" w14:textId="77777777" w:rsidR="00A954A2" w:rsidRDefault="00A954A2" w:rsidP="00A954A2">
      <w:pPr>
        <w:pStyle w:val="GG-body"/>
        <w:spacing w:after="20"/>
        <w:ind w:left="1418" w:hanging="1134"/>
      </w:pPr>
      <w:r>
        <w:t>462894.74mE</w:t>
      </w:r>
      <w:r>
        <w:tab/>
        <w:t>6949308.48mN</w:t>
      </w:r>
    </w:p>
    <w:p w14:paraId="696FEF47" w14:textId="77777777" w:rsidR="00A954A2" w:rsidRDefault="00A954A2" w:rsidP="00A954A2">
      <w:pPr>
        <w:pStyle w:val="GG-body"/>
        <w:spacing w:after="20"/>
        <w:ind w:left="1418" w:hanging="1134"/>
      </w:pPr>
      <w:r>
        <w:t>462880.16mE</w:t>
      </w:r>
      <w:r>
        <w:tab/>
        <w:t>6949298.23mN</w:t>
      </w:r>
    </w:p>
    <w:p w14:paraId="063B59DA" w14:textId="77777777" w:rsidR="00A954A2" w:rsidRDefault="00A954A2" w:rsidP="00A954A2">
      <w:pPr>
        <w:pStyle w:val="GG-body"/>
        <w:spacing w:after="20"/>
        <w:ind w:left="1418" w:hanging="1134"/>
      </w:pPr>
      <w:r>
        <w:t>462868.26mE</w:t>
      </w:r>
      <w:r>
        <w:tab/>
        <w:t>6949288.76mN</w:t>
      </w:r>
    </w:p>
    <w:p w14:paraId="2DF2B89E" w14:textId="77777777" w:rsidR="00A954A2" w:rsidRDefault="00A954A2" w:rsidP="00A954A2">
      <w:pPr>
        <w:pStyle w:val="GG-body"/>
        <w:spacing w:after="20"/>
        <w:ind w:left="1418" w:hanging="1134"/>
      </w:pPr>
      <w:r>
        <w:t>462868.24mE</w:t>
      </w:r>
      <w:r>
        <w:tab/>
        <w:t>6949288.74mN</w:t>
      </w:r>
    </w:p>
    <w:p w14:paraId="53A1569F" w14:textId="77777777" w:rsidR="00A954A2" w:rsidRDefault="00A954A2" w:rsidP="00A954A2">
      <w:pPr>
        <w:pStyle w:val="GG-body"/>
        <w:spacing w:after="20"/>
        <w:ind w:left="1418" w:hanging="1134"/>
      </w:pPr>
      <w:r>
        <w:t>462861.05mE</w:t>
      </w:r>
      <w:r>
        <w:tab/>
        <w:t>6949283.07mN</w:t>
      </w:r>
    </w:p>
    <w:p w14:paraId="6F84E7B4" w14:textId="77777777" w:rsidR="00A954A2" w:rsidRDefault="00A954A2" w:rsidP="00A954A2">
      <w:pPr>
        <w:pStyle w:val="GG-body"/>
        <w:spacing w:after="20"/>
        <w:ind w:left="1418" w:hanging="1134"/>
      </w:pPr>
      <w:r>
        <w:t>462861.02mE</w:t>
      </w:r>
      <w:r>
        <w:tab/>
        <w:t>6949283.05mN</w:t>
      </w:r>
    </w:p>
    <w:p w14:paraId="58B9CB57" w14:textId="77777777" w:rsidR="00A954A2" w:rsidRDefault="00A954A2" w:rsidP="00A954A2">
      <w:pPr>
        <w:pStyle w:val="GG-body"/>
        <w:spacing w:after="20"/>
        <w:ind w:left="1418" w:hanging="1134"/>
      </w:pPr>
      <w:r>
        <w:t>462854.51mE</w:t>
      </w:r>
      <w:r>
        <w:tab/>
        <w:t>6949278.00mN</w:t>
      </w:r>
    </w:p>
    <w:p w14:paraId="6ABAB89F" w14:textId="77777777" w:rsidR="00A954A2" w:rsidRDefault="00A954A2" w:rsidP="00A954A2">
      <w:pPr>
        <w:pStyle w:val="GG-body"/>
        <w:spacing w:after="20"/>
        <w:ind w:left="1418" w:hanging="1134"/>
      </w:pPr>
      <w:r>
        <w:t>462847.83mE</w:t>
      </w:r>
      <w:r>
        <w:tab/>
        <w:t>6949272.34mN</w:t>
      </w:r>
    </w:p>
    <w:p w14:paraId="18499ACF" w14:textId="77777777" w:rsidR="00A954A2" w:rsidRDefault="00A954A2" w:rsidP="00A954A2">
      <w:pPr>
        <w:pStyle w:val="GG-body"/>
        <w:spacing w:after="20"/>
        <w:ind w:left="1418" w:hanging="1134"/>
      </w:pPr>
      <w:r>
        <w:t>462829.08mE</w:t>
      </w:r>
      <w:r>
        <w:tab/>
        <w:t>6949249.87mN</w:t>
      </w:r>
    </w:p>
    <w:p w14:paraId="5AC4B204" w14:textId="77777777" w:rsidR="00A954A2" w:rsidRDefault="00A954A2" w:rsidP="00A954A2">
      <w:pPr>
        <w:pStyle w:val="GG-body"/>
        <w:spacing w:after="20"/>
        <w:ind w:left="1418" w:hanging="1134"/>
      </w:pPr>
      <w:r>
        <w:t>462814.85mE</w:t>
      </w:r>
      <w:r>
        <w:tab/>
        <w:t>6949229.14mN</w:t>
      </w:r>
    </w:p>
    <w:p w14:paraId="46EE33D8" w14:textId="77777777" w:rsidR="00A954A2" w:rsidRDefault="00A954A2" w:rsidP="00A954A2">
      <w:pPr>
        <w:pStyle w:val="GG-body"/>
        <w:spacing w:after="20"/>
        <w:ind w:left="1418" w:hanging="1134"/>
      </w:pPr>
      <w:r>
        <w:t>462807.10mE</w:t>
      </w:r>
      <w:r>
        <w:tab/>
        <w:t>6949211.28mN</w:t>
      </w:r>
    </w:p>
    <w:p w14:paraId="3B47D0FE" w14:textId="77777777" w:rsidR="00A954A2" w:rsidRDefault="00A954A2" w:rsidP="00A954A2">
      <w:pPr>
        <w:pStyle w:val="GG-body"/>
        <w:spacing w:after="20"/>
        <w:ind w:left="1418" w:hanging="1134"/>
      </w:pPr>
      <w:r>
        <w:t>462800.55mE</w:t>
      </w:r>
      <w:r>
        <w:tab/>
        <w:t>6949191.14mN</w:t>
      </w:r>
    </w:p>
    <w:p w14:paraId="4D296CDA" w14:textId="77777777" w:rsidR="00A954A2" w:rsidRDefault="00A954A2" w:rsidP="00A954A2">
      <w:pPr>
        <w:pStyle w:val="GG-body"/>
        <w:spacing w:after="20"/>
        <w:ind w:left="1418" w:hanging="1134"/>
      </w:pPr>
      <w:r>
        <w:t>462800.14mE</w:t>
      </w:r>
      <w:r>
        <w:tab/>
        <w:t>6949173.67mN</w:t>
      </w:r>
    </w:p>
    <w:p w14:paraId="4941B319" w14:textId="77777777" w:rsidR="00A954A2" w:rsidRDefault="00A954A2" w:rsidP="00A954A2">
      <w:pPr>
        <w:pStyle w:val="GG-body"/>
        <w:spacing w:after="20"/>
        <w:ind w:left="1418" w:hanging="1134"/>
      </w:pPr>
      <w:r>
        <w:t>462803.76mE</w:t>
      </w:r>
      <w:r>
        <w:tab/>
        <w:t>6949154.35mN</w:t>
      </w:r>
    </w:p>
    <w:p w14:paraId="78809FFE" w14:textId="77777777" w:rsidR="00A954A2" w:rsidRDefault="00A954A2" w:rsidP="00A954A2">
      <w:pPr>
        <w:pStyle w:val="GG-body"/>
        <w:spacing w:after="20"/>
        <w:ind w:left="1418" w:hanging="1134"/>
      </w:pPr>
      <w:r>
        <w:t>462812.77mE</w:t>
      </w:r>
      <w:r>
        <w:tab/>
        <w:t>6949133.03mN</w:t>
      </w:r>
    </w:p>
    <w:p w14:paraId="7986D246" w14:textId="77777777" w:rsidR="00A954A2" w:rsidRDefault="00A954A2" w:rsidP="00A954A2">
      <w:pPr>
        <w:pStyle w:val="GG-body"/>
        <w:spacing w:after="20"/>
        <w:ind w:left="1418" w:hanging="1134"/>
      </w:pPr>
      <w:r>
        <w:t>462838.63mE</w:t>
      </w:r>
      <w:r>
        <w:tab/>
        <w:t>6949097.55mN</w:t>
      </w:r>
    </w:p>
    <w:p w14:paraId="443DC323" w14:textId="77777777" w:rsidR="00A954A2" w:rsidRDefault="00A954A2" w:rsidP="00A954A2">
      <w:pPr>
        <w:pStyle w:val="GG-body"/>
        <w:spacing w:after="20"/>
        <w:ind w:left="1418" w:hanging="1134"/>
      </w:pPr>
      <w:r>
        <w:t>462886.21mE</w:t>
      </w:r>
      <w:r>
        <w:tab/>
        <w:t>6949038.09mN</w:t>
      </w:r>
    </w:p>
    <w:p w14:paraId="1073EB5C" w14:textId="77777777" w:rsidR="00A954A2" w:rsidRDefault="00A954A2" w:rsidP="00A954A2">
      <w:pPr>
        <w:pStyle w:val="GG-body"/>
        <w:spacing w:after="20"/>
        <w:ind w:left="1418" w:hanging="1134"/>
      </w:pPr>
      <w:r>
        <w:t>462934.73mE</w:t>
      </w:r>
      <w:r>
        <w:tab/>
        <w:t>6948978.01mN</w:t>
      </w:r>
    </w:p>
    <w:p w14:paraId="4A18F380" w14:textId="77777777" w:rsidR="00A954A2" w:rsidRDefault="00A954A2" w:rsidP="00A954A2">
      <w:pPr>
        <w:pStyle w:val="GG-body"/>
        <w:spacing w:after="20"/>
        <w:ind w:left="1418" w:hanging="1134"/>
      </w:pPr>
      <w:r>
        <w:t>462985.93mE</w:t>
      </w:r>
      <w:r>
        <w:tab/>
        <w:t>6948915.93mN</w:t>
      </w:r>
    </w:p>
    <w:p w14:paraId="3A424F7D" w14:textId="77777777" w:rsidR="00A954A2" w:rsidRDefault="00A954A2" w:rsidP="00A954A2">
      <w:pPr>
        <w:pStyle w:val="GG-body"/>
        <w:spacing w:after="20"/>
        <w:ind w:left="1418" w:hanging="1134"/>
      </w:pPr>
      <w:r>
        <w:t>462985.96mE</w:t>
      </w:r>
      <w:r>
        <w:tab/>
        <w:t>6948915.89mN</w:t>
      </w:r>
    </w:p>
    <w:p w14:paraId="1CF04E05" w14:textId="77777777" w:rsidR="00A954A2" w:rsidRDefault="00A954A2" w:rsidP="00A954A2">
      <w:pPr>
        <w:pStyle w:val="GG-body"/>
        <w:spacing w:after="20"/>
        <w:ind w:left="1418" w:hanging="1134"/>
      </w:pPr>
      <w:r>
        <w:t>463038.08mE</w:t>
      </w:r>
      <w:r>
        <w:tab/>
        <w:t>6948851.47mN</w:t>
      </w:r>
    </w:p>
    <w:p w14:paraId="49EDE6F7" w14:textId="77777777" w:rsidR="00A954A2" w:rsidRDefault="00A954A2" w:rsidP="00A954A2">
      <w:pPr>
        <w:pStyle w:val="GG-body"/>
        <w:spacing w:after="20"/>
        <w:ind w:left="1418" w:hanging="1134"/>
      </w:pPr>
      <w:r>
        <w:t>463038.08mE</w:t>
      </w:r>
      <w:r>
        <w:tab/>
        <w:t>6948851.46mN</w:t>
      </w:r>
    </w:p>
    <w:p w14:paraId="46C260B4" w14:textId="77777777" w:rsidR="00A954A2" w:rsidRDefault="00A954A2" w:rsidP="00A954A2">
      <w:pPr>
        <w:pStyle w:val="GG-body"/>
        <w:spacing w:after="20"/>
        <w:ind w:left="1418" w:hanging="1134"/>
      </w:pPr>
      <w:r>
        <w:t>463089.00mE</w:t>
      </w:r>
      <w:r>
        <w:tab/>
        <w:t>6948788.26mN</w:t>
      </w:r>
    </w:p>
    <w:p w14:paraId="2A04C477" w14:textId="77777777" w:rsidR="00A954A2" w:rsidRDefault="00A954A2" w:rsidP="00A954A2">
      <w:pPr>
        <w:pStyle w:val="GG-body"/>
        <w:spacing w:after="20"/>
        <w:ind w:left="1418" w:hanging="1134"/>
      </w:pPr>
      <w:r>
        <w:t>463089.02mE</w:t>
      </w:r>
      <w:r>
        <w:tab/>
        <w:t>6948788.24mN</w:t>
      </w:r>
    </w:p>
    <w:p w14:paraId="13F1D25D" w14:textId="77777777" w:rsidR="00A954A2" w:rsidRDefault="00A954A2" w:rsidP="00A954A2">
      <w:pPr>
        <w:pStyle w:val="GG-body"/>
        <w:spacing w:after="20"/>
        <w:ind w:left="1418" w:hanging="1134"/>
      </w:pPr>
      <w:r>
        <w:t>463137.35mE</w:t>
      </w:r>
      <w:r>
        <w:tab/>
        <w:t>6948727.81mN</w:t>
      </w:r>
    </w:p>
    <w:p w14:paraId="3F1FF80D" w14:textId="77777777" w:rsidR="00A954A2" w:rsidRDefault="00A954A2" w:rsidP="00A954A2">
      <w:pPr>
        <w:pStyle w:val="GG-body"/>
        <w:spacing w:after="20"/>
        <w:ind w:left="1418" w:hanging="1134"/>
      </w:pPr>
      <w:r>
        <w:t>463184.29mE</w:t>
      </w:r>
      <w:r>
        <w:tab/>
        <w:t>6948670.15mN</w:t>
      </w:r>
    </w:p>
    <w:p w14:paraId="487BE263" w14:textId="77777777" w:rsidR="00A954A2" w:rsidRDefault="00A954A2" w:rsidP="00A954A2">
      <w:pPr>
        <w:pStyle w:val="GG-body"/>
        <w:spacing w:after="20"/>
        <w:ind w:left="1418" w:hanging="1134"/>
      </w:pPr>
      <w:r>
        <w:t>463184.33mE</w:t>
      </w:r>
      <w:r>
        <w:tab/>
        <w:t>6948670.10mN</w:t>
      </w:r>
    </w:p>
    <w:p w14:paraId="53A8DDBC" w14:textId="77777777" w:rsidR="00A954A2" w:rsidRDefault="00A954A2" w:rsidP="00A954A2">
      <w:pPr>
        <w:pStyle w:val="GG-body"/>
        <w:spacing w:after="20"/>
        <w:ind w:left="1418" w:hanging="1134"/>
      </w:pPr>
      <w:r>
        <w:t>463221.29mE</w:t>
      </w:r>
      <w:r>
        <w:tab/>
        <w:t>6948623.58mN</w:t>
      </w:r>
    </w:p>
    <w:p w14:paraId="104F531C" w14:textId="77777777" w:rsidR="00A954A2" w:rsidRDefault="00A954A2" w:rsidP="00A954A2">
      <w:pPr>
        <w:pStyle w:val="GG-body"/>
        <w:spacing w:after="20"/>
        <w:ind w:left="1418" w:hanging="1134"/>
      </w:pPr>
      <w:r>
        <w:t>463221.30mE</w:t>
      </w:r>
      <w:r>
        <w:tab/>
        <w:t>6948623.56mN</w:t>
      </w:r>
    </w:p>
    <w:p w14:paraId="4E341C88" w14:textId="77777777" w:rsidR="00A954A2" w:rsidRDefault="00A954A2" w:rsidP="00A954A2">
      <w:pPr>
        <w:pStyle w:val="GG-body"/>
        <w:spacing w:after="20"/>
        <w:ind w:left="1418" w:hanging="1134"/>
      </w:pPr>
      <w:r>
        <w:t>463394.18mE</w:t>
      </w:r>
      <w:r>
        <w:tab/>
        <w:t>6948404.32mN</w:t>
      </w:r>
    </w:p>
    <w:p w14:paraId="4037728F" w14:textId="77777777" w:rsidR="00A954A2" w:rsidRDefault="00A954A2" w:rsidP="00A954A2">
      <w:pPr>
        <w:pStyle w:val="GG-body"/>
        <w:spacing w:after="20"/>
        <w:ind w:left="1418" w:hanging="1134"/>
      </w:pPr>
      <w:r>
        <w:t>463394.26mE</w:t>
      </w:r>
      <w:r>
        <w:tab/>
        <w:t>6948404.22mN</w:t>
      </w:r>
    </w:p>
    <w:p w14:paraId="2A32BA08" w14:textId="77777777" w:rsidR="00A954A2" w:rsidRDefault="00A954A2" w:rsidP="00A954A2">
      <w:pPr>
        <w:pStyle w:val="GG-body"/>
        <w:spacing w:after="20"/>
        <w:ind w:left="1418" w:hanging="1134"/>
      </w:pPr>
      <w:r>
        <w:t>463432.80mE</w:t>
      </w:r>
      <w:r>
        <w:tab/>
        <w:t>6948352.72mN</w:t>
      </w:r>
    </w:p>
    <w:p w14:paraId="771795D3" w14:textId="77777777" w:rsidR="00A954A2" w:rsidRDefault="00A954A2" w:rsidP="00A954A2">
      <w:pPr>
        <w:pStyle w:val="GG-body"/>
        <w:spacing w:after="20"/>
        <w:ind w:left="1418" w:hanging="1134"/>
      </w:pPr>
      <w:r>
        <w:t>463488.85mE</w:t>
      </w:r>
      <w:r>
        <w:tab/>
        <w:t>6948278.82mN</w:t>
      </w:r>
    </w:p>
    <w:p w14:paraId="5EDBC672" w14:textId="77777777" w:rsidR="00A954A2" w:rsidRDefault="00A954A2" w:rsidP="00A954A2">
      <w:pPr>
        <w:pStyle w:val="GG-body"/>
        <w:spacing w:after="20"/>
        <w:ind w:left="1418" w:hanging="1134"/>
      </w:pPr>
      <w:r>
        <w:t>463540.05mE</w:t>
      </w:r>
      <w:r>
        <w:tab/>
        <w:t>6948213.09mN</w:t>
      </w:r>
    </w:p>
    <w:p w14:paraId="3058FAED" w14:textId="77777777" w:rsidR="00A954A2" w:rsidRDefault="00A954A2" w:rsidP="00A954A2">
      <w:pPr>
        <w:pStyle w:val="GG-body"/>
        <w:spacing w:after="20"/>
        <w:ind w:left="1418" w:hanging="1134"/>
      </w:pPr>
      <w:r>
        <w:t>463540.07mE</w:t>
      </w:r>
      <w:r>
        <w:tab/>
        <w:t>6948213.07mN</w:t>
      </w:r>
    </w:p>
    <w:p w14:paraId="609F2512" w14:textId="77777777" w:rsidR="00A954A2" w:rsidRDefault="00A954A2" w:rsidP="00A954A2">
      <w:pPr>
        <w:pStyle w:val="GG-body"/>
        <w:spacing w:after="20"/>
        <w:ind w:left="1418" w:hanging="1134"/>
      </w:pPr>
      <w:r>
        <w:t>463589.21mE</w:t>
      </w:r>
      <w:r>
        <w:tab/>
        <w:t>6948149.31mN</w:t>
      </w:r>
    </w:p>
    <w:p w14:paraId="545E0E9C" w14:textId="77777777" w:rsidR="00A954A2" w:rsidRDefault="00A954A2" w:rsidP="00A954A2">
      <w:pPr>
        <w:pStyle w:val="GG-body"/>
        <w:spacing w:after="20"/>
        <w:ind w:left="1418" w:hanging="1134"/>
      </w:pPr>
      <w:r>
        <w:t>463589.23mE</w:t>
      </w:r>
      <w:r>
        <w:tab/>
        <w:t>6948149.28mN</w:t>
      </w:r>
    </w:p>
    <w:p w14:paraId="3763662B" w14:textId="77777777" w:rsidR="00A954A2" w:rsidRDefault="00A954A2" w:rsidP="00A954A2">
      <w:pPr>
        <w:pStyle w:val="GG-body"/>
        <w:spacing w:after="20"/>
        <w:ind w:left="1418" w:hanging="1134"/>
      </w:pPr>
      <w:r>
        <w:t>463634.02mE</w:t>
      </w:r>
      <w:r>
        <w:tab/>
        <w:t>6948090.37mN</w:t>
      </w:r>
    </w:p>
    <w:p w14:paraId="7B533DE2" w14:textId="77777777" w:rsidR="00A954A2" w:rsidRDefault="00A954A2" w:rsidP="00A954A2">
      <w:pPr>
        <w:pStyle w:val="GG-body"/>
        <w:spacing w:after="20"/>
        <w:ind w:left="1418" w:hanging="1134"/>
      </w:pPr>
      <w:r>
        <w:t>463634.03mE</w:t>
      </w:r>
      <w:r>
        <w:tab/>
        <w:t>6948090.35mN</w:t>
      </w:r>
    </w:p>
    <w:p w14:paraId="437A0522" w14:textId="77777777" w:rsidR="00A954A2" w:rsidRDefault="00A954A2" w:rsidP="00A954A2">
      <w:pPr>
        <w:pStyle w:val="GG-body"/>
        <w:spacing w:after="20"/>
        <w:ind w:left="1418" w:hanging="1134"/>
      </w:pPr>
      <w:r>
        <w:t>463676.93mE</w:t>
      </w:r>
      <w:r>
        <w:tab/>
        <w:t>6948033.32mN</w:t>
      </w:r>
    </w:p>
    <w:p w14:paraId="3B23B0E9" w14:textId="77777777" w:rsidR="00A954A2" w:rsidRDefault="00A954A2" w:rsidP="00A954A2">
      <w:pPr>
        <w:pStyle w:val="GG-body"/>
        <w:spacing w:after="20"/>
        <w:ind w:left="1418" w:hanging="1134"/>
      </w:pPr>
      <w:r>
        <w:t>463677.07mE</w:t>
      </w:r>
      <w:r>
        <w:tab/>
        <w:t>6948033.14mN</w:t>
      </w:r>
    </w:p>
    <w:p w14:paraId="6346A007" w14:textId="77777777" w:rsidR="00A954A2" w:rsidRDefault="00A954A2" w:rsidP="00A954A2">
      <w:pPr>
        <w:pStyle w:val="GG-body"/>
        <w:spacing w:after="20"/>
        <w:ind w:left="1418" w:hanging="1134"/>
      </w:pPr>
      <w:r>
        <w:t>463715.63mE</w:t>
      </w:r>
      <w:r>
        <w:tab/>
        <w:t>6947976.65mN</w:t>
      </w:r>
    </w:p>
    <w:p w14:paraId="27760E07" w14:textId="77777777" w:rsidR="00A954A2" w:rsidRDefault="00A954A2" w:rsidP="00A954A2">
      <w:pPr>
        <w:pStyle w:val="GG-body"/>
        <w:spacing w:after="20"/>
        <w:ind w:left="1418" w:hanging="1134"/>
      </w:pPr>
      <w:r>
        <w:t>463715.76mE</w:t>
      </w:r>
      <w:r>
        <w:tab/>
        <w:t>6947976.45mN</w:t>
      </w:r>
    </w:p>
    <w:p w14:paraId="7704E214" w14:textId="77777777" w:rsidR="00A954A2" w:rsidRDefault="00A954A2" w:rsidP="00A954A2">
      <w:pPr>
        <w:pStyle w:val="GG-body"/>
        <w:spacing w:after="20"/>
        <w:ind w:left="1418" w:hanging="1134"/>
      </w:pPr>
      <w:r>
        <w:t>463754.43mE</w:t>
      </w:r>
      <w:r>
        <w:tab/>
        <w:t>6947913.65mN</w:t>
      </w:r>
    </w:p>
    <w:p w14:paraId="11621AAC" w14:textId="77777777" w:rsidR="00A954A2" w:rsidRDefault="00A954A2" w:rsidP="00A954A2">
      <w:pPr>
        <w:pStyle w:val="GG-body"/>
        <w:spacing w:after="20"/>
        <w:ind w:left="1418" w:hanging="1134"/>
      </w:pPr>
      <w:r>
        <w:t>463754.60mE</w:t>
      </w:r>
      <w:r>
        <w:tab/>
        <w:t>6947913.35mN</w:t>
      </w:r>
    </w:p>
    <w:p w14:paraId="7BA5E045" w14:textId="77777777" w:rsidR="00A954A2" w:rsidRDefault="00A954A2" w:rsidP="00A954A2">
      <w:pPr>
        <w:pStyle w:val="GG-body"/>
        <w:spacing w:after="20"/>
        <w:ind w:left="1418" w:hanging="1134"/>
      </w:pPr>
      <w:r>
        <w:t>463792.80mE</w:t>
      </w:r>
      <w:r>
        <w:tab/>
        <w:t>6947840.60mN</w:t>
      </w:r>
    </w:p>
    <w:p w14:paraId="2599A237" w14:textId="77777777" w:rsidR="00A954A2" w:rsidRDefault="00A954A2" w:rsidP="00A954A2">
      <w:pPr>
        <w:pStyle w:val="GG-body"/>
        <w:spacing w:after="20"/>
        <w:ind w:left="1418" w:hanging="1134"/>
      </w:pPr>
      <w:r>
        <w:t>463831.69mE</w:t>
      </w:r>
      <w:r>
        <w:tab/>
        <w:t>6947768.30mN</w:t>
      </w:r>
    </w:p>
    <w:p w14:paraId="11F0E83B" w14:textId="77777777" w:rsidR="00A954A2" w:rsidRDefault="00A954A2" w:rsidP="00A954A2">
      <w:pPr>
        <w:pStyle w:val="GG-body"/>
        <w:spacing w:after="20"/>
        <w:ind w:left="1418" w:hanging="1134"/>
      </w:pPr>
      <w:r>
        <w:t>463869.30mE</w:t>
      </w:r>
      <w:r>
        <w:tab/>
        <w:t>6947698.85mN</w:t>
      </w:r>
    </w:p>
    <w:p w14:paraId="6209E783" w14:textId="77777777" w:rsidR="00A954A2" w:rsidRDefault="00A954A2" w:rsidP="00A954A2">
      <w:pPr>
        <w:pStyle w:val="GG-body"/>
        <w:spacing w:after="20"/>
        <w:ind w:left="1418" w:hanging="1134"/>
      </w:pPr>
      <w:r>
        <w:lastRenderedPageBreak/>
        <w:t>463869.37mE</w:t>
      </w:r>
      <w:r>
        <w:tab/>
        <w:t>6947698.71mN</w:t>
      </w:r>
    </w:p>
    <w:p w14:paraId="310382C1" w14:textId="77777777" w:rsidR="00A954A2" w:rsidRDefault="00A954A2" w:rsidP="00A954A2">
      <w:pPr>
        <w:pStyle w:val="GG-body"/>
        <w:spacing w:after="20"/>
        <w:ind w:left="1418" w:hanging="1134"/>
      </w:pPr>
      <w:r>
        <w:t>463903.62mE</w:t>
      </w:r>
      <w:r>
        <w:tab/>
        <w:t>6947630.35mN</w:t>
      </w:r>
    </w:p>
    <w:p w14:paraId="6EBBEABF" w14:textId="77777777" w:rsidR="00A954A2" w:rsidRDefault="00A954A2" w:rsidP="00A954A2">
      <w:pPr>
        <w:pStyle w:val="GG-body"/>
        <w:spacing w:after="20"/>
        <w:ind w:left="1418" w:hanging="1134"/>
      </w:pPr>
      <w:r>
        <w:t>463903.73mE</w:t>
      </w:r>
      <w:r>
        <w:tab/>
        <w:t>6947630.11mN</w:t>
      </w:r>
    </w:p>
    <w:p w14:paraId="3A2989EA" w14:textId="77777777" w:rsidR="00A954A2" w:rsidRDefault="00A954A2" w:rsidP="00A954A2">
      <w:pPr>
        <w:pStyle w:val="GG-body"/>
        <w:spacing w:after="20"/>
        <w:ind w:left="1418" w:hanging="1134"/>
      </w:pPr>
      <w:r>
        <w:t>463913.17mE</w:t>
      </w:r>
      <w:r>
        <w:tab/>
        <w:t>6947608.43mN</w:t>
      </w:r>
    </w:p>
    <w:p w14:paraId="669C9878" w14:textId="77777777" w:rsidR="00A954A2" w:rsidRDefault="00A954A2" w:rsidP="00A954A2">
      <w:pPr>
        <w:pStyle w:val="GG-body"/>
        <w:spacing w:after="20"/>
        <w:ind w:left="1418" w:hanging="1134"/>
      </w:pPr>
      <w:r>
        <w:t>463913.52mE</w:t>
      </w:r>
      <w:r>
        <w:tab/>
        <w:t>6947607.26mN</w:t>
      </w:r>
    </w:p>
    <w:p w14:paraId="209211DB" w14:textId="77777777" w:rsidR="00A954A2" w:rsidRDefault="00A954A2" w:rsidP="00A954A2">
      <w:pPr>
        <w:pStyle w:val="GG-body"/>
        <w:spacing w:after="20"/>
        <w:ind w:left="1418" w:hanging="1134"/>
      </w:pPr>
      <w:r>
        <w:t>463917.54mE</w:t>
      </w:r>
      <w:r>
        <w:tab/>
        <w:t>6947583.46mN</w:t>
      </w:r>
    </w:p>
    <w:p w14:paraId="1EC3C55E" w14:textId="77777777" w:rsidR="00A954A2" w:rsidRDefault="00A954A2" w:rsidP="00A954A2">
      <w:pPr>
        <w:pStyle w:val="GG-body"/>
        <w:spacing w:after="20"/>
        <w:ind w:left="1418" w:hanging="1134"/>
      </w:pPr>
      <w:r>
        <w:t>463917.61mE</w:t>
      </w:r>
      <w:r>
        <w:tab/>
        <w:t>6947582.56mN</w:t>
      </w:r>
    </w:p>
    <w:p w14:paraId="57777393" w14:textId="77777777" w:rsidR="00A954A2" w:rsidRDefault="00A954A2" w:rsidP="00A954A2">
      <w:pPr>
        <w:pStyle w:val="GG-body"/>
        <w:spacing w:after="20"/>
        <w:ind w:left="1418" w:hanging="1134"/>
      </w:pPr>
      <w:r>
        <w:t>463917.04mE</w:t>
      </w:r>
      <w:r>
        <w:tab/>
        <w:t>6947540.24mN</w:t>
      </w:r>
    </w:p>
    <w:p w14:paraId="1C99B2BC" w14:textId="77777777" w:rsidR="00A954A2" w:rsidRDefault="00A954A2" w:rsidP="00A954A2">
      <w:pPr>
        <w:pStyle w:val="GG-body"/>
        <w:spacing w:after="20"/>
        <w:ind w:left="1418" w:hanging="1134"/>
      </w:pPr>
      <w:r>
        <w:t>463916.99mE</w:t>
      </w:r>
      <w:r>
        <w:tab/>
        <w:t>6947539.60mN</w:t>
      </w:r>
    </w:p>
    <w:p w14:paraId="4F6A9217" w14:textId="77777777" w:rsidR="00A954A2" w:rsidRDefault="00A954A2" w:rsidP="00A954A2">
      <w:pPr>
        <w:pStyle w:val="GG-body"/>
        <w:spacing w:after="20"/>
        <w:ind w:left="1418" w:hanging="1134"/>
      </w:pPr>
      <w:r>
        <w:t>463908.00mE</w:t>
      </w:r>
      <w:r>
        <w:tab/>
        <w:t>6947477.21mN</w:t>
      </w:r>
    </w:p>
    <w:p w14:paraId="4673543F" w14:textId="77777777" w:rsidR="00A954A2" w:rsidRDefault="00A954A2" w:rsidP="00A954A2">
      <w:pPr>
        <w:pStyle w:val="GG-body"/>
        <w:spacing w:after="20"/>
        <w:ind w:left="1418" w:hanging="1134"/>
      </w:pPr>
      <w:r>
        <w:t>463897.84mE</w:t>
      </w:r>
      <w:r>
        <w:tab/>
        <w:t>6947407.06mN</w:t>
      </w:r>
    </w:p>
    <w:p w14:paraId="5173D133" w14:textId="77777777" w:rsidR="00A954A2" w:rsidRDefault="00A954A2" w:rsidP="00A954A2">
      <w:pPr>
        <w:pStyle w:val="GG-body"/>
        <w:spacing w:after="20"/>
        <w:ind w:left="1418" w:hanging="1134"/>
      </w:pPr>
      <w:r>
        <w:t>463897.82mE</w:t>
      </w:r>
      <w:r>
        <w:tab/>
        <w:t>6947406.92mN</w:t>
      </w:r>
    </w:p>
    <w:p w14:paraId="632D62F9" w14:textId="77777777" w:rsidR="00A954A2" w:rsidRDefault="00A954A2" w:rsidP="00A954A2">
      <w:pPr>
        <w:pStyle w:val="GG-body"/>
        <w:spacing w:after="20"/>
        <w:ind w:left="1418" w:hanging="1134"/>
      </w:pPr>
      <w:r>
        <w:t>463886.76mE</w:t>
      </w:r>
      <w:r>
        <w:tab/>
        <w:t>6947342.64mN</w:t>
      </w:r>
    </w:p>
    <w:p w14:paraId="5F3AD54E" w14:textId="77777777" w:rsidR="00A954A2" w:rsidRDefault="00A954A2" w:rsidP="00A954A2">
      <w:pPr>
        <w:pStyle w:val="GG-body"/>
        <w:spacing w:after="20"/>
        <w:ind w:left="1418" w:hanging="1134"/>
      </w:pPr>
      <w:r>
        <w:t>463886.46mE</w:t>
      </w:r>
      <w:r>
        <w:tab/>
        <w:t>6947341.61mN</w:t>
      </w:r>
    </w:p>
    <w:p w14:paraId="6F15EBEC" w14:textId="77777777" w:rsidR="00A954A2" w:rsidRDefault="00A954A2" w:rsidP="00A954A2">
      <w:pPr>
        <w:pStyle w:val="GG-body"/>
        <w:spacing w:after="20"/>
        <w:ind w:left="1418" w:hanging="1134"/>
      </w:pPr>
      <w:r>
        <w:t>463863.96mE</w:t>
      </w:r>
      <w:r>
        <w:tab/>
        <w:t>6947286.38mN</w:t>
      </w:r>
    </w:p>
    <w:p w14:paraId="3708ADBA" w14:textId="77777777" w:rsidR="00A954A2" w:rsidRDefault="00A954A2" w:rsidP="00A954A2">
      <w:pPr>
        <w:pStyle w:val="GG-body"/>
        <w:spacing w:after="20"/>
        <w:ind w:left="1418" w:hanging="1134"/>
      </w:pPr>
      <w:r>
        <w:t>463856.18mE</w:t>
      </w:r>
      <w:r>
        <w:tab/>
        <w:t>6947233.84mN</w:t>
      </w:r>
    </w:p>
    <w:p w14:paraId="62FD8F1C" w14:textId="77777777" w:rsidR="00A954A2" w:rsidRDefault="00A954A2" w:rsidP="00A954A2">
      <w:pPr>
        <w:pStyle w:val="GG-body"/>
        <w:spacing w:after="20"/>
        <w:ind w:left="1418" w:hanging="1134"/>
      </w:pPr>
      <w:r>
        <w:t>463884.62mE</w:t>
      </w:r>
      <w:r>
        <w:tab/>
        <w:t>6947184.41mN</w:t>
      </w:r>
    </w:p>
    <w:p w14:paraId="34681D82" w14:textId="77777777" w:rsidR="00A954A2" w:rsidRDefault="00A954A2" w:rsidP="00A954A2">
      <w:pPr>
        <w:pStyle w:val="GG-body"/>
        <w:spacing w:after="20"/>
        <w:ind w:left="1418" w:hanging="1134"/>
      </w:pPr>
      <w:r>
        <w:t>463921.19mE</w:t>
      </w:r>
      <w:r>
        <w:tab/>
        <w:t>6947135.69mN</w:t>
      </w:r>
    </w:p>
    <w:p w14:paraId="1940D321" w14:textId="77777777" w:rsidR="00A954A2" w:rsidRDefault="00A954A2" w:rsidP="00A954A2">
      <w:pPr>
        <w:pStyle w:val="GG-body"/>
        <w:spacing w:after="20"/>
        <w:ind w:left="1418" w:hanging="1134"/>
      </w:pPr>
      <w:r>
        <w:t>463921.84mE</w:t>
      </w:r>
      <w:r>
        <w:tab/>
        <w:t>6947134.53mN</w:t>
      </w:r>
    </w:p>
    <w:p w14:paraId="66F056BA" w14:textId="77777777" w:rsidR="00A954A2" w:rsidRDefault="00A954A2" w:rsidP="00A954A2">
      <w:pPr>
        <w:pStyle w:val="GG-body"/>
        <w:spacing w:after="20"/>
        <w:ind w:left="1418" w:hanging="1134"/>
      </w:pPr>
      <w:r>
        <w:t>463922.16mE</w:t>
      </w:r>
      <w:r>
        <w:tab/>
        <w:t>6947133.25mN</w:t>
      </w:r>
    </w:p>
    <w:p w14:paraId="2D3C1130" w14:textId="77777777" w:rsidR="00A954A2" w:rsidRDefault="00A954A2" w:rsidP="00A954A2">
      <w:pPr>
        <w:pStyle w:val="GG-body"/>
        <w:spacing w:after="20"/>
        <w:ind w:left="1418" w:hanging="1134"/>
      </w:pPr>
      <w:r>
        <w:t>463929.06mE</w:t>
      </w:r>
      <w:r>
        <w:tab/>
        <w:t>6947071.68mN</w:t>
      </w:r>
    </w:p>
    <w:p w14:paraId="746C1C53" w14:textId="77777777" w:rsidR="00A954A2" w:rsidRDefault="00A954A2" w:rsidP="00A954A2">
      <w:pPr>
        <w:pStyle w:val="GG-body"/>
        <w:spacing w:after="20"/>
        <w:ind w:left="1418" w:hanging="1134"/>
      </w:pPr>
      <w:r>
        <w:t>463929.08mE</w:t>
      </w:r>
      <w:r>
        <w:tab/>
        <w:t>6947070.95mN</w:t>
      </w:r>
    </w:p>
    <w:p w14:paraId="72879DB3" w14:textId="77777777" w:rsidR="00A954A2" w:rsidRDefault="00A954A2" w:rsidP="00A954A2">
      <w:pPr>
        <w:pStyle w:val="GG-body"/>
        <w:spacing w:after="20"/>
        <w:ind w:left="1418" w:hanging="1134"/>
      </w:pPr>
      <w:r>
        <w:t>463926.90mE</w:t>
      </w:r>
      <w:r>
        <w:tab/>
        <w:t>6947008.46mN</w:t>
      </w:r>
    </w:p>
    <w:p w14:paraId="57B9DE7A" w14:textId="77777777" w:rsidR="00A954A2" w:rsidRDefault="00A954A2" w:rsidP="00A954A2">
      <w:pPr>
        <w:pStyle w:val="GG-body"/>
        <w:spacing w:after="20"/>
        <w:ind w:left="1418" w:hanging="1134"/>
      </w:pPr>
      <w:r>
        <w:t>463926.79mE</w:t>
      </w:r>
      <w:r>
        <w:tab/>
        <w:t>6947007.58mN</w:t>
      </w:r>
    </w:p>
    <w:p w14:paraId="1098D14E" w14:textId="77777777" w:rsidR="00A954A2" w:rsidRDefault="00A954A2" w:rsidP="00A954A2">
      <w:pPr>
        <w:pStyle w:val="GG-body"/>
        <w:spacing w:after="20"/>
        <w:ind w:left="1418" w:hanging="1134"/>
      </w:pPr>
      <w:r>
        <w:t>463912.67mE</w:t>
      </w:r>
      <w:r>
        <w:tab/>
        <w:t>6946942.19mN</w:t>
      </w:r>
    </w:p>
    <w:p w14:paraId="51A24ECA" w14:textId="77777777" w:rsidR="00A954A2" w:rsidRDefault="00A954A2" w:rsidP="00A954A2">
      <w:pPr>
        <w:pStyle w:val="GG-body"/>
        <w:spacing w:after="20"/>
        <w:ind w:left="1418" w:hanging="1134"/>
      </w:pPr>
      <w:r>
        <w:t>463912.60mE</w:t>
      </w:r>
      <w:r>
        <w:tab/>
        <w:t>6946941.88mN</w:t>
      </w:r>
    </w:p>
    <w:p w14:paraId="5AB570BA" w14:textId="77777777" w:rsidR="00A954A2" w:rsidRDefault="00A954A2" w:rsidP="00A954A2">
      <w:pPr>
        <w:pStyle w:val="GG-body"/>
        <w:spacing w:after="20"/>
        <w:ind w:left="1418" w:hanging="1134"/>
      </w:pPr>
      <w:r>
        <w:t>463889.95mE</w:t>
      </w:r>
      <w:r>
        <w:tab/>
        <w:t>6946861.75mN</w:t>
      </w:r>
    </w:p>
    <w:p w14:paraId="7DB26523" w14:textId="77777777" w:rsidR="00A954A2" w:rsidRDefault="00A954A2" w:rsidP="00A954A2">
      <w:pPr>
        <w:pStyle w:val="GG-body"/>
        <w:spacing w:after="20"/>
        <w:ind w:left="1418" w:hanging="1134"/>
      </w:pPr>
      <w:r>
        <w:t>463866.54mE</w:t>
      </w:r>
      <w:r>
        <w:tab/>
        <w:t>6946776.59mN</w:t>
      </w:r>
    </w:p>
    <w:p w14:paraId="3FDEDA30" w14:textId="77777777" w:rsidR="00A954A2" w:rsidRDefault="00A954A2" w:rsidP="00A954A2">
      <w:pPr>
        <w:pStyle w:val="GG-body"/>
        <w:spacing w:after="20"/>
        <w:ind w:left="1418" w:hanging="1134"/>
      </w:pPr>
      <w:r>
        <w:t>463846.39mE</w:t>
      </w:r>
      <w:r>
        <w:tab/>
        <w:t>6946692.47mN</w:t>
      </w:r>
    </w:p>
    <w:p w14:paraId="6365419F" w14:textId="77777777" w:rsidR="00A954A2" w:rsidRDefault="00A954A2" w:rsidP="00A954A2">
      <w:pPr>
        <w:pStyle w:val="GG-body"/>
        <w:spacing w:after="20"/>
        <w:ind w:left="1418" w:hanging="1134"/>
      </w:pPr>
      <w:r>
        <w:t>463829.56mE</w:t>
      </w:r>
      <w:r>
        <w:tab/>
        <w:t>6946615.81mN</w:t>
      </w:r>
    </w:p>
    <w:p w14:paraId="3E9356F7" w14:textId="77777777" w:rsidR="00A954A2" w:rsidRDefault="00A954A2" w:rsidP="00A954A2">
      <w:pPr>
        <w:pStyle w:val="GG-body"/>
        <w:spacing w:after="20"/>
        <w:ind w:left="1418" w:hanging="1134"/>
      </w:pPr>
      <w:r>
        <w:t>463829.55mE</w:t>
      </w:r>
      <w:r>
        <w:tab/>
        <w:t>6946615.79mN</w:t>
      </w:r>
    </w:p>
    <w:p w14:paraId="357C1248" w14:textId="77777777" w:rsidR="00A954A2" w:rsidRDefault="00A954A2" w:rsidP="00A954A2">
      <w:pPr>
        <w:pStyle w:val="GG-body"/>
        <w:spacing w:after="20"/>
        <w:ind w:left="1418" w:hanging="1134"/>
      </w:pPr>
      <w:r>
        <w:t>463814.36mE</w:t>
      </w:r>
      <w:r>
        <w:tab/>
        <w:t>6946548.28mN</w:t>
      </w:r>
    </w:p>
    <w:p w14:paraId="73D611BF" w14:textId="77777777" w:rsidR="00A954A2" w:rsidRDefault="00A954A2" w:rsidP="00A954A2">
      <w:pPr>
        <w:pStyle w:val="GG-body"/>
        <w:spacing w:after="20"/>
        <w:ind w:left="1418" w:hanging="1134"/>
      </w:pPr>
      <w:r>
        <w:t>463814.36mE</w:t>
      </w:r>
      <w:r>
        <w:tab/>
        <w:t>6946548.28mN</w:t>
      </w:r>
    </w:p>
    <w:p w14:paraId="7673B210" w14:textId="77777777" w:rsidR="00A954A2" w:rsidRDefault="00A954A2" w:rsidP="00A954A2">
      <w:pPr>
        <w:pStyle w:val="GG-body"/>
        <w:spacing w:after="20"/>
        <w:ind w:left="1418" w:hanging="1134"/>
      </w:pPr>
      <w:r>
        <w:t>463802.08mE</w:t>
      </w:r>
      <w:r>
        <w:tab/>
        <w:t>6946494.18mN</w:t>
      </w:r>
    </w:p>
    <w:p w14:paraId="4F82FC62" w14:textId="77777777" w:rsidR="00A954A2" w:rsidRDefault="00A954A2" w:rsidP="00A954A2">
      <w:pPr>
        <w:pStyle w:val="GG-body"/>
        <w:spacing w:after="20"/>
        <w:ind w:left="1418" w:hanging="1134"/>
      </w:pPr>
      <w:r>
        <w:t>463802.08mE</w:t>
      </w:r>
      <w:r>
        <w:tab/>
        <w:t>6946494.17mN</w:t>
      </w:r>
    </w:p>
    <w:p w14:paraId="6F191D15" w14:textId="77777777" w:rsidR="00A954A2" w:rsidRDefault="00A954A2" w:rsidP="00A954A2">
      <w:pPr>
        <w:pStyle w:val="GG-body"/>
        <w:spacing w:after="20"/>
        <w:ind w:left="1418" w:hanging="1134"/>
      </w:pPr>
      <w:r>
        <w:t>463798.29mE</w:t>
      </w:r>
      <w:r>
        <w:tab/>
        <w:t>6946477.70mN</w:t>
      </w:r>
    </w:p>
    <w:p w14:paraId="317D9488" w14:textId="77777777" w:rsidR="00A954A2" w:rsidRDefault="00A954A2" w:rsidP="00A954A2">
      <w:pPr>
        <w:pStyle w:val="GG-body"/>
        <w:spacing w:after="20"/>
        <w:ind w:left="1418" w:hanging="1134"/>
      </w:pPr>
      <w:r>
        <w:t>463796.39mE</w:t>
      </w:r>
      <w:r>
        <w:tab/>
        <w:t>6946468.59mN</w:t>
      </w:r>
    </w:p>
    <w:p w14:paraId="39B80072" w14:textId="77777777" w:rsidR="00A954A2" w:rsidRDefault="00A954A2" w:rsidP="00A954A2">
      <w:pPr>
        <w:pStyle w:val="GG-body"/>
        <w:spacing w:after="20"/>
        <w:ind w:left="1418" w:hanging="1134"/>
      </w:pPr>
      <w:r>
        <w:t>463791.54mE</w:t>
      </w:r>
      <w:r>
        <w:tab/>
        <w:t>6946438.67mN</w:t>
      </w:r>
    </w:p>
    <w:p w14:paraId="62F5E37D" w14:textId="77777777" w:rsidR="00A954A2" w:rsidRDefault="00A954A2" w:rsidP="00A954A2">
      <w:pPr>
        <w:pStyle w:val="GG-body"/>
        <w:spacing w:after="20"/>
        <w:ind w:left="1418" w:hanging="1134"/>
      </w:pPr>
      <w:r>
        <w:t>463782.22mE</w:t>
      </w:r>
      <w:r>
        <w:tab/>
        <w:t>6946440.05mN</w:t>
      </w:r>
    </w:p>
    <w:p w14:paraId="0E251698" w14:textId="77777777" w:rsidR="00A954A2" w:rsidRDefault="00A954A2" w:rsidP="00A954A2">
      <w:pPr>
        <w:pStyle w:val="GG-body"/>
        <w:spacing w:after="20"/>
        <w:ind w:left="1418" w:hanging="1134"/>
      </w:pPr>
      <w:r>
        <w:t>463786.51mE</w:t>
      </w:r>
      <w:r>
        <w:tab/>
        <w:t>6946470.18mN</w:t>
      </w:r>
    </w:p>
    <w:p w14:paraId="3FE07313" w14:textId="77777777" w:rsidR="00A954A2" w:rsidRDefault="00A954A2" w:rsidP="00A954A2">
      <w:pPr>
        <w:pStyle w:val="GG-body"/>
        <w:spacing w:after="20"/>
        <w:ind w:left="1418" w:hanging="1134"/>
      </w:pPr>
      <w:r>
        <w:t>463786.57mE</w:t>
      </w:r>
      <w:r>
        <w:tab/>
        <w:t>6946470.49mN</w:t>
      </w:r>
    </w:p>
    <w:p w14:paraId="20AB800A" w14:textId="77777777" w:rsidR="00A954A2" w:rsidRDefault="00A954A2" w:rsidP="00A954A2">
      <w:pPr>
        <w:pStyle w:val="GG-body"/>
        <w:spacing w:after="20"/>
        <w:ind w:left="1418" w:hanging="1134"/>
      </w:pPr>
      <w:r>
        <w:t>463788.51mE</w:t>
      </w:r>
      <w:r>
        <w:tab/>
        <w:t>6946479.80mN</w:t>
      </w:r>
    </w:p>
    <w:p w14:paraId="6E5BB4D4" w14:textId="77777777" w:rsidR="00A954A2" w:rsidRDefault="00A954A2" w:rsidP="00A954A2">
      <w:pPr>
        <w:pStyle w:val="GG-body"/>
        <w:spacing w:after="20"/>
        <w:ind w:left="1418" w:hanging="1134"/>
      </w:pPr>
      <w:r>
        <w:t>463788.54mE</w:t>
      </w:r>
      <w:r>
        <w:tab/>
        <w:t>6946479.89mN</w:t>
      </w:r>
    </w:p>
    <w:p w14:paraId="4F3527DE" w14:textId="77777777" w:rsidR="00A954A2" w:rsidRDefault="00A954A2" w:rsidP="00A954A2">
      <w:pPr>
        <w:pStyle w:val="GG-body"/>
        <w:spacing w:after="20"/>
        <w:ind w:left="1418" w:hanging="1134"/>
      </w:pPr>
      <w:r>
        <w:t>463792.33mE</w:t>
      </w:r>
      <w:r>
        <w:tab/>
        <w:t>6946496.40mN</w:t>
      </w:r>
    </w:p>
    <w:p w14:paraId="45475D6B" w14:textId="77777777" w:rsidR="00A954A2" w:rsidRDefault="00A954A2" w:rsidP="00A954A2">
      <w:pPr>
        <w:pStyle w:val="GG-body"/>
        <w:spacing w:after="20"/>
        <w:ind w:left="1418" w:hanging="1134"/>
      </w:pPr>
      <w:r>
        <w:t>463804.60mE</w:t>
      </w:r>
      <w:r>
        <w:tab/>
        <w:t>6946550.48mN</w:t>
      </w:r>
    </w:p>
    <w:p w14:paraId="5DD7AFAE" w14:textId="77777777" w:rsidR="00A954A2" w:rsidRDefault="00A954A2" w:rsidP="00A954A2">
      <w:pPr>
        <w:pStyle w:val="GG-body"/>
        <w:spacing w:after="20"/>
        <w:ind w:left="1418" w:hanging="1134"/>
      </w:pPr>
      <w:r>
        <w:t>463819.79mE</w:t>
      </w:r>
      <w:r>
        <w:tab/>
        <w:t>6946617.97mN</w:t>
      </w:r>
    </w:p>
    <w:p w14:paraId="367B8FF0" w14:textId="77777777" w:rsidR="00A954A2" w:rsidRDefault="00A954A2" w:rsidP="00A954A2">
      <w:pPr>
        <w:pStyle w:val="GG-body"/>
        <w:spacing w:after="20"/>
        <w:ind w:left="1418" w:hanging="1134"/>
      </w:pPr>
      <w:r>
        <w:t>463836.64mE</w:t>
      </w:r>
      <w:r>
        <w:tab/>
        <w:t>6946694.66mN</w:t>
      </w:r>
    </w:p>
    <w:p w14:paraId="3D4DA8FA" w14:textId="77777777" w:rsidR="00A954A2" w:rsidRDefault="00A954A2" w:rsidP="00A954A2">
      <w:pPr>
        <w:pStyle w:val="GG-body"/>
        <w:spacing w:after="20"/>
        <w:ind w:left="1418" w:hanging="1134"/>
      </w:pPr>
      <w:r>
        <w:t>463836.66mE</w:t>
      </w:r>
      <w:r>
        <w:tab/>
        <w:t>6946694.75mN</w:t>
      </w:r>
    </w:p>
    <w:p w14:paraId="675860E6" w14:textId="77777777" w:rsidR="00A954A2" w:rsidRDefault="00A954A2" w:rsidP="00A954A2">
      <w:pPr>
        <w:pStyle w:val="GG-body"/>
        <w:spacing w:after="20"/>
        <w:ind w:left="1418" w:hanging="1134"/>
      </w:pPr>
      <w:r>
        <w:t>463856.84mE</w:t>
      </w:r>
      <w:r>
        <w:tab/>
        <w:t>6946779.00mN</w:t>
      </w:r>
    </w:p>
    <w:p w14:paraId="448A4ED7" w14:textId="77777777" w:rsidR="00A954A2" w:rsidRDefault="00A954A2" w:rsidP="00A954A2">
      <w:pPr>
        <w:pStyle w:val="GG-body"/>
        <w:spacing w:after="20"/>
        <w:ind w:left="1418" w:hanging="1134"/>
      </w:pPr>
      <w:r>
        <w:t>463856.88mE</w:t>
      </w:r>
      <w:r>
        <w:tab/>
        <w:t>6946779.16mN</w:t>
      </w:r>
    </w:p>
    <w:p w14:paraId="08FF6E8B" w14:textId="77777777" w:rsidR="00A954A2" w:rsidRDefault="00A954A2" w:rsidP="00A954A2">
      <w:pPr>
        <w:pStyle w:val="GG-body"/>
        <w:spacing w:after="20"/>
        <w:ind w:left="1418" w:hanging="1134"/>
      </w:pPr>
      <w:r>
        <w:t>463880.31mE</w:t>
      </w:r>
      <w:r>
        <w:tab/>
        <w:t>6946864.41mN</w:t>
      </w:r>
    </w:p>
    <w:p w14:paraId="4A407534" w14:textId="77777777" w:rsidR="00A954A2" w:rsidRDefault="00A954A2" w:rsidP="00A954A2">
      <w:pPr>
        <w:pStyle w:val="GG-body"/>
        <w:spacing w:after="20"/>
        <w:ind w:left="1418" w:hanging="1134"/>
      </w:pPr>
      <w:r>
        <w:t>463880.32mE</w:t>
      </w:r>
      <w:r>
        <w:tab/>
        <w:t>6946864.45mN</w:t>
      </w:r>
    </w:p>
    <w:p w14:paraId="25DD3A43" w14:textId="77777777" w:rsidR="00A954A2" w:rsidRDefault="00A954A2" w:rsidP="00A954A2">
      <w:pPr>
        <w:pStyle w:val="GG-body"/>
        <w:spacing w:after="20"/>
        <w:ind w:left="1418" w:hanging="1134"/>
      </w:pPr>
      <w:r>
        <w:t>463902.93mE</w:t>
      </w:r>
      <w:r>
        <w:tab/>
        <w:t>6946944.45mN</w:t>
      </w:r>
    </w:p>
    <w:p w14:paraId="3310E52C" w14:textId="77777777" w:rsidR="00A954A2" w:rsidRDefault="00A954A2" w:rsidP="00A954A2">
      <w:pPr>
        <w:pStyle w:val="GG-body"/>
        <w:spacing w:after="20"/>
        <w:ind w:left="1418" w:hanging="1134"/>
      </w:pPr>
      <w:r>
        <w:t>463916.92mE</w:t>
      </w:r>
      <w:r>
        <w:tab/>
        <w:t>6947009.26mN</w:t>
      </w:r>
    </w:p>
    <w:p w14:paraId="2A3491BE" w14:textId="77777777" w:rsidR="00A954A2" w:rsidRDefault="00A954A2" w:rsidP="00A954A2">
      <w:pPr>
        <w:pStyle w:val="GG-body"/>
        <w:spacing w:after="20"/>
        <w:ind w:left="1418" w:hanging="1134"/>
      </w:pPr>
      <w:r>
        <w:t>463919.08mE</w:t>
      </w:r>
      <w:r>
        <w:tab/>
        <w:t>6947070.93mN</w:t>
      </w:r>
    </w:p>
    <w:p w14:paraId="3DC7E7D0" w14:textId="77777777" w:rsidR="00A954A2" w:rsidRDefault="00A954A2" w:rsidP="00A954A2">
      <w:pPr>
        <w:pStyle w:val="GG-body"/>
        <w:spacing w:after="20"/>
        <w:ind w:left="1418" w:hanging="1134"/>
      </w:pPr>
      <w:r>
        <w:t>463912.38mE</w:t>
      </w:r>
      <w:r>
        <w:tab/>
        <w:t>6947130.78mN</w:t>
      </w:r>
    </w:p>
    <w:p w14:paraId="3914DC79" w14:textId="77777777" w:rsidR="00A954A2" w:rsidRDefault="00A954A2" w:rsidP="00A954A2">
      <w:pPr>
        <w:pStyle w:val="GG-body"/>
        <w:spacing w:after="20"/>
        <w:ind w:left="1418" w:hanging="1134"/>
      </w:pPr>
      <w:r>
        <w:t>463876.44mE</w:t>
      </w:r>
      <w:r>
        <w:tab/>
        <w:t>6947178.65mN</w:t>
      </w:r>
    </w:p>
    <w:p w14:paraId="705AD37D" w14:textId="77777777" w:rsidR="00A954A2" w:rsidRDefault="00A954A2" w:rsidP="00A954A2">
      <w:pPr>
        <w:pStyle w:val="GG-body"/>
        <w:spacing w:after="20"/>
        <w:ind w:left="1418" w:hanging="1134"/>
      </w:pPr>
      <w:r>
        <w:t>463876.10mE</w:t>
      </w:r>
      <w:r>
        <w:tab/>
        <w:t>6947179.16mN</w:t>
      </w:r>
    </w:p>
    <w:p w14:paraId="677051D4" w14:textId="77777777" w:rsidR="00A954A2" w:rsidRDefault="00A954A2" w:rsidP="00A954A2">
      <w:pPr>
        <w:pStyle w:val="GG-body"/>
        <w:spacing w:after="20"/>
        <w:ind w:left="1418" w:hanging="1134"/>
      </w:pPr>
      <w:r>
        <w:t>463846.64mE</w:t>
      </w:r>
      <w:r>
        <w:tab/>
        <w:t>6947230.36mN</w:t>
      </w:r>
    </w:p>
    <w:p w14:paraId="5B000FC0" w14:textId="77777777" w:rsidR="00A954A2" w:rsidRDefault="00A954A2" w:rsidP="00A954A2">
      <w:pPr>
        <w:pStyle w:val="GG-body"/>
        <w:spacing w:after="20"/>
        <w:ind w:left="1418" w:hanging="1134"/>
      </w:pPr>
      <w:r>
        <w:t>463846.06mE</w:t>
      </w:r>
      <w:r>
        <w:tab/>
        <w:t>6947231.92mN</w:t>
      </w:r>
    </w:p>
    <w:p w14:paraId="2C691B82" w14:textId="77777777" w:rsidR="00A954A2" w:rsidRDefault="00A954A2" w:rsidP="00A954A2">
      <w:pPr>
        <w:pStyle w:val="GG-body"/>
        <w:spacing w:after="20"/>
        <w:ind w:left="1418" w:hanging="1134"/>
      </w:pPr>
      <w:r>
        <w:t>463846.03mE</w:t>
      </w:r>
      <w:r>
        <w:tab/>
        <w:t>6947233.58mN</w:t>
      </w:r>
    </w:p>
    <w:p w14:paraId="57510D23" w14:textId="77777777" w:rsidR="00A954A2" w:rsidRDefault="00A954A2" w:rsidP="00A954A2">
      <w:pPr>
        <w:pStyle w:val="GG-body"/>
        <w:spacing w:after="20"/>
        <w:ind w:left="1418" w:hanging="1134"/>
      </w:pPr>
      <w:r>
        <w:t>463854.16mE</w:t>
      </w:r>
      <w:r>
        <w:tab/>
        <w:t>6947288.44mN</w:t>
      </w:r>
    </w:p>
    <w:p w14:paraId="5B71D96C" w14:textId="77777777" w:rsidR="00A954A2" w:rsidRDefault="00A954A2" w:rsidP="00A954A2">
      <w:pPr>
        <w:pStyle w:val="GG-body"/>
        <w:spacing w:after="20"/>
        <w:ind w:left="1418" w:hanging="1134"/>
      </w:pPr>
      <w:r>
        <w:t>463854.47mE</w:t>
      </w:r>
      <w:r>
        <w:tab/>
        <w:t>6947289.59mN</w:t>
      </w:r>
    </w:p>
    <w:p w14:paraId="39AED8AE" w14:textId="77777777" w:rsidR="00A954A2" w:rsidRDefault="00A954A2" w:rsidP="00A954A2">
      <w:pPr>
        <w:pStyle w:val="GG-body"/>
        <w:spacing w:after="20"/>
        <w:ind w:left="1418" w:hanging="1134"/>
      </w:pPr>
      <w:r>
        <w:t>463877.00mE</w:t>
      </w:r>
      <w:r>
        <w:tab/>
        <w:t>6947344.88mN</w:t>
      </w:r>
    </w:p>
    <w:p w14:paraId="03BB59E4" w14:textId="77777777" w:rsidR="00A954A2" w:rsidRDefault="00A954A2" w:rsidP="00A954A2">
      <w:pPr>
        <w:pStyle w:val="GG-body"/>
        <w:spacing w:after="20"/>
        <w:ind w:left="1418" w:hanging="1134"/>
      </w:pPr>
      <w:r>
        <w:t>463887.95mE</w:t>
      </w:r>
      <w:r>
        <w:tab/>
        <w:t>6947408.55mN</w:t>
      </w:r>
    </w:p>
    <w:p w14:paraId="457428AA" w14:textId="77777777" w:rsidR="00A954A2" w:rsidRDefault="00A954A2" w:rsidP="00A954A2">
      <w:pPr>
        <w:pStyle w:val="GG-body"/>
        <w:spacing w:after="20"/>
        <w:ind w:left="1418" w:hanging="1134"/>
      </w:pPr>
      <w:r>
        <w:t>463898.10mE</w:t>
      </w:r>
      <w:r>
        <w:tab/>
        <w:t>6947478.63mN</w:t>
      </w:r>
    </w:p>
    <w:p w14:paraId="1448DB60" w14:textId="77777777" w:rsidR="00A954A2" w:rsidRDefault="00A954A2" w:rsidP="00A954A2">
      <w:pPr>
        <w:pStyle w:val="GG-body"/>
        <w:spacing w:after="20"/>
        <w:ind w:left="1418" w:hanging="1134"/>
      </w:pPr>
      <w:r>
        <w:t>463907.05mE</w:t>
      </w:r>
      <w:r>
        <w:tab/>
        <w:t>6947540.70mN</w:t>
      </w:r>
    </w:p>
    <w:p w14:paraId="4A14AEA4" w14:textId="77777777" w:rsidR="00A954A2" w:rsidRDefault="00A954A2" w:rsidP="00A954A2">
      <w:pPr>
        <w:pStyle w:val="GG-body"/>
        <w:spacing w:after="20"/>
        <w:ind w:left="1418" w:hanging="1134"/>
      </w:pPr>
      <w:r>
        <w:t>463907.60mE</w:t>
      </w:r>
      <w:r>
        <w:tab/>
        <w:t>6947582.24mN</w:t>
      </w:r>
    </w:p>
    <w:p w14:paraId="167CAF55" w14:textId="77777777" w:rsidR="00A954A2" w:rsidRDefault="00A954A2" w:rsidP="00A954A2">
      <w:pPr>
        <w:pStyle w:val="GG-body"/>
        <w:spacing w:after="20"/>
        <w:ind w:left="1418" w:hanging="1134"/>
      </w:pPr>
      <w:r>
        <w:t>463903.76mE</w:t>
      </w:r>
      <w:r>
        <w:tab/>
        <w:t>6947605.00mN</w:t>
      </w:r>
    </w:p>
    <w:p w14:paraId="485F1CFB" w14:textId="77777777" w:rsidR="00A954A2" w:rsidRDefault="00A954A2" w:rsidP="00A954A2">
      <w:pPr>
        <w:pStyle w:val="GG-body"/>
        <w:spacing w:after="20"/>
        <w:ind w:left="1418" w:hanging="1134"/>
      </w:pPr>
      <w:r>
        <w:t>463894.62mE</w:t>
      </w:r>
      <w:r>
        <w:tab/>
        <w:t>6947625.99mN</w:t>
      </w:r>
    </w:p>
    <w:p w14:paraId="03E79F81" w14:textId="77777777" w:rsidR="00A954A2" w:rsidRDefault="00A954A2" w:rsidP="00A954A2">
      <w:pPr>
        <w:pStyle w:val="GG-body"/>
        <w:spacing w:after="20"/>
        <w:ind w:left="1418" w:hanging="1134"/>
      </w:pPr>
      <w:r>
        <w:t>463860.46mE</w:t>
      </w:r>
      <w:r>
        <w:tab/>
        <w:t>6947694.16mN</w:t>
      </w:r>
    </w:p>
    <w:p w14:paraId="67DED4EE" w14:textId="77777777" w:rsidR="00A954A2" w:rsidRDefault="00A954A2" w:rsidP="00A954A2">
      <w:pPr>
        <w:pStyle w:val="GG-body"/>
        <w:spacing w:after="20"/>
        <w:ind w:left="1418" w:hanging="1134"/>
      </w:pPr>
      <w:r>
        <w:lastRenderedPageBreak/>
        <w:t>463822.89mE</w:t>
      </w:r>
      <w:r>
        <w:tab/>
        <w:t>6947763.54mN</w:t>
      </w:r>
    </w:p>
    <w:p w14:paraId="6A9B89B9" w14:textId="77777777" w:rsidR="00A954A2" w:rsidRDefault="00A954A2" w:rsidP="00A954A2">
      <w:pPr>
        <w:pStyle w:val="GG-body"/>
        <w:spacing w:after="20"/>
        <w:ind w:left="1418" w:hanging="1134"/>
      </w:pPr>
      <w:r>
        <w:t>463822.89mE</w:t>
      </w:r>
      <w:r>
        <w:tab/>
        <w:t>6947763.55mN</w:t>
      </w:r>
    </w:p>
    <w:p w14:paraId="6BFF612F" w14:textId="77777777" w:rsidR="00A954A2" w:rsidRDefault="00A954A2" w:rsidP="00A954A2">
      <w:pPr>
        <w:pStyle w:val="GG-body"/>
        <w:spacing w:after="20"/>
        <w:ind w:left="1418" w:hanging="1134"/>
      </w:pPr>
      <w:r>
        <w:t>463783.98mE</w:t>
      </w:r>
      <w:r>
        <w:tab/>
        <w:t>6947835.88mN</w:t>
      </w:r>
    </w:p>
    <w:p w14:paraId="3F404641" w14:textId="77777777" w:rsidR="00A954A2" w:rsidRDefault="00A954A2" w:rsidP="00A954A2">
      <w:pPr>
        <w:pStyle w:val="GG-body"/>
        <w:spacing w:after="20"/>
        <w:ind w:left="1418" w:hanging="1134"/>
      </w:pPr>
      <w:r>
        <w:t>463783.96mE</w:t>
      </w:r>
      <w:r>
        <w:tab/>
        <w:t>6947835.93mN</w:t>
      </w:r>
    </w:p>
    <w:p w14:paraId="1FD400F5" w14:textId="77777777" w:rsidR="00A954A2" w:rsidRDefault="00A954A2" w:rsidP="00A954A2">
      <w:pPr>
        <w:pStyle w:val="GG-body"/>
        <w:spacing w:after="20"/>
        <w:ind w:left="1418" w:hanging="1134"/>
      </w:pPr>
      <w:r>
        <w:t>463745.83mE</w:t>
      </w:r>
      <w:r>
        <w:tab/>
        <w:t>6947908.55mN</w:t>
      </w:r>
    </w:p>
    <w:p w14:paraId="23358C93" w14:textId="77777777" w:rsidR="00A954A2" w:rsidRDefault="00A954A2" w:rsidP="00A954A2">
      <w:pPr>
        <w:pStyle w:val="GG-body"/>
        <w:spacing w:after="20"/>
        <w:ind w:left="1418" w:hanging="1134"/>
      </w:pPr>
      <w:r>
        <w:t>463707.30mE</w:t>
      </w:r>
      <w:r>
        <w:tab/>
        <w:t>6947971.11mN</w:t>
      </w:r>
    </w:p>
    <w:p w14:paraId="585EA783" w14:textId="77777777" w:rsidR="00A954A2" w:rsidRDefault="00A954A2" w:rsidP="00A954A2">
      <w:pPr>
        <w:pStyle w:val="GG-body"/>
        <w:spacing w:after="20"/>
        <w:ind w:left="1418" w:hanging="1134"/>
      </w:pPr>
      <w:r>
        <w:t>463668.87mE</w:t>
      </w:r>
      <w:r>
        <w:tab/>
        <w:t>6948027.40mN</w:t>
      </w:r>
    </w:p>
    <w:p w14:paraId="424D2AB3" w14:textId="77777777" w:rsidR="00A954A2" w:rsidRDefault="00A954A2" w:rsidP="00A954A2">
      <w:pPr>
        <w:pStyle w:val="GG-body"/>
        <w:spacing w:after="20"/>
        <w:ind w:left="1418" w:hanging="1134"/>
      </w:pPr>
      <w:r>
        <w:t>463626.05mE</w:t>
      </w:r>
      <w:r>
        <w:tab/>
        <w:t>6948084.33mN</w:t>
      </w:r>
    </w:p>
    <w:p w14:paraId="256BF443" w14:textId="77777777" w:rsidR="00A954A2" w:rsidRDefault="00A954A2" w:rsidP="00A954A2">
      <w:pPr>
        <w:pStyle w:val="GG-body"/>
        <w:spacing w:after="20"/>
        <w:ind w:left="1418" w:hanging="1134"/>
      </w:pPr>
      <w:r>
        <w:t>463581.28mE</w:t>
      </w:r>
      <w:r>
        <w:tab/>
        <w:t>6948143.21mN</w:t>
      </w:r>
    </w:p>
    <w:p w14:paraId="39868302" w14:textId="77777777" w:rsidR="00A954A2" w:rsidRDefault="00A954A2" w:rsidP="00A954A2">
      <w:pPr>
        <w:pStyle w:val="GG-body"/>
        <w:spacing w:after="20"/>
        <w:ind w:left="1418" w:hanging="1134"/>
      </w:pPr>
      <w:r>
        <w:t>463532.15mE</w:t>
      </w:r>
      <w:r>
        <w:tab/>
        <w:t>6948206.96mN</w:t>
      </w:r>
    </w:p>
    <w:p w14:paraId="785CC74E" w14:textId="77777777" w:rsidR="00A954A2" w:rsidRDefault="00A954A2" w:rsidP="00A954A2">
      <w:pPr>
        <w:pStyle w:val="GG-body"/>
        <w:spacing w:after="20"/>
        <w:ind w:left="1418" w:hanging="1134"/>
      </w:pPr>
      <w:r>
        <w:t>463480.94mE</w:t>
      </w:r>
      <w:r>
        <w:tab/>
        <w:t>6948272.71mN</w:t>
      </w:r>
    </w:p>
    <w:p w14:paraId="1A56E48A" w14:textId="77777777" w:rsidR="00A954A2" w:rsidRDefault="00A954A2" w:rsidP="00A954A2">
      <w:pPr>
        <w:pStyle w:val="GG-body"/>
        <w:spacing w:after="20"/>
        <w:ind w:left="1418" w:hanging="1134"/>
      </w:pPr>
      <w:r>
        <w:t>463480.90mE</w:t>
      </w:r>
      <w:r>
        <w:tab/>
        <w:t>6948272.76mN</w:t>
      </w:r>
    </w:p>
    <w:p w14:paraId="128A3683" w14:textId="77777777" w:rsidR="00A954A2" w:rsidRDefault="00A954A2" w:rsidP="00A954A2">
      <w:pPr>
        <w:pStyle w:val="GG-body"/>
        <w:spacing w:after="20"/>
        <w:ind w:left="1418" w:hanging="1134"/>
      </w:pPr>
      <w:r>
        <w:t>463424.82mE</w:t>
      </w:r>
      <w:r>
        <w:tab/>
        <w:t>6948346.69mN</w:t>
      </w:r>
    </w:p>
    <w:p w14:paraId="5B59F1CA" w14:textId="77777777" w:rsidR="00A954A2" w:rsidRDefault="00A954A2" w:rsidP="00A954A2">
      <w:pPr>
        <w:pStyle w:val="GG-body"/>
        <w:spacing w:after="20"/>
        <w:ind w:left="1418" w:hanging="1134"/>
      </w:pPr>
      <w:r>
        <w:t>463424.80mE</w:t>
      </w:r>
      <w:r>
        <w:tab/>
        <w:t>6948346.72mN</w:t>
      </w:r>
    </w:p>
    <w:p w14:paraId="249DC70C" w14:textId="77777777" w:rsidR="00A954A2" w:rsidRDefault="00A954A2" w:rsidP="00A954A2">
      <w:pPr>
        <w:pStyle w:val="GG-body"/>
        <w:spacing w:after="20"/>
        <w:ind w:left="1418" w:hanging="1134"/>
      </w:pPr>
      <w:r>
        <w:t>463386.29mE</w:t>
      </w:r>
      <w:r>
        <w:tab/>
        <w:t>6948398.17mN</w:t>
      </w:r>
    </w:p>
    <w:p w14:paraId="53E9EA14" w14:textId="77777777" w:rsidR="00A954A2" w:rsidRDefault="00A954A2" w:rsidP="00A954A2">
      <w:pPr>
        <w:pStyle w:val="GG-body"/>
        <w:spacing w:after="20"/>
        <w:ind w:left="1418" w:hanging="1134"/>
      </w:pPr>
      <w:r>
        <w:t>463213.45mE</w:t>
      </w:r>
      <w:r>
        <w:tab/>
        <w:t>6948617.37mN</w:t>
      </w:r>
    </w:p>
    <w:p w14:paraId="4FC5EF7C" w14:textId="77777777" w:rsidR="00A954A2" w:rsidRDefault="00A954A2" w:rsidP="00A954A2">
      <w:pPr>
        <w:pStyle w:val="GG-body"/>
        <w:spacing w:after="20"/>
        <w:ind w:left="1418" w:hanging="1134"/>
      </w:pPr>
      <w:r>
        <w:t>463176.52mE</w:t>
      </w:r>
      <w:r>
        <w:tab/>
        <w:t>6948663.86mN</w:t>
      </w:r>
    </w:p>
    <w:p w14:paraId="7781494D" w14:textId="77777777" w:rsidR="00A954A2" w:rsidRDefault="00A954A2" w:rsidP="00A954A2">
      <w:pPr>
        <w:pStyle w:val="GG-body"/>
        <w:spacing w:after="20"/>
        <w:ind w:left="1418" w:hanging="1134"/>
      </w:pPr>
      <w:r>
        <w:t>463129.58mE</w:t>
      </w:r>
      <w:r>
        <w:tab/>
        <w:t>6948721.52mN</w:t>
      </w:r>
    </w:p>
    <w:p w14:paraId="35E60656" w14:textId="77777777" w:rsidR="00A954A2" w:rsidRDefault="00A954A2" w:rsidP="00A954A2">
      <w:pPr>
        <w:pStyle w:val="GG-body"/>
        <w:spacing w:after="20"/>
        <w:ind w:left="1418" w:hanging="1134"/>
      </w:pPr>
      <w:r>
        <w:t>463129.55mE</w:t>
      </w:r>
      <w:r>
        <w:tab/>
        <w:t>6948721.55mN</w:t>
      </w:r>
    </w:p>
    <w:p w14:paraId="548DD25B" w14:textId="77777777" w:rsidR="00A954A2" w:rsidRDefault="00A954A2" w:rsidP="00A954A2">
      <w:pPr>
        <w:pStyle w:val="GG-body"/>
        <w:spacing w:after="20"/>
        <w:ind w:left="1418" w:hanging="1134"/>
      </w:pPr>
      <w:r>
        <w:t>463081.21mE</w:t>
      </w:r>
      <w:r>
        <w:tab/>
        <w:t>6948781.99mN</w:t>
      </w:r>
    </w:p>
    <w:p w14:paraId="5FCBC0FA" w14:textId="77777777" w:rsidR="00A954A2" w:rsidRDefault="00A954A2" w:rsidP="00A954A2">
      <w:pPr>
        <w:pStyle w:val="GG-body"/>
        <w:spacing w:after="20"/>
        <w:ind w:left="1418" w:hanging="1134"/>
      </w:pPr>
      <w:r>
        <w:t>463030.30mE</w:t>
      </w:r>
      <w:r>
        <w:tab/>
        <w:t>6948845.18mN</w:t>
      </w:r>
    </w:p>
    <w:p w14:paraId="26B72172" w14:textId="77777777" w:rsidR="00A954A2" w:rsidRDefault="00A954A2" w:rsidP="00A954A2">
      <w:pPr>
        <w:pStyle w:val="GG-body"/>
        <w:spacing w:after="20"/>
        <w:ind w:left="1418" w:hanging="1134"/>
      </w:pPr>
      <w:r>
        <w:t>462978.20mE</w:t>
      </w:r>
      <w:r>
        <w:tab/>
        <w:t>6948909.58mN</w:t>
      </w:r>
    </w:p>
    <w:p w14:paraId="5A8AD819" w14:textId="77777777" w:rsidR="00A954A2" w:rsidRDefault="00A954A2" w:rsidP="00A954A2">
      <w:pPr>
        <w:pStyle w:val="GG-body"/>
        <w:spacing w:after="20"/>
        <w:ind w:left="1418" w:hanging="1134"/>
      </w:pPr>
      <w:r>
        <w:t>462927.00mE</w:t>
      </w:r>
      <w:r>
        <w:tab/>
        <w:t>6948971.66mN</w:t>
      </w:r>
    </w:p>
    <w:p w14:paraId="1B910E14" w14:textId="77777777" w:rsidR="00A954A2" w:rsidRDefault="00A954A2" w:rsidP="00A954A2">
      <w:pPr>
        <w:pStyle w:val="GG-body"/>
        <w:spacing w:after="20"/>
        <w:ind w:left="1418" w:hanging="1134"/>
      </w:pPr>
      <w:r>
        <w:t>462926.97mE</w:t>
      </w:r>
      <w:r>
        <w:tab/>
        <w:t>6948971.70mN</w:t>
      </w:r>
    </w:p>
    <w:p w14:paraId="26D5C453" w14:textId="77777777" w:rsidR="00A954A2" w:rsidRDefault="00A954A2" w:rsidP="00A954A2">
      <w:pPr>
        <w:pStyle w:val="GG-body"/>
        <w:spacing w:after="20"/>
        <w:ind w:left="1418" w:hanging="1134"/>
      </w:pPr>
      <w:r>
        <w:t>462878.42mE</w:t>
      </w:r>
      <w:r>
        <w:tab/>
        <w:t>6949031.82mN</w:t>
      </w:r>
    </w:p>
    <w:p w14:paraId="71D95A53" w14:textId="77777777" w:rsidR="00A954A2" w:rsidRDefault="00A954A2" w:rsidP="00A954A2">
      <w:pPr>
        <w:pStyle w:val="GG-body"/>
        <w:spacing w:after="20"/>
        <w:ind w:left="1418" w:hanging="1134"/>
      </w:pPr>
      <w:r>
        <w:t>462878.41mE</w:t>
      </w:r>
      <w:r>
        <w:tab/>
        <w:t>6949031.83mN</w:t>
      </w:r>
    </w:p>
    <w:p w14:paraId="3A6B0881" w14:textId="77777777" w:rsidR="00A954A2" w:rsidRDefault="00A954A2" w:rsidP="00A954A2">
      <w:pPr>
        <w:pStyle w:val="GG-body"/>
        <w:spacing w:after="20"/>
        <w:ind w:left="1418" w:hanging="1134"/>
      </w:pPr>
      <w:r>
        <w:t>462830.75mE</w:t>
      </w:r>
      <w:r>
        <w:tab/>
        <w:t>6949091.39mN</w:t>
      </w:r>
    </w:p>
    <w:p w14:paraId="37321B80" w14:textId="77777777" w:rsidR="00A954A2" w:rsidRDefault="00A954A2" w:rsidP="00A954A2">
      <w:pPr>
        <w:pStyle w:val="GG-body"/>
        <w:spacing w:after="20"/>
        <w:ind w:left="1418" w:hanging="1134"/>
      </w:pPr>
      <w:r>
        <w:t>462830.62mE</w:t>
      </w:r>
      <w:r>
        <w:tab/>
        <w:t>6949091.57mN</w:t>
      </w:r>
    </w:p>
    <w:p w14:paraId="1855C0CA" w14:textId="77777777" w:rsidR="00A954A2" w:rsidRDefault="00A954A2" w:rsidP="00A954A2">
      <w:pPr>
        <w:pStyle w:val="GG-body"/>
        <w:spacing w:after="20"/>
        <w:ind w:left="1418" w:hanging="1134"/>
      </w:pPr>
      <w:r>
        <w:t>462804.35mE</w:t>
      </w:r>
      <w:r>
        <w:tab/>
        <w:t>6949127.60mN</w:t>
      </w:r>
    </w:p>
    <w:p w14:paraId="2CD1BD35" w14:textId="77777777" w:rsidR="00A954A2" w:rsidRDefault="00A954A2" w:rsidP="00A954A2">
      <w:pPr>
        <w:pStyle w:val="GG-body"/>
        <w:spacing w:after="20"/>
        <w:ind w:left="1418" w:hanging="1134"/>
      </w:pPr>
      <w:r>
        <w:t>462803.79mE</w:t>
      </w:r>
      <w:r>
        <w:tab/>
        <w:t>6949128.60mN</w:t>
      </w:r>
    </w:p>
    <w:p w14:paraId="05545A19" w14:textId="77777777" w:rsidR="00A954A2" w:rsidRDefault="00A954A2" w:rsidP="00A954A2">
      <w:pPr>
        <w:pStyle w:val="GG-body"/>
        <w:spacing w:after="20"/>
        <w:ind w:left="1418" w:hanging="1134"/>
      </w:pPr>
      <w:r>
        <w:t>462794.34mE</w:t>
      </w:r>
      <w:r>
        <w:tab/>
        <w:t>6949150.95mN</w:t>
      </w:r>
    </w:p>
    <w:p w14:paraId="10111B45" w14:textId="77777777" w:rsidR="00A954A2" w:rsidRDefault="00A954A2" w:rsidP="00A954A2">
      <w:pPr>
        <w:pStyle w:val="GG-body"/>
        <w:spacing w:after="20"/>
        <w:ind w:left="1418" w:hanging="1134"/>
      </w:pPr>
      <w:r>
        <w:t>462794.03mE</w:t>
      </w:r>
      <w:r>
        <w:tab/>
        <w:t>6949151.98mN</w:t>
      </w:r>
    </w:p>
    <w:p w14:paraId="7B4FE3A7" w14:textId="77777777" w:rsidR="00A954A2" w:rsidRDefault="00A954A2" w:rsidP="00A954A2">
      <w:pPr>
        <w:pStyle w:val="GG-body"/>
        <w:spacing w:after="20"/>
        <w:ind w:left="1418" w:hanging="1134"/>
      </w:pPr>
      <w:r>
        <w:t>462790.22mE</w:t>
      </w:r>
      <w:r>
        <w:tab/>
        <w:t>6949172.35mN</w:t>
      </w:r>
    </w:p>
    <w:p w14:paraId="42DD89B6" w14:textId="77777777" w:rsidR="00A954A2" w:rsidRDefault="00A954A2" w:rsidP="00A954A2">
      <w:pPr>
        <w:pStyle w:val="GG-body"/>
        <w:spacing w:after="20"/>
        <w:ind w:left="1418" w:hanging="1134"/>
      </w:pPr>
      <w:r>
        <w:t>462790.14mE</w:t>
      </w:r>
      <w:r>
        <w:tab/>
        <w:t>6949173.38mN</w:t>
      </w:r>
    </w:p>
    <w:p w14:paraId="47F8D153" w14:textId="77777777" w:rsidR="00A954A2" w:rsidRDefault="00A954A2" w:rsidP="00A954A2">
      <w:pPr>
        <w:pStyle w:val="GG-body"/>
        <w:spacing w:after="20"/>
        <w:ind w:left="1418" w:hanging="1134"/>
      </w:pPr>
      <w:r>
        <w:t>462790.57mE</w:t>
      </w:r>
      <w:r>
        <w:tab/>
        <w:t>6949192.10mN</w:t>
      </w:r>
    </w:p>
    <w:p w14:paraId="2F833E8F" w14:textId="77777777" w:rsidR="00A954A2" w:rsidRDefault="00A954A2" w:rsidP="00A954A2">
      <w:pPr>
        <w:pStyle w:val="GG-body"/>
        <w:spacing w:after="20"/>
        <w:ind w:left="1418" w:hanging="1134"/>
      </w:pPr>
      <w:r>
        <w:t>462790.82mE</w:t>
      </w:r>
      <w:r>
        <w:tab/>
        <w:t>6949193.53mN</w:t>
      </w:r>
    </w:p>
    <w:p w14:paraId="5903D2E2" w14:textId="77777777" w:rsidR="00A954A2" w:rsidRDefault="00A954A2" w:rsidP="00A954A2">
      <w:pPr>
        <w:pStyle w:val="GG-body"/>
        <w:spacing w:after="20"/>
        <w:ind w:left="1418" w:hanging="1134"/>
      </w:pPr>
      <w:r>
        <w:t>462797.66mE</w:t>
      </w:r>
      <w:r>
        <w:tab/>
        <w:t>6949214.60mN</w:t>
      </w:r>
    </w:p>
    <w:p w14:paraId="02BE0744" w14:textId="77777777" w:rsidR="00A954A2" w:rsidRDefault="00A954A2" w:rsidP="00A954A2">
      <w:pPr>
        <w:pStyle w:val="GG-body"/>
        <w:spacing w:after="20"/>
        <w:ind w:left="1418" w:hanging="1134"/>
      </w:pPr>
      <w:r>
        <w:t>462797.83mE</w:t>
      </w:r>
      <w:r>
        <w:tab/>
        <w:t>6949215.04mN</w:t>
      </w:r>
    </w:p>
    <w:p w14:paraId="4F29630A" w14:textId="77777777" w:rsidR="00A954A2" w:rsidRDefault="00A954A2" w:rsidP="00A954A2">
      <w:pPr>
        <w:pStyle w:val="GG-body"/>
        <w:spacing w:after="20"/>
        <w:ind w:left="1418" w:hanging="1134"/>
      </w:pPr>
      <w:r>
        <w:t>462805.87mE</w:t>
      </w:r>
      <w:r>
        <w:tab/>
        <w:t>6949233.57mN</w:t>
      </w:r>
    </w:p>
    <w:p w14:paraId="01C95E57" w14:textId="77777777" w:rsidR="00A954A2" w:rsidRDefault="00A954A2" w:rsidP="00A954A2">
      <w:pPr>
        <w:pStyle w:val="GG-body"/>
        <w:spacing w:after="20"/>
        <w:ind w:left="1418" w:hanging="1134"/>
      </w:pPr>
      <w:r>
        <w:t>462806.33mE</w:t>
      </w:r>
      <w:r>
        <w:tab/>
        <w:t>6949234.41mN</w:t>
      </w:r>
    </w:p>
    <w:p w14:paraId="2534E2B5" w14:textId="77777777" w:rsidR="00A954A2" w:rsidRDefault="00A954A2" w:rsidP="00A954A2">
      <w:pPr>
        <w:pStyle w:val="GG-body"/>
        <w:spacing w:after="20"/>
        <w:ind w:left="1418" w:hanging="1134"/>
      </w:pPr>
      <w:r>
        <w:t>462820.97mE</w:t>
      </w:r>
      <w:r>
        <w:tab/>
        <w:t>6949255.72mN</w:t>
      </w:r>
    </w:p>
    <w:p w14:paraId="78EA0EF2" w14:textId="77777777" w:rsidR="00A954A2" w:rsidRDefault="00A954A2" w:rsidP="00A954A2">
      <w:pPr>
        <w:pStyle w:val="GG-body"/>
        <w:spacing w:after="20"/>
        <w:ind w:left="1418" w:hanging="1134"/>
      </w:pPr>
      <w:r>
        <w:t>462821.26mE</w:t>
      </w:r>
      <w:r>
        <w:tab/>
        <w:t>6949256.09mN</w:t>
      </w:r>
    </w:p>
    <w:p w14:paraId="464C5EE9" w14:textId="77777777" w:rsidR="00A954A2" w:rsidRDefault="00A954A2" w:rsidP="00A954A2">
      <w:pPr>
        <w:pStyle w:val="GG-body"/>
        <w:spacing w:after="20"/>
        <w:ind w:left="1418" w:hanging="1134"/>
      </w:pPr>
      <w:r>
        <w:t>462840.43mE</w:t>
      </w:r>
      <w:r>
        <w:tab/>
        <w:t>6949279.08mN</w:t>
      </w:r>
    </w:p>
    <w:p w14:paraId="7AE1FA5D" w14:textId="77777777" w:rsidR="00A954A2" w:rsidRDefault="00A954A2" w:rsidP="00A954A2">
      <w:pPr>
        <w:pStyle w:val="GG-body"/>
        <w:spacing w:after="20"/>
        <w:ind w:left="1418" w:hanging="1134"/>
      </w:pPr>
      <w:r>
        <w:t>462841.04mE</w:t>
      </w:r>
      <w:r>
        <w:tab/>
        <w:t>6949279.69mN</w:t>
      </w:r>
    </w:p>
    <w:p w14:paraId="4A4ECD4D" w14:textId="77777777" w:rsidR="00A954A2" w:rsidRDefault="00A954A2" w:rsidP="00A954A2">
      <w:pPr>
        <w:pStyle w:val="GG-body"/>
        <w:spacing w:after="20"/>
        <w:ind w:left="1418" w:hanging="1134"/>
      </w:pPr>
      <w:r>
        <w:t>462848.13mE</w:t>
      </w:r>
      <w:r>
        <w:tab/>
        <w:t>6949285.70mN</w:t>
      </w:r>
    </w:p>
    <w:p w14:paraId="4C26E534" w14:textId="77777777" w:rsidR="00A954A2" w:rsidRDefault="00A954A2" w:rsidP="00A954A2">
      <w:pPr>
        <w:pStyle w:val="GG-body"/>
        <w:spacing w:after="20"/>
        <w:ind w:left="1418" w:hanging="1134"/>
      </w:pPr>
      <w:r>
        <w:t>462848.30mE</w:t>
      </w:r>
      <w:r>
        <w:tab/>
        <w:t>6949285.83mN</w:t>
      </w:r>
    </w:p>
    <w:p w14:paraId="0B33DAC1" w14:textId="77777777" w:rsidR="00A954A2" w:rsidRDefault="00A954A2" w:rsidP="00A954A2">
      <w:pPr>
        <w:pStyle w:val="GG-body"/>
        <w:spacing w:after="20"/>
        <w:ind w:left="1418" w:hanging="1134"/>
      </w:pPr>
      <w:r>
        <w:t>462854.88mE</w:t>
      </w:r>
      <w:r>
        <w:tab/>
        <w:t>6949290.94mN</w:t>
      </w:r>
    </w:p>
    <w:p w14:paraId="5F5BCFF0" w14:textId="77777777" w:rsidR="00A954A2" w:rsidRDefault="00A954A2" w:rsidP="00A954A2">
      <w:pPr>
        <w:pStyle w:val="GG-body"/>
        <w:spacing w:after="20"/>
        <w:ind w:left="1418" w:hanging="1134"/>
      </w:pPr>
      <w:r>
        <w:t>462862.04mE</w:t>
      </w:r>
      <w:r>
        <w:tab/>
        <w:t>6949296.59mN</w:t>
      </w:r>
    </w:p>
    <w:p w14:paraId="6045225F" w14:textId="77777777" w:rsidR="00A954A2" w:rsidRDefault="00A954A2" w:rsidP="00A954A2">
      <w:pPr>
        <w:pStyle w:val="GG-body"/>
        <w:spacing w:after="20"/>
        <w:ind w:left="1418" w:hanging="1134"/>
      </w:pPr>
      <w:r>
        <w:t>462874.04mE</w:t>
      </w:r>
      <w:r>
        <w:tab/>
        <w:t>6949306.14mN</w:t>
      </w:r>
    </w:p>
    <w:p w14:paraId="57447DD6" w14:textId="77777777" w:rsidR="00A954A2" w:rsidRDefault="00A954A2" w:rsidP="00A954A2">
      <w:pPr>
        <w:pStyle w:val="GG-body"/>
        <w:spacing w:after="20"/>
        <w:ind w:left="1418" w:hanging="1134"/>
      </w:pPr>
      <w:r>
        <w:t>462874.28mE</w:t>
      </w:r>
      <w:r>
        <w:tab/>
        <w:t>6949306.32mN</w:t>
      </w:r>
    </w:p>
    <w:p w14:paraId="799C6716" w14:textId="77777777" w:rsidR="00A954A2" w:rsidRDefault="00A954A2" w:rsidP="00A954A2">
      <w:pPr>
        <w:pStyle w:val="GG-body"/>
        <w:spacing w:after="20"/>
        <w:ind w:left="1418" w:hanging="1134"/>
      </w:pPr>
      <w:r>
        <w:t>462889.16mE</w:t>
      </w:r>
      <w:r>
        <w:tab/>
        <w:t>6949316.78mN</w:t>
      </w:r>
    </w:p>
    <w:p w14:paraId="002BA9DD" w14:textId="77777777" w:rsidR="00A954A2" w:rsidRDefault="00A954A2" w:rsidP="00A954A2">
      <w:pPr>
        <w:pStyle w:val="GG-body"/>
        <w:spacing w:after="20"/>
        <w:ind w:left="1418" w:hanging="1134"/>
      </w:pPr>
      <w:r>
        <w:t>462889.50mE</w:t>
      </w:r>
      <w:r>
        <w:tab/>
        <w:t>6949317.00mN</w:t>
      </w:r>
    </w:p>
    <w:p w14:paraId="262021EF" w14:textId="77777777" w:rsidR="00A954A2" w:rsidRDefault="00A954A2" w:rsidP="00A954A2">
      <w:pPr>
        <w:pStyle w:val="GG-body"/>
        <w:spacing w:after="20"/>
        <w:ind w:left="1418" w:hanging="1134"/>
      </w:pPr>
      <w:r>
        <w:t>462916.70mE</w:t>
      </w:r>
      <w:r>
        <w:tab/>
        <w:t>6949332.93mN</w:t>
      </w:r>
    </w:p>
    <w:p w14:paraId="39C28C77" w14:textId="77777777" w:rsidR="00A954A2" w:rsidRDefault="00A954A2" w:rsidP="00A954A2">
      <w:pPr>
        <w:pStyle w:val="GG-body"/>
        <w:spacing w:after="20"/>
        <w:ind w:left="1418" w:hanging="1134"/>
      </w:pPr>
      <w:r>
        <w:t>462917.22mE</w:t>
      </w:r>
      <w:r>
        <w:tab/>
        <w:t>6949333.19mN</w:t>
      </w:r>
    </w:p>
    <w:p w14:paraId="779393C2" w14:textId="77777777" w:rsidR="00A954A2" w:rsidRDefault="00A954A2" w:rsidP="00A954A2">
      <w:pPr>
        <w:pStyle w:val="GG-body"/>
        <w:spacing w:after="20"/>
        <w:ind w:left="1418" w:hanging="1134"/>
      </w:pPr>
      <w:r>
        <w:t>462945.51mE</w:t>
      </w:r>
      <w:r>
        <w:tab/>
        <w:t>6949345.57mN</w:t>
      </w:r>
    </w:p>
    <w:p w14:paraId="73987435" w14:textId="77777777" w:rsidR="00A954A2" w:rsidRDefault="00A954A2" w:rsidP="00A954A2">
      <w:pPr>
        <w:pStyle w:val="GG-body"/>
        <w:spacing w:after="20"/>
        <w:ind w:left="1418" w:hanging="1134"/>
      </w:pPr>
      <w:r>
        <w:t>462945.54mE</w:t>
      </w:r>
      <w:r>
        <w:tab/>
        <w:t>6949345.58mN</w:t>
      </w:r>
    </w:p>
    <w:p w14:paraId="3AAF0379" w14:textId="77777777" w:rsidR="00A954A2" w:rsidRDefault="00A954A2" w:rsidP="00A954A2">
      <w:pPr>
        <w:pStyle w:val="GG-body"/>
        <w:spacing w:after="20"/>
        <w:ind w:left="1418" w:hanging="1134"/>
      </w:pPr>
      <w:r>
        <w:t>462960.82mE</w:t>
      </w:r>
      <w:r>
        <w:tab/>
        <w:t>6949352.17mN</w:t>
      </w:r>
    </w:p>
    <w:p w14:paraId="67251A49" w14:textId="77777777" w:rsidR="00A954A2" w:rsidRDefault="00A954A2" w:rsidP="00A954A2">
      <w:pPr>
        <w:pStyle w:val="GG-body"/>
        <w:spacing w:after="20"/>
        <w:ind w:left="1418" w:hanging="1134"/>
      </w:pPr>
      <w:r>
        <w:t>462961.02mE</w:t>
      </w:r>
      <w:r>
        <w:tab/>
        <w:t>6949352.25mN</w:t>
      </w:r>
    </w:p>
    <w:p w14:paraId="156E60DA" w14:textId="77777777" w:rsidR="00A954A2" w:rsidRDefault="00A954A2" w:rsidP="00A954A2">
      <w:pPr>
        <w:pStyle w:val="GG-body"/>
        <w:spacing w:after="20"/>
        <w:ind w:left="1418" w:hanging="1134"/>
      </w:pPr>
      <w:r>
        <w:t>463017.26mE</w:t>
      </w:r>
      <w:r>
        <w:tab/>
        <w:t>6949373.63mN</w:t>
      </w:r>
    </w:p>
    <w:p w14:paraId="4686481D" w14:textId="77777777" w:rsidR="00A954A2" w:rsidRDefault="00A954A2" w:rsidP="00A954A2">
      <w:pPr>
        <w:pStyle w:val="GG-body"/>
        <w:spacing w:after="20"/>
        <w:ind w:left="1418" w:hanging="1134"/>
      </w:pPr>
      <w:r>
        <w:t>463083.85mE</w:t>
      </w:r>
      <w:r>
        <w:tab/>
        <w:t>6949403.90mN</w:t>
      </w:r>
    </w:p>
    <w:p w14:paraId="28894DDD" w14:textId="77777777" w:rsidR="00A954A2" w:rsidRDefault="00A954A2" w:rsidP="00A954A2">
      <w:pPr>
        <w:pStyle w:val="GG-body"/>
        <w:spacing w:after="20"/>
        <w:ind w:left="1418" w:hanging="1134"/>
      </w:pPr>
      <w:r>
        <w:t>463084.02mE</w:t>
      </w:r>
      <w:r>
        <w:tab/>
        <w:t>6949403.97mN</w:t>
      </w:r>
    </w:p>
    <w:p w14:paraId="367CDC25" w14:textId="77777777" w:rsidR="00A954A2" w:rsidRDefault="00A954A2" w:rsidP="00A954A2">
      <w:pPr>
        <w:pStyle w:val="GG-body"/>
        <w:spacing w:after="20"/>
        <w:ind w:left="1418" w:hanging="1134"/>
      </w:pPr>
      <w:r>
        <w:t>463153.22mE</w:t>
      </w:r>
      <w:r>
        <w:tab/>
        <w:t>6949432.42mN</w:t>
      </w:r>
    </w:p>
    <w:p w14:paraId="6F164E81" w14:textId="77777777" w:rsidR="00A954A2" w:rsidRDefault="00A954A2" w:rsidP="00A954A2">
      <w:pPr>
        <w:pStyle w:val="GG-body"/>
        <w:spacing w:after="20"/>
        <w:ind w:left="1418" w:hanging="1134"/>
      </w:pPr>
      <w:r>
        <w:t>463153.42mE</w:t>
      </w:r>
      <w:r>
        <w:tab/>
        <w:t>6949432.50mN</w:t>
      </w:r>
    </w:p>
    <w:p w14:paraId="45CEAD9D" w14:textId="77777777" w:rsidR="00A954A2" w:rsidRDefault="00A954A2" w:rsidP="00A954A2">
      <w:pPr>
        <w:pStyle w:val="GG-body"/>
        <w:spacing w:after="20"/>
        <w:ind w:left="1418" w:hanging="1134"/>
      </w:pPr>
      <w:r>
        <w:t>463222.53mE</w:t>
      </w:r>
      <w:r>
        <w:tab/>
        <w:t>6949457.63mN</w:t>
      </w:r>
    </w:p>
    <w:p w14:paraId="24E73887" w14:textId="77777777" w:rsidR="00A954A2" w:rsidRDefault="00A954A2" w:rsidP="00A954A2">
      <w:pPr>
        <w:pStyle w:val="GG-body"/>
        <w:spacing w:after="20"/>
        <w:ind w:left="1418" w:hanging="1134"/>
      </w:pPr>
      <w:r>
        <w:t>463222.57mE</w:t>
      </w:r>
      <w:r>
        <w:tab/>
        <w:t>6949457.65mN</w:t>
      </w:r>
    </w:p>
    <w:p w14:paraId="55705A60" w14:textId="77777777" w:rsidR="00A954A2" w:rsidRDefault="00A954A2" w:rsidP="00A954A2">
      <w:pPr>
        <w:pStyle w:val="GG-body"/>
        <w:spacing w:after="20"/>
        <w:ind w:left="1418" w:hanging="1134"/>
      </w:pPr>
      <w:r>
        <w:t>463276.57mE</w:t>
      </w:r>
      <w:r>
        <w:tab/>
        <w:t>6949476.74mN</w:t>
      </w:r>
    </w:p>
    <w:p w14:paraId="5247EBB7" w14:textId="77777777" w:rsidR="00A954A2" w:rsidRDefault="00A954A2" w:rsidP="00A954A2">
      <w:pPr>
        <w:pStyle w:val="GG-body"/>
        <w:spacing w:after="20"/>
        <w:ind w:left="1418" w:hanging="1134"/>
      </w:pPr>
      <w:r>
        <w:t>463339.13mE</w:t>
      </w:r>
      <w:r>
        <w:tab/>
        <w:t>6949500.06mN</w:t>
      </w:r>
    </w:p>
    <w:p w14:paraId="2C2AB954" w14:textId="77777777" w:rsidR="00A954A2" w:rsidRDefault="00A954A2" w:rsidP="00A954A2">
      <w:pPr>
        <w:pStyle w:val="GG-body"/>
        <w:spacing w:after="20"/>
        <w:ind w:left="1418" w:hanging="1134"/>
      </w:pPr>
      <w:r>
        <w:t>463339.15mE</w:t>
      </w:r>
      <w:r>
        <w:tab/>
        <w:t>6949500.07mN</w:t>
      </w:r>
    </w:p>
    <w:p w14:paraId="7E1489ED" w14:textId="77777777" w:rsidR="00A954A2" w:rsidRDefault="00A954A2" w:rsidP="00A954A2">
      <w:pPr>
        <w:pStyle w:val="GG-body"/>
        <w:spacing w:after="20"/>
        <w:ind w:left="1418" w:hanging="1134"/>
      </w:pPr>
      <w:r>
        <w:t>463398.69mE</w:t>
      </w:r>
      <w:r>
        <w:tab/>
        <w:t>6949522.06mN</w:t>
      </w:r>
    </w:p>
    <w:p w14:paraId="74FC5510" w14:textId="77777777" w:rsidR="00A954A2" w:rsidRDefault="00A954A2" w:rsidP="00A954A2">
      <w:pPr>
        <w:pStyle w:val="GG-body"/>
        <w:spacing w:after="20"/>
        <w:ind w:left="1418" w:hanging="1134"/>
      </w:pPr>
      <w:r>
        <w:t>463462.43mE</w:t>
      </w:r>
      <w:r>
        <w:tab/>
        <w:t>6949545.94mN</w:t>
      </w:r>
    </w:p>
    <w:p w14:paraId="0F582C58" w14:textId="77777777" w:rsidR="00A954A2" w:rsidRDefault="00A954A2" w:rsidP="00A954A2">
      <w:pPr>
        <w:pStyle w:val="GG-body"/>
        <w:spacing w:after="20"/>
        <w:ind w:left="1418" w:hanging="1134"/>
      </w:pPr>
      <w:r>
        <w:t>463521.59mE</w:t>
      </w:r>
      <w:r>
        <w:tab/>
        <w:t>6949569.19mN</w:t>
      </w:r>
    </w:p>
    <w:p w14:paraId="44A9E43D" w14:textId="77777777" w:rsidR="00A954A2" w:rsidRDefault="00A954A2" w:rsidP="00A954A2">
      <w:pPr>
        <w:pStyle w:val="GG-body"/>
        <w:spacing w:after="20"/>
        <w:ind w:left="1418" w:hanging="1134"/>
      </w:pPr>
      <w:r>
        <w:lastRenderedPageBreak/>
        <w:t>463577.66mE</w:t>
      </w:r>
      <w:r>
        <w:tab/>
        <w:t>6949595.58mN</w:t>
      </w:r>
    </w:p>
    <w:p w14:paraId="44A5E1CF" w14:textId="77777777" w:rsidR="00A954A2" w:rsidRDefault="00A954A2" w:rsidP="00A954A2">
      <w:pPr>
        <w:pStyle w:val="GG-body"/>
        <w:spacing w:after="20"/>
        <w:ind w:left="1418" w:hanging="1134"/>
      </w:pPr>
      <w:r>
        <w:t>463638.29mE</w:t>
      </w:r>
      <w:r>
        <w:tab/>
        <w:t>6949629.89mN</w:t>
      </w:r>
    </w:p>
    <w:p w14:paraId="2AD4A063" w14:textId="77777777" w:rsidR="00A954A2" w:rsidRDefault="00A954A2" w:rsidP="00A954A2">
      <w:pPr>
        <w:pStyle w:val="GG-body"/>
        <w:spacing w:after="20"/>
        <w:ind w:left="1418" w:hanging="1134"/>
      </w:pPr>
      <w:r>
        <w:t>463638.33mE</w:t>
      </w:r>
      <w:r>
        <w:tab/>
        <w:t>6949629.91mN</w:t>
      </w:r>
    </w:p>
    <w:p w14:paraId="3A19B5CE" w14:textId="77777777" w:rsidR="00A954A2" w:rsidRDefault="00A954A2" w:rsidP="00A954A2">
      <w:pPr>
        <w:pStyle w:val="GG-body"/>
        <w:spacing w:after="20"/>
        <w:ind w:left="1418" w:hanging="1134"/>
      </w:pPr>
      <w:r>
        <w:t>463706.50mE</w:t>
      </w:r>
      <w:r>
        <w:tab/>
        <w:t>6949667.77mN</w:t>
      </w:r>
    </w:p>
    <w:p w14:paraId="07607063" w14:textId="77777777" w:rsidR="00A954A2" w:rsidRDefault="00A954A2" w:rsidP="00A954A2">
      <w:pPr>
        <w:pStyle w:val="GG-body"/>
        <w:spacing w:after="20"/>
        <w:ind w:left="1418" w:hanging="1134"/>
      </w:pPr>
      <w:r>
        <w:t>463778.80mE</w:t>
      </w:r>
      <w:r>
        <w:tab/>
        <w:t>6949708.84mN</w:t>
      </w:r>
    </w:p>
    <w:p w14:paraId="19C4438F" w14:textId="77777777" w:rsidR="00A954A2" w:rsidRDefault="00A954A2" w:rsidP="00A954A2">
      <w:pPr>
        <w:pStyle w:val="GG-body"/>
        <w:spacing w:after="20"/>
        <w:ind w:left="1418" w:hanging="1134"/>
      </w:pPr>
      <w:r>
        <w:t>463778.84mE</w:t>
      </w:r>
      <w:r>
        <w:tab/>
        <w:t>6949708.86mN</w:t>
      </w:r>
    </w:p>
    <w:p w14:paraId="19608444" w14:textId="77777777" w:rsidR="00A954A2" w:rsidRDefault="00A954A2" w:rsidP="00A954A2">
      <w:pPr>
        <w:pStyle w:val="GG-body"/>
        <w:spacing w:after="20"/>
        <w:ind w:left="1418" w:hanging="1134"/>
      </w:pPr>
      <w:r>
        <w:t>463853.04mE</w:t>
      </w:r>
      <w:r>
        <w:tab/>
        <w:t>6949750.29mN</w:t>
      </w:r>
    </w:p>
    <w:p w14:paraId="26BEEAD6" w14:textId="77777777" w:rsidR="00A954A2" w:rsidRDefault="00A954A2" w:rsidP="00A954A2">
      <w:pPr>
        <w:pStyle w:val="GG-body"/>
        <w:spacing w:after="20"/>
        <w:ind w:left="1418" w:hanging="1134"/>
      </w:pPr>
      <w:r>
        <w:t>463928.91mE</w:t>
      </w:r>
      <w:r>
        <w:tab/>
        <w:t>6949792.71mN</w:t>
      </w:r>
    </w:p>
    <w:p w14:paraId="0543EE2F" w14:textId="77777777" w:rsidR="00A954A2" w:rsidRDefault="00A954A2" w:rsidP="00A954A2">
      <w:pPr>
        <w:pStyle w:val="GG-body"/>
        <w:spacing w:after="20"/>
        <w:ind w:left="1418" w:hanging="1134"/>
      </w:pPr>
      <w:r>
        <w:t>464004.39mE</w:t>
      </w:r>
      <w:r>
        <w:tab/>
        <w:t>6949835.13mN</w:t>
      </w:r>
    </w:p>
    <w:p w14:paraId="1A153DC5" w14:textId="77777777" w:rsidR="00A954A2" w:rsidRDefault="00A954A2" w:rsidP="00A954A2">
      <w:pPr>
        <w:pStyle w:val="GG-body"/>
        <w:spacing w:after="20"/>
        <w:ind w:left="1418" w:hanging="1134"/>
      </w:pPr>
      <w:r>
        <w:t>464004.42mE</w:t>
      </w:r>
      <w:r>
        <w:tab/>
        <w:t>6949835.15mN</w:t>
      </w:r>
    </w:p>
    <w:p w14:paraId="3BEF66FD" w14:textId="77777777" w:rsidR="00A954A2" w:rsidRDefault="00A954A2" w:rsidP="00A954A2">
      <w:pPr>
        <w:pStyle w:val="GG-body"/>
        <w:spacing w:after="20"/>
        <w:ind w:left="1418" w:hanging="1134"/>
      </w:pPr>
      <w:r>
        <w:t>464077.72mE</w:t>
      </w:r>
      <w:r>
        <w:tab/>
        <w:t>6949875.79mN</w:t>
      </w:r>
    </w:p>
    <w:p w14:paraId="6A4EC921" w14:textId="77777777" w:rsidR="00A954A2" w:rsidRDefault="00A954A2" w:rsidP="00A954A2">
      <w:pPr>
        <w:pStyle w:val="GG-body"/>
        <w:spacing w:after="20"/>
        <w:ind w:left="1418" w:hanging="1134"/>
      </w:pPr>
      <w:r>
        <w:t>464148.56mE</w:t>
      </w:r>
      <w:r>
        <w:tab/>
        <w:t>6949915.75mN</w:t>
      </w:r>
    </w:p>
    <w:p w14:paraId="6B86F34B" w14:textId="77777777" w:rsidR="00A954A2" w:rsidRDefault="00A954A2" w:rsidP="00A954A2">
      <w:pPr>
        <w:pStyle w:val="GG-body"/>
        <w:spacing w:after="20"/>
        <w:ind w:left="1418" w:hanging="1134"/>
      </w:pPr>
      <w:r>
        <w:t>464148.58mE</w:t>
      </w:r>
      <w:r>
        <w:tab/>
        <w:t>6949915.76mN</w:t>
      </w:r>
    </w:p>
    <w:p w14:paraId="33306B33" w14:textId="77777777" w:rsidR="00A954A2" w:rsidRDefault="00A954A2" w:rsidP="00A954A2">
      <w:pPr>
        <w:pStyle w:val="GG-body"/>
        <w:spacing w:after="20"/>
        <w:ind w:left="1418" w:hanging="1134"/>
      </w:pPr>
      <w:r>
        <w:t>464216.87mE</w:t>
      </w:r>
      <w:r>
        <w:tab/>
        <w:t>6949953.85mN</w:t>
      </w:r>
    </w:p>
    <w:p w14:paraId="638D4D2E" w14:textId="77777777" w:rsidR="00A954A2" w:rsidRDefault="00A954A2" w:rsidP="00A954A2">
      <w:pPr>
        <w:pStyle w:val="GG-body"/>
        <w:spacing w:after="20"/>
        <w:ind w:left="1418" w:hanging="1134"/>
      </w:pPr>
      <w:r>
        <w:t>464216.90mE</w:t>
      </w:r>
      <w:r>
        <w:tab/>
        <w:t>6949953.86mN</w:t>
      </w:r>
    </w:p>
    <w:p w14:paraId="3ED6CCC1" w14:textId="77777777" w:rsidR="00A954A2" w:rsidRDefault="00A954A2" w:rsidP="00A954A2">
      <w:pPr>
        <w:pStyle w:val="GG-body"/>
        <w:spacing w:after="20"/>
        <w:ind w:left="1418" w:hanging="1134"/>
      </w:pPr>
      <w:r>
        <w:t>464272.06mE</w:t>
      </w:r>
      <w:r>
        <w:tab/>
        <w:t>6949984.25mN</w:t>
      </w:r>
    </w:p>
    <w:p w14:paraId="5179E94B" w14:textId="77777777" w:rsidR="00A954A2" w:rsidRDefault="00A954A2" w:rsidP="00A954A2">
      <w:pPr>
        <w:pStyle w:val="GG-body"/>
        <w:spacing w:after="20"/>
        <w:ind w:left="1418" w:hanging="1134"/>
      </w:pPr>
      <w:r>
        <w:t>464286.23mE</w:t>
      </w:r>
      <w:r>
        <w:tab/>
        <w:t>6949992.25mN</w:t>
      </w:r>
    </w:p>
    <w:p w14:paraId="4CF7D2A3" w14:textId="77777777" w:rsidR="00A954A2" w:rsidRDefault="00A954A2" w:rsidP="00A954A2">
      <w:pPr>
        <w:pStyle w:val="GG-body"/>
        <w:spacing w:after="20"/>
        <w:ind w:left="1418" w:hanging="1134"/>
      </w:pPr>
      <w:r>
        <w:t>464286.37mE</w:t>
      </w:r>
      <w:r>
        <w:tab/>
        <w:t>6949992.33mN</w:t>
      </w:r>
    </w:p>
    <w:p w14:paraId="5A58A2BC" w14:textId="77777777" w:rsidR="00A954A2" w:rsidRDefault="00A954A2" w:rsidP="00A954A2">
      <w:pPr>
        <w:pStyle w:val="GG-body"/>
        <w:spacing w:after="20"/>
        <w:ind w:left="1418" w:hanging="1134"/>
      </w:pPr>
      <w:r>
        <w:t>464308.07mE</w:t>
      </w:r>
      <w:r>
        <w:tab/>
        <w:t>6950003.65mN</w:t>
      </w:r>
    </w:p>
    <w:p w14:paraId="1567F93D" w14:textId="77777777" w:rsidR="00A954A2" w:rsidRDefault="00A954A2" w:rsidP="00A954A2">
      <w:pPr>
        <w:pStyle w:val="GG-body"/>
        <w:spacing w:after="20"/>
        <w:ind w:left="1418" w:hanging="1134"/>
      </w:pPr>
      <w:r>
        <w:t>464357.16mE</w:t>
      </w:r>
      <w:r>
        <w:tab/>
        <w:t>6950031.66mN</w:t>
      </w:r>
    </w:p>
    <w:p w14:paraId="50D16510" w14:textId="77777777" w:rsidR="00A954A2" w:rsidRDefault="00A954A2" w:rsidP="00A954A2">
      <w:pPr>
        <w:pStyle w:val="GG-body"/>
        <w:spacing w:after="20"/>
        <w:ind w:left="1418" w:hanging="1134"/>
      </w:pPr>
      <w:r>
        <w:t>464357.17mE</w:t>
      </w:r>
      <w:r>
        <w:tab/>
        <w:t>6950031.67mN</w:t>
      </w:r>
    </w:p>
    <w:p w14:paraId="0C1EF0BB" w14:textId="77777777" w:rsidR="00A954A2" w:rsidRDefault="00A954A2" w:rsidP="00A954A2">
      <w:pPr>
        <w:pStyle w:val="GG-body"/>
        <w:spacing w:after="20"/>
        <w:ind w:left="1418" w:hanging="1134"/>
      </w:pPr>
      <w:r>
        <w:t>464419.65mE</w:t>
      </w:r>
      <w:r>
        <w:tab/>
        <w:t>6950067.18mN</w:t>
      </w:r>
    </w:p>
    <w:p w14:paraId="1A05E837" w14:textId="77777777" w:rsidR="00A954A2" w:rsidRDefault="00A954A2" w:rsidP="00A954A2">
      <w:pPr>
        <w:pStyle w:val="GG-body"/>
        <w:spacing w:after="20"/>
        <w:ind w:left="1418" w:hanging="1134"/>
      </w:pPr>
      <w:r>
        <w:t>464419.69mE</w:t>
      </w:r>
      <w:r>
        <w:tab/>
        <w:t>6950067.21mN</w:t>
      </w:r>
    </w:p>
    <w:p w14:paraId="6FAA34E2" w14:textId="77777777" w:rsidR="00A954A2" w:rsidRDefault="00A954A2" w:rsidP="00A954A2">
      <w:pPr>
        <w:pStyle w:val="GG-body"/>
        <w:spacing w:after="20"/>
        <w:ind w:left="1418" w:hanging="1134"/>
      </w:pPr>
      <w:r>
        <w:t>464490.16mE</w:t>
      </w:r>
      <w:r>
        <w:tab/>
        <w:t>6950106.30mN</w:t>
      </w:r>
    </w:p>
    <w:p w14:paraId="6FBBB710" w14:textId="77777777" w:rsidR="00A954A2" w:rsidRDefault="00A954A2" w:rsidP="00A954A2">
      <w:pPr>
        <w:pStyle w:val="GG-body"/>
        <w:spacing w:after="20"/>
        <w:ind w:left="1418" w:hanging="1134"/>
      </w:pPr>
      <w:r>
        <w:t>464490.17mE</w:t>
      </w:r>
      <w:r>
        <w:tab/>
        <w:t>6950106.30mN</w:t>
      </w:r>
    </w:p>
    <w:p w14:paraId="0F6ACF7C" w14:textId="77777777" w:rsidR="00A954A2" w:rsidRDefault="00A954A2" w:rsidP="00A954A2">
      <w:pPr>
        <w:pStyle w:val="GG-body"/>
        <w:spacing w:after="20"/>
        <w:ind w:left="1418" w:hanging="1134"/>
      </w:pPr>
      <w:r>
        <w:t>464564.08mE</w:t>
      </w:r>
      <w:r>
        <w:tab/>
        <w:t>6950147.06mN</w:t>
      </w:r>
    </w:p>
    <w:p w14:paraId="0FA68677" w14:textId="77777777" w:rsidR="00A954A2" w:rsidRDefault="00A954A2" w:rsidP="00A954A2">
      <w:pPr>
        <w:pStyle w:val="GG-body"/>
        <w:spacing w:after="20"/>
        <w:ind w:left="1418" w:hanging="1134"/>
      </w:pPr>
      <w:r>
        <w:t>464639.26mE</w:t>
      </w:r>
      <w:r>
        <w:tab/>
        <w:t>6950188.69mN</w:t>
      </w:r>
    </w:p>
    <w:p w14:paraId="02814279" w14:textId="77777777" w:rsidR="00A954A2" w:rsidRDefault="00A954A2" w:rsidP="00A954A2">
      <w:pPr>
        <w:pStyle w:val="GG-body"/>
        <w:spacing w:after="20"/>
        <w:ind w:left="1418" w:hanging="1134"/>
      </w:pPr>
      <w:r>
        <w:t>464715.39mE</w:t>
      </w:r>
      <w:r>
        <w:tab/>
        <w:t>6950231.31mN</w:t>
      </w:r>
    </w:p>
    <w:p w14:paraId="33DFDB1F" w14:textId="77777777" w:rsidR="00A954A2" w:rsidRDefault="00A954A2" w:rsidP="00A954A2">
      <w:pPr>
        <w:pStyle w:val="GG-body"/>
        <w:spacing w:after="20"/>
        <w:ind w:left="1418" w:hanging="1134"/>
      </w:pPr>
      <w:r>
        <w:t>464817.83mE</w:t>
      </w:r>
      <w:r>
        <w:tab/>
        <w:t>6950291.29mN</w:t>
      </w:r>
    </w:p>
    <w:p w14:paraId="2DE612D3" w14:textId="77777777" w:rsidR="00A954A2" w:rsidRDefault="00A954A2" w:rsidP="00A954A2">
      <w:pPr>
        <w:pStyle w:val="GG-body"/>
        <w:spacing w:after="20"/>
        <w:ind w:left="1418" w:hanging="1134"/>
      </w:pPr>
      <w:r>
        <w:t>464817.94mE</w:t>
      </w:r>
      <w:r>
        <w:tab/>
        <w:t>6950291.34mN</w:t>
      </w:r>
    </w:p>
    <w:p w14:paraId="6E6CFBF8" w14:textId="77777777" w:rsidR="00A954A2" w:rsidRDefault="00A954A2" w:rsidP="00A954A2">
      <w:pPr>
        <w:pStyle w:val="GG-body"/>
        <w:spacing w:after="20"/>
        <w:ind w:left="1418" w:hanging="1134"/>
      </w:pPr>
      <w:r>
        <w:t>464833.77mE</w:t>
      </w:r>
      <w:r>
        <w:tab/>
        <w:t>6950300.12mN</w:t>
      </w:r>
    </w:p>
    <w:p w14:paraId="660B58B2" w14:textId="77777777" w:rsidR="00A954A2" w:rsidRDefault="00A954A2" w:rsidP="00A954A2">
      <w:pPr>
        <w:pStyle w:val="GG-body"/>
        <w:spacing w:after="20"/>
        <w:ind w:left="1418" w:hanging="1134"/>
      </w:pPr>
      <w:r>
        <w:t>464901.25mE</w:t>
      </w:r>
      <w:r>
        <w:tab/>
        <w:t>6950338.74mN</w:t>
      </w:r>
    </w:p>
    <w:p w14:paraId="5C568B64" w14:textId="77777777" w:rsidR="00A954A2" w:rsidRDefault="00A954A2" w:rsidP="00A954A2">
      <w:pPr>
        <w:pStyle w:val="GG-body"/>
        <w:spacing w:after="20"/>
        <w:ind w:left="1418" w:hanging="1134"/>
      </w:pPr>
      <w:r>
        <w:t>464901.27mE</w:t>
      </w:r>
      <w:r>
        <w:tab/>
        <w:t>6950338.75mN</w:t>
      </w:r>
    </w:p>
    <w:p w14:paraId="7F2E564A" w14:textId="77777777" w:rsidR="00A954A2" w:rsidRDefault="00A954A2" w:rsidP="00A954A2">
      <w:pPr>
        <w:pStyle w:val="GG-body"/>
        <w:spacing w:after="20"/>
        <w:ind w:left="1418" w:hanging="1134"/>
      </w:pPr>
      <w:r>
        <w:t>464941.68mE</w:t>
      </w:r>
      <w:r>
        <w:tab/>
        <w:t>6950361.58mN</w:t>
      </w:r>
    </w:p>
    <w:p w14:paraId="2FB1425B" w14:textId="77777777" w:rsidR="00A954A2" w:rsidRDefault="00A954A2" w:rsidP="00A954A2">
      <w:pPr>
        <w:pStyle w:val="GG-body"/>
        <w:spacing w:after="20"/>
        <w:ind w:left="1418" w:hanging="1134"/>
      </w:pPr>
      <w:r>
        <w:t>464941.72mE</w:t>
      </w:r>
      <w:r>
        <w:tab/>
        <w:t>6950361.60mN</w:t>
      </w:r>
    </w:p>
    <w:p w14:paraId="3E4B5F12" w14:textId="77777777" w:rsidR="00A954A2" w:rsidRDefault="00A954A2" w:rsidP="00A954A2">
      <w:pPr>
        <w:pStyle w:val="GG-body"/>
        <w:spacing w:after="20"/>
        <w:ind w:left="1418" w:hanging="1134"/>
      </w:pPr>
      <w:r>
        <w:t>465000.56mE</w:t>
      </w:r>
      <w:r>
        <w:tab/>
        <w:t>6950394.11mN</w:t>
      </w:r>
    </w:p>
    <w:p w14:paraId="6C8B105A" w14:textId="77777777" w:rsidR="00A954A2" w:rsidRDefault="00A954A2" w:rsidP="00A954A2">
      <w:pPr>
        <w:pStyle w:val="GG-body"/>
        <w:spacing w:after="20"/>
        <w:ind w:left="1418" w:hanging="1134"/>
      </w:pPr>
      <w:r>
        <w:t>465000.57mE</w:t>
      </w:r>
      <w:r>
        <w:tab/>
        <w:t>6950394.12mN</w:t>
      </w:r>
    </w:p>
    <w:p w14:paraId="2DFF2C3B" w14:textId="77777777" w:rsidR="00A954A2" w:rsidRDefault="00A954A2" w:rsidP="00A954A2">
      <w:pPr>
        <w:pStyle w:val="GG-body"/>
        <w:spacing w:after="20"/>
        <w:ind w:left="1418" w:hanging="1134"/>
      </w:pPr>
      <w:r>
        <w:t>465071.63mE</w:t>
      </w:r>
      <w:r>
        <w:tab/>
        <w:t>6950433.20mN</w:t>
      </w:r>
    </w:p>
    <w:p w14:paraId="31509DB0" w14:textId="77777777" w:rsidR="00A954A2" w:rsidRDefault="00A954A2" w:rsidP="00A954A2">
      <w:pPr>
        <w:pStyle w:val="GG-body"/>
        <w:spacing w:after="20"/>
        <w:ind w:left="1418" w:hanging="1134"/>
      </w:pPr>
      <w:r>
        <w:t>465071.73mE</w:t>
      </w:r>
      <w:r>
        <w:tab/>
        <w:t>6950433.26mN</w:t>
      </w:r>
    </w:p>
    <w:p w14:paraId="7CBE42FF" w14:textId="77777777" w:rsidR="00A954A2" w:rsidRDefault="00A954A2" w:rsidP="00A954A2">
      <w:pPr>
        <w:pStyle w:val="GG-body"/>
        <w:spacing w:after="20"/>
        <w:ind w:left="1418" w:hanging="1134"/>
      </w:pPr>
      <w:r>
        <w:t>465150.05mE</w:t>
      </w:r>
      <w:r>
        <w:tab/>
        <w:t>6950473.89mN</w:t>
      </w:r>
    </w:p>
    <w:p w14:paraId="2A1D3D94" w14:textId="77777777" w:rsidR="00A954A2" w:rsidRDefault="00A954A2" w:rsidP="00A954A2">
      <w:pPr>
        <w:pStyle w:val="GG-body"/>
        <w:spacing w:after="20"/>
        <w:ind w:left="1418" w:hanging="1134"/>
      </w:pPr>
      <w:r>
        <w:t>465215.59mE</w:t>
      </w:r>
      <w:r>
        <w:tab/>
        <w:t>6950509.69mN</w:t>
      </w:r>
    </w:p>
    <w:p w14:paraId="3ED023DE" w14:textId="77777777" w:rsidR="00A954A2" w:rsidRDefault="00A954A2" w:rsidP="00A954A2">
      <w:pPr>
        <w:pStyle w:val="GG-body"/>
        <w:spacing w:after="20"/>
        <w:ind w:left="1418" w:hanging="1134"/>
      </w:pPr>
      <w:r>
        <w:t>465278.03mE</w:t>
      </w:r>
      <w:r>
        <w:tab/>
        <w:t>6950545.51mN</w:t>
      </w:r>
    </w:p>
    <w:p w14:paraId="51FCD1F7" w14:textId="77777777" w:rsidR="00A954A2" w:rsidRDefault="00A954A2" w:rsidP="00A954A2">
      <w:pPr>
        <w:pStyle w:val="GG-body"/>
        <w:spacing w:after="20"/>
        <w:ind w:left="1418" w:hanging="1134"/>
      </w:pPr>
      <w:r>
        <w:t>465278.04mE</w:t>
      </w:r>
      <w:r>
        <w:tab/>
        <w:t>6950545.52mN</w:t>
      </w:r>
    </w:p>
    <w:p w14:paraId="6B0FD428" w14:textId="77777777" w:rsidR="00A954A2" w:rsidRDefault="00A954A2" w:rsidP="00A954A2">
      <w:pPr>
        <w:pStyle w:val="GG-body"/>
        <w:spacing w:after="20"/>
        <w:ind w:left="1418" w:hanging="1134"/>
      </w:pPr>
      <w:r>
        <w:t>465341.62mE</w:t>
      </w:r>
      <w:r>
        <w:tab/>
        <w:t>6950581.87mN</w:t>
      </w:r>
    </w:p>
    <w:p w14:paraId="594B0428" w14:textId="77777777" w:rsidR="00A954A2" w:rsidRDefault="00A954A2" w:rsidP="00A954A2">
      <w:pPr>
        <w:pStyle w:val="GG-body"/>
        <w:spacing w:after="20"/>
        <w:ind w:left="1418" w:hanging="1134"/>
      </w:pPr>
      <w:r>
        <w:t>465403.86mE</w:t>
      </w:r>
      <w:r>
        <w:tab/>
        <w:t>6950620.61mN</w:t>
      </w:r>
    </w:p>
    <w:p w14:paraId="2DEB55AA" w14:textId="77777777" w:rsidR="00A954A2" w:rsidRDefault="00A954A2" w:rsidP="00A954A2">
      <w:pPr>
        <w:pStyle w:val="GG-body"/>
        <w:spacing w:after="20"/>
        <w:ind w:left="1418" w:hanging="1134"/>
      </w:pPr>
      <w:r>
        <w:t>465461.76mE</w:t>
      </w:r>
      <w:r>
        <w:tab/>
        <w:t>6950667.20mN</w:t>
      </w:r>
    </w:p>
    <w:p w14:paraId="38421A26" w14:textId="77777777" w:rsidR="00A954A2" w:rsidRDefault="00A954A2" w:rsidP="00A954A2">
      <w:pPr>
        <w:pStyle w:val="GG-body"/>
        <w:spacing w:after="20"/>
        <w:ind w:left="1418" w:hanging="1134"/>
      </w:pPr>
      <w:r>
        <w:t>465518.20mE</w:t>
      </w:r>
      <w:r>
        <w:tab/>
        <w:t>6950721.14mN</w:t>
      </w:r>
    </w:p>
    <w:p w14:paraId="5AF1F0E8" w14:textId="77777777" w:rsidR="00A954A2" w:rsidRDefault="00A954A2" w:rsidP="00A954A2">
      <w:pPr>
        <w:pStyle w:val="GG-body"/>
        <w:spacing w:after="20"/>
        <w:ind w:left="1418" w:hanging="1134"/>
      </w:pPr>
      <w:r>
        <w:t>465575.55mE</w:t>
      </w:r>
      <w:r>
        <w:tab/>
        <w:t>6950776.76mN</w:t>
      </w:r>
    </w:p>
    <w:p w14:paraId="0EB3CA9A" w14:textId="77777777" w:rsidR="00A954A2" w:rsidRDefault="00A954A2" w:rsidP="00A954A2">
      <w:pPr>
        <w:pStyle w:val="GG-body"/>
        <w:spacing w:after="20"/>
        <w:ind w:left="1418" w:hanging="1134"/>
      </w:pPr>
      <w:r>
        <w:t>465632.12mE</w:t>
      </w:r>
      <w:r>
        <w:tab/>
        <w:t>6950833.71mN</w:t>
      </w:r>
    </w:p>
    <w:p w14:paraId="22703304" w14:textId="77777777" w:rsidR="00A954A2" w:rsidRDefault="00A954A2" w:rsidP="00A954A2">
      <w:pPr>
        <w:pStyle w:val="GG-body"/>
        <w:spacing w:after="20"/>
        <w:ind w:left="1418" w:hanging="1134"/>
      </w:pPr>
      <w:r>
        <w:t>465632.13mE</w:t>
      </w:r>
      <w:r>
        <w:tab/>
        <w:t>6950833.72mN</w:t>
      </w:r>
    </w:p>
    <w:p w14:paraId="4561D55A" w14:textId="77777777" w:rsidR="00A954A2" w:rsidRDefault="00A954A2" w:rsidP="00A954A2">
      <w:pPr>
        <w:pStyle w:val="GG-body"/>
        <w:spacing w:after="20"/>
        <w:ind w:left="1418" w:hanging="1134"/>
      </w:pPr>
      <w:r>
        <w:t>465688.64mE</w:t>
      </w:r>
      <w:r>
        <w:tab/>
        <w:t>6950890.15mN</w:t>
      </w:r>
    </w:p>
    <w:p w14:paraId="5542C0AD" w14:textId="77777777" w:rsidR="00A954A2" w:rsidRDefault="00A954A2" w:rsidP="00A954A2">
      <w:pPr>
        <w:pStyle w:val="GG-body"/>
        <w:spacing w:after="20"/>
        <w:ind w:left="1418" w:hanging="1134"/>
      </w:pPr>
      <w:r>
        <w:t>465688.70mE</w:t>
      </w:r>
      <w:r>
        <w:tab/>
        <w:t>6950890.21mN</w:t>
      </w:r>
    </w:p>
    <w:p w14:paraId="7CE684A9" w14:textId="77777777" w:rsidR="00A954A2" w:rsidRDefault="00A954A2" w:rsidP="00A954A2">
      <w:pPr>
        <w:pStyle w:val="GG-body"/>
        <w:spacing w:after="20"/>
        <w:ind w:left="1418" w:hanging="1134"/>
      </w:pPr>
      <w:r>
        <w:t>465740.93mE</w:t>
      </w:r>
      <w:r>
        <w:tab/>
        <w:t>6950940.49mN</w:t>
      </w:r>
    </w:p>
    <w:p w14:paraId="327C431A" w14:textId="77777777" w:rsidR="00A954A2" w:rsidRDefault="00A954A2" w:rsidP="00A954A2">
      <w:pPr>
        <w:pStyle w:val="GG-body"/>
        <w:spacing w:after="20"/>
        <w:ind w:left="1418" w:hanging="1134"/>
      </w:pPr>
      <w:r>
        <w:t>465783.30mE</w:t>
      </w:r>
      <w:r>
        <w:tab/>
        <w:t>6950983.76mN</w:t>
      </w:r>
    </w:p>
    <w:p w14:paraId="64271216" w14:textId="77777777" w:rsidR="00A954A2" w:rsidRDefault="00A954A2" w:rsidP="00A954A2">
      <w:pPr>
        <w:pStyle w:val="GG-body"/>
        <w:spacing w:after="20"/>
        <w:ind w:left="1418" w:hanging="1134"/>
      </w:pPr>
      <w:r>
        <w:t>465783.42mE</w:t>
      </w:r>
      <w:r>
        <w:tab/>
        <w:t>6950983.87mN</w:t>
      </w:r>
    </w:p>
    <w:p w14:paraId="49EDC76F" w14:textId="77777777" w:rsidR="00A954A2" w:rsidRDefault="00A954A2" w:rsidP="00A954A2">
      <w:pPr>
        <w:pStyle w:val="GG-body"/>
        <w:spacing w:after="20"/>
        <w:ind w:left="1418" w:hanging="1134"/>
      </w:pPr>
      <w:r>
        <w:t>465798.69mE</w:t>
      </w:r>
      <w:r>
        <w:tab/>
        <w:t>6950998.47mN</w:t>
      </w:r>
    </w:p>
    <w:p w14:paraId="4208C750" w14:textId="77777777" w:rsidR="00A954A2" w:rsidRDefault="00A954A2" w:rsidP="00A954A2">
      <w:pPr>
        <w:pStyle w:val="GG-body"/>
        <w:spacing w:after="20"/>
        <w:ind w:left="1418" w:hanging="1134"/>
      </w:pPr>
      <w:r>
        <w:t>465808.72mE</w:t>
      </w:r>
      <w:r>
        <w:tab/>
        <w:t>6951010.31mN</w:t>
      </w:r>
    </w:p>
    <w:p w14:paraId="65D327AB" w14:textId="77777777" w:rsidR="00A954A2" w:rsidRDefault="00A954A2" w:rsidP="00A954A2">
      <w:pPr>
        <w:pStyle w:val="GG-body"/>
        <w:spacing w:after="20"/>
        <w:ind w:left="1418" w:hanging="1134"/>
      </w:pPr>
      <w:r>
        <w:t>465814.04mE</w:t>
      </w:r>
      <w:r>
        <w:tab/>
        <w:t>6951021.53mN</w:t>
      </w:r>
    </w:p>
    <w:p w14:paraId="70A5C2A1" w14:textId="77777777" w:rsidR="00A954A2" w:rsidRDefault="00A954A2" w:rsidP="00A954A2">
      <w:pPr>
        <w:pStyle w:val="GG-body"/>
        <w:spacing w:after="20"/>
        <w:ind w:left="1418" w:hanging="1134"/>
      </w:pPr>
      <w:r>
        <w:t>465817.79mE</w:t>
      </w:r>
      <w:r>
        <w:tab/>
        <w:t>6951035.09mN</w:t>
      </w:r>
    </w:p>
    <w:p w14:paraId="22288FD4" w14:textId="77777777" w:rsidR="00A954A2" w:rsidRDefault="00A954A2" w:rsidP="00A954A2">
      <w:pPr>
        <w:pStyle w:val="GG-body"/>
        <w:spacing w:after="20"/>
        <w:ind w:left="1418" w:hanging="1134"/>
      </w:pPr>
      <w:r>
        <w:t>465816.50mE</w:t>
      </w:r>
      <w:r>
        <w:tab/>
        <w:t>6951049.45mN</w:t>
      </w:r>
    </w:p>
    <w:p w14:paraId="09227CE1" w14:textId="77777777" w:rsidR="00A954A2" w:rsidRDefault="00A954A2" w:rsidP="00A954A2">
      <w:pPr>
        <w:pStyle w:val="GG-body"/>
        <w:spacing w:after="20"/>
        <w:ind w:left="1418" w:hanging="1134"/>
      </w:pPr>
      <w:r>
        <w:t>465807.52mE</w:t>
      </w:r>
      <w:r>
        <w:tab/>
        <w:t>6951076.80mN</w:t>
      </w:r>
    </w:p>
    <w:p w14:paraId="0B1D7472" w14:textId="77777777" w:rsidR="00A954A2" w:rsidRDefault="00A954A2" w:rsidP="00A954A2">
      <w:pPr>
        <w:pStyle w:val="GG-body"/>
        <w:spacing w:after="20"/>
        <w:ind w:left="1418" w:hanging="1134"/>
      </w:pPr>
      <w:r>
        <w:t>465807.44mE</w:t>
      </w:r>
      <w:r>
        <w:tab/>
        <w:t>6951077.04mN</w:t>
      </w:r>
    </w:p>
    <w:p w14:paraId="0408EF71" w14:textId="77777777" w:rsidR="00A954A2" w:rsidRDefault="00A954A2" w:rsidP="00A954A2">
      <w:pPr>
        <w:pStyle w:val="GG-body"/>
        <w:spacing w:after="20"/>
        <w:ind w:left="1418" w:hanging="1134"/>
      </w:pPr>
      <w:r>
        <w:t>465796.67mE</w:t>
      </w:r>
      <w:r>
        <w:tab/>
        <w:t>6951116.45mN</w:t>
      </w:r>
    </w:p>
    <w:p w14:paraId="65D6741A" w14:textId="77777777" w:rsidR="00A954A2" w:rsidRDefault="00A954A2" w:rsidP="00A954A2">
      <w:pPr>
        <w:pStyle w:val="GG-body"/>
        <w:spacing w:after="20"/>
        <w:ind w:left="1418" w:hanging="1134"/>
      </w:pPr>
      <w:r>
        <w:t>465796.63mE</w:t>
      </w:r>
      <w:r>
        <w:tab/>
        <w:t>6951116.63mN</w:t>
      </w:r>
    </w:p>
    <w:p w14:paraId="6F30F02B" w14:textId="77777777" w:rsidR="00A954A2" w:rsidRDefault="00A954A2" w:rsidP="00A954A2">
      <w:pPr>
        <w:pStyle w:val="GG-body"/>
        <w:spacing w:after="20"/>
        <w:ind w:left="1418" w:hanging="1134"/>
      </w:pPr>
      <w:r>
        <w:t>465785.93mE</w:t>
      </w:r>
      <w:r>
        <w:tab/>
        <w:t>6951162.34mN</w:t>
      </w:r>
    </w:p>
    <w:p w14:paraId="437AA2F3" w14:textId="77777777" w:rsidR="00A954A2" w:rsidRDefault="00A954A2" w:rsidP="00A954A2">
      <w:pPr>
        <w:pStyle w:val="GG-body"/>
        <w:spacing w:after="20"/>
        <w:ind w:left="1418" w:hanging="1134"/>
      </w:pPr>
      <w:r>
        <w:t>465785.81mE</w:t>
      </w:r>
      <w:r>
        <w:tab/>
        <w:t>6951163.69mN</w:t>
      </w:r>
    </w:p>
    <w:p w14:paraId="52CA0B89" w14:textId="77777777" w:rsidR="00A954A2" w:rsidRDefault="00A954A2" w:rsidP="00A954A2">
      <w:pPr>
        <w:pStyle w:val="GG-body"/>
        <w:spacing w:after="20"/>
        <w:ind w:left="1418" w:hanging="1134"/>
      </w:pPr>
      <w:r>
        <w:t>465786.45mE</w:t>
      </w:r>
      <w:r>
        <w:tab/>
        <w:t>6951179.53mN</w:t>
      </w:r>
    </w:p>
    <w:p w14:paraId="2C2956A5" w14:textId="77777777" w:rsidR="00A954A2" w:rsidRDefault="00A954A2" w:rsidP="00A954A2">
      <w:pPr>
        <w:pStyle w:val="GG-body"/>
        <w:spacing w:after="20"/>
        <w:ind w:left="1418" w:hanging="1134"/>
      </w:pPr>
      <w:r>
        <w:t>465786.61mE</w:t>
      </w:r>
      <w:r>
        <w:tab/>
        <w:t>6951180.57mN</w:t>
      </w:r>
    </w:p>
    <w:p w14:paraId="48EDC38B" w14:textId="77777777" w:rsidR="00A954A2" w:rsidRDefault="00A954A2" w:rsidP="00A954A2">
      <w:pPr>
        <w:pStyle w:val="GG-body"/>
        <w:spacing w:after="20"/>
        <w:ind w:left="1418" w:hanging="1134"/>
      </w:pPr>
      <w:r>
        <w:t>465790.12mE</w:t>
      </w:r>
      <w:r>
        <w:tab/>
        <w:t>6951194.21mN</w:t>
      </w:r>
    </w:p>
    <w:p w14:paraId="64738FE6" w14:textId="77777777" w:rsidR="00A954A2" w:rsidRDefault="00A954A2" w:rsidP="00A954A2">
      <w:pPr>
        <w:pStyle w:val="GG-body"/>
        <w:spacing w:after="20"/>
        <w:ind w:left="1418" w:hanging="1134"/>
      </w:pPr>
      <w:r>
        <w:t>465790.34mE</w:t>
      </w:r>
      <w:r>
        <w:tab/>
        <w:t>6951194.85mN</w:t>
      </w:r>
    </w:p>
    <w:p w14:paraId="406453AE" w14:textId="77777777" w:rsidR="00A954A2" w:rsidRDefault="00A954A2" w:rsidP="00A954A2">
      <w:pPr>
        <w:pStyle w:val="GG-body"/>
        <w:spacing w:after="20"/>
        <w:ind w:left="1418" w:hanging="1134"/>
      </w:pPr>
      <w:r>
        <w:t>465797.01mE</w:t>
      </w:r>
      <w:r>
        <w:tab/>
        <w:t>6951211.15mN</w:t>
      </w:r>
    </w:p>
    <w:p w14:paraId="63EB0DFB" w14:textId="77777777" w:rsidR="00A954A2" w:rsidRDefault="00A954A2" w:rsidP="00A954A2">
      <w:pPr>
        <w:pStyle w:val="GG-body"/>
        <w:spacing w:after="20"/>
        <w:ind w:left="1418" w:hanging="1134"/>
      </w:pPr>
      <w:r>
        <w:lastRenderedPageBreak/>
        <w:t>465797.58mE</w:t>
      </w:r>
      <w:r>
        <w:tab/>
        <w:t>6951212.19mN</w:t>
      </w:r>
    </w:p>
    <w:p w14:paraId="4B8432DF" w14:textId="77777777" w:rsidR="00A954A2" w:rsidRDefault="00A954A2" w:rsidP="00A954A2">
      <w:pPr>
        <w:pStyle w:val="GG-body"/>
        <w:spacing w:after="20"/>
        <w:ind w:left="1418" w:hanging="1134"/>
      </w:pPr>
      <w:r>
        <w:t>465813.02mE</w:t>
      </w:r>
      <w:r>
        <w:tab/>
        <w:t>6951233.51mN</w:t>
      </w:r>
    </w:p>
    <w:p w14:paraId="29A062F0" w14:textId="77777777" w:rsidR="00A954A2" w:rsidRDefault="00A954A2" w:rsidP="00A954A2">
      <w:pPr>
        <w:pStyle w:val="GG-body"/>
        <w:spacing w:after="20"/>
        <w:ind w:left="1418" w:hanging="1134"/>
      </w:pPr>
      <w:r>
        <w:t>465813.47mE</w:t>
      </w:r>
      <w:r>
        <w:tab/>
        <w:t>6951234.04mN</w:t>
      </w:r>
    </w:p>
    <w:p w14:paraId="0900676F" w14:textId="77777777" w:rsidR="00A954A2" w:rsidRDefault="00A954A2" w:rsidP="00A954A2">
      <w:pPr>
        <w:pStyle w:val="GG-body"/>
        <w:spacing w:after="20"/>
        <w:ind w:left="1418" w:hanging="1134"/>
      </w:pPr>
      <w:r>
        <w:t>465864.29mE</w:t>
      </w:r>
      <w:r>
        <w:tab/>
        <w:t>6951286.72mN</w:t>
      </w:r>
    </w:p>
    <w:p w14:paraId="6F8CC36B" w14:textId="77777777" w:rsidR="00A954A2" w:rsidRDefault="00A954A2" w:rsidP="00A954A2">
      <w:pPr>
        <w:pStyle w:val="GG-body"/>
        <w:spacing w:after="20"/>
        <w:ind w:left="1418" w:hanging="1134"/>
      </w:pPr>
      <w:r>
        <w:t>465901.09mE</w:t>
      </w:r>
      <w:r>
        <w:tab/>
        <w:t>6951328.47mN</w:t>
      </w:r>
    </w:p>
    <w:p w14:paraId="0631E59F" w14:textId="77777777" w:rsidR="00A954A2" w:rsidRDefault="00A954A2" w:rsidP="00A954A2">
      <w:pPr>
        <w:pStyle w:val="GG-body"/>
        <w:spacing w:after="20"/>
        <w:ind w:left="1418" w:hanging="1134"/>
      </w:pPr>
      <w:r>
        <w:t>465939.42mE</w:t>
      </w:r>
      <w:r>
        <w:tab/>
        <w:t>6951373.39mN</w:t>
      </w:r>
    </w:p>
    <w:p w14:paraId="4342C114" w14:textId="77777777" w:rsidR="00A954A2" w:rsidRDefault="00A954A2" w:rsidP="00A954A2">
      <w:pPr>
        <w:pStyle w:val="GG-body"/>
        <w:spacing w:after="20"/>
        <w:ind w:left="1418" w:hanging="1134"/>
      </w:pPr>
      <w:r>
        <w:t>465972.03mE</w:t>
      </w:r>
      <w:r>
        <w:tab/>
        <w:t>6951412.52mN</w:t>
      </w:r>
    </w:p>
    <w:p w14:paraId="72F5FE92" w14:textId="77777777" w:rsidR="00A954A2" w:rsidRDefault="00A954A2" w:rsidP="00A954A2">
      <w:pPr>
        <w:pStyle w:val="GG-body"/>
        <w:spacing w:after="20"/>
        <w:ind w:left="1418" w:hanging="1134"/>
      </w:pPr>
      <w:r>
        <w:t>465981.82mE</w:t>
      </w:r>
      <w:r>
        <w:tab/>
        <w:t>6951424.77mN</w:t>
      </w:r>
    </w:p>
    <w:p w14:paraId="62340CDD" w14:textId="77777777" w:rsidR="00A954A2" w:rsidRDefault="00A954A2" w:rsidP="00A954A2">
      <w:pPr>
        <w:pStyle w:val="GG-body"/>
        <w:spacing w:after="20"/>
        <w:ind w:left="1418" w:hanging="1134"/>
      </w:pPr>
      <w:r>
        <w:t>465985.93mE</w:t>
      </w:r>
      <w:r>
        <w:tab/>
        <w:t>6951430.07mN</w:t>
      </w:r>
    </w:p>
    <w:p w14:paraId="01DE74CC" w14:textId="77777777" w:rsidR="00A954A2" w:rsidRDefault="00A954A2" w:rsidP="00A954A2">
      <w:pPr>
        <w:pStyle w:val="GG-body"/>
        <w:spacing w:after="20"/>
        <w:ind w:left="1418" w:hanging="1134"/>
      </w:pPr>
      <w:r>
        <w:t>465993.52mE</w:t>
      </w:r>
      <w:r>
        <w:tab/>
        <w:t>6951441.15mN</w:t>
      </w:r>
    </w:p>
    <w:p w14:paraId="4E3368E9" w14:textId="77777777" w:rsidR="00A954A2" w:rsidRDefault="00A954A2" w:rsidP="00A954A2">
      <w:pPr>
        <w:pStyle w:val="GG-body"/>
        <w:spacing w:after="20"/>
        <w:ind w:left="1418" w:hanging="1134"/>
      </w:pPr>
      <w:r>
        <w:t>465993.62mE</w:t>
      </w:r>
      <w:r>
        <w:tab/>
        <w:t>6951441.29mN</w:t>
      </w:r>
    </w:p>
    <w:p w14:paraId="254C9255" w14:textId="77777777" w:rsidR="00A954A2" w:rsidRDefault="00A954A2" w:rsidP="00A954A2">
      <w:pPr>
        <w:pStyle w:val="GG-body"/>
        <w:spacing w:after="20"/>
        <w:ind w:left="1418" w:hanging="1134"/>
      </w:pPr>
      <w:r>
        <w:t>466020.96mE</w:t>
      </w:r>
      <w:r>
        <w:tab/>
        <w:t>6951478.37mN</w:t>
      </w:r>
    </w:p>
    <w:p w14:paraId="05968FA3" w14:textId="77777777" w:rsidR="00A954A2" w:rsidRDefault="00A954A2" w:rsidP="00A954A2">
      <w:pPr>
        <w:pStyle w:val="GG-body"/>
        <w:spacing w:after="20"/>
        <w:ind w:left="1418" w:hanging="1134"/>
      </w:pPr>
      <w:r>
        <w:t>466021.08mE</w:t>
      </w:r>
      <w:r>
        <w:tab/>
        <w:t>6951478.52mN</w:t>
      </w:r>
    </w:p>
    <w:p w14:paraId="7C112200" w14:textId="77777777" w:rsidR="00A954A2" w:rsidRDefault="00A954A2" w:rsidP="00A954A2">
      <w:pPr>
        <w:pStyle w:val="GG-body"/>
        <w:spacing w:after="20"/>
        <w:ind w:left="1418" w:hanging="1134"/>
      </w:pPr>
      <w:r>
        <w:t>466032.62mE</w:t>
      </w:r>
      <w:r>
        <w:tab/>
        <w:t>6951492.97mN</w:t>
      </w:r>
    </w:p>
    <w:p w14:paraId="38524646" w14:textId="77777777" w:rsidR="00A954A2" w:rsidRDefault="00A954A2" w:rsidP="00A954A2">
      <w:pPr>
        <w:pStyle w:val="GG-body"/>
        <w:spacing w:after="20"/>
        <w:ind w:left="1418" w:hanging="1134"/>
      </w:pPr>
      <w:r>
        <w:t>466057.43mE</w:t>
      </w:r>
      <w:r>
        <w:tab/>
        <w:t>6951527.07mN</w:t>
      </w:r>
    </w:p>
    <w:p w14:paraId="475EB10A" w14:textId="77777777" w:rsidR="00A954A2" w:rsidRDefault="00A954A2" w:rsidP="00A954A2">
      <w:pPr>
        <w:pStyle w:val="GG-body"/>
        <w:spacing w:after="20"/>
        <w:ind w:left="1418" w:hanging="1134"/>
      </w:pPr>
      <w:r>
        <w:t>466057.58mE</w:t>
      </w:r>
      <w:r>
        <w:tab/>
        <w:t>6951527.27mN</w:t>
      </w:r>
    </w:p>
    <w:p w14:paraId="16BA9CA9" w14:textId="77777777" w:rsidR="00A954A2" w:rsidRDefault="00A954A2" w:rsidP="00A954A2">
      <w:pPr>
        <w:pStyle w:val="GG-body"/>
        <w:spacing w:after="20"/>
        <w:ind w:left="1418" w:hanging="1134"/>
      </w:pPr>
      <w:r>
        <w:t>466092.51mE</w:t>
      </w:r>
      <w:r>
        <w:tab/>
        <w:t>6951570.57mN</w:t>
      </w:r>
    </w:p>
    <w:p w14:paraId="1018B293" w14:textId="77777777" w:rsidR="00A954A2" w:rsidRDefault="00A954A2" w:rsidP="00A954A2">
      <w:pPr>
        <w:pStyle w:val="GG-body"/>
        <w:spacing w:after="20"/>
        <w:ind w:left="1418" w:hanging="1134"/>
      </w:pPr>
      <w:r>
        <w:t>466092.55mE</w:t>
      </w:r>
      <w:r>
        <w:tab/>
        <w:t>6951570.62mN</w:t>
      </w:r>
    </w:p>
    <w:p w14:paraId="1E876734" w14:textId="77777777" w:rsidR="00A954A2" w:rsidRDefault="00A954A2" w:rsidP="00A954A2">
      <w:pPr>
        <w:pStyle w:val="GG-body"/>
        <w:spacing w:after="20"/>
        <w:ind w:left="1418" w:hanging="1134"/>
      </w:pPr>
      <w:r>
        <w:t>466131.03mE</w:t>
      </w:r>
      <w:r>
        <w:tab/>
        <w:t>6951617.03mN</w:t>
      </w:r>
    </w:p>
    <w:p w14:paraId="4B8EF967" w14:textId="77777777" w:rsidR="00A954A2" w:rsidRDefault="00A954A2" w:rsidP="00A954A2">
      <w:pPr>
        <w:pStyle w:val="GG-body"/>
        <w:spacing w:after="20"/>
        <w:ind w:left="1418" w:hanging="1134"/>
      </w:pPr>
      <w:r>
        <w:t>466160.76mE</w:t>
      </w:r>
      <w:r>
        <w:tab/>
        <w:t>6951657.11mN</w:t>
      </w:r>
    </w:p>
    <w:p w14:paraId="4702B125" w14:textId="77777777" w:rsidR="00A954A2" w:rsidRDefault="00A954A2" w:rsidP="00A954A2">
      <w:pPr>
        <w:pStyle w:val="GG-body"/>
        <w:spacing w:after="20"/>
        <w:ind w:left="1418" w:hanging="1134"/>
      </w:pPr>
      <w:r>
        <w:t>466161.31mE</w:t>
      </w:r>
      <w:r>
        <w:tab/>
        <w:t>6951657.73mN</w:t>
      </w:r>
    </w:p>
    <w:p w14:paraId="4D52B248" w14:textId="77777777" w:rsidR="00A954A2" w:rsidRDefault="00A954A2" w:rsidP="00A954A2">
      <w:pPr>
        <w:pStyle w:val="GG-body"/>
        <w:spacing w:after="20"/>
        <w:ind w:left="1418" w:hanging="1134"/>
      </w:pPr>
      <w:r>
        <w:t>466180.41mE</w:t>
      </w:r>
      <w:r>
        <w:tab/>
        <w:t>6951676.06mN</w:t>
      </w:r>
    </w:p>
    <w:p w14:paraId="788E45D3" w14:textId="77777777" w:rsidR="00A954A2" w:rsidRDefault="00A954A2" w:rsidP="00A954A2">
      <w:pPr>
        <w:pStyle w:val="GG-body"/>
        <w:spacing w:after="20"/>
        <w:ind w:left="1418" w:hanging="1134"/>
      </w:pPr>
      <w:r>
        <w:t>466180.94mE</w:t>
      </w:r>
      <w:r>
        <w:tab/>
        <w:t>6951676.50mN</w:t>
      </w:r>
    </w:p>
    <w:p w14:paraId="0519AF69" w14:textId="77777777" w:rsidR="00A954A2" w:rsidRDefault="00A954A2" w:rsidP="00A954A2">
      <w:pPr>
        <w:pStyle w:val="GG-body"/>
        <w:spacing w:after="20"/>
        <w:ind w:left="1418" w:hanging="1134"/>
      </w:pPr>
      <w:r>
        <w:t>466187.83mE</w:t>
      </w:r>
      <w:r>
        <w:tab/>
        <w:t>6951681.51mN</w:t>
      </w:r>
    </w:p>
    <w:p w14:paraId="456AF715" w14:textId="77777777" w:rsidR="00A954A2" w:rsidRDefault="00A954A2" w:rsidP="00A954A2">
      <w:pPr>
        <w:pStyle w:val="GG-body"/>
        <w:spacing w:after="20"/>
        <w:ind w:left="1418" w:hanging="1134"/>
      </w:pPr>
      <w:r>
        <w:t>466188.71mE</w:t>
      </w:r>
      <w:r>
        <w:tab/>
        <w:t>6951682.02mN</w:t>
      </w:r>
    </w:p>
    <w:p w14:paraId="3395B35A" w14:textId="77777777" w:rsidR="00A954A2" w:rsidRDefault="00A954A2" w:rsidP="00A954A2">
      <w:pPr>
        <w:pStyle w:val="GG-body"/>
        <w:spacing w:after="20"/>
        <w:ind w:left="1418" w:hanging="1134"/>
      </w:pPr>
      <w:r>
        <w:t>466209.72mE</w:t>
      </w:r>
      <w:r>
        <w:tab/>
        <w:t>6951691.49mN</w:t>
      </w:r>
    </w:p>
    <w:p w14:paraId="110E4B8E" w14:textId="77777777" w:rsidR="00A954A2" w:rsidRDefault="00A954A2" w:rsidP="00A954A2">
      <w:pPr>
        <w:pStyle w:val="GG-body"/>
        <w:spacing w:after="20"/>
        <w:ind w:left="1418" w:hanging="1134"/>
      </w:pPr>
      <w:r>
        <w:t>466211.24mE</w:t>
      </w:r>
      <w:r>
        <w:tab/>
        <w:t>6951691.91mN</w:t>
      </w:r>
    </w:p>
    <w:p w14:paraId="6C75417A" w14:textId="77777777" w:rsidR="00A954A2" w:rsidRDefault="00A954A2" w:rsidP="00A954A2">
      <w:pPr>
        <w:pStyle w:val="GG-body"/>
        <w:spacing w:after="20"/>
        <w:ind w:left="1418" w:hanging="1134"/>
      </w:pPr>
      <w:r>
        <w:t>466233.44mE</w:t>
      </w:r>
      <w:r>
        <w:tab/>
        <w:t>6951694.29mN</w:t>
      </w:r>
    </w:p>
    <w:p w14:paraId="695DDCAE" w14:textId="77777777" w:rsidR="00A954A2" w:rsidRDefault="00A954A2" w:rsidP="00A954A2">
      <w:pPr>
        <w:pStyle w:val="GG-body"/>
        <w:spacing w:after="20"/>
        <w:ind w:left="1418" w:hanging="1134"/>
      </w:pPr>
      <w:r>
        <w:t>466234.14mE</w:t>
      </w:r>
      <w:r>
        <w:tab/>
        <w:t>6951694.32mN</w:t>
      </w:r>
    </w:p>
    <w:p w14:paraId="50E7E6B0" w14:textId="77777777" w:rsidR="00A954A2" w:rsidRDefault="00A954A2" w:rsidP="00A954A2">
      <w:pPr>
        <w:pStyle w:val="GG-body"/>
        <w:spacing w:after="20"/>
        <w:ind w:left="1418" w:hanging="1134"/>
      </w:pPr>
      <w:r>
        <w:t>466268.79mE</w:t>
      </w:r>
      <w:r>
        <w:tab/>
        <w:t>6951693.20mN</w:t>
      </w:r>
    </w:p>
    <w:p w14:paraId="6B89C1DB" w14:textId="77777777" w:rsidR="00A954A2" w:rsidRDefault="00A954A2" w:rsidP="00A954A2">
      <w:pPr>
        <w:pStyle w:val="GG-body"/>
        <w:spacing w:after="20"/>
        <w:ind w:left="1418" w:hanging="1134"/>
      </w:pPr>
      <w:r>
        <w:t>466269.72mE</w:t>
      </w:r>
      <w:r>
        <w:tab/>
        <w:t>6951693.08mN</w:t>
      </w:r>
    </w:p>
    <w:p w14:paraId="1EDED92F" w14:textId="77777777" w:rsidR="00A954A2" w:rsidRDefault="00A954A2" w:rsidP="00A954A2">
      <w:pPr>
        <w:pStyle w:val="GG-body"/>
        <w:spacing w:after="20"/>
        <w:ind w:left="1418" w:hanging="1134"/>
      </w:pPr>
      <w:r>
        <w:t>466293.33mE</w:t>
      </w:r>
      <w:r>
        <w:tab/>
        <w:t>6951687.83mN</w:t>
      </w:r>
    </w:p>
    <w:p w14:paraId="663EA5D5" w14:textId="77777777" w:rsidR="00A954A2" w:rsidRDefault="00A954A2" w:rsidP="00A954A2">
      <w:pPr>
        <w:pStyle w:val="GG-body"/>
        <w:spacing w:after="20"/>
        <w:ind w:left="1418" w:hanging="1134"/>
      </w:pPr>
      <w:r>
        <w:t>466293.84mE</w:t>
      </w:r>
      <w:r>
        <w:tab/>
        <w:t>6951687.69mN</w:t>
      </w:r>
    </w:p>
    <w:p w14:paraId="0C6CBA58" w14:textId="77777777" w:rsidR="00A954A2" w:rsidRDefault="00A954A2" w:rsidP="00A954A2">
      <w:pPr>
        <w:pStyle w:val="GG-body"/>
        <w:spacing w:after="20"/>
        <w:ind w:left="1418" w:hanging="1134"/>
      </w:pPr>
      <w:r>
        <w:t>466319.92mE</w:t>
      </w:r>
      <w:r>
        <w:tab/>
        <w:t>6951678.90mN</w:t>
      </w:r>
    </w:p>
    <w:p w14:paraId="42356CE7" w14:textId="77777777" w:rsidR="00A954A2" w:rsidRDefault="00A954A2" w:rsidP="00A954A2">
      <w:pPr>
        <w:pStyle w:val="GG-body"/>
        <w:spacing w:after="20"/>
        <w:ind w:left="1418" w:hanging="1134"/>
      </w:pPr>
      <w:r>
        <w:t>466321.13mE</w:t>
      </w:r>
      <w:r>
        <w:tab/>
        <w:t>6951678.30mN</w:t>
      </w:r>
    </w:p>
    <w:p w14:paraId="169FB6D5" w14:textId="77777777" w:rsidR="00A954A2" w:rsidRDefault="00A954A2" w:rsidP="00A954A2">
      <w:pPr>
        <w:pStyle w:val="GG-body"/>
        <w:spacing w:after="20"/>
        <w:ind w:left="1418" w:hanging="1134"/>
      </w:pPr>
      <w:r>
        <w:t>466343.67mE</w:t>
      </w:r>
      <w:r>
        <w:tab/>
        <w:t>6951663.08mN</w:t>
      </w:r>
    </w:p>
    <w:p w14:paraId="0835C5DA" w14:textId="77777777" w:rsidR="00A954A2" w:rsidRDefault="00A954A2" w:rsidP="00A954A2">
      <w:pPr>
        <w:pStyle w:val="GG-body"/>
        <w:spacing w:after="20"/>
        <w:ind w:left="1418" w:hanging="1134"/>
      </w:pPr>
      <w:r>
        <w:t>466364.92mE</w:t>
      </w:r>
      <w:r>
        <w:tab/>
        <w:t>6951648.86mN</w:t>
      </w:r>
    </w:p>
    <w:p w14:paraId="11F3DFB7" w14:textId="77777777" w:rsidR="00A954A2" w:rsidRDefault="00A954A2" w:rsidP="00A954A2">
      <w:pPr>
        <w:pStyle w:val="GG-body"/>
        <w:spacing w:after="20"/>
        <w:ind w:left="1418" w:hanging="1134"/>
      </w:pPr>
      <w:r>
        <w:t>466365.43mE</w:t>
      </w:r>
      <w:r>
        <w:tab/>
        <w:t>6951648.47mN</w:t>
      </w:r>
    </w:p>
    <w:p w14:paraId="53DA26B4" w14:textId="77777777" w:rsidR="00A954A2" w:rsidRDefault="00A954A2" w:rsidP="00A954A2">
      <w:pPr>
        <w:pStyle w:val="GG-body"/>
        <w:spacing w:after="20"/>
        <w:ind w:left="1418" w:hanging="1134"/>
      </w:pPr>
      <w:r>
        <w:t>466383.74mE</w:t>
      </w:r>
      <w:r>
        <w:tab/>
        <w:t>6951632.45mN</w:t>
      </w:r>
    </w:p>
    <w:p w14:paraId="730B9C35" w14:textId="77777777" w:rsidR="00A954A2" w:rsidRDefault="00A954A2" w:rsidP="00A954A2">
      <w:pPr>
        <w:pStyle w:val="GG-body"/>
        <w:spacing w:after="20"/>
        <w:ind w:left="1418" w:hanging="1134"/>
      </w:pPr>
      <w:r>
        <w:t>466423.19mE</w:t>
      </w:r>
      <w:r>
        <w:tab/>
        <w:t>6951597.90mN</w:t>
      </w:r>
    </w:p>
    <w:p w14:paraId="1F748EC6" w14:textId="77777777" w:rsidR="00A954A2" w:rsidRDefault="00A954A2" w:rsidP="00A954A2">
      <w:pPr>
        <w:pStyle w:val="GG-body"/>
        <w:spacing w:after="20"/>
        <w:ind w:left="1418" w:hanging="1134"/>
      </w:pPr>
      <w:r>
        <w:t>466460.05mE</w:t>
      </w:r>
      <w:r>
        <w:tab/>
        <w:t>6951570.09mN</w:t>
      </w:r>
    </w:p>
    <w:p w14:paraId="5595FC99" w14:textId="77777777" w:rsidR="00A954A2" w:rsidRDefault="00A954A2" w:rsidP="00A954A2">
      <w:pPr>
        <w:pStyle w:val="GG-body"/>
        <w:spacing w:after="20"/>
        <w:ind w:left="1418" w:hanging="1134"/>
      </w:pPr>
      <w:r>
        <w:t>466460.06mE</w:t>
      </w:r>
      <w:r>
        <w:tab/>
        <w:t>6951570.08mN</w:t>
      </w:r>
    </w:p>
    <w:p w14:paraId="76085C09" w14:textId="77777777" w:rsidR="00A954A2" w:rsidRDefault="00A954A2" w:rsidP="00A954A2">
      <w:pPr>
        <w:pStyle w:val="GG-body"/>
        <w:spacing w:after="20"/>
        <w:ind w:left="1418" w:hanging="1134"/>
      </w:pPr>
      <w:r>
        <w:t>466500.91mE</w:t>
      </w:r>
      <w:r>
        <w:tab/>
        <w:t>6951539.06mN</w:t>
      </w:r>
    </w:p>
    <w:p w14:paraId="39BFB909" w14:textId="77777777" w:rsidR="00A954A2" w:rsidRDefault="00A954A2" w:rsidP="00A954A2">
      <w:pPr>
        <w:pStyle w:val="GG-body"/>
        <w:spacing w:after="20"/>
        <w:ind w:left="1418" w:hanging="1134"/>
      </w:pPr>
      <w:r>
        <w:t>466540.05mE</w:t>
      </w:r>
      <w:r>
        <w:tab/>
        <w:t>6951509.40mN</w:t>
      </w:r>
    </w:p>
    <w:p w14:paraId="0B2A5A2D" w14:textId="77777777" w:rsidR="00A954A2" w:rsidRDefault="00A954A2" w:rsidP="00A954A2">
      <w:pPr>
        <w:pStyle w:val="GG-body"/>
        <w:spacing w:after="20"/>
        <w:ind w:left="1418" w:hanging="1134"/>
      </w:pPr>
      <w:r>
        <w:t>466574.24mE</w:t>
      </w:r>
      <w:r>
        <w:tab/>
        <w:t>6951484.38mN</w:t>
      </w:r>
    </w:p>
    <w:p w14:paraId="72D223E5" w14:textId="77777777" w:rsidR="00A954A2" w:rsidRDefault="00A954A2" w:rsidP="00A954A2">
      <w:pPr>
        <w:pStyle w:val="GG-body"/>
        <w:spacing w:after="20"/>
        <w:ind w:left="1418" w:hanging="1134"/>
      </w:pPr>
      <w:r>
        <w:t>466590.95mE</w:t>
      </w:r>
      <w:r>
        <w:tab/>
        <w:t>6951472.25mN</w:t>
      </w:r>
    </w:p>
    <w:p w14:paraId="02B80733" w14:textId="77777777" w:rsidR="00A954A2" w:rsidRDefault="00A954A2" w:rsidP="00A954A2">
      <w:pPr>
        <w:pStyle w:val="GG-body"/>
        <w:spacing w:after="20"/>
        <w:ind w:left="1418" w:hanging="1134"/>
      </w:pPr>
      <w:r>
        <w:t>466591.18mE</w:t>
      </w:r>
      <w:r>
        <w:tab/>
        <w:t>6951472.07mN</w:t>
      </w:r>
    </w:p>
    <w:p w14:paraId="68F8DE81" w14:textId="77777777" w:rsidR="00A954A2" w:rsidRDefault="00A954A2" w:rsidP="00A954A2">
      <w:pPr>
        <w:pStyle w:val="GG-body"/>
        <w:spacing w:after="20"/>
        <w:ind w:left="1418" w:hanging="1134"/>
      </w:pPr>
      <w:r>
        <w:t>466657.22mE</w:t>
      </w:r>
      <w:r>
        <w:tab/>
        <w:t>6951417.90mN</w:t>
      </w:r>
    </w:p>
    <w:p w14:paraId="2E7CF6CC" w14:textId="77777777" w:rsidR="00A954A2" w:rsidRDefault="00A954A2" w:rsidP="00A954A2">
      <w:pPr>
        <w:pStyle w:val="GG-body"/>
        <w:spacing w:after="20"/>
        <w:ind w:left="1418" w:hanging="1134"/>
      </w:pPr>
      <w:r>
        <w:t>466701.52mE</w:t>
      </w:r>
      <w:r>
        <w:tab/>
        <w:t>6951383.63mN</w:t>
      </w:r>
    </w:p>
    <w:p w14:paraId="0B14CB3A" w14:textId="77777777" w:rsidR="00A954A2" w:rsidRDefault="00A954A2" w:rsidP="00A954A2">
      <w:pPr>
        <w:pStyle w:val="GG-body"/>
        <w:spacing w:after="20"/>
        <w:ind w:left="1418" w:hanging="1134"/>
      </w:pPr>
      <w:r>
        <w:t>466715.65mE</w:t>
      </w:r>
      <w:r>
        <w:tab/>
        <w:t>6951374.39mN</w:t>
      </w:r>
    </w:p>
    <w:p w14:paraId="37C51EC0" w14:textId="77777777" w:rsidR="00A954A2" w:rsidRDefault="00A954A2" w:rsidP="00A954A2">
      <w:pPr>
        <w:pStyle w:val="GG-body"/>
        <w:spacing w:after="20"/>
        <w:ind w:left="1418" w:hanging="1134"/>
      </w:pPr>
      <w:r>
        <w:t>466726.77mE</w:t>
      </w:r>
      <w:r>
        <w:tab/>
        <w:t>6951367.48mN</w:t>
      </w:r>
    </w:p>
    <w:p w14:paraId="20398BCF" w14:textId="77777777" w:rsidR="00A954A2" w:rsidRDefault="00A954A2" w:rsidP="00A954A2">
      <w:pPr>
        <w:pStyle w:val="GG-body"/>
        <w:spacing w:after="20"/>
        <w:ind w:left="1418" w:hanging="1134"/>
      </w:pPr>
      <w:r>
        <w:t>466726.95mE</w:t>
      </w:r>
      <w:r>
        <w:tab/>
        <w:t>6951367.36mN</w:t>
      </w:r>
    </w:p>
    <w:p w14:paraId="5AB558CB" w14:textId="77777777" w:rsidR="00A954A2" w:rsidRDefault="00A954A2" w:rsidP="00A954A2">
      <w:pPr>
        <w:pStyle w:val="GG-body"/>
        <w:spacing w:after="20"/>
        <w:ind w:left="1418" w:hanging="1134"/>
      </w:pPr>
      <w:r>
        <w:t>466754.25mE</w:t>
      </w:r>
      <w:r>
        <w:tab/>
        <w:t>6951348.73mN</w:t>
      </w:r>
    </w:p>
    <w:p w14:paraId="7A1C405B" w14:textId="77777777" w:rsidR="00A954A2" w:rsidRDefault="00A954A2" w:rsidP="00A954A2">
      <w:pPr>
        <w:pStyle w:val="GG-body"/>
        <w:spacing w:after="20"/>
        <w:ind w:left="1418" w:hanging="1134"/>
      </w:pPr>
      <w:r>
        <w:t>466787.15mE</w:t>
      </w:r>
      <w:r>
        <w:tab/>
        <w:t>6951378.61mN</w:t>
      </w:r>
    </w:p>
    <w:p w14:paraId="28DDD061" w14:textId="77777777" w:rsidR="00A954A2" w:rsidRDefault="00A954A2" w:rsidP="00A954A2">
      <w:pPr>
        <w:pStyle w:val="GG-body"/>
        <w:spacing w:after="20"/>
        <w:ind w:left="1418" w:hanging="1134"/>
      </w:pPr>
      <w:r>
        <w:t>466892.53mE</w:t>
      </w:r>
      <w:r>
        <w:tab/>
        <w:t>6951477.18mN</w:t>
      </w:r>
    </w:p>
    <w:p w14:paraId="608FF3AD" w14:textId="77777777" w:rsidR="00A954A2" w:rsidRDefault="00A954A2" w:rsidP="00A954A2">
      <w:pPr>
        <w:pStyle w:val="GG-body"/>
        <w:spacing w:after="20"/>
        <w:ind w:left="1418" w:hanging="1134"/>
      </w:pPr>
      <w:r>
        <w:t>466921.95mE</w:t>
      </w:r>
      <w:r>
        <w:tab/>
        <w:t>6951506.30mN</w:t>
      </w:r>
    </w:p>
    <w:p w14:paraId="0D8416E8" w14:textId="77777777" w:rsidR="00A954A2" w:rsidRDefault="00A954A2" w:rsidP="00A954A2">
      <w:pPr>
        <w:pStyle w:val="GG-body"/>
        <w:spacing w:after="20"/>
        <w:ind w:left="1418" w:hanging="1134"/>
      </w:pPr>
      <w:r>
        <w:t>466946.26mE</w:t>
      </w:r>
      <w:r>
        <w:tab/>
        <w:t>6951538.98mN</w:t>
      </w:r>
    </w:p>
    <w:p w14:paraId="1F6F7AB4" w14:textId="77777777" w:rsidR="00A954A2" w:rsidRDefault="00A954A2" w:rsidP="00A954A2">
      <w:pPr>
        <w:pStyle w:val="GG-body"/>
        <w:spacing w:after="20"/>
        <w:ind w:left="1418" w:hanging="1134"/>
      </w:pPr>
      <w:r>
        <w:t>467181.38mE</w:t>
      </w:r>
      <w:r>
        <w:tab/>
        <w:t>6951931.80mN</w:t>
      </w:r>
    </w:p>
    <w:p w14:paraId="12C31C9E" w14:textId="77777777" w:rsidR="00A954A2" w:rsidRDefault="00A954A2" w:rsidP="00A954A2">
      <w:pPr>
        <w:pStyle w:val="GG-body"/>
        <w:spacing w:after="20"/>
        <w:ind w:left="1418" w:hanging="1134"/>
      </w:pPr>
      <w:r>
        <w:t>467217.11mE</w:t>
      </w:r>
      <w:r>
        <w:tab/>
        <w:t>6951995.61mN</w:t>
      </w:r>
    </w:p>
    <w:p w14:paraId="622D88FA" w14:textId="77777777" w:rsidR="00A954A2" w:rsidRDefault="00A954A2" w:rsidP="00A954A2">
      <w:pPr>
        <w:pStyle w:val="GG-body"/>
        <w:spacing w:after="20"/>
        <w:ind w:left="1418" w:hanging="1134"/>
      </w:pPr>
      <w:r>
        <w:t>467229.82mE</w:t>
      </w:r>
      <w:r>
        <w:tab/>
        <w:t>6952030.59mN</w:t>
      </w:r>
    </w:p>
    <w:p w14:paraId="07ECC5C7" w14:textId="77777777" w:rsidR="00A954A2" w:rsidRDefault="00A954A2" w:rsidP="00A954A2">
      <w:pPr>
        <w:pStyle w:val="GG-body"/>
        <w:spacing w:after="20"/>
        <w:ind w:left="1418" w:hanging="1134"/>
      </w:pPr>
      <w:r>
        <w:t>467236.45mE</w:t>
      </w:r>
      <w:r>
        <w:tab/>
        <w:t>6952056.76mN</w:t>
      </w:r>
    </w:p>
    <w:p w14:paraId="216C0670" w14:textId="77777777" w:rsidR="00A954A2" w:rsidRDefault="00A954A2" w:rsidP="00A954A2">
      <w:pPr>
        <w:pStyle w:val="GG-body"/>
        <w:spacing w:after="20"/>
        <w:ind w:left="1418" w:hanging="1134"/>
      </w:pPr>
      <w:r>
        <w:t>467241.85mE</w:t>
      </w:r>
      <w:r>
        <w:tab/>
        <w:t>6952087.87mN</w:t>
      </w:r>
    </w:p>
    <w:p w14:paraId="483FB16E" w14:textId="77777777" w:rsidR="00A954A2" w:rsidRDefault="00A954A2" w:rsidP="00A954A2">
      <w:pPr>
        <w:pStyle w:val="GG-body"/>
        <w:spacing w:after="20"/>
        <w:ind w:left="1418" w:hanging="1134"/>
      </w:pPr>
      <w:r>
        <w:t>467244.85mE</w:t>
      </w:r>
      <w:r>
        <w:tab/>
        <w:t>6952108.74mN</w:t>
      </w:r>
    </w:p>
    <w:p w14:paraId="4E86B262" w14:textId="77777777" w:rsidR="00A954A2" w:rsidRDefault="00A954A2" w:rsidP="00A954A2">
      <w:pPr>
        <w:pStyle w:val="GG-body"/>
        <w:spacing w:after="20"/>
        <w:ind w:left="1418" w:hanging="1134"/>
      </w:pPr>
      <w:r>
        <w:t>467244.95mE</w:t>
      </w:r>
      <w:r>
        <w:tab/>
        <w:t>6952109.25mN</w:t>
      </w:r>
    </w:p>
    <w:p w14:paraId="2076493F" w14:textId="77777777" w:rsidR="00A954A2" w:rsidRDefault="00A954A2" w:rsidP="00A954A2">
      <w:pPr>
        <w:pStyle w:val="GG-body"/>
        <w:spacing w:after="20"/>
        <w:ind w:left="1418" w:hanging="1134"/>
      </w:pPr>
      <w:r>
        <w:t>467247.68mE</w:t>
      </w:r>
      <w:r>
        <w:tab/>
        <w:t>6952120.11mN</w:t>
      </w:r>
    </w:p>
    <w:p w14:paraId="74E4C216" w14:textId="77777777" w:rsidR="00A954A2" w:rsidRDefault="00A954A2" w:rsidP="00A954A2">
      <w:pPr>
        <w:pStyle w:val="GG-body"/>
        <w:spacing w:after="20"/>
        <w:ind w:left="1418" w:hanging="1134"/>
      </w:pPr>
      <w:r>
        <w:t>467247.85mE</w:t>
      </w:r>
      <w:r>
        <w:tab/>
        <w:t>6952120.64mN</w:t>
      </w:r>
    </w:p>
    <w:p w14:paraId="06F6BBC9" w14:textId="77777777" w:rsidR="00A954A2" w:rsidRDefault="00A954A2" w:rsidP="00A954A2">
      <w:pPr>
        <w:pStyle w:val="GG-body"/>
        <w:spacing w:after="20"/>
        <w:ind w:left="1418" w:hanging="1134"/>
      </w:pPr>
      <w:r>
        <w:t>467251.86mE</w:t>
      </w:r>
      <w:r>
        <w:tab/>
        <w:t>6952131.39mN</w:t>
      </w:r>
    </w:p>
    <w:p w14:paraId="428EAFD0" w14:textId="77777777" w:rsidR="00A954A2" w:rsidRDefault="00A954A2" w:rsidP="00A954A2">
      <w:pPr>
        <w:pStyle w:val="GG-body"/>
        <w:spacing w:after="20"/>
        <w:ind w:left="1418" w:hanging="1134"/>
      </w:pPr>
      <w:r>
        <w:t>467252.59mE</w:t>
      </w:r>
      <w:r>
        <w:tab/>
        <w:t>6952132.70mN</w:t>
      </w:r>
    </w:p>
    <w:p w14:paraId="76FB9554" w14:textId="77777777" w:rsidR="00A954A2" w:rsidRDefault="00A954A2" w:rsidP="00A954A2">
      <w:pPr>
        <w:pStyle w:val="GG-body"/>
        <w:spacing w:after="20"/>
        <w:ind w:left="1418" w:hanging="1134"/>
      </w:pPr>
      <w:r>
        <w:t>467261.25mE</w:t>
      </w:r>
      <w:r>
        <w:tab/>
        <w:t>6952143.91mN</w:t>
      </w:r>
    </w:p>
    <w:p w14:paraId="2C9C9E65" w14:textId="77777777" w:rsidR="00A954A2" w:rsidRDefault="00A954A2" w:rsidP="00A954A2">
      <w:pPr>
        <w:pStyle w:val="GG-body"/>
        <w:spacing w:after="20"/>
        <w:ind w:left="1418" w:hanging="1134"/>
      </w:pPr>
      <w:r>
        <w:t>467262.36mE</w:t>
      </w:r>
      <w:r>
        <w:tab/>
        <w:t>6952144.97mN</w:t>
      </w:r>
    </w:p>
    <w:p w14:paraId="0F754B4E" w14:textId="77777777" w:rsidR="00A954A2" w:rsidRDefault="00A954A2" w:rsidP="00A954A2">
      <w:pPr>
        <w:pStyle w:val="GG-body"/>
        <w:spacing w:after="20"/>
        <w:ind w:left="1418" w:hanging="1134"/>
      </w:pPr>
      <w:r>
        <w:t>467263.75mE</w:t>
      </w:r>
      <w:r>
        <w:tab/>
        <w:t>6952145.64mN</w:t>
      </w:r>
    </w:p>
    <w:p w14:paraId="21D6B52C" w14:textId="77777777" w:rsidR="00A954A2" w:rsidRDefault="00A954A2" w:rsidP="00A954A2">
      <w:pPr>
        <w:pStyle w:val="GG-body"/>
        <w:spacing w:after="20"/>
        <w:ind w:left="1418" w:hanging="1134"/>
      </w:pPr>
      <w:r>
        <w:lastRenderedPageBreak/>
        <w:t>467278.74mE</w:t>
      </w:r>
      <w:r>
        <w:tab/>
        <w:t>6952150.22mN</w:t>
      </w:r>
    </w:p>
    <w:p w14:paraId="44F1178D" w14:textId="77777777" w:rsidR="00A954A2" w:rsidRDefault="00A954A2" w:rsidP="00A954A2">
      <w:pPr>
        <w:pStyle w:val="GG-body"/>
        <w:spacing w:after="20"/>
        <w:ind w:left="1418" w:hanging="1134"/>
      </w:pPr>
      <w:r>
        <w:t>467279.22mE</w:t>
      </w:r>
      <w:r>
        <w:tab/>
        <w:t>6952150.34mN</w:t>
      </w:r>
    </w:p>
    <w:p w14:paraId="70214965" w14:textId="77777777" w:rsidR="00A954A2" w:rsidRDefault="00A954A2" w:rsidP="00A954A2">
      <w:pPr>
        <w:pStyle w:val="GG-body"/>
        <w:spacing w:after="20"/>
        <w:ind w:left="1418" w:hanging="1134"/>
      </w:pPr>
      <w:r>
        <w:t>467288.20mE</w:t>
      </w:r>
      <w:r>
        <w:tab/>
        <w:t>6952152.14mN</w:t>
      </w:r>
    </w:p>
    <w:p w14:paraId="4809AB57" w14:textId="77777777" w:rsidR="00A954A2" w:rsidRDefault="00A954A2" w:rsidP="00A954A2">
      <w:pPr>
        <w:pStyle w:val="GG-body"/>
        <w:spacing w:after="20"/>
        <w:ind w:left="1418" w:hanging="1134"/>
      </w:pPr>
      <w:r>
        <w:t>467289.93mE</w:t>
      </w:r>
      <w:r>
        <w:tab/>
        <w:t>6952152.18mN</w:t>
      </w:r>
    </w:p>
    <w:p w14:paraId="35FF07FD" w14:textId="77777777" w:rsidR="00A954A2" w:rsidRDefault="00A954A2" w:rsidP="00A954A2">
      <w:pPr>
        <w:pStyle w:val="GG-body"/>
        <w:spacing w:after="20"/>
        <w:ind w:left="1418" w:hanging="1134"/>
      </w:pPr>
      <w:r>
        <w:t>467299.22mE</w:t>
      </w:r>
      <w:r>
        <w:tab/>
        <w:t>6952150.76mN</w:t>
      </w:r>
    </w:p>
    <w:p w14:paraId="13E25785" w14:textId="77777777" w:rsidR="00A954A2" w:rsidRDefault="00A954A2" w:rsidP="00A954A2">
      <w:pPr>
        <w:pStyle w:val="GG-body"/>
        <w:spacing w:after="20"/>
        <w:ind w:left="1418" w:hanging="1134"/>
      </w:pPr>
      <w:r>
        <w:t>467300.92mE</w:t>
      </w:r>
      <w:r>
        <w:tab/>
        <w:t>6952150.17mN</w:t>
      </w:r>
    </w:p>
    <w:p w14:paraId="6D443E4A" w14:textId="77777777" w:rsidR="00A954A2" w:rsidRDefault="00A954A2" w:rsidP="00A954A2">
      <w:pPr>
        <w:pStyle w:val="GG-body"/>
        <w:spacing w:after="20"/>
        <w:ind w:left="1418" w:hanging="1134"/>
      </w:pPr>
      <w:r>
        <w:t>467321.28mE</w:t>
      </w:r>
      <w:r>
        <w:tab/>
        <w:t>6952138.71mN</w:t>
      </w:r>
    </w:p>
    <w:p w14:paraId="6E1686D4" w14:textId="77777777" w:rsidR="00A954A2" w:rsidRDefault="00A954A2" w:rsidP="00A954A2">
      <w:pPr>
        <w:pStyle w:val="GG-body"/>
        <w:spacing w:after="20"/>
        <w:ind w:left="1418" w:hanging="1134"/>
      </w:pPr>
      <w:r>
        <w:t>467321.69mE</w:t>
      </w:r>
      <w:r>
        <w:tab/>
        <w:t>6952138.45mN</w:t>
      </w:r>
    </w:p>
    <w:p w14:paraId="713F6D39" w14:textId="77777777" w:rsidR="00A954A2" w:rsidRDefault="00A954A2" w:rsidP="00A954A2">
      <w:pPr>
        <w:pStyle w:val="GG-body"/>
        <w:spacing w:after="20"/>
        <w:ind w:left="1418" w:hanging="1134"/>
      </w:pPr>
      <w:r>
        <w:t>467348.95mE</w:t>
      </w:r>
      <w:r>
        <w:tab/>
        <w:t>6952119.46mN</w:t>
      </w:r>
    </w:p>
    <w:p w14:paraId="294E0770" w14:textId="77777777" w:rsidR="00A954A2" w:rsidRDefault="00A954A2" w:rsidP="00A954A2">
      <w:pPr>
        <w:pStyle w:val="GG-body"/>
        <w:spacing w:after="20"/>
        <w:ind w:left="1418" w:hanging="1134"/>
      </w:pPr>
      <w:r>
        <w:t>467359.57mE</w:t>
      </w:r>
      <w:r>
        <w:tab/>
        <w:t>6952113.06mN</w:t>
      </w:r>
    </w:p>
    <w:p w14:paraId="31802489" w14:textId="77777777" w:rsidR="00A954A2" w:rsidRDefault="00A954A2" w:rsidP="00A954A2">
      <w:pPr>
        <w:pStyle w:val="GG-body"/>
        <w:spacing w:after="20"/>
        <w:ind w:left="1418" w:hanging="1134"/>
      </w:pPr>
      <w:r>
        <w:t>467371.86mE</w:t>
      </w:r>
      <w:r>
        <w:tab/>
        <w:t>6952107.28mN</w:t>
      </w:r>
    </w:p>
    <w:p w14:paraId="1C06753D" w14:textId="77777777" w:rsidR="00A954A2" w:rsidRDefault="00A954A2" w:rsidP="00A954A2">
      <w:pPr>
        <w:pStyle w:val="GG-body"/>
        <w:spacing w:after="20"/>
        <w:ind w:left="1418" w:hanging="1134"/>
      </w:pPr>
      <w:r>
        <w:t>467395.39mE</w:t>
      </w:r>
      <w:r>
        <w:tab/>
        <w:t>6952105.35mN</w:t>
      </w:r>
    </w:p>
    <w:p w14:paraId="3ECC53FE" w14:textId="77777777" w:rsidR="00A954A2" w:rsidRDefault="00A954A2" w:rsidP="00A954A2">
      <w:pPr>
        <w:pStyle w:val="GG-body"/>
        <w:spacing w:after="20"/>
        <w:ind w:left="1418" w:hanging="1134"/>
      </w:pPr>
      <w:r>
        <w:t>467412.46mE</w:t>
      </w:r>
      <w:r>
        <w:tab/>
        <w:t>6952107.07mN</w:t>
      </w:r>
    </w:p>
    <w:p w14:paraId="3FBEFEE8" w14:textId="77777777" w:rsidR="00A954A2" w:rsidRDefault="00A954A2" w:rsidP="00A954A2">
      <w:pPr>
        <w:pStyle w:val="GG-body"/>
        <w:spacing w:after="20"/>
        <w:ind w:left="1418" w:hanging="1134"/>
      </w:pPr>
      <w:r>
        <w:t>467436.60mE</w:t>
      </w:r>
      <w:r>
        <w:tab/>
        <w:t>6952114.89mN</w:t>
      </w:r>
    </w:p>
    <w:p w14:paraId="1D45D6A3" w14:textId="77777777" w:rsidR="00A954A2" w:rsidRDefault="00A954A2" w:rsidP="00A954A2">
      <w:pPr>
        <w:pStyle w:val="GG-body"/>
        <w:spacing w:after="20"/>
        <w:ind w:left="1418" w:hanging="1134"/>
      </w:pPr>
      <w:r>
        <w:t>467456.83mE</w:t>
      </w:r>
      <w:r>
        <w:tab/>
        <w:t>6952126.63mN</w:t>
      </w:r>
    </w:p>
    <w:p w14:paraId="1B47E237" w14:textId="77777777" w:rsidR="00A954A2" w:rsidRDefault="00A954A2" w:rsidP="00A954A2">
      <w:pPr>
        <w:pStyle w:val="GG-body"/>
        <w:spacing w:after="20"/>
        <w:ind w:left="1418" w:hanging="1134"/>
      </w:pPr>
      <w:r>
        <w:t>467476.22mE</w:t>
      </w:r>
      <w:r>
        <w:tab/>
        <w:t>6952143.38mN</w:t>
      </w:r>
    </w:p>
    <w:p w14:paraId="2FBE17E5" w14:textId="77777777" w:rsidR="00A954A2" w:rsidRDefault="00A954A2" w:rsidP="00A954A2">
      <w:pPr>
        <w:pStyle w:val="GG-body"/>
        <w:spacing w:after="20"/>
        <w:ind w:left="1418" w:hanging="1134"/>
      </w:pPr>
      <w:r>
        <w:t>467483.88mE</w:t>
      </w:r>
      <w:r>
        <w:tab/>
        <w:t>6952154.12mN</w:t>
      </w:r>
    </w:p>
    <w:p w14:paraId="2AA783B6" w14:textId="77777777" w:rsidR="00A954A2" w:rsidRDefault="00A954A2" w:rsidP="00A954A2">
      <w:pPr>
        <w:pStyle w:val="GG-body"/>
        <w:spacing w:after="20"/>
        <w:ind w:left="1418" w:hanging="1134"/>
      </w:pPr>
      <w:r>
        <w:t>467509.48mE</w:t>
      </w:r>
      <w:r>
        <w:tab/>
        <w:t>6952199.12mN</w:t>
      </w:r>
    </w:p>
    <w:p w14:paraId="77749696" w14:textId="77777777" w:rsidR="00A954A2" w:rsidRDefault="00A954A2" w:rsidP="00A954A2">
      <w:pPr>
        <w:pStyle w:val="GG-body"/>
        <w:spacing w:after="20"/>
        <w:ind w:left="1418" w:hanging="1134"/>
      </w:pPr>
      <w:r>
        <w:t>467533.73mE</w:t>
      </w:r>
      <w:r>
        <w:tab/>
        <w:t>6952243.24mN</w:t>
      </w:r>
    </w:p>
    <w:p w14:paraId="4EC1DE8B" w14:textId="77777777" w:rsidR="00A954A2" w:rsidRDefault="00A954A2" w:rsidP="00A954A2">
      <w:pPr>
        <w:pStyle w:val="GG-body"/>
        <w:spacing w:after="20"/>
        <w:ind w:left="1418" w:hanging="1134"/>
      </w:pPr>
      <w:r>
        <w:t>467534.01mE</w:t>
      </w:r>
      <w:r>
        <w:tab/>
        <w:t>6952243.68mN</w:t>
      </w:r>
    </w:p>
    <w:p w14:paraId="7E83639E" w14:textId="77777777" w:rsidR="00A954A2" w:rsidRDefault="00A954A2" w:rsidP="00A954A2">
      <w:pPr>
        <w:pStyle w:val="GG-body"/>
        <w:spacing w:after="20"/>
        <w:ind w:left="1418" w:hanging="1134"/>
      </w:pPr>
      <w:r>
        <w:t>467562.23mE</w:t>
      </w:r>
      <w:r>
        <w:tab/>
        <w:t>6952284.41mN</w:t>
      </w:r>
    </w:p>
    <w:p w14:paraId="11919E89" w14:textId="77777777" w:rsidR="00A954A2" w:rsidRDefault="00A954A2" w:rsidP="00A954A2">
      <w:pPr>
        <w:pStyle w:val="GG-body"/>
        <w:spacing w:after="20"/>
        <w:ind w:left="1418" w:hanging="1134"/>
      </w:pPr>
      <w:r>
        <w:t>467562.56mE</w:t>
      </w:r>
      <w:r>
        <w:tab/>
        <w:t>6952284.83mN</w:t>
      </w:r>
    </w:p>
    <w:p w14:paraId="1A7BA43F" w14:textId="77777777" w:rsidR="00A954A2" w:rsidRDefault="00A954A2" w:rsidP="00A954A2">
      <w:pPr>
        <w:pStyle w:val="GG-body"/>
        <w:spacing w:after="20"/>
        <w:ind w:left="1418" w:hanging="1134"/>
      </w:pPr>
      <w:r>
        <w:t>467597.21mE</w:t>
      </w:r>
      <w:r>
        <w:tab/>
        <w:t>6952324.91mN</w:t>
      </w:r>
    </w:p>
    <w:p w14:paraId="1458BA63" w14:textId="77777777" w:rsidR="00A954A2" w:rsidRDefault="00A954A2" w:rsidP="00A954A2">
      <w:pPr>
        <w:pStyle w:val="GG-body"/>
        <w:spacing w:after="20"/>
        <w:ind w:left="1418" w:hanging="1134"/>
      </w:pPr>
      <w:r>
        <w:t>467597.32mE</w:t>
      </w:r>
      <w:r>
        <w:tab/>
        <w:t>6952325.04mN</w:t>
      </w:r>
    </w:p>
    <w:p w14:paraId="2AF335F8" w14:textId="77777777" w:rsidR="00A954A2" w:rsidRDefault="00A954A2" w:rsidP="00A954A2">
      <w:pPr>
        <w:pStyle w:val="GG-body"/>
        <w:spacing w:after="20"/>
        <w:ind w:left="1418" w:hanging="1134"/>
      </w:pPr>
      <w:r>
        <w:t>467633.75mE</w:t>
      </w:r>
      <w:r>
        <w:tab/>
        <w:t>6952364.35mN</w:t>
      </w:r>
    </w:p>
    <w:p w14:paraId="4F6A21F1" w14:textId="77777777" w:rsidR="00A954A2" w:rsidRDefault="00A954A2" w:rsidP="00A954A2">
      <w:pPr>
        <w:pStyle w:val="GG-body"/>
        <w:spacing w:after="20"/>
        <w:ind w:left="1418" w:hanging="1134"/>
      </w:pPr>
      <w:r>
        <w:t>467633.83mE</w:t>
      </w:r>
      <w:r>
        <w:tab/>
        <w:t>6952364.43mN</w:t>
      </w:r>
    </w:p>
    <w:p w14:paraId="35A4F2E4" w14:textId="77777777" w:rsidR="00A954A2" w:rsidRDefault="00A954A2" w:rsidP="00A954A2">
      <w:pPr>
        <w:pStyle w:val="GG-body"/>
        <w:spacing w:after="20"/>
        <w:ind w:left="1418" w:hanging="1134"/>
      </w:pPr>
      <w:r>
        <w:t>467665.01mE</w:t>
      </w:r>
      <w:r>
        <w:tab/>
        <w:t>6952396.50mN</w:t>
      </w:r>
    </w:p>
    <w:p w14:paraId="1406F497" w14:textId="77777777" w:rsidR="00A954A2" w:rsidRDefault="00A954A2" w:rsidP="00A954A2">
      <w:pPr>
        <w:pStyle w:val="GG-body"/>
        <w:spacing w:after="20"/>
        <w:ind w:left="1418" w:hanging="1134"/>
      </w:pPr>
      <w:r>
        <w:t>467674.93mE</w:t>
      </w:r>
      <w:r>
        <w:tab/>
        <w:t>6952407.02mN</w:t>
      </w:r>
    </w:p>
    <w:p w14:paraId="69E1FD93" w14:textId="77777777" w:rsidR="00A954A2" w:rsidRDefault="00A954A2" w:rsidP="00A954A2">
      <w:pPr>
        <w:pStyle w:val="GG-body"/>
        <w:spacing w:after="20"/>
        <w:ind w:left="1418" w:hanging="1134"/>
      </w:pPr>
      <w:r>
        <w:t>467674.96mE</w:t>
      </w:r>
      <w:r>
        <w:tab/>
        <w:t>6952407.05mN</w:t>
      </w:r>
    </w:p>
    <w:p w14:paraId="1DC9DD80" w14:textId="77777777" w:rsidR="00A954A2" w:rsidRDefault="00A954A2" w:rsidP="00A954A2">
      <w:pPr>
        <w:pStyle w:val="GG-body"/>
        <w:spacing w:after="20"/>
        <w:ind w:left="1418" w:hanging="1134"/>
      </w:pPr>
      <w:r>
        <w:t>467690.91mE</w:t>
      </w:r>
      <w:r>
        <w:tab/>
        <w:t>6952423.71mN</w:t>
      </w:r>
    </w:p>
    <w:p w14:paraId="64433CF5" w14:textId="77777777" w:rsidR="00A954A2" w:rsidRDefault="00A954A2" w:rsidP="00A954A2">
      <w:pPr>
        <w:pStyle w:val="GG-body"/>
        <w:spacing w:after="20"/>
        <w:ind w:left="1418" w:hanging="1134"/>
      </w:pPr>
      <w:r>
        <w:t>467691.01mE</w:t>
      </w:r>
      <w:r>
        <w:tab/>
        <w:t>6952423.81mN</w:t>
      </w:r>
    </w:p>
    <w:p w14:paraId="02866B75" w14:textId="77777777" w:rsidR="00A954A2" w:rsidRDefault="00A954A2" w:rsidP="00A954A2">
      <w:pPr>
        <w:pStyle w:val="GG-body"/>
        <w:spacing w:after="20"/>
        <w:ind w:left="1418" w:hanging="1134"/>
      </w:pPr>
      <w:r>
        <w:t>467705.15mE</w:t>
      </w:r>
      <w:r>
        <w:tab/>
        <w:t>6952437.76mN</w:t>
      </w:r>
    </w:p>
    <w:p w14:paraId="79D522EB" w14:textId="77777777" w:rsidR="00A954A2" w:rsidRDefault="00A954A2" w:rsidP="00A954A2">
      <w:pPr>
        <w:pStyle w:val="GG-body"/>
        <w:spacing w:after="20"/>
        <w:ind w:left="1418" w:hanging="1134"/>
      </w:pPr>
      <w:r>
        <w:t>467713.18mE</w:t>
      </w:r>
      <w:r>
        <w:tab/>
        <w:t>6952446.05mN</w:t>
      </w:r>
    </w:p>
    <w:p w14:paraId="00A99327" w14:textId="77777777" w:rsidR="00A954A2" w:rsidRDefault="00A954A2" w:rsidP="00A954A2">
      <w:pPr>
        <w:pStyle w:val="GG-body"/>
        <w:spacing w:after="20"/>
        <w:ind w:left="1418" w:hanging="1134"/>
      </w:pPr>
      <w:r>
        <w:t>467713.25mE</w:t>
      </w:r>
      <w:r>
        <w:tab/>
        <w:t>6952446.13mN</w:t>
      </w:r>
    </w:p>
    <w:p w14:paraId="047EFA71" w14:textId="77777777" w:rsidR="00A954A2" w:rsidRDefault="00A954A2" w:rsidP="00A954A2">
      <w:pPr>
        <w:pStyle w:val="GG-body"/>
        <w:spacing w:after="20"/>
        <w:ind w:left="1418" w:hanging="1134"/>
      </w:pPr>
      <w:r>
        <w:t>467742.95mE</w:t>
      </w:r>
      <w:r>
        <w:tab/>
        <w:t>6952475.52mN</w:t>
      </w:r>
    </w:p>
    <w:p w14:paraId="165A682B" w14:textId="77777777" w:rsidR="00A954A2" w:rsidRDefault="00A954A2" w:rsidP="00A954A2">
      <w:pPr>
        <w:pStyle w:val="GG-body"/>
        <w:spacing w:after="20"/>
        <w:ind w:left="1418" w:hanging="1134"/>
      </w:pPr>
      <w:r>
        <w:t>467775.86mE</w:t>
      </w:r>
      <w:r>
        <w:tab/>
        <w:t>6952509.54mN</w:t>
      </w:r>
    </w:p>
    <w:p w14:paraId="255AF18D" w14:textId="77777777" w:rsidR="00A954A2" w:rsidRDefault="00A954A2" w:rsidP="00A954A2">
      <w:pPr>
        <w:pStyle w:val="GG-body"/>
        <w:spacing w:after="20"/>
        <w:ind w:left="1418" w:hanging="1134"/>
      </w:pPr>
      <w:r>
        <w:t>467809.76mE</w:t>
      </w:r>
      <w:r>
        <w:tab/>
        <w:t>6952546.11mN</w:t>
      </w:r>
    </w:p>
    <w:p w14:paraId="2CF18413" w14:textId="77777777" w:rsidR="00A954A2" w:rsidRDefault="00A954A2" w:rsidP="00A954A2">
      <w:pPr>
        <w:pStyle w:val="GG-body"/>
        <w:spacing w:after="20"/>
        <w:ind w:left="1418" w:hanging="1134"/>
      </w:pPr>
      <w:r>
        <w:t>467843.01mE</w:t>
      </w:r>
      <w:r>
        <w:tab/>
        <w:t>6952583.17mN</w:t>
      </w:r>
    </w:p>
    <w:p w14:paraId="48648E64" w14:textId="77777777" w:rsidR="00A954A2" w:rsidRDefault="00A954A2" w:rsidP="00A954A2">
      <w:pPr>
        <w:pStyle w:val="GG-body"/>
        <w:spacing w:after="20"/>
        <w:ind w:left="1418" w:hanging="1134"/>
      </w:pPr>
      <w:r>
        <w:t>467843.27mE</w:t>
      </w:r>
      <w:r>
        <w:tab/>
        <w:t>6952583.44mN</w:t>
      </w:r>
    </w:p>
    <w:p w14:paraId="54B762BA" w14:textId="77777777" w:rsidR="00A954A2" w:rsidRDefault="00A954A2" w:rsidP="00A954A2">
      <w:pPr>
        <w:pStyle w:val="GG-body"/>
        <w:spacing w:after="20"/>
        <w:ind w:left="1418" w:hanging="1134"/>
      </w:pPr>
      <w:r>
        <w:t>467880.01mE</w:t>
      </w:r>
      <w:r>
        <w:tab/>
        <w:t>6952618.65mN</w:t>
      </w:r>
    </w:p>
    <w:p w14:paraId="1A534F97" w14:textId="77777777" w:rsidR="00A954A2" w:rsidRDefault="00A954A2" w:rsidP="00A954A2">
      <w:pPr>
        <w:pStyle w:val="GG-body"/>
        <w:spacing w:after="20"/>
        <w:ind w:left="1418" w:hanging="1134"/>
      </w:pPr>
      <w:r>
        <w:t>467880.02mE</w:t>
      </w:r>
      <w:r>
        <w:tab/>
        <w:t>6952618.66mN</w:t>
      </w:r>
    </w:p>
    <w:p w14:paraId="09211B6A" w14:textId="77777777" w:rsidR="00A954A2" w:rsidRDefault="00A954A2" w:rsidP="00A954A2">
      <w:pPr>
        <w:pStyle w:val="GG-body"/>
        <w:spacing w:after="20"/>
        <w:ind w:left="1418" w:hanging="1134"/>
      </w:pPr>
      <w:r>
        <w:t>467925.54mE</w:t>
      </w:r>
      <w:r>
        <w:tab/>
        <w:t>6952661.91mN</w:t>
      </w:r>
    </w:p>
    <w:p w14:paraId="562576E4" w14:textId="77777777" w:rsidR="00A954A2" w:rsidRDefault="00A954A2" w:rsidP="00A954A2">
      <w:pPr>
        <w:pStyle w:val="GG-body"/>
        <w:spacing w:after="20"/>
        <w:ind w:left="1418" w:hanging="1134"/>
      </w:pPr>
      <w:r>
        <w:t>467944.27mE</w:t>
      </w:r>
      <w:r>
        <w:tab/>
        <w:t>6952681.37mN</w:t>
      </w:r>
    </w:p>
    <w:p w14:paraId="764EEA4F" w14:textId="77777777" w:rsidR="00A954A2" w:rsidRDefault="00A954A2" w:rsidP="00A954A2">
      <w:pPr>
        <w:pStyle w:val="GG-body"/>
        <w:spacing w:after="20"/>
        <w:ind w:left="1418" w:hanging="1134"/>
      </w:pPr>
      <w:r>
        <w:t>467944.59mE</w:t>
      </w:r>
      <w:r>
        <w:tab/>
        <w:t>6952681.68mN</w:t>
      </w:r>
    </w:p>
    <w:p w14:paraId="4C7FBE9A" w14:textId="77777777" w:rsidR="00A954A2" w:rsidRDefault="00A954A2" w:rsidP="00A954A2">
      <w:pPr>
        <w:pStyle w:val="GG-body"/>
        <w:spacing w:after="20"/>
        <w:ind w:left="1418" w:hanging="1134"/>
      </w:pPr>
      <w:r>
        <w:t>467988.00mE</w:t>
      </w:r>
      <w:r>
        <w:tab/>
        <w:t>6952719.37mN</w:t>
      </w:r>
    </w:p>
    <w:p w14:paraId="5BBFF4FB" w14:textId="77777777" w:rsidR="00A954A2" w:rsidRDefault="00A954A2" w:rsidP="00A954A2">
      <w:pPr>
        <w:pStyle w:val="GG-body"/>
        <w:spacing w:after="20"/>
        <w:ind w:left="1418" w:hanging="1134"/>
      </w:pPr>
      <w:r>
        <w:t>468058.07mE</w:t>
      </w:r>
      <w:r>
        <w:tab/>
        <w:t>6952796.96mN</w:t>
      </w:r>
    </w:p>
    <w:p w14:paraId="6E26359F" w14:textId="77777777" w:rsidR="00A954A2" w:rsidRDefault="00A954A2" w:rsidP="00A954A2">
      <w:pPr>
        <w:pStyle w:val="GG-body"/>
        <w:spacing w:after="20"/>
        <w:ind w:left="1418" w:hanging="1134"/>
      </w:pPr>
      <w:r>
        <w:t>468131.36mE</w:t>
      </w:r>
      <w:r>
        <w:tab/>
        <w:t>6952879.62mN</w:t>
      </w:r>
    </w:p>
    <w:p w14:paraId="4AE3F8F1" w14:textId="77777777" w:rsidR="00A954A2" w:rsidRDefault="00A954A2" w:rsidP="00A954A2">
      <w:pPr>
        <w:pStyle w:val="GG-body"/>
        <w:spacing w:after="20"/>
        <w:ind w:left="1418" w:hanging="1134"/>
      </w:pPr>
      <w:r>
        <w:t>468140.39mE</w:t>
      </w:r>
      <w:r>
        <w:tab/>
        <w:t>6952890.24mN</w:t>
      </w:r>
    </w:p>
    <w:p w14:paraId="26D209D9" w14:textId="77777777" w:rsidR="00A954A2" w:rsidRDefault="00A954A2" w:rsidP="00A954A2">
      <w:pPr>
        <w:pStyle w:val="GG-body"/>
        <w:spacing w:after="20"/>
        <w:ind w:left="1418" w:hanging="1134"/>
      </w:pPr>
      <w:r>
        <w:t>468163.13mE</w:t>
      </w:r>
      <w:r>
        <w:tab/>
        <w:t>6952920.31mN</w:t>
      </w:r>
    </w:p>
    <w:p w14:paraId="62D08A91" w14:textId="77777777" w:rsidR="00A954A2" w:rsidRDefault="00A954A2" w:rsidP="00A954A2">
      <w:pPr>
        <w:pStyle w:val="GG-body"/>
        <w:spacing w:after="20"/>
        <w:ind w:left="1418" w:hanging="1134"/>
      </w:pPr>
      <w:r>
        <w:t>468163.28mE</w:t>
      </w:r>
      <w:r>
        <w:tab/>
        <w:t>6952920.50mN</w:t>
      </w:r>
    </w:p>
    <w:p w14:paraId="7560DA7A" w14:textId="77777777" w:rsidR="00A954A2" w:rsidRDefault="00A954A2" w:rsidP="00A954A2">
      <w:pPr>
        <w:pStyle w:val="GG-body"/>
        <w:spacing w:after="20"/>
        <w:ind w:left="1418" w:hanging="1134"/>
      </w:pPr>
      <w:r>
        <w:t>468213.27mE</w:t>
      </w:r>
      <w:r>
        <w:tab/>
        <w:t>6952980.43mN</w:t>
      </w:r>
    </w:p>
    <w:p w14:paraId="1FAA798D" w14:textId="77777777" w:rsidR="00A954A2" w:rsidRDefault="00A954A2" w:rsidP="00A954A2">
      <w:pPr>
        <w:pStyle w:val="GG-body"/>
        <w:spacing w:after="20"/>
        <w:ind w:left="1418" w:hanging="1134"/>
      </w:pPr>
      <w:r>
        <w:t>468259.22mE</w:t>
      </w:r>
      <w:r>
        <w:tab/>
        <w:t>6953036.35mN</w:t>
      </w:r>
    </w:p>
    <w:p w14:paraId="6A05DA2E" w14:textId="77777777" w:rsidR="00A954A2" w:rsidRDefault="00A954A2" w:rsidP="00A954A2">
      <w:pPr>
        <w:pStyle w:val="GG-body"/>
        <w:spacing w:after="20"/>
        <w:ind w:left="1418" w:hanging="1134"/>
      </w:pPr>
      <w:r>
        <w:t>468272.11mE</w:t>
      </w:r>
      <w:r>
        <w:tab/>
        <w:t>6953054.20mN</w:t>
      </w:r>
    </w:p>
    <w:p w14:paraId="7D900D3E" w14:textId="77777777" w:rsidR="00A954A2" w:rsidRDefault="00A954A2" w:rsidP="00A954A2">
      <w:pPr>
        <w:pStyle w:val="GG-body"/>
        <w:spacing w:after="20"/>
        <w:ind w:left="1418" w:hanging="1134"/>
      </w:pPr>
      <w:r>
        <w:t>468272.27mE</w:t>
      </w:r>
      <w:r>
        <w:tab/>
        <w:t>6953054.41mN</w:t>
      </w:r>
    </w:p>
    <w:p w14:paraId="1A59115E" w14:textId="77777777" w:rsidR="00A954A2" w:rsidRDefault="00A954A2" w:rsidP="00A954A2">
      <w:pPr>
        <w:pStyle w:val="GG-body"/>
        <w:spacing w:after="20"/>
        <w:ind w:left="1418" w:hanging="1134"/>
      </w:pPr>
      <w:r>
        <w:t>468301.14mE</w:t>
      </w:r>
      <w:r>
        <w:tab/>
        <w:t>6953090.30mN</w:t>
      </w:r>
    </w:p>
    <w:p w14:paraId="65FBF0C7" w14:textId="77777777" w:rsidR="00A954A2" w:rsidRDefault="00A954A2" w:rsidP="00A954A2">
      <w:pPr>
        <w:pStyle w:val="GG-body"/>
        <w:spacing w:after="20"/>
        <w:ind w:left="1418" w:hanging="1134"/>
      </w:pPr>
      <w:r>
        <w:t>468315.15mE</w:t>
      </w:r>
      <w:r>
        <w:tab/>
        <w:t>6953109.20mN</w:t>
      </w:r>
    </w:p>
    <w:p w14:paraId="0D50F3E3" w14:textId="77777777" w:rsidR="00A954A2" w:rsidRDefault="00A954A2" w:rsidP="00A954A2">
      <w:pPr>
        <w:pStyle w:val="GG-body"/>
        <w:spacing w:after="20"/>
        <w:ind w:left="1418" w:hanging="1134"/>
      </w:pPr>
      <w:r>
        <w:t>468315.39mE</w:t>
      </w:r>
      <w:r>
        <w:tab/>
        <w:t>6953109.49mN</w:t>
      </w:r>
    </w:p>
    <w:p w14:paraId="75A90D06" w14:textId="77777777" w:rsidR="00A954A2" w:rsidRDefault="00A954A2" w:rsidP="00A954A2">
      <w:pPr>
        <w:pStyle w:val="GG-body"/>
        <w:spacing w:after="20"/>
        <w:ind w:left="1418" w:hanging="1134"/>
      </w:pPr>
      <w:r>
        <w:t>468361.33mE</w:t>
      </w:r>
      <w:r>
        <w:tab/>
        <w:t>6953162.53mN</w:t>
      </w:r>
    </w:p>
    <w:p w14:paraId="71659CE8" w14:textId="77777777" w:rsidR="00A954A2" w:rsidRDefault="00A954A2" w:rsidP="00A954A2">
      <w:pPr>
        <w:pStyle w:val="GG-body"/>
        <w:spacing w:after="20"/>
        <w:ind w:left="1418" w:hanging="1134"/>
      </w:pPr>
      <w:r>
        <w:t>468391.23mE</w:t>
      </w:r>
      <w:r>
        <w:tab/>
        <w:t>6953198.34mN</w:t>
      </w:r>
    </w:p>
    <w:p w14:paraId="624168B0" w14:textId="77777777" w:rsidR="00A954A2" w:rsidRDefault="00A954A2" w:rsidP="00A954A2">
      <w:pPr>
        <w:pStyle w:val="GG-body"/>
        <w:spacing w:after="20"/>
        <w:ind w:left="1418" w:hanging="1134"/>
      </w:pPr>
      <w:r>
        <w:t>468405.11mE</w:t>
      </w:r>
      <w:r>
        <w:tab/>
        <w:t>6953217.20mN</w:t>
      </w:r>
    </w:p>
    <w:p w14:paraId="025A243F" w14:textId="77777777" w:rsidR="00A954A2" w:rsidRDefault="00A954A2" w:rsidP="00A954A2">
      <w:pPr>
        <w:pStyle w:val="GG-body"/>
        <w:spacing w:after="20"/>
        <w:ind w:left="1418" w:hanging="1134"/>
      </w:pPr>
      <w:r>
        <w:t>468405.34mE</w:t>
      </w:r>
      <w:r>
        <w:tab/>
        <w:t>6953217.49mN</w:t>
      </w:r>
    </w:p>
    <w:p w14:paraId="572D4579" w14:textId="77777777" w:rsidR="00A954A2" w:rsidRDefault="00A954A2" w:rsidP="00A954A2">
      <w:pPr>
        <w:pStyle w:val="GG-body"/>
        <w:spacing w:after="20"/>
        <w:ind w:left="1418" w:hanging="1134"/>
      </w:pPr>
      <w:r>
        <w:t>468436.19mE</w:t>
      </w:r>
      <w:r>
        <w:tab/>
        <w:t>6953253.38mN</w:t>
      </w:r>
    </w:p>
    <w:p w14:paraId="7ECF22D3" w14:textId="77777777" w:rsidR="00A954A2" w:rsidRDefault="00A954A2" w:rsidP="00A954A2">
      <w:pPr>
        <w:pStyle w:val="GG-body"/>
        <w:spacing w:after="20"/>
        <w:ind w:left="1418" w:hanging="1134"/>
      </w:pPr>
      <w:r>
        <w:t>468443.03mE</w:t>
      </w:r>
      <w:r>
        <w:tab/>
        <w:t>6953263.16mN</w:t>
      </w:r>
    </w:p>
    <w:p w14:paraId="6B77F0C3" w14:textId="77777777" w:rsidR="00A954A2" w:rsidRDefault="00A954A2" w:rsidP="00A954A2">
      <w:pPr>
        <w:pStyle w:val="GG-body"/>
        <w:spacing w:after="20"/>
        <w:ind w:left="1418" w:hanging="1134"/>
      </w:pPr>
      <w:r>
        <w:t>468443.34mE</w:t>
      </w:r>
      <w:r>
        <w:tab/>
        <w:t>6953263.57mN</w:t>
      </w:r>
    </w:p>
    <w:p w14:paraId="735C4945" w14:textId="77777777" w:rsidR="00A954A2" w:rsidRDefault="00A954A2" w:rsidP="00A954A2">
      <w:pPr>
        <w:pStyle w:val="GG-body"/>
        <w:spacing w:after="20"/>
        <w:ind w:left="1418" w:hanging="1134"/>
      </w:pPr>
      <w:r>
        <w:t>468481.19mE</w:t>
      </w:r>
      <w:r>
        <w:tab/>
        <w:t>6953307.36mN</w:t>
      </w:r>
    </w:p>
    <w:p w14:paraId="3673D394" w14:textId="77777777" w:rsidR="00A954A2" w:rsidRDefault="00A954A2" w:rsidP="00A954A2">
      <w:pPr>
        <w:pStyle w:val="GG-body"/>
        <w:spacing w:after="20"/>
        <w:ind w:left="1418" w:hanging="1134"/>
      </w:pPr>
      <w:r>
        <w:t>468500.99mE</w:t>
      </w:r>
      <w:r>
        <w:tab/>
        <w:t>6953335.08mN</w:t>
      </w:r>
    </w:p>
    <w:p w14:paraId="1488A3D1" w14:textId="77777777" w:rsidR="00A954A2" w:rsidRDefault="00A954A2" w:rsidP="00A954A2">
      <w:pPr>
        <w:pStyle w:val="GG-body"/>
        <w:spacing w:after="20"/>
        <w:ind w:left="1418" w:hanging="1134"/>
      </w:pPr>
      <w:r>
        <w:t>468539.98mE</w:t>
      </w:r>
      <w:r>
        <w:tab/>
        <w:t>6953393.02mN</w:t>
      </w:r>
    </w:p>
    <w:p w14:paraId="5901549A" w14:textId="77777777" w:rsidR="00A954A2" w:rsidRDefault="00A954A2" w:rsidP="00A954A2">
      <w:pPr>
        <w:pStyle w:val="GG-body"/>
        <w:spacing w:after="20"/>
        <w:ind w:left="1418" w:hanging="1134"/>
      </w:pPr>
      <w:r>
        <w:t>468590.95mE</w:t>
      </w:r>
      <w:r>
        <w:tab/>
        <w:t>6953470.92mN</w:t>
      </w:r>
    </w:p>
    <w:p w14:paraId="23178352" w14:textId="77777777" w:rsidR="00A954A2" w:rsidRDefault="00A954A2" w:rsidP="00A954A2">
      <w:pPr>
        <w:pStyle w:val="GG-body"/>
        <w:spacing w:after="20"/>
        <w:ind w:left="1418" w:hanging="1134"/>
      </w:pPr>
      <w:r>
        <w:t>468602.90mE</w:t>
      </w:r>
      <w:r>
        <w:tab/>
        <w:t>6953490.81mN</w:t>
      </w:r>
    </w:p>
    <w:p w14:paraId="58159F6E" w14:textId="77777777" w:rsidR="00A954A2" w:rsidRDefault="00A954A2" w:rsidP="00A954A2">
      <w:pPr>
        <w:pStyle w:val="GG-body"/>
        <w:spacing w:after="20"/>
        <w:ind w:left="1418" w:hanging="1134"/>
      </w:pPr>
      <w:r>
        <w:t>468603.24mE</w:t>
      </w:r>
      <w:r>
        <w:tab/>
        <w:t>6953491.30mN</w:t>
      </w:r>
    </w:p>
    <w:p w14:paraId="5092131B" w14:textId="77777777" w:rsidR="00A954A2" w:rsidRDefault="00A954A2" w:rsidP="00A954A2">
      <w:pPr>
        <w:pStyle w:val="GG-body"/>
        <w:spacing w:after="20"/>
        <w:ind w:left="1418" w:hanging="1134"/>
      </w:pPr>
      <w:r>
        <w:t>468610.07mE</w:t>
      </w:r>
      <w:r>
        <w:tab/>
        <w:t>6953500.09mN</w:t>
      </w:r>
    </w:p>
    <w:p w14:paraId="0EF3CBFA" w14:textId="77777777" w:rsidR="00A954A2" w:rsidRDefault="00A954A2" w:rsidP="00A954A2">
      <w:pPr>
        <w:pStyle w:val="GG-body"/>
        <w:spacing w:after="20"/>
        <w:ind w:left="1418" w:hanging="1134"/>
      </w:pPr>
      <w:r>
        <w:lastRenderedPageBreak/>
        <w:t>468646.91mE</w:t>
      </w:r>
      <w:r>
        <w:tab/>
        <w:t>6953558.90mN</w:t>
      </w:r>
    </w:p>
    <w:p w14:paraId="39E4EF24" w14:textId="77777777" w:rsidR="00A954A2" w:rsidRDefault="00A954A2" w:rsidP="00A954A2">
      <w:pPr>
        <w:pStyle w:val="GG-body"/>
        <w:spacing w:after="20"/>
        <w:ind w:left="1418" w:hanging="1134"/>
      </w:pPr>
      <w:r>
        <w:t>468647.12mE</w:t>
      </w:r>
      <w:r>
        <w:tab/>
        <w:t>6953559.21mN</w:t>
      </w:r>
    </w:p>
    <w:p w14:paraId="1EB71032" w14:textId="77777777" w:rsidR="00A954A2" w:rsidRDefault="00A954A2" w:rsidP="00A954A2">
      <w:pPr>
        <w:pStyle w:val="GG-body"/>
        <w:spacing w:after="20"/>
        <w:ind w:left="1418" w:hanging="1134"/>
      </w:pPr>
      <w:r>
        <w:t>468661.01mE</w:t>
      </w:r>
      <w:r>
        <w:tab/>
        <w:t>6953578.08mN</w:t>
      </w:r>
    </w:p>
    <w:p w14:paraId="6FF51904" w14:textId="77777777" w:rsidR="00A954A2" w:rsidRDefault="00A954A2" w:rsidP="00A954A2">
      <w:pPr>
        <w:pStyle w:val="GG-body"/>
        <w:spacing w:after="20"/>
        <w:ind w:left="1418" w:hanging="1134"/>
      </w:pPr>
      <w:r>
        <w:t>468693.99mE</w:t>
      </w:r>
      <w:r>
        <w:tab/>
        <w:t>6953628.02mN</w:t>
      </w:r>
    </w:p>
    <w:p w14:paraId="28CD99E7" w14:textId="77777777" w:rsidR="00A954A2" w:rsidRDefault="00A954A2" w:rsidP="00A954A2">
      <w:pPr>
        <w:pStyle w:val="GG-body"/>
        <w:spacing w:after="20"/>
        <w:ind w:left="1418" w:hanging="1134"/>
      </w:pPr>
      <w:r>
        <w:t>468694.03mE</w:t>
      </w:r>
      <w:r>
        <w:tab/>
        <w:t>6953628.08mN</w:t>
      </w:r>
    </w:p>
    <w:p w14:paraId="7295F8AC" w14:textId="77777777" w:rsidR="00A954A2" w:rsidRDefault="00A954A2" w:rsidP="00A954A2">
      <w:pPr>
        <w:pStyle w:val="GG-body"/>
        <w:spacing w:after="20"/>
        <w:ind w:left="1418" w:hanging="1134"/>
      </w:pPr>
      <w:r>
        <w:t>468761.92mE</w:t>
      </w:r>
      <w:r>
        <w:tab/>
        <w:t>6953727.93mN</w:t>
      </w:r>
    </w:p>
    <w:p w14:paraId="7E71E2CE" w14:textId="77777777" w:rsidR="00A954A2" w:rsidRDefault="00A954A2" w:rsidP="00A954A2">
      <w:pPr>
        <w:pStyle w:val="GG-body"/>
        <w:spacing w:after="20"/>
        <w:ind w:left="1418" w:hanging="1134"/>
      </w:pPr>
      <w:r>
        <w:t>468779.84mE</w:t>
      </w:r>
      <w:r>
        <w:tab/>
        <w:t>6953757.87mN</w:t>
      </w:r>
    </w:p>
    <w:p w14:paraId="7216F0A5" w14:textId="77777777" w:rsidR="00A954A2" w:rsidRDefault="00A954A2" w:rsidP="00A954A2">
      <w:pPr>
        <w:pStyle w:val="GG-body"/>
        <w:spacing w:after="20"/>
        <w:ind w:left="1418" w:hanging="1134"/>
      </w:pPr>
      <w:r>
        <w:t>468779.98mE</w:t>
      </w:r>
      <w:r>
        <w:tab/>
        <w:t>6953758.10mN</w:t>
      </w:r>
    </w:p>
    <w:p w14:paraId="751AD4DC" w14:textId="77777777" w:rsidR="00A954A2" w:rsidRDefault="00A954A2" w:rsidP="00A954A2">
      <w:pPr>
        <w:pStyle w:val="GG-body"/>
        <w:spacing w:after="20"/>
        <w:ind w:left="1418" w:hanging="1134"/>
      </w:pPr>
      <w:r>
        <w:t>468820.96mE</w:t>
      </w:r>
      <w:r>
        <w:tab/>
        <w:t>6953818.96mN</w:t>
      </w:r>
    </w:p>
    <w:p w14:paraId="216503EB" w14:textId="77777777" w:rsidR="00A954A2" w:rsidRDefault="00A954A2" w:rsidP="00A954A2">
      <w:pPr>
        <w:pStyle w:val="GG-body"/>
        <w:spacing w:after="20"/>
        <w:ind w:left="1418" w:hanging="1134"/>
      </w:pPr>
      <w:r>
        <w:t>468846.89mE</w:t>
      </w:r>
      <w:r>
        <w:tab/>
        <w:t>6953859.95mN</w:t>
      </w:r>
    </w:p>
    <w:p w14:paraId="3B541BEC" w14:textId="77777777" w:rsidR="00A954A2" w:rsidRDefault="00A954A2" w:rsidP="00A954A2">
      <w:pPr>
        <w:pStyle w:val="GG-body"/>
        <w:spacing w:after="20"/>
        <w:ind w:left="1418" w:hanging="1134"/>
      </w:pPr>
      <w:r>
        <w:t>468847.02mE</w:t>
      </w:r>
      <w:r>
        <w:tab/>
        <w:t>6953860.15mN</w:t>
      </w:r>
    </w:p>
    <w:p w14:paraId="24C00680" w14:textId="77777777" w:rsidR="00A954A2" w:rsidRDefault="00A954A2" w:rsidP="00A954A2">
      <w:pPr>
        <w:pStyle w:val="GG-body"/>
        <w:spacing w:after="20"/>
        <w:ind w:left="1418" w:hanging="1134"/>
      </w:pPr>
      <w:r>
        <w:t>468868.01mE</w:t>
      </w:r>
      <w:r>
        <w:tab/>
        <w:t>6953890.02mN</w:t>
      </w:r>
    </w:p>
    <w:p w14:paraId="75C62733" w14:textId="77777777" w:rsidR="00A954A2" w:rsidRDefault="00A954A2" w:rsidP="00A954A2">
      <w:pPr>
        <w:pStyle w:val="GG-body"/>
        <w:spacing w:after="20"/>
        <w:ind w:left="1418" w:hanging="1134"/>
      </w:pPr>
      <w:r>
        <w:t>468887.92mE</w:t>
      </w:r>
      <w:r>
        <w:tab/>
        <w:t>6953921.00mN</w:t>
      </w:r>
    </w:p>
    <w:p w14:paraId="4DDAD367" w14:textId="77777777" w:rsidR="00A954A2" w:rsidRDefault="00A954A2" w:rsidP="00A954A2">
      <w:pPr>
        <w:pStyle w:val="GG-body"/>
        <w:spacing w:after="20"/>
        <w:ind w:left="1418" w:hanging="1134"/>
      </w:pPr>
      <w:r>
        <w:t>468888.18mE</w:t>
      </w:r>
      <w:r>
        <w:tab/>
        <w:t>6953921.37mN</w:t>
      </w:r>
    </w:p>
    <w:p w14:paraId="5EECE444" w14:textId="77777777" w:rsidR="00A954A2" w:rsidRDefault="00A954A2" w:rsidP="00A954A2">
      <w:pPr>
        <w:pStyle w:val="GG-body"/>
        <w:spacing w:after="20"/>
        <w:ind w:left="1418" w:hanging="1134"/>
      </w:pPr>
      <w:r>
        <w:t>468895.06mE</w:t>
      </w:r>
      <w:r>
        <w:tab/>
        <w:t>6953930.22mN</w:t>
      </w:r>
    </w:p>
    <w:p w14:paraId="40FDFA57" w14:textId="77777777" w:rsidR="00A954A2" w:rsidRDefault="00A954A2" w:rsidP="00A954A2">
      <w:pPr>
        <w:pStyle w:val="GG-body"/>
        <w:spacing w:after="20"/>
        <w:ind w:left="1418" w:hanging="1134"/>
      </w:pPr>
      <w:r>
        <w:t>468921.01mE</w:t>
      </w:r>
      <w:r>
        <w:tab/>
        <w:t>6953968.99mN</w:t>
      </w:r>
    </w:p>
    <w:p w14:paraId="6A79BC30" w14:textId="77777777" w:rsidR="00A954A2" w:rsidRDefault="00A954A2" w:rsidP="00A954A2">
      <w:pPr>
        <w:pStyle w:val="GG-body"/>
        <w:spacing w:after="20"/>
        <w:ind w:left="1418" w:hanging="1134"/>
      </w:pPr>
      <w:r>
        <w:t>468939.93mE</w:t>
      </w:r>
      <w:r>
        <w:tab/>
        <w:t>6953997.96mN</w:t>
      </w:r>
    </w:p>
    <w:p w14:paraId="5B355C72" w14:textId="77777777" w:rsidR="00A954A2" w:rsidRDefault="00A954A2" w:rsidP="00A954A2">
      <w:pPr>
        <w:pStyle w:val="GG-body"/>
        <w:spacing w:after="20"/>
        <w:ind w:left="1418" w:hanging="1134"/>
      </w:pPr>
      <w:r>
        <w:t>468951.88mE</w:t>
      </w:r>
      <w:r>
        <w:tab/>
        <w:t>6954017.85mN</w:t>
      </w:r>
    </w:p>
    <w:p w14:paraId="2928678B" w14:textId="77777777" w:rsidR="00A954A2" w:rsidRDefault="00A954A2" w:rsidP="00A954A2">
      <w:pPr>
        <w:pStyle w:val="GG-body"/>
        <w:spacing w:after="20"/>
        <w:ind w:left="1418" w:hanging="1134"/>
      </w:pPr>
      <w:r>
        <w:t>468952.05mE</w:t>
      </w:r>
      <w:r>
        <w:tab/>
        <w:t>6954018.12mN</w:t>
      </w:r>
    </w:p>
    <w:p w14:paraId="0E190914" w14:textId="77777777" w:rsidR="00A954A2" w:rsidRDefault="00A954A2" w:rsidP="00A954A2">
      <w:pPr>
        <w:pStyle w:val="GG-body"/>
        <w:spacing w:after="20"/>
        <w:ind w:left="1418" w:hanging="1134"/>
      </w:pPr>
      <w:r>
        <w:t>468992.91mE</w:t>
      </w:r>
      <w:r>
        <w:tab/>
        <w:t>6954077.05mN</w:t>
      </w:r>
    </w:p>
    <w:p w14:paraId="717E05FA" w14:textId="77777777" w:rsidR="00A954A2" w:rsidRDefault="00A954A2" w:rsidP="00A954A2">
      <w:pPr>
        <w:pStyle w:val="GG-body"/>
        <w:spacing w:after="20"/>
        <w:ind w:left="1418" w:hanging="1134"/>
      </w:pPr>
      <w:r>
        <w:t>469010.84mE</w:t>
      </w:r>
      <w:r>
        <w:tab/>
        <w:t>6954105.90mN</w:t>
      </w:r>
    </w:p>
    <w:p w14:paraId="0AB82D20" w14:textId="77777777" w:rsidR="00A954A2" w:rsidRDefault="00A954A2" w:rsidP="00A954A2">
      <w:pPr>
        <w:pStyle w:val="GG-body"/>
        <w:spacing w:after="20"/>
        <w:ind w:left="1418" w:hanging="1134"/>
      </w:pPr>
      <w:r>
        <w:t>469010.97mE</w:t>
      </w:r>
      <w:r>
        <w:tab/>
        <w:t>6954106.10mN</w:t>
      </w:r>
    </w:p>
    <w:p w14:paraId="56A7EE47" w14:textId="77777777" w:rsidR="00A954A2" w:rsidRDefault="00A954A2" w:rsidP="00A954A2">
      <w:pPr>
        <w:pStyle w:val="GG-body"/>
        <w:spacing w:after="20"/>
        <w:ind w:left="1418" w:hanging="1134"/>
      </w:pPr>
      <w:r>
        <w:t>469037.04mE</w:t>
      </w:r>
      <w:r>
        <w:tab/>
        <w:t>6954144.05mN</w:t>
      </w:r>
    </w:p>
    <w:p w14:paraId="036D08D7" w14:textId="77777777" w:rsidR="00A954A2" w:rsidRDefault="00A954A2" w:rsidP="00A954A2">
      <w:pPr>
        <w:pStyle w:val="GG-body"/>
        <w:spacing w:after="20"/>
        <w:ind w:left="1418" w:hanging="1134"/>
      </w:pPr>
      <w:r>
        <w:t>469037.21mE</w:t>
      </w:r>
      <w:r>
        <w:tab/>
        <w:t>6954144.28mN</w:t>
      </w:r>
    </w:p>
    <w:p w14:paraId="08F8DAEE" w14:textId="77777777" w:rsidR="00A954A2" w:rsidRDefault="00A954A2" w:rsidP="00A954A2">
      <w:pPr>
        <w:pStyle w:val="GG-body"/>
        <w:spacing w:after="20"/>
        <w:ind w:left="1418" w:hanging="1134"/>
      </w:pPr>
      <w:r>
        <w:t>469043.96mE</w:t>
      </w:r>
      <w:r>
        <w:tab/>
        <w:t>6954152.96mN</w:t>
      </w:r>
    </w:p>
    <w:p w14:paraId="4DF38020" w14:textId="77777777" w:rsidR="00A954A2" w:rsidRDefault="00A954A2" w:rsidP="00A954A2">
      <w:pPr>
        <w:pStyle w:val="GG-body"/>
        <w:spacing w:after="20"/>
        <w:ind w:left="1418" w:hanging="1134"/>
      </w:pPr>
      <w:r>
        <w:t>469048.78mE</w:t>
      </w:r>
      <w:r>
        <w:tab/>
        <w:t>6954161.71mN</w:t>
      </w:r>
    </w:p>
    <w:p w14:paraId="11873726" w14:textId="77777777" w:rsidR="00A954A2" w:rsidRDefault="00A954A2" w:rsidP="00A954A2">
      <w:pPr>
        <w:pStyle w:val="GG-body"/>
        <w:spacing w:after="20"/>
        <w:ind w:left="1418" w:hanging="1134"/>
      </w:pPr>
      <w:r>
        <w:t>469049.03mE</w:t>
      </w:r>
      <w:r>
        <w:tab/>
        <w:t>6954162.12mN</w:t>
      </w:r>
    </w:p>
    <w:p w14:paraId="0B5B7963" w14:textId="77777777" w:rsidR="00A954A2" w:rsidRDefault="00A954A2" w:rsidP="00A954A2">
      <w:pPr>
        <w:pStyle w:val="GG-body"/>
        <w:spacing w:after="20"/>
        <w:ind w:left="1418" w:hanging="1134"/>
      </w:pPr>
      <w:r>
        <w:t>469081.00mE</w:t>
      </w:r>
      <w:r>
        <w:tab/>
        <w:t>6954209.05mN</w:t>
      </w:r>
    </w:p>
    <w:p w14:paraId="4F4C7081" w14:textId="77777777" w:rsidR="00A954A2" w:rsidRDefault="00A954A2" w:rsidP="00A954A2">
      <w:pPr>
        <w:pStyle w:val="GG-body"/>
        <w:spacing w:after="20"/>
        <w:ind w:left="1418" w:hanging="1134"/>
      </w:pPr>
      <w:r>
        <w:t>469081.20mE</w:t>
      </w:r>
      <w:r>
        <w:tab/>
        <w:t>6954209.33mN</w:t>
      </w:r>
    </w:p>
    <w:p w14:paraId="4284DEC7" w14:textId="77777777" w:rsidR="00A954A2" w:rsidRDefault="00A954A2" w:rsidP="00A954A2">
      <w:pPr>
        <w:pStyle w:val="GG-body"/>
        <w:spacing w:after="20"/>
        <w:ind w:left="1418" w:hanging="1134"/>
      </w:pPr>
      <w:r>
        <w:t>469103.14mE</w:t>
      </w:r>
      <w:r>
        <w:tab/>
        <w:t>6954237.16mN</w:t>
      </w:r>
    </w:p>
    <w:p w14:paraId="7E6350EE" w14:textId="77777777" w:rsidR="00A954A2" w:rsidRDefault="00A954A2" w:rsidP="00A954A2">
      <w:pPr>
        <w:pStyle w:val="GG-body"/>
        <w:spacing w:after="20"/>
        <w:ind w:left="1418" w:hanging="1134"/>
      </w:pPr>
      <w:r>
        <w:t>469116.03mE</w:t>
      </w:r>
      <w:r>
        <w:tab/>
        <w:t>6954256.10mN</w:t>
      </w:r>
    </w:p>
    <w:p w14:paraId="4324B618" w14:textId="77777777" w:rsidR="00A954A2" w:rsidRDefault="00A954A2" w:rsidP="00A954A2">
      <w:pPr>
        <w:pStyle w:val="GG-body"/>
        <w:spacing w:after="20"/>
        <w:ind w:left="1418" w:hanging="1134"/>
      </w:pPr>
      <w:r>
        <w:t>469116.11mE</w:t>
      </w:r>
      <w:r>
        <w:tab/>
        <w:t>6954256.22mN</w:t>
      </w:r>
    </w:p>
    <w:p w14:paraId="726A8577" w14:textId="77777777" w:rsidR="00A954A2" w:rsidRDefault="00A954A2" w:rsidP="00A954A2">
      <w:pPr>
        <w:pStyle w:val="GG-body"/>
        <w:spacing w:after="20"/>
        <w:ind w:left="1418" w:hanging="1134"/>
      </w:pPr>
      <w:r>
        <w:t>469150.06mE</w:t>
      </w:r>
      <w:r>
        <w:tab/>
        <w:t>6954303.16mN</w:t>
      </w:r>
    </w:p>
    <w:p w14:paraId="7B8F22C2" w14:textId="77777777" w:rsidR="00A954A2" w:rsidRDefault="00A954A2" w:rsidP="00A954A2">
      <w:pPr>
        <w:pStyle w:val="GG-body"/>
        <w:spacing w:after="20"/>
        <w:ind w:left="1418" w:hanging="1134"/>
      </w:pPr>
      <w:r>
        <w:t>469150.10mE</w:t>
      </w:r>
      <w:r>
        <w:tab/>
        <w:t>6954303.21mN</w:t>
      </w:r>
    </w:p>
    <w:p w14:paraId="3D35687C" w14:textId="77777777" w:rsidR="00A954A2" w:rsidRDefault="00A954A2" w:rsidP="00A954A2">
      <w:pPr>
        <w:pStyle w:val="GG-body"/>
        <w:spacing w:after="20"/>
        <w:ind w:left="1418" w:hanging="1134"/>
      </w:pPr>
      <w:r>
        <w:t>469170.15mE</w:t>
      </w:r>
      <w:r>
        <w:tab/>
        <w:t>6954330.26mN</w:t>
      </w:r>
    </w:p>
    <w:p w14:paraId="44F62833" w14:textId="77777777" w:rsidR="00A954A2" w:rsidRDefault="00A954A2" w:rsidP="00A954A2">
      <w:pPr>
        <w:pStyle w:val="GG-body"/>
        <w:spacing w:after="20"/>
        <w:ind w:left="1418" w:hanging="1134"/>
      </w:pPr>
      <w:r>
        <w:t>469183.12mE</w:t>
      </w:r>
      <w:r>
        <w:tab/>
        <w:t>6954348.22mN</w:t>
      </w:r>
    </w:p>
    <w:p w14:paraId="32710D7C" w14:textId="77777777" w:rsidR="00A954A2" w:rsidRDefault="00A954A2" w:rsidP="00A954A2">
      <w:pPr>
        <w:pStyle w:val="GG-body"/>
        <w:spacing w:after="20"/>
        <w:ind w:left="1418" w:hanging="1134"/>
      </w:pPr>
      <w:r>
        <w:t>469183.53mE</w:t>
      </w:r>
      <w:r>
        <w:tab/>
        <w:t>6954348.71mN</w:t>
      </w:r>
    </w:p>
    <w:p w14:paraId="361F2989" w14:textId="77777777" w:rsidR="00A954A2" w:rsidRDefault="00A954A2" w:rsidP="00A954A2">
      <w:pPr>
        <w:pStyle w:val="GG-body"/>
        <w:spacing w:after="20"/>
        <w:ind w:left="1418" w:hanging="1134"/>
      </w:pPr>
      <w:r>
        <w:t>469229.52mE</w:t>
      </w:r>
      <w:r>
        <w:tab/>
        <w:t>6954397.68mN</w:t>
      </w:r>
    </w:p>
    <w:p w14:paraId="64893E4A" w14:textId="77777777" w:rsidR="00A954A2" w:rsidRDefault="00A954A2" w:rsidP="00A954A2">
      <w:pPr>
        <w:pStyle w:val="GG-body"/>
        <w:spacing w:after="20"/>
        <w:ind w:left="1418" w:hanging="1134"/>
      </w:pPr>
      <w:r>
        <w:t>469229.87mE</w:t>
      </w:r>
      <w:r>
        <w:tab/>
        <w:t>6954398.01mN</w:t>
      </w:r>
    </w:p>
    <w:p w14:paraId="00278EB4" w14:textId="77777777" w:rsidR="00A954A2" w:rsidRDefault="00A954A2" w:rsidP="00A954A2">
      <w:pPr>
        <w:pStyle w:val="GG-body"/>
        <w:spacing w:after="20"/>
        <w:ind w:left="1418" w:hanging="1134"/>
      </w:pPr>
      <w:r>
        <w:t>469237.75mE</w:t>
      </w:r>
      <w:r>
        <w:tab/>
        <w:t>6954404.92mN</w:t>
      </w:r>
    </w:p>
    <w:p w14:paraId="089A3F80" w14:textId="77777777" w:rsidR="00A954A2" w:rsidRDefault="00A954A2" w:rsidP="00A954A2">
      <w:pPr>
        <w:pStyle w:val="GG-body"/>
        <w:spacing w:after="20"/>
        <w:ind w:left="1418" w:hanging="1134"/>
      </w:pPr>
      <w:r>
        <w:t>469286.60mE</w:t>
      </w:r>
      <w:r>
        <w:tab/>
        <w:t>6954452.80mN</w:t>
      </w:r>
    </w:p>
    <w:p w14:paraId="2082B625" w14:textId="77777777" w:rsidR="00A954A2" w:rsidRDefault="00A954A2" w:rsidP="00A954A2">
      <w:pPr>
        <w:pStyle w:val="GG-body"/>
        <w:spacing w:after="20"/>
        <w:ind w:left="1418" w:hanging="1134"/>
      </w:pPr>
      <w:r>
        <w:t>469286.83mE</w:t>
      </w:r>
      <w:r>
        <w:tab/>
        <w:t>6954453.01mN</w:t>
      </w:r>
    </w:p>
    <w:p w14:paraId="5192647A" w14:textId="77777777" w:rsidR="00A954A2" w:rsidRDefault="00A954A2" w:rsidP="00A954A2">
      <w:pPr>
        <w:pStyle w:val="GG-body"/>
        <w:spacing w:after="20"/>
        <w:ind w:left="1418" w:hanging="1134"/>
      </w:pPr>
      <w:r>
        <w:t>469294.75mE</w:t>
      </w:r>
      <w:r>
        <w:tab/>
        <w:t>6954459.87mN</w:t>
      </w:r>
    </w:p>
    <w:p w14:paraId="78256C01" w14:textId="77777777" w:rsidR="00A954A2" w:rsidRDefault="00A954A2" w:rsidP="00A954A2">
      <w:pPr>
        <w:pStyle w:val="GG-body"/>
        <w:spacing w:after="20"/>
        <w:ind w:left="1418" w:hanging="1134"/>
      </w:pPr>
      <w:r>
        <w:t>469342.57mE</w:t>
      </w:r>
      <w:r>
        <w:tab/>
        <w:t>6954508.80mN</w:t>
      </w:r>
    </w:p>
    <w:p w14:paraId="4EAD560D" w14:textId="77777777" w:rsidR="00A954A2" w:rsidRDefault="00A954A2" w:rsidP="00A954A2">
      <w:pPr>
        <w:pStyle w:val="GG-body"/>
        <w:spacing w:after="20"/>
        <w:ind w:left="1418" w:hanging="1134"/>
      </w:pPr>
      <w:r>
        <w:t>469342.72mE</w:t>
      </w:r>
      <w:r>
        <w:tab/>
        <w:t>6954508.95mN</w:t>
      </w:r>
    </w:p>
    <w:p w14:paraId="6ACB1BF1" w14:textId="77777777" w:rsidR="00A954A2" w:rsidRDefault="00A954A2" w:rsidP="00A954A2">
      <w:pPr>
        <w:pStyle w:val="GG-body"/>
        <w:spacing w:after="20"/>
        <w:ind w:left="1418" w:hanging="1134"/>
      </w:pPr>
      <w:r>
        <w:t>469358.68mE</w:t>
      </w:r>
      <w:r>
        <w:tab/>
        <w:t>6954523.94mN</w:t>
      </w:r>
    </w:p>
    <w:p w14:paraId="0CFBE9FC" w14:textId="77777777" w:rsidR="00A954A2" w:rsidRDefault="00A954A2" w:rsidP="00A954A2">
      <w:pPr>
        <w:pStyle w:val="GG-body"/>
        <w:spacing w:after="20"/>
        <w:ind w:left="1418" w:hanging="1134"/>
      </w:pPr>
      <w:r>
        <w:t>469358.99mE</w:t>
      </w:r>
      <w:r>
        <w:tab/>
        <w:t>6954524.21mN</w:t>
      </w:r>
    </w:p>
    <w:p w14:paraId="374C1EB9" w14:textId="77777777" w:rsidR="00A954A2" w:rsidRDefault="00A954A2" w:rsidP="00A954A2">
      <w:pPr>
        <w:pStyle w:val="GG-body"/>
        <w:spacing w:after="20"/>
        <w:ind w:left="1418" w:hanging="1134"/>
      </w:pPr>
      <w:r>
        <w:t>469368.82mE</w:t>
      </w:r>
      <w:r>
        <w:tab/>
        <w:t>6954532.04mN</w:t>
      </w:r>
    </w:p>
    <w:p w14:paraId="7E435F31" w14:textId="77777777" w:rsidR="00A954A2" w:rsidRDefault="00A954A2" w:rsidP="00A954A2">
      <w:pPr>
        <w:pStyle w:val="GG-body"/>
        <w:spacing w:after="20"/>
        <w:ind w:left="1418" w:hanging="1134"/>
      </w:pPr>
      <w:r>
        <w:t>469401.62mE</w:t>
      </w:r>
      <w:r>
        <w:tab/>
        <w:t>6954564.82mN</w:t>
      </w:r>
    </w:p>
    <w:p w14:paraId="79A7DFA5" w14:textId="77777777" w:rsidR="00A954A2" w:rsidRDefault="00A954A2" w:rsidP="00A954A2">
      <w:pPr>
        <w:pStyle w:val="GG-body"/>
        <w:spacing w:after="20"/>
        <w:ind w:left="1418" w:hanging="1134"/>
      </w:pPr>
      <w:r>
        <w:t>469401.73mE</w:t>
      </w:r>
      <w:r>
        <w:tab/>
        <w:t>6954564.92mN</w:t>
      </w:r>
    </w:p>
    <w:p w14:paraId="383BBF18" w14:textId="77777777" w:rsidR="00A954A2" w:rsidRDefault="00A954A2" w:rsidP="00A954A2">
      <w:pPr>
        <w:pStyle w:val="GG-body"/>
        <w:spacing w:after="20"/>
        <w:ind w:left="1418" w:hanging="1134"/>
      </w:pPr>
      <w:r>
        <w:t>469419.64mE</w:t>
      </w:r>
      <w:r>
        <w:tab/>
        <w:t>6954581.81mN</w:t>
      </w:r>
    </w:p>
    <w:p w14:paraId="671EC2D3" w14:textId="77777777" w:rsidR="00A954A2" w:rsidRDefault="00A954A2" w:rsidP="00A954A2">
      <w:pPr>
        <w:pStyle w:val="GG-body"/>
        <w:spacing w:after="20"/>
        <w:ind w:left="1418" w:hanging="1134"/>
      </w:pPr>
      <w:r>
        <w:t>469435.49mE</w:t>
      </w:r>
      <w:r>
        <w:tab/>
        <w:t>6954598.68mN</w:t>
      </w:r>
    </w:p>
    <w:p w14:paraId="222500F4" w14:textId="77777777" w:rsidR="00A954A2" w:rsidRDefault="00A954A2" w:rsidP="00A954A2">
      <w:pPr>
        <w:pStyle w:val="GG-body"/>
        <w:spacing w:after="20"/>
        <w:ind w:left="1418" w:hanging="1134"/>
      </w:pPr>
      <w:r>
        <w:t>469435.82mE</w:t>
      </w:r>
      <w:r>
        <w:tab/>
        <w:t>6954599.00mN</w:t>
      </w:r>
    </w:p>
    <w:p w14:paraId="00A2647D" w14:textId="77777777" w:rsidR="00A954A2" w:rsidRDefault="00A954A2" w:rsidP="00A954A2">
      <w:pPr>
        <w:pStyle w:val="GG-body"/>
        <w:spacing w:after="20"/>
        <w:ind w:left="1418" w:hanging="1134"/>
      </w:pPr>
      <w:r>
        <w:t>469462.73mE</w:t>
      </w:r>
      <w:r>
        <w:tab/>
        <w:t>6954622.92mN</w:t>
      </w:r>
    </w:p>
    <w:p w14:paraId="70F5CCB3" w14:textId="77777777" w:rsidR="00A954A2" w:rsidRDefault="00A954A2" w:rsidP="00A954A2">
      <w:pPr>
        <w:pStyle w:val="GG-body"/>
        <w:spacing w:after="20"/>
        <w:ind w:left="1418" w:hanging="1134"/>
      </w:pPr>
      <w:r>
        <w:t>469496.61mE</w:t>
      </w:r>
      <w:r>
        <w:tab/>
        <w:t>6954655.80mN</w:t>
      </w:r>
    </w:p>
    <w:p w14:paraId="20BADF33" w14:textId="77777777" w:rsidR="00A954A2" w:rsidRDefault="00A954A2" w:rsidP="00A954A2">
      <w:pPr>
        <w:pStyle w:val="GG-body"/>
        <w:spacing w:after="20"/>
        <w:ind w:left="1418" w:hanging="1134"/>
      </w:pPr>
      <w:r>
        <w:t>469537.50mE</w:t>
      </w:r>
      <w:r>
        <w:tab/>
        <w:t>6954696.69mN</w:t>
      </w:r>
    </w:p>
    <w:p w14:paraId="3C116365" w14:textId="77777777" w:rsidR="00A954A2" w:rsidRDefault="00A954A2" w:rsidP="00A954A2">
      <w:pPr>
        <w:pStyle w:val="GG-body"/>
        <w:spacing w:after="20"/>
        <w:ind w:left="1418" w:hanging="1134"/>
      </w:pPr>
      <w:r>
        <w:t>469553.50mE</w:t>
      </w:r>
      <w:r>
        <w:tab/>
        <w:t>6954713.73mN</w:t>
      </w:r>
    </w:p>
    <w:p w14:paraId="021EF88E" w14:textId="77777777" w:rsidR="00A954A2" w:rsidRDefault="00A954A2" w:rsidP="00A954A2">
      <w:pPr>
        <w:pStyle w:val="GG-body"/>
        <w:spacing w:after="20"/>
        <w:ind w:left="1418" w:hanging="1134"/>
      </w:pPr>
      <w:r>
        <w:t>469553.83mE</w:t>
      </w:r>
      <w:r>
        <w:tab/>
        <w:t>6954714.05mN</w:t>
      </w:r>
    </w:p>
    <w:p w14:paraId="79321169" w14:textId="77777777" w:rsidR="00A954A2" w:rsidRDefault="00A954A2" w:rsidP="00A954A2">
      <w:pPr>
        <w:pStyle w:val="GG-body"/>
        <w:spacing w:after="20"/>
        <w:ind w:left="1418" w:hanging="1134"/>
      </w:pPr>
      <w:r>
        <w:t>469571.75mE</w:t>
      </w:r>
      <w:r>
        <w:tab/>
        <w:t>6954729.95mN</w:t>
      </w:r>
    </w:p>
    <w:p w14:paraId="10D2E156" w14:textId="77777777" w:rsidR="00A954A2" w:rsidRDefault="00A954A2" w:rsidP="00A954A2">
      <w:pPr>
        <w:pStyle w:val="GG-body"/>
        <w:spacing w:after="20"/>
        <w:ind w:left="1418" w:hanging="1134"/>
      </w:pPr>
      <w:r>
        <w:t>469594.59mE</w:t>
      </w:r>
      <w:r>
        <w:tab/>
        <w:t>6954752.83mN</w:t>
      </w:r>
    </w:p>
    <w:p w14:paraId="051B51EC" w14:textId="77777777" w:rsidR="00A954A2" w:rsidRDefault="00A954A2" w:rsidP="00A954A2">
      <w:pPr>
        <w:pStyle w:val="GG-body"/>
        <w:spacing w:after="20"/>
        <w:ind w:left="1418" w:hanging="1134"/>
      </w:pPr>
      <w:r>
        <w:t>469594.83mE</w:t>
      </w:r>
      <w:r>
        <w:tab/>
        <w:t>6954753.05mN</w:t>
      </w:r>
    </w:p>
    <w:p w14:paraId="04228EA0" w14:textId="77777777" w:rsidR="00A954A2" w:rsidRDefault="00A954A2" w:rsidP="00A954A2">
      <w:pPr>
        <w:pStyle w:val="GG-body"/>
        <w:spacing w:after="20"/>
        <w:ind w:left="1418" w:hanging="1134"/>
      </w:pPr>
      <w:r>
        <w:t>469602.69mE</w:t>
      </w:r>
      <w:r>
        <w:tab/>
        <w:t>6954759.94mN</w:t>
      </w:r>
    </w:p>
    <w:p w14:paraId="3CC632F8" w14:textId="77777777" w:rsidR="00A954A2" w:rsidRDefault="00A954A2" w:rsidP="00A954A2">
      <w:pPr>
        <w:pStyle w:val="GG-body"/>
        <w:spacing w:after="20"/>
        <w:ind w:left="1418" w:hanging="1134"/>
      </w:pPr>
      <w:r>
        <w:t>469656.56mE</w:t>
      </w:r>
      <w:r>
        <w:tab/>
        <w:t>6954813.80mN</w:t>
      </w:r>
    </w:p>
    <w:p w14:paraId="1A9E1955" w14:textId="77777777" w:rsidR="00A954A2" w:rsidRDefault="00A954A2" w:rsidP="00A954A2">
      <w:pPr>
        <w:pStyle w:val="GG-body"/>
        <w:spacing w:after="20"/>
        <w:ind w:left="1418" w:hanging="1134"/>
      </w:pPr>
      <w:r>
        <w:t>469656.81mE</w:t>
      </w:r>
      <w:r>
        <w:tab/>
        <w:t>6954814.03mN</w:t>
      </w:r>
    </w:p>
    <w:p w14:paraId="3E3E7F10" w14:textId="77777777" w:rsidR="00A954A2" w:rsidRDefault="00A954A2" w:rsidP="00A954A2">
      <w:pPr>
        <w:pStyle w:val="GG-body"/>
        <w:spacing w:after="20"/>
        <w:ind w:left="1418" w:hanging="1134"/>
      </w:pPr>
      <w:r>
        <w:t>469672.61mE</w:t>
      </w:r>
      <w:r>
        <w:tab/>
        <w:t>6954827.80mN</w:t>
      </w:r>
    </w:p>
    <w:p w14:paraId="7E9D5097" w14:textId="77777777" w:rsidR="00A954A2" w:rsidRDefault="00A954A2" w:rsidP="00A954A2">
      <w:pPr>
        <w:pStyle w:val="GG-body"/>
        <w:spacing w:after="20"/>
        <w:ind w:left="1418" w:hanging="1134"/>
      </w:pPr>
      <w:r>
        <w:t>469679.38mE</w:t>
      </w:r>
      <w:r>
        <w:tab/>
        <w:t>6954835.54mN</w:t>
      </w:r>
    </w:p>
    <w:p w14:paraId="7429B181" w14:textId="77777777" w:rsidR="00A954A2" w:rsidRDefault="00A954A2" w:rsidP="00A954A2">
      <w:pPr>
        <w:pStyle w:val="GG-body"/>
        <w:spacing w:after="20"/>
        <w:ind w:left="1418" w:hanging="1134"/>
      </w:pPr>
      <w:r>
        <w:t>469679.61mE</w:t>
      </w:r>
      <w:r>
        <w:tab/>
        <w:t>6954835.78mN</w:t>
      </w:r>
    </w:p>
    <w:p w14:paraId="7E8B9D6B" w14:textId="77777777" w:rsidR="00A954A2" w:rsidRDefault="00A954A2" w:rsidP="00A954A2">
      <w:pPr>
        <w:pStyle w:val="GG-body"/>
        <w:spacing w:after="20"/>
        <w:ind w:left="1418" w:hanging="1134"/>
      </w:pPr>
      <w:r>
        <w:t>469702.56mE</w:t>
      </w:r>
      <w:r>
        <w:tab/>
        <w:t>6954858.77mN</w:t>
      </w:r>
    </w:p>
    <w:p w14:paraId="4D22FFF1" w14:textId="77777777" w:rsidR="00A954A2" w:rsidRDefault="00A954A2" w:rsidP="00A954A2">
      <w:pPr>
        <w:pStyle w:val="GG-body"/>
        <w:spacing w:after="20"/>
        <w:ind w:left="1418" w:hanging="1134"/>
      </w:pPr>
      <w:r>
        <w:t>469702.82mE</w:t>
      </w:r>
      <w:r>
        <w:tab/>
        <w:t>6954859.01mN</w:t>
      </w:r>
    </w:p>
    <w:p w14:paraId="52C193F2" w14:textId="77777777" w:rsidR="00A954A2" w:rsidRDefault="00A954A2" w:rsidP="00A954A2">
      <w:pPr>
        <w:pStyle w:val="GG-body"/>
        <w:spacing w:after="20"/>
        <w:ind w:left="1418" w:hanging="1134"/>
      </w:pPr>
      <w:r>
        <w:t>469710.73mE</w:t>
      </w:r>
      <w:r>
        <w:tab/>
        <w:t>6954865.87mN</w:t>
      </w:r>
    </w:p>
    <w:p w14:paraId="67558B1F" w14:textId="77777777" w:rsidR="00A954A2" w:rsidRDefault="00A954A2" w:rsidP="00A954A2">
      <w:pPr>
        <w:pStyle w:val="GG-body"/>
        <w:spacing w:after="20"/>
        <w:ind w:left="1418" w:hanging="1134"/>
      </w:pPr>
      <w:r>
        <w:t>469739.54mE</w:t>
      </w:r>
      <w:r>
        <w:tab/>
        <w:t>6954895.69mN</w:t>
      </w:r>
    </w:p>
    <w:p w14:paraId="57C706CB" w14:textId="77777777" w:rsidR="00A954A2" w:rsidRDefault="00A954A2" w:rsidP="00A954A2">
      <w:pPr>
        <w:pStyle w:val="GG-body"/>
        <w:spacing w:after="20"/>
        <w:ind w:left="1418" w:hanging="1134"/>
      </w:pPr>
      <w:r>
        <w:lastRenderedPageBreak/>
        <w:t>469739.71mE</w:t>
      </w:r>
      <w:r>
        <w:tab/>
        <w:t>6954895.86mN</w:t>
      </w:r>
    </w:p>
    <w:p w14:paraId="095C6E1E" w14:textId="77777777" w:rsidR="00A954A2" w:rsidRDefault="00A954A2" w:rsidP="00A954A2">
      <w:pPr>
        <w:pStyle w:val="GG-body"/>
        <w:spacing w:after="20"/>
        <w:ind w:left="1418" w:hanging="1134"/>
      </w:pPr>
      <w:r>
        <w:t>469785.66mE</w:t>
      </w:r>
      <w:r>
        <w:tab/>
        <w:t>6954938.90mN</w:t>
      </w:r>
    </w:p>
    <w:p w14:paraId="39F93C9B" w14:textId="77777777" w:rsidR="00A954A2" w:rsidRDefault="00A954A2" w:rsidP="00A954A2">
      <w:pPr>
        <w:pStyle w:val="GG-body"/>
        <w:spacing w:after="20"/>
        <w:ind w:left="1418" w:hanging="1134"/>
      </w:pPr>
      <w:r>
        <w:t>469800.44mE</w:t>
      </w:r>
      <w:r>
        <w:tab/>
        <w:t>6954953.70mN</w:t>
      </w:r>
    </w:p>
    <w:p w14:paraId="2996D9A1" w14:textId="77777777" w:rsidR="00A954A2" w:rsidRDefault="00A954A2" w:rsidP="00A954A2">
      <w:pPr>
        <w:pStyle w:val="GG-body"/>
        <w:spacing w:after="20"/>
        <w:ind w:left="1418" w:hanging="1134"/>
      </w:pPr>
      <w:r>
        <w:t>469806.33mE</w:t>
      </w:r>
      <w:r>
        <w:tab/>
        <w:t>6954960.55mN</w:t>
      </w:r>
    </w:p>
    <w:p w14:paraId="1B27CEBB" w14:textId="77777777" w:rsidR="00A954A2" w:rsidRDefault="00A954A2" w:rsidP="00A954A2">
      <w:pPr>
        <w:pStyle w:val="GG-body"/>
        <w:spacing w:after="20"/>
        <w:ind w:left="1418" w:hanging="1134"/>
      </w:pPr>
      <w:r>
        <w:t>469806.82mE</w:t>
      </w:r>
      <w:r>
        <w:tab/>
        <w:t>6954961.04mN</w:t>
      </w:r>
    </w:p>
    <w:p w14:paraId="61329C38" w14:textId="77777777" w:rsidR="00A954A2" w:rsidRDefault="00A954A2" w:rsidP="00A954A2">
      <w:pPr>
        <w:pStyle w:val="GG-body"/>
        <w:spacing w:after="20"/>
        <w:ind w:left="1418" w:hanging="1134"/>
      </w:pPr>
      <w:r>
        <w:t>469823.60mE</w:t>
      </w:r>
      <w:r>
        <w:tab/>
        <w:t>6954975.81mN</w:t>
      </w:r>
    </w:p>
    <w:p w14:paraId="6DA00AB3" w14:textId="77777777" w:rsidR="00A954A2" w:rsidRDefault="00A954A2" w:rsidP="00A954A2">
      <w:pPr>
        <w:pStyle w:val="GG-body"/>
        <w:spacing w:after="20"/>
        <w:ind w:left="1418" w:hanging="1134"/>
      </w:pPr>
      <w:r>
        <w:t>469829.38mE</w:t>
      </w:r>
      <w:r>
        <w:tab/>
        <w:t>6954982.54mN</w:t>
      </w:r>
    </w:p>
    <w:p w14:paraId="2FC7669F" w14:textId="77777777" w:rsidR="00A954A2" w:rsidRDefault="00A954A2" w:rsidP="00A954A2">
      <w:pPr>
        <w:pStyle w:val="GG-body"/>
        <w:spacing w:after="20"/>
        <w:ind w:left="1418" w:hanging="1134"/>
      </w:pPr>
      <w:r>
        <w:t>469829.75mE</w:t>
      </w:r>
      <w:r>
        <w:tab/>
        <w:t>6954982.92mN</w:t>
      </w:r>
    </w:p>
    <w:p w14:paraId="0FB8A354" w14:textId="77777777" w:rsidR="00A954A2" w:rsidRDefault="00A954A2" w:rsidP="00A954A2">
      <w:pPr>
        <w:pStyle w:val="GG-body"/>
        <w:spacing w:after="20"/>
        <w:ind w:left="1418" w:hanging="1134"/>
      </w:pPr>
      <w:r>
        <w:t>469845.71mE</w:t>
      </w:r>
      <w:r>
        <w:tab/>
        <w:t>6954997.92mN</w:t>
      </w:r>
    </w:p>
    <w:p w14:paraId="395E7E85" w14:textId="77777777" w:rsidR="00A954A2" w:rsidRDefault="00A954A2" w:rsidP="00A954A2">
      <w:pPr>
        <w:pStyle w:val="GG-body"/>
        <w:spacing w:after="20"/>
        <w:ind w:left="1418" w:hanging="1134"/>
      </w:pPr>
      <w:r>
        <w:t>469846.06mE</w:t>
      </w:r>
      <w:r>
        <w:tab/>
        <w:t>6954998.21mN</w:t>
      </w:r>
    </w:p>
    <w:p w14:paraId="79288636" w14:textId="77777777" w:rsidR="00A954A2" w:rsidRDefault="00A954A2" w:rsidP="00A954A2">
      <w:pPr>
        <w:pStyle w:val="GG-body"/>
        <w:spacing w:after="20"/>
        <w:ind w:left="1418" w:hanging="1134"/>
      </w:pPr>
      <w:r>
        <w:t>469854.72mE</w:t>
      </w:r>
      <w:r>
        <w:tab/>
        <w:t>6955004.97mN</w:t>
      </w:r>
    </w:p>
    <w:p w14:paraId="22B1B3EA" w14:textId="77777777" w:rsidR="00A954A2" w:rsidRDefault="00A954A2" w:rsidP="00A954A2">
      <w:pPr>
        <w:pStyle w:val="GG-body"/>
        <w:spacing w:after="20"/>
        <w:ind w:left="1418" w:hanging="1134"/>
      </w:pPr>
      <w:r>
        <w:t>469868.43mE</w:t>
      </w:r>
      <w:r>
        <w:tab/>
        <w:t>6955019.67mN</w:t>
      </w:r>
    </w:p>
    <w:p w14:paraId="164FD9DF" w14:textId="77777777" w:rsidR="00A954A2" w:rsidRDefault="00A954A2" w:rsidP="00A954A2">
      <w:pPr>
        <w:pStyle w:val="GG-body"/>
        <w:spacing w:after="20"/>
        <w:ind w:left="1418" w:hanging="1134"/>
      </w:pPr>
      <w:r>
        <w:t>469868.81mE</w:t>
      </w:r>
      <w:r>
        <w:tab/>
        <w:t>6955020.04mN</w:t>
      </w:r>
    </w:p>
    <w:p w14:paraId="10660CE4" w14:textId="77777777" w:rsidR="00A954A2" w:rsidRDefault="00A954A2" w:rsidP="00A954A2">
      <w:pPr>
        <w:pStyle w:val="GG-body"/>
        <w:spacing w:after="20"/>
        <w:ind w:left="1418" w:hanging="1134"/>
      </w:pPr>
      <w:r>
        <w:t>469876.76mE</w:t>
      </w:r>
      <w:r>
        <w:tab/>
        <w:t>6955026.92mN</w:t>
      </w:r>
    </w:p>
    <w:p w14:paraId="3609483E" w14:textId="77777777" w:rsidR="00A954A2" w:rsidRDefault="00A954A2" w:rsidP="00A954A2">
      <w:pPr>
        <w:pStyle w:val="GG-body"/>
        <w:spacing w:after="20"/>
        <w:ind w:left="1418" w:hanging="1134"/>
      </w:pPr>
      <w:r>
        <w:t>469898.48mE</w:t>
      </w:r>
      <w:r>
        <w:tab/>
        <w:t>6955048.66mN</w:t>
      </w:r>
    </w:p>
    <w:p w14:paraId="1D253BF5" w14:textId="77777777" w:rsidR="00A954A2" w:rsidRDefault="00A954A2" w:rsidP="00A954A2">
      <w:pPr>
        <w:pStyle w:val="GG-body"/>
        <w:spacing w:after="20"/>
        <w:ind w:left="1418" w:hanging="1134"/>
      </w:pPr>
      <w:r>
        <w:t>469905.24mE</w:t>
      </w:r>
      <w:r>
        <w:tab/>
        <w:t>6955056.39mN</w:t>
      </w:r>
    </w:p>
    <w:p w14:paraId="3879D9C8" w14:textId="77777777" w:rsidR="00A954A2" w:rsidRDefault="00A954A2" w:rsidP="00A954A2">
      <w:pPr>
        <w:pStyle w:val="GG-body"/>
        <w:spacing w:after="20"/>
        <w:ind w:left="1418" w:hanging="1134"/>
      </w:pPr>
      <w:r>
        <w:t>469917.07mE</w:t>
      </w:r>
      <w:r>
        <w:tab/>
        <w:t>6955072.13mN</w:t>
      </w:r>
    </w:p>
    <w:p w14:paraId="35A494D7" w14:textId="77777777" w:rsidR="00A954A2" w:rsidRDefault="00A954A2" w:rsidP="00A954A2">
      <w:pPr>
        <w:pStyle w:val="GG-body"/>
        <w:spacing w:after="20"/>
        <w:ind w:left="1418" w:hanging="1134"/>
      </w:pPr>
      <w:r>
        <w:t>469928.03mE</w:t>
      </w:r>
      <w:r>
        <w:tab/>
        <w:t>6955088.13mN</w:t>
      </w:r>
    </w:p>
    <w:p w14:paraId="05EEC504" w14:textId="77777777" w:rsidR="00A954A2" w:rsidRDefault="00A954A2" w:rsidP="00A954A2">
      <w:pPr>
        <w:pStyle w:val="GG-body"/>
        <w:spacing w:after="20"/>
        <w:ind w:left="1418" w:hanging="1134"/>
      </w:pPr>
      <w:r>
        <w:t>469928.26mE</w:t>
      </w:r>
      <w:r>
        <w:tab/>
        <w:t>6955088.44mN</w:t>
      </w:r>
    </w:p>
    <w:p w14:paraId="3408D3D1" w14:textId="77777777" w:rsidR="00A954A2" w:rsidRDefault="00A954A2" w:rsidP="00A954A2">
      <w:pPr>
        <w:pStyle w:val="GG-body"/>
        <w:spacing w:after="20"/>
        <w:ind w:left="1418" w:hanging="1134"/>
      </w:pPr>
      <w:r>
        <w:t>469937.83mE</w:t>
      </w:r>
      <w:r>
        <w:tab/>
        <w:t>6955100.33mN</w:t>
      </w:r>
    </w:p>
    <w:p w14:paraId="51B2B697" w14:textId="77777777" w:rsidR="00A954A2" w:rsidRDefault="00A954A2" w:rsidP="00A954A2">
      <w:pPr>
        <w:pStyle w:val="GG-body"/>
        <w:spacing w:after="20"/>
        <w:ind w:left="1418" w:hanging="1134"/>
      </w:pPr>
      <w:r>
        <w:t>469945.73mE</w:t>
      </w:r>
      <w:r>
        <w:tab/>
        <w:t>6955111.19mN</w:t>
      </w:r>
    </w:p>
    <w:p w14:paraId="5013AB80" w14:textId="77777777" w:rsidR="00A954A2" w:rsidRDefault="00A954A2" w:rsidP="00A954A2">
      <w:pPr>
        <w:pStyle w:val="GG-body"/>
        <w:spacing w:after="20"/>
        <w:ind w:left="1418" w:hanging="1134"/>
      </w:pPr>
      <w:r>
        <w:t>469964.23mE</w:t>
      </w:r>
      <w:r>
        <w:tab/>
        <w:t>6955140.67mN</w:t>
      </w:r>
    </w:p>
    <w:p w14:paraId="1DA735E1" w14:textId="77777777" w:rsidR="00A954A2" w:rsidRDefault="00A954A2" w:rsidP="00A954A2">
      <w:pPr>
        <w:pStyle w:val="GG-body"/>
        <w:spacing w:after="20"/>
        <w:ind w:left="1418" w:hanging="1134"/>
      </w:pPr>
      <w:r>
        <w:t>469964.28mE</w:t>
      </w:r>
      <w:r>
        <w:tab/>
        <w:t>6955140.76mN</w:t>
      </w:r>
    </w:p>
    <w:p w14:paraId="32CAAD30" w14:textId="77777777" w:rsidR="00A954A2" w:rsidRDefault="00A954A2" w:rsidP="00A954A2">
      <w:pPr>
        <w:pStyle w:val="GG-body"/>
        <w:spacing w:after="20"/>
        <w:ind w:left="1418" w:hanging="1134"/>
      </w:pPr>
      <w:r>
        <w:t>469978.04mE</w:t>
      </w:r>
      <w:r>
        <w:tab/>
        <w:t>6955161.70mN</w:t>
      </w:r>
    </w:p>
    <w:p w14:paraId="2462E9F9" w14:textId="77777777" w:rsidR="00A954A2" w:rsidRDefault="00A954A2" w:rsidP="00A954A2">
      <w:pPr>
        <w:pStyle w:val="GG-body"/>
        <w:spacing w:after="20"/>
        <w:ind w:left="1418" w:hanging="1134"/>
      </w:pPr>
      <w:r>
        <w:t>470014.82mE</w:t>
      </w:r>
      <w:r>
        <w:tab/>
        <w:t>6955218.92mN</w:t>
      </w:r>
    </w:p>
    <w:p w14:paraId="01B6BFA4" w14:textId="77777777" w:rsidR="00A954A2" w:rsidRDefault="00A954A2" w:rsidP="00A954A2">
      <w:pPr>
        <w:pStyle w:val="GG-body"/>
        <w:spacing w:after="20"/>
        <w:ind w:left="1418" w:hanging="1134"/>
      </w:pPr>
      <w:r>
        <w:t>470042.14mE</w:t>
      </w:r>
      <w:r>
        <w:tab/>
        <w:t>6955261.71mN</w:t>
      </w:r>
    </w:p>
    <w:p w14:paraId="5AE2A34F" w14:textId="77777777" w:rsidR="00A954A2" w:rsidRDefault="00A954A2" w:rsidP="00A954A2">
      <w:pPr>
        <w:pStyle w:val="GG-body"/>
        <w:spacing w:after="20"/>
        <w:ind w:left="1418" w:hanging="1134"/>
      </w:pPr>
      <w:r>
        <w:t>470064.85mE</w:t>
      </w:r>
      <w:r>
        <w:tab/>
        <w:t>6955298.40mN</w:t>
      </w:r>
    </w:p>
    <w:p w14:paraId="439FF866" w14:textId="77777777" w:rsidR="00A954A2" w:rsidRDefault="00A954A2" w:rsidP="00A954A2">
      <w:pPr>
        <w:pStyle w:val="GG-body"/>
        <w:spacing w:after="20"/>
        <w:ind w:left="1418" w:hanging="1134"/>
      </w:pPr>
      <w:r>
        <w:t>470065.92mE</w:t>
      </w:r>
      <w:r>
        <w:tab/>
        <w:t>6955299.63mN</w:t>
      </w:r>
    </w:p>
    <w:p w14:paraId="6B0944B5" w14:textId="77777777" w:rsidR="00A954A2" w:rsidRDefault="00A954A2" w:rsidP="00A954A2">
      <w:pPr>
        <w:pStyle w:val="GG-body"/>
        <w:spacing w:after="20"/>
        <w:ind w:left="1418" w:hanging="1134"/>
      </w:pPr>
      <w:r>
        <w:t>470067.33mE</w:t>
      </w:r>
      <w:r>
        <w:tab/>
        <w:t>6955300.45mN</w:t>
      </w:r>
    </w:p>
    <w:p w14:paraId="5D9DC3EC" w14:textId="77777777" w:rsidR="00A954A2" w:rsidRDefault="00A954A2" w:rsidP="00A954A2">
      <w:pPr>
        <w:pStyle w:val="GG-body"/>
        <w:spacing w:after="20"/>
        <w:ind w:left="1418" w:hanging="1134"/>
      </w:pPr>
      <w:r>
        <w:t>470089.13mE</w:t>
      </w:r>
      <w:r>
        <w:tab/>
        <w:t>6955308.70mN</w:t>
      </w:r>
    </w:p>
    <w:p w14:paraId="08720B6E" w14:textId="77777777" w:rsidR="00A954A2" w:rsidRDefault="00A954A2" w:rsidP="00A954A2">
      <w:pPr>
        <w:pStyle w:val="GG-body"/>
        <w:spacing w:after="20"/>
        <w:ind w:left="1418" w:hanging="1134"/>
      </w:pPr>
      <w:r>
        <w:t>470089.18mE</w:t>
      </w:r>
      <w:r>
        <w:tab/>
        <w:t>6955308.72mN</w:t>
      </w:r>
    </w:p>
    <w:p w14:paraId="1A2D3482" w14:textId="77777777" w:rsidR="00A954A2" w:rsidRDefault="00A954A2" w:rsidP="00A954A2">
      <w:pPr>
        <w:pStyle w:val="GG-body"/>
        <w:spacing w:after="20"/>
        <w:ind w:left="1418" w:hanging="1134"/>
      </w:pPr>
      <w:r>
        <w:t>470125.84mE</w:t>
      </w:r>
      <w:r>
        <w:tab/>
        <w:t>6955322.15mN</w:t>
      </w:r>
    </w:p>
    <w:p w14:paraId="534425E2" w14:textId="77777777" w:rsidR="00A954A2" w:rsidRDefault="00A954A2" w:rsidP="00A954A2">
      <w:pPr>
        <w:pStyle w:val="GG-body"/>
        <w:spacing w:after="20"/>
        <w:ind w:left="1418" w:hanging="1134"/>
      </w:pPr>
      <w:r>
        <w:t>470170.13mE</w:t>
      </w:r>
      <w:r>
        <w:tab/>
        <w:t>6955341.63mN</w:t>
      </w:r>
    </w:p>
    <w:p w14:paraId="786E33F4" w14:textId="77777777" w:rsidR="00A954A2" w:rsidRDefault="00A954A2" w:rsidP="00A954A2">
      <w:pPr>
        <w:pStyle w:val="GG-body"/>
        <w:spacing w:after="20"/>
        <w:ind w:left="1418" w:hanging="1134"/>
      </w:pPr>
      <w:r>
        <w:t>470216.33mE</w:t>
      </w:r>
      <w:r>
        <w:tab/>
        <w:t>6955365.55mN</w:t>
      </w:r>
    </w:p>
    <w:p w14:paraId="36CC0436" w14:textId="77777777" w:rsidR="00A954A2" w:rsidRDefault="00A954A2" w:rsidP="00A954A2">
      <w:pPr>
        <w:pStyle w:val="GG-body"/>
        <w:spacing w:after="20"/>
        <w:ind w:left="1418" w:hanging="1134"/>
      </w:pPr>
      <w:r>
        <w:t>470256.01mE</w:t>
      </w:r>
      <w:r>
        <w:tab/>
        <w:t>6955393.74mN</w:t>
      </w:r>
    </w:p>
    <w:p w14:paraId="4BCA6D19" w14:textId="77777777" w:rsidR="00A954A2" w:rsidRDefault="00A954A2" w:rsidP="00A954A2">
      <w:pPr>
        <w:pStyle w:val="GG-body"/>
        <w:spacing w:after="20"/>
        <w:ind w:left="1418" w:hanging="1134"/>
      </w:pPr>
      <w:r>
        <w:t>470282.33mE</w:t>
      </w:r>
      <w:r>
        <w:tab/>
        <w:t>6955426.10mN</w:t>
      </w:r>
    </w:p>
    <w:p w14:paraId="2FC83DFC" w14:textId="77777777" w:rsidR="00A954A2" w:rsidRDefault="00A954A2" w:rsidP="00A954A2">
      <w:pPr>
        <w:pStyle w:val="GG-body"/>
        <w:spacing w:after="20"/>
        <w:ind w:left="1418" w:hanging="1134"/>
      </w:pPr>
      <w:r>
        <w:t>470301.91mE</w:t>
      </w:r>
      <w:r>
        <w:tab/>
        <w:t>6955464.32mN</w:t>
      </w:r>
    </w:p>
    <w:p w14:paraId="2FFEC796" w14:textId="77777777" w:rsidR="00A954A2" w:rsidRDefault="00A954A2" w:rsidP="00A954A2">
      <w:pPr>
        <w:pStyle w:val="GG-body"/>
        <w:spacing w:after="20"/>
        <w:ind w:left="1418" w:hanging="1134"/>
      </w:pPr>
      <w:r>
        <w:t>470318.11mE</w:t>
      </w:r>
      <w:r>
        <w:tab/>
        <w:t>6955506.75mN</w:t>
      </w:r>
    </w:p>
    <w:p w14:paraId="5C3B9391" w14:textId="77777777" w:rsidR="00A954A2" w:rsidRDefault="00A954A2" w:rsidP="00A954A2">
      <w:pPr>
        <w:pStyle w:val="GG-body"/>
        <w:spacing w:after="20"/>
        <w:ind w:left="1418" w:hanging="1134"/>
      </w:pPr>
      <w:r>
        <w:t>470318.13mE</w:t>
      </w:r>
      <w:r>
        <w:tab/>
        <w:t>6955506.80mN</w:t>
      </w:r>
    </w:p>
    <w:p w14:paraId="749905DA" w14:textId="77777777" w:rsidR="00A954A2" w:rsidRDefault="00A954A2" w:rsidP="00A954A2">
      <w:pPr>
        <w:pStyle w:val="GG-body"/>
        <w:spacing w:after="20"/>
        <w:ind w:left="1418" w:hanging="1134"/>
      </w:pPr>
      <w:r>
        <w:t>470335.70mE</w:t>
      </w:r>
      <w:r>
        <w:tab/>
        <w:t>6955551.27mN</w:t>
      </w:r>
    </w:p>
    <w:p w14:paraId="2D8276C8" w14:textId="77777777" w:rsidR="00A954A2" w:rsidRDefault="00A954A2" w:rsidP="00A954A2">
      <w:pPr>
        <w:pStyle w:val="GG-body"/>
        <w:spacing w:after="20"/>
        <w:ind w:left="1418" w:hanging="1134"/>
      </w:pPr>
      <w:r>
        <w:t>470335.75mE</w:t>
      </w:r>
      <w:r>
        <w:tab/>
        <w:t>6955551.40mN</w:t>
      </w:r>
    </w:p>
    <w:p w14:paraId="0113906E" w14:textId="77777777" w:rsidR="00A954A2" w:rsidRDefault="00A954A2" w:rsidP="00A954A2">
      <w:pPr>
        <w:pStyle w:val="GG-body"/>
        <w:spacing w:after="20"/>
        <w:ind w:left="1418" w:hanging="1134"/>
      </w:pPr>
      <w:r>
        <w:t>470356.96mE</w:t>
      </w:r>
      <w:r>
        <w:tab/>
        <w:t>6955600.75mN</w:t>
      </w:r>
    </w:p>
    <w:p w14:paraId="66988128" w14:textId="77777777" w:rsidR="00A954A2" w:rsidRDefault="00A954A2" w:rsidP="00A954A2">
      <w:pPr>
        <w:pStyle w:val="GG-body"/>
        <w:spacing w:after="20"/>
        <w:ind w:left="1418" w:hanging="1134"/>
      </w:pPr>
      <w:r>
        <w:t>470356.98mE</w:t>
      </w:r>
      <w:r>
        <w:tab/>
        <w:t>6955600.78mN</w:t>
      </w:r>
    </w:p>
    <w:p w14:paraId="039FDA64" w14:textId="77777777" w:rsidR="00A954A2" w:rsidRDefault="00A954A2" w:rsidP="00A954A2">
      <w:pPr>
        <w:pStyle w:val="GG-body"/>
        <w:spacing w:after="20"/>
        <w:ind w:left="1418" w:hanging="1134"/>
      </w:pPr>
      <w:r>
        <w:t>470380.05mE</w:t>
      </w:r>
      <w:r>
        <w:tab/>
        <w:t>6955653.43mN</w:t>
      </w:r>
    </w:p>
    <w:p w14:paraId="2689DAC3" w14:textId="77777777" w:rsidR="00A954A2" w:rsidRDefault="00A954A2" w:rsidP="00A954A2">
      <w:pPr>
        <w:pStyle w:val="GG-body"/>
        <w:spacing w:after="20"/>
        <w:ind w:left="1418" w:hanging="1134"/>
      </w:pPr>
      <w:r>
        <w:t>470404.00mE</w:t>
      </w:r>
      <w:r>
        <w:tab/>
        <w:t>6955709.62mN</w:t>
      </w:r>
    </w:p>
    <w:p w14:paraId="119A39AB" w14:textId="77777777" w:rsidR="00A954A2" w:rsidRDefault="00A954A2" w:rsidP="00A954A2">
      <w:pPr>
        <w:pStyle w:val="GG-body"/>
        <w:spacing w:after="20"/>
        <w:ind w:left="1418" w:hanging="1134"/>
      </w:pPr>
      <w:r>
        <w:t>470404.02mE</w:t>
      </w:r>
      <w:r>
        <w:tab/>
        <w:t>6955709.68mN</w:t>
      </w:r>
    </w:p>
    <w:p w14:paraId="64A30BE4" w14:textId="77777777" w:rsidR="00A954A2" w:rsidRDefault="00A954A2" w:rsidP="00A954A2">
      <w:pPr>
        <w:pStyle w:val="GG-body"/>
        <w:spacing w:after="20"/>
        <w:ind w:left="1418" w:hanging="1134"/>
      </w:pPr>
      <w:r>
        <w:t>470429.83mE</w:t>
      </w:r>
      <w:r>
        <w:tab/>
        <w:t>6955768.18mN</w:t>
      </w:r>
    </w:p>
    <w:p w14:paraId="5E0C2190" w14:textId="77777777" w:rsidR="00A954A2" w:rsidRDefault="00A954A2" w:rsidP="00A954A2">
      <w:pPr>
        <w:pStyle w:val="GG-body"/>
        <w:spacing w:after="20"/>
        <w:ind w:left="1418" w:hanging="1134"/>
      </w:pPr>
      <w:r>
        <w:t>470452.05mE</w:t>
      </w:r>
      <w:r>
        <w:tab/>
        <w:t>6955821.53mN</w:t>
      </w:r>
    </w:p>
    <w:p w14:paraId="12707532" w14:textId="77777777" w:rsidR="00A954A2" w:rsidRDefault="00A954A2" w:rsidP="00A954A2">
      <w:pPr>
        <w:pStyle w:val="GG-body"/>
        <w:spacing w:after="20"/>
        <w:ind w:left="1418" w:hanging="1134"/>
      </w:pPr>
      <w:r>
        <w:t>470457.91mE</w:t>
      </w:r>
      <w:r>
        <w:tab/>
        <w:t>6955863.87mN</w:t>
      </w:r>
    </w:p>
    <w:p w14:paraId="7F4CB782" w14:textId="77777777" w:rsidR="00A954A2" w:rsidRDefault="00A954A2" w:rsidP="00A954A2">
      <w:pPr>
        <w:pStyle w:val="GG-body"/>
        <w:spacing w:after="20"/>
        <w:ind w:left="1418" w:hanging="1134"/>
      </w:pPr>
      <w:r>
        <w:t>470455.75mE</w:t>
      </w:r>
      <w:r>
        <w:tab/>
        <w:t>6955909.21mN</w:t>
      </w:r>
    </w:p>
    <w:p w14:paraId="3D28E6D8" w14:textId="77777777" w:rsidR="00A954A2" w:rsidRDefault="00A954A2" w:rsidP="00A954A2">
      <w:pPr>
        <w:pStyle w:val="GG-body"/>
        <w:spacing w:after="20"/>
        <w:ind w:left="1418" w:hanging="1134"/>
      </w:pPr>
      <w:r>
        <w:t>470452.27mE</w:t>
      </w:r>
      <w:r>
        <w:tab/>
        <w:t>6955961.88mN</w:t>
      </w:r>
    </w:p>
    <w:p w14:paraId="652CC69B" w14:textId="77777777" w:rsidR="00A954A2" w:rsidRDefault="00A954A2" w:rsidP="00A954A2">
      <w:pPr>
        <w:pStyle w:val="GG-body"/>
        <w:spacing w:after="20"/>
        <w:ind w:left="1418" w:hanging="1134"/>
      </w:pPr>
      <w:r>
        <w:t>470452.27mE</w:t>
      </w:r>
      <w:r>
        <w:tab/>
        <w:t>6955961.99mN</w:t>
      </w:r>
    </w:p>
    <w:p w14:paraId="01CC15DC" w14:textId="77777777" w:rsidR="00A954A2" w:rsidRDefault="00A954A2" w:rsidP="00A954A2">
      <w:pPr>
        <w:pStyle w:val="GG-body"/>
        <w:spacing w:after="20"/>
        <w:ind w:left="1418" w:hanging="1134"/>
      </w:pPr>
      <w:r>
        <w:t>470450.18mE</w:t>
      </w:r>
      <w:r>
        <w:tab/>
        <w:t>6956008.73mN</w:t>
      </w:r>
    </w:p>
    <w:p w14:paraId="0D6F3B78" w14:textId="77777777" w:rsidR="00A954A2" w:rsidRDefault="00A954A2" w:rsidP="00A954A2">
      <w:pPr>
        <w:pStyle w:val="GG-body"/>
        <w:spacing w:after="20"/>
        <w:ind w:left="1418" w:hanging="1134"/>
      </w:pPr>
      <w:r>
        <w:t>470450.29mE</w:t>
      </w:r>
      <w:r>
        <w:tab/>
        <w:t>6956010.01mN</w:t>
      </w:r>
    </w:p>
    <w:p w14:paraId="7F4913F4" w14:textId="77777777" w:rsidR="00A954A2" w:rsidRDefault="00A954A2" w:rsidP="00A954A2">
      <w:pPr>
        <w:pStyle w:val="GG-body"/>
        <w:spacing w:after="20"/>
        <w:ind w:left="1418" w:hanging="1134"/>
      </w:pPr>
      <w:r>
        <w:t>470457.51mE</w:t>
      </w:r>
      <w:r>
        <w:tab/>
        <w:t>6956043.59mN</w:t>
      </w:r>
    </w:p>
    <w:p w14:paraId="318F72AD" w14:textId="77777777" w:rsidR="00A954A2" w:rsidRDefault="00A954A2" w:rsidP="00A954A2">
      <w:pPr>
        <w:pStyle w:val="GG-body"/>
        <w:spacing w:after="20"/>
        <w:ind w:left="1418" w:hanging="1134"/>
      </w:pPr>
      <w:r>
        <w:t>470457.73mE</w:t>
      </w:r>
      <w:r>
        <w:tab/>
        <w:t>6956044.32mN</w:t>
      </w:r>
    </w:p>
    <w:p w14:paraId="672F1436" w14:textId="77777777" w:rsidR="00A954A2" w:rsidRDefault="00A954A2" w:rsidP="00A954A2">
      <w:pPr>
        <w:pStyle w:val="GG-body"/>
        <w:spacing w:after="20"/>
        <w:ind w:left="1418" w:hanging="1134"/>
      </w:pPr>
      <w:r>
        <w:t>470468.92mE</w:t>
      </w:r>
      <w:r>
        <w:tab/>
        <w:t>6956073.59mN</w:t>
      </w:r>
    </w:p>
    <w:p w14:paraId="142752C2" w14:textId="77777777" w:rsidR="00A954A2" w:rsidRDefault="00A954A2" w:rsidP="00A954A2">
      <w:pPr>
        <w:pStyle w:val="GG-body"/>
        <w:spacing w:after="20"/>
        <w:ind w:left="1418" w:hanging="1134"/>
      </w:pPr>
      <w:r>
        <w:t>470469.00mE</w:t>
      </w:r>
      <w:r>
        <w:tab/>
        <w:t>6956073.78mN</w:t>
      </w:r>
    </w:p>
    <w:p w14:paraId="439E889C" w14:textId="77777777" w:rsidR="00A954A2" w:rsidRDefault="00A954A2" w:rsidP="00A954A2">
      <w:pPr>
        <w:pStyle w:val="GG-body"/>
        <w:spacing w:after="20"/>
        <w:ind w:left="1418" w:hanging="1134"/>
      </w:pPr>
      <w:r>
        <w:t>470491.98mE</w:t>
      </w:r>
      <w:r>
        <w:tab/>
        <w:t>6956127.12mN</w:t>
      </w:r>
    </w:p>
    <w:p w14:paraId="33EBA1FD" w14:textId="77777777" w:rsidR="00A954A2" w:rsidRDefault="00A954A2" w:rsidP="00A954A2">
      <w:pPr>
        <w:pStyle w:val="GG-body"/>
        <w:spacing w:after="20"/>
        <w:ind w:left="1418" w:hanging="1134"/>
      </w:pPr>
      <w:r>
        <w:t>470492.22mE</w:t>
      </w:r>
      <w:r>
        <w:tab/>
        <w:t>6956127.61mN</w:t>
      </w:r>
    </w:p>
    <w:p w14:paraId="71B22E2A" w14:textId="77777777" w:rsidR="00A954A2" w:rsidRDefault="00A954A2" w:rsidP="00A954A2">
      <w:pPr>
        <w:pStyle w:val="GG-body"/>
        <w:spacing w:after="20"/>
        <w:ind w:left="1418" w:hanging="1134"/>
      </w:pPr>
      <w:r>
        <w:t>470509.63mE</w:t>
      </w:r>
      <w:r>
        <w:tab/>
        <w:t>6956158.22mN</w:t>
      </w:r>
    </w:p>
    <w:p w14:paraId="5BA1F77E" w14:textId="77777777" w:rsidR="00A954A2" w:rsidRDefault="00A954A2" w:rsidP="00A954A2">
      <w:pPr>
        <w:pStyle w:val="GG-body"/>
        <w:spacing w:after="20"/>
        <w:ind w:left="1418" w:hanging="1134"/>
      </w:pPr>
      <w:r>
        <w:t>470509.77mE</w:t>
      </w:r>
      <w:r>
        <w:tab/>
        <w:t>6956158.46mN</w:t>
      </w:r>
    </w:p>
    <w:p w14:paraId="6FA08EE3" w14:textId="77777777" w:rsidR="00A954A2" w:rsidRDefault="00A954A2" w:rsidP="00A954A2">
      <w:pPr>
        <w:pStyle w:val="GG-body"/>
        <w:spacing w:after="20"/>
        <w:ind w:left="1418" w:hanging="1134"/>
      </w:pPr>
      <w:r>
        <w:t>470549.80mE</w:t>
      </w:r>
      <w:r>
        <w:tab/>
        <w:t>6956220.56mN</w:t>
      </w:r>
    </w:p>
    <w:p w14:paraId="7D968CCD" w14:textId="77777777" w:rsidR="00A954A2" w:rsidRDefault="00A954A2" w:rsidP="00A954A2">
      <w:pPr>
        <w:pStyle w:val="GG-body"/>
        <w:spacing w:after="20"/>
        <w:ind w:left="1418" w:hanging="1134"/>
      </w:pPr>
      <w:r>
        <w:t>470564.73mE</w:t>
      </w:r>
      <w:r>
        <w:tab/>
        <w:t>6956244.44mN</w:t>
      </w:r>
    </w:p>
    <w:p w14:paraId="13A49BDF" w14:textId="77777777" w:rsidR="00A954A2" w:rsidRDefault="00A954A2" w:rsidP="00A954A2">
      <w:pPr>
        <w:pStyle w:val="GG-body"/>
        <w:spacing w:after="20"/>
        <w:ind w:left="1418" w:hanging="1134"/>
      </w:pPr>
      <w:r>
        <w:t>470580.67mE</w:t>
      </w:r>
      <w:r>
        <w:tab/>
        <w:t>6956274.95mN</w:t>
      </w:r>
    </w:p>
    <w:p w14:paraId="2CFC762E" w14:textId="77777777" w:rsidR="00A954A2" w:rsidRDefault="00A954A2" w:rsidP="00A954A2">
      <w:pPr>
        <w:pStyle w:val="GG-body"/>
        <w:spacing w:after="20"/>
        <w:ind w:left="1418" w:hanging="1134"/>
      </w:pPr>
      <w:r>
        <w:t>470589.67mE</w:t>
      </w:r>
      <w:r>
        <w:tab/>
        <w:t>6956302.78mN</w:t>
      </w:r>
    </w:p>
    <w:p w14:paraId="6C4E9714" w14:textId="77777777" w:rsidR="00A954A2" w:rsidRDefault="00A954A2" w:rsidP="00A954A2">
      <w:pPr>
        <w:pStyle w:val="GG-body"/>
        <w:spacing w:after="20"/>
        <w:ind w:left="1418" w:hanging="1134"/>
      </w:pPr>
      <w:r>
        <w:t>470599.14mE</w:t>
      </w:r>
      <w:r>
        <w:tab/>
        <w:t>6956347.88mN</w:t>
      </w:r>
    </w:p>
    <w:p w14:paraId="1E06C856" w14:textId="77777777" w:rsidR="00A954A2" w:rsidRDefault="00A954A2" w:rsidP="00A954A2">
      <w:pPr>
        <w:pStyle w:val="GG-body"/>
        <w:spacing w:after="20"/>
        <w:ind w:left="1418" w:hanging="1134"/>
      </w:pPr>
      <w:r>
        <w:t>470608.14mE</w:t>
      </w:r>
      <w:r>
        <w:tab/>
        <w:t>6956417.60mN</w:t>
      </w:r>
    </w:p>
    <w:p w14:paraId="05405EA4" w14:textId="77777777" w:rsidR="00A954A2" w:rsidRDefault="00A954A2" w:rsidP="00A954A2">
      <w:pPr>
        <w:pStyle w:val="GG-body"/>
        <w:spacing w:after="20"/>
        <w:ind w:left="1418" w:hanging="1134"/>
      </w:pPr>
      <w:r>
        <w:t>470608.25mE</w:t>
      </w:r>
      <w:r>
        <w:tab/>
        <w:t>6956418.21mN</w:t>
      </w:r>
    </w:p>
    <w:p w14:paraId="117B736D" w14:textId="77777777" w:rsidR="00A954A2" w:rsidRDefault="00A954A2" w:rsidP="00A954A2">
      <w:pPr>
        <w:pStyle w:val="GG-body"/>
        <w:spacing w:after="20"/>
        <w:ind w:left="1418" w:hanging="1134"/>
      </w:pPr>
      <w:r>
        <w:t>470613.73mE</w:t>
      </w:r>
      <w:r>
        <w:tab/>
        <w:t>6956439.49mN</w:t>
      </w:r>
    </w:p>
    <w:p w14:paraId="4807D8C4" w14:textId="77777777" w:rsidR="00A954A2" w:rsidRDefault="00A954A2" w:rsidP="00A954A2">
      <w:pPr>
        <w:pStyle w:val="GG-body"/>
        <w:spacing w:after="20"/>
        <w:ind w:left="1418" w:hanging="1134"/>
      </w:pPr>
      <w:r>
        <w:t>470613.76mE</w:t>
      </w:r>
      <w:r>
        <w:tab/>
        <w:t>6956439.60mN</w:t>
      </w:r>
    </w:p>
    <w:p w14:paraId="7013AB92" w14:textId="77777777" w:rsidR="00A954A2" w:rsidRDefault="00A954A2" w:rsidP="00A954A2">
      <w:pPr>
        <w:pStyle w:val="GG-body"/>
        <w:spacing w:after="20"/>
        <w:ind w:left="1418" w:hanging="1134"/>
      </w:pPr>
      <w:r>
        <w:lastRenderedPageBreak/>
        <w:t>470627.08mE</w:t>
      </w:r>
      <w:r>
        <w:tab/>
        <w:t>6956486.71mN</w:t>
      </w:r>
    </w:p>
    <w:p w14:paraId="3DA9EE1C" w14:textId="77777777" w:rsidR="00A954A2" w:rsidRDefault="00A954A2" w:rsidP="00A954A2">
      <w:pPr>
        <w:pStyle w:val="GG-body"/>
        <w:spacing w:after="20"/>
        <w:ind w:left="1418" w:hanging="1134"/>
      </w:pPr>
      <w:r>
        <w:t>470627.11mE</w:t>
      </w:r>
      <w:r>
        <w:tab/>
        <w:t>6956486.80mN</w:t>
      </w:r>
    </w:p>
    <w:p w14:paraId="3B207B91" w14:textId="77777777" w:rsidR="00A954A2" w:rsidRDefault="00A954A2" w:rsidP="00A954A2">
      <w:pPr>
        <w:pStyle w:val="GG-body"/>
        <w:spacing w:after="20"/>
        <w:ind w:left="1418" w:hanging="1134"/>
      </w:pPr>
      <w:r>
        <w:t>470636.22mE</w:t>
      </w:r>
      <w:r>
        <w:tab/>
        <w:t>6956516.84mN</w:t>
      </w:r>
    </w:p>
    <w:p w14:paraId="683149E2" w14:textId="77777777" w:rsidR="00A954A2" w:rsidRDefault="00A954A2" w:rsidP="00A954A2">
      <w:pPr>
        <w:pStyle w:val="GG-body"/>
        <w:spacing w:after="20"/>
        <w:ind w:left="1418" w:hanging="1134"/>
      </w:pPr>
      <w:r>
        <w:t>470636.49mE</w:t>
      </w:r>
      <w:r>
        <w:tab/>
        <w:t>6956517.55mN</w:t>
      </w:r>
    </w:p>
    <w:p w14:paraId="45EC45A2" w14:textId="77777777" w:rsidR="00A954A2" w:rsidRDefault="00A954A2" w:rsidP="00A954A2">
      <w:pPr>
        <w:pStyle w:val="GG-body"/>
        <w:spacing w:after="20"/>
        <w:ind w:left="1418" w:hanging="1134"/>
      </w:pPr>
      <w:r>
        <w:t>470659.00mE</w:t>
      </w:r>
      <w:r>
        <w:tab/>
        <w:t>6956564.68mN</w:t>
      </w:r>
    </w:p>
    <w:p w14:paraId="14382C39" w14:textId="77777777" w:rsidR="00A954A2" w:rsidRDefault="00A954A2" w:rsidP="00A954A2">
      <w:pPr>
        <w:pStyle w:val="GG-body"/>
        <w:spacing w:after="20"/>
        <w:ind w:left="1418" w:hanging="1134"/>
      </w:pPr>
      <w:r>
        <w:t>470659.05mE</w:t>
      </w:r>
      <w:r>
        <w:tab/>
        <w:t>6956564.79mN</w:t>
      </w:r>
    </w:p>
    <w:p w14:paraId="4A054E6A" w14:textId="77777777" w:rsidR="00A954A2" w:rsidRDefault="00A954A2" w:rsidP="00A954A2">
      <w:pPr>
        <w:pStyle w:val="GG-body"/>
        <w:spacing w:after="20"/>
        <w:ind w:left="1418" w:hanging="1134"/>
      </w:pPr>
      <w:r>
        <w:t>470756.85mE</w:t>
      </w:r>
      <w:r>
        <w:tab/>
        <w:t>6956756.96mN</w:t>
      </w:r>
    </w:p>
    <w:p w14:paraId="489E0BD4" w14:textId="77777777" w:rsidR="00A954A2" w:rsidRDefault="00A954A2" w:rsidP="00A954A2">
      <w:pPr>
        <w:pStyle w:val="GG-body"/>
        <w:spacing w:after="20"/>
        <w:ind w:left="1418" w:hanging="1134"/>
      </w:pPr>
      <w:r>
        <w:t>470842.34mE</w:t>
      </w:r>
      <w:r>
        <w:tab/>
        <w:t>6956930.49mN</w:t>
      </w:r>
    </w:p>
    <w:p w14:paraId="72389D41" w14:textId="77777777" w:rsidR="00A954A2" w:rsidRDefault="00A954A2" w:rsidP="00A954A2">
      <w:pPr>
        <w:pStyle w:val="GG-body"/>
        <w:spacing w:after="20"/>
        <w:ind w:left="1418" w:hanging="1134"/>
      </w:pPr>
      <w:r>
        <w:t>470842.43mE</w:t>
      </w:r>
      <w:r>
        <w:tab/>
        <w:t>6956930.65mN</w:t>
      </w:r>
    </w:p>
    <w:p w14:paraId="00F5AD45" w14:textId="77777777" w:rsidR="00A954A2" w:rsidRDefault="00A954A2" w:rsidP="00A954A2">
      <w:pPr>
        <w:pStyle w:val="GG-body"/>
        <w:spacing w:after="20"/>
        <w:ind w:left="1418" w:hanging="1134"/>
      </w:pPr>
      <w:r>
        <w:t>470878.22mE</w:t>
      </w:r>
      <w:r>
        <w:tab/>
        <w:t>6956996.98mN</w:t>
      </w:r>
    </w:p>
    <w:p w14:paraId="6C04DDD8" w14:textId="77777777" w:rsidR="00A954A2" w:rsidRDefault="00A954A2" w:rsidP="00A954A2">
      <w:pPr>
        <w:pStyle w:val="GG-body"/>
        <w:spacing w:after="20"/>
        <w:ind w:left="1418" w:hanging="1134"/>
      </w:pPr>
      <w:r>
        <w:t>470878.43mE</w:t>
      </w:r>
      <w:r>
        <w:tab/>
        <w:t>6956997.33mN</w:t>
      </w:r>
    </w:p>
    <w:p w14:paraId="11BFA700" w14:textId="77777777" w:rsidR="00A954A2" w:rsidRDefault="00A954A2" w:rsidP="00A954A2">
      <w:pPr>
        <w:pStyle w:val="GG-body"/>
        <w:spacing w:after="20"/>
        <w:ind w:left="1418" w:hanging="1134"/>
      </w:pPr>
      <w:r>
        <w:t>470902.74mE</w:t>
      </w:r>
      <w:r>
        <w:tab/>
        <w:t>6957034.61mN</w:t>
      </w:r>
    </w:p>
    <w:p w14:paraId="00766FDD" w14:textId="77777777" w:rsidR="00A954A2" w:rsidRDefault="00A954A2" w:rsidP="00A954A2">
      <w:pPr>
        <w:pStyle w:val="GG-body"/>
        <w:spacing w:after="20"/>
        <w:ind w:left="1418" w:hanging="1134"/>
      </w:pPr>
      <w:r>
        <w:t>470902.86mE</w:t>
      </w:r>
      <w:r>
        <w:tab/>
        <w:t>6957034.79mN</w:t>
      </w:r>
    </w:p>
    <w:p w14:paraId="5AAE21FD" w14:textId="77777777" w:rsidR="00A954A2" w:rsidRDefault="00A954A2" w:rsidP="00A954A2">
      <w:pPr>
        <w:pStyle w:val="GG-body"/>
        <w:spacing w:after="20"/>
        <w:ind w:left="1418" w:hanging="1134"/>
      </w:pPr>
      <w:r>
        <w:t>470954.77mE</w:t>
      </w:r>
      <w:r>
        <w:tab/>
        <w:t>6957107.27mN</w:t>
      </w:r>
    </w:p>
    <w:p w14:paraId="655AC34C" w14:textId="77777777" w:rsidR="00A954A2" w:rsidRDefault="00A954A2" w:rsidP="00A954A2">
      <w:pPr>
        <w:pStyle w:val="GG-body"/>
        <w:spacing w:after="20"/>
        <w:ind w:left="1418" w:hanging="1134"/>
      </w:pPr>
      <w:r>
        <w:t>470969.33mE</w:t>
      </w:r>
      <w:r>
        <w:tab/>
        <w:t>6957129.57mN</w:t>
      </w:r>
    </w:p>
    <w:p w14:paraId="66031E7D" w14:textId="77777777" w:rsidR="00A954A2" w:rsidRDefault="00A954A2" w:rsidP="00A954A2">
      <w:pPr>
        <w:pStyle w:val="GG-body"/>
        <w:spacing w:after="20"/>
        <w:ind w:left="1418" w:hanging="1134"/>
      </w:pPr>
      <w:r>
        <w:t>470972.26mE</w:t>
      </w:r>
      <w:r>
        <w:tab/>
        <w:t>6957140.84mN</w:t>
      </w:r>
    </w:p>
    <w:p w14:paraId="20B5801F" w14:textId="77777777" w:rsidR="00A954A2" w:rsidRDefault="00A954A2" w:rsidP="00A954A2">
      <w:pPr>
        <w:pStyle w:val="GG-body"/>
        <w:spacing w:after="20"/>
        <w:ind w:left="1418" w:hanging="1134"/>
      </w:pPr>
      <w:r>
        <w:t>470974.28mE</w:t>
      </w:r>
      <w:r>
        <w:tab/>
        <w:t>6957159.31mN</w:t>
      </w:r>
    </w:p>
    <w:p w14:paraId="6E00EF83" w14:textId="77777777" w:rsidR="00A954A2" w:rsidRDefault="00A954A2" w:rsidP="00A954A2">
      <w:pPr>
        <w:pStyle w:val="GG-body"/>
        <w:spacing w:after="20"/>
        <w:ind w:left="1418" w:hanging="1134"/>
      </w:pPr>
      <w:r>
        <w:t>470969.38mE</w:t>
      </w:r>
      <w:r>
        <w:tab/>
        <w:t>6957169.35mN</w:t>
      </w:r>
    </w:p>
    <w:p w14:paraId="34F17505" w14:textId="77777777" w:rsidR="00A954A2" w:rsidRDefault="00A954A2" w:rsidP="00A954A2">
      <w:pPr>
        <w:pStyle w:val="GG-body"/>
        <w:spacing w:after="20"/>
        <w:ind w:left="1418" w:hanging="1134"/>
      </w:pPr>
      <w:r>
        <w:t>470951.42mE</w:t>
      </w:r>
      <w:r>
        <w:tab/>
        <w:t>6957183.10mN</w:t>
      </w:r>
    </w:p>
    <w:p w14:paraId="2E23012E" w14:textId="77777777" w:rsidR="00A954A2" w:rsidRDefault="00A954A2" w:rsidP="00A954A2">
      <w:pPr>
        <w:pStyle w:val="GG-body"/>
        <w:spacing w:after="20"/>
        <w:ind w:left="1418" w:hanging="1134"/>
      </w:pPr>
      <w:r>
        <w:t>470950.49mE</w:t>
      </w:r>
      <w:r>
        <w:tab/>
        <w:t>6957184.03mN</w:t>
      </w:r>
    </w:p>
    <w:p w14:paraId="0FF11CAD" w14:textId="77777777" w:rsidR="00A954A2" w:rsidRDefault="00A954A2" w:rsidP="00A954A2">
      <w:pPr>
        <w:pStyle w:val="GG-body"/>
        <w:spacing w:after="20"/>
        <w:ind w:left="1418" w:hanging="1134"/>
      </w:pPr>
      <w:r>
        <w:t>470943.05mE</w:t>
      </w:r>
      <w:r>
        <w:tab/>
        <w:t>6957193.76mN</w:t>
      </w:r>
    </w:p>
    <w:p w14:paraId="2FE5DFF5" w14:textId="77777777" w:rsidR="00A954A2" w:rsidRDefault="00A954A2" w:rsidP="00A954A2">
      <w:pPr>
        <w:pStyle w:val="GG-body"/>
        <w:spacing w:after="20"/>
        <w:ind w:left="1418" w:hanging="1134"/>
      </w:pPr>
      <w:r>
        <w:t>470942.24mE</w:t>
      </w:r>
      <w:r>
        <w:tab/>
        <w:t>6957195.37mN</w:t>
      </w:r>
    </w:p>
    <w:p w14:paraId="20CD7BF1" w14:textId="77777777" w:rsidR="00A954A2" w:rsidRDefault="00A954A2" w:rsidP="00A954A2">
      <w:pPr>
        <w:pStyle w:val="GG-body"/>
        <w:spacing w:after="20"/>
        <w:ind w:left="1418" w:hanging="1134"/>
      </w:pPr>
      <w:r>
        <w:t>470938.55mE</w:t>
      </w:r>
      <w:r>
        <w:tab/>
        <w:t>6957207.77mN</w:t>
      </w:r>
    </w:p>
    <w:p w14:paraId="0618A066" w14:textId="77777777" w:rsidR="00A954A2" w:rsidRDefault="00A954A2" w:rsidP="00A954A2">
      <w:pPr>
        <w:pStyle w:val="GG-body"/>
        <w:spacing w:after="20"/>
        <w:ind w:left="1418" w:hanging="1134"/>
      </w:pPr>
      <w:r>
        <w:t>470938.35mE</w:t>
      </w:r>
      <w:r>
        <w:tab/>
        <w:t>6957209.33mN</w:t>
      </w:r>
    </w:p>
    <w:p w14:paraId="79CE2658" w14:textId="77777777" w:rsidR="00A954A2" w:rsidRDefault="00A954A2" w:rsidP="00A954A2">
      <w:pPr>
        <w:pStyle w:val="GG-body"/>
        <w:spacing w:after="20"/>
        <w:ind w:left="1418" w:hanging="1134"/>
      </w:pPr>
      <w:r>
        <w:t>470938.71mE</w:t>
      </w:r>
      <w:r>
        <w:tab/>
        <w:t>6957222.30mN</w:t>
      </w:r>
    </w:p>
    <w:p w14:paraId="74A1EE22" w14:textId="77777777" w:rsidR="00A954A2" w:rsidRDefault="00A954A2" w:rsidP="00A954A2">
      <w:pPr>
        <w:pStyle w:val="GG-body"/>
        <w:spacing w:after="20"/>
        <w:ind w:left="1418" w:hanging="1134"/>
      </w:pPr>
      <w:r>
        <w:t>470939.28mE</w:t>
      </w:r>
      <w:r>
        <w:tab/>
        <w:t>6957224.48mN</w:t>
      </w:r>
    </w:p>
    <w:p w14:paraId="03398B69" w14:textId="77777777" w:rsidR="00A954A2" w:rsidRDefault="00A954A2" w:rsidP="00A954A2">
      <w:pPr>
        <w:pStyle w:val="GG-body"/>
        <w:spacing w:after="20"/>
        <w:ind w:left="1418" w:hanging="1134"/>
      </w:pPr>
      <w:r>
        <w:t>470945.28mE</w:t>
      </w:r>
      <w:r>
        <w:tab/>
        <w:t>6957235.90mN</w:t>
      </w:r>
    </w:p>
    <w:p w14:paraId="51A5F4C3" w14:textId="77777777" w:rsidR="00A954A2" w:rsidRDefault="00A954A2" w:rsidP="00A954A2">
      <w:pPr>
        <w:pStyle w:val="GG-body"/>
        <w:spacing w:after="20"/>
        <w:ind w:left="1418" w:hanging="1134"/>
      </w:pPr>
      <w:r>
        <w:t>470946.46mE</w:t>
      </w:r>
      <w:r>
        <w:tab/>
        <w:t>6957237.38mN</w:t>
      </w:r>
    </w:p>
    <w:p w14:paraId="66ABD0D4" w14:textId="77777777" w:rsidR="00A954A2" w:rsidRDefault="00A954A2" w:rsidP="00A954A2">
      <w:pPr>
        <w:pStyle w:val="GG-body"/>
        <w:spacing w:after="20"/>
        <w:ind w:left="1418" w:hanging="1134"/>
      </w:pPr>
      <w:r>
        <w:t>470969.03mE</w:t>
      </w:r>
      <w:r>
        <w:tab/>
        <w:t>6957256.62mN</w:t>
      </w:r>
    </w:p>
    <w:p w14:paraId="68774CC0" w14:textId="77777777" w:rsidR="00A954A2" w:rsidRDefault="00A954A2" w:rsidP="00A954A2">
      <w:pPr>
        <w:pStyle w:val="GG-body"/>
        <w:spacing w:after="20"/>
        <w:ind w:left="1418" w:hanging="1134"/>
      </w:pPr>
      <w:r>
        <w:t>470992.78mE</w:t>
      </w:r>
      <w:r>
        <w:tab/>
        <w:t>6957291.08mN</w:t>
      </w:r>
    </w:p>
    <w:p w14:paraId="43C845A1" w14:textId="77777777" w:rsidR="00A954A2" w:rsidRDefault="00A954A2" w:rsidP="00A954A2">
      <w:pPr>
        <w:pStyle w:val="GG-body"/>
        <w:spacing w:after="20"/>
        <w:ind w:left="1418" w:hanging="1134"/>
      </w:pPr>
      <w:r>
        <w:t>471079.63mE</w:t>
      </w:r>
      <w:r>
        <w:tab/>
        <w:t>6957461.65mN</w:t>
      </w:r>
    </w:p>
    <w:p w14:paraId="75241032" w14:textId="77777777" w:rsidR="00A954A2" w:rsidRDefault="00A954A2" w:rsidP="00A954A2">
      <w:pPr>
        <w:pStyle w:val="GG-body"/>
        <w:spacing w:after="20"/>
        <w:ind w:left="1418" w:hanging="1134"/>
      </w:pPr>
      <w:r>
        <w:t>471086.12mE</w:t>
      </w:r>
      <w:r>
        <w:tab/>
        <w:t>6957492.62mN</w:t>
      </w:r>
    </w:p>
    <w:p w14:paraId="038E3EC9" w14:textId="77777777" w:rsidR="00A954A2" w:rsidRDefault="00A954A2" w:rsidP="00A954A2">
      <w:pPr>
        <w:pStyle w:val="GG-body"/>
        <w:spacing w:after="20"/>
        <w:ind w:left="1418" w:hanging="1134"/>
      </w:pPr>
      <w:r>
        <w:t>471090.59mE</w:t>
      </w:r>
      <w:r>
        <w:tab/>
        <w:t>6957517.92mN</w:t>
      </w:r>
    </w:p>
    <w:p w14:paraId="030B58CD" w14:textId="77777777" w:rsidR="00A954A2" w:rsidRDefault="00A954A2" w:rsidP="00A954A2">
      <w:pPr>
        <w:pStyle w:val="GG-body"/>
        <w:spacing w:after="20"/>
        <w:ind w:left="1418" w:hanging="1134"/>
      </w:pPr>
      <w:r>
        <w:t>471090.95mE</w:t>
      </w:r>
      <w:r>
        <w:tab/>
        <w:t>6957519.10mN</w:t>
      </w:r>
    </w:p>
    <w:p w14:paraId="655A514A" w14:textId="77777777" w:rsidR="00A954A2" w:rsidRDefault="00A954A2" w:rsidP="00A954A2">
      <w:pPr>
        <w:pStyle w:val="GG-body"/>
        <w:spacing w:after="20"/>
        <w:ind w:left="1418" w:hanging="1134"/>
      </w:pPr>
      <w:r>
        <w:t>471096.55mE</w:t>
      </w:r>
      <w:r>
        <w:tab/>
        <w:t>6957531.52mN</w:t>
      </w:r>
    </w:p>
    <w:p w14:paraId="54ED7327" w14:textId="77777777" w:rsidR="00A954A2" w:rsidRDefault="00A954A2" w:rsidP="00A954A2">
      <w:pPr>
        <w:pStyle w:val="GG-body"/>
        <w:spacing w:after="20"/>
        <w:ind w:left="1418" w:hanging="1134"/>
      </w:pPr>
      <w:r>
        <w:t>471097.28mE</w:t>
      </w:r>
      <w:r>
        <w:tab/>
        <w:t>6957532.68mN</w:t>
      </w:r>
    </w:p>
    <w:p w14:paraId="346785E5" w14:textId="77777777" w:rsidR="00A954A2" w:rsidRDefault="00A954A2" w:rsidP="00A954A2">
      <w:pPr>
        <w:pStyle w:val="GG-body"/>
        <w:spacing w:after="20"/>
        <w:ind w:left="1418" w:hanging="1134"/>
      </w:pPr>
      <w:r>
        <w:t>471098.30mE</w:t>
      </w:r>
      <w:r>
        <w:tab/>
        <w:t>6957533.60mN</w:t>
      </w:r>
    </w:p>
    <w:p w14:paraId="02887D29" w14:textId="77777777" w:rsidR="00A954A2" w:rsidRDefault="00A954A2" w:rsidP="00A954A2">
      <w:pPr>
        <w:pStyle w:val="GG-body"/>
        <w:spacing w:after="20"/>
        <w:ind w:left="1418" w:hanging="1134"/>
      </w:pPr>
      <w:r>
        <w:t>471107.47mE</w:t>
      </w:r>
      <w:r>
        <w:tab/>
        <w:t>6957539.83mN</w:t>
      </w:r>
    </w:p>
    <w:p w14:paraId="49362EA3" w14:textId="77777777" w:rsidR="00A954A2" w:rsidRDefault="00A954A2" w:rsidP="00A954A2">
      <w:pPr>
        <w:pStyle w:val="GG-body"/>
        <w:spacing w:after="20"/>
        <w:ind w:left="1418" w:hanging="1134"/>
      </w:pPr>
      <w:r>
        <w:t>471108.08mE</w:t>
      </w:r>
      <w:r>
        <w:tab/>
        <w:t>6957540.18mN</w:t>
      </w:r>
    </w:p>
    <w:p w14:paraId="3EA80B85" w14:textId="77777777" w:rsidR="00A954A2" w:rsidRDefault="00A954A2" w:rsidP="00A954A2">
      <w:pPr>
        <w:pStyle w:val="GG-body"/>
        <w:spacing w:after="20"/>
        <w:ind w:left="1418" w:hanging="1134"/>
      </w:pPr>
      <w:r>
        <w:t>471135.90mE</w:t>
      </w:r>
      <w:r>
        <w:tab/>
        <w:t>6957553.82mN</w:t>
      </w:r>
    </w:p>
    <w:p w14:paraId="4FCEB1CD" w14:textId="77777777" w:rsidR="00A954A2" w:rsidRDefault="00A954A2" w:rsidP="00A954A2">
      <w:pPr>
        <w:pStyle w:val="GG-body"/>
        <w:spacing w:after="20"/>
        <w:ind w:left="1418" w:hanging="1134"/>
      </w:pPr>
      <w:r>
        <w:t>471143.35mE</w:t>
      </w:r>
      <w:r>
        <w:tab/>
        <w:t>6957561.53mN</w:t>
      </w:r>
    </w:p>
    <w:p w14:paraId="4787E010" w14:textId="77777777" w:rsidR="00A954A2" w:rsidRDefault="00A954A2" w:rsidP="00A954A2">
      <w:pPr>
        <w:pStyle w:val="GG-body"/>
        <w:spacing w:after="20"/>
        <w:ind w:left="1418" w:hanging="1134"/>
      </w:pPr>
      <w:r>
        <w:t>471151.18mE</w:t>
      </w:r>
      <w:r>
        <w:tab/>
        <w:t>6957574.98mN</w:t>
      </w:r>
    </w:p>
    <w:p w14:paraId="42AB9071" w14:textId="77777777" w:rsidR="00A954A2" w:rsidRDefault="00A954A2" w:rsidP="00A954A2">
      <w:pPr>
        <w:pStyle w:val="GG-body"/>
        <w:spacing w:after="20"/>
        <w:ind w:left="1418" w:hanging="1134"/>
      </w:pPr>
      <w:r>
        <w:t>471173.24mE</w:t>
      </w:r>
      <w:r>
        <w:tab/>
        <w:t>6957653.62mN</w:t>
      </w:r>
    </w:p>
    <w:p w14:paraId="4AD11598" w14:textId="77777777" w:rsidR="00A954A2" w:rsidRDefault="00A954A2" w:rsidP="00A954A2">
      <w:pPr>
        <w:pStyle w:val="GG-body"/>
        <w:spacing w:after="20"/>
        <w:ind w:left="1418" w:hanging="1134"/>
      </w:pPr>
      <w:r>
        <w:t>471173.57mE</w:t>
      </w:r>
      <w:r>
        <w:tab/>
        <w:t>6957654.48mN</w:t>
      </w:r>
    </w:p>
    <w:p w14:paraId="52363A31" w14:textId="77777777" w:rsidR="00A954A2" w:rsidRDefault="00A954A2" w:rsidP="00A954A2">
      <w:pPr>
        <w:pStyle w:val="GG-body"/>
        <w:spacing w:after="20"/>
        <w:ind w:left="1418" w:hanging="1134"/>
      </w:pPr>
      <w:r>
        <w:t>471459.65mE</w:t>
      </w:r>
      <w:r>
        <w:tab/>
        <w:t>6958233.70mN</w:t>
      </w:r>
    </w:p>
    <w:p w14:paraId="056338B4" w14:textId="77777777" w:rsidR="00A954A2" w:rsidRDefault="00A954A2" w:rsidP="00A954A2">
      <w:pPr>
        <w:pStyle w:val="GG-body"/>
        <w:spacing w:after="20"/>
        <w:ind w:left="1418" w:hanging="1134"/>
      </w:pPr>
      <w:r>
        <w:t>471459.75mE</w:t>
      </w:r>
      <w:r>
        <w:tab/>
        <w:t>6958233.89mN</w:t>
      </w:r>
    </w:p>
    <w:p w14:paraId="4A830F22" w14:textId="77777777" w:rsidR="00A954A2" w:rsidRDefault="00A954A2" w:rsidP="00A954A2">
      <w:pPr>
        <w:pStyle w:val="GG-body"/>
        <w:spacing w:after="20"/>
        <w:ind w:left="1418" w:hanging="1134"/>
      </w:pPr>
      <w:r>
        <w:t>471473.13mE</w:t>
      </w:r>
      <w:r>
        <w:tab/>
        <w:t>6958258.18mN</w:t>
      </w:r>
    </w:p>
    <w:p w14:paraId="20E8589B" w14:textId="77777777" w:rsidR="00A954A2" w:rsidRDefault="00A954A2" w:rsidP="00A954A2">
      <w:pPr>
        <w:pStyle w:val="GG-body"/>
        <w:spacing w:after="20"/>
        <w:ind w:left="1418" w:hanging="1134"/>
      </w:pPr>
      <w:r>
        <w:t>471474.08mE</w:t>
      </w:r>
      <w:r>
        <w:tab/>
        <w:t>6958259.42mN</w:t>
      </w:r>
    </w:p>
    <w:p w14:paraId="0C9BF034" w14:textId="77777777" w:rsidR="00A954A2" w:rsidRDefault="00A954A2" w:rsidP="00A954A2">
      <w:pPr>
        <w:pStyle w:val="GG-body"/>
        <w:spacing w:after="20"/>
        <w:ind w:left="1418" w:hanging="1134"/>
      </w:pPr>
      <w:r>
        <w:t>471490.15mE</w:t>
      </w:r>
      <w:r>
        <w:tab/>
        <w:t>6958274.52mN</w:t>
      </w:r>
    </w:p>
    <w:p w14:paraId="555AAFB7" w14:textId="77777777" w:rsidR="00A954A2" w:rsidRDefault="00A954A2" w:rsidP="00A954A2">
      <w:pPr>
        <w:pStyle w:val="GG-body"/>
        <w:spacing w:after="20"/>
        <w:ind w:left="1418" w:hanging="1134"/>
      </w:pPr>
      <w:r>
        <w:t>471490.26mE</w:t>
      </w:r>
      <w:r>
        <w:tab/>
        <w:t>6958274.62mN</w:t>
      </w:r>
    </w:p>
    <w:p w14:paraId="1313DB7F" w14:textId="77777777" w:rsidR="00A954A2" w:rsidRDefault="00A954A2" w:rsidP="00A954A2">
      <w:pPr>
        <w:pStyle w:val="GG-body"/>
        <w:spacing w:after="20"/>
        <w:ind w:left="1418" w:hanging="1134"/>
      </w:pPr>
      <w:r>
        <w:t>471509.58mE</w:t>
      </w:r>
      <w:r>
        <w:tab/>
        <w:t>6958291.72mN</w:t>
      </w:r>
    </w:p>
    <w:p w14:paraId="7BD84CB5" w14:textId="77777777" w:rsidR="00A954A2" w:rsidRDefault="00A954A2" w:rsidP="00A954A2">
      <w:pPr>
        <w:pStyle w:val="GG-body"/>
        <w:spacing w:after="20"/>
        <w:ind w:left="1418" w:hanging="1134"/>
      </w:pPr>
      <w:r>
        <w:t>471859.12mE</w:t>
      </w:r>
      <w:r>
        <w:tab/>
        <w:t>6958601.35mN</w:t>
      </w:r>
    </w:p>
    <w:p w14:paraId="3403B716" w14:textId="77777777" w:rsidR="00A954A2" w:rsidRDefault="00A954A2" w:rsidP="00A954A2">
      <w:pPr>
        <w:pStyle w:val="GG-body"/>
        <w:spacing w:after="20"/>
        <w:ind w:left="1418" w:hanging="1134"/>
      </w:pPr>
      <w:r>
        <w:t>471859.69mE</w:t>
      </w:r>
      <w:r>
        <w:tab/>
        <w:t>6958601.79mN</w:t>
      </w:r>
    </w:p>
    <w:p w14:paraId="0D93A03C" w14:textId="77777777" w:rsidR="00A954A2" w:rsidRDefault="00A954A2" w:rsidP="00A954A2">
      <w:pPr>
        <w:pStyle w:val="GG-body"/>
        <w:spacing w:after="20"/>
        <w:ind w:left="1418" w:hanging="1134"/>
      </w:pPr>
      <w:r>
        <w:t>471872.39mE</w:t>
      </w:r>
      <w:r>
        <w:tab/>
        <w:t>6958610.13mN</w:t>
      </w:r>
    </w:p>
    <w:p w14:paraId="7376DE15" w14:textId="77777777" w:rsidR="00A954A2" w:rsidRDefault="00A954A2" w:rsidP="00A954A2">
      <w:pPr>
        <w:pStyle w:val="GG-body"/>
        <w:spacing w:after="20"/>
        <w:ind w:left="1418" w:hanging="1134"/>
      </w:pPr>
      <w:r>
        <w:t>471931.05mE</w:t>
      </w:r>
      <w:r>
        <w:tab/>
        <w:t>6958663.07mN</w:t>
      </w:r>
    </w:p>
    <w:p w14:paraId="3232C5FD" w14:textId="77777777" w:rsidR="00A954A2" w:rsidRDefault="00A954A2" w:rsidP="00A954A2">
      <w:pPr>
        <w:pStyle w:val="GG-body"/>
        <w:spacing w:after="20"/>
        <w:ind w:left="1418" w:hanging="1134"/>
      </w:pPr>
      <w:r>
        <w:t>471931.22mE</w:t>
      </w:r>
      <w:r>
        <w:tab/>
        <w:t>6958663.21mN</w:t>
      </w:r>
    </w:p>
    <w:p w14:paraId="60E24636" w14:textId="77777777" w:rsidR="00A954A2" w:rsidRDefault="00A954A2" w:rsidP="00A954A2">
      <w:pPr>
        <w:pStyle w:val="GG-body"/>
        <w:spacing w:after="20"/>
        <w:ind w:left="1418" w:hanging="1134"/>
      </w:pPr>
      <w:r>
        <w:t>471946.39mE</w:t>
      </w:r>
      <w:r>
        <w:tab/>
        <w:t>6958675.76mN</w:t>
      </w:r>
    </w:p>
    <w:p w14:paraId="63AC7482" w14:textId="77777777" w:rsidR="00A954A2" w:rsidRDefault="00A954A2" w:rsidP="00A954A2">
      <w:pPr>
        <w:pStyle w:val="GG-body"/>
        <w:spacing w:after="20"/>
        <w:ind w:left="1418" w:hanging="1134"/>
      </w:pPr>
      <w:r>
        <w:t>471967.49mE</w:t>
      </w:r>
      <w:r>
        <w:tab/>
        <w:t>6958693.30mN</w:t>
      </w:r>
    </w:p>
    <w:p w14:paraId="69FE98D5" w14:textId="77777777" w:rsidR="00A954A2" w:rsidRDefault="00A954A2" w:rsidP="00A954A2">
      <w:pPr>
        <w:pStyle w:val="GG-body"/>
        <w:spacing w:after="20"/>
        <w:ind w:left="1418" w:hanging="1134"/>
      </w:pPr>
      <w:r>
        <w:t>471968.09mE</w:t>
      </w:r>
      <w:r>
        <w:tab/>
        <w:t>6958693.74mN</w:t>
      </w:r>
    </w:p>
    <w:p w14:paraId="673A1C03" w14:textId="77777777" w:rsidR="00A954A2" w:rsidRDefault="00A954A2" w:rsidP="00A954A2">
      <w:pPr>
        <w:pStyle w:val="GG-body"/>
        <w:spacing w:after="20"/>
        <w:ind w:left="1418" w:hanging="1134"/>
      </w:pPr>
      <w:r>
        <w:t>472008.44mE</w:t>
      </w:r>
      <w:r>
        <w:tab/>
        <w:t>6958718.20mN</w:t>
      </w:r>
    </w:p>
    <w:p w14:paraId="3B5189DD" w14:textId="77777777" w:rsidR="00A954A2" w:rsidRDefault="00A954A2" w:rsidP="00A954A2">
      <w:pPr>
        <w:pStyle w:val="GG-body"/>
        <w:spacing w:after="20"/>
        <w:ind w:left="1418" w:hanging="1134"/>
      </w:pPr>
      <w:r>
        <w:t>472008.77mE</w:t>
      </w:r>
      <w:r>
        <w:tab/>
        <w:t>6958718.38mN</w:t>
      </w:r>
    </w:p>
    <w:p w14:paraId="4222B6E8" w14:textId="77777777" w:rsidR="00A954A2" w:rsidRDefault="00A954A2" w:rsidP="00A954A2">
      <w:pPr>
        <w:pStyle w:val="GG-body"/>
        <w:spacing w:after="20"/>
        <w:ind w:left="1418" w:hanging="1134"/>
      </w:pPr>
      <w:r>
        <w:t>472050.69mE</w:t>
      </w:r>
      <w:r>
        <w:tab/>
        <w:t>6958739.63mN</w:t>
      </w:r>
    </w:p>
    <w:p w14:paraId="48CFB108" w14:textId="77777777" w:rsidR="00A954A2" w:rsidRDefault="00A954A2" w:rsidP="00A954A2">
      <w:pPr>
        <w:pStyle w:val="GG-body"/>
        <w:spacing w:after="20"/>
        <w:ind w:left="1418" w:hanging="1134"/>
      </w:pPr>
      <w:r>
        <w:t>472091.81mE</w:t>
      </w:r>
      <w:r>
        <w:tab/>
        <w:t>6958760.65mN</w:t>
      </w:r>
    </w:p>
    <w:p w14:paraId="62C75612" w14:textId="77777777" w:rsidR="00A954A2" w:rsidRDefault="00A954A2" w:rsidP="00A954A2">
      <w:pPr>
        <w:pStyle w:val="GG-body"/>
        <w:spacing w:after="20"/>
        <w:ind w:left="1418" w:hanging="1134"/>
      </w:pPr>
      <w:r>
        <w:t>472133.73mE</w:t>
      </w:r>
      <w:r>
        <w:tab/>
        <w:t>6958782.45mN</w:t>
      </w:r>
    </w:p>
    <w:p w14:paraId="143DEC66" w14:textId="77777777" w:rsidR="00A954A2" w:rsidRDefault="00A954A2" w:rsidP="00A954A2">
      <w:pPr>
        <w:pStyle w:val="GG-body"/>
        <w:spacing w:after="20"/>
        <w:ind w:left="1418" w:hanging="1134"/>
      </w:pPr>
      <w:r>
        <w:t>472133.77mE</w:t>
      </w:r>
      <w:r>
        <w:tab/>
        <w:t>6958782.46mN</w:t>
      </w:r>
    </w:p>
    <w:p w14:paraId="26A2C233" w14:textId="77777777" w:rsidR="00A954A2" w:rsidRDefault="00A954A2" w:rsidP="00A954A2">
      <w:pPr>
        <w:pStyle w:val="GG-body"/>
        <w:spacing w:after="20"/>
        <w:ind w:left="1418" w:hanging="1134"/>
      </w:pPr>
      <w:r>
        <w:t>472175.70mE</w:t>
      </w:r>
      <w:r>
        <w:tab/>
        <w:t>6958803.83mN</w:t>
      </w:r>
    </w:p>
    <w:p w14:paraId="4D00DA65" w14:textId="77777777" w:rsidR="00A954A2" w:rsidRDefault="00A954A2" w:rsidP="00A954A2">
      <w:pPr>
        <w:pStyle w:val="GG-body"/>
        <w:spacing w:after="20"/>
        <w:ind w:left="1418" w:hanging="1134"/>
      </w:pPr>
      <w:r>
        <w:t>472217.72mE</w:t>
      </w:r>
      <w:r>
        <w:tab/>
        <w:t>6958825.30mN</w:t>
      </w:r>
    </w:p>
    <w:p w14:paraId="34C7338D" w14:textId="77777777" w:rsidR="00A954A2" w:rsidRDefault="00A954A2" w:rsidP="00A954A2">
      <w:pPr>
        <w:pStyle w:val="GG-body"/>
        <w:spacing w:after="20"/>
        <w:ind w:left="1418" w:hanging="1134"/>
      </w:pPr>
      <w:r>
        <w:t>472217.73mE</w:t>
      </w:r>
      <w:r>
        <w:tab/>
        <w:t>6958825.30mN</w:t>
      </w:r>
    </w:p>
    <w:p w14:paraId="59118069" w14:textId="77777777" w:rsidR="00A954A2" w:rsidRDefault="00A954A2" w:rsidP="00A954A2">
      <w:pPr>
        <w:pStyle w:val="GG-body"/>
        <w:spacing w:after="20"/>
        <w:ind w:left="1418" w:hanging="1134"/>
      </w:pPr>
      <w:r>
        <w:t>472259.46mE</w:t>
      </w:r>
      <w:r>
        <w:tab/>
        <w:t>6958846.56mN</w:t>
      </w:r>
    </w:p>
    <w:p w14:paraId="0F783455" w14:textId="77777777" w:rsidR="00A954A2" w:rsidRDefault="00A954A2" w:rsidP="00A954A2">
      <w:pPr>
        <w:pStyle w:val="GG-body"/>
        <w:spacing w:after="20"/>
        <w:ind w:left="1418" w:hanging="1134"/>
      </w:pPr>
      <w:r>
        <w:t>472299.16mE</w:t>
      </w:r>
      <w:r>
        <w:tab/>
        <w:t>6958871.51mN</w:t>
      </w:r>
    </w:p>
    <w:p w14:paraId="117C61D8" w14:textId="77777777" w:rsidR="00A954A2" w:rsidRDefault="00A954A2" w:rsidP="00A954A2">
      <w:pPr>
        <w:pStyle w:val="GG-body"/>
        <w:spacing w:after="20"/>
        <w:ind w:left="1418" w:hanging="1134"/>
      </w:pPr>
      <w:r>
        <w:t>472335.57mE</w:t>
      </w:r>
      <w:r>
        <w:tab/>
        <w:t>6958901.18mN</w:t>
      </w:r>
    </w:p>
    <w:p w14:paraId="6BC26173" w14:textId="77777777" w:rsidR="00A954A2" w:rsidRDefault="00A954A2" w:rsidP="00A954A2">
      <w:pPr>
        <w:pStyle w:val="GG-body"/>
        <w:spacing w:after="20"/>
        <w:ind w:left="1418" w:hanging="1134"/>
      </w:pPr>
      <w:r>
        <w:lastRenderedPageBreak/>
        <w:t>472371.62mE</w:t>
      </w:r>
      <w:r>
        <w:tab/>
        <w:t>6958931.46mN</w:t>
      </w:r>
    </w:p>
    <w:p w14:paraId="1B216BA5" w14:textId="77777777" w:rsidR="00A954A2" w:rsidRDefault="00A954A2" w:rsidP="00A954A2">
      <w:pPr>
        <w:pStyle w:val="GG-body"/>
        <w:spacing w:after="20"/>
        <w:ind w:left="1418" w:hanging="1134"/>
      </w:pPr>
      <w:r>
        <w:t>472407.50mE</w:t>
      </w:r>
      <w:r>
        <w:tab/>
        <w:t>6958961.89mN</w:t>
      </w:r>
    </w:p>
    <w:p w14:paraId="6C2B5DF3" w14:textId="77777777" w:rsidR="00A954A2" w:rsidRDefault="00A954A2" w:rsidP="00A954A2">
      <w:pPr>
        <w:pStyle w:val="GG-body"/>
        <w:spacing w:after="20"/>
        <w:ind w:left="1418" w:hanging="1134"/>
      </w:pPr>
      <w:r>
        <w:t>472407.52mE</w:t>
      </w:r>
      <w:r>
        <w:tab/>
        <w:t>6958961.91mN</w:t>
      </w:r>
    </w:p>
    <w:p w14:paraId="56C01848" w14:textId="77777777" w:rsidR="00A954A2" w:rsidRDefault="00A954A2" w:rsidP="00A954A2">
      <w:pPr>
        <w:pStyle w:val="GG-body"/>
        <w:spacing w:after="20"/>
        <w:ind w:left="1418" w:hanging="1134"/>
      </w:pPr>
      <w:r>
        <w:t>472443.50mE</w:t>
      </w:r>
      <w:r>
        <w:tab/>
        <w:t>6958992.01mN</w:t>
      </w:r>
    </w:p>
    <w:p w14:paraId="2270564E" w14:textId="77777777" w:rsidR="00A954A2" w:rsidRDefault="00A954A2" w:rsidP="00A954A2">
      <w:pPr>
        <w:pStyle w:val="GG-body"/>
        <w:spacing w:after="20"/>
        <w:ind w:left="1418" w:hanging="1134"/>
      </w:pPr>
      <w:r>
        <w:t>472479.59mE</w:t>
      </w:r>
      <w:r>
        <w:tab/>
        <w:t>6959022.32mN</w:t>
      </w:r>
    </w:p>
    <w:p w14:paraId="4AABA123" w14:textId="77777777" w:rsidR="00A954A2" w:rsidRDefault="00A954A2" w:rsidP="00A954A2">
      <w:pPr>
        <w:pStyle w:val="GG-body"/>
        <w:spacing w:after="20"/>
        <w:ind w:left="1418" w:hanging="1134"/>
      </w:pPr>
      <w:r>
        <w:t>472479.63mE</w:t>
      </w:r>
      <w:r>
        <w:tab/>
        <w:t>6959022.36mN</w:t>
      </w:r>
    </w:p>
    <w:p w14:paraId="35519B66" w14:textId="77777777" w:rsidR="00A954A2" w:rsidRDefault="00A954A2" w:rsidP="00A954A2">
      <w:pPr>
        <w:pStyle w:val="GG-body"/>
        <w:spacing w:after="20"/>
        <w:ind w:left="1418" w:hanging="1134"/>
      </w:pPr>
      <w:r>
        <w:t>472515.50mE</w:t>
      </w:r>
      <w:r>
        <w:tab/>
        <w:t>6959051.78mN</w:t>
      </w:r>
    </w:p>
    <w:p w14:paraId="16C3702C" w14:textId="77777777" w:rsidR="00A954A2" w:rsidRDefault="00A954A2" w:rsidP="00A954A2">
      <w:pPr>
        <w:pStyle w:val="GG-body"/>
        <w:spacing w:after="20"/>
        <w:ind w:left="1418" w:hanging="1134"/>
      </w:pPr>
      <w:r>
        <w:t>472551.76mE</w:t>
      </w:r>
      <w:r>
        <w:tab/>
        <w:t>6959082.08mN</w:t>
      </w:r>
    </w:p>
    <w:p w14:paraId="62B312D6" w14:textId="77777777" w:rsidR="00A954A2" w:rsidRDefault="00A954A2" w:rsidP="00A954A2">
      <w:pPr>
        <w:pStyle w:val="GG-body"/>
        <w:spacing w:after="20"/>
        <w:ind w:left="1418" w:hanging="1134"/>
      </w:pPr>
      <w:r>
        <w:t>472587.73mE</w:t>
      </w:r>
      <w:r>
        <w:tab/>
        <w:t>6959112.50mN</w:t>
      </w:r>
    </w:p>
    <w:p w14:paraId="0AE68731" w14:textId="77777777" w:rsidR="00A954A2" w:rsidRDefault="00A954A2" w:rsidP="00A954A2">
      <w:pPr>
        <w:pStyle w:val="GG-body"/>
        <w:spacing w:after="20"/>
        <w:ind w:left="1418" w:hanging="1134"/>
      </w:pPr>
      <w:r>
        <w:t>472623.52mE</w:t>
      </w:r>
      <w:r>
        <w:tab/>
        <w:t>6959142.82mN</w:t>
      </w:r>
    </w:p>
    <w:p w14:paraId="48DD2869" w14:textId="77777777" w:rsidR="00A954A2" w:rsidRDefault="00A954A2" w:rsidP="00A954A2">
      <w:pPr>
        <w:pStyle w:val="GG-body"/>
        <w:spacing w:after="20"/>
        <w:ind w:left="1418" w:hanging="1134"/>
      </w:pPr>
      <w:r>
        <w:t>472623.55mE</w:t>
      </w:r>
      <w:r>
        <w:tab/>
        <w:t>6959142.84mN</w:t>
      </w:r>
    </w:p>
    <w:p w14:paraId="6764142A" w14:textId="77777777" w:rsidR="00A954A2" w:rsidRDefault="00A954A2" w:rsidP="00A954A2">
      <w:pPr>
        <w:pStyle w:val="GG-body"/>
        <w:spacing w:after="20"/>
        <w:ind w:left="1418" w:hanging="1134"/>
      </w:pPr>
      <w:r>
        <w:t>472659.43mE</w:t>
      </w:r>
      <w:r>
        <w:tab/>
        <w:t>6959172.82mN</w:t>
      </w:r>
    </w:p>
    <w:p w14:paraId="05668F2A" w14:textId="77777777" w:rsidR="00A954A2" w:rsidRDefault="00A954A2" w:rsidP="00A954A2">
      <w:pPr>
        <w:pStyle w:val="GG-body"/>
        <w:spacing w:after="20"/>
        <w:ind w:left="1418" w:hanging="1134"/>
      </w:pPr>
      <w:r>
        <w:t>472695.41mE</w:t>
      </w:r>
      <w:r>
        <w:tab/>
        <w:t>6959203.02mN</w:t>
      </w:r>
    </w:p>
    <w:p w14:paraId="4A8EF40E" w14:textId="77777777" w:rsidR="00A954A2" w:rsidRDefault="00A954A2" w:rsidP="00A954A2">
      <w:pPr>
        <w:pStyle w:val="GG-body"/>
        <w:spacing w:after="20"/>
        <w:ind w:left="1418" w:hanging="1134"/>
      </w:pPr>
      <w:r>
        <w:t>472731.38mE</w:t>
      </w:r>
      <w:r>
        <w:tab/>
        <w:t>6959233.55mN</w:t>
      </w:r>
    </w:p>
    <w:p w14:paraId="6935A6F5" w14:textId="77777777" w:rsidR="00A954A2" w:rsidRDefault="00A954A2" w:rsidP="00A954A2">
      <w:pPr>
        <w:pStyle w:val="GG-body"/>
        <w:spacing w:after="20"/>
        <w:ind w:left="1418" w:hanging="1134"/>
      </w:pPr>
      <w:r>
        <w:t>472731.42mE</w:t>
      </w:r>
      <w:r>
        <w:tab/>
        <w:t>6959233.58mN</w:t>
      </w:r>
    </w:p>
    <w:p w14:paraId="4A52F818" w14:textId="77777777" w:rsidR="00A954A2" w:rsidRDefault="00A954A2" w:rsidP="00A954A2">
      <w:pPr>
        <w:pStyle w:val="GG-body"/>
        <w:spacing w:after="20"/>
        <w:ind w:left="1418" w:hanging="1134"/>
      </w:pPr>
      <w:r>
        <w:t>472767.61mE</w:t>
      </w:r>
      <w:r>
        <w:tab/>
        <w:t>6959263.68mN</w:t>
      </w:r>
    </w:p>
    <w:p w14:paraId="6C048A8E" w14:textId="77777777" w:rsidR="00A954A2" w:rsidRDefault="00A954A2" w:rsidP="00A954A2">
      <w:pPr>
        <w:pStyle w:val="GG-body"/>
        <w:spacing w:after="20"/>
        <w:ind w:left="1418" w:hanging="1134"/>
      </w:pPr>
      <w:r>
        <w:t>472803.81mE</w:t>
      </w:r>
      <w:r>
        <w:tab/>
        <w:t>6959293.82mN</w:t>
      </w:r>
    </w:p>
    <w:p w14:paraId="054461A0" w14:textId="77777777" w:rsidR="00A954A2" w:rsidRDefault="00A954A2" w:rsidP="00A954A2">
      <w:pPr>
        <w:pStyle w:val="GG-body"/>
        <w:spacing w:after="20"/>
        <w:ind w:left="1418" w:hanging="1134"/>
      </w:pPr>
      <w:r>
        <w:t>472826.84mE</w:t>
      </w:r>
      <w:r>
        <w:tab/>
        <w:t>6959314.73mN</w:t>
      </w:r>
    </w:p>
    <w:p w14:paraId="2B61EA4D" w14:textId="77777777" w:rsidR="00A954A2" w:rsidRDefault="00A954A2" w:rsidP="00A954A2">
      <w:pPr>
        <w:pStyle w:val="GG-body"/>
        <w:spacing w:after="20"/>
        <w:ind w:left="1418" w:hanging="1134"/>
      </w:pPr>
      <w:r>
        <w:t>472846.70mE</w:t>
      </w:r>
      <w:r>
        <w:tab/>
        <w:t>6959338.39mN</w:t>
      </w:r>
    </w:p>
    <w:p w14:paraId="66666822" w14:textId="77777777" w:rsidR="00A954A2" w:rsidRDefault="00A954A2" w:rsidP="00A954A2">
      <w:pPr>
        <w:pStyle w:val="GG-body"/>
        <w:spacing w:after="20"/>
        <w:ind w:left="1418" w:hanging="1134"/>
      </w:pPr>
      <w:r>
        <w:t>472861.51mE</w:t>
      </w:r>
      <w:r>
        <w:tab/>
        <w:t>6959365.42mN</w:t>
      </w:r>
    </w:p>
    <w:p w14:paraId="01B5CA3B" w14:textId="77777777" w:rsidR="00A954A2" w:rsidRDefault="00A954A2" w:rsidP="00A954A2">
      <w:pPr>
        <w:pStyle w:val="GG-body"/>
        <w:spacing w:after="20"/>
        <w:ind w:left="1418" w:hanging="1134"/>
      </w:pPr>
      <w:r>
        <w:t>472871.53mE</w:t>
      </w:r>
      <w:r>
        <w:tab/>
        <w:t>6959394.59mN</w:t>
      </w:r>
    </w:p>
    <w:p w14:paraId="361BDFCC" w14:textId="77777777" w:rsidR="00A954A2" w:rsidRDefault="00A954A2" w:rsidP="00A954A2">
      <w:pPr>
        <w:pStyle w:val="GG-body"/>
        <w:spacing w:after="20"/>
        <w:ind w:left="1418" w:hanging="1134"/>
      </w:pPr>
      <w:r>
        <w:t>472879.91mE</w:t>
      </w:r>
      <w:r>
        <w:tab/>
        <w:t>6959424.69mN</w:t>
      </w:r>
    </w:p>
    <w:p w14:paraId="66656EF3" w14:textId="77777777" w:rsidR="00A954A2" w:rsidRDefault="00A954A2" w:rsidP="00A954A2">
      <w:pPr>
        <w:pStyle w:val="GG-body"/>
        <w:spacing w:after="20"/>
        <w:ind w:left="1418" w:hanging="1134"/>
      </w:pPr>
      <w:r>
        <w:t>472888.14mE</w:t>
      </w:r>
      <w:r>
        <w:tab/>
        <w:t>6959454.93mN</w:t>
      </w:r>
    </w:p>
    <w:p w14:paraId="5C5E48F3" w14:textId="77777777" w:rsidR="00A954A2" w:rsidRDefault="00A954A2" w:rsidP="00A954A2">
      <w:pPr>
        <w:pStyle w:val="GG-body"/>
        <w:spacing w:after="20"/>
        <w:ind w:left="1418" w:hanging="1134"/>
      </w:pPr>
      <w:r>
        <w:t>472888.15mE</w:t>
      </w:r>
      <w:r>
        <w:tab/>
        <w:t>6959454.96mN</w:t>
      </w:r>
    </w:p>
    <w:p w14:paraId="282188F7" w14:textId="77777777" w:rsidR="00A954A2" w:rsidRDefault="00A954A2" w:rsidP="00A954A2">
      <w:pPr>
        <w:pStyle w:val="GG-body"/>
        <w:spacing w:after="20"/>
        <w:ind w:left="1418" w:hanging="1134"/>
      </w:pPr>
      <w:r>
        <w:t>472900.69mE</w:t>
      </w:r>
      <w:r>
        <w:tab/>
        <w:t>6959500.18mN</w:t>
      </w:r>
    </w:p>
    <w:p w14:paraId="29903AC8" w14:textId="77777777" w:rsidR="00A954A2" w:rsidRDefault="00A954A2" w:rsidP="00A954A2">
      <w:pPr>
        <w:pStyle w:val="GG-body"/>
        <w:spacing w:after="20"/>
        <w:ind w:left="1418" w:hanging="1134"/>
      </w:pPr>
      <w:r>
        <w:t>472900.69mE</w:t>
      </w:r>
      <w:r>
        <w:tab/>
        <w:t>6959500.18mN</w:t>
      </w:r>
    </w:p>
    <w:p w14:paraId="1D2BD656" w14:textId="77777777" w:rsidR="00A954A2" w:rsidRDefault="00A954A2" w:rsidP="00A954A2">
      <w:pPr>
        <w:pStyle w:val="GG-body"/>
        <w:spacing w:after="20"/>
        <w:ind w:left="1418" w:hanging="1134"/>
      </w:pPr>
      <w:r>
        <w:t>472913.34mE</w:t>
      </w:r>
      <w:r>
        <w:tab/>
        <w:t>6959545.52mN</w:t>
      </w:r>
    </w:p>
    <w:p w14:paraId="35CA6641" w14:textId="77777777" w:rsidR="00A954A2" w:rsidRDefault="00A954A2" w:rsidP="00A954A2">
      <w:pPr>
        <w:pStyle w:val="GG-body"/>
        <w:spacing w:after="20"/>
        <w:ind w:left="1418" w:hanging="1134"/>
      </w:pPr>
      <w:r>
        <w:t>472913.34mE</w:t>
      </w:r>
      <w:r>
        <w:tab/>
        <w:t>6959545.54mN</w:t>
      </w:r>
    </w:p>
    <w:p w14:paraId="30C18A41" w14:textId="77777777" w:rsidR="00A954A2" w:rsidRDefault="00A954A2" w:rsidP="00A954A2">
      <w:pPr>
        <w:pStyle w:val="GG-body"/>
        <w:spacing w:after="20"/>
        <w:ind w:left="1418" w:hanging="1134"/>
      </w:pPr>
      <w:r>
        <w:t>472926.18mE</w:t>
      </w:r>
      <w:r>
        <w:tab/>
        <w:t>6959590.76mN</w:t>
      </w:r>
    </w:p>
    <w:p w14:paraId="0BE1B3C3" w14:textId="77777777" w:rsidR="00A954A2" w:rsidRDefault="00A954A2" w:rsidP="00A954A2">
      <w:pPr>
        <w:pStyle w:val="GG-body"/>
        <w:spacing w:after="20"/>
        <w:ind w:left="1418" w:hanging="1134"/>
      </w:pPr>
      <w:r>
        <w:t>472926.19mE</w:t>
      </w:r>
      <w:r>
        <w:tab/>
        <w:t>6959590.77mN</w:t>
      </w:r>
    </w:p>
    <w:p w14:paraId="6CB9F2A4" w14:textId="77777777" w:rsidR="00A954A2" w:rsidRDefault="00A954A2" w:rsidP="00A954A2">
      <w:pPr>
        <w:pStyle w:val="GG-body"/>
        <w:spacing w:after="20"/>
        <w:ind w:left="1418" w:hanging="1134"/>
      </w:pPr>
      <w:r>
        <w:t>472939.23mE</w:t>
      </w:r>
      <w:r>
        <w:tab/>
        <w:t>6959636.22mN</w:t>
      </w:r>
    </w:p>
    <w:p w14:paraId="349E5D43" w14:textId="77777777" w:rsidR="00A954A2" w:rsidRDefault="00A954A2" w:rsidP="00A954A2">
      <w:pPr>
        <w:pStyle w:val="GG-body"/>
        <w:spacing w:after="20"/>
        <w:ind w:left="1418" w:hanging="1134"/>
      </w:pPr>
      <w:r>
        <w:t>472939.23mE</w:t>
      </w:r>
      <w:r>
        <w:tab/>
        <w:t>6959636.24mN</w:t>
      </w:r>
    </w:p>
    <w:p w14:paraId="3A6CAB88" w14:textId="77777777" w:rsidR="00A954A2" w:rsidRDefault="00A954A2" w:rsidP="00A954A2">
      <w:pPr>
        <w:pStyle w:val="GG-body"/>
        <w:spacing w:after="20"/>
        <w:ind w:left="1418" w:hanging="1134"/>
      </w:pPr>
      <w:r>
        <w:t>472952.47mE</w:t>
      </w:r>
      <w:r>
        <w:tab/>
        <w:t>6959681.57mN</w:t>
      </w:r>
    </w:p>
    <w:p w14:paraId="75FD523A" w14:textId="77777777" w:rsidR="00A954A2" w:rsidRDefault="00A954A2" w:rsidP="00A954A2">
      <w:pPr>
        <w:pStyle w:val="GG-body"/>
        <w:spacing w:after="20"/>
        <w:ind w:left="1418" w:hanging="1134"/>
      </w:pPr>
      <w:r>
        <w:t>472965.60mE</w:t>
      </w:r>
      <w:r>
        <w:tab/>
        <w:t>6959726.77mN</w:t>
      </w:r>
    </w:p>
    <w:p w14:paraId="12486266" w14:textId="77777777" w:rsidR="00A954A2" w:rsidRDefault="00A954A2" w:rsidP="00A954A2">
      <w:pPr>
        <w:pStyle w:val="GG-body"/>
        <w:spacing w:after="20"/>
        <w:ind w:left="1418" w:hanging="1134"/>
      </w:pPr>
      <w:r>
        <w:t>472978.44mE</w:t>
      </w:r>
      <w:r>
        <w:tab/>
        <w:t>6959772.09mN</w:t>
      </w:r>
    </w:p>
    <w:p w14:paraId="7DF3A91C" w14:textId="77777777" w:rsidR="00A954A2" w:rsidRDefault="00A954A2" w:rsidP="00A954A2">
      <w:pPr>
        <w:pStyle w:val="GG-body"/>
        <w:spacing w:after="20"/>
        <w:ind w:left="1418" w:hanging="1134"/>
      </w:pPr>
      <w:r>
        <w:t>472978.44mE</w:t>
      </w:r>
      <w:r>
        <w:tab/>
        <w:t>6959772.12mN</w:t>
      </w:r>
    </w:p>
    <w:p w14:paraId="07AB9102" w14:textId="77777777" w:rsidR="00A954A2" w:rsidRDefault="00A954A2" w:rsidP="00A954A2">
      <w:pPr>
        <w:pStyle w:val="GG-body"/>
        <w:spacing w:after="20"/>
        <w:ind w:left="1418" w:hanging="1134"/>
      </w:pPr>
      <w:r>
        <w:t>472991.48mE</w:t>
      </w:r>
      <w:r>
        <w:tab/>
        <w:t>6959817.22mN</w:t>
      </w:r>
    </w:p>
    <w:p w14:paraId="5BE6BAB0" w14:textId="77777777" w:rsidR="00A954A2" w:rsidRDefault="00A954A2" w:rsidP="00A954A2">
      <w:pPr>
        <w:pStyle w:val="GG-body"/>
        <w:spacing w:after="20"/>
        <w:ind w:left="1418" w:hanging="1134"/>
      </w:pPr>
      <w:r>
        <w:t>473004.52mE</w:t>
      </w:r>
      <w:r>
        <w:tab/>
        <w:t>6959862.54mN</w:t>
      </w:r>
    </w:p>
    <w:p w14:paraId="3D94DE49" w14:textId="77777777" w:rsidR="00A954A2" w:rsidRDefault="00A954A2" w:rsidP="00A954A2">
      <w:pPr>
        <w:pStyle w:val="GG-body"/>
        <w:spacing w:after="20"/>
        <w:ind w:left="1418" w:hanging="1134"/>
      </w:pPr>
      <w:r>
        <w:t>473017.25mE</w:t>
      </w:r>
      <w:r>
        <w:tab/>
        <w:t>6959907.85mN</w:t>
      </w:r>
    </w:p>
    <w:p w14:paraId="13206306" w14:textId="77777777" w:rsidR="00A954A2" w:rsidRDefault="00A954A2" w:rsidP="00A954A2">
      <w:pPr>
        <w:pStyle w:val="GG-body"/>
        <w:spacing w:after="20"/>
        <w:ind w:left="1418" w:hanging="1134"/>
      </w:pPr>
      <w:r>
        <w:t>473029.90mE</w:t>
      </w:r>
      <w:r>
        <w:tab/>
        <w:t>6959953.18mN</w:t>
      </w:r>
    </w:p>
    <w:p w14:paraId="5C83A21D" w14:textId="77777777" w:rsidR="00A954A2" w:rsidRDefault="00A954A2" w:rsidP="00A954A2">
      <w:pPr>
        <w:pStyle w:val="GG-body"/>
        <w:spacing w:after="20"/>
        <w:ind w:left="1418" w:hanging="1134"/>
      </w:pPr>
      <w:r>
        <w:t>473029.90mE</w:t>
      </w:r>
      <w:r>
        <w:tab/>
        <w:t>6959953.21mN</w:t>
      </w:r>
    </w:p>
    <w:p w14:paraId="40EF1092" w14:textId="77777777" w:rsidR="00A954A2" w:rsidRDefault="00A954A2" w:rsidP="00A954A2">
      <w:pPr>
        <w:pStyle w:val="GG-body"/>
        <w:spacing w:after="20"/>
        <w:ind w:left="1418" w:hanging="1134"/>
      </w:pPr>
      <w:r>
        <w:t>473042.84mE</w:t>
      </w:r>
      <w:r>
        <w:tab/>
        <w:t>6959998.54mN</w:t>
      </w:r>
    </w:p>
    <w:p w14:paraId="2E5B894E" w14:textId="77777777" w:rsidR="00A954A2" w:rsidRDefault="00A954A2" w:rsidP="00A954A2">
      <w:pPr>
        <w:pStyle w:val="GG-body"/>
        <w:spacing w:after="20"/>
        <w:ind w:left="1418" w:hanging="1134"/>
      </w:pPr>
      <w:r>
        <w:t>473055.59mE</w:t>
      </w:r>
      <w:r>
        <w:tab/>
        <w:t>6960043.53mN</w:t>
      </w:r>
    </w:p>
    <w:p w14:paraId="08AF4E21" w14:textId="77777777" w:rsidR="00A954A2" w:rsidRDefault="00A954A2" w:rsidP="00A954A2">
      <w:pPr>
        <w:pStyle w:val="GG-body"/>
        <w:spacing w:after="20"/>
        <w:ind w:left="1418" w:hanging="1134"/>
      </w:pPr>
      <w:r>
        <w:t>473055.60mE</w:t>
      </w:r>
      <w:r>
        <w:tab/>
        <w:t>6960043.58mN</w:t>
      </w:r>
    </w:p>
    <w:p w14:paraId="485504D4" w14:textId="77777777" w:rsidR="00A954A2" w:rsidRDefault="00A954A2" w:rsidP="00A954A2">
      <w:pPr>
        <w:pStyle w:val="GG-body"/>
        <w:spacing w:after="20"/>
        <w:ind w:left="1418" w:hanging="1134"/>
      </w:pPr>
      <w:r>
        <w:t>473068.84mE</w:t>
      </w:r>
      <w:r>
        <w:tab/>
        <w:t>6960088.58mN</w:t>
      </w:r>
    </w:p>
    <w:p w14:paraId="00A725BE" w14:textId="77777777" w:rsidR="00A954A2" w:rsidRDefault="00A954A2" w:rsidP="00A954A2">
      <w:pPr>
        <w:pStyle w:val="GG-body"/>
        <w:spacing w:after="20"/>
        <w:ind w:left="1418" w:hanging="1134"/>
      </w:pPr>
      <w:r>
        <w:t>473068.88mE</w:t>
      </w:r>
      <w:r>
        <w:tab/>
        <w:t>6960088.73mN</w:t>
      </w:r>
    </w:p>
    <w:p w14:paraId="275F8CA4" w14:textId="77777777" w:rsidR="00A954A2" w:rsidRDefault="00A954A2" w:rsidP="00A954A2">
      <w:pPr>
        <w:pStyle w:val="GG-body"/>
        <w:spacing w:after="20"/>
        <w:ind w:left="1418" w:hanging="1134"/>
      </w:pPr>
      <w:r>
        <w:t>473078.01mE</w:t>
      </w:r>
      <w:r>
        <w:tab/>
        <w:t>6960116.45mN</w:t>
      </w:r>
    </w:p>
    <w:p w14:paraId="17A34646" w14:textId="77777777" w:rsidR="00A954A2" w:rsidRDefault="00A954A2" w:rsidP="00A954A2">
      <w:pPr>
        <w:pStyle w:val="GG-body"/>
        <w:spacing w:after="20"/>
        <w:ind w:left="1418" w:hanging="1134"/>
      </w:pPr>
      <w:r>
        <w:t>473078.03mE</w:t>
      </w:r>
      <w:r>
        <w:tab/>
        <w:t>6960116.51mN</w:t>
      </w:r>
    </w:p>
    <w:p w14:paraId="6DCBB079" w14:textId="77777777" w:rsidR="00A954A2" w:rsidRDefault="00A954A2" w:rsidP="00A954A2">
      <w:pPr>
        <w:pStyle w:val="GG-body"/>
        <w:spacing w:after="20"/>
        <w:ind w:left="1418" w:hanging="1134"/>
      </w:pPr>
      <w:r>
        <w:t>473078.72mE</w:t>
      </w:r>
      <w:r>
        <w:tab/>
        <w:t>6960118.50mN</w:t>
      </w:r>
    </w:p>
    <w:p w14:paraId="3A3E0DA0" w14:textId="77777777" w:rsidR="00A954A2" w:rsidRDefault="00A954A2" w:rsidP="00A954A2">
      <w:pPr>
        <w:pStyle w:val="GG-body"/>
        <w:spacing w:after="20"/>
        <w:ind w:left="1418" w:hanging="1134"/>
      </w:pPr>
      <w:r>
        <w:t>473078.93mE</w:t>
      </w:r>
      <w:r>
        <w:tab/>
        <w:t>6960119.02mN</w:t>
      </w:r>
    </w:p>
    <w:p w14:paraId="799D9880" w14:textId="77777777" w:rsidR="00A954A2" w:rsidRDefault="00A954A2" w:rsidP="00A954A2">
      <w:pPr>
        <w:pStyle w:val="GG-body"/>
        <w:spacing w:after="20"/>
        <w:ind w:left="1418" w:hanging="1134"/>
      </w:pPr>
      <w:r>
        <w:t>473092.30mE</w:t>
      </w:r>
      <w:r>
        <w:tab/>
        <w:t>6960147.19mN</w:t>
      </w:r>
    </w:p>
    <w:p w14:paraId="2DF05D7D" w14:textId="77777777" w:rsidR="00A954A2" w:rsidRDefault="00A954A2" w:rsidP="00A954A2">
      <w:pPr>
        <w:pStyle w:val="GG-body"/>
        <w:spacing w:after="20"/>
        <w:ind w:left="1418" w:hanging="1134"/>
      </w:pPr>
      <w:r>
        <w:t>473092.76mE</w:t>
      </w:r>
      <w:r>
        <w:tab/>
        <w:t>6960147.96mN</w:t>
      </w:r>
    </w:p>
    <w:p w14:paraId="793F48F7" w14:textId="77777777" w:rsidR="00A954A2" w:rsidRDefault="00A954A2" w:rsidP="00A954A2">
      <w:pPr>
        <w:pStyle w:val="GG-body"/>
        <w:spacing w:after="20"/>
        <w:ind w:left="1418" w:hanging="1134"/>
      </w:pPr>
      <w:r>
        <w:t>473111.08mE</w:t>
      </w:r>
      <w:r>
        <w:tab/>
        <w:t>6960173.47mN</w:t>
      </w:r>
    </w:p>
    <w:p w14:paraId="0BDF33A7" w14:textId="77777777" w:rsidR="00A954A2" w:rsidRDefault="00A954A2" w:rsidP="00A954A2">
      <w:pPr>
        <w:pStyle w:val="GG-body"/>
        <w:spacing w:after="20"/>
        <w:ind w:left="1418" w:hanging="1134"/>
      </w:pPr>
      <w:r>
        <w:t>473111.60mE</w:t>
      </w:r>
      <w:r>
        <w:tab/>
        <w:t>6960174.08mN</w:t>
      </w:r>
    </w:p>
    <w:p w14:paraId="0CCD5454" w14:textId="77777777" w:rsidR="00A954A2" w:rsidRDefault="00A954A2" w:rsidP="00A954A2">
      <w:pPr>
        <w:pStyle w:val="GG-body"/>
        <w:spacing w:after="20"/>
        <w:ind w:left="1418" w:hanging="1134"/>
      </w:pPr>
      <w:r>
        <w:t>473133.68mE</w:t>
      </w:r>
      <w:r>
        <w:tab/>
        <w:t>6960196.29mN</w:t>
      </w:r>
    </w:p>
    <w:p w14:paraId="3C28D902" w14:textId="77777777" w:rsidR="00A954A2" w:rsidRDefault="00A954A2" w:rsidP="00A954A2">
      <w:pPr>
        <w:pStyle w:val="GG-body"/>
        <w:spacing w:after="20"/>
        <w:ind w:left="1418" w:hanging="1134"/>
      </w:pPr>
      <w:r>
        <w:t>473133.95mE</w:t>
      </w:r>
      <w:r>
        <w:tab/>
        <w:t>6960196.54mN</w:t>
      </w:r>
    </w:p>
    <w:p w14:paraId="0619E7F0" w14:textId="77777777" w:rsidR="00A954A2" w:rsidRDefault="00A954A2" w:rsidP="00A954A2">
      <w:pPr>
        <w:pStyle w:val="GG-body"/>
        <w:spacing w:after="20"/>
        <w:ind w:left="1418" w:hanging="1134"/>
      </w:pPr>
      <w:r>
        <w:t>473151.89mE</w:t>
      </w:r>
      <w:r>
        <w:tab/>
        <w:t>6960212.09mN</w:t>
      </w:r>
    </w:p>
    <w:p w14:paraId="2AE39D3C" w14:textId="77777777" w:rsidR="00A954A2" w:rsidRDefault="00A954A2" w:rsidP="00A954A2">
      <w:pPr>
        <w:pStyle w:val="GG-body"/>
        <w:spacing w:after="20"/>
        <w:ind w:left="1418" w:hanging="1134"/>
      </w:pPr>
      <w:r>
        <w:t>473151.93mE</w:t>
      </w:r>
      <w:r>
        <w:tab/>
        <w:t>6960212.12mN</w:t>
      </w:r>
    </w:p>
    <w:p w14:paraId="7913BF5D" w14:textId="77777777" w:rsidR="00A954A2" w:rsidRDefault="00A954A2" w:rsidP="00A954A2">
      <w:pPr>
        <w:pStyle w:val="GG-body"/>
        <w:spacing w:after="20"/>
        <w:ind w:left="1418" w:hanging="1134"/>
      </w:pPr>
      <w:r>
        <w:t>473157.94mE</w:t>
      </w:r>
      <w:r>
        <w:tab/>
        <w:t>6960217.22mN</w:t>
      </w:r>
    </w:p>
    <w:p w14:paraId="05A15850" w14:textId="77777777" w:rsidR="00A954A2" w:rsidRDefault="00A954A2" w:rsidP="00A954A2">
      <w:pPr>
        <w:pStyle w:val="GG-body"/>
        <w:spacing w:after="20"/>
        <w:ind w:left="1418" w:hanging="1134"/>
      </w:pPr>
      <w:r>
        <w:t>473193.73mE</w:t>
      </w:r>
      <w:r>
        <w:tab/>
        <w:t>6960247.76mN</w:t>
      </w:r>
    </w:p>
    <w:p w14:paraId="19C59C8D" w14:textId="77777777" w:rsidR="00A954A2" w:rsidRDefault="00A954A2" w:rsidP="00A954A2">
      <w:pPr>
        <w:pStyle w:val="GG-body"/>
        <w:spacing w:after="20"/>
        <w:ind w:left="1418" w:hanging="1134"/>
      </w:pPr>
      <w:r>
        <w:t>473193.75mE</w:t>
      </w:r>
      <w:r>
        <w:tab/>
        <w:t>6960247.78mN</w:t>
      </w:r>
    </w:p>
    <w:p w14:paraId="4D139C7F" w14:textId="77777777" w:rsidR="00A954A2" w:rsidRDefault="00A954A2" w:rsidP="00A954A2">
      <w:pPr>
        <w:pStyle w:val="GG-body"/>
        <w:spacing w:after="20"/>
        <w:ind w:left="1418" w:hanging="1134"/>
      </w:pPr>
      <w:r>
        <w:t>473229.84mE</w:t>
      </w:r>
      <w:r>
        <w:tab/>
        <w:t>6960278.21mN</w:t>
      </w:r>
    </w:p>
    <w:p w14:paraId="046794B9" w14:textId="77777777" w:rsidR="00A954A2" w:rsidRDefault="00A954A2" w:rsidP="00A954A2">
      <w:pPr>
        <w:pStyle w:val="GG-body"/>
        <w:spacing w:after="20"/>
        <w:ind w:left="1418" w:hanging="1134"/>
      </w:pPr>
      <w:r>
        <w:t>473229.87mE</w:t>
      </w:r>
      <w:r>
        <w:tab/>
        <w:t>6960278.23mN</w:t>
      </w:r>
    </w:p>
    <w:p w14:paraId="14C135DB" w14:textId="77777777" w:rsidR="00A954A2" w:rsidRDefault="00A954A2" w:rsidP="00A954A2">
      <w:pPr>
        <w:pStyle w:val="GG-body"/>
        <w:spacing w:after="20"/>
        <w:ind w:left="1418" w:hanging="1134"/>
      </w:pPr>
      <w:r>
        <w:t>473265.86mE</w:t>
      </w:r>
      <w:r>
        <w:tab/>
        <w:t>6960308.21mN</w:t>
      </w:r>
    </w:p>
    <w:p w14:paraId="533BD252" w14:textId="77777777" w:rsidR="00A954A2" w:rsidRDefault="00A954A2" w:rsidP="00A954A2">
      <w:pPr>
        <w:pStyle w:val="GG-body"/>
        <w:spacing w:after="20"/>
        <w:ind w:left="1418" w:hanging="1134"/>
      </w:pPr>
      <w:r>
        <w:t>473265.88mE</w:t>
      </w:r>
      <w:r>
        <w:tab/>
        <w:t>6960308.23mN</w:t>
      </w:r>
    </w:p>
    <w:p w14:paraId="390083BC" w14:textId="77777777" w:rsidR="00A954A2" w:rsidRDefault="00A954A2" w:rsidP="00A954A2">
      <w:pPr>
        <w:pStyle w:val="GG-body"/>
        <w:spacing w:after="20"/>
        <w:ind w:left="1418" w:hanging="1134"/>
      </w:pPr>
      <w:r>
        <w:t>473302.17mE</w:t>
      </w:r>
      <w:r>
        <w:tab/>
        <w:t>6960338.11mN</w:t>
      </w:r>
    </w:p>
    <w:p w14:paraId="63CA8502" w14:textId="77777777" w:rsidR="00A954A2" w:rsidRDefault="00A954A2" w:rsidP="00A954A2">
      <w:pPr>
        <w:pStyle w:val="GG-body"/>
        <w:spacing w:after="20"/>
        <w:ind w:left="1418" w:hanging="1134"/>
      </w:pPr>
      <w:r>
        <w:t>473302.20mE</w:t>
      </w:r>
      <w:r>
        <w:tab/>
        <w:t>6960338.13mN</w:t>
      </w:r>
    </w:p>
    <w:p w14:paraId="6B5D8307" w14:textId="77777777" w:rsidR="00A954A2" w:rsidRDefault="00A954A2" w:rsidP="00A954A2">
      <w:pPr>
        <w:pStyle w:val="GG-body"/>
        <w:spacing w:after="20"/>
        <w:ind w:left="1418" w:hanging="1134"/>
      </w:pPr>
      <w:r>
        <w:t>473338.64mE</w:t>
      </w:r>
      <w:r>
        <w:tab/>
        <w:t>6960367.74mN</w:t>
      </w:r>
    </w:p>
    <w:p w14:paraId="7D78938F" w14:textId="77777777" w:rsidR="00A954A2" w:rsidRDefault="00A954A2" w:rsidP="00A954A2">
      <w:pPr>
        <w:pStyle w:val="GG-body"/>
        <w:spacing w:after="20"/>
        <w:ind w:left="1418" w:hanging="1134"/>
      </w:pPr>
      <w:r>
        <w:t>473374.23mE</w:t>
      </w:r>
      <w:r>
        <w:tab/>
        <w:t>6960397.99mN</w:t>
      </w:r>
    </w:p>
    <w:p w14:paraId="15C1C412" w14:textId="77777777" w:rsidR="00A954A2" w:rsidRDefault="00A954A2" w:rsidP="00A954A2">
      <w:pPr>
        <w:pStyle w:val="GG-body"/>
        <w:spacing w:after="20"/>
        <w:ind w:left="1418" w:hanging="1134"/>
      </w:pPr>
      <w:r>
        <w:t>473395.77mE</w:t>
      </w:r>
      <w:r>
        <w:tab/>
        <w:t>6960419.86mN</w:t>
      </w:r>
    </w:p>
    <w:p w14:paraId="458BA867" w14:textId="77777777" w:rsidR="00A954A2" w:rsidRDefault="00A954A2" w:rsidP="00A954A2">
      <w:pPr>
        <w:pStyle w:val="GG-body"/>
        <w:spacing w:after="20"/>
        <w:ind w:left="1418" w:hanging="1134"/>
      </w:pPr>
      <w:r>
        <w:t>473413.56mE</w:t>
      </w:r>
      <w:r>
        <w:tab/>
        <w:t>6960444.85mN</w:t>
      </w:r>
    </w:p>
    <w:p w14:paraId="19C8444C" w14:textId="77777777" w:rsidR="00A954A2" w:rsidRDefault="00A954A2" w:rsidP="00A954A2">
      <w:pPr>
        <w:pStyle w:val="GG-body"/>
        <w:spacing w:after="20"/>
        <w:ind w:left="1418" w:hanging="1134"/>
      </w:pPr>
      <w:r>
        <w:lastRenderedPageBreak/>
        <w:t>473425.85mE</w:t>
      </w:r>
      <w:r>
        <w:tab/>
        <w:t>6960473.00mN</w:t>
      </w:r>
    </w:p>
    <w:p w14:paraId="32F0D906" w14:textId="77777777" w:rsidR="00A954A2" w:rsidRDefault="00A954A2" w:rsidP="00A954A2">
      <w:pPr>
        <w:pStyle w:val="GG-body"/>
        <w:spacing w:after="20"/>
        <w:ind w:left="1418" w:hanging="1134"/>
      </w:pPr>
      <w:r>
        <w:t>473432.72mE</w:t>
      </w:r>
      <w:r>
        <w:tab/>
        <w:t>6960503.17mN</w:t>
      </w:r>
    </w:p>
    <w:p w14:paraId="5CC2849C" w14:textId="77777777" w:rsidR="00A954A2" w:rsidRDefault="00A954A2" w:rsidP="00A954A2">
      <w:pPr>
        <w:pStyle w:val="GG-body"/>
        <w:spacing w:after="20"/>
        <w:ind w:left="1418" w:hanging="1134"/>
      </w:pPr>
      <w:r>
        <w:t>473437.62mE</w:t>
      </w:r>
      <w:r>
        <w:tab/>
        <w:t>6960549.70mN</w:t>
      </w:r>
    </w:p>
    <w:p w14:paraId="2D662ED0" w14:textId="77777777" w:rsidR="00A954A2" w:rsidRDefault="00A954A2" w:rsidP="00A954A2">
      <w:pPr>
        <w:pStyle w:val="GG-body"/>
        <w:spacing w:after="20"/>
        <w:ind w:left="1418" w:hanging="1134"/>
      </w:pPr>
      <w:r>
        <w:t>473441.86mE</w:t>
      </w:r>
      <w:r>
        <w:tab/>
        <w:t>6960596.05mN</w:t>
      </w:r>
    </w:p>
    <w:p w14:paraId="441EA8BF" w14:textId="77777777" w:rsidR="00A954A2" w:rsidRDefault="00A954A2" w:rsidP="00A954A2">
      <w:pPr>
        <w:pStyle w:val="GG-body"/>
        <w:spacing w:after="20"/>
        <w:ind w:left="1418" w:hanging="1134"/>
      </w:pPr>
      <w:r>
        <w:t>473445.41mE</w:t>
      </w:r>
      <w:r>
        <w:tab/>
        <w:t>6960642.98mN</w:t>
      </w:r>
    </w:p>
    <w:p w14:paraId="673C704A" w14:textId="77777777" w:rsidR="00A954A2" w:rsidRDefault="00A954A2" w:rsidP="00A954A2">
      <w:pPr>
        <w:pStyle w:val="GG-body"/>
        <w:spacing w:after="20"/>
        <w:ind w:left="1418" w:hanging="1134"/>
      </w:pPr>
      <w:r>
        <w:t>473445.42mE</w:t>
      </w:r>
      <w:r>
        <w:tab/>
        <w:t>6960643.02mN</w:t>
      </w:r>
    </w:p>
    <w:p w14:paraId="14ACBCF9" w14:textId="77777777" w:rsidR="00A954A2" w:rsidRDefault="00A954A2" w:rsidP="00A954A2">
      <w:pPr>
        <w:pStyle w:val="GG-body"/>
        <w:spacing w:after="20"/>
        <w:ind w:left="1418" w:hanging="1134"/>
      </w:pPr>
      <w:r>
        <w:t>473449.37mE</w:t>
      </w:r>
      <w:r>
        <w:tab/>
        <w:t>6960690.10mN</w:t>
      </w:r>
    </w:p>
    <w:p w14:paraId="41DA5A20" w14:textId="77777777" w:rsidR="00A954A2" w:rsidRDefault="00A954A2" w:rsidP="00A954A2">
      <w:pPr>
        <w:pStyle w:val="GG-body"/>
        <w:spacing w:after="20"/>
        <w:ind w:left="1418" w:hanging="1134"/>
      </w:pPr>
      <w:r>
        <w:t>473454.46mE</w:t>
      </w:r>
      <w:r>
        <w:tab/>
        <w:t>6960752.91mN</w:t>
      </w:r>
    </w:p>
    <w:p w14:paraId="70C043E8" w14:textId="77777777" w:rsidR="00A954A2" w:rsidRDefault="00A954A2" w:rsidP="00A954A2">
      <w:pPr>
        <w:pStyle w:val="GG-body"/>
        <w:spacing w:after="20"/>
        <w:ind w:left="1418" w:hanging="1134"/>
      </w:pPr>
      <w:r>
        <w:t>473454.47mE</w:t>
      </w:r>
      <w:r>
        <w:tab/>
        <w:t>6960752.93mN</w:t>
      </w:r>
    </w:p>
    <w:p w14:paraId="1AFA03A9" w14:textId="77777777" w:rsidR="00A954A2" w:rsidRDefault="00A954A2" w:rsidP="00A954A2">
      <w:pPr>
        <w:pStyle w:val="GG-body"/>
        <w:spacing w:after="20"/>
        <w:ind w:left="1418" w:hanging="1134"/>
      </w:pPr>
      <w:r>
        <w:t>473459.76mE</w:t>
      </w:r>
      <w:r>
        <w:tab/>
        <w:t>6960815.07mN</w:t>
      </w:r>
    </w:p>
    <w:p w14:paraId="046B1EEC" w14:textId="77777777" w:rsidR="00A954A2" w:rsidRDefault="00A954A2" w:rsidP="00A954A2">
      <w:pPr>
        <w:pStyle w:val="GG-body"/>
        <w:spacing w:after="20"/>
        <w:ind w:left="1418" w:hanging="1134"/>
      </w:pPr>
      <w:r>
        <w:t>473464.67mE</w:t>
      </w:r>
      <w:r>
        <w:tab/>
        <w:t>6960877.64mN</w:t>
      </w:r>
    </w:p>
    <w:p w14:paraId="1C8E03E0" w14:textId="77777777" w:rsidR="00A954A2" w:rsidRDefault="00A954A2" w:rsidP="00A954A2">
      <w:pPr>
        <w:pStyle w:val="GG-body"/>
        <w:spacing w:after="20"/>
        <w:ind w:left="1418" w:hanging="1134"/>
      </w:pPr>
      <w:r>
        <w:t>473464.67mE</w:t>
      </w:r>
      <w:r>
        <w:tab/>
        <w:t>6960877.69mN</w:t>
      </w:r>
    </w:p>
    <w:p w14:paraId="0F376E70" w14:textId="77777777" w:rsidR="00A954A2" w:rsidRDefault="00A954A2" w:rsidP="00A954A2">
      <w:pPr>
        <w:pStyle w:val="GG-body"/>
        <w:spacing w:after="20"/>
        <w:ind w:left="1418" w:hanging="1134"/>
      </w:pPr>
      <w:r>
        <w:t>473470.17mE</w:t>
      </w:r>
      <w:r>
        <w:tab/>
        <w:t>6960940.18mN</w:t>
      </w:r>
    </w:p>
    <w:p w14:paraId="5C946BCB" w14:textId="77777777" w:rsidR="00A954A2" w:rsidRDefault="00A954A2" w:rsidP="00A954A2">
      <w:pPr>
        <w:pStyle w:val="GG-body"/>
        <w:spacing w:after="20"/>
        <w:ind w:left="1418" w:hanging="1134"/>
      </w:pPr>
      <w:r>
        <w:t>473470.17mE</w:t>
      </w:r>
      <w:r>
        <w:tab/>
        <w:t>6960940.20mN</w:t>
      </w:r>
    </w:p>
    <w:p w14:paraId="44F831EC" w14:textId="77777777" w:rsidR="00A954A2" w:rsidRDefault="00A954A2" w:rsidP="00A954A2">
      <w:pPr>
        <w:pStyle w:val="GG-body"/>
        <w:spacing w:after="20"/>
        <w:ind w:left="1418" w:hanging="1134"/>
      </w:pPr>
      <w:r>
        <w:t>473475.96mE</w:t>
      </w:r>
      <w:r>
        <w:tab/>
        <w:t>6961002.88mN</w:t>
      </w:r>
    </w:p>
    <w:p w14:paraId="00A00926" w14:textId="77777777" w:rsidR="00A954A2" w:rsidRDefault="00A954A2" w:rsidP="00A954A2">
      <w:pPr>
        <w:pStyle w:val="GG-body"/>
        <w:spacing w:after="20"/>
        <w:ind w:left="1418" w:hanging="1134"/>
      </w:pPr>
      <w:r>
        <w:t>473481.06mE</w:t>
      </w:r>
      <w:r>
        <w:tab/>
        <w:t>6961065.67mN</w:t>
      </w:r>
    </w:p>
    <w:p w14:paraId="168BA530" w14:textId="77777777" w:rsidR="00A954A2" w:rsidRDefault="00A954A2" w:rsidP="00A954A2">
      <w:pPr>
        <w:pStyle w:val="GG-body"/>
        <w:spacing w:after="20"/>
        <w:ind w:left="1418" w:hanging="1134"/>
      </w:pPr>
      <w:r>
        <w:t>473484.91mE</w:t>
      </w:r>
      <w:r>
        <w:tab/>
        <w:t>6961112.54mN</w:t>
      </w:r>
    </w:p>
    <w:p w14:paraId="064CE6A1" w14:textId="77777777" w:rsidR="00A954A2" w:rsidRDefault="00A954A2" w:rsidP="00A954A2">
      <w:pPr>
        <w:pStyle w:val="GG-body"/>
        <w:spacing w:after="20"/>
        <w:ind w:left="1418" w:hanging="1134"/>
      </w:pPr>
      <w:r>
        <w:t>473484.92mE</w:t>
      </w:r>
      <w:r>
        <w:tab/>
        <w:t>6961112.68mN</w:t>
      </w:r>
    </w:p>
    <w:p w14:paraId="4F385257" w14:textId="77777777" w:rsidR="00A954A2" w:rsidRDefault="00A954A2" w:rsidP="00A954A2">
      <w:pPr>
        <w:pStyle w:val="GG-body"/>
        <w:spacing w:after="20"/>
        <w:ind w:left="1418" w:hanging="1134"/>
      </w:pPr>
      <w:r>
        <w:t>473488.31mE</w:t>
      </w:r>
      <w:r>
        <w:tab/>
        <w:t>6961142.93mN</w:t>
      </w:r>
    </w:p>
    <w:p w14:paraId="3EBBBD5E" w14:textId="77777777" w:rsidR="00A954A2" w:rsidRDefault="00A954A2" w:rsidP="00A954A2">
      <w:pPr>
        <w:pStyle w:val="GG-body"/>
        <w:spacing w:after="20"/>
        <w:ind w:left="1418" w:hanging="1134"/>
      </w:pPr>
      <w:r>
        <w:t>473488.39mE</w:t>
      </w:r>
      <w:r>
        <w:tab/>
        <w:t>6961143.39mN</w:t>
      </w:r>
    </w:p>
    <w:p w14:paraId="435C9491" w14:textId="77777777" w:rsidR="00A954A2" w:rsidRDefault="00A954A2" w:rsidP="00A954A2">
      <w:pPr>
        <w:pStyle w:val="GG-body"/>
        <w:spacing w:after="20"/>
        <w:ind w:left="1418" w:hanging="1134"/>
      </w:pPr>
      <w:r>
        <w:t>473494.25mE</w:t>
      </w:r>
      <w:r>
        <w:tab/>
        <w:t>6961171.65mN</w:t>
      </w:r>
    </w:p>
    <w:p w14:paraId="51BC5B36" w14:textId="77777777" w:rsidR="00A954A2" w:rsidRDefault="00A954A2" w:rsidP="00A954A2">
      <w:pPr>
        <w:pStyle w:val="GG-body"/>
        <w:spacing w:after="20"/>
        <w:ind w:left="1418" w:hanging="1134"/>
      </w:pPr>
      <w:r>
        <w:t>473494.51mE</w:t>
      </w:r>
      <w:r>
        <w:tab/>
        <w:t>6961172.48mN</w:t>
      </w:r>
    </w:p>
    <w:p w14:paraId="42040CF8" w14:textId="77777777" w:rsidR="00A954A2" w:rsidRDefault="00A954A2" w:rsidP="00A954A2">
      <w:pPr>
        <w:pStyle w:val="GG-body"/>
        <w:spacing w:after="20"/>
        <w:ind w:left="1418" w:hanging="1134"/>
      </w:pPr>
      <w:r>
        <w:t>473505.12mE</w:t>
      </w:r>
      <w:r>
        <w:tab/>
        <w:t>6961199.09mN</w:t>
      </w:r>
    </w:p>
    <w:p w14:paraId="30726494" w14:textId="77777777" w:rsidR="00A954A2" w:rsidRDefault="00A954A2" w:rsidP="00A954A2">
      <w:pPr>
        <w:pStyle w:val="GG-body"/>
        <w:spacing w:after="20"/>
        <w:ind w:left="1418" w:hanging="1134"/>
      </w:pPr>
      <w:r>
        <w:t>473505.55mE</w:t>
      </w:r>
      <w:r>
        <w:tab/>
        <w:t>6961199.93mN</w:t>
      </w:r>
    </w:p>
    <w:p w14:paraId="2F895D7B" w14:textId="77777777" w:rsidR="00A954A2" w:rsidRDefault="00A954A2" w:rsidP="00A954A2">
      <w:pPr>
        <w:pStyle w:val="GG-body"/>
        <w:spacing w:after="20"/>
        <w:ind w:left="1418" w:hanging="1134"/>
      </w:pPr>
      <w:r>
        <w:t>473521.20mE</w:t>
      </w:r>
      <w:r>
        <w:tab/>
        <w:t>6961224.44mN</w:t>
      </w:r>
    </w:p>
    <w:p w14:paraId="43D3F7BF" w14:textId="77777777" w:rsidR="00A954A2" w:rsidRDefault="00A954A2" w:rsidP="00A954A2">
      <w:pPr>
        <w:pStyle w:val="GG-body"/>
        <w:spacing w:after="20"/>
        <w:ind w:left="1418" w:hanging="1134"/>
      </w:pPr>
      <w:r>
        <w:t>473521.78mE</w:t>
      </w:r>
      <w:r>
        <w:tab/>
        <w:t>6961225.18mN</w:t>
      </w:r>
    </w:p>
    <w:p w14:paraId="35D43FD7" w14:textId="77777777" w:rsidR="00A954A2" w:rsidRDefault="00A954A2" w:rsidP="00A954A2">
      <w:pPr>
        <w:pStyle w:val="GG-body"/>
        <w:spacing w:after="20"/>
        <w:ind w:left="1418" w:hanging="1134"/>
      </w:pPr>
      <w:r>
        <w:t>473542.19mE</w:t>
      </w:r>
      <w:r>
        <w:tab/>
        <w:t>6961246.83mN</w:t>
      </w:r>
    </w:p>
    <w:p w14:paraId="2AA1F2B3" w14:textId="77777777" w:rsidR="00A954A2" w:rsidRDefault="00A954A2" w:rsidP="00A954A2">
      <w:pPr>
        <w:pStyle w:val="GG-body"/>
        <w:spacing w:after="20"/>
        <w:ind w:left="1418" w:hanging="1134"/>
      </w:pPr>
      <w:r>
        <w:t>473542.76mE</w:t>
      </w:r>
      <w:r>
        <w:tab/>
        <w:t>6961247.35mN</w:t>
      </w:r>
    </w:p>
    <w:p w14:paraId="21E87D78" w14:textId="77777777" w:rsidR="00A954A2" w:rsidRDefault="00A954A2" w:rsidP="00A954A2">
      <w:pPr>
        <w:pStyle w:val="GG-body"/>
        <w:spacing w:after="20"/>
        <w:ind w:left="1418" w:hanging="1134"/>
      </w:pPr>
      <w:r>
        <w:t>473566.73mE</w:t>
      </w:r>
      <w:r>
        <w:tab/>
        <w:t>6961265.90mN</w:t>
      </w:r>
    </w:p>
    <w:p w14:paraId="6F222029" w14:textId="77777777" w:rsidR="00A954A2" w:rsidRDefault="00A954A2" w:rsidP="00A954A2">
      <w:pPr>
        <w:pStyle w:val="GG-body"/>
        <w:spacing w:after="20"/>
        <w:ind w:left="1418" w:hanging="1134"/>
      </w:pPr>
      <w:r>
        <w:t>473566.95mE</w:t>
      </w:r>
      <w:r>
        <w:tab/>
        <w:t>6961266.06mN</w:t>
      </w:r>
    </w:p>
    <w:p w14:paraId="0B38AE3F" w14:textId="77777777" w:rsidR="00A954A2" w:rsidRDefault="00A954A2" w:rsidP="00A954A2">
      <w:pPr>
        <w:pStyle w:val="GG-body"/>
        <w:spacing w:after="20"/>
        <w:ind w:left="1418" w:hanging="1134"/>
      </w:pPr>
      <w:r>
        <w:t>473616.38mE</w:t>
      </w:r>
      <w:r>
        <w:tab/>
        <w:t>6961300.17mN</w:t>
      </w:r>
    </w:p>
    <w:p w14:paraId="1881695A" w14:textId="77777777" w:rsidR="00A954A2" w:rsidRDefault="00A954A2" w:rsidP="00A954A2">
      <w:pPr>
        <w:pStyle w:val="GG-body"/>
        <w:spacing w:after="20"/>
        <w:ind w:left="1418" w:hanging="1134"/>
      </w:pPr>
      <w:r>
        <w:t>473616.41mE</w:t>
      </w:r>
      <w:r>
        <w:tab/>
        <w:t>6961300.19mN</w:t>
      </w:r>
    </w:p>
    <w:p w14:paraId="37B35998" w14:textId="77777777" w:rsidR="00A954A2" w:rsidRDefault="00A954A2" w:rsidP="00A954A2">
      <w:pPr>
        <w:pStyle w:val="GG-body"/>
        <w:spacing w:after="20"/>
        <w:ind w:left="1418" w:hanging="1134"/>
      </w:pPr>
      <w:r>
        <w:t>473666.91mE</w:t>
      </w:r>
      <w:r>
        <w:tab/>
        <w:t>6961334.52mN</w:t>
      </w:r>
    </w:p>
    <w:p w14:paraId="7680E306" w14:textId="77777777" w:rsidR="00A954A2" w:rsidRDefault="00A954A2" w:rsidP="00A954A2">
      <w:pPr>
        <w:pStyle w:val="GG-body"/>
        <w:spacing w:after="20"/>
        <w:ind w:left="1418" w:hanging="1134"/>
      </w:pPr>
      <w:r>
        <w:t>473718.80mE</w:t>
      </w:r>
      <w:r>
        <w:tab/>
        <w:t>6961370.13mN</w:t>
      </w:r>
    </w:p>
    <w:p w14:paraId="49924FF8" w14:textId="77777777" w:rsidR="00A954A2" w:rsidRDefault="00A954A2" w:rsidP="00A954A2">
      <w:pPr>
        <w:pStyle w:val="GG-body"/>
        <w:spacing w:after="20"/>
        <w:ind w:left="1418" w:hanging="1134"/>
      </w:pPr>
      <w:r>
        <w:t>473742.90mE</w:t>
      </w:r>
      <w:r>
        <w:tab/>
        <w:t>6961388.18mN</w:t>
      </w:r>
    </w:p>
    <w:p w14:paraId="0D12C16D" w14:textId="77777777" w:rsidR="00A954A2" w:rsidRDefault="00A954A2" w:rsidP="00A954A2">
      <w:pPr>
        <w:pStyle w:val="GG-body"/>
        <w:spacing w:after="20"/>
        <w:ind w:left="1418" w:hanging="1134"/>
      </w:pPr>
      <w:r>
        <w:t>473763.78mE</w:t>
      </w:r>
      <w:r>
        <w:tab/>
        <w:t>6961408.98mN</w:t>
      </w:r>
    </w:p>
    <w:p w14:paraId="23932E64" w14:textId="77777777" w:rsidR="00A954A2" w:rsidRDefault="00A954A2" w:rsidP="00A954A2">
      <w:pPr>
        <w:pStyle w:val="GG-body"/>
        <w:spacing w:after="20"/>
        <w:ind w:left="1418" w:hanging="1134"/>
      </w:pPr>
      <w:r>
        <w:t>473781.71mE</w:t>
      </w:r>
      <w:r>
        <w:tab/>
        <w:t>6961433.18mN</w:t>
      </w:r>
    </w:p>
    <w:p w14:paraId="60678A38" w14:textId="77777777" w:rsidR="00A954A2" w:rsidRDefault="00A954A2" w:rsidP="00A954A2">
      <w:pPr>
        <w:pStyle w:val="GG-body"/>
        <w:spacing w:after="20"/>
        <w:ind w:left="1418" w:hanging="1134"/>
      </w:pPr>
      <w:r>
        <w:t>473797.06mE</w:t>
      </w:r>
      <w:r>
        <w:tab/>
        <w:t>6961460.00mN</w:t>
      </w:r>
    </w:p>
    <w:p w14:paraId="7F2E62A7" w14:textId="77777777" w:rsidR="00A954A2" w:rsidRDefault="00A954A2" w:rsidP="00A954A2">
      <w:pPr>
        <w:pStyle w:val="GG-body"/>
        <w:spacing w:after="20"/>
        <w:ind w:left="1418" w:hanging="1134"/>
      </w:pPr>
      <w:r>
        <w:t>473811.37mE</w:t>
      </w:r>
      <w:r>
        <w:tab/>
        <w:t>6961487.85mN</w:t>
      </w:r>
    </w:p>
    <w:p w14:paraId="318B987B" w14:textId="77777777" w:rsidR="00A954A2" w:rsidRDefault="00A954A2" w:rsidP="00A954A2">
      <w:pPr>
        <w:pStyle w:val="GG-body"/>
        <w:spacing w:after="20"/>
        <w:ind w:left="1418" w:hanging="1134"/>
      </w:pPr>
      <w:r>
        <w:t>473811.38mE</w:t>
      </w:r>
      <w:r>
        <w:tab/>
        <w:t>6961487.86mN</w:t>
      </w:r>
    </w:p>
    <w:p w14:paraId="53656B3E" w14:textId="77777777" w:rsidR="00A954A2" w:rsidRDefault="00A954A2" w:rsidP="00A954A2">
      <w:pPr>
        <w:pStyle w:val="GG-body"/>
        <w:spacing w:after="20"/>
        <w:ind w:left="1418" w:hanging="1134"/>
      </w:pPr>
      <w:r>
        <w:t>473825.84mE</w:t>
      </w:r>
      <w:r>
        <w:tab/>
        <w:t>6961515.70mN</w:t>
      </w:r>
    </w:p>
    <w:p w14:paraId="74D00B14" w14:textId="77777777" w:rsidR="00A954A2" w:rsidRDefault="00A954A2" w:rsidP="00A954A2">
      <w:pPr>
        <w:pStyle w:val="GG-body"/>
        <w:spacing w:after="20"/>
        <w:ind w:left="1418" w:hanging="1134"/>
      </w:pPr>
      <w:r>
        <w:t>473825.85mE</w:t>
      </w:r>
      <w:r>
        <w:tab/>
        <w:t>6961515.72mN</w:t>
      </w:r>
    </w:p>
    <w:p w14:paraId="6C45EB22" w14:textId="77777777" w:rsidR="00A954A2" w:rsidRDefault="00A954A2" w:rsidP="00A954A2">
      <w:pPr>
        <w:pStyle w:val="GG-body"/>
        <w:spacing w:after="20"/>
        <w:ind w:left="1418" w:hanging="1134"/>
      </w:pPr>
      <w:r>
        <w:t>473840.42mE</w:t>
      </w:r>
      <w:r>
        <w:tab/>
        <w:t>6961543.44mN</w:t>
      </w:r>
    </w:p>
    <w:p w14:paraId="515A74B5" w14:textId="77777777" w:rsidR="00A954A2" w:rsidRDefault="00A954A2" w:rsidP="00A954A2">
      <w:pPr>
        <w:pStyle w:val="GG-body"/>
        <w:spacing w:after="20"/>
        <w:ind w:left="1418" w:hanging="1134"/>
      </w:pPr>
      <w:r>
        <w:t>473840.44mE</w:t>
      </w:r>
      <w:r>
        <w:tab/>
        <w:t>6961543.49mN</w:t>
      </w:r>
    </w:p>
    <w:p w14:paraId="163C1940" w14:textId="77777777" w:rsidR="00A954A2" w:rsidRDefault="00A954A2" w:rsidP="00A954A2">
      <w:pPr>
        <w:pStyle w:val="GG-body"/>
        <w:spacing w:after="20"/>
        <w:ind w:left="1418" w:hanging="1134"/>
      </w:pPr>
      <w:r>
        <w:t>473855.11mE</w:t>
      </w:r>
      <w:r>
        <w:tab/>
        <w:t>6961570.66mN</w:t>
      </w:r>
    </w:p>
    <w:p w14:paraId="1AA16965" w14:textId="77777777" w:rsidR="00A954A2" w:rsidRDefault="00A954A2" w:rsidP="00A954A2">
      <w:pPr>
        <w:pStyle w:val="GG-body"/>
        <w:spacing w:after="20"/>
        <w:ind w:left="1418" w:hanging="1134"/>
      </w:pPr>
      <w:r>
        <w:t>473855.24mE</w:t>
      </w:r>
      <w:r>
        <w:tab/>
        <w:t>6961570.90mN</w:t>
      </w:r>
    </w:p>
    <w:p w14:paraId="3D55038F" w14:textId="77777777" w:rsidR="00A954A2" w:rsidRDefault="00A954A2" w:rsidP="00A954A2">
      <w:pPr>
        <w:pStyle w:val="GG-body"/>
        <w:spacing w:after="20"/>
        <w:ind w:left="1418" w:hanging="1134"/>
      </w:pPr>
      <w:r>
        <w:t>473870.80mE</w:t>
      </w:r>
      <w:r>
        <w:tab/>
        <w:t>6961596.30mN</w:t>
      </w:r>
    </w:p>
    <w:p w14:paraId="017663D0" w14:textId="77777777" w:rsidR="00A954A2" w:rsidRDefault="00A954A2" w:rsidP="00A954A2">
      <w:pPr>
        <w:pStyle w:val="GG-body"/>
        <w:spacing w:after="20"/>
        <w:ind w:left="1418" w:hanging="1134"/>
      </w:pPr>
      <w:r>
        <w:t>473871.17mE</w:t>
      </w:r>
      <w:r>
        <w:tab/>
        <w:t>6961596.82mN</w:t>
      </w:r>
    </w:p>
    <w:p w14:paraId="35DFD464" w14:textId="77777777" w:rsidR="00A954A2" w:rsidRDefault="00A954A2" w:rsidP="00A954A2">
      <w:pPr>
        <w:pStyle w:val="GG-body"/>
        <w:spacing w:after="20"/>
        <w:ind w:left="1418" w:hanging="1134"/>
      </w:pPr>
      <w:r>
        <w:t>473889.70mE</w:t>
      </w:r>
      <w:r>
        <w:tab/>
        <w:t>6961619.79mN</w:t>
      </w:r>
    </w:p>
    <w:p w14:paraId="66E3D226" w14:textId="77777777" w:rsidR="00A954A2" w:rsidRDefault="00A954A2" w:rsidP="00A954A2">
      <w:pPr>
        <w:pStyle w:val="GG-body"/>
        <w:spacing w:after="20"/>
        <w:ind w:left="1418" w:hanging="1134"/>
      </w:pPr>
      <w:r>
        <w:t>473890.39mE</w:t>
      </w:r>
      <w:r>
        <w:tab/>
        <w:t>6961620.50mN</w:t>
      </w:r>
    </w:p>
    <w:p w14:paraId="4D01EE98" w14:textId="77777777" w:rsidR="00A954A2" w:rsidRDefault="00A954A2" w:rsidP="00A954A2">
      <w:pPr>
        <w:pStyle w:val="GG-body"/>
        <w:spacing w:after="20"/>
        <w:ind w:left="1418" w:hanging="1134"/>
      </w:pPr>
      <w:r>
        <w:t>473913.47mE</w:t>
      </w:r>
      <w:r>
        <w:tab/>
        <w:t>6961639.71mN</w:t>
      </w:r>
    </w:p>
    <w:p w14:paraId="5E2B218C" w14:textId="77777777" w:rsidR="00A954A2" w:rsidRDefault="00A954A2" w:rsidP="00A954A2">
      <w:pPr>
        <w:pStyle w:val="GG-body"/>
        <w:spacing w:after="20"/>
        <w:ind w:left="1418" w:hanging="1134"/>
      </w:pPr>
      <w:r>
        <w:t>473914.13mE</w:t>
      </w:r>
      <w:r>
        <w:tab/>
        <w:t>6961640.17mN</w:t>
      </w:r>
    </w:p>
    <w:p w14:paraId="37B2DA04" w14:textId="77777777" w:rsidR="00A954A2" w:rsidRDefault="00A954A2" w:rsidP="00A954A2">
      <w:pPr>
        <w:pStyle w:val="GG-body"/>
        <w:spacing w:after="20"/>
        <w:ind w:left="1418" w:hanging="1134"/>
      </w:pPr>
      <w:r>
        <w:t>473967.62mE</w:t>
      </w:r>
      <w:r>
        <w:tab/>
        <w:t>6961671.64mN</w:t>
      </w:r>
    </w:p>
    <w:p w14:paraId="6362A358" w14:textId="77777777" w:rsidR="00A954A2" w:rsidRDefault="00A954A2" w:rsidP="00A954A2">
      <w:pPr>
        <w:pStyle w:val="GG-body"/>
        <w:spacing w:after="20"/>
        <w:ind w:left="1418" w:hanging="1134"/>
      </w:pPr>
      <w:r>
        <w:t>473967.67mE</w:t>
      </w:r>
      <w:r>
        <w:tab/>
        <w:t>6961671.66mN</w:t>
      </w:r>
    </w:p>
    <w:p w14:paraId="5A214347" w14:textId="77777777" w:rsidR="00A954A2" w:rsidRDefault="00A954A2" w:rsidP="00A954A2">
      <w:pPr>
        <w:pStyle w:val="GG-body"/>
        <w:spacing w:after="20"/>
        <w:ind w:left="1418" w:hanging="1134"/>
      </w:pPr>
      <w:r>
        <w:t>474021.25mE</w:t>
      </w:r>
      <w:r>
        <w:tab/>
        <w:t>6961702.35mN</w:t>
      </w:r>
    </w:p>
    <w:p w14:paraId="491EF29A" w14:textId="77777777" w:rsidR="00A954A2" w:rsidRDefault="00A954A2" w:rsidP="00A954A2">
      <w:pPr>
        <w:pStyle w:val="GG-body"/>
        <w:spacing w:after="20"/>
        <w:ind w:left="1418" w:hanging="1134"/>
      </w:pPr>
      <w:r>
        <w:t>474021.27mE</w:t>
      </w:r>
      <w:r>
        <w:tab/>
        <w:t>6961702.36mN</w:t>
      </w:r>
    </w:p>
    <w:p w14:paraId="434DE8CB" w14:textId="77777777" w:rsidR="00A954A2" w:rsidRDefault="00A954A2" w:rsidP="00A954A2">
      <w:pPr>
        <w:pStyle w:val="GG-body"/>
        <w:spacing w:after="20"/>
        <w:ind w:left="1418" w:hanging="1134"/>
      </w:pPr>
      <w:r>
        <w:t>474074.15mE</w:t>
      </w:r>
      <w:r>
        <w:tab/>
        <w:t>6961732.37mN</w:t>
      </w:r>
    </w:p>
    <w:p w14:paraId="1EE88E56" w14:textId="77777777" w:rsidR="00A954A2" w:rsidRDefault="00A954A2" w:rsidP="00A954A2">
      <w:pPr>
        <w:pStyle w:val="GG-body"/>
        <w:spacing w:after="20"/>
        <w:ind w:left="1418" w:hanging="1134"/>
      </w:pPr>
      <w:r>
        <w:t>474099.87mE</w:t>
      </w:r>
      <w:r>
        <w:tab/>
        <w:t>6961747.25mN</w:t>
      </w:r>
    </w:p>
    <w:p w14:paraId="5AA943DF" w14:textId="77777777" w:rsidR="00A954A2" w:rsidRDefault="00A954A2" w:rsidP="00A954A2">
      <w:pPr>
        <w:pStyle w:val="GG-body"/>
        <w:spacing w:after="20"/>
        <w:ind w:left="1418" w:hanging="1134"/>
      </w:pPr>
      <w:r>
        <w:t>474125.35mE</w:t>
      </w:r>
      <w:r>
        <w:tab/>
        <w:t>6961762.21mN</w:t>
      </w:r>
    </w:p>
    <w:p w14:paraId="2A9D988E" w14:textId="77777777" w:rsidR="00A954A2" w:rsidRDefault="00A954A2" w:rsidP="00A954A2">
      <w:pPr>
        <w:pStyle w:val="GG-body"/>
        <w:spacing w:after="20"/>
        <w:ind w:left="1418" w:hanging="1134"/>
      </w:pPr>
      <w:r>
        <w:t>474150.00mE</w:t>
      </w:r>
      <w:r>
        <w:tab/>
        <w:t>6961777.63mN</w:t>
      </w:r>
    </w:p>
    <w:p w14:paraId="7AF2518E" w14:textId="77777777" w:rsidR="00A954A2" w:rsidRDefault="00A954A2" w:rsidP="00A954A2">
      <w:pPr>
        <w:pStyle w:val="GG-body"/>
        <w:spacing w:after="20"/>
        <w:ind w:left="1418" w:hanging="1134"/>
      </w:pPr>
      <w:r>
        <w:t>474173.28mE</w:t>
      </w:r>
      <w:r>
        <w:tab/>
        <w:t>6961794.74mN</w:t>
      </w:r>
    </w:p>
    <w:p w14:paraId="3D2FA9D9" w14:textId="77777777" w:rsidR="00A954A2" w:rsidRDefault="00A954A2" w:rsidP="00A954A2">
      <w:pPr>
        <w:pStyle w:val="GG-body"/>
        <w:spacing w:after="20"/>
        <w:ind w:left="1418" w:hanging="1134"/>
      </w:pPr>
      <w:r>
        <w:t>474195.52mE</w:t>
      </w:r>
      <w:r>
        <w:tab/>
        <w:t>6961813.83mN</w:t>
      </w:r>
    </w:p>
    <w:p w14:paraId="6893CE02" w14:textId="77777777" w:rsidR="00A954A2" w:rsidRDefault="00A954A2" w:rsidP="00A954A2">
      <w:pPr>
        <w:pStyle w:val="GG-body"/>
        <w:spacing w:after="20"/>
        <w:ind w:left="1418" w:hanging="1134"/>
      </w:pPr>
      <w:r>
        <w:t>474218.05mE</w:t>
      </w:r>
      <w:r>
        <w:tab/>
        <w:t>6961833.21mN</w:t>
      </w:r>
    </w:p>
    <w:p w14:paraId="09531D50" w14:textId="77777777" w:rsidR="00A954A2" w:rsidRDefault="00A954A2" w:rsidP="00A954A2">
      <w:pPr>
        <w:pStyle w:val="GG-body"/>
        <w:spacing w:after="20"/>
        <w:ind w:left="1418" w:hanging="1134"/>
      </w:pPr>
      <w:r>
        <w:t>474239.53mE</w:t>
      </w:r>
      <w:r>
        <w:tab/>
        <w:t>6961852.67mN</w:t>
      </w:r>
    </w:p>
    <w:p w14:paraId="54983FD5" w14:textId="77777777" w:rsidR="00A954A2" w:rsidRDefault="00A954A2" w:rsidP="00A954A2">
      <w:pPr>
        <w:pStyle w:val="GG-body"/>
        <w:spacing w:after="20"/>
        <w:ind w:left="1418" w:hanging="1134"/>
      </w:pPr>
      <w:r>
        <w:t>474258.58mE</w:t>
      </w:r>
      <w:r>
        <w:tab/>
        <w:t>6961873.36mN</w:t>
      </w:r>
    </w:p>
    <w:p w14:paraId="6FD5A9F0" w14:textId="77777777" w:rsidR="00A954A2" w:rsidRDefault="00A954A2" w:rsidP="00A954A2">
      <w:pPr>
        <w:pStyle w:val="GG-body"/>
        <w:spacing w:after="20"/>
        <w:ind w:left="1418" w:hanging="1134"/>
      </w:pPr>
      <w:r>
        <w:t>474273.08mE</w:t>
      </w:r>
      <w:r>
        <w:tab/>
        <w:t>6961896.62mN</w:t>
      </w:r>
    </w:p>
    <w:p w14:paraId="72E55B0A" w14:textId="77777777" w:rsidR="00A954A2" w:rsidRDefault="00A954A2" w:rsidP="00A954A2">
      <w:pPr>
        <w:pStyle w:val="GG-body"/>
        <w:spacing w:after="20"/>
        <w:ind w:left="1418" w:hanging="1134"/>
      </w:pPr>
      <w:r>
        <w:t>474281.62mE</w:t>
      </w:r>
      <w:r>
        <w:tab/>
        <w:t>6961922.77mN</w:t>
      </w:r>
    </w:p>
    <w:p w14:paraId="63E27C67" w14:textId="77777777" w:rsidR="00A954A2" w:rsidRDefault="00A954A2" w:rsidP="00A954A2">
      <w:pPr>
        <w:pStyle w:val="GG-body"/>
        <w:spacing w:after="20"/>
        <w:ind w:left="1418" w:hanging="1134"/>
      </w:pPr>
      <w:r>
        <w:t>474286.71mE</w:t>
      </w:r>
      <w:r>
        <w:tab/>
        <w:t>6961950.66mN</w:t>
      </w:r>
    </w:p>
    <w:p w14:paraId="02CB594F" w14:textId="77777777" w:rsidR="00A954A2" w:rsidRDefault="00A954A2" w:rsidP="00A954A2">
      <w:pPr>
        <w:pStyle w:val="GG-body"/>
        <w:spacing w:after="20"/>
        <w:ind w:left="1418" w:hanging="1134"/>
      </w:pPr>
      <w:r>
        <w:t>474290.18mE</w:t>
      </w:r>
      <w:r>
        <w:tab/>
        <w:t>6961979.24mN</w:t>
      </w:r>
    </w:p>
    <w:p w14:paraId="4E2DCFAA" w14:textId="77777777" w:rsidR="00A954A2" w:rsidRDefault="00A954A2" w:rsidP="00A954A2">
      <w:pPr>
        <w:pStyle w:val="GG-body"/>
        <w:spacing w:after="20"/>
        <w:ind w:left="1418" w:hanging="1134"/>
      </w:pPr>
      <w:r>
        <w:t>474292.77mE</w:t>
      </w:r>
      <w:r>
        <w:tab/>
        <w:t>6962007.62mN</w:t>
      </w:r>
    </w:p>
    <w:p w14:paraId="4E848DCB" w14:textId="77777777" w:rsidR="00A954A2" w:rsidRDefault="00A954A2" w:rsidP="00A954A2">
      <w:pPr>
        <w:pStyle w:val="GG-body"/>
        <w:spacing w:after="20"/>
        <w:ind w:left="1418" w:hanging="1134"/>
      </w:pPr>
      <w:r>
        <w:t>474293.88mE</w:t>
      </w:r>
      <w:r>
        <w:tab/>
        <w:t>6962035.76mN</w:t>
      </w:r>
    </w:p>
    <w:p w14:paraId="4E4077D7" w14:textId="77777777" w:rsidR="00A954A2" w:rsidRDefault="00A954A2" w:rsidP="00A954A2">
      <w:pPr>
        <w:pStyle w:val="GG-body"/>
        <w:spacing w:after="20"/>
        <w:ind w:left="1418" w:hanging="1134"/>
      </w:pPr>
      <w:r>
        <w:lastRenderedPageBreak/>
        <w:t>474291.51mE</w:t>
      </w:r>
      <w:r>
        <w:tab/>
        <w:t>6962063.49mN</w:t>
      </w:r>
    </w:p>
    <w:p w14:paraId="1A425DCE" w14:textId="77777777" w:rsidR="00A954A2" w:rsidRDefault="00A954A2" w:rsidP="00A954A2">
      <w:pPr>
        <w:pStyle w:val="GG-body"/>
        <w:spacing w:after="20"/>
        <w:ind w:left="1418" w:hanging="1134"/>
      </w:pPr>
      <w:r>
        <w:t>474280.89mE</w:t>
      </w:r>
      <w:r>
        <w:tab/>
        <w:t>6962104.25mN</w:t>
      </w:r>
    </w:p>
    <w:p w14:paraId="7F15747C" w14:textId="77777777" w:rsidR="00A954A2" w:rsidRDefault="00A954A2" w:rsidP="00A954A2">
      <w:pPr>
        <w:pStyle w:val="GG-body"/>
        <w:spacing w:after="20"/>
        <w:ind w:left="1418" w:hanging="1134"/>
      </w:pPr>
      <w:r>
        <w:t>474268.10mE</w:t>
      </w:r>
      <w:r>
        <w:tab/>
        <w:t>6962144.52mN</w:t>
      </w:r>
    </w:p>
    <w:p w14:paraId="7522B247" w14:textId="77777777" w:rsidR="00A954A2" w:rsidRDefault="00A954A2" w:rsidP="00A954A2">
      <w:pPr>
        <w:pStyle w:val="GG-body"/>
        <w:spacing w:after="20"/>
        <w:ind w:left="1418" w:hanging="1134"/>
      </w:pPr>
      <w:r>
        <w:t>474268.08mE</w:t>
      </w:r>
      <w:r>
        <w:tab/>
        <w:t>6962144.59mN</w:t>
      </w:r>
    </w:p>
    <w:p w14:paraId="4F1E4A19" w14:textId="77777777" w:rsidR="00A954A2" w:rsidRDefault="00A954A2" w:rsidP="00A954A2">
      <w:pPr>
        <w:pStyle w:val="GG-body"/>
        <w:spacing w:after="20"/>
        <w:ind w:left="1418" w:hanging="1134"/>
      </w:pPr>
      <w:r>
        <w:t>474256.75mE</w:t>
      </w:r>
      <w:r>
        <w:tab/>
        <w:t>6962181.97mN</w:t>
      </w:r>
    </w:p>
    <w:p w14:paraId="580D881B" w14:textId="77777777" w:rsidR="00A954A2" w:rsidRDefault="00A954A2" w:rsidP="00A954A2">
      <w:pPr>
        <w:pStyle w:val="GG-body"/>
        <w:spacing w:after="20"/>
        <w:ind w:left="1418" w:hanging="1134"/>
      </w:pPr>
      <w:r>
        <w:t>474250.00mE</w:t>
      </w:r>
      <w:r>
        <w:tab/>
        <w:t>6962203.19mN</w:t>
      </w:r>
    </w:p>
    <w:p w14:paraId="1A2B6AA6" w14:textId="77777777" w:rsidR="00A954A2" w:rsidRDefault="00A954A2" w:rsidP="00A954A2">
      <w:pPr>
        <w:pStyle w:val="GG-body"/>
        <w:spacing w:after="20"/>
        <w:ind w:left="1418" w:hanging="1134"/>
      </w:pPr>
      <w:r>
        <w:t>474249.96mE</w:t>
      </w:r>
      <w:r>
        <w:tab/>
        <w:t>6962203.32mN</w:t>
      </w:r>
    </w:p>
    <w:p w14:paraId="0EA718EE" w14:textId="77777777" w:rsidR="00A954A2" w:rsidRDefault="00A954A2" w:rsidP="00A954A2">
      <w:pPr>
        <w:pStyle w:val="GG-body"/>
        <w:spacing w:after="20"/>
        <w:ind w:left="1418" w:hanging="1134"/>
      </w:pPr>
      <w:r>
        <w:t>474244.68mE</w:t>
      </w:r>
      <w:r>
        <w:tab/>
        <w:t>6962221.58mN</w:t>
      </w:r>
    </w:p>
    <w:p w14:paraId="3B7425E6" w14:textId="77777777" w:rsidR="00A954A2" w:rsidRDefault="00A954A2" w:rsidP="00A954A2">
      <w:pPr>
        <w:pStyle w:val="GG-body"/>
        <w:spacing w:after="20"/>
        <w:ind w:left="1418" w:hanging="1134"/>
      </w:pPr>
      <w:r>
        <w:t>474244.54mE</w:t>
      </w:r>
      <w:r>
        <w:tab/>
        <w:t>6962222.26mN</w:t>
      </w:r>
    </w:p>
    <w:p w14:paraId="71DEAE4F" w14:textId="77777777" w:rsidR="00A954A2" w:rsidRDefault="00A954A2" w:rsidP="00A954A2">
      <w:pPr>
        <w:pStyle w:val="GG-body"/>
        <w:spacing w:after="20"/>
        <w:ind w:left="1418" w:hanging="1134"/>
      </w:pPr>
      <w:r>
        <w:t>474242.13mE</w:t>
      </w:r>
      <w:r>
        <w:tab/>
        <w:t>6962238.98mN</w:t>
      </w:r>
    </w:p>
    <w:p w14:paraId="06D21107" w14:textId="77777777" w:rsidR="00A954A2" w:rsidRDefault="00A954A2" w:rsidP="00A954A2">
      <w:pPr>
        <w:pStyle w:val="GG-body"/>
        <w:spacing w:after="20"/>
        <w:ind w:left="1418" w:hanging="1134"/>
      </w:pPr>
      <w:r>
        <w:t>474242.12mE</w:t>
      </w:r>
      <w:r>
        <w:tab/>
        <w:t>6962240.32mN</w:t>
      </w:r>
    </w:p>
    <w:p w14:paraId="43E3E4A0" w14:textId="77777777" w:rsidR="00A954A2" w:rsidRDefault="00A954A2" w:rsidP="00A954A2">
      <w:pPr>
        <w:pStyle w:val="GG-body"/>
        <w:spacing w:after="20"/>
        <w:ind w:left="1418" w:hanging="1134"/>
      </w:pPr>
      <w:r>
        <w:t>474243.87mE</w:t>
      </w:r>
      <w:r>
        <w:tab/>
        <w:t>6962254.17mN</w:t>
      </w:r>
    </w:p>
    <w:p w14:paraId="18C6B8FA" w14:textId="77777777" w:rsidR="00A954A2" w:rsidRDefault="00A954A2" w:rsidP="00A954A2">
      <w:pPr>
        <w:pStyle w:val="GG-body"/>
        <w:spacing w:after="20"/>
        <w:ind w:left="1418" w:hanging="1134"/>
      </w:pPr>
      <w:r>
        <w:t>474244.47mE</w:t>
      </w:r>
      <w:r>
        <w:tab/>
        <w:t>6962256.30mN</w:t>
      </w:r>
    </w:p>
    <w:p w14:paraId="1AB3030C" w14:textId="77777777" w:rsidR="00A954A2" w:rsidRDefault="00A954A2" w:rsidP="00A954A2">
      <w:pPr>
        <w:pStyle w:val="GG-body"/>
        <w:ind w:left="1418" w:hanging="1134"/>
      </w:pPr>
      <w:r>
        <w:t>474252.48mE</w:t>
      </w:r>
      <w:r>
        <w:tab/>
        <w:t>6962242.20mN</w:t>
      </w:r>
    </w:p>
    <w:p w14:paraId="6088ADFC" w14:textId="77777777" w:rsidR="00A954A2" w:rsidRDefault="00A954A2" w:rsidP="00A954A2">
      <w:pPr>
        <w:pStyle w:val="GG-body"/>
        <w:ind w:left="142"/>
      </w:pPr>
      <w:r>
        <w:t xml:space="preserve">AREA: </w:t>
      </w:r>
      <w:r w:rsidRPr="000406A5">
        <w:rPr>
          <w:b/>
          <w:bCs/>
        </w:rPr>
        <w:t>0.22</w:t>
      </w:r>
      <w:r>
        <w:t xml:space="preserve"> square kilometres approximately</w:t>
      </w:r>
    </w:p>
    <w:p w14:paraId="76879973" w14:textId="77777777" w:rsidR="00A954A2" w:rsidRDefault="00A954A2" w:rsidP="00A954A2">
      <w:pPr>
        <w:pStyle w:val="GG-SDated"/>
      </w:pPr>
      <w:r>
        <w:t>Dated: 14 May 2026</w:t>
      </w:r>
    </w:p>
    <w:p w14:paraId="4B16C91D" w14:textId="77777777" w:rsidR="00A954A2" w:rsidRDefault="00A954A2" w:rsidP="00A954A2">
      <w:pPr>
        <w:pStyle w:val="GG-SName"/>
      </w:pPr>
      <w:r>
        <w:t>Paul De Ionno</w:t>
      </w:r>
    </w:p>
    <w:p w14:paraId="442E2C96" w14:textId="77777777" w:rsidR="00A954A2" w:rsidRDefault="00A954A2" w:rsidP="00A954A2">
      <w:pPr>
        <w:pStyle w:val="GG-Signature"/>
      </w:pPr>
      <w:r>
        <w:t>Executive Director</w:t>
      </w:r>
    </w:p>
    <w:p w14:paraId="3A71422C" w14:textId="77777777" w:rsidR="00A954A2" w:rsidRDefault="00A954A2" w:rsidP="00A954A2">
      <w:pPr>
        <w:pStyle w:val="GG-Signature"/>
      </w:pPr>
      <w:r>
        <w:t>Regulation and Compliance Division</w:t>
      </w:r>
    </w:p>
    <w:p w14:paraId="260456FF" w14:textId="77777777" w:rsidR="00A954A2" w:rsidRDefault="00A954A2" w:rsidP="00A954A2">
      <w:pPr>
        <w:pStyle w:val="GG-Signature"/>
      </w:pPr>
      <w:r>
        <w:t>Department for Energy and Mining</w:t>
      </w:r>
    </w:p>
    <w:p w14:paraId="0F8A3348" w14:textId="77777777" w:rsidR="00A954A2" w:rsidRDefault="00A954A2" w:rsidP="00A954A2">
      <w:pPr>
        <w:pStyle w:val="GG-Signature"/>
      </w:pPr>
      <w:r>
        <w:t>Delegate of the Minister for Energy and Mining</w:t>
      </w:r>
    </w:p>
    <w:p w14:paraId="43DDFEF0" w14:textId="77777777" w:rsidR="00A954A2" w:rsidRDefault="00A954A2" w:rsidP="00A954A2">
      <w:pPr>
        <w:pStyle w:val="GG-Signature"/>
        <w:pBdr>
          <w:top w:val="single" w:sz="4" w:space="1" w:color="auto"/>
        </w:pBdr>
        <w:spacing w:before="100" w:line="14" w:lineRule="exact"/>
        <w:jc w:val="center"/>
      </w:pPr>
    </w:p>
    <w:p w14:paraId="368A165A" w14:textId="77777777" w:rsidR="00A954A2" w:rsidRPr="00A954A2" w:rsidRDefault="00A954A2" w:rsidP="00A954A2">
      <w:pPr>
        <w:pStyle w:val="NoSpacing"/>
      </w:pPr>
    </w:p>
    <w:p w14:paraId="1C11F800" w14:textId="77777777" w:rsidR="00A954A2" w:rsidRDefault="00A954A2" w:rsidP="00A954A2">
      <w:pPr>
        <w:pStyle w:val="GG-Title1"/>
      </w:pPr>
      <w:r>
        <w:t>Energy Resources Act 2000</w:t>
      </w:r>
    </w:p>
    <w:p w14:paraId="7863DF41" w14:textId="77777777" w:rsidR="00A954A2" w:rsidRDefault="00A954A2" w:rsidP="00A954A2">
      <w:pPr>
        <w:pStyle w:val="GG-Title3"/>
      </w:pPr>
      <w:r>
        <w:t>Surrender of Gas Storage Exploration Licence—GSEL 759</w:t>
      </w:r>
    </w:p>
    <w:p w14:paraId="2A78B6DA" w14:textId="77777777" w:rsidR="00A954A2" w:rsidRDefault="00A954A2" w:rsidP="00A954A2">
      <w:r>
        <w:t xml:space="preserve">Notice is hereby given that I have accepted the surrender of the abovementioned exploration licence under the provisions of the </w:t>
      </w:r>
      <w:r w:rsidRPr="00A12080">
        <w:rPr>
          <w:i/>
          <w:iCs/>
        </w:rPr>
        <w:t>Energy Resources Act 2000</w:t>
      </w:r>
      <w:r>
        <w:t>, pursuant to delegated powers dated 19 August 2024.</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2408"/>
        <w:gridCol w:w="1987"/>
        <w:gridCol w:w="1697"/>
        <w:gridCol w:w="1704"/>
      </w:tblGrid>
      <w:tr w:rsidR="00A954A2" w:rsidRPr="00900FEE" w14:paraId="3AC06839" w14:textId="77777777" w:rsidTr="00A96788">
        <w:tc>
          <w:tcPr>
            <w:tcW w:w="833" w:type="pct"/>
            <w:tcBorders>
              <w:top w:val="single" w:sz="4" w:space="0" w:color="auto"/>
              <w:bottom w:val="single" w:sz="4" w:space="0" w:color="auto"/>
            </w:tcBorders>
            <w:vAlign w:val="center"/>
          </w:tcPr>
          <w:p w14:paraId="740B94F2" w14:textId="77777777" w:rsidR="00A954A2" w:rsidRPr="00900FEE" w:rsidRDefault="00A954A2" w:rsidP="00A96788">
            <w:pPr>
              <w:spacing w:before="40" w:after="40"/>
              <w:jc w:val="center"/>
              <w:rPr>
                <w:b/>
                <w:bCs/>
                <w:szCs w:val="17"/>
              </w:rPr>
            </w:pPr>
            <w:r w:rsidRPr="00900FEE">
              <w:rPr>
                <w:b/>
                <w:bCs/>
                <w:szCs w:val="17"/>
              </w:rPr>
              <w:t>No. of Licence</w:t>
            </w:r>
          </w:p>
        </w:tc>
        <w:tc>
          <w:tcPr>
            <w:tcW w:w="1287" w:type="pct"/>
            <w:tcBorders>
              <w:top w:val="single" w:sz="4" w:space="0" w:color="auto"/>
              <w:bottom w:val="single" w:sz="4" w:space="0" w:color="auto"/>
            </w:tcBorders>
            <w:vAlign w:val="center"/>
          </w:tcPr>
          <w:p w14:paraId="7B5DFA40" w14:textId="77777777" w:rsidR="00A954A2" w:rsidRPr="00900FEE" w:rsidRDefault="00A954A2" w:rsidP="00A96788">
            <w:pPr>
              <w:spacing w:before="40" w:after="40"/>
              <w:jc w:val="center"/>
              <w:rPr>
                <w:b/>
                <w:bCs/>
                <w:szCs w:val="17"/>
              </w:rPr>
            </w:pPr>
            <w:r w:rsidRPr="00900FEE">
              <w:rPr>
                <w:b/>
                <w:bCs/>
                <w:szCs w:val="17"/>
              </w:rPr>
              <w:t>Licensee</w:t>
            </w:r>
          </w:p>
        </w:tc>
        <w:tc>
          <w:tcPr>
            <w:tcW w:w="1062" w:type="pct"/>
            <w:tcBorders>
              <w:top w:val="single" w:sz="4" w:space="0" w:color="auto"/>
              <w:bottom w:val="single" w:sz="4" w:space="0" w:color="auto"/>
            </w:tcBorders>
            <w:vAlign w:val="center"/>
          </w:tcPr>
          <w:p w14:paraId="5F5670A5" w14:textId="77777777" w:rsidR="00A954A2" w:rsidRPr="00900FEE" w:rsidRDefault="00A954A2" w:rsidP="00A96788">
            <w:pPr>
              <w:spacing w:before="40" w:after="40"/>
              <w:jc w:val="center"/>
              <w:rPr>
                <w:b/>
                <w:bCs/>
                <w:szCs w:val="17"/>
              </w:rPr>
            </w:pPr>
            <w:r w:rsidRPr="00900FEE">
              <w:rPr>
                <w:b/>
                <w:bCs/>
                <w:szCs w:val="17"/>
              </w:rPr>
              <w:t>Locality</w:t>
            </w:r>
          </w:p>
        </w:tc>
        <w:tc>
          <w:tcPr>
            <w:tcW w:w="907" w:type="pct"/>
            <w:tcBorders>
              <w:top w:val="single" w:sz="4" w:space="0" w:color="auto"/>
              <w:bottom w:val="single" w:sz="4" w:space="0" w:color="auto"/>
            </w:tcBorders>
            <w:vAlign w:val="center"/>
          </w:tcPr>
          <w:p w14:paraId="122C4C7A" w14:textId="77777777" w:rsidR="00A954A2" w:rsidRPr="00900FEE" w:rsidRDefault="00A954A2" w:rsidP="00A96788">
            <w:pPr>
              <w:spacing w:before="40" w:after="40"/>
              <w:jc w:val="center"/>
              <w:rPr>
                <w:b/>
                <w:bCs/>
                <w:szCs w:val="17"/>
              </w:rPr>
            </w:pPr>
            <w:r w:rsidRPr="00900FEE">
              <w:rPr>
                <w:b/>
                <w:bCs/>
                <w:szCs w:val="17"/>
              </w:rPr>
              <w:t>Effective Date of Surrender</w:t>
            </w:r>
          </w:p>
        </w:tc>
        <w:tc>
          <w:tcPr>
            <w:tcW w:w="911" w:type="pct"/>
            <w:tcBorders>
              <w:top w:val="single" w:sz="4" w:space="0" w:color="auto"/>
              <w:bottom w:val="single" w:sz="4" w:space="0" w:color="auto"/>
            </w:tcBorders>
            <w:vAlign w:val="center"/>
          </w:tcPr>
          <w:p w14:paraId="487E9253" w14:textId="77777777" w:rsidR="00A954A2" w:rsidRPr="00900FEE" w:rsidRDefault="00A954A2" w:rsidP="00A96788">
            <w:pPr>
              <w:spacing w:before="40" w:after="40"/>
              <w:jc w:val="center"/>
              <w:rPr>
                <w:b/>
                <w:bCs/>
                <w:szCs w:val="17"/>
              </w:rPr>
            </w:pPr>
            <w:r w:rsidRPr="00900FEE">
              <w:rPr>
                <w:b/>
                <w:bCs/>
                <w:szCs w:val="17"/>
              </w:rPr>
              <w:t>Reference</w:t>
            </w:r>
          </w:p>
        </w:tc>
      </w:tr>
      <w:tr w:rsidR="00A954A2" w:rsidRPr="00900FEE" w14:paraId="46234230" w14:textId="77777777" w:rsidTr="00A96788">
        <w:tc>
          <w:tcPr>
            <w:tcW w:w="833" w:type="pct"/>
            <w:tcBorders>
              <w:top w:val="single" w:sz="4" w:space="0" w:color="auto"/>
            </w:tcBorders>
            <w:vAlign w:val="center"/>
          </w:tcPr>
          <w:p w14:paraId="026B2608" w14:textId="77777777" w:rsidR="00A954A2" w:rsidRPr="00900FEE" w:rsidRDefault="00A954A2" w:rsidP="00A96788">
            <w:pPr>
              <w:spacing w:after="0" w:line="40" w:lineRule="exact"/>
              <w:jc w:val="center"/>
              <w:rPr>
                <w:b/>
                <w:bCs/>
                <w:szCs w:val="17"/>
              </w:rPr>
            </w:pPr>
          </w:p>
        </w:tc>
        <w:tc>
          <w:tcPr>
            <w:tcW w:w="1287" w:type="pct"/>
            <w:tcBorders>
              <w:top w:val="single" w:sz="4" w:space="0" w:color="auto"/>
            </w:tcBorders>
            <w:vAlign w:val="center"/>
          </w:tcPr>
          <w:p w14:paraId="639EB3C8" w14:textId="77777777" w:rsidR="00A954A2" w:rsidRPr="00900FEE" w:rsidRDefault="00A954A2" w:rsidP="00A96788">
            <w:pPr>
              <w:spacing w:after="0" w:line="40" w:lineRule="exact"/>
              <w:jc w:val="center"/>
              <w:rPr>
                <w:b/>
                <w:bCs/>
                <w:szCs w:val="17"/>
              </w:rPr>
            </w:pPr>
          </w:p>
        </w:tc>
        <w:tc>
          <w:tcPr>
            <w:tcW w:w="1062" w:type="pct"/>
            <w:tcBorders>
              <w:top w:val="single" w:sz="4" w:space="0" w:color="auto"/>
            </w:tcBorders>
            <w:vAlign w:val="center"/>
          </w:tcPr>
          <w:p w14:paraId="5A63E64F" w14:textId="77777777" w:rsidR="00A954A2" w:rsidRPr="00900FEE" w:rsidRDefault="00A954A2" w:rsidP="00A96788">
            <w:pPr>
              <w:spacing w:after="0" w:line="40" w:lineRule="exact"/>
              <w:jc w:val="center"/>
              <w:rPr>
                <w:b/>
                <w:bCs/>
                <w:szCs w:val="17"/>
              </w:rPr>
            </w:pPr>
          </w:p>
        </w:tc>
        <w:tc>
          <w:tcPr>
            <w:tcW w:w="907" w:type="pct"/>
            <w:tcBorders>
              <w:top w:val="single" w:sz="4" w:space="0" w:color="auto"/>
            </w:tcBorders>
            <w:vAlign w:val="center"/>
          </w:tcPr>
          <w:p w14:paraId="45874FB2" w14:textId="77777777" w:rsidR="00A954A2" w:rsidRPr="00900FEE" w:rsidRDefault="00A954A2" w:rsidP="00A96788">
            <w:pPr>
              <w:spacing w:after="0" w:line="40" w:lineRule="exact"/>
              <w:jc w:val="center"/>
              <w:rPr>
                <w:b/>
                <w:bCs/>
                <w:szCs w:val="17"/>
              </w:rPr>
            </w:pPr>
          </w:p>
        </w:tc>
        <w:tc>
          <w:tcPr>
            <w:tcW w:w="911" w:type="pct"/>
            <w:tcBorders>
              <w:top w:val="single" w:sz="4" w:space="0" w:color="auto"/>
            </w:tcBorders>
            <w:vAlign w:val="center"/>
          </w:tcPr>
          <w:p w14:paraId="73094830" w14:textId="77777777" w:rsidR="00A954A2" w:rsidRPr="00900FEE" w:rsidRDefault="00A954A2" w:rsidP="00A96788">
            <w:pPr>
              <w:spacing w:after="0" w:line="40" w:lineRule="exact"/>
              <w:jc w:val="center"/>
              <w:rPr>
                <w:b/>
                <w:bCs/>
                <w:szCs w:val="17"/>
              </w:rPr>
            </w:pPr>
          </w:p>
        </w:tc>
      </w:tr>
      <w:tr w:rsidR="00A954A2" w:rsidRPr="00900FEE" w14:paraId="14BD9ECF" w14:textId="77777777" w:rsidTr="00A96788">
        <w:tc>
          <w:tcPr>
            <w:tcW w:w="833" w:type="pct"/>
            <w:tcBorders>
              <w:bottom w:val="single" w:sz="4" w:space="0" w:color="auto"/>
            </w:tcBorders>
          </w:tcPr>
          <w:p w14:paraId="51AF02E1" w14:textId="77777777" w:rsidR="00A954A2" w:rsidRPr="00900FEE" w:rsidRDefault="00A954A2" w:rsidP="00A96788">
            <w:pPr>
              <w:jc w:val="center"/>
              <w:rPr>
                <w:szCs w:val="17"/>
              </w:rPr>
            </w:pPr>
            <w:r w:rsidRPr="00962F04">
              <w:t>GSEL 759</w:t>
            </w:r>
          </w:p>
        </w:tc>
        <w:tc>
          <w:tcPr>
            <w:tcW w:w="1287" w:type="pct"/>
            <w:tcBorders>
              <w:bottom w:val="single" w:sz="4" w:space="0" w:color="auto"/>
            </w:tcBorders>
          </w:tcPr>
          <w:p w14:paraId="420E4A9A" w14:textId="77777777" w:rsidR="00A954A2" w:rsidRPr="00900FEE" w:rsidRDefault="00A954A2" w:rsidP="00A96788">
            <w:pPr>
              <w:jc w:val="center"/>
              <w:rPr>
                <w:szCs w:val="17"/>
              </w:rPr>
            </w:pPr>
            <w:r w:rsidRPr="00962F04">
              <w:t>3D Energi Limited</w:t>
            </w:r>
          </w:p>
        </w:tc>
        <w:tc>
          <w:tcPr>
            <w:tcW w:w="1062" w:type="pct"/>
            <w:tcBorders>
              <w:bottom w:val="single" w:sz="4" w:space="0" w:color="auto"/>
            </w:tcBorders>
          </w:tcPr>
          <w:p w14:paraId="3950E01F" w14:textId="77777777" w:rsidR="00A954A2" w:rsidRPr="00900FEE" w:rsidRDefault="00A954A2" w:rsidP="00A96788">
            <w:pPr>
              <w:jc w:val="center"/>
              <w:rPr>
                <w:szCs w:val="17"/>
              </w:rPr>
            </w:pPr>
            <w:r w:rsidRPr="00962F04">
              <w:t>Otway Basin</w:t>
            </w:r>
          </w:p>
        </w:tc>
        <w:tc>
          <w:tcPr>
            <w:tcW w:w="907" w:type="pct"/>
            <w:tcBorders>
              <w:bottom w:val="single" w:sz="4" w:space="0" w:color="auto"/>
            </w:tcBorders>
          </w:tcPr>
          <w:p w14:paraId="6EB2C77F" w14:textId="77777777" w:rsidR="00A954A2" w:rsidRPr="00900FEE" w:rsidRDefault="00A954A2" w:rsidP="00A96788">
            <w:pPr>
              <w:jc w:val="center"/>
              <w:rPr>
                <w:szCs w:val="17"/>
              </w:rPr>
            </w:pPr>
            <w:r w:rsidRPr="00962F04">
              <w:t>30 August 2025</w:t>
            </w:r>
          </w:p>
        </w:tc>
        <w:tc>
          <w:tcPr>
            <w:tcW w:w="911" w:type="pct"/>
            <w:tcBorders>
              <w:bottom w:val="single" w:sz="4" w:space="0" w:color="auto"/>
            </w:tcBorders>
          </w:tcPr>
          <w:p w14:paraId="5B9C42DA" w14:textId="77777777" w:rsidR="00A954A2" w:rsidRPr="00900FEE" w:rsidRDefault="00A954A2" w:rsidP="00A96788">
            <w:pPr>
              <w:jc w:val="center"/>
              <w:rPr>
                <w:szCs w:val="17"/>
              </w:rPr>
            </w:pPr>
            <w:r w:rsidRPr="00962F04">
              <w:t>MER-2022/0253</w:t>
            </w:r>
          </w:p>
        </w:tc>
      </w:tr>
      <w:tr w:rsidR="00A954A2" w:rsidRPr="00900FEE" w14:paraId="2F97019E" w14:textId="77777777" w:rsidTr="00A96788">
        <w:tc>
          <w:tcPr>
            <w:tcW w:w="833" w:type="pct"/>
            <w:tcBorders>
              <w:top w:val="single" w:sz="4" w:space="0" w:color="auto"/>
            </w:tcBorders>
            <w:vAlign w:val="center"/>
          </w:tcPr>
          <w:p w14:paraId="4982171B" w14:textId="77777777" w:rsidR="00A954A2" w:rsidRPr="00900FEE" w:rsidRDefault="00A954A2" w:rsidP="00A96788">
            <w:pPr>
              <w:spacing w:after="0" w:line="80" w:lineRule="exact"/>
              <w:jc w:val="center"/>
              <w:rPr>
                <w:szCs w:val="17"/>
              </w:rPr>
            </w:pPr>
          </w:p>
        </w:tc>
        <w:tc>
          <w:tcPr>
            <w:tcW w:w="1287" w:type="pct"/>
            <w:tcBorders>
              <w:top w:val="single" w:sz="4" w:space="0" w:color="auto"/>
            </w:tcBorders>
            <w:vAlign w:val="center"/>
          </w:tcPr>
          <w:p w14:paraId="1EBD5195" w14:textId="77777777" w:rsidR="00A954A2" w:rsidRPr="00900FEE" w:rsidRDefault="00A954A2" w:rsidP="00A96788">
            <w:pPr>
              <w:spacing w:after="0" w:line="80" w:lineRule="exact"/>
              <w:jc w:val="center"/>
              <w:rPr>
                <w:szCs w:val="17"/>
              </w:rPr>
            </w:pPr>
          </w:p>
        </w:tc>
        <w:tc>
          <w:tcPr>
            <w:tcW w:w="1062" w:type="pct"/>
            <w:tcBorders>
              <w:top w:val="single" w:sz="4" w:space="0" w:color="auto"/>
            </w:tcBorders>
            <w:vAlign w:val="center"/>
          </w:tcPr>
          <w:p w14:paraId="5FEF94BF" w14:textId="77777777" w:rsidR="00A954A2" w:rsidRPr="00900FEE" w:rsidRDefault="00A954A2" w:rsidP="00A96788">
            <w:pPr>
              <w:spacing w:after="0" w:line="80" w:lineRule="exact"/>
              <w:jc w:val="center"/>
              <w:rPr>
                <w:szCs w:val="17"/>
              </w:rPr>
            </w:pPr>
          </w:p>
        </w:tc>
        <w:tc>
          <w:tcPr>
            <w:tcW w:w="907" w:type="pct"/>
            <w:tcBorders>
              <w:top w:val="single" w:sz="4" w:space="0" w:color="auto"/>
            </w:tcBorders>
            <w:vAlign w:val="center"/>
          </w:tcPr>
          <w:p w14:paraId="052A5881" w14:textId="77777777" w:rsidR="00A954A2" w:rsidRPr="00900FEE" w:rsidRDefault="00A954A2" w:rsidP="00A96788">
            <w:pPr>
              <w:spacing w:after="0" w:line="80" w:lineRule="exact"/>
              <w:jc w:val="center"/>
              <w:rPr>
                <w:szCs w:val="17"/>
              </w:rPr>
            </w:pPr>
          </w:p>
        </w:tc>
        <w:tc>
          <w:tcPr>
            <w:tcW w:w="911" w:type="pct"/>
            <w:tcBorders>
              <w:top w:val="single" w:sz="4" w:space="0" w:color="auto"/>
            </w:tcBorders>
            <w:vAlign w:val="center"/>
          </w:tcPr>
          <w:p w14:paraId="4491FCAB" w14:textId="77777777" w:rsidR="00A954A2" w:rsidRPr="00900FEE" w:rsidRDefault="00A954A2" w:rsidP="00A96788">
            <w:pPr>
              <w:spacing w:after="0" w:line="80" w:lineRule="exact"/>
              <w:jc w:val="center"/>
              <w:rPr>
                <w:szCs w:val="17"/>
              </w:rPr>
            </w:pPr>
          </w:p>
        </w:tc>
      </w:tr>
    </w:tbl>
    <w:p w14:paraId="4F25C78A" w14:textId="77777777" w:rsidR="00A954A2" w:rsidRDefault="00A954A2" w:rsidP="00A954A2">
      <w:pPr>
        <w:pStyle w:val="GG-SDated"/>
      </w:pPr>
      <w:r>
        <w:t>Date: 12 May 2026</w:t>
      </w:r>
    </w:p>
    <w:p w14:paraId="7764DB5C" w14:textId="77777777" w:rsidR="00A954A2" w:rsidRDefault="00A954A2" w:rsidP="00A954A2">
      <w:pPr>
        <w:pStyle w:val="GG-SName"/>
      </w:pPr>
      <w:r>
        <w:t>Michael Smith</w:t>
      </w:r>
    </w:p>
    <w:p w14:paraId="73405DA4" w14:textId="77777777" w:rsidR="00A954A2" w:rsidRDefault="00A954A2" w:rsidP="00A954A2">
      <w:pPr>
        <w:pStyle w:val="GG-Signature"/>
      </w:pPr>
      <w:r>
        <w:t>Director, Regulatory Risk and Resource Tenure</w:t>
      </w:r>
    </w:p>
    <w:p w14:paraId="07555B49" w14:textId="77777777" w:rsidR="00A954A2" w:rsidRDefault="00A954A2" w:rsidP="00A954A2">
      <w:pPr>
        <w:pStyle w:val="GG-Signature"/>
      </w:pPr>
      <w:r>
        <w:t>Regulation and Compliance Division</w:t>
      </w:r>
    </w:p>
    <w:p w14:paraId="709BB8FD" w14:textId="77777777" w:rsidR="00A954A2" w:rsidRDefault="00A954A2" w:rsidP="00A954A2">
      <w:pPr>
        <w:pStyle w:val="GG-Signature"/>
      </w:pPr>
      <w:r>
        <w:t>Department for Energy and Mining</w:t>
      </w:r>
    </w:p>
    <w:p w14:paraId="311AC28B" w14:textId="5C217551" w:rsidR="00A954A2" w:rsidRDefault="00A954A2" w:rsidP="00A954A2">
      <w:pPr>
        <w:pStyle w:val="GG-Signature"/>
      </w:pPr>
      <w:r>
        <w:t>Delegate of the Minister for Energy and Mining</w:t>
      </w:r>
    </w:p>
    <w:p w14:paraId="70ECDF88" w14:textId="77777777" w:rsidR="00A954A2" w:rsidRDefault="00A954A2" w:rsidP="00A954A2">
      <w:pPr>
        <w:pStyle w:val="GG-body"/>
        <w:pBdr>
          <w:bottom w:val="single" w:sz="4" w:space="1" w:color="auto"/>
        </w:pBdr>
        <w:spacing w:after="0" w:line="52" w:lineRule="exact"/>
        <w:jc w:val="center"/>
      </w:pPr>
    </w:p>
    <w:p w14:paraId="544E9D2E" w14:textId="77777777" w:rsidR="00A954A2" w:rsidRDefault="00A954A2" w:rsidP="00A954A2">
      <w:pPr>
        <w:pStyle w:val="GG-body"/>
        <w:pBdr>
          <w:top w:val="single" w:sz="4" w:space="1" w:color="auto"/>
        </w:pBdr>
        <w:spacing w:before="34" w:after="0" w:line="14" w:lineRule="exact"/>
        <w:jc w:val="center"/>
      </w:pPr>
    </w:p>
    <w:p w14:paraId="3E9458DA" w14:textId="77777777" w:rsidR="00A954A2" w:rsidRDefault="00A954A2" w:rsidP="00A954A2">
      <w:pPr>
        <w:pStyle w:val="NoSpacing"/>
      </w:pPr>
    </w:p>
    <w:p w14:paraId="36E099EF" w14:textId="77777777" w:rsidR="00A954A2" w:rsidRDefault="00A954A2" w:rsidP="002B70AE">
      <w:pPr>
        <w:pStyle w:val="Heading2"/>
      </w:pPr>
      <w:bookmarkStart w:id="32" w:name="_Toc230252264"/>
      <w:r>
        <w:t>Firearms Regulations 2017</w:t>
      </w:r>
      <w:bookmarkEnd w:id="32"/>
    </w:p>
    <w:p w14:paraId="617E2CEE" w14:textId="77777777" w:rsidR="00A954A2" w:rsidRDefault="00A954A2" w:rsidP="00A954A2">
      <w:pPr>
        <w:pStyle w:val="GG-Title3"/>
      </w:pPr>
      <w:r>
        <w:t>Recognised Firearms Club</w:t>
      </w:r>
    </w:p>
    <w:p w14:paraId="408E8EC3" w14:textId="00038898" w:rsidR="00A954A2" w:rsidRDefault="00A954A2" w:rsidP="00A954A2">
      <w:r>
        <w:t xml:space="preserve">I declare the Adelaide Pistol &amp; Shooting Club Collectors’ Association Incorporated to be a recognised Firearms Club, pursuant to Regulation 69(1) of the </w:t>
      </w:r>
      <w:r w:rsidRPr="007C1D54">
        <w:rPr>
          <w:i/>
          <w:iCs/>
        </w:rPr>
        <w:t>Firearms Regulations 2017</w:t>
      </w:r>
      <w:r>
        <w:t>.</w:t>
      </w:r>
    </w:p>
    <w:p w14:paraId="3807A2AF" w14:textId="77777777" w:rsidR="00A954A2" w:rsidRDefault="00A954A2" w:rsidP="00A954A2">
      <w:pPr>
        <w:pStyle w:val="GG-SDated"/>
      </w:pPr>
      <w:r>
        <w:t>Dated: 15 May 2026</w:t>
      </w:r>
    </w:p>
    <w:p w14:paraId="17F8F73B" w14:textId="77777777" w:rsidR="00A954A2" w:rsidRDefault="00A954A2" w:rsidP="00A954A2">
      <w:pPr>
        <w:pStyle w:val="GG-SName"/>
      </w:pPr>
      <w:r>
        <w:t>Superintendent Lauren Leverington</w:t>
      </w:r>
    </w:p>
    <w:p w14:paraId="1DEFB93C" w14:textId="08D0086E" w:rsidR="00A954A2" w:rsidRDefault="00A954A2" w:rsidP="00A954A2">
      <w:pPr>
        <w:pStyle w:val="GG-Signature"/>
      </w:pPr>
      <w:r>
        <w:t>Delegate of the Registrar of Firearms</w:t>
      </w:r>
    </w:p>
    <w:p w14:paraId="73165C38" w14:textId="77777777" w:rsidR="00A954A2" w:rsidRDefault="00A954A2" w:rsidP="00A954A2">
      <w:pPr>
        <w:pBdr>
          <w:bottom w:val="single" w:sz="4" w:space="1" w:color="auto"/>
        </w:pBdr>
        <w:spacing w:after="0" w:line="52" w:lineRule="exact"/>
        <w:jc w:val="center"/>
      </w:pPr>
    </w:p>
    <w:p w14:paraId="1E39DF10" w14:textId="77777777" w:rsidR="00A954A2" w:rsidRDefault="00A954A2" w:rsidP="00A954A2">
      <w:pPr>
        <w:pBdr>
          <w:top w:val="single" w:sz="4" w:space="1" w:color="auto"/>
        </w:pBdr>
        <w:spacing w:before="34" w:after="0" w:line="14" w:lineRule="exact"/>
        <w:jc w:val="center"/>
      </w:pPr>
    </w:p>
    <w:p w14:paraId="07370833" w14:textId="77777777" w:rsidR="00A954A2" w:rsidRPr="00B62C58" w:rsidRDefault="00A954A2" w:rsidP="00A954A2">
      <w:pPr>
        <w:pStyle w:val="NoSpacing"/>
      </w:pPr>
    </w:p>
    <w:p w14:paraId="7556DCF5" w14:textId="6039085E" w:rsidR="00A954A2" w:rsidRPr="008B4D76" w:rsidRDefault="008B4D76" w:rsidP="008B4D76">
      <w:pPr>
        <w:pStyle w:val="Heading2"/>
      </w:pPr>
      <w:bookmarkStart w:id="33" w:name="_Toc230252265"/>
      <w:r w:rsidRPr="008B4D76">
        <w:t>Fisheries Management (Prawn Fisheries) Regulations 2017</w:t>
      </w:r>
      <w:bookmarkEnd w:id="33"/>
    </w:p>
    <w:p w14:paraId="20678C21" w14:textId="77777777" w:rsidR="00A954A2" w:rsidRDefault="00A954A2" w:rsidP="00BA29BB">
      <w:pPr>
        <w:pStyle w:val="GG-body"/>
        <w:spacing w:after="40"/>
      </w:pPr>
      <w:r w:rsidRPr="002A71BA">
        <w:rPr>
          <w:spacing w:val="-4"/>
        </w:rPr>
        <w:t xml:space="preserve">Take note that pursuant to Regulation 10 of the </w:t>
      </w:r>
      <w:r w:rsidRPr="002A71BA">
        <w:rPr>
          <w:i/>
          <w:iCs/>
          <w:spacing w:val="-4"/>
        </w:rPr>
        <w:t>Fisheries Management (Prawn Fisheries) Regulations 2017</w:t>
      </w:r>
      <w:r w:rsidRPr="002A71BA">
        <w:rPr>
          <w:spacing w:val="-4"/>
        </w:rPr>
        <w:t>, the notice dated 8 September 2025</w:t>
      </w:r>
      <w:r w:rsidRPr="00363C95">
        <w:t xml:space="preserve"> published on pages 3810 and 3811 of the </w:t>
      </w:r>
      <w:r w:rsidRPr="002A71BA">
        <w:rPr>
          <w:i/>
          <w:iCs/>
        </w:rPr>
        <w:t>South Australian Government Gazette</w:t>
      </w:r>
      <w:r w:rsidRPr="00363C95">
        <w:t xml:space="preserve"> on 11 September 2025 prohibiting fishing activities in the Spencer Gulf Prawn Fishery, is hereby varied such that it will not be unlawful for a person fishing pursuant to a Spencer Gulf Prawn Fishery licence to use prawn trawl nets in the areas specified in Schedule 1, during the period specified in Schedule 2, and under the conditions specified in Schedule 3.</w:t>
      </w:r>
    </w:p>
    <w:p w14:paraId="3F77A1D5" w14:textId="77777777" w:rsidR="00A954A2" w:rsidRDefault="00A954A2" w:rsidP="00A954A2">
      <w:pPr>
        <w:pStyle w:val="GG-Title2"/>
      </w:pPr>
      <w:r>
        <w:t>Schedule 1</w:t>
      </w:r>
    </w:p>
    <w:p w14:paraId="6B884C08" w14:textId="77777777" w:rsidR="00A954A2" w:rsidRDefault="00A954A2" w:rsidP="00BA29BB">
      <w:pPr>
        <w:pStyle w:val="GG-body"/>
        <w:spacing w:after="40"/>
      </w:pPr>
      <w:r>
        <w:t>The waters of the Spencer Gulf Prawn Fishery:</w:t>
      </w:r>
    </w:p>
    <w:p w14:paraId="66D9BF12" w14:textId="77777777" w:rsidR="00A954A2" w:rsidRDefault="00A954A2" w:rsidP="00BA29BB">
      <w:pPr>
        <w:pStyle w:val="GG-body"/>
        <w:numPr>
          <w:ilvl w:val="0"/>
          <w:numId w:val="4"/>
        </w:numPr>
        <w:spacing w:after="40"/>
        <w:ind w:left="499" w:hanging="357"/>
      </w:pPr>
      <w:r>
        <w:t>Except the Northern closure area, which is defined as the area north of the following index points:</w:t>
      </w:r>
    </w:p>
    <w:p w14:paraId="4A841298" w14:textId="77777777" w:rsidR="00A954A2" w:rsidRDefault="00A954A2" w:rsidP="00BA29BB">
      <w:pPr>
        <w:pStyle w:val="GG-body"/>
        <w:spacing w:after="20"/>
        <w:ind w:left="505"/>
      </w:pPr>
      <w:r>
        <w:t>1.</w:t>
      </w:r>
      <w:r>
        <w:tab/>
      </w:r>
      <w:r>
        <w:tab/>
        <w:t>33°27.10S</w:t>
      </w:r>
      <w:r>
        <w:tab/>
        <w:t>137°20.00E East Shore</w:t>
      </w:r>
    </w:p>
    <w:p w14:paraId="47CA3120" w14:textId="77777777" w:rsidR="00A954A2" w:rsidRDefault="00A954A2" w:rsidP="00BA29BB">
      <w:pPr>
        <w:pStyle w:val="GG-body"/>
        <w:spacing w:after="20"/>
        <w:ind w:left="505"/>
      </w:pPr>
      <w:r>
        <w:t>2.</w:t>
      </w:r>
      <w:r>
        <w:tab/>
      </w:r>
      <w:r>
        <w:tab/>
        <w:t>33°27.10S</w:t>
      </w:r>
      <w:r>
        <w:tab/>
        <w:t>137°28.50E</w:t>
      </w:r>
    </w:p>
    <w:p w14:paraId="32CB85A6" w14:textId="77777777" w:rsidR="00A954A2" w:rsidRDefault="00A954A2" w:rsidP="00BA29BB">
      <w:pPr>
        <w:pStyle w:val="GG-body"/>
        <w:spacing w:after="20"/>
        <w:ind w:left="505"/>
      </w:pPr>
      <w:r>
        <w:t>3.</w:t>
      </w:r>
      <w:r>
        <w:tab/>
      </w:r>
      <w:r>
        <w:tab/>
        <w:t>33°34.00S</w:t>
      </w:r>
      <w:r>
        <w:tab/>
        <w:t>137°28.50E</w:t>
      </w:r>
    </w:p>
    <w:p w14:paraId="44D2EFCB" w14:textId="77777777" w:rsidR="00A954A2" w:rsidRDefault="00A954A2" w:rsidP="00BA29BB">
      <w:pPr>
        <w:pStyle w:val="GG-body"/>
        <w:spacing w:after="20"/>
        <w:ind w:left="505"/>
      </w:pPr>
      <w:r>
        <w:t>4.</w:t>
      </w:r>
      <w:r>
        <w:tab/>
      </w:r>
      <w:r>
        <w:tab/>
        <w:t>33°34.00S</w:t>
      </w:r>
      <w:r>
        <w:tab/>
        <w:t>137°31.00E</w:t>
      </w:r>
    </w:p>
    <w:p w14:paraId="6B462B51" w14:textId="77777777" w:rsidR="00A954A2" w:rsidRDefault="00A954A2" w:rsidP="00BA29BB">
      <w:pPr>
        <w:pStyle w:val="GG-body"/>
        <w:spacing w:after="20"/>
        <w:ind w:left="505"/>
      </w:pPr>
      <w:r>
        <w:t>5.</w:t>
      </w:r>
      <w:r>
        <w:tab/>
      </w:r>
      <w:r>
        <w:tab/>
        <w:t>33°29.50S</w:t>
      </w:r>
      <w:r>
        <w:tab/>
        <w:t>137°31.00E</w:t>
      </w:r>
    </w:p>
    <w:p w14:paraId="7DF8A3D4" w14:textId="77777777" w:rsidR="00A954A2" w:rsidRDefault="00A954A2" w:rsidP="00BA29BB">
      <w:pPr>
        <w:pStyle w:val="GG-body"/>
        <w:spacing w:after="20"/>
        <w:ind w:left="505"/>
      </w:pPr>
      <w:r>
        <w:t>6.</w:t>
      </w:r>
      <w:r>
        <w:tab/>
      </w:r>
      <w:r>
        <w:tab/>
        <w:t>33°29.50S</w:t>
      </w:r>
      <w:r>
        <w:tab/>
        <w:t>137°32.30E</w:t>
      </w:r>
    </w:p>
    <w:p w14:paraId="46B20150" w14:textId="77777777" w:rsidR="00A954A2" w:rsidRDefault="00A954A2" w:rsidP="00BA29BB">
      <w:pPr>
        <w:pStyle w:val="GG-body"/>
        <w:spacing w:after="20"/>
        <w:ind w:left="505"/>
      </w:pPr>
      <w:r>
        <w:t>7.</w:t>
      </w:r>
      <w:r>
        <w:tab/>
      </w:r>
      <w:r>
        <w:tab/>
        <w:t>33°35.50S</w:t>
      </w:r>
      <w:r>
        <w:tab/>
        <w:t>137°33.60E</w:t>
      </w:r>
    </w:p>
    <w:p w14:paraId="35E9394C" w14:textId="77777777" w:rsidR="00A954A2" w:rsidRDefault="00A954A2" w:rsidP="00BA29BB">
      <w:pPr>
        <w:pStyle w:val="GG-body"/>
        <w:spacing w:after="20"/>
        <w:ind w:left="505"/>
      </w:pPr>
      <w:r>
        <w:t>8.</w:t>
      </w:r>
      <w:r>
        <w:tab/>
      </w:r>
      <w:r>
        <w:tab/>
        <w:t>33°37.00S</w:t>
      </w:r>
      <w:r>
        <w:tab/>
        <w:t>137°33.00E</w:t>
      </w:r>
    </w:p>
    <w:p w14:paraId="4F47ED47" w14:textId="77777777" w:rsidR="00A954A2" w:rsidRDefault="00A954A2" w:rsidP="00A954A2">
      <w:pPr>
        <w:pStyle w:val="GG-body"/>
        <w:ind w:left="502"/>
      </w:pPr>
      <w:r>
        <w:t>9.</w:t>
      </w:r>
      <w:r>
        <w:tab/>
      </w:r>
      <w:r>
        <w:tab/>
        <w:t>33°46.00S</w:t>
      </w:r>
      <w:r>
        <w:tab/>
        <w:t>137°44.00E West Shore</w:t>
      </w:r>
    </w:p>
    <w:p w14:paraId="1566A060" w14:textId="77777777" w:rsidR="00A954A2" w:rsidRDefault="00A954A2" w:rsidP="00A954A2">
      <w:pPr>
        <w:pStyle w:val="GG-body"/>
        <w:ind w:left="502"/>
      </w:pPr>
      <w:r>
        <w:t>Points 1-2, 3-4, 5-6 and 8-9 are designated east-west lines.</w:t>
      </w:r>
    </w:p>
    <w:p w14:paraId="1D2345B7" w14:textId="77777777" w:rsidR="00A954A2" w:rsidRDefault="00A954A2" w:rsidP="00BA29BB">
      <w:pPr>
        <w:pStyle w:val="GG-body"/>
        <w:numPr>
          <w:ilvl w:val="0"/>
          <w:numId w:val="4"/>
        </w:numPr>
        <w:spacing w:after="40"/>
        <w:ind w:left="499" w:hanging="357"/>
      </w:pPr>
      <w:r>
        <w:t>Except the Wallaroo closure area, which is defined as the waters contained within the following index points:</w:t>
      </w:r>
    </w:p>
    <w:p w14:paraId="6D3631DA" w14:textId="77777777" w:rsidR="00A954A2" w:rsidRDefault="00A954A2" w:rsidP="00BA29BB">
      <w:pPr>
        <w:pStyle w:val="GG-body"/>
        <w:spacing w:after="20"/>
        <w:ind w:left="505"/>
      </w:pPr>
      <w:r>
        <w:t>1.</w:t>
      </w:r>
      <w:r>
        <w:tab/>
      </w:r>
      <w:r>
        <w:tab/>
        <w:t>33°44.00S</w:t>
      </w:r>
      <w:r>
        <w:tab/>
        <w:t>137°25.00E</w:t>
      </w:r>
    </w:p>
    <w:p w14:paraId="5323771F" w14:textId="77777777" w:rsidR="00A954A2" w:rsidRDefault="00A954A2" w:rsidP="00BA29BB">
      <w:pPr>
        <w:pStyle w:val="GG-body"/>
        <w:spacing w:after="20"/>
        <w:ind w:left="505"/>
      </w:pPr>
      <w:r>
        <w:t>2.</w:t>
      </w:r>
      <w:r>
        <w:tab/>
      </w:r>
      <w:r>
        <w:tab/>
        <w:t>33°48.30S</w:t>
      </w:r>
      <w:r>
        <w:tab/>
        <w:t>137°32.30E</w:t>
      </w:r>
    </w:p>
    <w:p w14:paraId="129DD514" w14:textId="77777777" w:rsidR="00A954A2" w:rsidRDefault="00A954A2" w:rsidP="00BA29BB">
      <w:pPr>
        <w:pStyle w:val="GG-body"/>
        <w:spacing w:after="20"/>
        <w:ind w:left="505"/>
      </w:pPr>
      <w:r>
        <w:lastRenderedPageBreak/>
        <w:t>3.</w:t>
      </w:r>
      <w:r>
        <w:tab/>
      </w:r>
      <w:r>
        <w:tab/>
        <w:t>33°55.45S</w:t>
      </w:r>
      <w:r>
        <w:tab/>
        <w:t>137°25.98E</w:t>
      </w:r>
    </w:p>
    <w:p w14:paraId="4C041A8F" w14:textId="77777777" w:rsidR="00A954A2" w:rsidRDefault="00A954A2" w:rsidP="00BA29BB">
      <w:pPr>
        <w:pStyle w:val="GG-body"/>
        <w:spacing w:after="20"/>
        <w:ind w:left="505"/>
      </w:pPr>
      <w:r>
        <w:t>4.</w:t>
      </w:r>
      <w:r>
        <w:tab/>
      </w:r>
      <w:r>
        <w:tab/>
        <w:t>33°54.51S</w:t>
      </w:r>
      <w:r>
        <w:tab/>
        <w:t>137°23.55E</w:t>
      </w:r>
    </w:p>
    <w:p w14:paraId="547BC5ED" w14:textId="77777777" w:rsidR="00A954A2" w:rsidRDefault="00A954A2" w:rsidP="00BA29BB">
      <w:pPr>
        <w:pStyle w:val="GG-body"/>
        <w:spacing w:after="20"/>
        <w:ind w:left="505"/>
      </w:pPr>
      <w:r>
        <w:t>5.</w:t>
      </w:r>
      <w:r>
        <w:tab/>
      </w:r>
      <w:r>
        <w:tab/>
        <w:t>33°52.98S</w:t>
      </w:r>
      <w:r>
        <w:tab/>
        <w:t>137°24.78E</w:t>
      </w:r>
    </w:p>
    <w:p w14:paraId="2B64F71B" w14:textId="77777777" w:rsidR="00A954A2" w:rsidRDefault="00A954A2" w:rsidP="00A954A2">
      <w:pPr>
        <w:pStyle w:val="GG-body"/>
        <w:ind w:left="502"/>
      </w:pPr>
      <w:r>
        <w:t>6.</w:t>
      </w:r>
      <w:r>
        <w:tab/>
      </w:r>
      <w:r>
        <w:tab/>
        <w:t>33°50.00S</w:t>
      </w:r>
      <w:r>
        <w:tab/>
        <w:t>137°21.00E</w:t>
      </w:r>
    </w:p>
    <w:p w14:paraId="5B6890C3" w14:textId="77777777" w:rsidR="00A954A2" w:rsidRDefault="00A954A2" w:rsidP="00A954A2">
      <w:pPr>
        <w:pStyle w:val="GG-body"/>
        <w:ind w:left="502"/>
      </w:pPr>
      <w:r>
        <w:t>Then back to point 1</w:t>
      </w:r>
    </w:p>
    <w:p w14:paraId="55866D65" w14:textId="77777777" w:rsidR="00A954A2" w:rsidRDefault="00A954A2" w:rsidP="00A954A2">
      <w:pPr>
        <w:pStyle w:val="GG-body"/>
        <w:ind w:left="502"/>
      </w:pPr>
      <w:r>
        <w:t>Points 1-2, 3-4 and 5-6 are designated east-west lines.</w:t>
      </w:r>
    </w:p>
    <w:p w14:paraId="211F8C64" w14:textId="77777777" w:rsidR="00A954A2" w:rsidRDefault="00A954A2" w:rsidP="00BB1FDC">
      <w:pPr>
        <w:pStyle w:val="GG-body"/>
        <w:numPr>
          <w:ilvl w:val="0"/>
          <w:numId w:val="4"/>
        </w:numPr>
      </w:pPr>
      <w:r>
        <w:t>Except the Southern closure area, which is defined as the waters contained within the following index points:</w:t>
      </w:r>
    </w:p>
    <w:p w14:paraId="5259A3DB" w14:textId="77777777" w:rsidR="00A954A2" w:rsidRDefault="00A954A2" w:rsidP="00BA29BB">
      <w:pPr>
        <w:pStyle w:val="GG-body"/>
        <w:spacing w:after="20"/>
        <w:ind w:left="505"/>
      </w:pPr>
      <w:r>
        <w:t>1.</w:t>
      </w:r>
      <w:r>
        <w:tab/>
      </w:r>
      <w:r>
        <w:tab/>
        <w:t>33°41.70S</w:t>
      </w:r>
      <w:r>
        <w:tab/>
        <w:t>137°05.60E West Shore</w:t>
      </w:r>
    </w:p>
    <w:p w14:paraId="53EFE5FE" w14:textId="77777777" w:rsidR="00A954A2" w:rsidRDefault="00A954A2" w:rsidP="00BA29BB">
      <w:pPr>
        <w:pStyle w:val="GG-body"/>
        <w:spacing w:after="20"/>
        <w:ind w:left="505"/>
      </w:pPr>
      <w:r>
        <w:t>2.</w:t>
      </w:r>
      <w:r>
        <w:tab/>
      </w:r>
      <w:r>
        <w:tab/>
        <w:t>33°52.20S</w:t>
      </w:r>
      <w:r>
        <w:tab/>
        <w:t>137°14.60E</w:t>
      </w:r>
    </w:p>
    <w:p w14:paraId="35572E85" w14:textId="77777777" w:rsidR="00A954A2" w:rsidRDefault="00A954A2" w:rsidP="00BA29BB">
      <w:pPr>
        <w:pStyle w:val="GG-body"/>
        <w:spacing w:after="20"/>
        <w:ind w:left="505"/>
      </w:pPr>
      <w:r>
        <w:t>3.</w:t>
      </w:r>
      <w:r>
        <w:tab/>
      </w:r>
      <w:r>
        <w:tab/>
        <w:t>33°53.36S</w:t>
      </w:r>
      <w:r>
        <w:tab/>
        <w:t>137°12.43E</w:t>
      </w:r>
    </w:p>
    <w:p w14:paraId="6CA077B6" w14:textId="77777777" w:rsidR="00A954A2" w:rsidRDefault="00A954A2" w:rsidP="00BA29BB">
      <w:pPr>
        <w:pStyle w:val="GG-body"/>
        <w:spacing w:after="20"/>
        <w:ind w:left="505"/>
      </w:pPr>
      <w:r>
        <w:t>4.</w:t>
      </w:r>
      <w:r>
        <w:tab/>
      </w:r>
      <w:r>
        <w:tab/>
        <w:t>33°57.66S</w:t>
      </w:r>
      <w:r>
        <w:tab/>
        <w:t>137°15.12E</w:t>
      </w:r>
    </w:p>
    <w:p w14:paraId="631D6153" w14:textId="77777777" w:rsidR="00A954A2" w:rsidRDefault="00A954A2" w:rsidP="00BA29BB">
      <w:pPr>
        <w:pStyle w:val="GG-body"/>
        <w:spacing w:after="20"/>
        <w:ind w:left="505"/>
      </w:pPr>
      <w:r>
        <w:t>5.</w:t>
      </w:r>
      <w:r>
        <w:tab/>
      </w:r>
      <w:r>
        <w:tab/>
        <w:t>34°14.20S</w:t>
      </w:r>
      <w:r>
        <w:tab/>
        <w:t>136°59.00E</w:t>
      </w:r>
    </w:p>
    <w:p w14:paraId="792B8FAE" w14:textId="77777777" w:rsidR="00A954A2" w:rsidRDefault="00A954A2" w:rsidP="00BA29BB">
      <w:pPr>
        <w:pStyle w:val="GG-body"/>
        <w:spacing w:after="20"/>
        <w:ind w:left="505"/>
      </w:pPr>
      <w:r>
        <w:t>6.</w:t>
      </w:r>
      <w:r>
        <w:tab/>
      </w:r>
      <w:r>
        <w:tab/>
        <w:t>34°35.30S</w:t>
      </w:r>
      <w:r>
        <w:tab/>
        <w:t>136°59.00E</w:t>
      </w:r>
    </w:p>
    <w:p w14:paraId="173400F2" w14:textId="77777777" w:rsidR="00A954A2" w:rsidRDefault="00A954A2" w:rsidP="00BA29BB">
      <w:pPr>
        <w:pStyle w:val="GG-body"/>
        <w:spacing w:after="20"/>
        <w:ind w:left="505"/>
      </w:pPr>
      <w:r>
        <w:t>7.</w:t>
      </w:r>
      <w:r>
        <w:tab/>
      </w:r>
      <w:r>
        <w:tab/>
        <w:t>34°35.30S</w:t>
      </w:r>
      <w:r>
        <w:tab/>
        <w:t>136°33.00E</w:t>
      </w:r>
    </w:p>
    <w:p w14:paraId="41150BC5" w14:textId="77777777" w:rsidR="00A954A2" w:rsidRDefault="00A954A2" w:rsidP="00BA29BB">
      <w:pPr>
        <w:pStyle w:val="GG-body"/>
        <w:spacing w:after="20"/>
        <w:ind w:left="505"/>
      </w:pPr>
      <w:r>
        <w:t>8.</w:t>
      </w:r>
      <w:r>
        <w:tab/>
      </w:r>
      <w:r>
        <w:tab/>
        <w:t>34°06.10S</w:t>
      </w:r>
      <w:r>
        <w:tab/>
        <w:t>136°47.00E</w:t>
      </w:r>
    </w:p>
    <w:p w14:paraId="5F7165D2" w14:textId="77777777" w:rsidR="00A954A2" w:rsidRDefault="00A954A2" w:rsidP="00BA29BB">
      <w:pPr>
        <w:pStyle w:val="GG-body"/>
        <w:spacing w:after="20"/>
        <w:ind w:left="505"/>
      </w:pPr>
      <w:r>
        <w:t>9.</w:t>
      </w:r>
      <w:r>
        <w:tab/>
      </w:r>
      <w:r>
        <w:tab/>
        <w:t>34°04.11S</w:t>
      </w:r>
      <w:r>
        <w:tab/>
        <w:t>136°44.86E</w:t>
      </w:r>
    </w:p>
    <w:p w14:paraId="1C5C20A7" w14:textId="77777777" w:rsidR="00A954A2" w:rsidRDefault="00A954A2" w:rsidP="00BA29BB">
      <w:pPr>
        <w:pStyle w:val="GG-body"/>
        <w:spacing w:after="20"/>
        <w:ind w:left="505"/>
      </w:pPr>
      <w:r>
        <w:t>10.</w:t>
      </w:r>
      <w:r>
        <w:tab/>
        <w:t>34°02.70S</w:t>
      </w:r>
      <w:r>
        <w:tab/>
        <w:t>136°47.64E</w:t>
      </w:r>
    </w:p>
    <w:p w14:paraId="155D67B5" w14:textId="77777777" w:rsidR="00A954A2" w:rsidRDefault="00A954A2" w:rsidP="00BA29BB">
      <w:pPr>
        <w:pStyle w:val="GG-body"/>
        <w:spacing w:after="20"/>
        <w:ind w:left="505"/>
      </w:pPr>
      <w:r>
        <w:t>11.</w:t>
      </w:r>
      <w:r>
        <w:tab/>
        <w:t>34°00.00S</w:t>
      </w:r>
      <w:r>
        <w:tab/>
        <w:t>136°44.47E</w:t>
      </w:r>
    </w:p>
    <w:p w14:paraId="3B6057B5" w14:textId="77777777" w:rsidR="00A954A2" w:rsidRDefault="00A954A2" w:rsidP="00BA29BB">
      <w:pPr>
        <w:pStyle w:val="GG-body"/>
        <w:spacing w:after="20"/>
        <w:ind w:left="505"/>
      </w:pPr>
      <w:r>
        <w:t>12.</w:t>
      </w:r>
      <w:r>
        <w:tab/>
        <w:t>33°58.70S</w:t>
      </w:r>
      <w:r>
        <w:tab/>
        <w:t>136°46.76E</w:t>
      </w:r>
    </w:p>
    <w:p w14:paraId="7A118322" w14:textId="77777777" w:rsidR="00A954A2" w:rsidRDefault="00A954A2" w:rsidP="00A954A2">
      <w:pPr>
        <w:pStyle w:val="GG-body"/>
        <w:ind w:left="502"/>
      </w:pPr>
      <w:r>
        <w:t>13.</w:t>
      </w:r>
      <w:r>
        <w:tab/>
        <w:t>33°52.00S</w:t>
      </w:r>
      <w:r>
        <w:tab/>
        <w:t>136°40.75E West Shore</w:t>
      </w:r>
    </w:p>
    <w:p w14:paraId="0CE09B07" w14:textId="77777777" w:rsidR="00A954A2" w:rsidRDefault="00A954A2" w:rsidP="00A954A2">
      <w:pPr>
        <w:pStyle w:val="GG-body"/>
        <w:ind w:left="502"/>
      </w:pPr>
      <w:r>
        <w:t>Points 1-2, 3-4, 6-7, 8-9, 10-11 and 12-13 are designated east-west lines.</w:t>
      </w:r>
    </w:p>
    <w:p w14:paraId="1FA80FC5" w14:textId="77777777" w:rsidR="00A954A2" w:rsidRDefault="00A954A2" w:rsidP="00BB1FDC">
      <w:pPr>
        <w:pStyle w:val="GG-body"/>
        <w:numPr>
          <w:ilvl w:val="0"/>
          <w:numId w:val="4"/>
        </w:numPr>
      </w:pPr>
      <w:r>
        <w:t>Except the Shoalwater Southern Calamari closure area 1, which is defined as the waters contained within the following closure index points:</w:t>
      </w:r>
    </w:p>
    <w:p w14:paraId="0D71C333" w14:textId="77777777" w:rsidR="00A954A2" w:rsidRDefault="00A954A2" w:rsidP="00BA29BB">
      <w:pPr>
        <w:pStyle w:val="GG-body"/>
        <w:spacing w:after="20"/>
        <w:ind w:left="505"/>
      </w:pPr>
      <w:r>
        <w:t>1.</w:t>
      </w:r>
      <w:r>
        <w:tab/>
      </w:r>
      <w:r>
        <w:tab/>
        <w:t>33°40.89S</w:t>
      </w:r>
      <w:r>
        <w:tab/>
        <w:t>137°24.92E</w:t>
      </w:r>
    </w:p>
    <w:p w14:paraId="605A2BB4" w14:textId="77777777" w:rsidR="00A954A2" w:rsidRDefault="00A954A2" w:rsidP="00BA29BB">
      <w:pPr>
        <w:pStyle w:val="GG-body"/>
        <w:spacing w:after="20"/>
        <w:ind w:left="505"/>
      </w:pPr>
      <w:r>
        <w:t>2.</w:t>
      </w:r>
      <w:r>
        <w:tab/>
      </w:r>
      <w:r>
        <w:tab/>
        <w:t>33°41.01S</w:t>
      </w:r>
      <w:r>
        <w:tab/>
        <w:t>137°25.25E</w:t>
      </w:r>
    </w:p>
    <w:p w14:paraId="7E4B90B9" w14:textId="77777777" w:rsidR="00A954A2" w:rsidRDefault="00A954A2" w:rsidP="00BA29BB">
      <w:pPr>
        <w:pStyle w:val="GG-body"/>
        <w:spacing w:after="20"/>
        <w:ind w:left="505"/>
      </w:pPr>
      <w:r>
        <w:t>3.</w:t>
      </w:r>
      <w:r>
        <w:tab/>
      </w:r>
      <w:r>
        <w:tab/>
        <w:t>33°44.00S</w:t>
      </w:r>
      <w:r>
        <w:tab/>
        <w:t>137°23.28E</w:t>
      </w:r>
    </w:p>
    <w:p w14:paraId="33FBFE79" w14:textId="77777777" w:rsidR="00A954A2" w:rsidRDefault="00A954A2" w:rsidP="00A954A2">
      <w:pPr>
        <w:pStyle w:val="GG-body"/>
        <w:ind w:left="502"/>
      </w:pPr>
      <w:r>
        <w:t>4.</w:t>
      </w:r>
      <w:r>
        <w:tab/>
      </w:r>
      <w:r>
        <w:tab/>
        <w:t>33°43.82S</w:t>
      </w:r>
      <w:r>
        <w:tab/>
        <w:t>137°22.87E</w:t>
      </w:r>
    </w:p>
    <w:p w14:paraId="655E25C5" w14:textId="77777777" w:rsidR="00A954A2" w:rsidRDefault="00A954A2" w:rsidP="00A954A2">
      <w:pPr>
        <w:pStyle w:val="GG-body"/>
        <w:ind w:left="502"/>
      </w:pPr>
      <w:r>
        <w:t>Then back to point 1</w:t>
      </w:r>
    </w:p>
    <w:p w14:paraId="67DBF126" w14:textId="77777777" w:rsidR="00A954A2" w:rsidRDefault="00A954A2" w:rsidP="00A954A2">
      <w:pPr>
        <w:pStyle w:val="GG-body"/>
        <w:ind w:left="502"/>
      </w:pPr>
      <w:r>
        <w:t>Points 1-2 and 3-4 are designated east-west lines.</w:t>
      </w:r>
    </w:p>
    <w:p w14:paraId="7BBF1EEF" w14:textId="77777777" w:rsidR="00A954A2" w:rsidRPr="00C46FC7" w:rsidRDefault="00A954A2" w:rsidP="00BB1FDC">
      <w:pPr>
        <w:pStyle w:val="GG-body"/>
        <w:numPr>
          <w:ilvl w:val="0"/>
          <w:numId w:val="4"/>
        </w:numPr>
        <w:rPr>
          <w:spacing w:val="-4"/>
        </w:rPr>
      </w:pPr>
      <w:r w:rsidRPr="00C46FC7">
        <w:rPr>
          <w:spacing w:val="-4"/>
        </w:rPr>
        <w:t>Except the Shoalwater Southern Calamari closure area 2, which is defined as the waters contained within the following closure index points:</w:t>
      </w:r>
    </w:p>
    <w:p w14:paraId="6E12B8BF" w14:textId="77777777" w:rsidR="00A954A2" w:rsidRDefault="00A954A2" w:rsidP="00BA29BB">
      <w:pPr>
        <w:pStyle w:val="GG-body"/>
        <w:spacing w:after="20"/>
        <w:ind w:left="505"/>
      </w:pPr>
      <w:r>
        <w:t>1.</w:t>
      </w:r>
      <w:r>
        <w:tab/>
      </w:r>
      <w:r>
        <w:tab/>
        <w:t>33°47.18S</w:t>
      </w:r>
      <w:r>
        <w:tab/>
        <w:t>137°17.03E</w:t>
      </w:r>
    </w:p>
    <w:p w14:paraId="5F467663" w14:textId="77777777" w:rsidR="00A954A2" w:rsidRDefault="00A954A2" w:rsidP="00BA29BB">
      <w:pPr>
        <w:pStyle w:val="GG-body"/>
        <w:spacing w:after="20"/>
        <w:ind w:left="505"/>
      </w:pPr>
      <w:r>
        <w:t>2.</w:t>
      </w:r>
      <w:r>
        <w:tab/>
      </w:r>
      <w:r>
        <w:tab/>
        <w:t>33°47.78S</w:t>
      </w:r>
      <w:r>
        <w:tab/>
        <w:t>137°17.44E</w:t>
      </w:r>
    </w:p>
    <w:p w14:paraId="2D38AFAC" w14:textId="77777777" w:rsidR="00A954A2" w:rsidRDefault="00A954A2" w:rsidP="00BA29BB">
      <w:pPr>
        <w:pStyle w:val="GG-body"/>
        <w:spacing w:after="20"/>
        <w:ind w:left="505"/>
      </w:pPr>
      <w:r>
        <w:t>3.</w:t>
      </w:r>
      <w:r>
        <w:tab/>
      </w:r>
      <w:r>
        <w:tab/>
        <w:t>33°49.85S</w:t>
      </w:r>
      <w:r>
        <w:tab/>
        <w:t>137°12.88E</w:t>
      </w:r>
    </w:p>
    <w:p w14:paraId="72B82F0D" w14:textId="77777777" w:rsidR="00A954A2" w:rsidRDefault="00A954A2" w:rsidP="00A954A2">
      <w:pPr>
        <w:pStyle w:val="GG-body"/>
        <w:ind w:left="502"/>
      </w:pPr>
      <w:r>
        <w:t>4.</w:t>
      </w:r>
      <w:r>
        <w:tab/>
      </w:r>
      <w:r>
        <w:tab/>
        <w:t>33°49.06S</w:t>
      </w:r>
      <w:r>
        <w:tab/>
        <w:t>137°12.37E</w:t>
      </w:r>
    </w:p>
    <w:p w14:paraId="1EF1F033" w14:textId="77777777" w:rsidR="00A954A2" w:rsidRDefault="00A954A2" w:rsidP="00A954A2">
      <w:pPr>
        <w:pStyle w:val="GG-body"/>
        <w:ind w:left="502"/>
      </w:pPr>
      <w:r>
        <w:t>Then back to point 1</w:t>
      </w:r>
    </w:p>
    <w:p w14:paraId="42988C59" w14:textId="77777777" w:rsidR="00A954A2" w:rsidRDefault="00A954A2" w:rsidP="00A954A2">
      <w:pPr>
        <w:pStyle w:val="GG-body"/>
        <w:ind w:left="502"/>
      </w:pPr>
      <w:r>
        <w:t>Points 1-2 and 3-4 are designated east-west lines.</w:t>
      </w:r>
    </w:p>
    <w:p w14:paraId="714D1888" w14:textId="77777777" w:rsidR="00A954A2" w:rsidRDefault="00A954A2" w:rsidP="00BB1FDC">
      <w:pPr>
        <w:pStyle w:val="GG-body"/>
        <w:numPr>
          <w:ilvl w:val="0"/>
          <w:numId w:val="4"/>
        </w:numPr>
      </w:pPr>
      <w:r>
        <w:t xml:space="preserve">Except the </w:t>
      </w:r>
      <w:proofErr w:type="spellStart"/>
      <w:r>
        <w:t>Wardang</w:t>
      </w:r>
      <w:proofErr w:type="spellEnd"/>
      <w:r>
        <w:t xml:space="preserve"> closure area, which is defined as the waters contained within the following index points:</w:t>
      </w:r>
    </w:p>
    <w:p w14:paraId="35B31052" w14:textId="77777777" w:rsidR="00A954A2" w:rsidRDefault="00A954A2" w:rsidP="00765044">
      <w:pPr>
        <w:pStyle w:val="GG-body"/>
        <w:spacing w:after="20"/>
        <w:ind w:left="505"/>
      </w:pPr>
      <w:r>
        <w:t>1.</w:t>
      </w:r>
      <w:r>
        <w:tab/>
      </w:r>
      <w:r>
        <w:tab/>
        <w:t>34°10.00S</w:t>
      </w:r>
      <w:r>
        <w:tab/>
        <w:t>137°28.00E</w:t>
      </w:r>
    </w:p>
    <w:p w14:paraId="3185D775" w14:textId="77777777" w:rsidR="00A954A2" w:rsidRDefault="00A954A2" w:rsidP="00765044">
      <w:pPr>
        <w:pStyle w:val="GG-body"/>
        <w:spacing w:after="20"/>
        <w:ind w:left="505"/>
      </w:pPr>
      <w:r>
        <w:t>2.</w:t>
      </w:r>
      <w:r>
        <w:tab/>
      </w:r>
      <w:r>
        <w:tab/>
        <w:t>34°21.00S</w:t>
      </w:r>
      <w:r>
        <w:tab/>
        <w:t>137°12.00E</w:t>
      </w:r>
    </w:p>
    <w:p w14:paraId="76A769C9" w14:textId="77777777" w:rsidR="00A954A2" w:rsidRDefault="00A954A2" w:rsidP="00765044">
      <w:pPr>
        <w:pStyle w:val="GG-body"/>
        <w:spacing w:after="20"/>
        <w:ind w:left="505"/>
      </w:pPr>
      <w:r>
        <w:t>3.</w:t>
      </w:r>
      <w:r>
        <w:tab/>
      </w:r>
      <w:r>
        <w:tab/>
        <w:t>34°45.00S</w:t>
      </w:r>
      <w:r>
        <w:tab/>
        <w:t>137°15.00E</w:t>
      </w:r>
    </w:p>
    <w:p w14:paraId="0F922C66" w14:textId="77777777" w:rsidR="00A954A2" w:rsidRDefault="00A954A2" w:rsidP="00765044">
      <w:pPr>
        <w:pStyle w:val="GG-body"/>
        <w:spacing w:after="20"/>
        <w:ind w:left="505"/>
      </w:pPr>
      <w:r>
        <w:t>4.</w:t>
      </w:r>
      <w:r>
        <w:tab/>
      </w:r>
      <w:r>
        <w:tab/>
        <w:t>34°48.53S</w:t>
      </w:r>
      <w:r>
        <w:tab/>
        <w:t>137°09.45E</w:t>
      </w:r>
    </w:p>
    <w:p w14:paraId="75BDF994" w14:textId="77777777" w:rsidR="00A954A2" w:rsidRDefault="00A954A2" w:rsidP="00765044">
      <w:pPr>
        <w:pStyle w:val="GG-body"/>
        <w:spacing w:after="20"/>
        <w:ind w:left="505"/>
      </w:pPr>
      <w:r>
        <w:t>5.</w:t>
      </w:r>
      <w:r>
        <w:tab/>
      </w:r>
      <w:r>
        <w:tab/>
        <w:t>34°48.53S</w:t>
      </w:r>
      <w:r>
        <w:tab/>
        <w:t>137°06.00E</w:t>
      </w:r>
    </w:p>
    <w:p w14:paraId="141C8945" w14:textId="77777777" w:rsidR="00A954A2" w:rsidRDefault="00A954A2" w:rsidP="00765044">
      <w:pPr>
        <w:pStyle w:val="GG-body"/>
        <w:spacing w:after="20"/>
        <w:ind w:left="505"/>
      </w:pPr>
      <w:r>
        <w:t>6.</w:t>
      </w:r>
      <w:r>
        <w:tab/>
      </w:r>
      <w:r>
        <w:tab/>
        <w:t>34°50.75S</w:t>
      </w:r>
      <w:r>
        <w:tab/>
        <w:t>137°06.00E</w:t>
      </w:r>
    </w:p>
    <w:p w14:paraId="25CAE220" w14:textId="77777777" w:rsidR="00A954A2" w:rsidRDefault="00A954A2" w:rsidP="00A954A2">
      <w:pPr>
        <w:pStyle w:val="GG-body"/>
        <w:ind w:left="502"/>
      </w:pPr>
      <w:r>
        <w:t>7.</w:t>
      </w:r>
      <w:r>
        <w:tab/>
      </w:r>
      <w:r>
        <w:tab/>
        <w:t>34°54.00S</w:t>
      </w:r>
      <w:r>
        <w:tab/>
        <w:t>137°01.00E</w:t>
      </w:r>
    </w:p>
    <w:p w14:paraId="7351B918" w14:textId="77777777" w:rsidR="00A954A2" w:rsidRDefault="00A954A2" w:rsidP="00BB1FDC">
      <w:pPr>
        <w:pStyle w:val="GG-body"/>
        <w:numPr>
          <w:ilvl w:val="0"/>
          <w:numId w:val="4"/>
        </w:numPr>
      </w:pPr>
      <w:r>
        <w:t>Except the Corny closure area, which is defined as the waters contained within following closure index points:</w:t>
      </w:r>
    </w:p>
    <w:p w14:paraId="2136B4E6" w14:textId="77777777" w:rsidR="00A954A2" w:rsidRDefault="00A954A2" w:rsidP="00765044">
      <w:pPr>
        <w:pStyle w:val="GG-body"/>
        <w:spacing w:after="20"/>
        <w:ind w:left="505"/>
      </w:pPr>
      <w:r>
        <w:t>1.</w:t>
      </w:r>
      <w:r>
        <w:tab/>
      </w:r>
      <w:r>
        <w:tab/>
        <w:t>34°27.00S</w:t>
      </w:r>
      <w:r>
        <w:tab/>
        <w:t>136°53.00E</w:t>
      </w:r>
    </w:p>
    <w:p w14:paraId="4AC693AD" w14:textId="77777777" w:rsidR="00A954A2" w:rsidRDefault="00A954A2" w:rsidP="00765044">
      <w:pPr>
        <w:pStyle w:val="GG-body"/>
        <w:spacing w:after="20"/>
        <w:ind w:left="505"/>
      </w:pPr>
      <w:r>
        <w:t>2.</w:t>
      </w:r>
      <w:r>
        <w:tab/>
      </w:r>
      <w:r>
        <w:tab/>
        <w:t>34°27.00S</w:t>
      </w:r>
      <w:r>
        <w:tab/>
        <w:t>137°02.00E</w:t>
      </w:r>
    </w:p>
    <w:p w14:paraId="3F1C2F8F" w14:textId="77777777" w:rsidR="00A954A2" w:rsidRDefault="00A954A2" w:rsidP="00765044">
      <w:pPr>
        <w:pStyle w:val="GG-body"/>
        <w:spacing w:after="20"/>
        <w:ind w:left="505"/>
      </w:pPr>
      <w:r>
        <w:t>3.</w:t>
      </w:r>
      <w:r>
        <w:tab/>
      </w:r>
      <w:r>
        <w:tab/>
        <w:t>34°35.00S</w:t>
      </w:r>
      <w:r>
        <w:tab/>
        <w:t>136°56.00E</w:t>
      </w:r>
    </w:p>
    <w:p w14:paraId="37596761" w14:textId="77777777" w:rsidR="00A954A2" w:rsidRDefault="00A954A2" w:rsidP="00765044">
      <w:pPr>
        <w:pStyle w:val="GG-body"/>
        <w:spacing w:after="20"/>
        <w:ind w:left="505"/>
      </w:pPr>
      <w:r>
        <w:t>4.</w:t>
      </w:r>
      <w:r>
        <w:tab/>
      </w:r>
      <w:r>
        <w:tab/>
        <w:t>34°48.60S</w:t>
      </w:r>
      <w:r>
        <w:tab/>
        <w:t>136°52.00E</w:t>
      </w:r>
    </w:p>
    <w:p w14:paraId="7BDFB353" w14:textId="77777777" w:rsidR="00A954A2" w:rsidRDefault="00A954A2" w:rsidP="00765044">
      <w:pPr>
        <w:pStyle w:val="GG-body"/>
        <w:spacing w:after="20"/>
        <w:ind w:left="505"/>
      </w:pPr>
      <w:r>
        <w:t>5.</w:t>
      </w:r>
      <w:r>
        <w:tab/>
      </w:r>
      <w:r>
        <w:tab/>
        <w:t>34°54.00S</w:t>
      </w:r>
      <w:r>
        <w:tab/>
        <w:t>136°52.00E</w:t>
      </w:r>
    </w:p>
    <w:p w14:paraId="4FEF751B" w14:textId="77777777" w:rsidR="00A954A2" w:rsidRDefault="00A954A2" w:rsidP="00765044">
      <w:pPr>
        <w:pStyle w:val="GG-body"/>
        <w:spacing w:after="20"/>
        <w:ind w:left="505"/>
      </w:pPr>
      <w:r>
        <w:t>6.</w:t>
      </w:r>
      <w:r>
        <w:tab/>
      </w:r>
      <w:r>
        <w:tab/>
        <w:t>34°54.00S</w:t>
      </w:r>
      <w:r>
        <w:tab/>
        <w:t>136°48.50E</w:t>
      </w:r>
    </w:p>
    <w:p w14:paraId="306C73B0" w14:textId="77777777" w:rsidR="00A954A2" w:rsidRDefault="00A954A2" w:rsidP="00765044">
      <w:pPr>
        <w:pStyle w:val="GG-body"/>
        <w:spacing w:after="20"/>
        <w:ind w:left="505"/>
      </w:pPr>
      <w:r>
        <w:t>7.</w:t>
      </w:r>
      <w:r>
        <w:tab/>
      </w:r>
      <w:r>
        <w:tab/>
        <w:t>34°49.50S</w:t>
      </w:r>
      <w:r>
        <w:tab/>
        <w:t>136°48.50E</w:t>
      </w:r>
    </w:p>
    <w:p w14:paraId="4B9EE979" w14:textId="77777777" w:rsidR="00A954A2" w:rsidRDefault="00A954A2" w:rsidP="00765044">
      <w:pPr>
        <w:pStyle w:val="GG-body"/>
        <w:spacing w:after="20"/>
        <w:ind w:left="505"/>
      </w:pPr>
      <w:r>
        <w:t>8.</w:t>
      </w:r>
      <w:r>
        <w:tab/>
      </w:r>
      <w:r>
        <w:tab/>
        <w:t>34°49.50S</w:t>
      </w:r>
      <w:r>
        <w:tab/>
        <w:t>136°40.50E</w:t>
      </w:r>
    </w:p>
    <w:p w14:paraId="2A6FAC30" w14:textId="77777777" w:rsidR="00A954A2" w:rsidRDefault="00A954A2" w:rsidP="00A954A2">
      <w:pPr>
        <w:pStyle w:val="GG-body"/>
        <w:ind w:left="502"/>
      </w:pPr>
      <w:r>
        <w:t>9.</w:t>
      </w:r>
      <w:r>
        <w:tab/>
      </w:r>
      <w:r>
        <w:tab/>
        <w:t>34°39.50S</w:t>
      </w:r>
      <w:r>
        <w:tab/>
        <w:t>136°40.50E</w:t>
      </w:r>
    </w:p>
    <w:p w14:paraId="192D7020" w14:textId="77777777" w:rsidR="00A954A2" w:rsidRDefault="00A954A2" w:rsidP="00A954A2">
      <w:pPr>
        <w:pStyle w:val="GG-body"/>
        <w:ind w:left="502"/>
      </w:pPr>
      <w:r>
        <w:t>Then back to point 1</w:t>
      </w:r>
    </w:p>
    <w:p w14:paraId="7F33486C" w14:textId="77777777" w:rsidR="00A954A2" w:rsidRDefault="00A954A2" w:rsidP="00BB1FDC">
      <w:pPr>
        <w:pStyle w:val="GG-body"/>
        <w:numPr>
          <w:ilvl w:val="0"/>
          <w:numId w:val="4"/>
        </w:numPr>
      </w:pPr>
      <w:r>
        <w:t>Except the Illusions Snapper closure area, which is defined as the waters contained within the following closure index points:</w:t>
      </w:r>
    </w:p>
    <w:p w14:paraId="6D6E5E67" w14:textId="77777777" w:rsidR="00A954A2" w:rsidRDefault="00A954A2" w:rsidP="00765044">
      <w:pPr>
        <w:pStyle w:val="GG-body"/>
        <w:spacing w:after="20"/>
        <w:ind w:left="505"/>
      </w:pPr>
      <w:r>
        <w:t>1.</w:t>
      </w:r>
      <w:r>
        <w:tab/>
      </w:r>
      <w:r>
        <w:tab/>
        <w:t>33°28.80S</w:t>
      </w:r>
      <w:r>
        <w:tab/>
        <w:t>137°32.20E</w:t>
      </w:r>
    </w:p>
    <w:p w14:paraId="3E288955" w14:textId="77777777" w:rsidR="00A954A2" w:rsidRDefault="00A954A2" w:rsidP="00765044">
      <w:pPr>
        <w:pStyle w:val="GG-body"/>
        <w:spacing w:after="20"/>
        <w:ind w:left="505"/>
      </w:pPr>
      <w:r>
        <w:t>2.</w:t>
      </w:r>
      <w:r>
        <w:tab/>
      </w:r>
      <w:r>
        <w:tab/>
        <w:t>33°28.30S</w:t>
      </w:r>
      <w:r>
        <w:tab/>
        <w:t>137°33.20E</w:t>
      </w:r>
    </w:p>
    <w:p w14:paraId="34295BB8" w14:textId="77777777" w:rsidR="00A954A2" w:rsidRDefault="00A954A2" w:rsidP="00765044">
      <w:pPr>
        <w:pStyle w:val="GG-body"/>
        <w:spacing w:after="20"/>
        <w:ind w:left="505"/>
      </w:pPr>
      <w:r>
        <w:t>3.</w:t>
      </w:r>
      <w:r>
        <w:tab/>
      </w:r>
      <w:r>
        <w:tab/>
        <w:t>33°28.85S</w:t>
      </w:r>
      <w:r>
        <w:tab/>
        <w:t>137°33.50E</w:t>
      </w:r>
    </w:p>
    <w:p w14:paraId="31B07384" w14:textId="77777777" w:rsidR="00A954A2" w:rsidRDefault="00A954A2" w:rsidP="00A954A2">
      <w:pPr>
        <w:pStyle w:val="GG-body"/>
        <w:ind w:left="502"/>
      </w:pPr>
      <w:r>
        <w:t>4.</w:t>
      </w:r>
      <w:r>
        <w:tab/>
      </w:r>
      <w:r>
        <w:tab/>
        <w:t>33°29.40S</w:t>
      </w:r>
      <w:r>
        <w:tab/>
        <w:t>137°32.50E</w:t>
      </w:r>
    </w:p>
    <w:p w14:paraId="594C6857" w14:textId="77777777" w:rsidR="00A954A2" w:rsidRDefault="00A954A2" w:rsidP="00A954A2">
      <w:pPr>
        <w:pStyle w:val="GG-body"/>
        <w:ind w:left="502"/>
      </w:pPr>
      <w:r>
        <w:t>Then back to point 1</w:t>
      </w:r>
    </w:p>
    <w:p w14:paraId="634BC631" w14:textId="77777777" w:rsidR="00A954A2" w:rsidRDefault="00A954A2" w:rsidP="00BB1FDC">
      <w:pPr>
        <w:pStyle w:val="GG-body"/>
        <w:numPr>
          <w:ilvl w:val="0"/>
          <w:numId w:val="4"/>
        </w:numPr>
      </w:pPr>
      <w:r>
        <w:t>Except the Jurassic Park Snapper closure area, which is defined as the waters contained within the following closure index points:</w:t>
      </w:r>
    </w:p>
    <w:p w14:paraId="6CFF37EA" w14:textId="77777777" w:rsidR="00A954A2" w:rsidRDefault="00A954A2" w:rsidP="009F0619">
      <w:pPr>
        <w:pStyle w:val="GG-body"/>
        <w:spacing w:after="40"/>
        <w:ind w:left="505"/>
      </w:pPr>
      <w:r>
        <w:t>1.</w:t>
      </w:r>
      <w:r>
        <w:tab/>
      </w:r>
      <w:r>
        <w:tab/>
        <w:t>33°54.90S</w:t>
      </w:r>
      <w:r>
        <w:tab/>
        <w:t>137°17.60E</w:t>
      </w:r>
    </w:p>
    <w:p w14:paraId="1610FE5A" w14:textId="77777777" w:rsidR="00A954A2" w:rsidRDefault="00A954A2" w:rsidP="009F0619">
      <w:pPr>
        <w:pStyle w:val="GG-body"/>
        <w:spacing w:after="40"/>
        <w:ind w:left="505"/>
      </w:pPr>
      <w:r>
        <w:t>2.</w:t>
      </w:r>
      <w:r>
        <w:tab/>
      </w:r>
      <w:r>
        <w:tab/>
        <w:t>33°54.40S</w:t>
      </w:r>
      <w:r>
        <w:tab/>
        <w:t>137°19.40E</w:t>
      </w:r>
    </w:p>
    <w:p w14:paraId="24FA7D5E" w14:textId="77777777" w:rsidR="00A954A2" w:rsidRDefault="00A954A2" w:rsidP="009F0619">
      <w:pPr>
        <w:pStyle w:val="GG-body"/>
        <w:spacing w:after="40"/>
        <w:ind w:left="505"/>
      </w:pPr>
      <w:r>
        <w:lastRenderedPageBreak/>
        <w:t>3.</w:t>
      </w:r>
      <w:r>
        <w:tab/>
      </w:r>
      <w:r>
        <w:tab/>
        <w:t>33°54.70S</w:t>
      </w:r>
      <w:r>
        <w:tab/>
        <w:t>137°19.60E</w:t>
      </w:r>
    </w:p>
    <w:p w14:paraId="38A83B3E" w14:textId="77777777" w:rsidR="00A954A2" w:rsidRDefault="00A954A2" w:rsidP="00A954A2">
      <w:pPr>
        <w:pStyle w:val="GG-body"/>
        <w:ind w:left="502"/>
      </w:pPr>
      <w:r>
        <w:t>4.</w:t>
      </w:r>
      <w:r>
        <w:tab/>
      </w:r>
      <w:r>
        <w:tab/>
        <w:t>33°55.20S</w:t>
      </w:r>
      <w:r>
        <w:tab/>
        <w:t>137°17.80E</w:t>
      </w:r>
    </w:p>
    <w:p w14:paraId="28F586ED" w14:textId="77777777" w:rsidR="00A954A2" w:rsidRDefault="00A954A2" w:rsidP="00A954A2">
      <w:pPr>
        <w:pStyle w:val="GG-body"/>
        <w:ind w:left="502"/>
      </w:pPr>
      <w:r>
        <w:t>Then back to point 1</w:t>
      </w:r>
    </w:p>
    <w:p w14:paraId="6E45FDEC" w14:textId="77777777" w:rsidR="00A954A2" w:rsidRDefault="00A954A2" w:rsidP="00BB1FDC">
      <w:pPr>
        <w:pStyle w:val="GG-body"/>
        <w:numPr>
          <w:ilvl w:val="0"/>
          <w:numId w:val="4"/>
        </w:numPr>
      </w:pPr>
      <w:r>
        <w:t>Except the Estelle Star Snapper closure area, which is defined as the waters contained within the following closure index points:</w:t>
      </w:r>
    </w:p>
    <w:p w14:paraId="0E2B400C" w14:textId="77777777" w:rsidR="00A954A2" w:rsidRDefault="00A954A2" w:rsidP="009F0619">
      <w:pPr>
        <w:pStyle w:val="GG-body"/>
        <w:spacing w:after="40"/>
        <w:ind w:left="505"/>
      </w:pPr>
      <w:r>
        <w:t>1.</w:t>
      </w:r>
      <w:r>
        <w:tab/>
      </w:r>
      <w:r>
        <w:tab/>
        <w:t>33°58.80S</w:t>
      </w:r>
      <w:r>
        <w:tab/>
        <w:t>136°49.80E</w:t>
      </w:r>
    </w:p>
    <w:p w14:paraId="2C44C2D5" w14:textId="77777777" w:rsidR="00A954A2" w:rsidRDefault="00A954A2" w:rsidP="009F0619">
      <w:pPr>
        <w:pStyle w:val="GG-body"/>
        <w:spacing w:after="40"/>
        <w:ind w:left="505"/>
      </w:pPr>
      <w:r>
        <w:t>2.</w:t>
      </w:r>
      <w:r>
        <w:tab/>
      </w:r>
      <w:r>
        <w:tab/>
        <w:t>33°58.20S</w:t>
      </w:r>
      <w:r>
        <w:tab/>
        <w:t>136°51.00E</w:t>
      </w:r>
    </w:p>
    <w:p w14:paraId="64F3413D" w14:textId="77777777" w:rsidR="00A954A2" w:rsidRDefault="00A954A2" w:rsidP="009F0619">
      <w:pPr>
        <w:pStyle w:val="GG-body"/>
        <w:spacing w:after="40"/>
        <w:ind w:left="505"/>
      </w:pPr>
      <w:r>
        <w:t>3.</w:t>
      </w:r>
      <w:r>
        <w:tab/>
      </w:r>
      <w:r>
        <w:tab/>
        <w:t>33°59.10S</w:t>
      </w:r>
      <w:r>
        <w:tab/>
        <w:t>136°51.70E</w:t>
      </w:r>
    </w:p>
    <w:p w14:paraId="631AB586" w14:textId="77777777" w:rsidR="00A954A2" w:rsidRDefault="00A954A2" w:rsidP="00A954A2">
      <w:pPr>
        <w:pStyle w:val="GG-body"/>
        <w:ind w:left="502"/>
      </w:pPr>
      <w:r>
        <w:t>4.</w:t>
      </w:r>
      <w:r>
        <w:tab/>
      </w:r>
      <w:r>
        <w:tab/>
        <w:t>33°59.80S</w:t>
      </w:r>
      <w:r>
        <w:tab/>
        <w:t>136°50.40E</w:t>
      </w:r>
    </w:p>
    <w:p w14:paraId="12B2B2E5" w14:textId="77777777" w:rsidR="00A954A2" w:rsidRDefault="00A954A2" w:rsidP="00A954A2">
      <w:pPr>
        <w:pStyle w:val="GG-body"/>
        <w:ind w:left="502"/>
      </w:pPr>
      <w:r>
        <w:t>Then back to point 1</w:t>
      </w:r>
    </w:p>
    <w:p w14:paraId="6C85AD2B" w14:textId="77777777" w:rsidR="00A954A2" w:rsidRDefault="00A954A2" w:rsidP="00BB1FDC">
      <w:pPr>
        <w:pStyle w:val="GG-body"/>
        <w:numPr>
          <w:ilvl w:val="0"/>
          <w:numId w:val="4"/>
        </w:numPr>
      </w:pPr>
      <w:r>
        <w:t>Except the Southern Spencer Gulf King George Whiting closure area, which is defined as the waters contained within the following closure index points:</w:t>
      </w:r>
    </w:p>
    <w:p w14:paraId="5F512A61" w14:textId="77777777" w:rsidR="00A954A2" w:rsidRDefault="00A954A2" w:rsidP="00765044">
      <w:pPr>
        <w:pStyle w:val="GG-body"/>
        <w:spacing w:after="40"/>
        <w:ind w:left="505"/>
      </w:pPr>
      <w:r>
        <w:t>1.</w:t>
      </w:r>
      <w:r>
        <w:tab/>
      </w:r>
      <w:r>
        <w:tab/>
        <w:t>34°55.80S</w:t>
      </w:r>
      <w:r>
        <w:tab/>
        <w:t>137°20.80E</w:t>
      </w:r>
    </w:p>
    <w:p w14:paraId="47D3AA79" w14:textId="77777777" w:rsidR="00A954A2" w:rsidRDefault="00A954A2" w:rsidP="00765044">
      <w:pPr>
        <w:pStyle w:val="GG-body"/>
        <w:spacing w:after="40"/>
        <w:ind w:left="505"/>
      </w:pPr>
      <w:r>
        <w:t>2.</w:t>
      </w:r>
      <w:r>
        <w:tab/>
      </w:r>
      <w:r>
        <w:tab/>
        <w:t>34°31.65S</w:t>
      </w:r>
      <w:r>
        <w:tab/>
        <w:t>137°20.80E</w:t>
      </w:r>
    </w:p>
    <w:p w14:paraId="1E3FB8A1" w14:textId="77777777" w:rsidR="00A954A2" w:rsidRDefault="00A954A2" w:rsidP="00765044">
      <w:pPr>
        <w:pStyle w:val="GG-body"/>
        <w:spacing w:after="40"/>
        <w:ind w:left="505"/>
      </w:pPr>
      <w:r>
        <w:t>3.</w:t>
      </w:r>
      <w:r>
        <w:tab/>
      </w:r>
      <w:r>
        <w:tab/>
        <w:t>34°30.00S</w:t>
      </w:r>
      <w:r>
        <w:tab/>
        <w:t>137°20.24E</w:t>
      </w:r>
    </w:p>
    <w:p w14:paraId="0D9AB5B5" w14:textId="77777777" w:rsidR="00A954A2" w:rsidRDefault="00A954A2" w:rsidP="00765044">
      <w:pPr>
        <w:pStyle w:val="GG-body"/>
        <w:spacing w:after="40"/>
        <w:ind w:left="505"/>
      </w:pPr>
      <w:r>
        <w:t>4.</w:t>
      </w:r>
      <w:r>
        <w:tab/>
      </w:r>
      <w:r>
        <w:tab/>
        <w:t>34°30.00S</w:t>
      </w:r>
      <w:r>
        <w:tab/>
        <w:t>136°40.00E</w:t>
      </w:r>
    </w:p>
    <w:p w14:paraId="0339A398" w14:textId="77777777" w:rsidR="00A954A2" w:rsidRDefault="00A954A2" w:rsidP="00765044">
      <w:pPr>
        <w:pStyle w:val="GG-body"/>
        <w:spacing w:after="40"/>
        <w:ind w:left="505"/>
      </w:pPr>
      <w:r>
        <w:t>5.</w:t>
      </w:r>
      <w:r>
        <w:tab/>
      </w:r>
      <w:r>
        <w:tab/>
        <w:t>35°33.17S</w:t>
      </w:r>
      <w:r>
        <w:tab/>
        <w:t>136°40.00E</w:t>
      </w:r>
    </w:p>
    <w:p w14:paraId="5545B298" w14:textId="77777777" w:rsidR="00A954A2" w:rsidRDefault="00A954A2" w:rsidP="00765044">
      <w:pPr>
        <w:pStyle w:val="GG-body"/>
        <w:spacing w:after="40"/>
        <w:ind w:left="505"/>
      </w:pPr>
      <w:r>
        <w:t>6.</w:t>
      </w:r>
      <w:r>
        <w:tab/>
      </w:r>
      <w:r>
        <w:tab/>
        <w:t>35°33.17S</w:t>
      </w:r>
      <w:r>
        <w:tab/>
        <w:t>138°00.00E</w:t>
      </w:r>
    </w:p>
    <w:p w14:paraId="6DE149C9" w14:textId="77777777" w:rsidR="00A954A2" w:rsidRDefault="00A954A2" w:rsidP="00765044">
      <w:pPr>
        <w:pStyle w:val="GG-body"/>
        <w:spacing w:after="40"/>
        <w:ind w:left="505"/>
      </w:pPr>
      <w:r>
        <w:t>7.</w:t>
      </w:r>
      <w:r>
        <w:tab/>
      </w:r>
      <w:r>
        <w:tab/>
        <w:t>35°06.70S</w:t>
      </w:r>
      <w:r>
        <w:tab/>
        <w:t>138°00.00E</w:t>
      </w:r>
    </w:p>
    <w:p w14:paraId="76D88952" w14:textId="77777777" w:rsidR="00A954A2" w:rsidRDefault="00A954A2" w:rsidP="00A954A2">
      <w:pPr>
        <w:pStyle w:val="GG-body"/>
        <w:ind w:left="502"/>
      </w:pPr>
      <w:r>
        <w:t>8.</w:t>
      </w:r>
      <w:r>
        <w:tab/>
      </w:r>
      <w:r>
        <w:tab/>
        <w:t>35°06.70S</w:t>
      </w:r>
      <w:r>
        <w:tab/>
        <w:t>137°45.39E</w:t>
      </w:r>
    </w:p>
    <w:p w14:paraId="6C18FECE" w14:textId="77777777" w:rsidR="00A954A2" w:rsidRDefault="00A954A2" w:rsidP="00A954A2">
      <w:pPr>
        <w:pStyle w:val="GG-Title2"/>
      </w:pPr>
      <w:r>
        <w:t>Schedule 2</w:t>
      </w:r>
    </w:p>
    <w:p w14:paraId="15F413F5" w14:textId="77777777" w:rsidR="00A954A2" w:rsidRDefault="00A954A2" w:rsidP="00A954A2">
      <w:pPr>
        <w:pStyle w:val="GG-body"/>
      </w:pPr>
      <w:r>
        <w:t>Commencing at 1900h on 17 May 2026 and ending at 0600h on 25 May 2026.</w:t>
      </w:r>
    </w:p>
    <w:p w14:paraId="4FAE5FDE" w14:textId="77777777" w:rsidR="00A954A2" w:rsidRDefault="00A954A2" w:rsidP="00A954A2">
      <w:pPr>
        <w:pStyle w:val="GG-Title2"/>
      </w:pPr>
      <w:r>
        <w:t>Schedule 3</w:t>
      </w:r>
    </w:p>
    <w:p w14:paraId="6FA09486" w14:textId="77777777" w:rsidR="00A954A2" w:rsidRDefault="00A954A2" w:rsidP="00A954A2">
      <w:pPr>
        <w:pStyle w:val="GG-body"/>
        <w:ind w:left="284" w:hanging="284"/>
      </w:pPr>
      <w:r>
        <w:t>1.</w:t>
      </w:r>
      <w:r>
        <w:tab/>
        <w:t>The coordinates in Schedule 1 are defined as degrees decimal minutes and are based on the World Geodetic System 1984 (WGS 84).</w:t>
      </w:r>
    </w:p>
    <w:p w14:paraId="7E6EC074" w14:textId="77777777" w:rsidR="00A954A2" w:rsidRDefault="00A954A2" w:rsidP="00A954A2">
      <w:pPr>
        <w:pStyle w:val="GG-body"/>
        <w:ind w:left="284" w:hanging="284"/>
      </w:pPr>
      <w:r>
        <w:t>2.</w:t>
      </w:r>
      <w:r>
        <w:tab/>
        <w:t>No fishing activity may be undertaken between the prescribed times of 0600h and 1900h Australian Central Standard Time during the period specified in Schedule 2.</w:t>
      </w:r>
    </w:p>
    <w:p w14:paraId="79DA1201" w14:textId="77777777" w:rsidR="00A954A2" w:rsidRDefault="00A954A2" w:rsidP="00A954A2">
      <w:pPr>
        <w:pStyle w:val="GG-body"/>
        <w:ind w:left="284" w:hanging="284"/>
      </w:pPr>
      <w:r>
        <w:t>3.</w:t>
      </w:r>
      <w:r>
        <w:tab/>
        <w:t>Fishing must cease:</w:t>
      </w:r>
    </w:p>
    <w:p w14:paraId="3DF1B7E9" w14:textId="77777777" w:rsidR="00A954A2" w:rsidRDefault="00A954A2" w:rsidP="00A954A2">
      <w:pPr>
        <w:pStyle w:val="GG-body"/>
        <w:ind w:left="709" w:hanging="426"/>
      </w:pPr>
      <w:r>
        <w:t>(a)</w:t>
      </w:r>
      <w:r>
        <w:tab/>
        <w:t>in the fishing area known as Southern Wallaroo &amp; North End (the ‘Mid/North Gulf’ area as described on page 40 of the Management Plan for the South Australian Commercial Spencer Gulf Prawn Fishery October 2020) if the average catch per vessel, per night (based on the best information available to the committee at sea) drops below 500kg; and</w:t>
      </w:r>
    </w:p>
    <w:p w14:paraId="7D292FBF" w14:textId="77777777" w:rsidR="00A954A2" w:rsidRDefault="00A954A2" w:rsidP="00A954A2">
      <w:pPr>
        <w:pStyle w:val="GG-body"/>
        <w:ind w:left="709" w:hanging="426"/>
      </w:pPr>
      <w:r>
        <w:t>(b)</w:t>
      </w:r>
      <w:r>
        <w:tab/>
        <w:t>in the fishing area known as the ‘Southern Gulf’ area (as described on page 40 of the Management Plan for the South Australian Commercial Spencer Gulf Prawn Fishery October 2020) if the average catch per vessel over two consecutive nights (based on the best information available to the committee at sea) falls below 350kg.</w:t>
      </w:r>
    </w:p>
    <w:p w14:paraId="3019A4E1" w14:textId="77777777" w:rsidR="00A954A2" w:rsidRDefault="00A954A2" w:rsidP="00A954A2">
      <w:pPr>
        <w:pStyle w:val="GG-body"/>
        <w:ind w:left="284" w:hanging="284"/>
      </w:pPr>
      <w:r>
        <w:t>4.</w:t>
      </w:r>
      <w:r>
        <w:tab/>
        <w:t>Based on the best information available from the fleet, fishing must cease in an area in the Mid/North Gulf if the average prawn bucket count exceeds 260 prawns per 7kg or in an area in the Southern Gulf if the average prawn bucket count exceeds 260 prawns per 7kg.</w:t>
      </w:r>
    </w:p>
    <w:p w14:paraId="62D71431" w14:textId="77777777" w:rsidR="00A954A2" w:rsidRDefault="00A954A2" w:rsidP="00A954A2">
      <w:pPr>
        <w:pStyle w:val="GG-body"/>
        <w:ind w:left="284" w:hanging="284"/>
      </w:pPr>
      <w:r>
        <w:t>5.</w:t>
      </w:r>
      <w:r>
        <w:tab/>
        <w:t xml:space="preserve">A licence holder or their registered master must immediately notify the Coordinator at Sea if catches of Southern Calamari </w:t>
      </w:r>
      <w:proofErr w:type="gramStart"/>
      <w:r>
        <w:t>exceeds</w:t>
      </w:r>
      <w:proofErr w:type="gramEnd"/>
      <w:r>
        <w:t xml:space="preserve"> 3kg in each of two consecutive trawl fishing shots, cease fishing in that area and provide the following information:</w:t>
      </w:r>
    </w:p>
    <w:p w14:paraId="702E8E70" w14:textId="77777777" w:rsidR="00A954A2" w:rsidRDefault="00A954A2" w:rsidP="00A954A2">
      <w:pPr>
        <w:pStyle w:val="GG-body"/>
        <w:ind w:left="709" w:hanging="426"/>
      </w:pPr>
      <w:r>
        <w:t>(a)</w:t>
      </w:r>
      <w:r>
        <w:tab/>
        <w:t>The accurate location (coordinates) of each of the trawl shots</w:t>
      </w:r>
    </w:p>
    <w:p w14:paraId="451B5B71" w14:textId="77777777" w:rsidR="00A954A2" w:rsidRDefault="00A954A2" w:rsidP="00A954A2">
      <w:pPr>
        <w:pStyle w:val="GG-body"/>
        <w:ind w:left="709" w:hanging="426"/>
      </w:pPr>
      <w:r>
        <w:t>(b)</w:t>
      </w:r>
      <w:r>
        <w:tab/>
        <w:t>The weight of calamari caught in each trawl shot (in kilograms)</w:t>
      </w:r>
    </w:p>
    <w:p w14:paraId="458FE886" w14:textId="77777777" w:rsidR="00A954A2" w:rsidRDefault="00A954A2" w:rsidP="00A954A2">
      <w:pPr>
        <w:pStyle w:val="GG-body"/>
        <w:ind w:left="709" w:hanging="426"/>
      </w:pPr>
      <w:r>
        <w:t>(c)</w:t>
      </w:r>
      <w:r>
        <w:tab/>
        <w:t>The duration of each trawl shot (in minutes).</w:t>
      </w:r>
    </w:p>
    <w:p w14:paraId="3CD83ACA" w14:textId="77777777" w:rsidR="00A954A2" w:rsidRDefault="00A954A2" w:rsidP="00A954A2">
      <w:pPr>
        <w:pStyle w:val="GG-body"/>
        <w:ind w:left="284" w:hanging="284"/>
      </w:pPr>
      <w:r>
        <w:t>6.</w:t>
      </w:r>
      <w:r>
        <w:tab/>
        <w:t xml:space="preserve">Following the receival of a report under Clause 5, the Coordinator at Sea will designate an area around the location in which catch exceeded 3kg in each of two consecutive trawl shots which will be prohibited for the remainder of the fishing run. This will be based on the best information provided by the fleet and will be implemented under a variation notice issued pursuant to Regulation 10 of the </w:t>
      </w:r>
      <w:r w:rsidRPr="008C18AB">
        <w:rPr>
          <w:i/>
          <w:iCs/>
        </w:rPr>
        <w:t>Fisheries Management (Prawn Fisheries) Regulations 2017.</w:t>
      </w:r>
    </w:p>
    <w:p w14:paraId="4E54369E" w14:textId="77777777" w:rsidR="00A954A2" w:rsidRDefault="00A954A2" w:rsidP="00A954A2">
      <w:pPr>
        <w:pStyle w:val="GG-body"/>
        <w:ind w:left="284" w:hanging="284"/>
      </w:pPr>
      <w:r>
        <w:t>7.</w:t>
      </w:r>
      <w:r>
        <w:tab/>
        <w:t>No fishing activity may occur without the authorisation of Coordinator at Sea, Ashley Lukin, or other nominated Coordinator at Sea appointed by the Spencer Gulf and West Coast Prawn Association.</w:t>
      </w:r>
    </w:p>
    <w:p w14:paraId="0FC02012" w14:textId="77777777" w:rsidR="00A954A2" w:rsidRDefault="00A954A2" w:rsidP="00A954A2">
      <w:pPr>
        <w:pStyle w:val="GG-body"/>
        <w:ind w:left="284" w:hanging="284"/>
      </w:pPr>
      <w:r>
        <w:t>8.</w:t>
      </w:r>
      <w:r>
        <w:tab/>
        <w:t>The authorisation of the Coordinator at Sea must be in writing, signed and record the day, date, and permitted fishing area within the waters of Schedule 1 in the form of a notice sent to the fishing fleet or vary an earlier authorisation issued by the Coordinator at Sea.</w:t>
      </w:r>
    </w:p>
    <w:p w14:paraId="589B0FC1" w14:textId="77777777" w:rsidR="00A954A2" w:rsidRDefault="00A954A2" w:rsidP="00A954A2">
      <w:pPr>
        <w:pStyle w:val="GG-body"/>
        <w:ind w:left="284" w:hanging="284"/>
      </w:pPr>
      <w:r>
        <w:t>9.</w:t>
      </w:r>
      <w:r>
        <w:tab/>
        <w:t>The Coordinator at Sea must cause a copy of any authorisation for fishing activity or variation of same, made under this notice to be emailed to the Prawn Fisheries Manager immediately after it is made.</w:t>
      </w:r>
    </w:p>
    <w:p w14:paraId="4FB84850" w14:textId="77777777" w:rsidR="00A954A2" w:rsidRDefault="00A954A2" w:rsidP="00A954A2">
      <w:pPr>
        <w:pStyle w:val="GG-body"/>
        <w:ind w:left="284" w:hanging="284"/>
      </w:pPr>
      <w:r>
        <w:t>10.</w:t>
      </w:r>
      <w:r>
        <w:tab/>
        <w:t>The Spencer Gulf and West Coast Prawn Association must keep records of all authorisations issued pursuant to this notice.</w:t>
      </w:r>
    </w:p>
    <w:p w14:paraId="6BBAFFCC" w14:textId="77777777" w:rsidR="00A954A2" w:rsidRDefault="00A954A2" w:rsidP="00A954A2">
      <w:pPr>
        <w:pStyle w:val="GG-SDated"/>
      </w:pPr>
      <w:r>
        <w:t>Dated: 17 May 2026</w:t>
      </w:r>
    </w:p>
    <w:p w14:paraId="7FF43409" w14:textId="77777777" w:rsidR="00A954A2" w:rsidRDefault="00A954A2" w:rsidP="00A954A2">
      <w:pPr>
        <w:pStyle w:val="GG-SName"/>
      </w:pPr>
      <w:r>
        <w:t>Ashley Lukin</w:t>
      </w:r>
    </w:p>
    <w:p w14:paraId="567D3215" w14:textId="77777777" w:rsidR="00A954A2" w:rsidRDefault="00A954A2" w:rsidP="00A954A2">
      <w:pPr>
        <w:pStyle w:val="GG-Signature"/>
      </w:pPr>
      <w:r>
        <w:t>Coordinator at Sea, Spencer Gulf &amp; West Coast Prawn Association Inc.</w:t>
      </w:r>
    </w:p>
    <w:p w14:paraId="2E57C209" w14:textId="73ED8F7C" w:rsidR="00A954A2" w:rsidRDefault="00A954A2" w:rsidP="00A954A2">
      <w:pPr>
        <w:pStyle w:val="GG-Signature"/>
      </w:pPr>
      <w:r>
        <w:t>Delegate of the Minister for Primary Industries and Regional Development.</w:t>
      </w:r>
    </w:p>
    <w:p w14:paraId="7C0042E0" w14:textId="77777777" w:rsidR="00A954A2" w:rsidRDefault="00A954A2" w:rsidP="00A954A2">
      <w:pPr>
        <w:pStyle w:val="GG-Signature"/>
        <w:pBdr>
          <w:bottom w:val="single" w:sz="4" w:space="1" w:color="auto"/>
        </w:pBdr>
        <w:spacing w:line="52" w:lineRule="exact"/>
        <w:jc w:val="center"/>
      </w:pPr>
    </w:p>
    <w:p w14:paraId="2D4E17DD" w14:textId="77777777" w:rsidR="00A954A2" w:rsidRDefault="00A954A2" w:rsidP="00A954A2">
      <w:pPr>
        <w:pStyle w:val="GG-Signature"/>
        <w:pBdr>
          <w:top w:val="single" w:sz="4" w:space="1" w:color="auto"/>
        </w:pBdr>
        <w:spacing w:before="34" w:line="14" w:lineRule="exact"/>
        <w:jc w:val="center"/>
      </w:pPr>
    </w:p>
    <w:p w14:paraId="1C32AC7C" w14:textId="469B3FCC" w:rsidR="00A954A2" w:rsidRDefault="00A954A2" w:rsidP="00E56D3B">
      <w:pPr>
        <w:pStyle w:val="NoSpacing"/>
      </w:pPr>
    </w:p>
    <w:p w14:paraId="727689D6" w14:textId="585FE45F" w:rsidR="00A954A2" w:rsidRPr="008B4D76" w:rsidRDefault="008B4D76" w:rsidP="008B4D76">
      <w:pPr>
        <w:pStyle w:val="Heading2"/>
      </w:pPr>
      <w:bookmarkStart w:id="34" w:name="_Toc230252266"/>
      <w:r w:rsidRPr="008B4D76">
        <w:t>Fisheries Management Act 2007</w:t>
      </w:r>
      <w:bookmarkEnd w:id="34"/>
    </w:p>
    <w:p w14:paraId="4892C290" w14:textId="77777777" w:rsidR="00A954A2" w:rsidRDefault="00A954A2" w:rsidP="00A954A2">
      <w:pPr>
        <w:pStyle w:val="GG-Title2"/>
      </w:pPr>
      <w:r>
        <w:t>Section 79</w:t>
      </w:r>
    </w:p>
    <w:p w14:paraId="413EF6D6" w14:textId="77777777" w:rsidR="00A954A2" w:rsidRDefault="00A954A2" w:rsidP="00A954A2">
      <w:pPr>
        <w:pStyle w:val="GG-Title3"/>
      </w:pPr>
      <w:r>
        <w:t>Temporary Prohibition of Fishing Activities within Specified Waters</w:t>
      </w:r>
    </w:p>
    <w:p w14:paraId="2790587E" w14:textId="77777777" w:rsidR="00A954A2" w:rsidRDefault="00A954A2" w:rsidP="00A954A2">
      <w:pPr>
        <w:pStyle w:val="GG-body"/>
      </w:pPr>
      <w:r>
        <w:t xml:space="preserve">Pursuant to Section 79 of the </w:t>
      </w:r>
      <w:r w:rsidRPr="00A35CD5">
        <w:rPr>
          <w:i/>
          <w:iCs/>
        </w:rPr>
        <w:t>Fisheries Management Act 2007</w:t>
      </w:r>
      <w:r>
        <w:t>, I, Professor Gavin Begg, Executive Director Fisheries and Aquaculture, delegate of the Minister for Primary Industries and Regional Development, hereby declare that it shall be unlawful for any person to engage in the act of, or an act preparatory to or otherwise involved in any fishing activities within the waters described in Schedule 1, during the period specified in Schedule 2.</w:t>
      </w:r>
    </w:p>
    <w:p w14:paraId="679FB110" w14:textId="77777777" w:rsidR="00A954A2" w:rsidRDefault="00A954A2" w:rsidP="00A954A2">
      <w:pPr>
        <w:pStyle w:val="GG-Title2"/>
      </w:pPr>
      <w:r>
        <w:lastRenderedPageBreak/>
        <w:t>Schedule 1</w:t>
      </w:r>
    </w:p>
    <w:p w14:paraId="7458A41A" w14:textId="77777777" w:rsidR="00A954A2" w:rsidRDefault="00A954A2" w:rsidP="00A954A2">
      <w:pPr>
        <w:pStyle w:val="GG-body"/>
        <w:ind w:left="284" w:hanging="142"/>
      </w:pPr>
      <w:r>
        <w:t>•</w:t>
      </w:r>
      <w:r>
        <w:tab/>
        <w:t>The waters near Nepean Bay (Kangaroo Island), contained within and bounded by a line joining the following navigation points:</w:t>
      </w:r>
    </w:p>
    <w:p w14:paraId="079C6BDD" w14:textId="77777777" w:rsidR="00A954A2" w:rsidRDefault="00A954A2" w:rsidP="00A954A2">
      <w:pPr>
        <w:pStyle w:val="GG-body"/>
        <w:tabs>
          <w:tab w:val="left" w:pos="2268"/>
        </w:tabs>
        <w:spacing w:after="40"/>
        <w:ind w:left="426" w:hanging="142"/>
      </w:pPr>
      <w:r>
        <w:t>◦</w:t>
      </w:r>
      <w:r>
        <w:tab/>
        <w:t>NE corner—35°42.217′S, 137°42.865′E</w:t>
      </w:r>
    </w:p>
    <w:p w14:paraId="16E2BEDA" w14:textId="77777777" w:rsidR="00A954A2" w:rsidRDefault="00A954A2" w:rsidP="00A954A2">
      <w:pPr>
        <w:pStyle w:val="GG-body"/>
        <w:tabs>
          <w:tab w:val="left" w:pos="2268"/>
        </w:tabs>
        <w:spacing w:after="40"/>
        <w:ind w:left="426" w:hanging="142"/>
      </w:pPr>
      <w:r>
        <w:t>◦</w:t>
      </w:r>
      <w:r>
        <w:tab/>
        <w:t>SE corner—35°42.255′S, 137°42.865′E</w:t>
      </w:r>
    </w:p>
    <w:p w14:paraId="13C06234" w14:textId="77777777" w:rsidR="00A954A2" w:rsidRDefault="00A954A2" w:rsidP="00A954A2">
      <w:pPr>
        <w:pStyle w:val="GG-body"/>
        <w:tabs>
          <w:tab w:val="left" w:pos="2268"/>
        </w:tabs>
        <w:spacing w:after="40"/>
        <w:ind w:left="426" w:hanging="142"/>
      </w:pPr>
      <w:r>
        <w:t>◦</w:t>
      </w:r>
      <w:r>
        <w:tab/>
        <w:t>SW corner—35°42.255′S, 137°42.818′E</w:t>
      </w:r>
    </w:p>
    <w:p w14:paraId="5684106C" w14:textId="77777777" w:rsidR="00A954A2" w:rsidRDefault="00A954A2" w:rsidP="00A954A2">
      <w:pPr>
        <w:pStyle w:val="GG-body"/>
        <w:tabs>
          <w:tab w:val="left" w:pos="2268"/>
        </w:tabs>
        <w:ind w:left="426" w:hanging="142"/>
      </w:pPr>
      <w:r>
        <w:t>◦</w:t>
      </w:r>
      <w:r>
        <w:tab/>
        <w:t>NW corner—35°42.217′S, 137°42.818′E</w:t>
      </w:r>
    </w:p>
    <w:p w14:paraId="2376ED88" w14:textId="77777777" w:rsidR="00A954A2" w:rsidRDefault="00A954A2" w:rsidP="00A954A2">
      <w:pPr>
        <w:pStyle w:val="GG-body"/>
        <w:ind w:left="284" w:hanging="142"/>
      </w:pPr>
      <w:r>
        <w:t>•</w:t>
      </w:r>
      <w:r>
        <w:tab/>
        <w:t xml:space="preserve">The waters near </w:t>
      </w:r>
      <w:proofErr w:type="spellStart"/>
      <w:r>
        <w:t>Wirrina</w:t>
      </w:r>
      <w:proofErr w:type="spellEnd"/>
      <w:r>
        <w:t xml:space="preserve"> (</w:t>
      </w:r>
      <w:proofErr w:type="spellStart"/>
      <w:r>
        <w:t>Fleurieu</w:t>
      </w:r>
      <w:proofErr w:type="spellEnd"/>
      <w:r>
        <w:t xml:space="preserve"> Peninsula), contained within and bounded by a line joining the following navigation points:</w:t>
      </w:r>
    </w:p>
    <w:p w14:paraId="24833C45" w14:textId="77777777" w:rsidR="00A954A2" w:rsidRDefault="00A954A2" w:rsidP="00A954A2">
      <w:pPr>
        <w:pStyle w:val="GG-body"/>
        <w:tabs>
          <w:tab w:val="left" w:pos="2268"/>
        </w:tabs>
        <w:spacing w:after="40"/>
        <w:ind w:left="426" w:hanging="142"/>
      </w:pPr>
      <w:r>
        <w:t>◦</w:t>
      </w:r>
      <w:r>
        <w:tab/>
        <w:t>NE corner—35°27.225′S, 138°12.443′E</w:t>
      </w:r>
    </w:p>
    <w:p w14:paraId="59ABEFF1" w14:textId="77777777" w:rsidR="00A954A2" w:rsidRDefault="00A954A2" w:rsidP="00A954A2">
      <w:pPr>
        <w:pStyle w:val="GG-body"/>
        <w:tabs>
          <w:tab w:val="left" w:pos="2268"/>
        </w:tabs>
        <w:spacing w:after="40"/>
        <w:ind w:left="426" w:hanging="142"/>
      </w:pPr>
      <w:r>
        <w:t>◦</w:t>
      </w:r>
      <w:r>
        <w:tab/>
        <w:t>SE corner—35°27.263′S, 138°12.443′E</w:t>
      </w:r>
    </w:p>
    <w:p w14:paraId="3420D854" w14:textId="77777777" w:rsidR="00A954A2" w:rsidRDefault="00A954A2" w:rsidP="00A954A2">
      <w:pPr>
        <w:pStyle w:val="GG-body"/>
        <w:tabs>
          <w:tab w:val="left" w:pos="2268"/>
        </w:tabs>
        <w:spacing w:after="40"/>
        <w:ind w:left="426" w:hanging="142"/>
      </w:pPr>
      <w:r>
        <w:t>◦</w:t>
      </w:r>
      <w:r>
        <w:tab/>
        <w:t>SW corner—35°27.263′S, 138°12.396′E</w:t>
      </w:r>
    </w:p>
    <w:p w14:paraId="6B17D7F1" w14:textId="77777777" w:rsidR="00A954A2" w:rsidRDefault="00A954A2" w:rsidP="00A954A2">
      <w:pPr>
        <w:pStyle w:val="GG-body"/>
        <w:tabs>
          <w:tab w:val="left" w:pos="2268"/>
        </w:tabs>
        <w:spacing w:after="40"/>
        <w:ind w:left="426" w:hanging="142"/>
      </w:pPr>
      <w:r>
        <w:t>◦</w:t>
      </w:r>
      <w:r>
        <w:tab/>
        <w:t>NW corner—35°27.225′S, 138°12.396′E</w:t>
      </w:r>
    </w:p>
    <w:p w14:paraId="0CC4390E" w14:textId="77777777" w:rsidR="00A954A2" w:rsidRDefault="00A954A2" w:rsidP="00A954A2">
      <w:pPr>
        <w:pStyle w:val="GG-Title2"/>
      </w:pPr>
      <w:r>
        <w:t>Schedule 2</w:t>
      </w:r>
    </w:p>
    <w:p w14:paraId="5ECD9557" w14:textId="77777777" w:rsidR="00A954A2" w:rsidRDefault="00A954A2" w:rsidP="00A954A2">
      <w:pPr>
        <w:pStyle w:val="GG-body"/>
        <w:ind w:left="284" w:hanging="142"/>
      </w:pPr>
      <w:r>
        <w:t>•</w:t>
      </w:r>
      <w:r>
        <w:tab/>
        <w:t>From 25 May 2026 to 24 May 2027 unless varied or revoked earlier.</w:t>
      </w:r>
    </w:p>
    <w:p w14:paraId="0FE720D8" w14:textId="77777777" w:rsidR="00A954A2" w:rsidRPr="006E323E" w:rsidRDefault="00A954A2" w:rsidP="00A954A2">
      <w:pPr>
        <w:pStyle w:val="GG-body"/>
        <w:rPr>
          <w:spacing w:val="-4"/>
        </w:rPr>
      </w:pPr>
      <w:proofErr w:type="gramStart"/>
      <w:r w:rsidRPr="006E323E">
        <w:rPr>
          <w:spacing w:val="-4"/>
        </w:rPr>
        <w:t>For the purpose of</w:t>
      </w:r>
      <w:proofErr w:type="gramEnd"/>
      <w:r w:rsidRPr="006E323E">
        <w:rPr>
          <w:spacing w:val="-4"/>
        </w:rPr>
        <w:t xml:space="preserve"> this notice all lines are geodesics and coordinates are expressed in terms of the Geocentric Datum of Australia 2020 (GDA2020).</w:t>
      </w:r>
    </w:p>
    <w:p w14:paraId="30E3CA13" w14:textId="77777777" w:rsidR="00A954A2" w:rsidRDefault="00A954A2" w:rsidP="00A954A2">
      <w:pPr>
        <w:pStyle w:val="GG-SDated"/>
      </w:pPr>
      <w:r>
        <w:t>Dated: 21 May 2026</w:t>
      </w:r>
    </w:p>
    <w:p w14:paraId="2DCBF8F2" w14:textId="77777777" w:rsidR="00A954A2" w:rsidRDefault="00A954A2" w:rsidP="00A954A2">
      <w:pPr>
        <w:pStyle w:val="GG-SName"/>
      </w:pPr>
      <w:r>
        <w:t>Professor Gavin Begg</w:t>
      </w:r>
    </w:p>
    <w:p w14:paraId="051A1EAE" w14:textId="77777777" w:rsidR="00A954A2" w:rsidRDefault="00A954A2" w:rsidP="00A954A2">
      <w:pPr>
        <w:pStyle w:val="GG-Signature"/>
      </w:pPr>
      <w:r>
        <w:t>Executive Director</w:t>
      </w:r>
    </w:p>
    <w:p w14:paraId="5617A69E" w14:textId="77777777" w:rsidR="00A954A2" w:rsidRDefault="00A954A2" w:rsidP="00A954A2">
      <w:pPr>
        <w:pStyle w:val="GG-Signature"/>
      </w:pPr>
      <w:r>
        <w:t>Fisheries and Aquaculture</w:t>
      </w:r>
    </w:p>
    <w:p w14:paraId="0D77BA9E" w14:textId="54552F11" w:rsidR="00A954A2" w:rsidRDefault="00A954A2" w:rsidP="00A954A2">
      <w:pPr>
        <w:pStyle w:val="GG-Signature"/>
      </w:pPr>
      <w:r>
        <w:t>Delegate of the Minister for Primary Industries and Regional Development</w:t>
      </w:r>
    </w:p>
    <w:p w14:paraId="36C4A036" w14:textId="77777777" w:rsidR="00A954A2" w:rsidRDefault="00A954A2" w:rsidP="00A954A2">
      <w:pPr>
        <w:pStyle w:val="GG-body"/>
        <w:pBdr>
          <w:bottom w:val="single" w:sz="4" w:space="1" w:color="auto"/>
        </w:pBdr>
        <w:spacing w:after="0" w:line="52" w:lineRule="exact"/>
        <w:jc w:val="center"/>
      </w:pPr>
    </w:p>
    <w:p w14:paraId="14137471" w14:textId="77777777" w:rsidR="00A954A2" w:rsidRDefault="00A954A2" w:rsidP="00A954A2">
      <w:pPr>
        <w:pStyle w:val="GG-body"/>
        <w:pBdr>
          <w:top w:val="single" w:sz="4" w:space="1" w:color="auto"/>
        </w:pBdr>
        <w:spacing w:before="34" w:after="0" w:line="14" w:lineRule="exact"/>
        <w:jc w:val="center"/>
      </w:pPr>
    </w:p>
    <w:p w14:paraId="0A3953EC" w14:textId="77777777" w:rsidR="00A954A2" w:rsidRPr="003D4C75" w:rsidRDefault="00A954A2" w:rsidP="00A954A2">
      <w:pPr>
        <w:pStyle w:val="NoSpacing"/>
      </w:pPr>
    </w:p>
    <w:p w14:paraId="61763E61" w14:textId="77777777" w:rsidR="00A954A2" w:rsidRDefault="00A954A2" w:rsidP="002B70AE">
      <w:pPr>
        <w:pStyle w:val="Heading2"/>
        <w:rPr>
          <w:lang w:eastAsia="en-AU"/>
        </w:rPr>
      </w:pPr>
      <w:bookmarkStart w:id="35" w:name="_Toc230252267"/>
      <w:r w:rsidRPr="002D3D29">
        <w:rPr>
          <w:lang w:eastAsia="en-AU"/>
        </w:rPr>
        <w:t>Food Act 2001</w:t>
      </w:r>
      <w:bookmarkEnd w:id="35"/>
    </w:p>
    <w:p w14:paraId="10440A80" w14:textId="77777777" w:rsidR="00A954A2" w:rsidRPr="002D3D29" w:rsidRDefault="00A954A2" w:rsidP="00A954A2">
      <w:pPr>
        <w:autoSpaceDE w:val="0"/>
        <w:autoSpaceDN w:val="0"/>
        <w:adjustRightInd w:val="0"/>
        <w:spacing w:before="240" w:after="0" w:line="240" w:lineRule="auto"/>
        <w:jc w:val="left"/>
        <w:rPr>
          <w:rFonts w:eastAsia="Times New Roman"/>
          <w:color w:val="000000"/>
          <w:sz w:val="28"/>
          <w:szCs w:val="28"/>
          <w:lang w:eastAsia="en-AU"/>
        </w:rPr>
      </w:pPr>
      <w:r w:rsidRPr="002D3D29">
        <w:rPr>
          <w:rFonts w:eastAsia="Times New Roman"/>
          <w:color w:val="000000"/>
          <w:sz w:val="28"/>
          <w:szCs w:val="28"/>
          <w:lang w:eastAsia="en-AU"/>
        </w:rPr>
        <w:t>South Australia</w:t>
      </w:r>
    </w:p>
    <w:p w14:paraId="1D537C43" w14:textId="77777777" w:rsidR="00A954A2" w:rsidRPr="002D3D29" w:rsidRDefault="00A954A2" w:rsidP="00A954A2">
      <w:pPr>
        <w:autoSpaceDE w:val="0"/>
        <w:autoSpaceDN w:val="0"/>
        <w:adjustRightInd w:val="0"/>
        <w:spacing w:before="120" w:after="200" w:line="240" w:lineRule="auto"/>
        <w:jc w:val="left"/>
        <w:rPr>
          <w:rFonts w:eastAsia="Times New Roman"/>
          <w:b/>
          <w:bCs/>
          <w:color w:val="000000"/>
          <w:sz w:val="36"/>
          <w:szCs w:val="36"/>
          <w:lang w:eastAsia="en-AU"/>
        </w:rPr>
      </w:pPr>
      <w:r w:rsidRPr="002D3D29">
        <w:rPr>
          <w:rFonts w:eastAsia="Times New Roman"/>
          <w:b/>
          <w:bCs/>
          <w:color w:val="000000"/>
          <w:sz w:val="36"/>
          <w:szCs w:val="36"/>
          <w:lang w:eastAsia="en-AU"/>
        </w:rPr>
        <w:t>Food (Fees) Notice 2026</w:t>
      </w:r>
    </w:p>
    <w:p w14:paraId="26D2CCD1" w14:textId="77777777" w:rsidR="00A954A2" w:rsidRPr="002D3D29" w:rsidRDefault="00A954A2" w:rsidP="00A954A2">
      <w:pPr>
        <w:autoSpaceDE w:val="0"/>
        <w:autoSpaceDN w:val="0"/>
        <w:adjustRightInd w:val="0"/>
        <w:spacing w:before="80" w:after="240" w:line="240" w:lineRule="auto"/>
        <w:jc w:val="left"/>
        <w:rPr>
          <w:rFonts w:eastAsia="Times New Roman"/>
          <w:color w:val="000000"/>
          <w:sz w:val="24"/>
          <w:szCs w:val="24"/>
          <w:lang w:eastAsia="en-AU"/>
        </w:rPr>
      </w:pPr>
      <w:r w:rsidRPr="002D3D29">
        <w:rPr>
          <w:rFonts w:eastAsia="Times New Roman"/>
          <w:color w:val="000000"/>
          <w:sz w:val="24"/>
          <w:szCs w:val="24"/>
          <w:lang w:eastAsia="en-AU"/>
        </w:rPr>
        <w:t xml:space="preserve">under the </w:t>
      </w:r>
      <w:r w:rsidRPr="002D3D29">
        <w:rPr>
          <w:rFonts w:eastAsia="Times New Roman"/>
          <w:i/>
          <w:iCs/>
          <w:color w:val="000000"/>
          <w:sz w:val="24"/>
          <w:szCs w:val="24"/>
          <w:lang w:eastAsia="en-AU"/>
        </w:rPr>
        <w:t>Food Act 2001</w:t>
      </w:r>
    </w:p>
    <w:p w14:paraId="0008236E" w14:textId="77777777" w:rsidR="00A954A2" w:rsidRPr="002D3D29" w:rsidRDefault="00A954A2" w:rsidP="00A954A2">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3D29">
        <w:rPr>
          <w:rFonts w:eastAsia="Times New Roman"/>
          <w:b/>
          <w:bCs/>
          <w:color w:val="000000"/>
          <w:sz w:val="26"/>
          <w:szCs w:val="26"/>
          <w:lang w:eastAsia="en-AU"/>
        </w:rPr>
        <w:t>1—Short title</w:t>
      </w:r>
    </w:p>
    <w:p w14:paraId="5343DA99" w14:textId="77777777" w:rsidR="00A954A2" w:rsidRPr="002D3D29" w:rsidRDefault="00A954A2" w:rsidP="00A954A2">
      <w:pPr>
        <w:autoSpaceDE w:val="0"/>
        <w:autoSpaceDN w:val="0"/>
        <w:adjustRightInd w:val="0"/>
        <w:spacing w:before="120" w:after="0" w:line="240" w:lineRule="auto"/>
        <w:ind w:left="794"/>
        <w:jc w:val="left"/>
        <w:rPr>
          <w:rFonts w:eastAsia="Times New Roman"/>
          <w:color w:val="000000"/>
          <w:sz w:val="23"/>
          <w:szCs w:val="23"/>
          <w:lang w:eastAsia="en-AU"/>
        </w:rPr>
      </w:pPr>
      <w:r w:rsidRPr="002D3D29">
        <w:rPr>
          <w:rFonts w:eastAsia="Times New Roman"/>
          <w:color w:val="000000"/>
          <w:sz w:val="23"/>
          <w:szCs w:val="23"/>
          <w:lang w:eastAsia="en-AU"/>
        </w:rPr>
        <w:t xml:space="preserve">This notice may be cited as the </w:t>
      </w:r>
      <w:hyperlink r:id="rId20" w:history="1">
        <w:r w:rsidRPr="002D3D29">
          <w:rPr>
            <w:rFonts w:eastAsia="Times New Roman"/>
            <w:i/>
            <w:iCs/>
            <w:color w:val="000000"/>
            <w:sz w:val="23"/>
            <w:szCs w:val="23"/>
            <w:lang w:eastAsia="en-AU"/>
          </w:rPr>
          <w:t>Food (Fees) Notice 2026.</w:t>
        </w:r>
      </w:hyperlink>
    </w:p>
    <w:p w14:paraId="6D25FCCB" w14:textId="77777777" w:rsidR="00A954A2" w:rsidRPr="002D3D29" w:rsidRDefault="00A954A2" w:rsidP="00A954A2">
      <w:pPr>
        <w:autoSpaceDE w:val="0"/>
        <w:autoSpaceDN w:val="0"/>
        <w:adjustRightInd w:val="0"/>
        <w:spacing w:before="120" w:after="0" w:line="240" w:lineRule="auto"/>
        <w:ind w:left="1418" w:hanging="567"/>
        <w:jc w:val="left"/>
        <w:rPr>
          <w:rFonts w:eastAsia="Times New Roman"/>
          <w:b/>
          <w:bCs/>
          <w:color w:val="000000"/>
          <w:sz w:val="20"/>
          <w:szCs w:val="20"/>
          <w:lang w:eastAsia="en-AU"/>
        </w:rPr>
      </w:pPr>
      <w:r w:rsidRPr="002D3D29">
        <w:rPr>
          <w:rFonts w:eastAsia="Times New Roman"/>
          <w:b/>
          <w:bCs/>
          <w:color w:val="000000"/>
          <w:sz w:val="20"/>
          <w:szCs w:val="20"/>
          <w:lang w:eastAsia="en-AU"/>
        </w:rPr>
        <w:t>Note—</w:t>
      </w:r>
    </w:p>
    <w:p w14:paraId="655FDDB9" w14:textId="77777777" w:rsidR="00A954A2" w:rsidRPr="002D3D29" w:rsidRDefault="00A954A2" w:rsidP="00A954A2">
      <w:pPr>
        <w:autoSpaceDE w:val="0"/>
        <w:autoSpaceDN w:val="0"/>
        <w:adjustRightInd w:val="0"/>
        <w:spacing w:before="120" w:after="0" w:line="240" w:lineRule="auto"/>
        <w:ind w:left="1151" w:hanging="159"/>
        <w:jc w:val="left"/>
        <w:rPr>
          <w:rFonts w:eastAsia="Times New Roman"/>
          <w:color w:val="000000"/>
          <w:sz w:val="20"/>
          <w:szCs w:val="20"/>
          <w:lang w:eastAsia="en-AU"/>
        </w:rPr>
      </w:pPr>
      <w:r w:rsidRPr="002D3D29">
        <w:rPr>
          <w:rFonts w:eastAsia="Times New Roman"/>
          <w:color w:val="000000"/>
          <w:sz w:val="20"/>
          <w:szCs w:val="20"/>
          <w:lang w:eastAsia="en-AU"/>
        </w:rPr>
        <w:t xml:space="preserve">This is a fee notice made in accordance with the </w:t>
      </w:r>
      <w:hyperlink r:id="rId21" w:history="1">
        <w:r w:rsidRPr="002D3D29">
          <w:rPr>
            <w:rFonts w:eastAsia="Times New Roman"/>
            <w:i/>
            <w:iCs/>
            <w:color w:val="000000"/>
            <w:sz w:val="20"/>
            <w:szCs w:val="20"/>
            <w:lang w:eastAsia="en-AU"/>
          </w:rPr>
          <w:t>Legislation (Fees) Act 2019</w:t>
        </w:r>
      </w:hyperlink>
      <w:r w:rsidRPr="002D3D29">
        <w:rPr>
          <w:rFonts w:eastAsia="Times New Roman"/>
          <w:color w:val="000000"/>
          <w:sz w:val="20"/>
          <w:szCs w:val="20"/>
          <w:lang w:eastAsia="en-AU"/>
        </w:rPr>
        <w:t>.</w:t>
      </w:r>
    </w:p>
    <w:p w14:paraId="29C9E44A" w14:textId="77777777" w:rsidR="00A954A2" w:rsidRPr="002D3D29" w:rsidRDefault="00A954A2" w:rsidP="00A954A2">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3D29">
        <w:rPr>
          <w:rFonts w:eastAsia="Times New Roman"/>
          <w:b/>
          <w:bCs/>
          <w:color w:val="000000"/>
          <w:sz w:val="26"/>
          <w:szCs w:val="26"/>
          <w:lang w:eastAsia="en-AU"/>
        </w:rPr>
        <w:t>2—Commencement</w:t>
      </w:r>
    </w:p>
    <w:p w14:paraId="4147BBCE" w14:textId="77777777" w:rsidR="00A954A2" w:rsidRPr="002D3D29" w:rsidRDefault="00A954A2" w:rsidP="00A954A2">
      <w:pPr>
        <w:autoSpaceDE w:val="0"/>
        <w:autoSpaceDN w:val="0"/>
        <w:adjustRightInd w:val="0"/>
        <w:spacing w:before="120" w:after="0" w:line="240" w:lineRule="auto"/>
        <w:ind w:left="794"/>
        <w:jc w:val="left"/>
        <w:rPr>
          <w:rFonts w:eastAsia="Times New Roman"/>
          <w:color w:val="000000"/>
          <w:sz w:val="23"/>
          <w:szCs w:val="23"/>
          <w:lang w:eastAsia="en-AU"/>
        </w:rPr>
      </w:pPr>
      <w:r w:rsidRPr="002D3D29">
        <w:rPr>
          <w:rFonts w:eastAsia="Times New Roman"/>
          <w:color w:val="000000"/>
          <w:sz w:val="23"/>
          <w:szCs w:val="23"/>
          <w:lang w:eastAsia="en-AU"/>
        </w:rPr>
        <w:t>This notice has effect on 1 July 2026.</w:t>
      </w:r>
    </w:p>
    <w:p w14:paraId="77FCAE44" w14:textId="77777777" w:rsidR="00A954A2" w:rsidRPr="002D3D29" w:rsidRDefault="00A954A2" w:rsidP="00A954A2">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3D29">
        <w:rPr>
          <w:rFonts w:eastAsia="Times New Roman"/>
          <w:b/>
          <w:bCs/>
          <w:color w:val="000000"/>
          <w:sz w:val="26"/>
          <w:szCs w:val="26"/>
          <w:lang w:eastAsia="en-AU"/>
        </w:rPr>
        <w:t>3—Interpretation</w:t>
      </w:r>
    </w:p>
    <w:p w14:paraId="33B65E24" w14:textId="77777777" w:rsidR="00A954A2" w:rsidRPr="002D3D29" w:rsidRDefault="00A954A2" w:rsidP="00A954A2">
      <w:pPr>
        <w:autoSpaceDE w:val="0"/>
        <w:autoSpaceDN w:val="0"/>
        <w:adjustRightInd w:val="0"/>
        <w:spacing w:before="120" w:after="0" w:line="240" w:lineRule="auto"/>
        <w:ind w:left="794"/>
        <w:jc w:val="left"/>
        <w:rPr>
          <w:rFonts w:eastAsia="Times New Roman"/>
          <w:color w:val="000000"/>
          <w:sz w:val="23"/>
          <w:szCs w:val="23"/>
          <w:lang w:eastAsia="en-AU"/>
        </w:rPr>
      </w:pPr>
      <w:r w:rsidRPr="002D3D29">
        <w:rPr>
          <w:rFonts w:eastAsia="Times New Roman"/>
          <w:color w:val="000000"/>
          <w:sz w:val="23"/>
          <w:szCs w:val="23"/>
          <w:lang w:eastAsia="en-AU"/>
        </w:rPr>
        <w:t>In these regulations, unless the contrary intention appears—</w:t>
      </w:r>
    </w:p>
    <w:p w14:paraId="7646533B" w14:textId="77777777" w:rsidR="00A954A2" w:rsidRPr="002D3D29" w:rsidRDefault="00A954A2" w:rsidP="00A954A2">
      <w:pPr>
        <w:autoSpaceDE w:val="0"/>
        <w:autoSpaceDN w:val="0"/>
        <w:adjustRightInd w:val="0"/>
        <w:spacing w:before="120" w:after="0" w:line="240" w:lineRule="auto"/>
        <w:ind w:left="794"/>
        <w:jc w:val="left"/>
        <w:rPr>
          <w:rFonts w:eastAsia="Times New Roman"/>
          <w:color w:val="000000"/>
          <w:sz w:val="23"/>
          <w:szCs w:val="23"/>
          <w:lang w:eastAsia="en-AU"/>
        </w:rPr>
      </w:pPr>
      <w:r w:rsidRPr="002D3D29">
        <w:rPr>
          <w:rFonts w:eastAsia="Times New Roman"/>
          <w:b/>
          <w:bCs/>
          <w:i/>
          <w:iCs/>
          <w:color w:val="000000"/>
          <w:sz w:val="23"/>
          <w:szCs w:val="23"/>
          <w:lang w:eastAsia="en-AU"/>
        </w:rPr>
        <w:t>Act</w:t>
      </w:r>
      <w:r w:rsidRPr="002D3D29">
        <w:rPr>
          <w:rFonts w:eastAsia="Times New Roman"/>
          <w:color w:val="000000"/>
          <w:sz w:val="23"/>
          <w:szCs w:val="23"/>
          <w:lang w:eastAsia="en-AU"/>
        </w:rPr>
        <w:t xml:space="preserve"> means the </w:t>
      </w:r>
      <w:hyperlink r:id="rId22" w:history="1">
        <w:r w:rsidRPr="002D3D29">
          <w:rPr>
            <w:rFonts w:eastAsia="Times New Roman"/>
            <w:i/>
            <w:iCs/>
            <w:color w:val="000000"/>
            <w:sz w:val="23"/>
            <w:szCs w:val="23"/>
            <w:lang w:eastAsia="en-AU"/>
          </w:rPr>
          <w:t>Food Act 2001</w:t>
        </w:r>
      </w:hyperlink>
      <w:r w:rsidRPr="002D3D29">
        <w:rPr>
          <w:rFonts w:eastAsia="Times New Roman"/>
          <w:color w:val="000000"/>
          <w:sz w:val="23"/>
          <w:szCs w:val="23"/>
          <w:lang w:eastAsia="en-AU"/>
        </w:rPr>
        <w:t>;</w:t>
      </w:r>
    </w:p>
    <w:p w14:paraId="02F3FB91" w14:textId="77777777" w:rsidR="00A954A2" w:rsidRPr="002D3D29" w:rsidRDefault="00A954A2" w:rsidP="00A954A2">
      <w:pPr>
        <w:autoSpaceDE w:val="0"/>
        <w:autoSpaceDN w:val="0"/>
        <w:adjustRightInd w:val="0"/>
        <w:spacing w:before="120" w:after="0" w:line="240" w:lineRule="auto"/>
        <w:ind w:left="794"/>
        <w:jc w:val="left"/>
        <w:rPr>
          <w:rFonts w:eastAsia="Times New Roman"/>
          <w:color w:val="000000"/>
          <w:sz w:val="23"/>
          <w:szCs w:val="23"/>
          <w:lang w:eastAsia="en-AU"/>
        </w:rPr>
      </w:pPr>
      <w:r w:rsidRPr="002D3D29">
        <w:rPr>
          <w:rFonts w:eastAsia="Times New Roman"/>
          <w:b/>
          <w:bCs/>
          <w:i/>
          <w:iCs/>
          <w:color w:val="000000"/>
          <w:sz w:val="23"/>
          <w:szCs w:val="23"/>
          <w:lang w:eastAsia="en-AU"/>
        </w:rPr>
        <w:t>regulations</w:t>
      </w:r>
      <w:r w:rsidRPr="002D3D29">
        <w:rPr>
          <w:rFonts w:eastAsia="Times New Roman"/>
          <w:color w:val="000000"/>
          <w:sz w:val="23"/>
          <w:szCs w:val="23"/>
          <w:lang w:eastAsia="en-AU"/>
        </w:rPr>
        <w:t xml:space="preserve"> means the </w:t>
      </w:r>
      <w:hyperlink r:id="rId23" w:history="1">
        <w:r w:rsidRPr="002D3D29">
          <w:rPr>
            <w:rFonts w:eastAsia="Times New Roman"/>
            <w:i/>
            <w:iCs/>
            <w:color w:val="000000"/>
            <w:sz w:val="23"/>
            <w:szCs w:val="23"/>
            <w:lang w:eastAsia="en-AU"/>
          </w:rPr>
          <w:t>Food Regulations 2017</w:t>
        </w:r>
      </w:hyperlink>
      <w:r w:rsidRPr="002D3D29">
        <w:rPr>
          <w:rFonts w:eastAsia="Times New Roman"/>
          <w:color w:val="000000"/>
          <w:sz w:val="23"/>
          <w:szCs w:val="23"/>
          <w:lang w:eastAsia="en-AU"/>
        </w:rPr>
        <w:t>.</w:t>
      </w:r>
    </w:p>
    <w:p w14:paraId="6506AA56" w14:textId="77777777" w:rsidR="00A954A2" w:rsidRPr="002D3D29" w:rsidRDefault="00A954A2" w:rsidP="00A954A2">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D3D29">
        <w:rPr>
          <w:rFonts w:eastAsia="Times New Roman"/>
          <w:b/>
          <w:bCs/>
          <w:color w:val="000000"/>
          <w:sz w:val="26"/>
          <w:szCs w:val="26"/>
          <w:lang w:eastAsia="en-AU"/>
        </w:rPr>
        <w:t>4—Fees</w:t>
      </w:r>
    </w:p>
    <w:p w14:paraId="4BC19C15" w14:textId="77777777" w:rsidR="00A954A2" w:rsidRPr="002D3D29" w:rsidRDefault="00A954A2" w:rsidP="00A954A2">
      <w:pPr>
        <w:autoSpaceDE w:val="0"/>
        <w:autoSpaceDN w:val="0"/>
        <w:adjustRightInd w:val="0"/>
        <w:spacing w:before="120" w:after="0" w:line="240" w:lineRule="auto"/>
        <w:ind w:left="794"/>
        <w:jc w:val="left"/>
        <w:rPr>
          <w:rFonts w:eastAsia="Times New Roman"/>
          <w:color w:val="000000"/>
          <w:sz w:val="23"/>
          <w:szCs w:val="23"/>
          <w:lang w:eastAsia="en-AU"/>
        </w:rPr>
      </w:pPr>
      <w:r w:rsidRPr="002D3D29">
        <w:rPr>
          <w:rFonts w:eastAsia="Times New Roman"/>
          <w:color w:val="000000"/>
          <w:sz w:val="23"/>
          <w:szCs w:val="23"/>
          <w:lang w:eastAsia="en-AU"/>
        </w:rPr>
        <w:t xml:space="preserve">The fees specified in </w:t>
      </w:r>
      <w:hyperlink w:anchor="id6e601576_74c8_4e61_a8a5_27148d27584f_5" w:history="1">
        <w:r w:rsidRPr="002D3D29">
          <w:rPr>
            <w:rFonts w:eastAsia="Times New Roman"/>
            <w:color w:val="000000"/>
            <w:sz w:val="23"/>
            <w:szCs w:val="23"/>
            <w:lang w:eastAsia="en-AU"/>
          </w:rPr>
          <w:t>Schedule 1</w:t>
        </w:r>
      </w:hyperlink>
      <w:r w:rsidRPr="002D3D29">
        <w:rPr>
          <w:rFonts w:eastAsia="Times New Roman"/>
          <w:color w:val="000000"/>
          <w:sz w:val="23"/>
          <w:szCs w:val="23"/>
          <w:lang w:eastAsia="en-AU"/>
        </w:rPr>
        <w:t xml:space="preserve"> are prescribed for the purposes of the Act and </w:t>
      </w:r>
      <w:r>
        <w:rPr>
          <w:rFonts w:eastAsia="Times New Roman"/>
          <w:color w:val="000000"/>
          <w:sz w:val="23"/>
          <w:szCs w:val="23"/>
          <w:lang w:eastAsia="en-AU"/>
        </w:rPr>
        <w:br/>
      </w:r>
      <w:r w:rsidRPr="002D3D29">
        <w:rPr>
          <w:rFonts w:eastAsia="Times New Roman"/>
          <w:color w:val="000000"/>
          <w:sz w:val="23"/>
          <w:szCs w:val="23"/>
          <w:lang w:eastAsia="en-AU"/>
        </w:rPr>
        <w:t>the regulations.</w:t>
      </w:r>
    </w:p>
    <w:p w14:paraId="5D8D9F41" w14:textId="77777777" w:rsidR="00A954A2" w:rsidRPr="002D3D29" w:rsidRDefault="00A954A2" w:rsidP="00A954A2">
      <w:pPr>
        <w:autoSpaceDE w:val="0"/>
        <w:autoSpaceDN w:val="0"/>
        <w:adjustRightInd w:val="0"/>
        <w:spacing w:before="240" w:after="0" w:line="240" w:lineRule="auto"/>
        <w:ind w:left="567" w:hanging="567"/>
        <w:jc w:val="left"/>
        <w:rPr>
          <w:rFonts w:eastAsia="Times New Roman"/>
          <w:b/>
          <w:bCs/>
          <w:color w:val="000000"/>
          <w:sz w:val="32"/>
          <w:szCs w:val="32"/>
          <w:lang w:eastAsia="en-AU"/>
        </w:rPr>
      </w:pPr>
      <w:bookmarkStart w:id="36" w:name="id6e601576_74c8_4e61_a8a5_27148d27584f_5"/>
      <w:r w:rsidRPr="002D3D29">
        <w:rPr>
          <w:rFonts w:eastAsia="Times New Roman"/>
          <w:b/>
          <w:bCs/>
          <w:color w:val="000000"/>
          <w:sz w:val="32"/>
          <w:szCs w:val="32"/>
          <w:lang w:eastAsia="en-AU"/>
        </w:rPr>
        <w:t>Schedule 1—Fees</w:t>
      </w:r>
      <w:bookmarkEnd w:id="36"/>
    </w:p>
    <w:tbl>
      <w:tblPr>
        <w:tblW w:w="5000" w:type="pct"/>
        <w:tblCellMar>
          <w:left w:w="60" w:type="dxa"/>
          <w:right w:w="60" w:type="dxa"/>
        </w:tblCellMar>
        <w:tblLook w:val="0000" w:firstRow="0" w:lastRow="0" w:firstColumn="0" w:lastColumn="0" w:noHBand="0" w:noVBand="0"/>
      </w:tblPr>
      <w:tblGrid>
        <w:gridCol w:w="284"/>
        <w:gridCol w:w="7588"/>
        <w:gridCol w:w="1482"/>
      </w:tblGrid>
      <w:tr w:rsidR="00A954A2" w:rsidRPr="002D3D29" w14:paraId="33917299" w14:textId="77777777" w:rsidTr="00A96788">
        <w:trPr>
          <w:cantSplit/>
        </w:trPr>
        <w:tc>
          <w:tcPr>
            <w:tcW w:w="152" w:type="pct"/>
            <w:tcBorders>
              <w:top w:val="nil"/>
              <w:left w:val="nil"/>
              <w:bottom w:val="nil"/>
              <w:right w:val="nil"/>
            </w:tcBorders>
          </w:tcPr>
          <w:p w14:paraId="1D236159" w14:textId="77777777" w:rsidR="00A954A2" w:rsidRPr="002D3D29" w:rsidRDefault="00A954A2" w:rsidP="00A96788">
            <w:pPr>
              <w:autoSpaceDE w:val="0"/>
              <w:autoSpaceDN w:val="0"/>
              <w:adjustRightInd w:val="0"/>
              <w:spacing w:before="120" w:after="0" w:line="240" w:lineRule="auto"/>
              <w:jc w:val="left"/>
              <w:rPr>
                <w:rFonts w:eastAsia="Times New Roman"/>
                <w:color w:val="000000"/>
                <w:sz w:val="20"/>
                <w:szCs w:val="20"/>
                <w:lang w:eastAsia="en-AU"/>
              </w:rPr>
            </w:pPr>
            <w:r w:rsidRPr="002D3D29">
              <w:rPr>
                <w:rFonts w:eastAsia="Times New Roman"/>
                <w:color w:val="000000"/>
                <w:sz w:val="20"/>
                <w:szCs w:val="20"/>
                <w:lang w:eastAsia="en-AU"/>
              </w:rPr>
              <w:t>1</w:t>
            </w:r>
          </w:p>
        </w:tc>
        <w:tc>
          <w:tcPr>
            <w:tcW w:w="4056" w:type="pct"/>
            <w:tcBorders>
              <w:top w:val="nil"/>
              <w:left w:val="nil"/>
              <w:bottom w:val="nil"/>
              <w:right w:val="nil"/>
            </w:tcBorders>
          </w:tcPr>
          <w:p w14:paraId="715A59E9" w14:textId="77777777" w:rsidR="00A954A2" w:rsidRPr="002D3D29" w:rsidRDefault="00A954A2" w:rsidP="00A96788">
            <w:pPr>
              <w:autoSpaceDE w:val="0"/>
              <w:autoSpaceDN w:val="0"/>
              <w:adjustRightInd w:val="0"/>
              <w:spacing w:before="120" w:after="0" w:line="240" w:lineRule="auto"/>
              <w:jc w:val="left"/>
              <w:rPr>
                <w:rFonts w:eastAsia="Times New Roman"/>
                <w:color w:val="000000"/>
                <w:sz w:val="20"/>
                <w:szCs w:val="20"/>
                <w:lang w:eastAsia="en-AU"/>
              </w:rPr>
            </w:pPr>
            <w:r w:rsidRPr="002D3D29">
              <w:rPr>
                <w:rFonts w:eastAsia="Times New Roman"/>
                <w:color w:val="000000"/>
                <w:sz w:val="20"/>
                <w:szCs w:val="20"/>
                <w:lang w:eastAsia="en-AU"/>
              </w:rPr>
              <w:t>Application for approval of food safety auditors (section 73(3)(b) of Act)</w:t>
            </w:r>
          </w:p>
        </w:tc>
        <w:tc>
          <w:tcPr>
            <w:tcW w:w="792" w:type="pct"/>
            <w:tcBorders>
              <w:top w:val="nil"/>
              <w:left w:val="nil"/>
              <w:bottom w:val="nil"/>
              <w:right w:val="nil"/>
            </w:tcBorders>
          </w:tcPr>
          <w:p w14:paraId="323843E5" w14:textId="77777777" w:rsidR="00A954A2" w:rsidRPr="002D3D29" w:rsidRDefault="00A954A2" w:rsidP="00A96788">
            <w:pPr>
              <w:autoSpaceDE w:val="0"/>
              <w:autoSpaceDN w:val="0"/>
              <w:adjustRightInd w:val="0"/>
              <w:spacing w:before="120" w:after="0" w:line="240" w:lineRule="auto"/>
              <w:jc w:val="right"/>
              <w:rPr>
                <w:rFonts w:eastAsia="Times New Roman"/>
                <w:color w:val="000000"/>
                <w:sz w:val="20"/>
                <w:szCs w:val="20"/>
                <w:lang w:eastAsia="en-AU"/>
              </w:rPr>
            </w:pPr>
          </w:p>
        </w:tc>
      </w:tr>
      <w:tr w:rsidR="00A954A2" w:rsidRPr="002D3D29" w14:paraId="75064115" w14:textId="77777777" w:rsidTr="00A96788">
        <w:trPr>
          <w:cantSplit/>
        </w:trPr>
        <w:tc>
          <w:tcPr>
            <w:tcW w:w="152" w:type="pct"/>
            <w:tcBorders>
              <w:top w:val="nil"/>
              <w:left w:val="nil"/>
              <w:bottom w:val="nil"/>
              <w:right w:val="nil"/>
            </w:tcBorders>
          </w:tcPr>
          <w:p w14:paraId="6DE61937" w14:textId="77777777" w:rsidR="00A954A2" w:rsidRPr="002D3D29" w:rsidRDefault="00A954A2" w:rsidP="00A96788">
            <w:pPr>
              <w:autoSpaceDE w:val="0"/>
              <w:autoSpaceDN w:val="0"/>
              <w:adjustRightInd w:val="0"/>
              <w:spacing w:before="120" w:after="0" w:line="240" w:lineRule="auto"/>
              <w:jc w:val="left"/>
              <w:rPr>
                <w:rFonts w:eastAsia="Times New Roman"/>
                <w:color w:val="000000"/>
                <w:sz w:val="20"/>
                <w:szCs w:val="20"/>
                <w:lang w:eastAsia="en-AU"/>
              </w:rPr>
            </w:pPr>
          </w:p>
        </w:tc>
        <w:tc>
          <w:tcPr>
            <w:tcW w:w="4056" w:type="pct"/>
            <w:tcBorders>
              <w:top w:val="nil"/>
              <w:left w:val="nil"/>
              <w:bottom w:val="nil"/>
              <w:right w:val="nil"/>
            </w:tcBorders>
          </w:tcPr>
          <w:p w14:paraId="2F6257AE" w14:textId="77777777" w:rsidR="00A954A2" w:rsidRPr="002D3D29" w:rsidRDefault="00A954A2" w:rsidP="00A96788">
            <w:pPr>
              <w:autoSpaceDE w:val="0"/>
              <w:autoSpaceDN w:val="0"/>
              <w:adjustRightInd w:val="0"/>
              <w:spacing w:before="120" w:after="0" w:line="240" w:lineRule="auto"/>
              <w:ind w:left="550" w:hanging="425"/>
              <w:jc w:val="left"/>
              <w:rPr>
                <w:rFonts w:eastAsia="Times New Roman"/>
                <w:color w:val="000000"/>
                <w:sz w:val="20"/>
                <w:szCs w:val="20"/>
                <w:lang w:eastAsia="en-AU"/>
              </w:rPr>
            </w:pPr>
            <w:r w:rsidRPr="002D3D29">
              <w:rPr>
                <w:rFonts w:eastAsia="Times New Roman"/>
                <w:color w:val="000000"/>
                <w:sz w:val="20"/>
                <w:szCs w:val="20"/>
                <w:lang w:eastAsia="en-AU"/>
              </w:rPr>
              <w:t>(a)</w:t>
            </w:r>
            <w:r w:rsidRPr="002D3D29">
              <w:rPr>
                <w:rFonts w:eastAsia="Times New Roman"/>
                <w:color w:val="000000"/>
                <w:sz w:val="20"/>
                <w:szCs w:val="20"/>
                <w:lang w:eastAsia="en-AU"/>
              </w:rPr>
              <w:tab/>
              <w:t>in the case of a Public Service employee employed for the purpose of carrying out the functions of a food safety auditor</w:t>
            </w:r>
          </w:p>
        </w:tc>
        <w:tc>
          <w:tcPr>
            <w:tcW w:w="792" w:type="pct"/>
            <w:tcBorders>
              <w:top w:val="nil"/>
              <w:left w:val="nil"/>
              <w:bottom w:val="nil"/>
              <w:right w:val="nil"/>
            </w:tcBorders>
          </w:tcPr>
          <w:p w14:paraId="6ACA7C0F" w14:textId="77777777" w:rsidR="00A954A2" w:rsidRPr="002D3D29" w:rsidRDefault="00A954A2" w:rsidP="00A96788">
            <w:pPr>
              <w:autoSpaceDE w:val="0"/>
              <w:autoSpaceDN w:val="0"/>
              <w:adjustRightInd w:val="0"/>
              <w:spacing w:before="120" w:after="0" w:line="240" w:lineRule="auto"/>
              <w:jc w:val="right"/>
              <w:rPr>
                <w:rFonts w:eastAsia="Times New Roman"/>
                <w:color w:val="000000"/>
                <w:sz w:val="20"/>
                <w:szCs w:val="20"/>
                <w:lang w:eastAsia="en-AU"/>
              </w:rPr>
            </w:pPr>
            <w:r w:rsidRPr="002D3D29">
              <w:rPr>
                <w:rFonts w:eastAsia="Times New Roman"/>
                <w:color w:val="000000"/>
                <w:sz w:val="20"/>
                <w:szCs w:val="20"/>
                <w:lang w:eastAsia="en-AU"/>
              </w:rPr>
              <w:t>no fee</w:t>
            </w:r>
          </w:p>
        </w:tc>
      </w:tr>
      <w:tr w:rsidR="00A954A2" w:rsidRPr="002D3D29" w14:paraId="7190AE4E" w14:textId="77777777" w:rsidTr="00A96788">
        <w:trPr>
          <w:cantSplit/>
        </w:trPr>
        <w:tc>
          <w:tcPr>
            <w:tcW w:w="152" w:type="pct"/>
            <w:tcBorders>
              <w:top w:val="nil"/>
              <w:left w:val="nil"/>
              <w:bottom w:val="nil"/>
              <w:right w:val="nil"/>
            </w:tcBorders>
          </w:tcPr>
          <w:p w14:paraId="0BFBC9BA" w14:textId="77777777" w:rsidR="00A954A2" w:rsidRPr="002D3D29" w:rsidRDefault="00A954A2" w:rsidP="00A96788">
            <w:pPr>
              <w:autoSpaceDE w:val="0"/>
              <w:autoSpaceDN w:val="0"/>
              <w:adjustRightInd w:val="0"/>
              <w:spacing w:before="120" w:after="0" w:line="240" w:lineRule="auto"/>
              <w:jc w:val="left"/>
              <w:rPr>
                <w:rFonts w:eastAsia="Times New Roman"/>
                <w:color w:val="000000"/>
                <w:sz w:val="20"/>
                <w:szCs w:val="20"/>
                <w:lang w:eastAsia="en-AU"/>
              </w:rPr>
            </w:pPr>
          </w:p>
        </w:tc>
        <w:tc>
          <w:tcPr>
            <w:tcW w:w="4056" w:type="pct"/>
            <w:tcBorders>
              <w:top w:val="nil"/>
              <w:left w:val="nil"/>
              <w:bottom w:val="nil"/>
              <w:right w:val="nil"/>
            </w:tcBorders>
          </w:tcPr>
          <w:p w14:paraId="5576AB3A" w14:textId="77777777" w:rsidR="00A954A2" w:rsidRPr="002D3D29" w:rsidRDefault="00A954A2" w:rsidP="00A96788">
            <w:pPr>
              <w:autoSpaceDE w:val="0"/>
              <w:autoSpaceDN w:val="0"/>
              <w:adjustRightInd w:val="0"/>
              <w:spacing w:before="120" w:after="0" w:line="240" w:lineRule="auto"/>
              <w:ind w:left="550" w:hanging="425"/>
              <w:jc w:val="left"/>
              <w:rPr>
                <w:rFonts w:eastAsia="Times New Roman"/>
                <w:color w:val="000000"/>
                <w:sz w:val="20"/>
                <w:szCs w:val="20"/>
                <w:lang w:eastAsia="en-AU"/>
              </w:rPr>
            </w:pPr>
            <w:r w:rsidRPr="002D3D29">
              <w:rPr>
                <w:rFonts w:eastAsia="Times New Roman"/>
                <w:color w:val="000000"/>
                <w:sz w:val="20"/>
                <w:szCs w:val="20"/>
                <w:lang w:eastAsia="en-AU"/>
              </w:rPr>
              <w:t>(b)</w:t>
            </w:r>
            <w:r w:rsidRPr="002D3D29">
              <w:rPr>
                <w:rFonts w:eastAsia="Times New Roman"/>
                <w:color w:val="000000"/>
                <w:sz w:val="20"/>
                <w:szCs w:val="20"/>
                <w:lang w:eastAsia="en-AU"/>
              </w:rPr>
              <w:tab/>
              <w:t>in any other case</w:t>
            </w:r>
          </w:p>
        </w:tc>
        <w:tc>
          <w:tcPr>
            <w:tcW w:w="792" w:type="pct"/>
            <w:tcBorders>
              <w:top w:val="nil"/>
              <w:left w:val="nil"/>
              <w:bottom w:val="nil"/>
              <w:right w:val="nil"/>
            </w:tcBorders>
          </w:tcPr>
          <w:p w14:paraId="4493B4ED" w14:textId="77777777" w:rsidR="00A954A2" w:rsidRPr="002D3D29" w:rsidRDefault="00A954A2" w:rsidP="00A96788">
            <w:pPr>
              <w:autoSpaceDE w:val="0"/>
              <w:autoSpaceDN w:val="0"/>
              <w:adjustRightInd w:val="0"/>
              <w:spacing w:before="120" w:after="0" w:line="240" w:lineRule="auto"/>
              <w:jc w:val="right"/>
              <w:rPr>
                <w:rFonts w:eastAsia="Times New Roman"/>
                <w:color w:val="000000"/>
                <w:sz w:val="20"/>
                <w:szCs w:val="20"/>
                <w:lang w:eastAsia="en-AU"/>
              </w:rPr>
            </w:pPr>
            <w:r w:rsidRPr="002D3D29">
              <w:rPr>
                <w:rFonts w:eastAsia="Times New Roman"/>
                <w:color w:val="000000"/>
                <w:sz w:val="20"/>
                <w:szCs w:val="20"/>
                <w:lang w:eastAsia="en-AU"/>
              </w:rPr>
              <w:t>$204.00</w:t>
            </w:r>
          </w:p>
        </w:tc>
      </w:tr>
      <w:tr w:rsidR="00A954A2" w:rsidRPr="002D3D29" w14:paraId="02EDC8F6" w14:textId="77777777" w:rsidTr="00A96788">
        <w:trPr>
          <w:cantSplit/>
        </w:trPr>
        <w:tc>
          <w:tcPr>
            <w:tcW w:w="152" w:type="pct"/>
            <w:tcBorders>
              <w:top w:val="nil"/>
              <w:left w:val="nil"/>
              <w:bottom w:val="nil"/>
              <w:right w:val="nil"/>
            </w:tcBorders>
          </w:tcPr>
          <w:p w14:paraId="567BC7BE" w14:textId="77777777" w:rsidR="00A954A2" w:rsidRPr="002D3D29" w:rsidRDefault="00A954A2" w:rsidP="00A96788">
            <w:pPr>
              <w:autoSpaceDE w:val="0"/>
              <w:autoSpaceDN w:val="0"/>
              <w:adjustRightInd w:val="0"/>
              <w:spacing w:before="120" w:after="0" w:line="240" w:lineRule="auto"/>
              <w:jc w:val="left"/>
              <w:rPr>
                <w:rFonts w:eastAsia="Times New Roman"/>
                <w:color w:val="000000"/>
                <w:sz w:val="20"/>
                <w:szCs w:val="20"/>
                <w:lang w:eastAsia="en-AU"/>
              </w:rPr>
            </w:pPr>
            <w:r w:rsidRPr="002D3D29">
              <w:rPr>
                <w:rFonts w:eastAsia="Times New Roman"/>
                <w:color w:val="000000"/>
                <w:sz w:val="20"/>
                <w:szCs w:val="20"/>
                <w:lang w:eastAsia="en-AU"/>
              </w:rPr>
              <w:lastRenderedPageBreak/>
              <w:t>2</w:t>
            </w:r>
          </w:p>
        </w:tc>
        <w:tc>
          <w:tcPr>
            <w:tcW w:w="4056" w:type="pct"/>
            <w:tcBorders>
              <w:top w:val="nil"/>
              <w:left w:val="nil"/>
              <w:bottom w:val="nil"/>
              <w:right w:val="nil"/>
            </w:tcBorders>
          </w:tcPr>
          <w:p w14:paraId="65AAA2F5" w14:textId="77777777" w:rsidR="00A954A2" w:rsidRPr="002D3D29" w:rsidRDefault="00A954A2" w:rsidP="00A96788">
            <w:pPr>
              <w:autoSpaceDE w:val="0"/>
              <w:autoSpaceDN w:val="0"/>
              <w:adjustRightInd w:val="0"/>
              <w:spacing w:before="120" w:after="0" w:line="240" w:lineRule="auto"/>
              <w:jc w:val="left"/>
              <w:rPr>
                <w:rFonts w:eastAsia="Times New Roman"/>
                <w:color w:val="000000"/>
                <w:sz w:val="20"/>
                <w:szCs w:val="20"/>
                <w:lang w:eastAsia="en-AU"/>
              </w:rPr>
            </w:pPr>
            <w:r w:rsidRPr="002D3D29">
              <w:rPr>
                <w:rFonts w:eastAsia="Times New Roman"/>
                <w:color w:val="000000"/>
                <w:sz w:val="20"/>
                <w:szCs w:val="20"/>
                <w:lang w:eastAsia="en-AU"/>
              </w:rPr>
              <w:t>Inspection fee (regulation 13)—the reasonable costs incurred in carrying out the inspection, but not exceeding—</w:t>
            </w:r>
          </w:p>
        </w:tc>
        <w:tc>
          <w:tcPr>
            <w:tcW w:w="792" w:type="pct"/>
            <w:tcBorders>
              <w:top w:val="nil"/>
              <w:left w:val="nil"/>
              <w:bottom w:val="nil"/>
              <w:right w:val="nil"/>
            </w:tcBorders>
          </w:tcPr>
          <w:p w14:paraId="5E3A7029" w14:textId="77777777" w:rsidR="00A954A2" w:rsidRPr="002D3D29" w:rsidRDefault="00A954A2" w:rsidP="00A96788">
            <w:pPr>
              <w:autoSpaceDE w:val="0"/>
              <w:autoSpaceDN w:val="0"/>
              <w:adjustRightInd w:val="0"/>
              <w:spacing w:before="120" w:after="0" w:line="240" w:lineRule="auto"/>
              <w:jc w:val="left"/>
              <w:rPr>
                <w:rFonts w:eastAsia="Times New Roman"/>
                <w:color w:val="000000"/>
                <w:sz w:val="20"/>
                <w:szCs w:val="20"/>
                <w:lang w:eastAsia="en-AU"/>
              </w:rPr>
            </w:pPr>
          </w:p>
        </w:tc>
      </w:tr>
      <w:tr w:rsidR="00A954A2" w:rsidRPr="002D3D29" w14:paraId="0E8685B5" w14:textId="77777777" w:rsidTr="00A96788">
        <w:trPr>
          <w:cantSplit/>
        </w:trPr>
        <w:tc>
          <w:tcPr>
            <w:tcW w:w="152" w:type="pct"/>
            <w:tcBorders>
              <w:top w:val="nil"/>
              <w:left w:val="nil"/>
              <w:bottom w:val="nil"/>
              <w:right w:val="nil"/>
            </w:tcBorders>
          </w:tcPr>
          <w:p w14:paraId="774346B4" w14:textId="77777777" w:rsidR="00A954A2" w:rsidRPr="002D3D29" w:rsidRDefault="00A954A2" w:rsidP="00A96788">
            <w:pPr>
              <w:autoSpaceDE w:val="0"/>
              <w:autoSpaceDN w:val="0"/>
              <w:adjustRightInd w:val="0"/>
              <w:spacing w:before="120" w:after="0" w:line="240" w:lineRule="auto"/>
              <w:jc w:val="left"/>
              <w:rPr>
                <w:rFonts w:eastAsia="Times New Roman"/>
                <w:color w:val="000000"/>
                <w:sz w:val="20"/>
                <w:szCs w:val="20"/>
                <w:lang w:eastAsia="en-AU"/>
              </w:rPr>
            </w:pPr>
          </w:p>
        </w:tc>
        <w:tc>
          <w:tcPr>
            <w:tcW w:w="4056" w:type="pct"/>
            <w:tcBorders>
              <w:top w:val="nil"/>
              <w:left w:val="nil"/>
              <w:bottom w:val="nil"/>
              <w:right w:val="nil"/>
            </w:tcBorders>
          </w:tcPr>
          <w:p w14:paraId="6AFC5037" w14:textId="77777777" w:rsidR="00A954A2" w:rsidRPr="002D3D29" w:rsidRDefault="00A954A2" w:rsidP="00A96788">
            <w:pPr>
              <w:autoSpaceDE w:val="0"/>
              <w:autoSpaceDN w:val="0"/>
              <w:adjustRightInd w:val="0"/>
              <w:spacing w:before="120" w:after="0" w:line="240" w:lineRule="auto"/>
              <w:ind w:left="550" w:hanging="425"/>
              <w:jc w:val="left"/>
              <w:rPr>
                <w:rFonts w:eastAsia="Times New Roman"/>
                <w:color w:val="000000"/>
                <w:sz w:val="20"/>
                <w:szCs w:val="20"/>
                <w:lang w:eastAsia="en-AU"/>
              </w:rPr>
            </w:pPr>
            <w:r w:rsidRPr="002D3D29">
              <w:rPr>
                <w:rFonts w:eastAsia="Times New Roman"/>
                <w:color w:val="000000"/>
                <w:sz w:val="20"/>
                <w:szCs w:val="20"/>
                <w:lang w:eastAsia="en-AU"/>
              </w:rPr>
              <w:t>(a)</w:t>
            </w:r>
            <w:r w:rsidRPr="002D3D29">
              <w:rPr>
                <w:rFonts w:eastAsia="Times New Roman"/>
                <w:color w:val="000000"/>
                <w:sz w:val="20"/>
                <w:szCs w:val="20"/>
                <w:lang w:eastAsia="en-AU"/>
              </w:rPr>
              <w:tab/>
              <w:t>in the case of a small business</w:t>
            </w:r>
          </w:p>
        </w:tc>
        <w:tc>
          <w:tcPr>
            <w:tcW w:w="792" w:type="pct"/>
            <w:tcBorders>
              <w:top w:val="nil"/>
              <w:left w:val="nil"/>
              <w:bottom w:val="nil"/>
              <w:right w:val="nil"/>
            </w:tcBorders>
          </w:tcPr>
          <w:p w14:paraId="6C9E433E" w14:textId="77777777" w:rsidR="00A954A2" w:rsidRPr="002D3D29" w:rsidRDefault="00A954A2" w:rsidP="00A96788">
            <w:pPr>
              <w:autoSpaceDE w:val="0"/>
              <w:autoSpaceDN w:val="0"/>
              <w:adjustRightInd w:val="0"/>
              <w:spacing w:before="120" w:after="0" w:line="240" w:lineRule="auto"/>
              <w:jc w:val="right"/>
              <w:rPr>
                <w:rFonts w:eastAsia="Times New Roman"/>
                <w:color w:val="000000"/>
                <w:sz w:val="20"/>
                <w:szCs w:val="20"/>
                <w:lang w:eastAsia="en-AU"/>
              </w:rPr>
            </w:pPr>
            <w:r w:rsidRPr="002D3D29">
              <w:rPr>
                <w:rFonts w:eastAsia="Times New Roman"/>
                <w:color w:val="000000"/>
                <w:sz w:val="20"/>
                <w:szCs w:val="20"/>
                <w:lang w:eastAsia="en-AU"/>
              </w:rPr>
              <w:t>$153.00</w:t>
            </w:r>
          </w:p>
        </w:tc>
      </w:tr>
      <w:tr w:rsidR="00A954A2" w:rsidRPr="002D3D29" w14:paraId="7FE1D9BF" w14:textId="77777777" w:rsidTr="00A96788">
        <w:trPr>
          <w:cantSplit/>
        </w:trPr>
        <w:tc>
          <w:tcPr>
            <w:tcW w:w="152" w:type="pct"/>
            <w:tcBorders>
              <w:top w:val="nil"/>
              <w:left w:val="nil"/>
              <w:bottom w:val="nil"/>
              <w:right w:val="nil"/>
            </w:tcBorders>
          </w:tcPr>
          <w:p w14:paraId="59C41EAF" w14:textId="77777777" w:rsidR="00A954A2" w:rsidRPr="002D3D29" w:rsidRDefault="00A954A2" w:rsidP="00A96788">
            <w:pPr>
              <w:autoSpaceDE w:val="0"/>
              <w:autoSpaceDN w:val="0"/>
              <w:adjustRightInd w:val="0"/>
              <w:spacing w:before="120" w:after="0" w:line="240" w:lineRule="auto"/>
              <w:jc w:val="left"/>
              <w:rPr>
                <w:rFonts w:eastAsia="Times New Roman"/>
                <w:color w:val="000000"/>
                <w:sz w:val="20"/>
                <w:szCs w:val="20"/>
                <w:lang w:eastAsia="en-AU"/>
              </w:rPr>
            </w:pPr>
          </w:p>
        </w:tc>
        <w:tc>
          <w:tcPr>
            <w:tcW w:w="4056" w:type="pct"/>
            <w:tcBorders>
              <w:top w:val="nil"/>
              <w:left w:val="nil"/>
              <w:bottom w:val="nil"/>
              <w:right w:val="nil"/>
            </w:tcBorders>
          </w:tcPr>
          <w:p w14:paraId="53DA06AD" w14:textId="77777777" w:rsidR="00A954A2" w:rsidRPr="002D3D29" w:rsidRDefault="00A954A2" w:rsidP="00A96788">
            <w:pPr>
              <w:autoSpaceDE w:val="0"/>
              <w:autoSpaceDN w:val="0"/>
              <w:adjustRightInd w:val="0"/>
              <w:spacing w:before="120" w:after="0" w:line="240" w:lineRule="auto"/>
              <w:ind w:left="550" w:hanging="425"/>
              <w:jc w:val="left"/>
              <w:rPr>
                <w:rFonts w:eastAsia="Times New Roman"/>
                <w:color w:val="000000"/>
                <w:sz w:val="20"/>
                <w:szCs w:val="20"/>
                <w:lang w:eastAsia="en-AU"/>
              </w:rPr>
            </w:pPr>
            <w:r w:rsidRPr="002D3D29">
              <w:rPr>
                <w:rFonts w:eastAsia="Times New Roman"/>
                <w:color w:val="000000"/>
                <w:sz w:val="20"/>
                <w:szCs w:val="20"/>
                <w:lang w:eastAsia="en-AU"/>
              </w:rPr>
              <w:t>(b)</w:t>
            </w:r>
            <w:r w:rsidRPr="002D3D29">
              <w:rPr>
                <w:rFonts w:eastAsia="Times New Roman"/>
                <w:color w:val="000000"/>
                <w:sz w:val="20"/>
                <w:szCs w:val="20"/>
                <w:lang w:eastAsia="en-AU"/>
              </w:rPr>
              <w:tab/>
              <w:t>in any other case</w:t>
            </w:r>
          </w:p>
        </w:tc>
        <w:tc>
          <w:tcPr>
            <w:tcW w:w="792" w:type="pct"/>
            <w:tcBorders>
              <w:top w:val="nil"/>
              <w:left w:val="nil"/>
              <w:bottom w:val="nil"/>
              <w:right w:val="nil"/>
            </w:tcBorders>
          </w:tcPr>
          <w:p w14:paraId="6E3EF249" w14:textId="77777777" w:rsidR="00A954A2" w:rsidRPr="002D3D29" w:rsidRDefault="00A954A2" w:rsidP="00A96788">
            <w:pPr>
              <w:autoSpaceDE w:val="0"/>
              <w:autoSpaceDN w:val="0"/>
              <w:adjustRightInd w:val="0"/>
              <w:spacing w:before="120" w:after="0" w:line="240" w:lineRule="auto"/>
              <w:jc w:val="right"/>
              <w:rPr>
                <w:rFonts w:eastAsia="Times New Roman"/>
                <w:color w:val="000000"/>
                <w:sz w:val="20"/>
                <w:szCs w:val="20"/>
                <w:lang w:eastAsia="en-AU"/>
              </w:rPr>
            </w:pPr>
            <w:r w:rsidRPr="002D3D29">
              <w:rPr>
                <w:rFonts w:eastAsia="Times New Roman"/>
                <w:color w:val="000000"/>
                <w:sz w:val="20"/>
                <w:szCs w:val="20"/>
                <w:lang w:eastAsia="en-AU"/>
              </w:rPr>
              <w:t>$384.00</w:t>
            </w:r>
          </w:p>
        </w:tc>
      </w:tr>
    </w:tbl>
    <w:p w14:paraId="166B5EB6" w14:textId="77777777" w:rsidR="00A954A2" w:rsidRPr="002D3D29" w:rsidRDefault="00A954A2" w:rsidP="00A954A2">
      <w:pPr>
        <w:autoSpaceDE w:val="0"/>
        <w:autoSpaceDN w:val="0"/>
        <w:adjustRightInd w:val="0"/>
        <w:spacing w:before="240" w:after="0" w:line="240" w:lineRule="auto"/>
        <w:jc w:val="left"/>
        <w:rPr>
          <w:rFonts w:eastAsia="Times New Roman"/>
          <w:b/>
          <w:bCs/>
          <w:color w:val="000000"/>
          <w:sz w:val="26"/>
          <w:szCs w:val="26"/>
          <w:lang w:eastAsia="en-AU"/>
        </w:rPr>
      </w:pPr>
      <w:r w:rsidRPr="002D3D29">
        <w:rPr>
          <w:rFonts w:eastAsia="Times New Roman"/>
          <w:b/>
          <w:bCs/>
          <w:color w:val="000000"/>
          <w:sz w:val="26"/>
          <w:szCs w:val="26"/>
          <w:lang w:eastAsia="en-AU"/>
        </w:rPr>
        <w:t>Made by the Minister for Health and Wellbeing</w:t>
      </w:r>
    </w:p>
    <w:p w14:paraId="301D3C5E" w14:textId="77777777" w:rsidR="00A954A2" w:rsidRPr="0084571D" w:rsidRDefault="00A954A2" w:rsidP="00A954A2">
      <w:pPr>
        <w:widowControl w:val="0"/>
        <w:spacing w:after="0" w:line="240" w:lineRule="auto"/>
        <w:jc w:val="left"/>
        <w:rPr>
          <w:rFonts w:eastAsia="Times New Roman"/>
          <w:spacing w:val="-2"/>
          <w:sz w:val="23"/>
          <w:szCs w:val="23"/>
          <w:lang w:val="en-US"/>
        </w:rPr>
      </w:pPr>
      <w:r>
        <w:rPr>
          <w:rFonts w:eastAsia="Times New Roman"/>
          <w:spacing w:val="-2"/>
          <w:sz w:val="23"/>
          <w:szCs w:val="23"/>
          <w:lang w:val="en-US"/>
        </w:rPr>
        <w:t xml:space="preserve">Hon </w:t>
      </w:r>
      <w:r w:rsidRPr="0084571D">
        <w:rPr>
          <w:rFonts w:eastAsia="Times New Roman"/>
          <w:spacing w:val="-2"/>
          <w:sz w:val="23"/>
          <w:szCs w:val="23"/>
          <w:lang w:val="en-US"/>
        </w:rPr>
        <w:t>Blair Boyer MP</w:t>
      </w:r>
    </w:p>
    <w:p w14:paraId="242DE782" w14:textId="5DEE5523" w:rsidR="00A954A2" w:rsidRPr="00A954A2" w:rsidRDefault="00A954A2" w:rsidP="00A954A2">
      <w:pPr>
        <w:autoSpaceDE w:val="0"/>
        <w:autoSpaceDN w:val="0"/>
        <w:adjustRightInd w:val="0"/>
        <w:spacing w:before="120" w:after="0" w:line="240" w:lineRule="auto"/>
        <w:jc w:val="left"/>
        <w:rPr>
          <w:rFonts w:eastAsia="Times New Roman"/>
          <w:sz w:val="23"/>
          <w:szCs w:val="23"/>
          <w:lang w:val="en-NZ"/>
        </w:rPr>
      </w:pPr>
      <w:r w:rsidRPr="0084571D">
        <w:rPr>
          <w:rFonts w:eastAsia="Times New Roman"/>
          <w:color w:val="000000"/>
          <w:sz w:val="23"/>
          <w:szCs w:val="23"/>
          <w:lang w:eastAsia="en-AU"/>
        </w:rPr>
        <w:t xml:space="preserve">On </w:t>
      </w:r>
      <w:r w:rsidRPr="00F50B43">
        <w:rPr>
          <w:rFonts w:eastAsia="Times New Roman"/>
          <w:sz w:val="23"/>
          <w:szCs w:val="23"/>
          <w:lang w:val="en-NZ"/>
        </w:rPr>
        <w:t xml:space="preserve">1 May </w:t>
      </w:r>
      <w:r w:rsidRPr="0084571D">
        <w:rPr>
          <w:rFonts w:eastAsia="Times New Roman"/>
          <w:sz w:val="23"/>
          <w:szCs w:val="23"/>
          <w:lang w:val="en-NZ"/>
        </w:rPr>
        <w:t>2026</w:t>
      </w:r>
    </w:p>
    <w:p w14:paraId="700B38D1" w14:textId="77777777" w:rsidR="00A954A2" w:rsidRDefault="00A954A2" w:rsidP="00A954A2">
      <w:pPr>
        <w:pStyle w:val="GG-body"/>
        <w:pBdr>
          <w:bottom w:val="single" w:sz="4" w:space="1" w:color="auto"/>
        </w:pBdr>
        <w:spacing w:after="0" w:line="52" w:lineRule="exact"/>
        <w:jc w:val="center"/>
      </w:pPr>
    </w:p>
    <w:p w14:paraId="1733C91A" w14:textId="77777777" w:rsidR="00A954A2" w:rsidRDefault="00A954A2" w:rsidP="00A954A2">
      <w:pPr>
        <w:pStyle w:val="GG-body"/>
        <w:pBdr>
          <w:top w:val="single" w:sz="4" w:space="1" w:color="auto"/>
        </w:pBdr>
        <w:spacing w:before="34" w:after="0" w:line="14" w:lineRule="exact"/>
        <w:jc w:val="center"/>
      </w:pPr>
    </w:p>
    <w:p w14:paraId="50A17ABC" w14:textId="77777777" w:rsidR="00A954A2" w:rsidRPr="007D2F27" w:rsidRDefault="00A954A2" w:rsidP="00A954A2">
      <w:pPr>
        <w:pStyle w:val="NoSpacing"/>
      </w:pPr>
    </w:p>
    <w:p w14:paraId="3B7042BB" w14:textId="77777777" w:rsidR="00A954A2" w:rsidRDefault="00A954A2" w:rsidP="002B70AE">
      <w:pPr>
        <w:pStyle w:val="Heading2"/>
      </w:pPr>
      <w:bookmarkStart w:id="37" w:name="_Toc230252268"/>
      <w:r>
        <w:t>Geographical Names Act 1991</w:t>
      </w:r>
      <w:bookmarkEnd w:id="37"/>
    </w:p>
    <w:p w14:paraId="5CBCD4C0" w14:textId="77777777" w:rsidR="00A954A2" w:rsidRDefault="00A954A2" w:rsidP="00A954A2">
      <w:pPr>
        <w:pStyle w:val="GG-Title3"/>
      </w:pPr>
      <w:r>
        <w:t>Notice of Intention to Assign a Name to a Feature</w:t>
      </w:r>
    </w:p>
    <w:p w14:paraId="533ABB44" w14:textId="77777777" w:rsidR="00A954A2" w:rsidRDefault="00A954A2" w:rsidP="00A954A2">
      <w:pPr>
        <w:pStyle w:val="GG-body"/>
      </w:pPr>
      <w:r>
        <w:t xml:space="preserve">Notice is hereby given that, pursuant to Section 11B(2)(d) of the </w:t>
      </w:r>
      <w:r w:rsidRPr="00D16465">
        <w:rPr>
          <w:i/>
          <w:iCs/>
        </w:rPr>
        <w:t>Geographical Names Act 1991</w:t>
      </w:r>
      <w:r>
        <w:t xml:space="preserve">, I, the Honourable Nick Champion MP, Minister for Planning, Minister of the Crown to whom the administration of the </w:t>
      </w:r>
      <w:r w:rsidRPr="00B5532E">
        <w:rPr>
          <w:i/>
          <w:iCs/>
        </w:rPr>
        <w:t>Geographical Names Act 1991</w:t>
      </w:r>
      <w:r>
        <w:t xml:space="preserve"> is committed, seeks public comment on a proposal to:</w:t>
      </w:r>
    </w:p>
    <w:p w14:paraId="0F2F00AA" w14:textId="77777777" w:rsidR="00A954A2" w:rsidRDefault="00A954A2" w:rsidP="00A954A2">
      <w:pPr>
        <w:pStyle w:val="GG-body"/>
        <w:ind w:left="284" w:hanging="142"/>
      </w:pPr>
      <w:r>
        <w:t>•</w:t>
      </w:r>
      <w:r>
        <w:tab/>
        <w:t xml:space="preserve">Assign the name </w:t>
      </w:r>
      <w:r w:rsidRPr="00B5532E">
        <w:rPr>
          <w:b/>
          <w:bCs/>
        </w:rPr>
        <w:t>NGALTINGGA WAUWA WAADLAKATHA</w:t>
      </w:r>
      <w:r>
        <w:t xml:space="preserve"> to the new Aldinga Beach Road bridge located at Aldinga.</w:t>
      </w:r>
    </w:p>
    <w:p w14:paraId="19392EE2" w14:textId="77777777" w:rsidR="00A954A2" w:rsidRDefault="00A954A2" w:rsidP="00A954A2">
      <w:pPr>
        <w:pStyle w:val="GG-body"/>
      </w:pPr>
      <w:r>
        <w:t xml:space="preserve">The location for this naming proposal is shown highlighted in orange on the image below. </w:t>
      </w:r>
    </w:p>
    <w:p w14:paraId="41C865A0" w14:textId="77777777" w:rsidR="00A954A2" w:rsidRDefault="00A954A2" w:rsidP="00A954A2">
      <w:pPr>
        <w:pStyle w:val="GG-body"/>
      </w:pPr>
      <w:r>
        <w:rPr>
          <w:noProof/>
          <w:sz w:val="22"/>
        </w:rPr>
        <w:drawing>
          <wp:anchor distT="0" distB="0" distL="114300" distR="114300" simplePos="0" relativeHeight="251661312" behindDoc="0" locked="0" layoutInCell="1" allowOverlap="1" wp14:anchorId="41625D2C" wp14:editId="759D465C">
            <wp:simplePos x="0" y="0"/>
            <wp:positionH relativeFrom="margin">
              <wp:posOffset>23495</wp:posOffset>
            </wp:positionH>
            <wp:positionV relativeFrom="paragraph">
              <wp:posOffset>174625</wp:posOffset>
            </wp:positionV>
            <wp:extent cx="5909945" cy="4045585"/>
            <wp:effectExtent l="0" t="0" r="0" b="0"/>
            <wp:wrapTopAndBottom/>
            <wp:docPr id="2129586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9945" cy="404558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Further information can be found at </w:t>
      </w:r>
      <w:hyperlink r:id="rId25" w:history="1">
        <w:r w:rsidRPr="00623922">
          <w:rPr>
            <w:rStyle w:val="Hyperlink"/>
          </w:rPr>
          <w:t>www.sa.gov.au/placenameproposals</w:t>
        </w:r>
      </w:hyperlink>
      <w:r>
        <w:t>.</w:t>
      </w:r>
    </w:p>
    <w:p w14:paraId="3FEF7694" w14:textId="77777777" w:rsidR="00A954A2" w:rsidRDefault="00A954A2" w:rsidP="00A954A2">
      <w:pPr>
        <w:pStyle w:val="GG-body"/>
        <w:spacing w:before="240"/>
      </w:pPr>
      <w:r>
        <w:t xml:space="preserve">Submissions in writing regarding this proposal may be lodged with the Surveyor-General, GPO Box 1815, Adelaide SA 5001, or </w:t>
      </w:r>
      <w:hyperlink r:id="rId26" w:history="1">
        <w:r w:rsidRPr="00CB2A88">
          <w:rPr>
            <w:rStyle w:val="Hyperlink"/>
          </w:rPr>
          <w:t>DHUD.PlaceNames@sa.gov.au</w:t>
        </w:r>
      </w:hyperlink>
      <w:r>
        <w:t xml:space="preserve"> within one month of the publication of this notice.</w:t>
      </w:r>
    </w:p>
    <w:p w14:paraId="60A4E23B" w14:textId="77777777" w:rsidR="00A954A2" w:rsidRDefault="00A954A2" w:rsidP="00A954A2">
      <w:pPr>
        <w:pStyle w:val="GG-SDated"/>
      </w:pPr>
      <w:r>
        <w:t>Dated: 21 May 2026</w:t>
      </w:r>
    </w:p>
    <w:p w14:paraId="3087E2CD" w14:textId="77777777" w:rsidR="00A954A2" w:rsidRDefault="00A954A2" w:rsidP="00A954A2">
      <w:pPr>
        <w:pStyle w:val="GG-SName"/>
      </w:pPr>
      <w:r>
        <w:t>Hon Nick Champion MP</w:t>
      </w:r>
    </w:p>
    <w:p w14:paraId="6814A57E" w14:textId="77777777" w:rsidR="00A954A2" w:rsidRDefault="00A954A2" w:rsidP="00A954A2">
      <w:pPr>
        <w:pStyle w:val="GG-Signature"/>
      </w:pPr>
      <w:r>
        <w:t>Minister for Planning</w:t>
      </w:r>
    </w:p>
    <w:p w14:paraId="1F0296DD" w14:textId="6EF59F3D" w:rsidR="00A954A2" w:rsidRDefault="00A954A2" w:rsidP="00160EFE">
      <w:pPr>
        <w:pStyle w:val="GG-body"/>
      </w:pPr>
      <w:r>
        <w:t>DHUD: 2025/05082/01</w:t>
      </w:r>
    </w:p>
    <w:p w14:paraId="35B134D3" w14:textId="77777777" w:rsidR="00160EFE" w:rsidRDefault="00160EFE" w:rsidP="00160EFE">
      <w:pPr>
        <w:pStyle w:val="NoSpacing"/>
        <w:pBdr>
          <w:bottom w:val="single" w:sz="4" w:space="1" w:color="auto"/>
        </w:pBdr>
        <w:spacing w:line="52" w:lineRule="exact"/>
        <w:jc w:val="center"/>
      </w:pPr>
    </w:p>
    <w:p w14:paraId="5969B8CB" w14:textId="77777777" w:rsidR="00160EFE" w:rsidRDefault="00160EFE" w:rsidP="00160EFE">
      <w:pPr>
        <w:pStyle w:val="NoSpacing"/>
        <w:pBdr>
          <w:top w:val="single" w:sz="4" w:space="1" w:color="auto"/>
        </w:pBdr>
        <w:spacing w:before="34" w:line="14" w:lineRule="exact"/>
        <w:jc w:val="center"/>
      </w:pPr>
    </w:p>
    <w:p w14:paraId="6F321251" w14:textId="77777777" w:rsidR="00160EFE" w:rsidRPr="008D18EC" w:rsidRDefault="00160EFE" w:rsidP="00160EFE">
      <w:pPr>
        <w:pStyle w:val="NoSpacing"/>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07588B1" w14:textId="77777777" w:rsidR="009F0619" w:rsidRDefault="009F0619">
      <w:pPr>
        <w:spacing w:after="0" w:line="240" w:lineRule="auto"/>
        <w:jc w:val="left"/>
        <w:rPr>
          <w:caps/>
          <w:szCs w:val="17"/>
        </w:rPr>
      </w:pPr>
      <w:r>
        <w:br w:type="page"/>
      </w:r>
    </w:p>
    <w:p w14:paraId="4E125AB3" w14:textId="01F288C4" w:rsidR="008D18EC" w:rsidRDefault="008D18EC" w:rsidP="002B70AE">
      <w:pPr>
        <w:pStyle w:val="Heading2"/>
      </w:pPr>
      <w:bookmarkStart w:id="38" w:name="_Toc230252269"/>
      <w:r>
        <w:lastRenderedPageBreak/>
        <w:t>Housing Improvement Act 2016</w:t>
      </w:r>
      <w:bookmarkEnd w:id="38"/>
    </w:p>
    <w:p w14:paraId="312E634A" w14:textId="77777777" w:rsidR="008D18EC" w:rsidRDefault="008D18EC" w:rsidP="008D18EC">
      <w:pPr>
        <w:pStyle w:val="GG-Title3"/>
      </w:pPr>
      <w:r>
        <w:t>Rent Control Revocations</w:t>
      </w:r>
    </w:p>
    <w:p w14:paraId="5BA3D4B0" w14:textId="77777777" w:rsidR="008D18EC" w:rsidRDefault="008D18EC" w:rsidP="008D18EC">
      <w:pPr>
        <w:pStyle w:val="GG-body"/>
      </w:pPr>
      <w:r w:rsidRPr="00166D3D">
        <w:rPr>
          <w:spacing w:val="-4"/>
        </w:rPr>
        <w:t xml:space="preserve">In the exercise of the powers conferred by the </w:t>
      </w:r>
      <w:r w:rsidRPr="00166D3D">
        <w:rPr>
          <w:i/>
          <w:iCs/>
          <w:spacing w:val="-4"/>
        </w:rPr>
        <w:t>Housing Improvement Act 2016</w:t>
      </w:r>
      <w:r w:rsidRPr="00166D3D">
        <w:rPr>
          <w:spacing w:val="-4"/>
        </w:rPr>
        <w:t>, the Delegate of the Minister for Housing and Urban Development hereby revokes the maximum rental amount per week that shall be payable subject to Section 55 of the</w:t>
      </w:r>
      <w:r w:rsidRPr="008F6A75">
        <w:rPr>
          <w:i/>
          <w:iCs/>
          <w:spacing w:val="-4"/>
        </w:rPr>
        <w:t xml:space="preserve"> Residential Tenancies Act 1995</w:t>
      </w:r>
      <w:r w:rsidRPr="008F6A75">
        <w:rPr>
          <w:i/>
          <w:iCs/>
        </w:rPr>
        <w:t>,</w:t>
      </w:r>
      <w:r w:rsidRPr="00166D3D">
        <w:t xml:space="preserve">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85"/>
        <w:gridCol w:w="4110"/>
        <w:gridCol w:w="1559"/>
      </w:tblGrid>
      <w:tr w:rsidR="008D18EC" w:rsidRPr="003A2171" w14:paraId="7B6A3C01" w14:textId="77777777" w:rsidTr="00A96788">
        <w:tc>
          <w:tcPr>
            <w:tcW w:w="3686" w:type="dxa"/>
            <w:tcBorders>
              <w:top w:val="single" w:sz="4" w:space="0" w:color="auto"/>
              <w:bottom w:val="single" w:sz="4" w:space="0" w:color="auto"/>
            </w:tcBorders>
            <w:vAlign w:val="center"/>
          </w:tcPr>
          <w:p w14:paraId="372356BA" w14:textId="77777777" w:rsidR="008D18EC" w:rsidRPr="003A2171" w:rsidRDefault="008D18EC" w:rsidP="00A96788">
            <w:pPr>
              <w:spacing w:before="40" w:after="40"/>
              <w:jc w:val="center"/>
              <w:rPr>
                <w:b/>
                <w:bCs/>
                <w:szCs w:val="17"/>
              </w:rPr>
            </w:pPr>
            <w:r w:rsidRPr="003A2171">
              <w:rPr>
                <w:b/>
                <w:bCs/>
                <w:szCs w:val="17"/>
              </w:rPr>
              <w:t>Address of Premises</w:t>
            </w:r>
          </w:p>
        </w:tc>
        <w:tc>
          <w:tcPr>
            <w:tcW w:w="4111" w:type="dxa"/>
            <w:tcBorders>
              <w:top w:val="single" w:sz="4" w:space="0" w:color="auto"/>
              <w:bottom w:val="single" w:sz="4" w:space="0" w:color="auto"/>
            </w:tcBorders>
            <w:vAlign w:val="center"/>
          </w:tcPr>
          <w:p w14:paraId="61C301E6" w14:textId="77777777" w:rsidR="008D18EC" w:rsidRPr="003A2171" w:rsidRDefault="008D18EC" w:rsidP="00A96788">
            <w:pPr>
              <w:spacing w:before="40" w:after="40"/>
              <w:jc w:val="center"/>
              <w:rPr>
                <w:b/>
                <w:bCs/>
                <w:szCs w:val="17"/>
              </w:rPr>
            </w:pPr>
            <w:r w:rsidRPr="003A2171">
              <w:rPr>
                <w:b/>
                <w:bCs/>
                <w:szCs w:val="17"/>
              </w:rPr>
              <w:t>Allotment Section</w:t>
            </w:r>
          </w:p>
        </w:tc>
        <w:tc>
          <w:tcPr>
            <w:tcW w:w="1559" w:type="dxa"/>
            <w:tcBorders>
              <w:top w:val="single" w:sz="4" w:space="0" w:color="auto"/>
              <w:bottom w:val="single" w:sz="4" w:space="0" w:color="auto"/>
            </w:tcBorders>
            <w:vAlign w:val="center"/>
          </w:tcPr>
          <w:p w14:paraId="112CB6B7" w14:textId="77777777" w:rsidR="008D18EC" w:rsidRPr="003A2171" w:rsidRDefault="008D18EC" w:rsidP="00A96788">
            <w:pPr>
              <w:spacing w:before="40" w:after="40"/>
              <w:jc w:val="center"/>
              <w:rPr>
                <w:b/>
                <w:bCs/>
                <w:szCs w:val="17"/>
              </w:rPr>
            </w:pPr>
            <w:r w:rsidRPr="003A2171">
              <w:rPr>
                <w:b/>
                <w:bCs/>
                <w:szCs w:val="17"/>
                <w:u w:val="single"/>
              </w:rPr>
              <w:t>Certificate of Title</w:t>
            </w:r>
            <w:r w:rsidRPr="003A2171">
              <w:rPr>
                <w:b/>
                <w:bCs/>
                <w:szCs w:val="17"/>
                <w:u w:val="single"/>
              </w:rPr>
              <w:br/>
            </w:r>
            <w:r w:rsidRPr="003A2171">
              <w:rPr>
                <w:b/>
                <w:bCs/>
                <w:szCs w:val="17"/>
              </w:rPr>
              <w:t>Volume/Folio</w:t>
            </w:r>
          </w:p>
        </w:tc>
      </w:tr>
      <w:tr w:rsidR="008D18EC" w:rsidRPr="003A2171" w14:paraId="25C89746" w14:textId="77777777" w:rsidTr="00A96788">
        <w:tc>
          <w:tcPr>
            <w:tcW w:w="3686" w:type="dxa"/>
            <w:tcBorders>
              <w:bottom w:val="single" w:sz="4" w:space="0" w:color="auto"/>
            </w:tcBorders>
          </w:tcPr>
          <w:p w14:paraId="358CF50A" w14:textId="77777777" w:rsidR="008D18EC" w:rsidRPr="003A2171" w:rsidRDefault="008D18EC" w:rsidP="00A96788">
            <w:pPr>
              <w:spacing w:before="40"/>
              <w:jc w:val="left"/>
              <w:rPr>
                <w:szCs w:val="17"/>
              </w:rPr>
            </w:pPr>
            <w:r w:rsidRPr="00BB7B0A">
              <w:t>32 Cooinda Avenue, Redwood Park SA 5097</w:t>
            </w:r>
          </w:p>
        </w:tc>
        <w:tc>
          <w:tcPr>
            <w:tcW w:w="4111" w:type="dxa"/>
            <w:tcBorders>
              <w:bottom w:val="single" w:sz="4" w:space="0" w:color="auto"/>
            </w:tcBorders>
          </w:tcPr>
          <w:p w14:paraId="7BA15214" w14:textId="77777777" w:rsidR="008D18EC" w:rsidRPr="003A2171" w:rsidRDefault="008D18EC" w:rsidP="00A96788">
            <w:pPr>
              <w:spacing w:before="40"/>
              <w:ind w:left="142"/>
              <w:jc w:val="left"/>
              <w:rPr>
                <w:szCs w:val="17"/>
              </w:rPr>
            </w:pPr>
            <w:r w:rsidRPr="008B14A8">
              <w:t xml:space="preserve">Allotment 45 Deposited Plan 6968 </w:t>
            </w:r>
            <w:proofErr w:type="gramStart"/>
            <w:r w:rsidRPr="008B14A8">
              <w:t>Hundred</w:t>
            </w:r>
            <w:proofErr w:type="gramEnd"/>
            <w:r w:rsidRPr="008B14A8">
              <w:t xml:space="preserve"> of Yatala</w:t>
            </w:r>
          </w:p>
        </w:tc>
        <w:tc>
          <w:tcPr>
            <w:tcW w:w="1559" w:type="dxa"/>
            <w:tcBorders>
              <w:bottom w:val="single" w:sz="4" w:space="0" w:color="auto"/>
            </w:tcBorders>
          </w:tcPr>
          <w:p w14:paraId="76D6B41C" w14:textId="77777777" w:rsidR="008D18EC" w:rsidRPr="003A2171" w:rsidRDefault="008D18EC" w:rsidP="00A96788">
            <w:pPr>
              <w:spacing w:before="40"/>
              <w:ind w:left="369"/>
              <w:jc w:val="left"/>
            </w:pPr>
            <w:r w:rsidRPr="00234FF1">
              <w:t>CT5652/830</w:t>
            </w:r>
          </w:p>
        </w:tc>
      </w:tr>
    </w:tbl>
    <w:p w14:paraId="1B603113" w14:textId="77777777" w:rsidR="008D18EC" w:rsidRDefault="008D18EC" w:rsidP="008D18EC">
      <w:pPr>
        <w:pStyle w:val="GG-SDated"/>
        <w:spacing w:before="80"/>
      </w:pPr>
      <w:r>
        <w:t>Dated: 21 May 2026</w:t>
      </w:r>
    </w:p>
    <w:p w14:paraId="544754CE" w14:textId="77777777" w:rsidR="008D18EC" w:rsidRDefault="008D18EC" w:rsidP="008D18EC">
      <w:pPr>
        <w:pStyle w:val="GG-SName"/>
      </w:pPr>
      <w:r>
        <w:t>Craig Thompson</w:t>
      </w:r>
    </w:p>
    <w:p w14:paraId="4F8D57CC" w14:textId="77777777" w:rsidR="008D18EC" w:rsidRDefault="008D18EC" w:rsidP="008D18EC">
      <w:pPr>
        <w:pStyle w:val="GG-Signature"/>
      </w:pPr>
      <w:r>
        <w:t>Housing Regulator and Registrar</w:t>
      </w:r>
    </w:p>
    <w:p w14:paraId="7C6E1BB3" w14:textId="77777777" w:rsidR="008D18EC" w:rsidRDefault="008D18EC" w:rsidP="008D18EC">
      <w:pPr>
        <w:pStyle w:val="GG-Signature"/>
      </w:pPr>
      <w:r>
        <w:t>Housing Safety Authority</w:t>
      </w:r>
    </w:p>
    <w:p w14:paraId="2729A621" w14:textId="77777777" w:rsidR="008D18EC" w:rsidRDefault="008D18EC" w:rsidP="008D18EC">
      <w:pPr>
        <w:pStyle w:val="GG-Signature"/>
      </w:pPr>
      <w:r>
        <w:t>Delegate of the Minister for Housing and Urban Development</w:t>
      </w:r>
    </w:p>
    <w:p w14:paraId="03D6FC76" w14:textId="77777777" w:rsidR="008D18EC" w:rsidRDefault="008D18EC" w:rsidP="008D18EC">
      <w:pPr>
        <w:pStyle w:val="GG-Signature"/>
        <w:pBdr>
          <w:top w:val="single" w:sz="4" w:space="1" w:color="auto"/>
        </w:pBdr>
        <w:spacing w:before="100" w:line="14" w:lineRule="exact"/>
        <w:jc w:val="center"/>
      </w:pPr>
    </w:p>
    <w:p w14:paraId="699FDE62" w14:textId="77777777" w:rsidR="008D18EC" w:rsidRPr="00B62C58" w:rsidRDefault="008D18EC" w:rsidP="008D18EC">
      <w:pPr>
        <w:pStyle w:val="NoSpacing"/>
      </w:pPr>
    </w:p>
    <w:p w14:paraId="7C6983A6" w14:textId="77777777" w:rsidR="008D18EC" w:rsidRDefault="008D18EC" w:rsidP="008D18EC">
      <w:pPr>
        <w:pStyle w:val="GG-Title1"/>
      </w:pPr>
      <w:r w:rsidRPr="00E23503">
        <w:t>Housing Improvement Act 2016</w:t>
      </w:r>
    </w:p>
    <w:p w14:paraId="76EC6453" w14:textId="77777777" w:rsidR="008D18EC" w:rsidRPr="00E23503" w:rsidRDefault="008D18EC" w:rsidP="008D18EC">
      <w:pPr>
        <w:pStyle w:val="GG-Title3"/>
      </w:pPr>
      <w:r w:rsidRPr="00BE0050">
        <w:t>Rent Control Variations</w:t>
      </w:r>
    </w:p>
    <w:p w14:paraId="65D1A914" w14:textId="77777777" w:rsidR="008D18EC" w:rsidRDefault="008D18EC" w:rsidP="008D18EC">
      <w:pPr>
        <w:pStyle w:val="GG-body"/>
      </w:pPr>
      <w:r w:rsidRPr="008B18F7">
        <w:rPr>
          <w:spacing w:val="-4"/>
        </w:rPr>
        <w:t xml:space="preserve">In the exercise of the powers conferred by the </w:t>
      </w:r>
      <w:r w:rsidRPr="008B18F7">
        <w:rPr>
          <w:i/>
          <w:iCs/>
          <w:spacing w:val="-4"/>
        </w:rPr>
        <w:t>Housing Improvement Act 2016</w:t>
      </w:r>
      <w:r w:rsidRPr="008B18F7">
        <w:rPr>
          <w:spacing w:val="-4"/>
        </w:rPr>
        <w:t xml:space="preserve">, the Delegate of the Minister for Housing and Urban Development hereby varies the maximum rental amount per week that shall be payable subject to Section 55 of the </w:t>
      </w:r>
      <w:r w:rsidRPr="008B18F7">
        <w:rPr>
          <w:i/>
          <w:iCs/>
          <w:spacing w:val="-4"/>
        </w:rPr>
        <w:t>Residential Tenancies Act 1995</w:t>
      </w:r>
      <w:r w:rsidRPr="008B18F7">
        <w:rPr>
          <w:spacing w:val="-4"/>
        </w:rPr>
        <w:t>,</w:t>
      </w:r>
      <w:r w:rsidRPr="00BE0050">
        <w:t xml:space="preserve">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2552"/>
        <w:gridCol w:w="1417"/>
        <w:gridCol w:w="993"/>
        <w:gridCol w:w="1553"/>
      </w:tblGrid>
      <w:tr w:rsidR="008D18EC" w:rsidRPr="008B18F7" w14:paraId="5B052FE4" w14:textId="77777777" w:rsidTr="00A96788">
        <w:tc>
          <w:tcPr>
            <w:tcW w:w="2835" w:type="dxa"/>
            <w:tcBorders>
              <w:top w:val="single" w:sz="4" w:space="0" w:color="auto"/>
              <w:bottom w:val="single" w:sz="4" w:space="0" w:color="auto"/>
            </w:tcBorders>
            <w:vAlign w:val="center"/>
          </w:tcPr>
          <w:p w14:paraId="375057E1" w14:textId="77777777" w:rsidR="008D18EC" w:rsidRPr="008B18F7" w:rsidRDefault="008D18EC" w:rsidP="00A96788">
            <w:pPr>
              <w:spacing w:before="40" w:after="40"/>
              <w:jc w:val="center"/>
              <w:rPr>
                <w:b/>
                <w:bCs/>
              </w:rPr>
            </w:pPr>
            <w:r w:rsidRPr="008B18F7">
              <w:rPr>
                <w:b/>
                <w:bCs/>
              </w:rPr>
              <w:t>Address of Premises</w:t>
            </w:r>
          </w:p>
        </w:tc>
        <w:tc>
          <w:tcPr>
            <w:tcW w:w="2552" w:type="dxa"/>
            <w:tcBorders>
              <w:top w:val="single" w:sz="4" w:space="0" w:color="auto"/>
              <w:bottom w:val="single" w:sz="4" w:space="0" w:color="auto"/>
            </w:tcBorders>
            <w:vAlign w:val="center"/>
          </w:tcPr>
          <w:p w14:paraId="204836FF" w14:textId="77777777" w:rsidR="008D18EC" w:rsidRPr="008B18F7" w:rsidRDefault="008D18EC" w:rsidP="00A96788">
            <w:pPr>
              <w:spacing w:before="40" w:after="40"/>
              <w:jc w:val="center"/>
              <w:rPr>
                <w:b/>
                <w:bCs/>
              </w:rPr>
            </w:pPr>
            <w:r w:rsidRPr="008B18F7">
              <w:rPr>
                <w:b/>
                <w:bCs/>
              </w:rPr>
              <w:t>Allotment Section</w:t>
            </w:r>
          </w:p>
        </w:tc>
        <w:tc>
          <w:tcPr>
            <w:tcW w:w="1417" w:type="dxa"/>
            <w:tcBorders>
              <w:top w:val="single" w:sz="4" w:space="0" w:color="auto"/>
              <w:bottom w:val="single" w:sz="4" w:space="0" w:color="auto"/>
            </w:tcBorders>
            <w:vAlign w:val="center"/>
          </w:tcPr>
          <w:p w14:paraId="0D728977" w14:textId="77777777" w:rsidR="008D18EC" w:rsidRPr="008B18F7" w:rsidRDefault="008D18EC" w:rsidP="00A96788">
            <w:pPr>
              <w:spacing w:before="40" w:after="40"/>
              <w:jc w:val="center"/>
              <w:rPr>
                <w:b/>
                <w:bCs/>
              </w:rPr>
            </w:pPr>
            <w:r w:rsidRPr="008B18F7">
              <w:rPr>
                <w:b/>
                <w:bCs/>
                <w:u w:val="single"/>
              </w:rPr>
              <w:t>Certificate of Title</w:t>
            </w:r>
            <w:r w:rsidRPr="008B18F7">
              <w:rPr>
                <w:b/>
                <w:bCs/>
                <w:u w:val="single"/>
              </w:rPr>
              <w:br/>
            </w:r>
            <w:r w:rsidRPr="008B18F7">
              <w:rPr>
                <w:b/>
                <w:bCs/>
              </w:rPr>
              <w:t>Volume/Folio</w:t>
            </w:r>
          </w:p>
        </w:tc>
        <w:tc>
          <w:tcPr>
            <w:tcW w:w="993" w:type="dxa"/>
            <w:tcBorders>
              <w:top w:val="single" w:sz="4" w:space="0" w:color="auto"/>
              <w:bottom w:val="single" w:sz="4" w:space="0" w:color="auto"/>
            </w:tcBorders>
            <w:vAlign w:val="center"/>
          </w:tcPr>
          <w:p w14:paraId="7E104FE0" w14:textId="77777777" w:rsidR="008D18EC" w:rsidRPr="008B18F7" w:rsidRDefault="008D18EC" w:rsidP="00A96788">
            <w:pPr>
              <w:spacing w:before="40" w:after="40"/>
              <w:jc w:val="center"/>
              <w:rPr>
                <w:b/>
                <w:bCs/>
              </w:rPr>
            </w:pPr>
            <w:r w:rsidRPr="008B18F7">
              <w:rPr>
                <w:b/>
                <w:bCs/>
              </w:rPr>
              <w:t>Reason for Variation</w:t>
            </w:r>
          </w:p>
        </w:tc>
        <w:tc>
          <w:tcPr>
            <w:tcW w:w="1553" w:type="dxa"/>
            <w:tcBorders>
              <w:top w:val="single" w:sz="4" w:space="0" w:color="auto"/>
              <w:bottom w:val="single" w:sz="4" w:space="0" w:color="auto"/>
            </w:tcBorders>
            <w:vAlign w:val="center"/>
          </w:tcPr>
          <w:p w14:paraId="52D546AD" w14:textId="77777777" w:rsidR="008D18EC" w:rsidRPr="008B18F7" w:rsidRDefault="008D18EC" w:rsidP="00A96788">
            <w:pPr>
              <w:spacing w:before="40" w:after="40"/>
              <w:jc w:val="center"/>
              <w:rPr>
                <w:b/>
                <w:bCs/>
              </w:rPr>
            </w:pPr>
            <w:r w:rsidRPr="008B18F7">
              <w:rPr>
                <w:b/>
                <w:bCs/>
              </w:rPr>
              <w:t>Maximum Rental per week payable</w:t>
            </w:r>
          </w:p>
        </w:tc>
      </w:tr>
      <w:tr w:rsidR="008D18EC" w:rsidRPr="008B18F7" w14:paraId="27B073C1" w14:textId="77777777" w:rsidTr="00A96788">
        <w:tc>
          <w:tcPr>
            <w:tcW w:w="2835" w:type="dxa"/>
            <w:tcBorders>
              <w:top w:val="single" w:sz="4" w:space="0" w:color="auto"/>
              <w:bottom w:val="single" w:sz="4" w:space="0" w:color="auto"/>
            </w:tcBorders>
          </w:tcPr>
          <w:p w14:paraId="710B1DE2" w14:textId="77777777" w:rsidR="008D18EC" w:rsidRPr="00A209BE" w:rsidRDefault="008D18EC" w:rsidP="00A96788">
            <w:pPr>
              <w:spacing w:before="40"/>
              <w:ind w:left="142" w:hanging="142"/>
              <w:jc w:val="left"/>
              <w:rPr>
                <w:spacing w:val="-2"/>
              </w:rPr>
            </w:pPr>
            <w:r w:rsidRPr="00A209BE">
              <w:rPr>
                <w:spacing w:val="-2"/>
              </w:rPr>
              <w:t>2 Larkhill Road, Elizabeth North SA 5113</w:t>
            </w:r>
          </w:p>
        </w:tc>
        <w:tc>
          <w:tcPr>
            <w:tcW w:w="2552" w:type="dxa"/>
            <w:tcBorders>
              <w:top w:val="single" w:sz="4" w:space="0" w:color="auto"/>
              <w:bottom w:val="single" w:sz="4" w:space="0" w:color="auto"/>
            </w:tcBorders>
          </w:tcPr>
          <w:p w14:paraId="5286620F" w14:textId="77777777" w:rsidR="008D18EC" w:rsidRPr="00A209BE" w:rsidRDefault="008D18EC" w:rsidP="00A96788">
            <w:pPr>
              <w:spacing w:before="40"/>
              <w:ind w:left="284" w:hanging="142"/>
              <w:jc w:val="left"/>
              <w:rPr>
                <w:spacing w:val="-2"/>
              </w:rPr>
            </w:pPr>
            <w:r w:rsidRPr="00A209BE">
              <w:rPr>
                <w:spacing w:val="-2"/>
              </w:rPr>
              <w:t xml:space="preserve">Allotment 602 Deposited Plan 6445 </w:t>
            </w:r>
            <w:proofErr w:type="gramStart"/>
            <w:r w:rsidRPr="00A209BE">
              <w:rPr>
                <w:spacing w:val="-2"/>
              </w:rPr>
              <w:t>Hundred</w:t>
            </w:r>
            <w:proofErr w:type="gramEnd"/>
            <w:r w:rsidRPr="00A209BE">
              <w:rPr>
                <w:spacing w:val="-2"/>
              </w:rPr>
              <w:t xml:space="preserve"> of Munno Para</w:t>
            </w:r>
          </w:p>
        </w:tc>
        <w:tc>
          <w:tcPr>
            <w:tcW w:w="1417" w:type="dxa"/>
            <w:tcBorders>
              <w:top w:val="single" w:sz="4" w:space="0" w:color="auto"/>
              <w:bottom w:val="single" w:sz="4" w:space="0" w:color="auto"/>
            </w:tcBorders>
          </w:tcPr>
          <w:p w14:paraId="086CB624" w14:textId="77777777" w:rsidR="008D18EC" w:rsidRPr="008B18F7" w:rsidRDefault="008D18EC" w:rsidP="00A96788">
            <w:pPr>
              <w:spacing w:before="40"/>
              <w:jc w:val="center"/>
            </w:pPr>
            <w:r w:rsidRPr="00C00EA4">
              <w:t>CT5608/321</w:t>
            </w:r>
          </w:p>
        </w:tc>
        <w:tc>
          <w:tcPr>
            <w:tcW w:w="993" w:type="dxa"/>
            <w:tcBorders>
              <w:top w:val="single" w:sz="4" w:space="0" w:color="auto"/>
              <w:bottom w:val="single" w:sz="4" w:space="0" w:color="auto"/>
            </w:tcBorders>
          </w:tcPr>
          <w:p w14:paraId="4D942AA4" w14:textId="77777777" w:rsidR="008D18EC" w:rsidRPr="008B18F7" w:rsidRDefault="008D18EC" w:rsidP="00A96788">
            <w:pPr>
              <w:spacing w:before="40"/>
              <w:jc w:val="left"/>
            </w:pPr>
          </w:p>
        </w:tc>
        <w:tc>
          <w:tcPr>
            <w:tcW w:w="1553" w:type="dxa"/>
            <w:tcBorders>
              <w:top w:val="single" w:sz="4" w:space="0" w:color="auto"/>
              <w:bottom w:val="single" w:sz="4" w:space="0" w:color="auto"/>
            </w:tcBorders>
          </w:tcPr>
          <w:p w14:paraId="4834ABD2" w14:textId="77777777" w:rsidR="008D18EC" w:rsidRPr="008B18F7" w:rsidRDefault="008D18EC" w:rsidP="00A96788">
            <w:pPr>
              <w:spacing w:before="40"/>
              <w:jc w:val="center"/>
            </w:pPr>
            <w:r w:rsidRPr="008B18F7">
              <w:t>$</w:t>
            </w:r>
            <w:r>
              <w:t>0</w:t>
            </w:r>
            <w:r w:rsidRPr="008B18F7">
              <w:t>.00</w:t>
            </w:r>
          </w:p>
        </w:tc>
      </w:tr>
      <w:tr w:rsidR="008D18EC" w:rsidRPr="008B18F7" w14:paraId="4DF429E0" w14:textId="77777777" w:rsidTr="00A96788">
        <w:tc>
          <w:tcPr>
            <w:tcW w:w="2835" w:type="dxa"/>
            <w:tcBorders>
              <w:top w:val="single" w:sz="4" w:space="0" w:color="auto"/>
            </w:tcBorders>
          </w:tcPr>
          <w:p w14:paraId="37556C22" w14:textId="77777777" w:rsidR="008D18EC" w:rsidRPr="008B18F7" w:rsidRDefault="008D18EC" w:rsidP="00A96788">
            <w:pPr>
              <w:spacing w:after="0" w:line="80" w:lineRule="exact"/>
              <w:jc w:val="left"/>
            </w:pPr>
          </w:p>
        </w:tc>
        <w:tc>
          <w:tcPr>
            <w:tcW w:w="2552" w:type="dxa"/>
            <w:tcBorders>
              <w:top w:val="single" w:sz="4" w:space="0" w:color="auto"/>
            </w:tcBorders>
          </w:tcPr>
          <w:p w14:paraId="632236F5" w14:textId="77777777" w:rsidR="008D18EC" w:rsidRPr="008B18F7" w:rsidRDefault="008D18EC" w:rsidP="00A96788">
            <w:pPr>
              <w:spacing w:after="0" w:line="80" w:lineRule="exact"/>
              <w:jc w:val="left"/>
            </w:pPr>
          </w:p>
        </w:tc>
        <w:tc>
          <w:tcPr>
            <w:tcW w:w="1417" w:type="dxa"/>
            <w:tcBorders>
              <w:top w:val="single" w:sz="4" w:space="0" w:color="auto"/>
            </w:tcBorders>
          </w:tcPr>
          <w:p w14:paraId="32A33058" w14:textId="77777777" w:rsidR="008D18EC" w:rsidRPr="008B18F7" w:rsidRDefault="008D18EC" w:rsidP="00A96788">
            <w:pPr>
              <w:spacing w:after="0" w:line="80" w:lineRule="exact"/>
              <w:jc w:val="left"/>
            </w:pPr>
          </w:p>
        </w:tc>
        <w:tc>
          <w:tcPr>
            <w:tcW w:w="993" w:type="dxa"/>
            <w:tcBorders>
              <w:top w:val="single" w:sz="4" w:space="0" w:color="auto"/>
            </w:tcBorders>
          </w:tcPr>
          <w:p w14:paraId="3982638E" w14:textId="77777777" w:rsidR="008D18EC" w:rsidRPr="008B18F7" w:rsidRDefault="008D18EC" w:rsidP="00A96788">
            <w:pPr>
              <w:spacing w:after="0" w:line="80" w:lineRule="exact"/>
              <w:jc w:val="left"/>
            </w:pPr>
          </w:p>
        </w:tc>
        <w:tc>
          <w:tcPr>
            <w:tcW w:w="1553" w:type="dxa"/>
            <w:tcBorders>
              <w:top w:val="single" w:sz="4" w:space="0" w:color="auto"/>
            </w:tcBorders>
          </w:tcPr>
          <w:p w14:paraId="5A321248" w14:textId="77777777" w:rsidR="008D18EC" w:rsidRPr="008B18F7" w:rsidRDefault="008D18EC" w:rsidP="00A96788">
            <w:pPr>
              <w:spacing w:after="0" w:line="80" w:lineRule="exact"/>
              <w:jc w:val="left"/>
            </w:pPr>
          </w:p>
        </w:tc>
      </w:tr>
    </w:tbl>
    <w:p w14:paraId="2AF7486C" w14:textId="77777777" w:rsidR="008D18EC" w:rsidRPr="00BE0050" w:rsidRDefault="008D18EC" w:rsidP="008D18EC">
      <w:pPr>
        <w:pStyle w:val="GG-SDated"/>
      </w:pPr>
      <w:r w:rsidRPr="00BE0050">
        <w:t>Dated</w:t>
      </w:r>
      <w:r>
        <w:t>: 21</w:t>
      </w:r>
      <w:r w:rsidRPr="00BE0050">
        <w:t xml:space="preserve"> </w:t>
      </w:r>
      <w:r>
        <w:t>May</w:t>
      </w:r>
      <w:r w:rsidRPr="00BE0050">
        <w:t xml:space="preserve"> 202</w:t>
      </w:r>
      <w:r>
        <w:t>6</w:t>
      </w:r>
    </w:p>
    <w:p w14:paraId="6BA22D1A" w14:textId="77777777" w:rsidR="008D18EC" w:rsidRPr="00BE0050" w:rsidRDefault="008D18EC" w:rsidP="008D18EC">
      <w:pPr>
        <w:pStyle w:val="GG-SName"/>
      </w:pPr>
      <w:r w:rsidRPr="00BE0050">
        <w:t>Craig Thompson</w:t>
      </w:r>
    </w:p>
    <w:p w14:paraId="47A91E6E" w14:textId="77777777" w:rsidR="008D18EC" w:rsidRPr="00BE0050" w:rsidRDefault="008D18EC" w:rsidP="008D18EC">
      <w:pPr>
        <w:pStyle w:val="GG-Signature"/>
      </w:pPr>
      <w:r w:rsidRPr="00BE0050">
        <w:t xml:space="preserve">Housing Regulator </w:t>
      </w:r>
      <w:r>
        <w:t>a</w:t>
      </w:r>
      <w:r w:rsidRPr="00BE0050">
        <w:t>nd Registrar</w:t>
      </w:r>
    </w:p>
    <w:p w14:paraId="3E012FA9" w14:textId="77777777" w:rsidR="008D18EC" w:rsidRPr="00BE0050" w:rsidRDefault="008D18EC" w:rsidP="008D18EC">
      <w:pPr>
        <w:pStyle w:val="GG-Signature"/>
      </w:pPr>
      <w:r w:rsidRPr="00BE0050">
        <w:t>Housing Safety Authority</w:t>
      </w:r>
    </w:p>
    <w:p w14:paraId="5297CDC1" w14:textId="64E0E594" w:rsidR="008D18EC" w:rsidRDefault="008D18EC" w:rsidP="008D18EC">
      <w:pPr>
        <w:pStyle w:val="GG-Signature"/>
      </w:pPr>
      <w:r w:rsidRPr="00BE0050">
        <w:t xml:space="preserve">Delegate </w:t>
      </w:r>
      <w:r>
        <w:t>o</w:t>
      </w:r>
      <w:r w:rsidRPr="00BE0050">
        <w:t xml:space="preserve">f </w:t>
      </w:r>
      <w:r>
        <w:t>t</w:t>
      </w:r>
      <w:r w:rsidRPr="00BE0050">
        <w:t xml:space="preserve">he Minister </w:t>
      </w:r>
      <w:r>
        <w:t>f</w:t>
      </w:r>
      <w:r w:rsidRPr="00BE0050">
        <w:t xml:space="preserve">or Housing </w:t>
      </w:r>
      <w:r>
        <w:t>a</w:t>
      </w:r>
      <w:r w:rsidRPr="00BE0050">
        <w:t>nd Urban Development</w:t>
      </w:r>
    </w:p>
    <w:p w14:paraId="1E4C4806" w14:textId="77777777" w:rsidR="008D18EC" w:rsidRDefault="008D18EC" w:rsidP="008D18EC">
      <w:pPr>
        <w:pStyle w:val="GG-body"/>
        <w:pBdr>
          <w:bottom w:val="single" w:sz="4" w:space="1" w:color="auto"/>
        </w:pBdr>
        <w:spacing w:after="0" w:line="52" w:lineRule="exact"/>
        <w:jc w:val="center"/>
      </w:pPr>
    </w:p>
    <w:p w14:paraId="48D304F1" w14:textId="77777777" w:rsidR="008D18EC" w:rsidRDefault="008D18EC" w:rsidP="008D18EC">
      <w:pPr>
        <w:pStyle w:val="GG-body"/>
        <w:pBdr>
          <w:top w:val="single" w:sz="4" w:space="1" w:color="auto"/>
        </w:pBdr>
        <w:spacing w:before="34" w:after="0" w:line="14" w:lineRule="exact"/>
        <w:jc w:val="center"/>
      </w:pPr>
    </w:p>
    <w:p w14:paraId="34B02750" w14:textId="77777777" w:rsidR="008D18EC" w:rsidRPr="00BE0050" w:rsidRDefault="008D18EC" w:rsidP="008D18EC">
      <w:pPr>
        <w:pStyle w:val="NoSpacing"/>
      </w:pPr>
    </w:p>
    <w:p w14:paraId="1E31CD2A" w14:textId="77777777" w:rsidR="008D18EC" w:rsidRDefault="008D18EC" w:rsidP="002B70AE">
      <w:pPr>
        <w:pStyle w:val="Heading2"/>
      </w:pPr>
      <w:bookmarkStart w:id="39" w:name="_Toc230252270"/>
      <w:r>
        <w:t>Land Acquisition Act 1969</w:t>
      </w:r>
      <w:bookmarkEnd w:id="39"/>
    </w:p>
    <w:p w14:paraId="77987C60" w14:textId="77777777" w:rsidR="008D18EC" w:rsidRDefault="008D18EC" w:rsidP="008D18EC">
      <w:pPr>
        <w:pStyle w:val="GG-Title2"/>
      </w:pPr>
      <w:r>
        <w:t>Section 26F</w:t>
      </w:r>
    </w:p>
    <w:p w14:paraId="2FE870F4" w14:textId="77777777" w:rsidR="008D18EC" w:rsidRDefault="008D18EC" w:rsidP="008D18EC">
      <w:pPr>
        <w:pStyle w:val="GG-Title3"/>
      </w:pPr>
      <w:r>
        <w:t>Form 6B—Notice of Acquisition of Underground Land</w:t>
      </w:r>
    </w:p>
    <w:p w14:paraId="034200B5" w14:textId="77777777" w:rsidR="008D18EC" w:rsidRPr="005804BA" w:rsidRDefault="008D18EC" w:rsidP="009F0619">
      <w:pPr>
        <w:pStyle w:val="GG-body"/>
        <w:spacing w:after="60"/>
        <w:ind w:left="284" w:hanging="284"/>
        <w:rPr>
          <w:b/>
          <w:bCs/>
        </w:rPr>
      </w:pPr>
      <w:r w:rsidRPr="005804BA">
        <w:rPr>
          <w:b/>
          <w:bCs/>
        </w:rPr>
        <w:t>1.</w:t>
      </w:r>
      <w:r w:rsidRPr="005804BA">
        <w:rPr>
          <w:b/>
          <w:bCs/>
        </w:rPr>
        <w:tab/>
        <w:t>Notice of acquisition</w:t>
      </w:r>
    </w:p>
    <w:p w14:paraId="1621DED9" w14:textId="77777777" w:rsidR="008D18EC" w:rsidRPr="005804BA" w:rsidRDefault="008D18EC" w:rsidP="009F0619">
      <w:pPr>
        <w:pStyle w:val="GG-body"/>
        <w:spacing w:after="40"/>
        <w:ind w:left="284"/>
        <w:rPr>
          <w:spacing w:val="-4"/>
        </w:rPr>
      </w:pPr>
      <w:r w:rsidRPr="005804BA">
        <w:rPr>
          <w:spacing w:val="-4"/>
        </w:rPr>
        <w:t>The Commissioner of Highways (the Authority), of 83 Pirie Street, Adelaide SA 5000 acquires the following interests in the following land:</w:t>
      </w:r>
    </w:p>
    <w:p w14:paraId="2C6EDC10" w14:textId="77777777" w:rsidR="008D18EC" w:rsidRDefault="008D18EC" w:rsidP="009F0619">
      <w:pPr>
        <w:pStyle w:val="GG-body"/>
        <w:spacing w:after="40"/>
        <w:ind w:left="426"/>
      </w:pPr>
      <w:r w:rsidRPr="00F928B0">
        <w:rPr>
          <w:spacing w:val="-2"/>
        </w:rPr>
        <w:t xml:space="preserve">An unencumbered estate in fee simple in the whole of Allotment 1044 in D138093 lodged in the Lands Titles Office, being portion of the land comprised in Certificate of Title Volume 5119 Folio 777, expressly excluding right(s) of way over Allotments 285 and 286 </w:t>
      </w:r>
      <w:r>
        <w:t xml:space="preserve">in DP 1761 (T 497912) and expressly excluding the right(s) of way A in D138093 created by T 518231 (being one and the same as </w:t>
      </w:r>
      <w:r w:rsidRPr="00F928B0">
        <w:rPr>
          <w:spacing w:val="-4"/>
        </w:rPr>
        <w:t>allotment</w:t>
      </w:r>
      <w:r>
        <w:t xml:space="preserve"> 287 in DP 1761 created by T 518231).</w:t>
      </w:r>
    </w:p>
    <w:p w14:paraId="33FD2941" w14:textId="77777777" w:rsidR="008D18EC" w:rsidRDefault="008D18EC" w:rsidP="009F0619">
      <w:pPr>
        <w:pStyle w:val="GG-body"/>
        <w:spacing w:after="40"/>
        <w:ind w:left="284"/>
      </w:pPr>
      <w:r>
        <w:t xml:space="preserve">This notice is </w:t>
      </w:r>
      <w:r w:rsidRPr="00F928B0">
        <w:rPr>
          <w:spacing w:val="-4"/>
        </w:rPr>
        <w:t>given</w:t>
      </w:r>
      <w:r>
        <w:t xml:space="preserve"> under Section 26F of the </w:t>
      </w:r>
      <w:r w:rsidRPr="00F928B0">
        <w:rPr>
          <w:i/>
          <w:iCs/>
        </w:rPr>
        <w:t>Land Acquisition Act 1969</w:t>
      </w:r>
      <w:r>
        <w:t>.</w:t>
      </w:r>
    </w:p>
    <w:p w14:paraId="12247B7B" w14:textId="77777777" w:rsidR="008D18EC" w:rsidRPr="005804BA" w:rsidRDefault="008D18EC" w:rsidP="009F0619">
      <w:pPr>
        <w:pStyle w:val="GG-body"/>
        <w:spacing w:after="60"/>
        <w:ind w:left="284" w:hanging="284"/>
        <w:rPr>
          <w:b/>
          <w:bCs/>
        </w:rPr>
      </w:pPr>
      <w:r w:rsidRPr="005804BA">
        <w:rPr>
          <w:b/>
          <w:bCs/>
        </w:rPr>
        <w:t>2.</w:t>
      </w:r>
      <w:r w:rsidRPr="005804BA">
        <w:rPr>
          <w:b/>
          <w:bCs/>
        </w:rPr>
        <w:tab/>
        <w:t>Compensation not payable unless certain water infrastructure or rights are affected</w:t>
      </w:r>
    </w:p>
    <w:p w14:paraId="1CA1E17F" w14:textId="77777777" w:rsidR="008D18EC" w:rsidRDefault="008D18EC" w:rsidP="009F0619">
      <w:pPr>
        <w:pStyle w:val="GG-body"/>
        <w:spacing w:after="40"/>
        <w:ind w:left="284"/>
      </w:pPr>
      <w:r>
        <w:t xml:space="preserve">You are not entitled to compensation in relation to the acquisition of the underground land to which this notice relates, unless the following conditions are </w:t>
      </w:r>
      <w:r w:rsidRPr="00F928B0">
        <w:rPr>
          <w:spacing w:val="-4"/>
        </w:rPr>
        <w:t>satisfied</w:t>
      </w:r>
      <w:r>
        <w:t>:</w:t>
      </w:r>
    </w:p>
    <w:p w14:paraId="09548761" w14:textId="77777777" w:rsidR="008D18EC" w:rsidRDefault="008D18EC" w:rsidP="009F0619">
      <w:pPr>
        <w:pStyle w:val="GG-body"/>
        <w:spacing w:after="40"/>
        <w:ind w:left="567" w:hanging="142"/>
      </w:pPr>
      <w:r>
        <w:t>•</w:t>
      </w:r>
      <w:r>
        <w:tab/>
        <w:t>you held at least one of the following interests in relation to the underground land immediately before the notice of acquisition was published in relation to the land—</w:t>
      </w:r>
    </w:p>
    <w:p w14:paraId="0ADA373C" w14:textId="77777777" w:rsidR="008D18EC" w:rsidRDefault="008D18EC" w:rsidP="009F0619">
      <w:pPr>
        <w:pStyle w:val="GG-body"/>
        <w:spacing w:after="40"/>
        <w:ind w:left="709" w:hanging="142"/>
      </w:pPr>
      <w:r>
        <w:t>◦</w:t>
      </w:r>
      <w:r>
        <w:tab/>
        <w:t>ownership of a lawful well that provides access to underground water in the underground land, and any underground infrastructure associated with the well; or</w:t>
      </w:r>
    </w:p>
    <w:p w14:paraId="7085A59A" w14:textId="77777777" w:rsidR="008D18EC" w:rsidRDefault="008D18EC" w:rsidP="009F0619">
      <w:pPr>
        <w:pStyle w:val="GG-body"/>
        <w:spacing w:after="40"/>
        <w:ind w:left="709" w:hanging="142"/>
      </w:pPr>
      <w:r>
        <w:t>◦</w:t>
      </w:r>
      <w:r>
        <w:tab/>
        <w:t xml:space="preserve">a right to take underground water from the underground land by means of such a </w:t>
      </w:r>
      <w:proofErr w:type="gramStart"/>
      <w:r>
        <w:t>well;</w:t>
      </w:r>
      <w:proofErr w:type="gramEnd"/>
    </w:p>
    <w:p w14:paraId="522EF69C" w14:textId="77777777" w:rsidR="008D18EC" w:rsidRDefault="008D18EC" w:rsidP="009F0619">
      <w:pPr>
        <w:pStyle w:val="GG-body"/>
        <w:spacing w:after="40"/>
        <w:ind w:left="567" w:hanging="142"/>
      </w:pPr>
      <w:r>
        <w:t>•</w:t>
      </w:r>
      <w:r>
        <w:tab/>
        <w:t xml:space="preserve">you notified the Authority of your interest in response to a notice given under Section 26G of the </w:t>
      </w:r>
      <w:r w:rsidRPr="0076407A">
        <w:rPr>
          <w:i/>
          <w:iCs/>
        </w:rPr>
        <w:t xml:space="preserve">Land Acquisition Act </w:t>
      </w:r>
      <w:proofErr w:type="gramStart"/>
      <w:r w:rsidRPr="0076407A">
        <w:rPr>
          <w:i/>
          <w:iCs/>
        </w:rPr>
        <w:t>1969</w:t>
      </w:r>
      <w:r>
        <w:t>;</w:t>
      </w:r>
      <w:proofErr w:type="gramEnd"/>
    </w:p>
    <w:p w14:paraId="6EB7ADA3" w14:textId="77777777" w:rsidR="008D18EC" w:rsidRDefault="008D18EC" w:rsidP="009F0619">
      <w:pPr>
        <w:pStyle w:val="GG-body"/>
        <w:spacing w:after="40"/>
        <w:ind w:left="567" w:hanging="142"/>
      </w:pPr>
      <w:r>
        <w:t>•</w:t>
      </w:r>
      <w:r>
        <w:tab/>
        <w:t>the acquisition of the underground land either—</w:t>
      </w:r>
    </w:p>
    <w:p w14:paraId="178D46CB" w14:textId="77777777" w:rsidR="008D18EC" w:rsidRDefault="008D18EC" w:rsidP="009F0619">
      <w:pPr>
        <w:pStyle w:val="GG-body"/>
        <w:spacing w:after="40"/>
        <w:ind w:left="709" w:hanging="142"/>
      </w:pPr>
      <w:r>
        <w:t>◦</w:t>
      </w:r>
      <w:r>
        <w:tab/>
        <w:t>involved the acquisition of your interest; or</w:t>
      </w:r>
    </w:p>
    <w:p w14:paraId="21E1A7E6" w14:textId="77777777" w:rsidR="008D18EC" w:rsidRDefault="008D18EC" w:rsidP="009F0619">
      <w:pPr>
        <w:pStyle w:val="GG-body"/>
        <w:spacing w:after="40"/>
        <w:ind w:left="709" w:hanging="142"/>
      </w:pPr>
      <w:r>
        <w:t>◦</w:t>
      </w:r>
      <w:r>
        <w:tab/>
        <w:t>resulted in the discharge of your interest; or</w:t>
      </w:r>
    </w:p>
    <w:p w14:paraId="68F2E756" w14:textId="77777777" w:rsidR="008D18EC" w:rsidRDefault="008D18EC" w:rsidP="009F0619">
      <w:pPr>
        <w:pStyle w:val="GG-body"/>
        <w:spacing w:after="40"/>
        <w:ind w:left="709" w:hanging="142"/>
      </w:pPr>
      <w:r>
        <w:t>◦</w:t>
      </w:r>
      <w:r>
        <w:tab/>
        <w:t xml:space="preserve">resulted in you being unable to take water by means of, or pursuant to, your </w:t>
      </w:r>
      <w:proofErr w:type="gramStart"/>
      <w:r>
        <w:t>interest;</w:t>
      </w:r>
      <w:proofErr w:type="gramEnd"/>
    </w:p>
    <w:p w14:paraId="49A1C4B4" w14:textId="77777777" w:rsidR="008D18EC" w:rsidRDefault="008D18EC" w:rsidP="009F0619">
      <w:pPr>
        <w:pStyle w:val="GG-body"/>
        <w:spacing w:after="40"/>
        <w:ind w:left="567" w:hanging="142"/>
      </w:pPr>
      <w:r>
        <w:t>•</w:t>
      </w:r>
      <w:r>
        <w:tab/>
        <w:t xml:space="preserve">you make an application for compensation to the Authority under Section 26H of the </w:t>
      </w:r>
      <w:r w:rsidRPr="0076407A">
        <w:rPr>
          <w:i/>
          <w:iCs/>
        </w:rPr>
        <w:t>Land Acquisition Act 1969</w:t>
      </w:r>
      <w:r>
        <w:t>.</w:t>
      </w:r>
    </w:p>
    <w:p w14:paraId="5E040DE6" w14:textId="77777777" w:rsidR="008D18EC" w:rsidRPr="005804BA" w:rsidRDefault="008D18EC" w:rsidP="009F0619">
      <w:pPr>
        <w:pStyle w:val="GG-body"/>
        <w:spacing w:after="60"/>
        <w:ind w:left="284" w:hanging="284"/>
        <w:rPr>
          <w:b/>
          <w:bCs/>
        </w:rPr>
      </w:pPr>
      <w:r w:rsidRPr="005804BA">
        <w:rPr>
          <w:b/>
          <w:bCs/>
        </w:rPr>
        <w:t>3.</w:t>
      </w:r>
      <w:r w:rsidRPr="005804BA">
        <w:rPr>
          <w:b/>
          <w:bCs/>
        </w:rPr>
        <w:tab/>
        <w:t xml:space="preserve">Application for compensation under </w:t>
      </w:r>
      <w:r>
        <w:rPr>
          <w:b/>
          <w:bCs/>
        </w:rPr>
        <w:t>S</w:t>
      </w:r>
      <w:r w:rsidRPr="005804BA">
        <w:rPr>
          <w:b/>
          <w:bCs/>
        </w:rPr>
        <w:t>ection 26H</w:t>
      </w:r>
    </w:p>
    <w:p w14:paraId="5C960898" w14:textId="77777777" w:rsidR="008D18EC" w:rsidRDefault="008D18EC" w:rsidP="009F0619">
      <w:pPr>
        <w:pStyle w:val="GG-body"/>
        <w:spacing w:after="40"/>
        <w:ind w:left="284"/>
      </w:pPr>
      <w:r>
        <w:t>If you believe you are entitled to compensation, you must apply to the Authority for compensation within 6 months after the publication of the notice of acquisition in relation to the underground land to which this notice relates.</w:t>
      </w:r>
    </w:p>
    <w:p w14:paraId="02D49979" w14:textId="77777777" w:rsidR="008D18EC" w:rsidRDefault="008D18EC" w:rsidP="009F0619">
      <w:pPr>
        <w:pStyle w:val="GG-body"/>
        <w:spacing w:after="40"/>
        <w:ind w:left="284"/>
      </w:pPr>
      <w:r>
        <w:t>The application must be in the following manner and form:</w:t>
      </w:r>
    </w:p>
    <w:p w14:paraId="311059CD" w14:textId="77777777" w:rsidR="008D18EC" w:rsidRDefault="008D18EC" w:rsidP="009F0619">
      <w:pPr>
        <w:pStyle w:val="GG-body"/>
        <w:spacing w:after="40"/>
        <w:ind w:left="426"/>
      </w:pPr>
      <w:r>
        <w:t xml:space="preserve">“Application for Compensation for Acquisition of Underground Land” (enclosed) to be submitted by email to </w:t>
      </w:r>
      <w:hyperlink r:id="rId27" w:history="1">
        <w:r w:rsidRPr="0076407A">
          <w:rPr>
            <w:rStyle w:val="Hyperlink"/>
          </w:rPr>
          <w:t>DIT.ULAapplications@sa.gov.au</w:t>
        </w:r>
      </w:hyperlink>
      <w:r>
        <w:t xml:space="preserve"> or by mail marked attention: Property Acquisition c/- GPO Box 1533, Adelaide SA 5001.</w:t>
      </w:r>
    </w:p>
    <w:p w14:paraId="5B51D2B5" w14:textId="77777777" w:rsidR="008D18EC" w:rsidRDefault="008D18EC" w:rsidP="009F0619">
      <w:pPr>
        <w:pStyle w:val="GG-body"/>
        <w:spacing w:after="40"/>
        <w:ind w:left="284"/>
      </w:pPr>
      <w:r>
        <w:t xml:space="preserve">The application </w:t>
      </w:r>
      <w:r w:rsidRPr="0076407A">
        <w:rPr>
          <w:spacing w:val="-4"/>
        </w:rPr>
        <w:t>must</w:t>
      </w:r>
      <w:r>
        <w:t xml:space="preserve"> be accompanied by the following information or documents:</w:t>
      </w:r>
    </w:p>
    <w:p w14:paraId="6D0D544D" w14:textId="77777777" w:rsidR="008D18EC" w:rsidRDefault="008D18EC" w:rsidP="009F0619">
      <w:pPr>
        <w:pStyle w:val="GG-body"/>
        <w:spacing w:after="40"/>
        <w:ind w:left="426"/>
      </w:pPr>
      <w:r>
        <w:t>Any relevant supporting documentation including, but not limited to water licences, bore licences etc.</w:t>
      </w:r>
    </w:p>
    <w:p w14:paraId="3367F30D" w14:textId="77777777" w:rsidR="008D18EC" w:rsidRPr="0076407A" w:rsidRDefault="008D18EC" w:rsidP="009F0619">
      <w:pPr>
        <w:pStyle w:val="GG-body"/>
        <w:spacing w:after="40"/>
        <w:ind w:left="284"/>
        <w:rPr>
          <w:spacing w:val="-4"/>
        </w:rPr>
      </w:pPr>
      <w:r w:rsidRPr="0076407A">
        <w:rPr>
          <w:spacing w:val="-4"/>
        </w:rPr>
        <w:t>After receiving your application, the Authority may (but is not required to) make you a written offer of compensation not exceeding $50,000.</w:t>
      </w:r>
    </w:p>
    <w:p w14:paraId="35E414E9" w14:textId="77777777" w:rsidR="008D18EC" w:rsidRDefault="008D18EC" w:rsidP="008D18EC">
      <w:pPr>
        <w:pStyle w:val="GG-body"/>
        <w:ind w:left="284"/>
      </w:pPr>
      <w:r>
        <w:t xml:space="preserve">See Section </w:t>
      </w:r>
      <w:r w:rsidRPr="0076407A">
        <w:rPr>
          <w:spacing w:val="-4"/>
        </w:rPr>
        <w:t>26</w:t>
      </w:r>
      <w:proofErr w:type="gramStart"/>
      <w:r w:rsidRPr="0076407A">
        <w:rPr>
          <w:spacing w:val="-4"/>
        </w:rPr>
        <w:t>H</w:t>
      </w:r>
      <w:r>
        <w:t>(</w:t>
      </w:r>
      <w:proofErr w:type="gramEnd"/>
      <w:r>
        <w:t xml:space="preserve">4) of the </w:t>
      </w:r>
      <w:r w:rsidRPr="0076407A">
        <w:rPr>
          <w:i/>
          <w:iCs/>
        </w:rPr>
        <w:t>Land Acquisition Act 1969</w:t>
      </w:r>
      <w:r>
        <w:t xml:space="preserve"> for further details on the payment of compensation.</w:t>
      </w:r>
    </w:p>
    <w:p w14:paraId="0A030AA9" w14:textId="77777777" w:rsidR="008D18EC" w:rsidRPr="005804BA" w:rsidRDefault="008D18EC" w:rsidP="008D18EC">
      <w:pPr>
        <w:pStyle w:val="GG-body"/>
        <w:ind w:left="284" w:hanging="284"/>
        <w:rPr>
          <w:b/>
          <w:bCs/>
        </w:rPr>
      </w:pPr>
      <w:r w:rsidRPr="005804BA">
        <w:rPr>
          <w:b/>
          <w:bCs/>
        </w:rPr>
        <w:lastRenderedPageBreak/>
        <w:t>4.</w:t>
      </w:r>
      <w:r w:rsidRPr="005804BA">
        <w:rPr>
          <w:b/>
          <w:bCs/>
        </w:rPr>
        <w:tab/>
        <w:t>Inquiries</w:t>
      </w:r>
    </w:p>
    <w:p w14:paraId="31BCAAF8" w14:textId="77777777" w:rsidR="008D18EC" w:rsidRDefault="008D18EC" w:rsidP="008D18EC">
      <w:pPr>
        <w:pStyle w:val="GG-body"/>
        <w:spacing w:after="0"/>
        <w:ind w:left="2552" w:hanging="2268"/>
      </w:pPr>
      <w:r>
        <w:t>Inquiries should be directed to:</w:t>
      </w:r>
      <w:r>
        <w:tab/>
        <w:t>T2D Project Team</w:t>
      </w:r>
    </w:p>
    <w:p w14:paraId="2DF7C110" w14:textId="77777777" w:rsidR="008D18EC" w:rsidRDefault="008D18EC" w:rsidP="008D18EC">
      <w:pPr>
        <w:pStyle w:val="GG-body"/>
        <w:spacing w:after="0"/>
        <w:ind w:left="2552"/>
      </w:pPr>
      <w:r>
        <w:t>GPO Box 1533</w:t>
      </w:r>
    </w:p>
    <w:p w14:paraId="14B65BE8" w14:textId="77777777" w:rsidR="008D18EC" w:rsidRDefault="008D18EC" w:rsidP="008D18EC">
      <w:pPr>
        <w:pStyle w:val="GG-body"/>
        <w:spacing w:after="0"/>
        <w:ind w:left="2552"/>
      </w:pPr>
      <w:r>
        <w:t>Adelaide SA 5001</w:t>
      </w:r>
    </w:p>
    <w:p w14:paraId="32F085A2" w14:textId="77777777" w:rsidR="008D18EC" w:rsidRDefault="008D18EC" w:rsidP="008D18EC">
      <w:pPr>
        <w:pStyle w:val="GG-body"/>
        <w:ind w:left="2552"/>
      </w:pPr>
      <w:r>
        <w:t>Telephone: 1800 572 414</w:t>
      </w:r>
    </w:p>
    <w:p w14:paraId="50437416" w14:textId="77777777" w:rsidR="008D18EC" w:rsidRDefault="008D18EC" w:rsidP="008D18EC">
      <w:pPr>
        <w:pStyle w:val="GG-SDated"/>
        <w:spacing w:after="80"/>
      </w:pPr>
      <w:r>
        <w:t>Dated: 18 May 2026</w:t>
      </w:r>
    </w:p>
    <w:p w14:paraId="46C960D6" w14:textId="77777777" w:rsidR="008D18EC" w:rsidRDefault="008D18EC" w:rsidP="008D18EC">
      <w:pPr>
        <w:pStyle w:val="GG-body"/>
      </w:pPr>
      <w:r>
        <w:t>The Common Seal of the COMMISSIONER OF HIGHWAYS was hereto affixed by authority of the Commissioner in the presence of:</w:t>
      </w:r>
      <w:r>
        <w:tab/>
      </w:r>
    </w:p>
    <w:p w14:paraId="3694BA59" w14:textId="77777777" w:rsidR="008D18EC" w:rsidRDefault="008D18EC" w:rsidP="008D18EC">
      <w:pPr>
        <w:pStyle w:val="GG-SName"/>
      </w:pPr>
      <w:r>
        <w:t>Rocco Caruso</w:t>
      </w:r>
    </w:p>
    <w:p w14:paraId="02BDC28D" w14:textId="77777777" w:rsidR="008D18EC" w:rsidRDefault="008D18EC" w:rsidP="008D18EC">
      <w:pPr>
        <w:pStyle w:val="GG-Signature"/>
      </w:pPr>
      <w:r>
        <w:t>Director, Property Acquisition</w:t>
      </w:r>
    </w:p>
    <w:p w14:paraId="44DD4302" w14:textId="77777777" w:rsidR="008D18EC" w:rsidRDefault="008D18EC" w:rsidP="008D18EC">
      <w:pPr>
        <w:pStyle w:val="GG-Signature"/>
      </w:pPr>
      <w:r>
        <w:t>(Authorised Officer)</w:t>
      </w:r>
    </w:p>
    <w:p w14:paraId="77608EE0" w14:textId="77777777" w:rsidR="008D18EC" w:rsidRDefault="008D18EC" w:rsidP="008D18EC">
      <w:pPr>
        <w:pStyle w:val="GG-Signature"/>
      </w:pPr>
      <w:r>
        <w:t>Department for Infrastructure and Transport</w:t>
      </w:r>
    </w:p>
    <w:p w14:paraId="4E560E7A" w14:textId="77777777" w:rsidR="008D18EC" w:rsidRDefault="008D18EC" w:rsidP="008D18EC">
      <w:pPr>
        <w:pStyle w:val="GG-body"/>
      </w:pPr>
      <w:r>
        <w:t>DIT: 2024/07387/01</w:t>
      </w:r>
    </w:p>
    <w:p w14:paraId="567635C3" w14:textId="77777777" w:rsidR="008D18EC" w:rsidRDefault="008D18EC" w:rsidP="008D18EC">
      <w:pPr>
        <w:pStyle w:val="GG-body"/>
        <w:pBdr>
          <w:top w:val="single" w:sz="4" w:space="1" w:color="auto"/>
        </w:pBdr>
        <w:spacing w:before="100" w:after="0" w:line="14" w:lineRule="exact"/>
        <w:jc w:val="center"/>
      </w:pPr>
    </w:p>
    <w:p w14:paraId="0FF952B5" w14:textId="77777777" w:rsidR="008D18EC" w:rsidRPr="003D4C75" w:rsidRDefault="008D18EC" w:rsidP="008D18EC">
      <w:pPr>
        <w:pStyle w:val="NoSpacing"/>
      </w:pPr>
    </w:p>
    <w:p w14:paraId="334CE708" w14:textId="77777777" w:rsidR="008D18EC" w:rsidRDefault="008D18EC" w:rsidP="008D18EC">
      <w:pPr>
        <w:pStyle w:val="GG-Title1"/>
      </w:pPr>
      <w:r>
        <w:t>Land Acquisition Act 1969</w:t>
      </w:r>
    </w:p>
    <w:p w14:paraId="2847DEB9" w14:textId="77777777" w:rsidR="008D18EC" w:rsidRDefault="008D18EC" w:rsidP="008D18EC">
      <w:pPr>
        <w:pStyle w:val="GG-Title2"/>
        <w:ind w:left="-284"/>
      </w:pPr>
      <w:r>
        <w:t>Section 26F</w:t>
      </w:r>
    </w:p>
    <w:p w14:paraId="68381740" w14:textId="77777777" w:rsidR="008D18EC" w:rsidRDefault="008D18EC" w:rsidP="008D18EC">
      <w:pPr>
        <w:pStyle w:val="GG-Title3"/>
      </w:pPr>
      <w:r>
        <w:t>Form 6B—Notice of Acquisition of Underground Land</w:t>
      </w:r>
    </w:p>
    <w:p w14:paraId="4AE0ED5B" w14:textId="77777777" w:rsidR="008D18EC" w:rsidRPr="00C93A9B" w:rsidRDefault="008D18EC" w:rsidP="008D18EC">
      <w:pPr>
        <w:ind w:left="284" w:hanging="284"/>
        <w:rPr>
          <w:b/>
          <w:bCs/>
        </w:rPr>
      </w:pPr>
      <w:r w:rsidRPr="00C93A9B">
        <w:rPr>
          <w:b/>
          <w:bCs/>
        </w:rPr>
        <w:t>1.</w:t>
      </w:r>
      <w:r w:rsidRPr="00C93A9B">
        <w:rPr>
          <w:b/>
          <w:bCs/>
        </w:rPr>
        <w:tab/>
        <w:t>Notice of acquisition</w:t>
      </w:r>
    </w:p>
    <w:p w14:paraId="31FEA69C" w14:textId="77777777" w:rsidR="008D18EC" w:rsidRDefault="008D18EC" w:rsidP="008D18EC">
      <w:pPr>
        <w:ind w:left="284"/>
        <w:rPr>
          <w:spacing w:val="-4"/>
          <w:lang w:val="en-US"/>
        </w:rPr>
      </w:pPr>
      <w:r w:rsidRPr="00B05815">
        <w:rPr>
          <w:spacing w:val="-4"/>
          <w:lang w:val="en-US"/>
        </w:rPr>
        <w:t>The Commissioner of Highways (the Authority), of 83 Pirie Street, Adelaide SA 5000 acquires the following interests in the following land:</w:t>
      </w:r>
    </w:p>
    <w:p w14:paraId="114A6D64" w14:textId="77777777" w:rsidR="008D18EC" w:rsidRDefault="008D18EC" w:rsidP="008D18EC">
      <w:pPr>
        <w:ind w:left="426" w:hanging="1"/>
        <w:rPr>
          <w:spacing w:val="-4"/>
          <w:lang w:val="en-US"/>
        </w:rPr>
      </w:pPr>
      <w:r w:rsidRPr="006F2C49">
        <w:rPr>
          <w:spacing w:val="-4"/>
          <w:lang w:val="en-US"/>
        </w:rPr>
        <w:t>An unencumbered estate in fee simple in the whole of Allotment 1050 in D138096 lodged in the Lands Titles Office, being portion of the land comprised in Certificate of Title Volume 5118 Folio 353, expressly excluding right(s) of way over Allotments 285 and 286 in DP 1761 (T 497912) and expressly excluding the right(s) of way A in D138096 created by T 506588 (being one and the same as allotment 287 in DP 1761 created by T 506588).</w:t>
      </w:r>
    </w:p>
    <w:p w14:paraId="6F534A13" w14:textId="77777777" w:rsidR="008D18EC" w:rsidRPr="00A30E4A" w:rsidRDefault="008D18EC" w:rsidP="008D18EC">
      <w:pPr>
        <w:ind w:left="284" w:hanging="1"/>
        <w:rPr>
          <w:spacing w:val="-4"/>
          <w:lang w:val="en-US"/>
        </w:rPr>
      </w:pPr>
      <w:r w:rsidRPr="00A30E4A">
        <w:rPr>
          <w:spacing w:val="-4"/>
          <w:lang w:val="en-US"/>
        </w:rPr>
        <w:t xml:space="preserve">This notice is given under </w:t>
      </w:r>
      <w:r>
        <w:rPr>
          <w:spacing w:val="-4"/>
          <w:lang w:val="en-US"/>
        </w:rPr>
        <w:t>S</w:t>
      </w:r>
      <w:r w:rsidRPr="00A30E4A">
        <w:rPr>
          <w:spacing w:val="-4"/>
          <w:lang w:val="en-US"/>
        </w:rPr>
        <w:t xml:space="preserve">ection 26F of the </w:t>
      </w:r>
      <w:r w:rsidRPr="00A30E4A">
        <w:rPr>
          <w:i/>
          <w:iCs/>
          <w:spacing w:val="-4"/>
          <w:lang w:val="en-US"/>
        </w:rPr>
        <w:t>Land Acquisition Act 1969</w:t>
      </w:r>
      <w:r w:rsidRPr="00A30E4A">
        <w:rPr>
          <w:spacing w:val="-4"/>
          <w:lang w:val="en-US"/>
        </w:rPr>
        <w:t>.</w:t>
      </w:r>
    </w:p>
    <w:p w14:paraId="694DB64F" w14:textId="77777777" w:rsidR="008D18EC" w:rsidRPr="00A30E4A" w:rsidRDefault="008D18EC" w:rsidP="008D18EC">
      <w:pPr>
        <w:ind w:left="284" w:hanging="284"/>
        <w:rPr>
          <w:b/>
          <w:bCs/>
        </w:rPr>
      </w:pPr>
      <w:r w:rsidRPr="00A30E4A">
        <w:rPr>
          <w:b/>
          <w:bCs/>
        </w:rPr>
        <w:t>2.</w:t>
      </w:r>
      <w:r w:rsidRPr="00A30E4A">
        <w:rPr>
          <w:b/>
          <w:bCs/>
        </w:rPr>
        <w:tab/>
        <w:t>Compensation not payable unless certain water infrastructure or rights are affected</w:t>
      </w:r>
    </w:p>
    <w:p w14:paraId="6557D4D5" w14:textId="77777777" w:rsidR="008D18EC" w:rsidRPr="00A30E4A" w:rsidRDefault="008D18EC" w:rsidP="008D18EC">
      <w:pPr>
        <w:ind w:left="284"/>
        <w:rPr>
          <w:spacing w:val="-4"/>
          <w:lang w:val="en-US"/>
        </w:rPr>
      </w:pPr>
      <w:r w:rsidRPr="00A30E4A">
        <w:rPr>
          <w:spacing w:val="-4"/>
          <w:lang w:val="en-US"/>
        </w:rPr>
        <w:t>You are not entitled to compensation in relation to the acquisition of the underground land to which this notice relates, unless the following conditions are satisfied:</w:t>
      </w:r>
    </w:p>
    <w:p w14:paraId="758CCAF0" w14:textId="77777777" w:rsidR="008D18EC" w:rsidRPr="00A30E4A" w:rsidRDefault="008D18EC" w:rsidP="008D18EC">
      <w:pPr>
        <w:ind w:left="567" w:hanging="142"/>
        <w:rPr>
          <w:spacing w:val="-4"/>
          <w:lang w:val="en-US"/>
        </w:rPr>
      </w:pPr>
      <w:r w:rsidRPr="00A30E4A">
        <w:rPr>
          <w:spacing w:val="-4"/>
          <w:lang w:val="en-US"/>
        </w:rPr>
        <w:t>•</w:t>
      </w:r>
      <w:r w:rsidRPr="00A30E4A">
        <w:rPr>
          <w:spacing w:val="-4"/>
          <w:lang w:val="en-US"/>
        </w:rPr>
        <w:tab/>
        <w:t>you held at least one of the following interests in relation to the underground land immediately before the notice of acquisition was published in relation to the land—</w:t>
      </w:r>
    </w:p>
    <w:p w14:paraId="3552580B" w14:textId="77777777" w:rsidR="008D18EC" w:rsidRPr="00A30E4A" w:rsidRDefault="008D18EC" w:rsidP="008D18EC">
      <w:pPr>
        <w:ind w:left="709" w:hanging="142"/>
        <w:rPr>
          <w:spacing w:val="-4"/>
          <w:lang w:val="en-US"/>
        </w:rPr>
      </w:pPr>
      <w:r>
        <w:t>◦</w:t>
      </w:r>
      <w:r>
        <w:tab/>
      </w:r>
      <w:r w:rsidRPr="00A30E4A">
        <w:rPr>
          <w:spacing w:val="-4"/>
          <w:lang w:val="en-US"/>
        </w:rPr>
        <w:t>ownership of a lawful well that provides access to underground water in the underground land, and any underground infrastructure associated with the well; or</w:t>
      </w:r>
    </w:p>
    <w:p w14:paraId="33086567" w14:textId="77777777" w:rsidR="008D18EC" w:rsidRPr="00A30E4A" w:rsidRDefault="008D18EC" w:rsidP="008D18EC">
      <w:pPr>
        <w:ind w:left="709" w:hanging="142"/>
        <w:rPr>
          <w:spacing w:val="-4"/>
          <w:lang w:val="en-US"/>
        </w:rPr>
      </w:pPr>
      <w:r>
        <w:t>◦</w:t>
      </w:r>
      <w:r>
        <w:tab/>
      </w:r>
      <w:r w:rsidRPr="00A30E4A">
        <w:rPr>
          <w:spacing w:val="-4"/>
          <w:lang w:val="en-US"/>
        </w:rPr>
        <w:t xml:space="preserve">a right to take underground water from the underground land by means of such a </w:t>
      </w:r>
      <w:proofErr w:type="gramStart"/>
      <w:r w:rsidRPr="00A30E4A">
        <w:rPr>
          <w:spacing w:val="-4"/>
          <w:lang w:val="en-US"/>
        </w:rPr>
        <w:t>well;</w:t>
      </w:r>
      <w:proofErr w:type="gramEnd"/>
    </w:p>
    <w:p w14:paraId="6426FE3A" w14:textId="77777777" w:rsidR="008D18EC" w:rsidRPr="00A30E4A" w:rsidRDefault="008D18EC" w:rsidP="008D18EC">
      <w:pPr>
        <w:ind w:left="567" w:hanging="142"/>
        <w:rPr>
          <w:spacing w:val="-4"/>
          <w:lang w:val="en-US"/>
        </w:rPr>
      </w:pPr>
      <w:r w:rsidRPr="00A30E4A">
        <w:rPr>
          <w:spacing w:val="-4"/>
          <w:lang w:val="en-US"/>
        </w:rPr>
        <w:t>•</w:t>
      </w:r>
      <w:r w:rsidRPr="00A30E4A">
        <w:rPr>
          <w:spacing w:val="-4"/>
          <w:lang w:val="en-US"/>
        </w:rPr>
        <w:tab/>
        <w:t xml:space="preserve">you notified the Authority of your interest in response to a notice given under </w:t>
      </w:r>
      <w:r>
        <w:rPr>
          <w:spacing w:val="-4"/>
          <w:lang w:val="en-US"/>
        </w:rPr>
        <w:t>S</w:t>
      </w:r>
      <w:r w:rsidRPr="00A30E4A">
        <w:rPr>
          <w:spacing w:val="-4"/>
          <w:lang w:val="en-US"/>
        </w:rPr>
        <w:t xml:space="preserve">ection 26G of the </w:t>
      </w:r>
      <w:r w:rsidRPr="00425725">
        <w:rPr>
          <w:i/>
          <w:iCs/>
          <w:spacing w:val="-4"/>
          <w:lang w:val="en-US"/>
        </w:rPr>
        <w:t xml:space="preserve">Land Acquisition Act </w:t>
      </w:r>
      <w:proofErr w:type="gramStart"/>
      <w:r w:rsidRPr="00425725">
        <w:rPr>
          <w:i/>
          <w:iCs/>
          <w:spacing w:val="-4"/>
          <w:lang w:val="en-US"/>
        </w:rPr>
        <w:t>1969</w:t>
      </w:r>
      <w:r w:rsidRPr="00A30E4A">
        <w:rPr>
          <w:spacing w:val="-4"/>
          <w:lang w:val="en-US"/>
        </w:rPr>
        <w:t>;</w:t>
      </w:r>
      <w:proofErr w:type="gramEnd"/>
    </w:p>
    <w:p w14:paraId="46F3E0CB" w14:textId="77777777" w:rsidR="008D18EC" w:rsidRPr="00A30E4A" w:rsidRDefault="008D18EC" w:rsidP="008D18EC">
      <w:pPr>
        <w:ind w:left="567" w:hanging="142"/>
        <w:rPr>
          <w:spacing w:val="-4"/>
          <w:lang w:val="en-US"/>
        </w:rPr>
      </w:pPr>
      <w:r w:rsidRPr="00A30E4A">
        <w:rPr>
          <w:spacing w:val="-4"/>
          <w:lang w:val="en-US"/>
        </w:rPr>
        <w:t>•</w:t>
      </w:r>
      <w:r w:rsidRPr="00A30E4A">
        <w:rPr>
          <w:spacing w:val="-4"/>
          <w:lang w:val="en-US"/>
        </w:rPr>
        <w:tab/>
        <w:t>the acquisition of the underground land either—</w:t>
      </w:r>
    </w:p>
    <w:p w14:paraId="1503B0E7" w14:textId="77777777" w:rsidR="008D18EC" w:rsidRPr="00967342" w:rsidRDefault="008D18EC" w:rsidP="008D18EC">
      <w:pPr>
        <w:ind w:left="709" w:hanging="142"/>
      </w:pPr>
      <w:r>
        <w:t>◦</w:t>
      </w:r>
      <w:r>
        <w:tab/>
      </w:r>
      <w:r w:rsidRPr="00967342">
        <w:t>involved the acquisition of your interest; or</w:t>
      </w:r>
    </w:p>
    <w:p w14:paraId="49A649A3" w14:textId="77777777" w:rsidR="008D18EC" w:rsidRPr="00967342" w:rsidRDefault="008D18EC" w:rsidP="008D18EC">
      <w:pPr>
        <w:ind w:left="709" w:hanging="142"/>
      </w:pPr>
      <w:r>
        <w:t>◦</w:t>
      </w:r>
      <w:r>
        <w:tab/>
      </w:r>
      <w:r w:rsidRPr="00967342">
        <w:t>resulted in the discharge of your interest; or</w:t>
      </w:r>
    </w:p>
    <w:p w14:paraId="0B63C324" w14:textId="77777777" w:rsidR="008D18EC" w:rsidRPr="00967342" w:rsidRDefault="008D18EC" w:rsidP="008D18EC">
      <w:pPr>
        <w:ind w:left="709" w:hanging="142"/>
      </w:pPr>
      <w:r>
        <w:t>◦</w:t>
      </w:r>
      <w:r>
        <w:tab/>
      </w:r>
      <w:r w:rsidRPr="00967342">
        <w:t xml:space="preserve">resulted in you being unable to take water by means of, or pursuant to, your </w:t>
      </w:r>
      <w:proofErr w:type="gramStart"/>
      <w:r w:rsidRPr="00967342">
        <w:t>interest;</w:t>
      </w:r>
      <w:proofErr w:type="gramEnd"/>
    </w:p>
    <w:p w14:paraId="0D41F627" w14:textId="77777777" w:rsidR="008D18EC" w:rsidRPr="00A30E4A" w:rsidRDefault="008D18EC" w:rsidP="008D18EC">
      <w:pPr>
        <w:ind w:left="567" w:hanging="142"/>
        <w:rPr>
          <w:spacing w:val="-4"/>
          <w:lang w:val="en-US"/>
        </w:rPr>
      </w:pPr>
      <w:r w:rsidRPr="00A30E4A">
        <w:rPr>
          <w:spacing w:val="-4"/>
          <w:lang w:val="en-US"/>
        </w:rPr>
        <w:t>•</w:t>
      </w:r>
      <w:r w:rsidRPr="00A30E4A">
        <w:rPr>
          <w:spacing w:val="-4"/>
          <w:lang w:val="en-US"/>
        </w:rPr>
        <w:tab/>
        <w:t xml:space="preserve">you make an application for compensation to the Authority under </w:t>
      </w:r>
      <w:r>
        <w:rPr>
          <w:spacing w:val="-4"/>
          <w:lang w:val="en-US"/>
        </w:rPr>
        <w:t>S</w:t>
      </w:r>
      <w:r w:rsidRPr="00A30E4A">
        <w:rPr>
          <w:spacing w:val="-4"/>
          <w:lang w:val="en-US"/>
        </w:rPr>
        <w:t xml:space="preserve">ection 26H of the </w:t>
      </w:r>
      <w:r w:rsidRPr="00A1089C">
        <w:rPr>
          <w:i/>
          <w:iCs/>
          <w:spacing w:val="-4"/>
          <w:lang w:val="en-US"/>
        </w:rPr>
        <w:t>Land Acquisition Act 1969</w:t>
      </w:r>
      <w:r w:rsidRPr="00A30E4A">
        <w:rPr>
          <w:spacing w:val="-4"/>
          <w:lang w:val="en-US"/>
        </w:rPr>
        <w:t>.</w:t>
      </w:r>
    </w:p>
    <w:p w14:paraId="368CE0E1" w14:textId="77777777" w:rsidR="008D18EC" w:rsidRPr="00A30E4A" w:rsidRDefault="008D18EC" w:rsidP="008D18EC">
      <w:pPr>
        <w:ind w:left="284" w:hanging="284"/>
        <w:rPr>
          <w:b/>
          <w:bCs/>
        </w:rPr>
      </w:pPr>
      <w:r w:rsidRPr="00A30E4A">
        <w:rPr>
          <w:b/>
          <w:bCs/>
        </w:rPr>
        <w:t>3.</w:t>
      </w:r>
      <w:r w:rsidRPr="00A30E4A">
        <w:rPr>
          <w:b/>
          <w:bCs/>
        </w:rPr>
        <w:tab/>
        <w:t xml:space="preserve">Application for compensation under </w:t>
      </w:r>
      <w:r>
        <w:rPr>
          <w:b/>
          <w:bCs/>
        </w:rPr>
        <w:t>S</w:t>
      </w:r>
      <w:r w:rsidRPr="00A30E4A">
        <w:rPr>
          <w:b/>
          <w:bCs/>
        </w:rPr>
        <w:t>ection 26H</w:t>
      </w:r>
    </w:p>
    <w:p w14:paraId="559BDFBE" w14:textId="77777777" w:rsidR="008D18EC" w:rsidRPr="00A30E4A" w:rsidRDefault="008D18EC" w:rsidP="008D18EC">
      <w:pPr>
        <w:ind w:left="284"/>
        <w:rPr>
          <w:spacing w:val="-4"/>
          <w:lang w:val="en-US"/>
        </w:rPr>
      </w:pPr>
      <w:r w:rsidRPr="00A30E4A">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57E36B37" w14:textId="77777777" w:rsidR="008D18EC" w:rsidRPr="00A30E4A" w:rsidRDefault="008D18EC" w:rsidP="008D18EC">
      <w:pPr>
        <w:ind w:left="284"/>
        <w:rPr>
          <w:spacing w:val="-4"/>
          <w:lang w:val="en-US"/>
        </w:rPr>
      </w:pPr>
      <w:r w:rsidRPr="00A30E4A">
        <w:rPr>
          <w:spacing w:val="-4"/>
          <w:lang w:val="en-US"/>
        </w:rPr>
        <w:t>The application must be in the following manner and form:</w:t>
      </w:r>
    </w:p>
    <w:p w14:paraId="4A950C19" w14:textId="77777777" w:rsidR="008D18EC" w:rsidRPr="00A30E4A" w:rsidRDefault="008D18EC" w:rsidP="008D18EC">
      <w:pPr>
        <w:ind w:left="426"/>
        <w:rPr>
          <w:spacing w:val="-4"/>
          <w:lang w:val="en-US"/>
        </w:rPr>
      </w:pPr>
      <w:r w:rsidRPr="00A30E4A">
        <w:rPr>
          <w:spacing w:val="-4"/>
          <w:lang w:val="en-US"/>
        </w:rPr>
        <w:t xml:space="preserve">“Application for Compensation for Acquisition of Underground Land” (enclosed) to be submitted by email to </w:t>
      </w:r>
      <w:hyperlink r:id="rId28" w:history="1">
        <w:r w:rsidRPr="00287EAF">
          <w:rPr>
            <w:rStyle w:val="Hyperlink"/>
          </w:rPr>
          <w:t>DIT.ULAapplications@sa.gov.au</w:t>
        </w:r>
      </w:hyperlink>
      <w:r>
        <w:t xml:space="preserve"> </w:t>
      </w:r>
      <w:r w:rsidRPr="00A30E4A">
        <w:rPr>
          <w:spacing w:val="-4"/>
          <w:lang w:val="en-US"/>
        </w:rPr>
        <w:t>or by mail marked attention: Property Acquisition c/- GPO Box 1533, Adelaide SA 5001.</w:t>
      </w:r>
    </w:p>
    <w:p w14:paraId="52FE033B" w14:textId="77777777" w:rsidR="008D18EC" w:rsidRPr="00A30E4A" w:rsidRDefault="008D18EC" w:rsidP="008D18EC">
      <w:pPr>
        <w:ind w:left="284"/>
        <w:rPr>
          <w:spacing w:val="-4"/>
          <w:lang w:val="en-US"/>
        </w:rPr>
      </w:pPr>
      <w:r w:rsidRPr="00A30E4A">
        <w:rPr>
          <w:spacing w:val="-4"/>
          <w:lang w:val="en-US"/>
        </w:rPr>
        <w:t>The application must be accompanied by the following information or documents:</w:t>
      </w:r>
    </w:p>
    <w:p w14:paraId="75CEDAB4" w14:textId="77777777" w:rsidR="008D18EC" w:rsidRPr="00A30E4A" w:rsidRDefault="008D18EC" w:rsidP="008D18EC">
      <w:pPr>
        <w:ind w:left="426"/>
        <w:rPr>
          <w:spacing w:val="-4"/>
          <w:lang w:val="en-US"/>
        </w:rPr>
      </w:pPr>
      <w:r w:rsidRPr="00A30E4A">
        <w:rPr>
          <w:spacing w:val="-4"/>
          <w:lang w:val="en-US"/>
        </w:rPr>
        <w:t xml:space="preserve">Any relevant supporting documentation including, but not limited </w:t>
      </w:r>
      <w:proofErr w:type="gramStart"/>
      <w:r w:rsidRPr="00A30E4A">
        <w:rPr>
          <w:spacing w:val="-4"/>
          <w:lang w:val="en-US"/>
        </w:rPr>
        <w:t>to</w:t>
      </w:r>
      <w:proofErr w:type="gramEnd"/>
      <w:r w:rsidRPr="00A30E4A">
        <w:rPr>
          <w:spacing w:val="-4"/>
          <w:lang w:val="en-US"/>
        </w:rPr>
        <w:t xml:space="preserve"> water </w:t>
      </w:r>
      <w:proofErr w:type="spellStart"/>
      <w:r w:rsidRPr="00A30E4A">
        <w:rPr>
          <w:spacing w:val="-4"/>
          <w:lang w:val="en-US"/>
        </w:rPr>
        <w:t>licences</w:t>
      </w:r>
      <w:proofErr w:type="spellEnd"/>
      <w:r w:rsidRPr="00A30E4A">
        <w:rPr>
          <w:spacing w:val="-4"/>
          <w:lang w:val="en-US"/>
        </w:rPr>
        <w:t xml:space="preserve">, bore </w:t>
      </w:r>
      <w:proofErr w:type="spellStart"/>
      <w:r w:rsidRPr="00A30E4A">
        <w:rPr>
          <w:spacing w:val="-4"/>
          <w:lang w:val="en-US"/>
        </w:rPr>
        <w:t>licences</w:t>
      </w:r>
      <w:proofErr w:type="spellEnd"/>
      <w:r w:rsidRPr="00A30E4A">
        <w:rPr>
          <w:spacing w:val="-4"/>
          <w:lang w:val="en-US"/>
        </w:rPr>
        <w:t xml:space="preserve"> etc.</w:t>
      </w:r>
    </w:p>
    <w:p w14:paraId="1BA9174A" w14:textId="77777777" w:rsidR="008D18EC" w:rsidRPr="00A30E4A" w:rsidRDefault="008D18EC" w:rsidP="008D18EC">
      <w:pPr>
        <w:ind w:left="284"/>
        <w:rPr>
          <w:spacing w:val="-4"/>
          <w:lang w:val="en-US"/>
        </w:rPr>
      </w:pPr>
      <w:r w:rsidRPr="00A30E4A">
        <w:rPr>
          <w:spacing w:val="-4"/>
          <w:lang w:val="en-US"/>
        </w:rPr>
        <w:t>After receiving your application, the Authority may (but is not required to) make you a written offer of compensation not exceeding $50</w:t>
      </w:r>
      <w:r>
        <w:rPr>
          <w:spacing w:val="-4"/>
          <w:lang w:val="en-US"/>
        </w:rPr>
        <w:t>,</w:t>
      </w:r>
      <w:r w:rsidRPr="00A30E4A">
        <w:rPr>
          <w:spacing w:val="-4"/>
          <w:lang w:val="en-US"/>
        </w:rPr>
        <w:t>000.</w:t>
      </w:r>
    </w:p>
    <w:p w14:paraId="40EF3AF0" w14:textId="77777777" w:rsidR="008D18EC" w:rsidRDefault="008D18EC" w:rsidP="008D18EC">
      <w:pPr>
        <w:ind w:left="284"/>
        <w:rPr>
          <w:spacing w:val="-4"/>
          <w:lang w:val="en-US"/>
        </w:rPr>
      </w:pPr>
      <w:r w:rsidRPr="00A30E4A">
        <w:rPr>
          <w:spacing w:val="-4"/>
          <w:lang w:val="en-US"/>
        </w:rPr>
        <w:t xml:space="preserve">See </w:t>
      </w:r>
      <w:r>
        <w:rPr>
          <w:spacing w:val="-4"/>
          <w:lang w:val="en-US"/>
        </w:rPr>
        <w:t>S</w:t>
      </w:r>
      <w:r w:rsidRPr="00A30E4A">
        <w:rPr>
          <w:spacing w:val="-4"/>
          <w:lang w:val="en-US"/>
        </w:rPr>
        <w:t>ection 26</w:t>
      </w:r>
      <w:proofErr w:type="gramStart"/>
      <w:r w:rsidRPr="00A30E4A">
        <w:rPr>
          <w:spacing w:val="-4"/>
          <w:lang w:val="en-US"/>
        </w:rPr>
        <w:t>H(</w:t>
      </w:r>
      <w:proofErr w:type="gramEnd"/>
      <w:r w:rsidRPr="00A30E4A">
        <w:rPr>
          <w:spacing w:val="-4"/>
          <w:lang w:val="en-US"/>
        </w:rPr>
        <w:t xml:space="preserve">4) of the </w:t>
      </w:r>
      <w:r w:rsidRPr="00A1089C">
        <w:rPr>
          <w:i/>
          <w:iCs/>
          <w:spacing w:val="-4"/>
          <w:lang w:val="en-US"/>
        </w:rPr>
        <w:t>Land Acquisition Act 1969</w:t>
      </w:r>
      <w:r w:rsidRPr="00A30E4A">
        <w:rPr>
          <w:spacing w:val="-4"/>
          <w:lang w:val="en-US"/>
        </w:rPr>
        <w:t xml:space="preserve"> for further details on the payment of compensation.</w:t>
      </w:r>
    </w:p>
    <w:p w14:paraId="34B4E6D9" w14:textId="77777777" w:rsidR="008D18EC" w:rsidRPr="007D3159" w:rsidRDefault="008D18EC" w:rsidP="008D18EC">
      <w:pPr>
        <w:ind w:left="284" w:hanging="284"/>
        <w:rPr>
          <w:b/>
          <w:bCs/>
        </w:rPr>
      </w:pPr>
      <w:r w:rsidRPr="007D3159">
        <w:rPr>
          <w:b/>
          <w:bCs/>
        </w:rPr>
        <w:t>4.</w:t>
      </w:r>
      <w:r w:rsidRPr="007D3159">
        <w:rPr>
          <w:b/>
          <w:bCs/>
        </w:rPr>
        <w:tab/>
        <w:t>Inquiries</w:t>
      </w:r>
    </w:p>
    <w:p w14:paraId="1B08EE9F" w14:textId="77777777" w:rsidR="008D18EC" w:rsidRPr="00AF67EA" w:rsidRDefault="008D18EC" w:rsidP="008D18EC">
      <w:pPr>
        <w:spacing w:after="0"/>
        <w:ind w:left="2552" w:hanging="2268"/>
      </w:pPr>
      <w:r w:rsidRPr="007D3159">
        <w:t>Inquiries should be directed to:</w:t>
      </w:r>
      <w:r w:rsidRPr="007D3159">
        <w:tab/>
      </w:r>
      <w:r w:rsidRPr="00AF67EA">
        <w:t>T2D Project Team</w:t>
      </w:r>
    </w:p>
    <w:p w14:paraId="40B710CB" w14:textId="77777777" w:rsidR="008D18EC" w:rsidRPr="00AF67EA" w:rsidRDefault="008D18EC" w:rsidP="008D18EC">
      <w:pPr>
        <w:spacing w:after="0"/>
        <w:ind w:left="2552"/>
      </w:pPr>
      <w:r w:rsidRPr="00AF67EA">
        <w:t>GPO Box 1533</w:t>
      </w:r>
    </w:p>
    <w:p w14:paraId="4A0C1D14" w14:textId="77777777" w:rsidR="008D18EC" w:rsidRPr="00AF67EA" w:rsidRDefault="008D18EC" w:rsidP="008D18EC">
      <w:pPr>
        <w:spacing w:after="0"/>
        <w:ind w:left="2552"/>
      </w:pPr>
      <w:r w:rsidRPr="00AF67EA">
        <w:t>Adelaide SA 5001</w:t>
      </w:r>
    </w:p>
    <w:p w14:paraId="4DC4603B" w14:textId="77777777" w:rsidR="008D18EC" w:rsidRPr="00AF67EA" w:rsidRDefault="008D18EC" w:rsidP="008D18EC">
      <w:pPr>
        <w:ind w:left="2552"/>
      </w:pPr>
      <w:r w:rsidRPr="00AF67EA">
        <w:t>Telephone: 1800 572 414</w:t>
      </w:r>
    </w:p>
    <w:p w14:paraId="01AC9AB8" w14:textId="77777777" w:rsidR="008D18EC" w:rsidRPr="00AF67EA" w:rsidRDefault="008D18EC" w:rsidP="008D18EC">
      <w:pPr>
        <w:pStyle w:val="GG-SDated"/>
        <w:spacing w:after="80"/>
      </w:pPr>
      <w:r w:rsidRPr="00AF67EA">
        <w:t xml:space="preserve">Dated: </w:t>
      </w:r>
      <w:r>
        <w:t>18 May 2026</w:t>
      </w:r>
    </w:p>
    <w:p w14:paraId="55B82BCE" w14:textId="77777777" w:rsidR="008D18EC" w:rsidRPr="00AF67EA" w:rsidRDefault="008D18EC" w:rsidP="008D18EC">
      <w:r w:rsidRPr="00AF67EA">
        <w:t>The Common Seal of the COMMISSIONER OF HIGHWAYS was hereto affixed by authority of the Commissioner in the presence of:</w:t>
      </w:r>
    </w:p>
    <w:p w14:paraId="15756910" w14:textId="77777777" w:rsidR="008D18EC" w:rsidRPr="00AF67EA" w:rsidRDefault="008D18EC" w:rsidP="008D18EC">
      <w:pPr>
        <w:spacing w:after="0"/>
        <w:jc w:val="right"/>
        <w:rPr>
          <w:rFonts w:eastAsia="Times New Roman"/>
          <w:smallCaps/>
          <w:szCs w:val="20"/>
        </w:rPr>
      </w:pPr>
      <w:r w:rsidRPr="00AF67EA">
        <w:rPr>
          <w:rFonts w:eastAsia="Times New Roman"/>
          <w:smallCaps/>
          <w:szCs w:val="20"/>
        </w:rPr>
        <w:t>Rocco Caruso</w:t>
      </w:r>
    </w:p>
    <w:p w14:paraId="544C5285" w14:textId="77777777" w:rsidR="008D18EC" w:rsidRPr="00AF67EA" w:rsidRDefault="008D18EC" w:rsidP="008D18EC">
      <w:pPr>
        <w:spacing w:after="0"/>
        <w:jc w:val="right"/>
        <w:rPr>
          <w:rFonts w:eastAsia="Times New Roman"/>
          <w:szCs w:val="17"/>
        </w:rPr>
      </w:pPr>
      <w:r w:rsidRPr="00AF67EA">
        <w:rPr>
          <w:rFonts w:eastAsia="Times New Roman"/>
          <w:szCs w:val="17"/>
        </w:rPr>
        <w:t>Director, Property Acquisition</w:t>
      </w:r>
    </w:p>
    <w:p w14:paraId="0F068BA4" w14:textId="77777777" w:rsidR="008D18EC" w:rsidRPr="00AF67EA" w:rsidRDefault="008D18EC" w:rsidP="008D18EC">
      <w:pPr>
        <w:spacing w:after="0"/>
        <w:jc w:val="right"/>
        <w:rPr>
          <w:rFonts w:eastAsia="Times New Roman"/>
          <w:szCs w:val="17"/>
        </w:rPr>
      </w:pPr>
      <w:r w:rsidRPr="00AF67EA">
        <w:rPr>
          <w:rFonts w:eastAsia="Times New Roman"/>
          <w:szCs w:val="17"/>
        </w:rPr>
        <w:t>(Authorised Officer)</w:t>
      </w:r>
    </w:p>
    <w:p w14:paraId="0927C575" w14:textId="77777777" w:rsidR="008D18EC" w:rsidRPr="00AF67EA" w:rsidRDefault="008D18EC" w:rsidP="008D18EC">
      <w:pPr>
        <w:spacing w:after="0"/>
        <w:jc w:val="right"/>
        <w:rPr>
          <w:rFonts w:eastAsia="Times New Roman"/>
          <w:szCs w:val="17"/>
        </w:rPr>
      </w:pPr>
      <w:r w:rsidRPr="00AF67EA">
        <w:rPr>
          <w:rFonts w:eastAsia="Times New Roman"/>
          <w:szCs w:val="17"/>
        </w:rPr>
        <w:t>Department for Infrastructure and Transport</w:t>
      </w:r>
    </w:p>
    <w:p w14:paraId="55CED9CB" w14:textId="77777777" w:rsidR="008D18EC" w:rsidRDefault="008D18EC" w:rsidP="008D18EC">
      <w:pPr>
        <w:pStyle w:val="GG-body"/>
        <w:rPr>
          <w:lang w:val="en-US"/>
        </w:rPr>
      </w:pPr>
      <w:r w:rsidRPr="00AB286F">
        <w:rPr>
          <w:lang w:val="en-US"/>
        </w:rPr>
        <w:t xml:space="preserve">DIT: </w:t>
      </w:r>
      <w:r w:rsidRPr="006F2C49">
        <w:rPr>
          <w:lang w:val="en-US"/>
        </w:rPr>
        <w:t>2024/07405/01</w:t>
      </w:r>
    </w:p>
    <w:p w14:paraId="7B8614BD" w14:textId="77777777" w:rsidR="008D18EC" w:rsidRDefault="008D18EC" w:rsidP="008D18EC">
      <w:pPr>
        <w:pStyle w:val="GG-body"/>
        <w:pBdr>
          <w:top w:val="single" w:sz="4" w:space="1" w:color="auto"/>
        </w:pBdr>
        <w:spacing w:before="100" w:after="0" w:line="14" w:lineRule="exact"/>
        <w:jc w:val="center"/>
        <w:rPr>
          <w:lang w:val="en-US"/>
        </w:rPr>
      </w:pPr>
    </w:p>
    <w:p w14:paraId="61D68840" w14:textId="77777777" w:rsidR="008D18EC" w:rsidRPr="00AB286F" w:rsidRDefault="008D18EC" w:rsidP="008D18EC">
      <w:pPr>
        <w:pStyle w:val="NoSpacing"/>
        <w:rPr>
          <w:lang w:val="en-US"/>
        </w:rPr>
      </w:pPr>
    </w:p>
    <w:p w14:paraId="7CAD29AF" w14:textId="77777777" w:rsidR="009F0619" w:rsidRDefault="009F0619">
      <w:pPr>
        <w:spacing w:after="0" w:line="240" w:lineRule="auto"/>
        <w:jc w:val="left"/>
        <w:rPr>
          <w:caps/>
          <w:szCs w:val="17"/>
        </w:rPr>
      </w:pPr>
      <w:r>
        <w:br w:type="page"/>
      </w:r>
    </w:p>
    <w:p w14:paraId="52C9CE9A" w14:textId="23AB461A" w:rsidR="00085A76" w:rsidRDefault="00085A76" w:rsidP="00085A76">
      <w:pPr>
        <w:pStyle w:val="GG-Title1"/>
      </w:pPr>
      <w:r>
        <w:lastRenderedPageBreak/>
        <w:t>Land Acquisition Act 1969</w:t>
      </w:r>
    </w:p>
    <w:p w14:paraId="2307C044" w14:textId="77777777" w:rsidR="00085A76" w:rsidRDefault="00085A76" w:rsidP="00085A76">
      <w:pPr>
        <w:pStyle w:val="GG-Title2"/>
      </w:pPr>
      <w:r>
        <w:t>Section 26F</w:t>
      </w:r>
    </w:p>
    <w:p w14:paraId="7B67ADC4" w14:textId="77777777" w:rsidR="00085A76" w:rsidRDefault="00085A76" w:rsidP="00085A76">
      <w:pPr>
        <w:pStyle w:val="GG-Title3"/>
      </w:pPr>
      <w:r>
        <w:t>Form 6B—Notice of Acquisition of Underground Land</w:t>
      </w:r>
    </w:p>
    <w:p w14:paraId="538239D4" w14:textId="77777777" w:rsidR="00085A76" w:rsidRPr="005859D5" w:rsidRDefault="00085A76" w:rsidP="009F0619">
      <w:pPr>
        <w:pStyle w:val="GG-body"/>
        <w:spacing w:after="60"/>
        <w:ind w:left="284" w:hanging="284"/>
        <w:rPr>
          <w:b/>
          <w:bCs/>
        </w:rPr>
      </w:pPr>
      <w:r w:rsidRPr="005859D5">
        <w:rPr>
          <w:b/>
          <w:bCs/>
        </w:rPr>
        <w:t>1.</w:t>
      </w:r>
      <w:r w:rsidRPr="005859D5">
        <w:rPr>
          <w:b/>
          <w:bCs/>
        </w:rPr>
        <w:tab/>
        <w:t>Notice of acquisition</w:t>
      </w:r>
    </w:p>
    <w:p w14:paraId="45F15D25" w14:textId="77777777" w:rsidR="00085A76" w:rsidRPr="005859D5" w:rsidRDefault="00085A76" w:rsidP="009F0619">
      <w:pPr>
        <w:pStyle w:val="GG-body"/>
        <w:spacing w:after="60"/>
        <w:ind w:left="284"/>
        <w:rPr>
          <w:spacing w:val="-4"/>
        </w:rPr>
      </w:pPr>
      <w:r w:rsidRPr="005859D5">
        <w:rPr>
          <w:spacing w:val="-4"/>
        </w:rPr>
        <w:t>The Commissioner of Highways (the Authority), of 83 Pirie Street, Adelaide SA 5000 acquires the following interests in the following land:</w:t>
      </w:r>
    </w:p>
    <w:p w14:paraId="578F3A31" w14:textId="77777777" w:rsidR="00085A76" w:rsidRDefault="00085A76" w:rsidP="009F0619">
      <w:pPr>
        <w:pStyle w:val="GG-body"/>
        <w:spacing w:after="60"/>
        <w:ind w:left="426"/>
      </w:pPr>
      <w:r>
        <w:t>An estate in fee simple in the whole of Allotment 5061 in D139222 lodged in the Lands Titles Office, being portion of the land comprised in Certificate of Title Volume 6126 Folio 876, subject to easement(s) over the land marked A to the Minister for Infrastructure (T 5415905).</w:t>
      </w:r>
    </w:p>
    <w:p w14:paraId="2CB85D44" w14:textId="77777777" w:rsidR="00085A76" w:rsidRDefault="00085A76" w:rsidP="009F0619">
      <w:pPr>
        <w:pStyle w:val="GG-body"/>
        <w:spacing w:after="60"/>
        <w:ind w:left="284"/>
      </w:pPr>
      <w:r>
        <w:t xml:space="preserve">This notice is given under Section 26F of the </w:t>
      </w:r>
      <w:r w:rsidRPr="00EF353F">
        <w:rPr>
          <w:i/>
          <w:iCs/>
        </w:rPr>
        <w:t>Land Acquisition Act 1969</w:t>
      </w:r>
      <w:r>
        <w:t>.</w:t>
      </w:r>
    </w:p>
    <w:p w14:paraId="37DED005" w14:textId="77777777" w:rsidR="00085A76" w:rsidRPr="005859D5" w:rsidRDefault="00085A76" w:rsidP="009F0619">
      <w:pPr>
        <w:pStyle w:val="GG-body"/>
        <w:spacing w:after="60"/>
        <w:ind w:left="284" w:hanging="284"/>
        <w:rPr>
          <w:b/>
          <w:bCs/>
        </w:rPr>
      </w:pPr>
      <w:r w:rsidRPr="005859D5">
        <w:rPr>
          <w:b/>
          <w:bCs/>
        </w:rPr>
        <w:t>2.</w:t>
      </w:r>
      <w:r w:rsidRPr="005859D5">
        <w:rPr>
          <w:b/>
          <w:bCs/>
        </w:rPr>
        <w:tab/>
        <w:t>Compensation not payable unless certain water infrastructure or rights are affected</w:t>
      </w:r>
    </w:p>
    <w:p w14:paraId="79DF333E" w14:textId="77777777" w:rsidR="00085A76" w:rsidRDefault="00085A76" w:rsidP="009F0619">
      <w:pPr>
        <w:pStyle w:val="GG-body"/>
        <w:spacing w:after="60"/>
        <w:ind w:left="284"/>
      </w:pPr>
      <w:r>
        <w:t xml:space="preserve">You are not entitled to compensation in relation to the acquisition of the underground land to which this notice relates, unless the following conditions </w:t>
      </w:r>
      <w:r w:rsidRPr="00EF353F">
        <w:rPr>
          <w:spacing w:val="-4"/>
        </w:rPr>
        <w:t>are</w:t>
      </w:r>
      <w:r>
        <w:t xml:space="preserve"> satisfied:</w:t>
      </w:r>
    </w:p>
    <w:p w14:paraId="02BDD327" w14:textId="77777777" w:rsidR="00085A76" w:rsidRDefault="00085A76" w:rsidP="009F0619">
      <w:pPr>
        <w:pStyle w:val="GG-body"/>
        <w:spacing w:after="60"/>
        <w:ind w:left="567" w:hanging="142"/>
      </w:pPr>
      <w:r>
        <w:t>•</w:t>
      </w:r>
      <w:r>
        <w:tab/>
        <w:t>you held at least one of the following interests in relation to the underground land immediately before the notice of acquisition was published in relation to the land—</w:t>
      </w:r>
    </w:p>
    <w:p w14:paraId="475A3BEF" w14:textId="77777777" w:rsidR="00085A76" w:rsidRDefault="00085A76" w:rsidP="009F0619">
      <w:pPr>
        <w:pStyle w:val="GG-body"/>
        <w:spacing w:after="60"/>
        <w:ind w:left="709" w:hanging="142"/>
      </w:pPr>
      <w:r>
        <w:t>◦</w:t>
      </w:r>
      <w:r>
        <w:tab/>
        <w:t>ownership of a lawful well that provides access to underground water in the underground land, and any underground infrastructure associated with the well; or</w:t>
      </w:r>
    </w:p>
    <w:p w14:paraId="6BBA2594" w14:textId="77777777" w:rsidR="00085A76" w:rsidRDefault="00085A76" w:rsidP="009F0619">
      <w:pPr>
        <w:pStyle w:val="GG-body"/>
        <w:spacing w:after="60"/>
        <w:ind w:left="709" w:hanging="142"/>
      </w:pPr>
      <w:r>
        <w:t>◦</w:t>
      </w:r>
      <w:r>
        <w:tab/>
        <w:t xml:space="preserve">a right to take underground water from the underground land by means of such a </w:t>
      </w:r>
      <w:proofErr w:type="gramStart"/>
      <w:r>
        <w:t>well;</w:t>
      </w:r>
      <w:proofErr w:type="gramEnd"/>
    </w:p>
    <w:p w14:paraId="5F4082DE" w14:textId="77777777" w:rsidR="00085A76" w:rsidRDefault="00085A76" w:rsidP="009F0619">
      <w:pPr>
        <w:pStyle w:val="GG-body"/>
        <w:spacing w:after="60"/>
        <w:ind w:left="567" w:hanging="142"/>
      </w:pPr>
      <w:r>
        <w:t>•</w:t>
      </w:r>
      <w:r>
        <w:tab/>
        <w:t xml:space="preserve">you notified the Authority of your interest in response to a notice given under Section 26G of the </w:t>
      </w:r>
      <w:r w:rsidRPr="00471748">
        <w:rPr>
          <w:i/>
          <w:iCs/>
        </w:rPr>
        <w:t xml:space="preserve">Land Acquisition Act </w:t>
      </w:r>
      <w:proofErr w:type="gramStart"/>
      <w:r w:rsidRPr="00471748">
        <w:rPr>
          <w:i/>
          <w:iCs/>
        </w:rPr>
        <w:t>1969</w:t>
      </w:r>
      <w:r>
        <w:t>;</w:t>
      </w:r>
      <w:proofErr w:type="gramEnd"/>
    </w:p>
    <w:p w14:paraId="48E97243" w14:textId="77777777" w:rsidR="00085A76" w:rsidRDefault="00085A76" w:rsidP="009F0619">
      <w:pPr>
        <w:pStyle w:val="GG-body"/>
        <w:spacing w:after="60"/>
        <w:ind w:left="567" w:hanging="142"/>
      </w:pPr>
      <w:r>
        <w:t>•</w:t>
      </w:r>
      <w:r>
        <w:tab/>
        <w:t>the acquisition of the underground land either—</w:t>
      </w:r>
    </w:p>
    <w:p w14:paraId="3ED15898" w14:textId="77777777" w:rsidR="00085A76" w:rsidRDefault="00085A76" w:rsidP="009F0619">
      <w:pPr>
        <w:pStyle w:val="GG-body"/>
        <w:spacing w:after="60"/>
        <w:ind w:left="709" w:hanging="142"/>
      </w:pPr>
      <w:r>
        <w:t>◦</w:t>
      </w:r>
      <w:r>
        <w:tab/>
        <w:t>involved the acquisition of your interest; or</w:t>
      </w:r>
    </w:p>
    <w:p w14:paraId="00409A69" w14:textId="77777777" w:rsidR="00085A76" w:rsidRDefault="00085A76" w:rsidP="009F0619">
      <w:pPr>
        <w:pStyle w:val="GG-body"/>
        <w:spacing w:after="60"/>
        <w:ind w:left="709" w:hanging="142"/>
      </w:pPr>
      <w:r>
        <w:t>◦</w:t>
      </w:r>
      <w:r>
        <w:tab/>
        <w:t>resulted in the discharge of your interest; or</w:t>
      </w:r>
    </w:p>
    <w:p w14:paraId="497063CB" w14:textId="77777777" w:rsidR="00085A76" w:rsidRDefault="00085A76" w:rsidP="009F0619">
      <w:pPr>
        <w:pStyle w:val="GG-body"/>
        <w:spacing w:after="60"/>
        <w:ind w:left="709" w:hanging="142"/>
      </w:pPr>
      <w:r>
        <w:t>◦</w:t>
      </w:r>
      <w:r>
        <w:tab/>
        <w:t xml:space="preserve">resulted in you being unable to take water by means of, or pursuant to, your </w:t>
      </w:r>
      <w:proofErr w:type="gramStart"/>
      <w:r>
        <w:t>interest;</w:t>
      </w:r>
      <w:proofErr w:type="gramEnd"/>
    </w:p>
    <w:p w14:paraId="77B13EAE" w14:textId="77777777" w:rsidR="00085A76" w:rsidRDefault="00085A76" w:rsidP="009F0619">
      <w:pPr>
        <w:pStyle w:val="GG-body"/>
        <w:spacing w:after="60"/>
        <w:ind w:left="567" w:hanging="142"/>
      </w:pPr>
      <w:r>
        <w:t>•</w:t>
      </w:r>
      <w:r>
        <w:tab/>
        <w:t xml:space="preserve">you make an application for compensation to the Authority under Section 26H of the </w:t>
      </w:r>
      <w:r w:rsidRPr="00471748">
        <w:rPr>
          <w:i/>
          <w:iCs/>
        </w:rPr>
        <w:t>Land Acquisition Act 1969</w:t>
      </w:r>
      <w:r>
        <w:t>.</w:t>
      </w:r>
    </w:p>
    <w:p w14:paraId="65BEA2ED" w14:textId="77777777" w:rsidR="00085A76" w:rsidRPr="005859D5" w:rsidRDefault="00085A76" w:rsidP="009F0619">
      <w:pPr>
        <w:pStyle w:val="GG-body"/>
        <w:spacing w:after="60"/>
        <w:ind w:left="284" w:hanging="284"/>
        <w:rPr>
          <w:b/>
          <w:bCs/>
        </w:rPr>
      </w:pPr>
      <w:r w:rsidRPr="005859D5">
        <w:rPr>
          <w:b/>
          <w:bCs/>
        </w:rPr>
        <w:t>3.</w:t>
      </w:r>
      <w:r w:rsidRPr="005859D5">
        <w:rPr>
          <w:b/>
          <w:bCs/>
        </w:rPr>
        <w:tab/>
        <w:t xml:space="preserve">Application for compensation under </w:t>
      </w:r>
      <w:r>
        <w:rPr>
          <w:b/>
          <w:bCs/>
        </w:rPr>
        <w:t>S</w:t>
      </w:r>
      <w:r w:rsidRPr="005859D5">
        <w:rPr>
          <w:b/>
          <w:bCs/>
        </w:rPr>
        <w:t>ection 26H</w:t>
      </w:r>
    </w:p>
    <w:p w14:paraId="5D7D58E7" w14:textId="77777777" w:rsidR="00085A76" w:rsidRDefault="00085A76" w:rsidP="009F0619">
      <w:pPr>
        <w:pStyle w:val="GG-body"/>
        <w:spacing w:after="60"/>
        <w:ind w:left="284"/>
      </w:pPr>
      <w:r>
        <w:t>If you believe you are entitled to compensation, you must apply to the Authority for compensation within 6 months after the publication of the notice of acquisition in relation to the underground land to which this notice relates.</w:t>
      </w:r>
    </w:p>
    <w:p w14:paraId="2CC88AF5" w14:textId="77777777" w:rsidR="00085A76" w:rsidRDefault="00085A76" w:rsidP="009F0619">
      <w:pPr>
        <w:pStyle w:val="GG-body"/>
        <w:spacing w:after="60"/>
        <w:ind w:left="284"/>
      </w:pPr>
      <w:r>
        <w:t xml:space="preserve">The </w:t>
      </w:r>
      <w:r w:rsidRPr="00EF353F">
        <w:rPr>
          <w:spacing w:val="-4"/>
        </w:rPr>
        <w:t>application</w:t>
      </w:r>
      <w:r>
        <w:t xml:space="preserve"> must be in the following manner and form:</w:t>
      </w:r>
    </w:p>
    <w:p w14:paraId="2487A835" w14:textId="77777777" w:rsidR="00085A76" w:rsidRDefault="00085A76" w:rsidP="009F0619">
      <w:pPr>
        <w:pStyle w:val="GG-body"/>
        <w:spacing w:after="60"/>
        <w:ind w:left="426"/>
      </w:pPr>
      <w:r>
        <w:t xml:space="preserve">“Application for Compensation for Acquisition of Underground Land” (enclosed) to be submitted by email to </w:t>
      </w:r>
      <w:hyperlink r:id="rId29" w:history="1">
        <w:r w:rsidRPr="00644DA5">
          <w:rPr>
            <w:rStyle w:val="Hyperlink"/>
          </w:rPr>
          <w:t>DIT.ULAapplications@sa.gov.au</w:t>
        </w:r>
      </w:hyperlink>
      <w:r>
        <w:t xml:space="preserve"> or by mail marked attention: Property Acquisition c/- GPO Box 1533, Adelaide SA 5001.</w:t>
      </w:r>
    </w:p>
    <w:p w14:paraId="034CAC82" w14:textId="77777777" w:rsidR="00085A76" w:rsidRDefault="00085A76" w:rsidP="009F0619">
      <w:pPr>
        <w:pStyle w:val="GG-body"/>
        <w:spacing w:after="60"/>
        <w:ind w:left="284"/>
      </w:pPr>
      <w:r>
        <w:t xml:space="preserve">The </w:t>
      </w:r>
      <w:r w:rsidRPr="00EF353F">
        <w:rPr>
          <w:spacing w:val="-4"/>
        </w:rPr>
        <w:t>application</w:t>
      </w:r>
      <w:r>
        <w:t xml:space="preserve"> must be accompanied by the following information or documents:</w:t>
      </w:r>
    </w:p>
    <w:p w14:paraId="2F82B3FF" w14:textId="77777777" w:rsidR="00085A76" w:rsidRDefault="00085A76" w:rsidP="009F0619">
      <w:pPr>
        <w:pStyle w:val="GG-body"/>
        <w:spacing w:after="60"/>
        <w:ind w:left="426"/>
      </w:pPr>
      <w:r>
        <w:t>Any relevant supporting documentation including, but not limited to water licences, bore licences etc.</w:t>
      </w:r>
    </w:p>
    <w:p w14:paraId="443FFD07" w14:textId="77777777" w:rsidR="00085A76" w:rsidRPr="00644DA5" w:rsidRDefault="00085A76" w:rsidP="009F0619">
      <w:pPr>
        <w:pStyle w:val="GG-body"/>
        <w:spacing w:after="60"/>
        <w:ind w:left="284"/>
        <w:rPr>
          <w:spacing w:val="-4"/>
        </w:rPr>
      </w:pPr>
      <w:r w:rsidRPr="00644DA5">
        <w:rPr>
          <w:spacing w:val="-4"/>
        </w:rPr>
        <w:t>After receiving your application, the Authority may (but is not required to) make you a written offer of compensation not exceeding $50,000.</w:t>
      </w:r>
    </w:p>
    <w:p w14:paraId="65DAD9A5" w14:textId="77777777" w:rsidR="00085A76" w:rsidRDefault="00085A76" w:rsidP="00085A76">
      <w:pPr>
        <w:pStyle w:val="GG-body"/>
        <w:ind w:left="284"/>
      </w:pPr>
      <w:r>
        <w:t>See Section 26</w:t>
      </w:r>
      <w:proofErr w:type="gramStart"/>
      <w:r>
        <w:t>H(</w:t>
      </w:r>
      <w:proofErr w:type="gramEnd"/>
      <w:r>
        <w:t xml:space="preserve">4) of the </w:t>
      </w:r>
      <w:r w:rsidRPr="00644DA5">
        <w:rPr>
          <w:i/>
          <w:iCs/>
        </w:rPr>
        <w:t>Land Acquisition Act 1969</w:t>
      </w:r>
      <w:r>
        <w:t xml:space="preserve"> for further details on the payment of compensation.</w:t>
      </w:r>
    </w:p>
    <w:p w14:paraId="17DC828F" w14:textId="77777777" w:rsidR="00085A76" w:rsidRPr="005859D5" w:rsidRDefault="00085A76" w:rsidP="00085A76">
      <w:pPr>
        <w:pStyle w:val="GG-body"/>
        <w:ind w:left="284" w:hanging="284"/>
        <w:rPr>
          <w:b/>
          <w:bCs/>
        </w:rPr>
      </w:pPr>
      <w:r w:rsidRPr="005859D5">
        <w:rPr>
          <w:b/>
          <w:bCs/>
        </w:rPr>
        <w:t>4.</w:t>
      </w:r>
      <w:r w:rsidRPr="005859D5">
        <w:rPr>
          <w:b/>
          <w:bCs/>
        </w:rPr>
        <w:tab/>
        <w:t>Inquiries</w:t>
      </w:r>
    </w:p>
    <w:p w14:paraId="018965D8" w14:textId="77777777" w:rsidR="00085A76" w:rsidRDefault="00085A76" w:rsidP="00085A76">
      <w:pPr>
        <w:pStyle w:val="GG-body"/>
        <w:spacing w:after="0"/>
        <w:ind w:left="2552" w:hanging="2268"/>
      </w:pPr>
      <w:r>
        <w:t xml:space="preserve">Inquiries </w:t>
      </w:r>
      <w:r w:rsidRPr="00EF353F">
        <w:rPr>
          <w:spacing w:val="-4"/>
        </w:rPr>
        <w:t>should</w:t>
      </w:r>
      <w:r>
        <w:t xml:space="preserve"> be directed to:</w:t>
      </w:r>
      <w:r>
        <w:tab/>
        <w:t>T2D Project Team</w:t>
      </w:r>
    </w:p>
    <w:p w14:paraId="0F14C44C" w14:textId="77777777" w:rsidR="00085A76" w:rsidRDefault="00085A76" w:rsidP="00085A76">
      <w:pPr>
        <w:pStyle w:val="GG-body"/>
        <w:spacing w:after="0"/>
        <w:ind w:left="2552"/>
      </w:pPr>
      <w:r>
        <w:t>GPO Box 1533</w:t>
      </w:r>
    </w:p>
    <w:p w14:paraId="2ABB4D43" w14:textId="77777777" w:rsidR="00085A76" w:rsidRDefault="00085A76" w:rsidP="00085A76">
      <w:pPr>
        <w:pStyle w:val="GG-body"/>
        <w:spacing w:after="0"/>
        <w:ind w:left="2552"/>
      </w:pPr>
      <w:r>
        <w:t>Adelaide SA 5001</w:t>
      </w:r>
    </w:p>
    <w:p w14:paraId="6E8FC46A" w14:textId="77777777" w:rsidR="00085A76" w:rsidRDefault="00085A76" w:rsidP="009F0619">
      <w:pPr>
        <w:pStyle w:val="GG-body"/>
        <w:spacing w:after="0"/>
        <w:ind w:left="2552"/>
      </w:pPr>
      <w:r>
        <w:t>Telephone: 1800 572 414</w:t>
      </w:r>
    </w:p>
    <w:p w14:paraId="1C6EFA21" w14:textId="77777777" w:rsidR="00085A76" w:rsidRDefault="00085A76" w:rsidP="00085A76">
      <w:pPr>
        <w:pStyle w:val="GG-SDated"/>
        <w:spacing w:after="80"/>
      </w:pPr>
      <w:r>
        <w:t>Dated: 19 May 2026</w:t>
      </w:r>
    </w:p>
    <w:p w14:paraId="687E772A" w14:textId="77777777" w:rsidR="00085A76" w:rsidRDefault="00085A76" w:rsidP="00085A76">
      <w:pPr>
        <w:pStyle w:val="GG-body"/>
      </w:pPr>
      <w:r>
        <w:t>The Common Seal of the COMMISSIONER OF HIGHWAYS was hereto affixed by authority of the Commissioner in the presence of:</w:t>
      </w:r>
      <w:r>
        <w:tab/>
      </w:r>
    </w:p>
    <w:p w14:paraId="56AE626B" w14:textId="77777777" w:rsidR="00085A76" w:rsidRDefault="00085A76" w:rsidP="00085A76">
      <w:pPr>
        <w:pStyle w:val="GG-SName"/>
      </w:pPr>
      <w:r>
        <w:t>Rocco Caruso</w:t>
      </w:r>
    </w:p>
    <w:p w14:paraId="7B028CBE" w14:textId="77777777" w:rsidR="00085A76" w:rsidRDefault="00085A76" w:rsidP="00085A76">
      <w:pPr>
        <w:pStyle w:val="GG-Signature"/>
      </w:pPr>
      <w:r>
        <w:t>Director, Property Acquisition</w:t>
      </w:r>
    </w:p>
    <w:p w14:paraId="2BDE481D" w14:textId="77777777" w:rsidR="00085A76" w:rsidRDefault="00085A76" w:rsidP="00085A76">
      <w:pPr>
        <w:pStyle w:val="GG-Signature"/>
      </w:pPr>
      <w:r>
        <w:t>(Authorised Officer)</w:t>
      </w:r>
    </w:p>
    <w:p w14:paraId="09815A61" w14:textId="77777777" w:rsidR="00085A76" w:rsidRDefault="00085A76" w:rsidP="00085A76">
      <w:pPr>
        <w:pStyle w:val="GG-Signature"/>
      </w:pPr>
      <w:r>
        <w:t>Department for Infrastructure and Transport</w:t>
      </w:r>
    </w:p>
    <w:p w14:paraId="4274E68C" w14:textId="77777777" w:rsidR="00085A76" w:rsidRDefault="00085A76" w:rsidP="00085A76">
      <w:pPr>
        <w:pStyle w:val="GG-body"/>
      </w:pPr>
      <w:r>
        <w:t>DIT 2024/08242/01</w:t>
      </w:r>
    </w:p>
    <w:p w14:paraId="19BD6240" w14:textId="77777777" w:rsidR="00085A76" w:rsidRDefault="00085A76" w:rsidP="00085A76">
      <w:pPr>
        <w:pStyle w:val="GG-body"/>
        <w:pBdr>
          <w:top w:val="single" w:sz="4" w:space="1" w:color="auto"/>
        </w:pBdr>
        <w:spacing w:before="100" w:after="0" w:line="14" w:lineRule="exact"/>
        <w:jc w:val="center"/>
      </w:pPr>
    </w:p>
    <w:p w14:paraId="116EFF7A" w14:textId="77777777" w:rsidR="00085A76" w:rsidRPr="003D4C75" w:rsidRDefault="00085A76" w:rsidP="00085A76">
      <w:pPr>
        <w:pStyle w:val="NoSpacing"/>
      </w:pPr>
    </w:p>
    <w:p w14:paraId="14A8B9F7" w14:textId="77777777" w:rsidR="00085A76" w:rsidRDefault="00085A76" w:rsidP="00085A76">
      <w:pPr>
        <w:pStyle w:val="GG-Title1"/>
      </w:pPr>
      <w:r>
        <w:t>Land Acquisition Act 1969</w:t>
      </w:r>
    </w:p>
    <w:p w14:paraId="27F306CF" w14:textId="77777777" w:rsidR="00085A76" w:rsidRDefault="00085A76" w:rsidP="00085A76">
      <w:pPr>
        <w:pStyle w:val="GG-Title2"/>
      </w:pPr>
      <w:r>
        <w:t>Section 26F</w:t>
      </w:r>
    </w:p>
    <w:p w14:paraId="3158F104" w14:textId="77777777" w:rsidR="00085A76" w:rsidRDefault="00085A76" w:rsidP="00085A76">
      <w:pPr>
        <w:pStyle w:val="GG-Title3"/>
      </w:pPr>
      <w:r>
        <w:t>Form 6B—Notice of Acquisition of Underground Land</w:t>
      </w:r>
    </w:p>
    <w:p w14:paraId="3C22FAAC" w14:textId="77777777" w:rsidR="00085A76" w:rsidRPr="00D4587A" w:rsidRDefault="00085A76" w:rsidP="009F0619">
      <w:pPr>
        <w:pStyle w:val="GG-body"/>
        <w:spacing w:after="60"/>
        <w:ind w:left="284" w:hanging="284"/>
        <w:rPr>
          <w:b/>
          <w:bCs/>
        </w:rPr>
      </w:pPr>
      <w:r w:rsidRPr="00D4587A">
        <w:rPr>
          <w:b/>
          <w:bCs/>
        </w:rPr>
        <w:t>1.</w:t>
      </w:r>
      <w:r w:rsidRPr="00D4587A">
        <w:rPr>
          <w:b/>
          <w:bCs/>
        </w:rPr>
        <w:tab/>
        <w:t>Notice of acquisition</w:t>
      </w:r>
    </w:p>
    <w:p w14:paraId="24F7789F" w14:textId="77777777" w:rsidR="00085A76" w:rsidRPr="00B0173D" w:rsidRDefault="00085A76" w:rsidP="009F0619">
      <w:pPr>
        <w:pStyle w:val="GG-body"/>
        <w:spacing w:after="60"/>
        <w:ind w:left="284"/>
        <w:rPr>
          <w:spacing w:val="-4"/>
        </w:rPr>
      </w:pPr>
      <w:r w:rsidRPr="00B0173D">
        <w:rPr>
          <w:spacing w:val="-4"/>
        </w:rPr>
        <w:t>The Commissioner of Highways (the Authority), of 83 Pirie Street, Adelaide SA 5000 acquires the following interests in the following land:</w:t>
      </w:r>
    </w:p>
    <w:p w14:paraId="44DB20F6" w14:textId="77777777" w:rsidR="00085A76" w:rsidRDefault="00085A76" w:rsidP="009F0619">
      <w:pPr>
        <w:pStyle w:val="GG-body"/>
        <w:spacing w:after="60"/>
        <w:ind w:left="426"/>
      </w:pPr>
      <w:r>
        <w:t>An estate in fee simple in the whole of Allotment 5021 in D138818 lodged in the Lands Titles Office, being portion of the land comprised in Certificate of Title Volume 5405 Folio 584 being subject only to the easement(s) over the land marked A to the ETSA Corporation (TG 7006575) and expressly excluding party wall right(s) over the land marked D (RTC 8172963)</w:t>
      </w:r>
    </w:p>
    <w:p w14:paraId="258C55DC" w14:textId="77777777" w:rsidR="00085A76" w:rsidRDefault="00085A76" w:rsidP="009F0619">
      <w:pPr>
        <w:pStyle w:val="GG-body"/>
        <w:spacing w:after="60"/>
        <w:ind w:left="284"/>
      </w:pPr>
      <w:r>
        <w:t xml:space="preserve">This </w:t>
      </w:r>
      <w:r w:rsidRPr="00B0173D">
        <w:rPr>
          <w:spacing w:val="-4"/>
        </w:rPr>
        <w:t>notice</w:t>
      </w:r>
      <w:r>
        <w:t xml:space="preserve"> is given under Section 26F of the </w:t>
      </w:r>
      <w:r w:rsidRPr="00B0173D">
        <w:rPr>
          <w:i/>
          <w:iCs/>
        </w:rPr>
        <w:t>Land Acquisition Act 1969</w:t>
      </w:r>
      <w:r>
        <w:t>.</w:t>
      </w:r>
    </w:p>
    <w:p w14:paraId="13C6A042" w14:textId="77777777" w:rsidR="00085A76" w:rsidRPr="00D4587A" w:rsidRDefault="00085A76" w:rsidP="009F0619">
      <w:pPr>
        <w:pStyle w:val="GG-body"/>
        <w:spacing w:after="60"/>
        <w:ind w:left="284" w:hanging="284"/>
        <w:rPr>
          <w:b/>
          <w:bCs/>
        </w:rPr>
      </w:pPr>
      <w:r w:rsidRPr="00D4587A">
        <w:rPr>
          <w:b/>
          <w:bCs/>
        </w:rPr>
        <w:t>2.</w:t>
      </w:r>
      <w:r w:rsidRPr="00D4587A">
        <w:rPr>
          <w:b/>
          <w:bCs/>
        </w:rPr>
        <w:tab/>
        <w:t>Compensation not payable unless certain water infrastructure or rights are affected</w:t>
      </w:r>
    </w:p>
    <w:p w14:paraId="45FEB475" w14:textId="77777777" w:rsidR="00085A76" w:rsidRDefault="00085A76" w:rsidP="009F0619">
      <w:pPr>
        <w:pStyle w:val="GG-body"/>
        <w:spacing w:after="60"/>
        <w:ind w:left="284"/>
      </w:pPr>
      <w:r>
        <w:t xml:space="preserve">You are not </w:t>
      </w:r>
      <w:r w:rsidRPr="00B0173D">
        <w:rPr>
          <w:spacing w:val="-4"/>
        </w:rPr>
        <w:t>entitled</w:t>
      </w:r>
      <w:r>
        <w:t xml:space="preserve"> to compensation in relation to the acquisition of the underground land to which this notice relates, unless the following conditions are satisfied:</w:t>
      </w:r>
    </w:p>
    <w:p w14:paraId="575DB3FC" w14:textId="77777777" w:rsidR="00085A76" w:rsidRDefault="00085A76" w:rsidP="009F0619">
      <w:pPr>
        <w:pStyle w:val="GG-body"/>
        <w:spacing w:after="60"/>
        <w:ind w:left="567" w:hanging="142"/>
      </w:pPr>
      <w:r>
        <w:t>•</w:t>
      </w:r>
      <w:r>
        <w:tab/>
        <w:t>you held at least one of the following interests in relation to the underground land immediately before the notice of acquisition was published in relation to the land—</w:t>
      </w:r>
    </w:p>
    <w:p w14:paraId="40CEAF53" w14:textId="77777777" w:rsidR="00085A76" w:rsidRDefault="00085A76" w:rsidP="009F0619">
      <w:pPr>
        <w:pStyle w:val="GG-body"/>
        <w:spacing w:after="60"/>
        <w:ind w:left="709" w:hanging="142"/>
      </w:pPr>
      <w:r>
        <w:t>◦</w:t>
      </w:r>
      <w:r>
        <w:tab/>
        <w:t>ownership of a lawful well that provides access to underground water in the underground land, and any underground infrastructure associated with the well; or</w:t>
      </w:r>
    </w:p>
    <w:p w14:paraId="5428E8C1" w14:textId="77777777" w:rsidR="00085A76" w:rsidRDefault="00085A76" w:rsidP="009F0619">
      <w:pPr>
        <w:pStyle w:val="GG-body"/>
        <w:spacing w:after="60"/>
        <w:ind w:left="709" w:hanging="142"/>
      </w:pPr>
      <w:r>
        <w:t>◦</w:t>
      </w:r>
      <w:r>
        <w:tab/>
        <w:t xml:space="preserve">a right to take underground water from the underground land by means of such a </w:t>
      </w:r>
      <w:proofErr w:type="gramStart"/>
      <w:r>
        <w:t>well;</w:t>
      </w:r>
      <w:proofErr w:type="gramEnd"/>
    </w:p>
    <w:p w14:paraId="407619A4" w14:textId="77777777" w:rsidR="00085A76" w:rsidRDefault="00085A76" w:rsidP="009F0619">
      <w:pPr>
        <w:pStyle w:val="GG-body"/>
        <w:spacing w:after="60"/>
        <w:ind w:left="567" w:hanging="142"/>
      </w:pPr>
      <w:r>
        <w:lastRenderedPageBreak/>
        <w:t>•</w:t>
      </w:r>
      <w:r>
        <w:tab/>
        <w:t xml:space="preserve">you notified the Authority of your interest in response to a notice given under Section 26G of the </w:t>
      </w:r>
      <w:r w:rsidRPr="00B0173D">
        <w:rPr>
          <w:i/>
          <w:iCs/>
        </w:rPr>
        <w:t xml:space="preserve">Land Acquisition Act </w:t>
      </w:r>
      <w:proofErr w:type="gramStart"/>
      <w:r w:rsidRPr="00B0173D">
        <w:rPr>
          <w:i/>
          <w:iCs/>
        </w:rPr>
        <w:t>1969</w:t>
      </w:r>
      <w:r>
        <w:t>;</w:t>
      </w:r>
      <w:proofErr w:type="gramEnd"/>
    </w:p>
    <w:p w14:paraId="0DC28724" w14:textId="77777777" w:rsidR="00085A76" w:rsidRDefault="00085A76" w:rsidP="009F0619">
      <w:pPr>
        <w:pStyle w:val="GG-body"/>
        <w:spacing w:after="60"/>
        <w:ind w:left="567" w:hanging="142"/>
      </w:pPr>
      <w:r>
        <w:t>•</w:t>
      </w:r>
      <w:r>
        <w:tab/>
        <w:t>the acquisition of the underground land either—</w:t>
      </w:r>
    </w:p>
    <w:p w14:paraId="7AC72C64" w14:textId="77777777" w:rsidR="00085A76" w:rsidRDefault="00085A76" w:rsidP="009F0619">
      <w:pPr>
        <w:pStyle w:val="GG-body"/>
        <w:spacing w:after="60"/>
        <w:ind w:left="709" w:hanging="142"/>
      </w:pPr>
      <w:r>
        <w:t>◦</w:t>
      </w:r>
      <w:r>
        <w:tab/>
        <w:t>involved the acquisition of your interest; or</w:t>
      </w:r>
    </w:p>
    <w:p w14:paraId="45FF00FF" w14:textId="77777777" w:rsidR="00085A76" w:rsidRDefault="00085A76" w:rsidP="009F0619">
      <w:pPr>
        <w:pStyle w:val="GG-body"/>
        <w:spacing w:after="60"/>
        <w:ind w:left="709" w:hanging="142"/>
      </w:pPr>
      <w:r>
        <w:t>◦</w:t>
      </w:r>
      <w:r>
        <w:tab/>
        <w:t>resulted in the discharge of your interest; or</w:t>
      </w:r>
    </w:p>
    <w:p w14:paraId="62D61C76" w14:textId="77777777" w:rsidR="00085A76" w:rsidRDefault="00085A76" w:rsidP="009F0619">
      <w:pPr>
        <w:pStyle w:val="GG-body"/>
        <w:spacing w:after="60"/>
        <w:ind w:left="709" w:hanging="142"/>
      </w:pPr>
      <w:r>
        <w:t>◦</w:t>
      </w:r>
      <w:r>
        <w:tab/>
        <w:t xml:space="preserve">resulted in you being unable to take water by means of, or pursuant to, your </w:t>
      </w:r>
      <w:proofErr w:type="gramStart"/>
      <w:r>
        <w:t>interest;</w:t>
      </w:r>
      <w:proofErr w:type="gramEnd"/>
    </w:p>
    <w:p w14:paraId="4B0ED54D" w14:textId="77777777" w:rsidR="00085A76" w:rsidRDefault="00085A76" w:rsidP="009F0619">
      <w:pPr>
        <w:pStyle w:val="GG-body"/>
        <w:spacing w:after="60"/>
        <w:ind w:left="567" w:hanging="142"/>
      </w:pPr>
      <w:r>
        <w:t>•</w:t>
      </w:r>
      <w:r>
        <w:tab/>
        <w:t xml:space="preserve">you make an application for compensation to the Authority under Section 26H of the </w:t>
      </w:r>
      <w:r w:rsidRPr="00B0173D">
        <w:rPr>
          <w:i/>
          <w:iCs/>
        </w:rPr>
        <w:t>Land Acquisition Act 1969</w:t>
      </w:r>
      <w:r>
        <w:t>.</w:t>
      </w:r>
    </w:p>
    <w:p w14:paraId="1319BD2C" w14:textId="77777777" w:rsidR="00085A76" w:rsidRPr="00D4587A" w:rsidRDefault="00085A76" w:rsidP="009F0619">
      <w:pPr>
        <w:pStyle w:val="GG-body"/>
        <w:spacing w:after="60"/>
        <w:ind w:left="284" w:hanging="284"/>
        <w:rPr>
          <w:b/>
          <w:bCs/>
        </w:rPr>
      </w:pPr>
      <w:r w:rsidRPr="00D4587A">
        <w:rPr>
          <w:b/>
          <w:bCs/>
        </w:rPr>
        <w:t>3.</w:t>
      </w:r>
      <w:r w:rsidRPr="00D4587A">
        <w:rPr>
          <w:b/>
          <w:bCs/>
        </w:rPr>
        <w:tab/>
        <w:t xml:space="preserve">Application for compensation under </w:t>
      </w:r>
      <w:r>
        <w:rPr>
          <w:b/>
          <w:bCs/>
        </w:rPr>
        <w:t>S</w:t>
      </w:r>
      <w:r w:rsidRPr="00D4587A">
        <w:rPr>
          <w:b/>
          <w:bCs/>
        </w:rPr>
        <w:t>ection 26H</w:t>
      </w:r>
    </w:p>
    <w:p w14:paraId="5D7AFE6D" w14:textId="77777777" w:rsidR="00085A76" w:rsidRDefault="00085A76" w:rsidP="009F0619">
      <w:pPr>
        <w:pStyle w:val="GG-body"/>
        <w:spacing w:after="60"/>
        <w:ind w:left="284"/>
      </w:pPr>
      <w:r>
        <w:t>If you believe you are entitled to compensation, you must apply to the Authority for compensation within 6 months after the publication of the notice of acquisition in relation to the underground land to which this notice relates.</w:t>
      </w:r>
    </w:p>
    <w:p w14:paraId="527F7356" w14:textId="77777777" w:rsidR="00085A76" w:rsidRDefault="00085A76" w:rsidP="009F0619">
      <w:pPr>
        <w:pStyle w:val="GG-body"/>
        <w:spacing w:after="60"/>
        <w:ind w:left="284"/>
      </w:pPr>
      <w:r>
        <w:t xml:space="preserve">The application </w:t>
      </w:r>
      <w:r w:rsidRPr="00B0173D">
        <w:rPr>
          <w:spacing w:val="-4"/>
        </w:rPr>
        <w:t>must</w:t>
      </w:r>
      <w:r>
        <w:t xml:space="preserve"> be in the following manner and form:</w:t>
      </w:r>
    </w:p>
    <w:p w14:paraId="7E789EFA" w14:textId="77777777" w:rsidR="00085A76" w:rsidRDefault="00085A76" w:rsidP="009F0619">
      <w:pPr>
        <w:pStyle w:val="GG-body"/>
        <w:spacing w:after="60"/>
        <w:ind w:left="426"/>
      </w:pPr>
      <w:r>
        <w:t xml:space="preserve">“Application for Compensation for Acquisition of Underground Land” (enclosed) to be submitted by email to </w:t>
      </w:r>
      <w:hyperlink r:id="rId30" w:history="1">
        <w:r w:rsidRPr="00B0173D">
          <w:rPr>
            <w:rStyle w:val="Hyperlink"/>
          </w:rPr>
          <w:t>DIT.ULAapplications@sa.gov.au</w:t>
        </w:r>
      </w:hyperlink>
      <w:r>
        <w:t xml:space="preserve"> or by mail marked attention: Property Acquisition c/- GPO Box 1533, Adelaide SA 5001.</w:t>
      </w:r>
    </w:p>
    <w:p w14:paraId="7477DCDF" w14:textId="77777777" w:rsidR="00085A76" w:rsidRDefault="00085A76" w:rsidP="009F0619">
      <w:pPr>
        <w:pStyle w:val="GG-body"/>
        <w:spacing w:after="60"/>
        <w:ind w:left="284"/>
      </w:pPr>
      <w:r>
        <w:t>The application must be accompanied by the following information or documents:</w:t>
      </w:r>
    </w:p>
    <w:p w14:paraId="35614130" w14:textId="77777777" w:rsidR="00085A76" w:rsidRDefault="00085A76" w:rsidP="009F0619">
      <w:pPr>
        <w:pStyle w:val="GG-body"/>
        <w:spacing w:after="60"/>
        <w:ind w:left="426"/>
      </w:pPr>
      <w:r>
        <w:t>Any relevant supporting documentation including, but not limited to water licences, bore licences etc.</w:t>
      </w:r>
    </w:p>
    <w:p w14:paraId="6F0E90BF" w14:textId="77777777" w:rsidR="00085A76" w:rsidRPr="00B0173D" w:rsidRDefault="00085A76" w:rsidP="009F0619">
      <w:pPr>
        <w:pStyle w:val="GG-body"/>
        <w:spacing w:after="60"/>
        <w:ind w:left="284"/>
        <w:rPr>
          <w:spacing w:val="-4"/>
        </w:rPr>
      </w:pPr>
      <w:r w:rsidRPr="00B0173D">
        <w:rPr>
          <w:spacing w:val="-4"/>
        </w:rPr>
        <w:t>After receiving your application, the Authority may (but is not required to) make you a written offer of compensation not exceeding $50,000.</w:t>
      </w:r>
    </w:p>
    <w:p w14:paraId="1CD3E613" w14:textId="77777777" w:rsidR="00085A76" w:rsidRDefault="00085A76" w:rsidP="00085A76">
      <w:pPr>
        <w:pStyle w:val="GG-body"/>
        <w:ind w:left="284"/>
      </w:pPr>
      <w:r>
        <w:t xml:space="preserve">See </w:t>
      </w:r>
      <w:r>
        <w:rPr>
          <w:spacing w:val="-4"/>
        </w:rPr>
        <w:t>S</w:t>
      </w:r>
      <w:r w:rsidRPr="00B0173D">
        <w:rPr>
          <w:spacing w:val="-4"/>
        </w:rPr>
        <w:t>ection</w:t>
      </w:r>
      <w:r>
        <w:t xml:space="preserve"> 26</w:t>
      </w:r>
      <w:proofErr w:type="gramStart"/>
      <w:r>
        <w:t>H(</w:t>
      </w:r>
      <w:proofErr w:type="gramEnd"/>
      <w:r>
        <w:t xml:space="preserve">4) of the </w:t>
      </w:r>
      <w:r w:rsidRPr="00B0173D">
        <w:rPr>
          <w:i/>
          <w:iCs/>
        </w:rPr>
        <w:t>Land Acquisition Act 1969</w:t>
      </w:r>
      <w:r>
        <w:t xml:space="preserve"> for further details on the payment of compensation.</w:t>
      </w:r>
    </w:p>
    <w:p w14:paraId="082E35F5" w14:textId="77777777" w:rsidR="00085A76" w:rsidRPr="00D4587A" w:rsidRDefault="00085A76" w:rsidP="00085A76">
      <w:pPr>
        <w:pStyle w:val="GG-body"/>
        <w:ind w:left="284" w:hanging="284"/>
        <w:rPr>
          <w:b/>
          <w:bCs/>
        </w:rPr>
      </w:pPr>
      <w:r w:rsidRPr="00D4587A">
        <w:rPr>
          <w:b/>
          <w:bCs/>
        </w:rPr>
        <w:t>4.</w:t>
      </w:r>
      <w:r w:rsidRPr="00D4587A">
        <w:rPr>
          <w:b/>
          <w:bCs/>
        </w:rPr>
        <w:tab/>
        <w:t>Inquiries</w:t>
      </w:r>
    </w:p>
    <w:p w14:paraId="6FD89D51" w14:textId="77777777" w:rsidR="00085A76" w:rsidRDefault="00085A76" w:rsidP="00085A76">
      <w:pPr>
        <w:pStyle w:val="GG-body"/>
        <w:spacing w:after="0"/>
        <w:ind w:left="2552" w:hanging="2268"/>
      </w:pPr>
      <w:r>
        <w:t xml:space="preserve">Inquiries </w:t>
      </w:r>
      <w:r w:rsidRPr="00B0173D">
        <w:rPr>
          <w:spacing w:val="-4"/>
        </w:rPr>
        <w:t>should</w:t>
      </w:r>
      <w:r>
        <w:t xml:space="preserve"> be directed to:</w:t>
      </w:r>
      <w:r>
        <w:tab/>
        <w:t>T2D Project Team</w:t>
      </w:r>
    </w:p>
    <w:p w14:paraId="641817CC" w14:textId="77777777" w:rsidR="00085A76" w:rsidRDefault="00085A76" w:rsidP="00085A76">
      <w:pPr>
        <w:pStyle w:val="GG-body"/>
        <w:spacing w:after="0"/>
        <w:ind w:left="2552"/>
      </w:pPr>
      <w:r>
        <w:t>GPO Box 1533</w:t>
      </w:r>
    </w:p>
    <w:p w14:paraId="0B55D231" w14:textId="77777777" w:rsidR="00085A76" w:rsidRDefault="00085A76" w:rsidP="00085A76">
      <w:pPr>
        <w:pStyle w:val="GG-body"/>
        <w:spacing w:after="0"/>
        <w:ind w:left="2552"/>
      </w:pPr>
      <w:r>
        <w:t>Adelaide SA 5001</w:t>
      </w:r>
    </w:p>
    <w:p w14:paraId="766D568C" w14:textId="77777777" w:rsidR="00085A76" w:rsidRDefault="00085A76" w:rsidP="00085A76">
      <w:pPr>
        <w:pStyle w:val="GG-body"/>
        <w:ind w:left="2552"/>
      </w:pPr>
      <w:r>
        <w:t>Telephone: 1800 572 414</w:t>
      </w:r>
    </w:p>
    <w:p w14:paraId="5B9E3444" w14:textId="77777777" w:rsidR="00085A76" w:rsidRDefault="00085A76" w:rsidP="00085A76">
      <w:pPr>
        <w:pStyle w:val="GG-SDated"/>
        <w:spacing w:after="80"/>
      </w:pPr>
      <w:r>
        <w:t>Dated: 19 May 2026</w:t>
      </w:r>
    </w:p>
    <w:p w14:paraId="5F47F4D6" w14:textId="77777777" w:rsidR="00085A76" w:rsidRDefault="00085A76" w:rsidP="00085A76">
      <w:pPr>
        <w:pStyle w:val="GG-body"/>
      </w:pPr>
      <w:r>
        <w:t>The Common Seal of the COMMISSIONER OF HIGHWAYS was hereto affixed by authority of the Commissioner in the presence of:</w:t>
      </w:r>
      <w:r>
        <w:tab/>
      </w:r>
    </w:p>
    <w:p w14:paraId="6688914D" w14:textId="77777777" w:rsidR="00085A76" w:rsidRDefault="00085A76" w:rsidP="00085A76">
      <w:pPr>
        <w:pStyle w:val="GG-SName"/>
      </w:pPr>
      <w:r>
        <w:t>Rocco Caruso</w:t>
      </w:r>
    </w:p>
    <w:p w14:paraId="203B35D4" w14:textId="77777777" w:rsidR="00085A76" w:rsidRDefault="00085A76" w:rsidP="00085A76">
      <w:pPr>
        <w:pStyle w:val="GG-Signature"/>
      </w:pPr>
      <w:r>
        <w:t>Director, Property Acquisition</w:t>
      </w:r>
    </w:p>
    <w:p w14:paraId="1A8CCD5A" w14:textId="77777777" w:rsidR="00085A76" w:rsidRDefault="00085A76" w:rsidP="00085A76">
      <w:pPr>
        <w:pStyle w:val="GG-Signature"/>
      </w:pPr>
      <w:r>
        <w:t>(Authorised Officer)</w:t>
      </w:r>
    </w:p>
    <w:p w14:paraId="26AEA62D" w14:textId="77777777" w:rsidR="00085A76" w:rsidRDefault="00085A76" w:rsidP="00085A76">
      <w:pPr>
        <w:pStyle w:val="GG-Signature"/>
      </w:pPr>
      <w:r>
        <w:t>Department for Infrastructure and Transport</w:t>
      </w:r>
    </w:p>
    <w:p w14:paraId="1529D3D5" w14:textId="77777777" w:rsidR="00085A76" w:rsidRDefault="00085A76" w:rsidP="00085A76">
      <w:pPr>
        <w:pStyle w:val="GG-body"/>
      </w:pPr>
      <w:r>
        <w:t>DIT 2024/08270/01</w:t>
      </w:r>
    </w:p>
    <w:p w14:paraId="00B050CC" w14:textId="77777777" w:rsidR="00085A76" w:rsidRDefault="00085A76" w:rsidP="00085A76">
      <w:pPr>
        <w:pStyle w:val="GG-body"/>
        <w:pBdr>
          <w:top w:val="single" w:sz="4" w:space="1" w:color="auto"/>
        </w:pBdr>
        <w:spacing w:before="100" w:after="0" w:line="14" w:lineRule="exact"/>
        <w:jc w:val="center"/>
      </w:pPr>
    </w:p>
    <w:p w14:paraId="0718615A" w14:textId="77777777" w:rsidR="00085A76" w:rsidRPr="003D4C75" w:rsidRDefault="00085A76" w:rsidP="00085A76">
      <w:pPr>
        <w:pStyle w:val="NoSpacing"/>
      </w:pPr>
    </w:p>
    <w:p w14:paraId="0D6C9ED2" w14:textId="77777777" w:rsidR="00085A76" w:rsidRDefault="00085A76" w:rsidP="00085A76">
      <w:pPr>
        <w:pStyle w:val="GG-Title1"/>
      </w:pPr>
      <w:r>
        <w:t>Land Acquisition Act 1969</w:t>
      </w:r>
    </w:p>
    <w:p w14:paraId="1B158448" w14:textId="77777777" w:rsidR="00085A76" w:rsidRDefault="00085A76" w:rsidP="00085A76">
      <w:pPr>
        <w:pStyle w:val="GG-Title2"/>
      </w:pPr>
      <w:r>
        <w:t>Section 26F</w:t>
      </w:r>
    </w:p>
    <w:p w14:paraId="23807528" w14:textId="77777777" w:rsidR="00085A76" w:rsidRDefault="00085A76" w:rsidP="00085A76">
      <w:pPr>
        <w:pStyle w:val="GG-Title3"/>
      </w:pPr>
      <w:r>
        <w:t>Form 6B—Notice of Acquisition of Underground Land</w:t>
      </w:r>
    </w:p>
    <w:p w14:paraId="121B3F73" w14:textId="77777777" w:rsidR="00085A76" w:rsidRPr="00850496" w:rsidRDefault="00085A76" w:rsidP="00085A76">
      <w:pPr>
        <w:pStyle w:val="GG-body"/>
        <w:ind w:left="284" w:hanging="284"/>
        <w:rPr>
          <w:b/>
          <w:bCs/>
        </w:rPr>
      </w:pPr>
      <w:r w:rsidRPr="00850496">
        <w:rPr>
          <w:b/>
          <w:bCs/>
        </w:rPr>
        <w:t>1.</w:t>
      </w:r>
      <w:r w:rsidRPr="00850496">
        <w:rPr>
          <w:b/>
          <w:bCs/>
        </w:rPr>
        <w:tab/>
        <w:t>Notice of acquisition</w:t>
      </w:r>
    </w:p>
    <w:p w14:paraId="3A5DCFEE" w14:textId="77777777" w:rsidR="00085A76" w:rsidRPr="00850496" w:rsidRDefault="00085A76" w:rsidP="00085A76">
      <w:pPr>
        <w:pStyle w:val="GG-body"/>
        <w:ind w:left="284"/>
        <w:rPr>
          <w:spacing w:val="-4"/>
        </w:rPr>
      </w:pPr>
      <w:r w:rsidRPr="00850496">
        <w:rPr>
          <w:spacing w:val="-4"/>
        </w:rPr>
        <w:t>The Commissioner of Highways (the Authority), of 83 Pirie Street, Adelaide SA 5000 acquires the following interests in the following land:</w:t>
      </w:r>
    </w:p>
    <w:p w14:paraId="3BFEBD4B" w14:textId="77777777" w:rsidR="00085A76" w:rsidRDefault="00085A76" w:rsidP="00085A76">
      <w:pPr>
        <w:pStyle w:val="GG-body"/>
        <w:ind w:left="426"/>
      </w:pPr>
      <w:r>
        <w:t>An unencumbered estate in fee simple in the whole of Allotment 2222 in D139123 lodged in the Lands Titles Office being portion of the land comprised in Certificate of Title Volume 6304 Folio 851, expressly excluding the following:</w:t>
      </w:r>
    </w:p>
    <w:p w14:paraId="36B0CC4D" w14:textId="77777777" w:rsidR="00085A76" w:rsidRDefault="00085A76" w:rsidP="00085A76">
      <w:pPr>
        <w:pStyle w:val="GG-body"/>
        <w:ind w:left="567" w:hanging="142"/>
      </w:pPr>
      <w:r>
        <w:t>•</w:t>
      </w:r>
      <w:r>
        <w:tab/>
        <w:t>Easement(s) over the land marked E on D135320 for drainage purposes appurtenant only to the land marked Y on D135320 created by RTC 14163925 (being one and the same as the land marked Y on D139123)</w:t>
      </w:r>
    </w:p>
    <w:p w14:paraId="379A6896" w14:textId="77777777" w:rsidR="00085A76" w:rsidRDefault="00085A76" w:rsidP="00085A76">
      <w:pPr>
        <w:pStyle w:val="GG-body"/>
        <w:ind w:left="567" w:hanging="142"/>
      </w:pPr>
      <w:r>
        <w:t>•</w:t>
      </w:r>
      <w:r>
        <w:tab/>
        <w:t>Easement(s) over the land marked F on D135320 for drainage purposes appurtenant only to the land marked Y on D135320 created by RTC 14163925 (being one and the same as the land marked Y on D139123)</w:t>
      </w:r>
    </w:p>
    <w:p w14:paraId="39AB0853" w14:textId="77777777" w:rsidR="00085A76" w:rsidRDefault="00085A76" w:rsidP="00085A76">
      <w:pPr>
        <w:pStyle w:val="GG-body"/>
        <w:ind w:left="567" w:hanging="142"/>
      </w:pPr>
      <w:r>
        <w:t>•</w:t>
      </w:r>
      <w:r>
        <w:tab/>
        <w:t>Easement(s) over the land marked FF on D135320 for drainage purposes appurtenant only to the land marked X on D135320 created by TG 14163930 (being one and the same as the land marked Z on D139123)</w:t>
      </w:r>
    </w:p>
    <w:p w14:paraId="716B3D14" w14:textId="77777777" w:rsidR="00085A76" w:rsidRDefault="00085A76" w:rsidP="00085A76">
      <w:pPr>
        <w:pStyle w:val="GG-body"/>
        <w:ind w:left="567" w:hanging="142"/>
      </w:pPr>
      <w:r>
        <w:t>•</w:t>
      </w:r>
      <w:r>
        <w:tab/>
        <w:t>Right(s) of way over the land marked E on D135320 appurtenant only to the land marked Y on D135320 created by RTC 14163925 (being one and the same as the land marked Y on D139123)</w:t>
      </w:r>
    </w:p>
    <w:p w14:paraId="3A131BCE" w14:textId="77777777" w:rsidR="00085A76" w:rsidRDefault="00085A76" w:rsidP="00085A76">
      <w:pPr>
        <w:pStyle w:val="GG-body"/>
        <w:ind w:left="284"/>
      </w:pPr>
      <w:r>
        <w:t xml:space="preserve">This notice is given under Section 26F of the </w:t>
      </w:r>
      <w:r w:rsidRPr="0017476A">
        <w:rPr>
          <w:i/>
          <w:iCs/>
        </w:rPr>
        <w:t>Land Acquisition Act 1969</w:t>
      </w:r>
      <w:r>
        <w:t>.</w:t>
      </w:r>
    </w:p>
    <w:p w14:paraId="0A1E8B46" w14:textId="77777777" w:rsidR="00085A76" w:rsidRPr="00850496" w:rsidRDefault="00085A76" w:rsidP="00085A76">
      <w:pPr>
        <w:pStyle w:val="GG-body"/>
        <w:ind w:left="284" w:hanging="284"/>
        <w:rPr>
          <w:b/>
          <w:bCs/>
        </w:rPr>
      </w:pPr>
      <w:r w:rsidRPr="00850496">
        <w:rPr>
          <w:b/>
          <w:bCs/>
        </w:rPr>
        <w:t>2.</w:t>
      </w:r>
      <w:r w:rsidRPr="00850496">
        <w:rPr>
          <w:b/>
          <w:bCs/>
        </w:rPr>
        <w:tab/>
        <w:t>Compensation not payable unless certain water infrastructure or rights are affected</w:t>
      </w:r>
    </w:p>
    <w:p w14:paraId="50D1C350" w14:textId="77777777" w:rsidR="00085A76" w:rsidRDefault="00085A76" w:rsidP="00085A76">
      <w:pPr>
        <w:pStyle w:val="GG-body"/>
        <w:ind w:left="284"/>
      </w:pPr>
      <w:r>
        <w:t xml:space="preserve">You are not entitled to compensation in relation to the acquisition of the underground land to which this notice relates, unless the following </w:t>
      </w:r>
      <w:r w:rsidRPr="0017476A">
        <w:rPr>
          <w:spacing w:val="-4"/>
        </w:rPr>
        <w:t>conditions</w:t>
      </w:r>
      <w:r>
        <w:t xml:space="preserve"> are satisfied:</w:t>
      </w:r>
    </w:p>
    <w:p w14:paraId="1A3EA776" w14:textId="77777777" w:rsidR="00085A76" w:rsidRDefault="00085A76" w:rsidP="00E715F0">
      <w:pPr>
        <w:pStyle w:val="GG-body"/>
        <w:spacing w:after="60"/>
        <w:ind w:left="584" w:hanging="159"/>
      </w:pPr>
      <w:r>
        <w:t>•</w:t>
      </w:r>
      <w:r>
        <w:tab/>
        <w:t>you held at least one of the following interests in relation to the underground land immediately before the notice of acquisition was published in relation to the land—</w:t>
      </w:r>
    </w:p>
    <w:p w14:paraId="70AB13B6" w14:textId="77777777" w:rsidR="00085A76" w:rsidRDefault="00085A76" w:rsidP="00E715F0">
      <w:pPr>
        <w:pStyle w:val="GG-body"/>
        <w:spacing w:after="60"/>
        <w:ind w:left="709" w:hanging="142"/>
      </w:pPr>
      <w:r>
        <w:t>◦</w:t>
      </w:r>
      <w:r>
        <w:tab/>
        <w:t>ownership of a lawful well that provides access to underground water in the underground land, and any underground infrastructure associated with the well; or</w:t>
      </w:r>
    </w:p>
    <w:p w14:paraId="6E200FA5" w14:textId="77777777" w:rsidR="00085A76" w:rsidRDefault="00085A76" w:rsidP="00E715F0">
      <w:pPr>
        <w:pStyle w:val="GG-body"/>
        <w:spacing w:after="60"/>
        <w:ind w:left="709" w:hanging="142"/>
      </w:pPr>
      <w:r>
        <w:t>◦</w:t>
      </w:r>
      <w:r>
        <w:tab/>
        <w:t xml:space="preserve">a right to take underground water from the underground land by means of such a </w:t>
      </w:r>
      <w:proofErr w:type="gramStart"/>
      <w:r>
        <w:t>well;</w:t>
      </w:r>
      <w:proofErr w:type="gramEnd"/>
    </w:p>
    <w:p w14:paraId="5F0527BF" w14:textId="77777777" w:rsidR="00085A76" w:rsidRDefault="00085A76" w:rsidP="00E715F0">
      <w:pPr>
        <w:pStyle w:val="GG-body"/>
        <w:spacing w:after="60"/>
        <w:ind w:left="584" w:hanging="159"/>
      </w:pPr>
      <w:r>
        <w:t>•</w:t>
      </w:r>
      <w:r>
        <w:tab/>
        <w:t xml:space="preserve">you notified the Authority of your interest in response to a notice given under Section 26G of the </w:t>
      </w:r>
      <w:r w:rsidRPr="001402F1">
        <w:rPr>
          <w:i/>
          <w:iCs/>
        </w:rPr>
        <w:t xml:space="preserve">Land Acquisition Act </w:t>
      </w:r>
      <w:proofErr w:type="gramStart"/>
      <w:r w:rsidRPr="001402F1">
        <w:rPr>
          <w:i/>
          <w:iCs/>
        </w:rPr>
        <w:t>1969</w:t>
      </w:r>
      <w:r>
        <w:t>;</w:t>
      </w:r>
      <w:proofErr w:type="gramEnd"/>
    </w:p>
    <w:p w14:paraId="63D2BF7F" w14:textId="77777777" w:rsidR="00085A76" w:rsidRDefault="00085A76" w:rsidP="00E715F0">
      <w:pPr>
        <w:pStyle w:val="GG-body"/>
        <w:spacing w:after="60"/>
        <w:ind w:left="584" w:hanging="159"/>
      </w:pPr>
      <w:r>
        <w:t>•</w:t>
      </w:r>
      <w:r>
        <w:tab/>
        <w:t>the acquisition of the underground land either—</w:t>
      </w:r>
    </w:p>
    <w:p w14:paraId="270967AB" w14:textId="77777777" w:rsidR="00085A76" w:rsidRDefault="00085A76" w:rsidP="00E715F0">
      <w:pPr>
        <w:pStyle w:val="GG-body"/>
        <w:spacing w:after="60"/>
        <w:ind w:left="709" w:hanging="142"/>
      </w:pPr>
      <w:r>
        <w:t>◦</w:t>
      </w:r>
      <w:r>
        <w:tab/>
        <w:t>involved the acquisition of your interest; or</w:t>
      </w:r>
    </w:p>
    <w:p w14:paraId="2EDAE09E" w14:textId="77777777" w:rsidR="00085A76" w:rsidRDefault="00085A76" w:rsidP="00E715F0">
      <w:pPr>
        <w:pStyle w:val="GG-body"/>
        <w:spacing w:after="60"/>
        <w:ind w:left="709" w:hanging="142"/>
      </w:pPr>
      <w:r>
        <w:t>◦</w:t>
      </w:r>
      <w:r>
        <w:tab/>
        <w:t>resulted in the discharge of your interest; or</w:t>
      </w:r>
    </w:p>
    <w:p w14:paraId="1DE7CA8B" w14:textId="77777777" w:rsidR="00085A76" w:rsidRDefault="00085A76" w:rsidP="00E715F0">
      <w:pPr>
        <w:pStyle w:val="GG-body"/>
        <w:spacing w:after="60"/>
        <w:ind w:left="709" w:hanging="142"/>
      </w:pPr>
      <w:r>
        <w:t>◦</w:t>
      </w:r>
      <w:r>
        <w:tab/>
        <w:t xml:space="preserve">resulted in you being unable to take water by means of, or pursuant to, your </w:t>
      </w:r>
      <w:proofErr w:type="gramStart"/>
      <w:r>
        <w:t>interest;</w:t>
      </w:r>
      <w:proofErr w:type="gramEnd"/>
    </w:p>
    <w:p w14:paraId="6051F25D" w14:textId="77777777" w:rsidR="00085A76" w:rsidRDefault="00085A76" w:rsidP="00085A76">
      <w:pPr>
        <w:pStyle w:val="GG-body"/>
        <w:ind w:left="584" w:hanging="159"/>
      </w:pPr>
      <w:r>
        <w:t>•</w:t>
      </w:r>
      <w:r>
        <w:tab/>
        <w:t xml:space="preserve">you make an application for compensation to the Authority under Section 26H of the </w:t>
      </w:r>
      <w:r w:rsidRPr="001402F1">
        <w:rPr>
          <w:i/>
          <w:iCs/>
        </w:rPr>
        <w:t>Land Acquisition Act 1969</w:t>
      </w:r>
      <w:r>
        <w:t>.</w:t>
      </w:r>
    </w:p>
    <w:p w14:paraId="42CBB8A5" w14:textId="77777777" w:rsidR="00085A76" w:rsidRPr="00850496" w:rsidRDefault="00085A76" w:rsidP="00085A76">
      <w:pPr>
        <w:pStyle w:val="GG-body"/>
        <w:ind w:left="284" w:hanging="284"/>
        <w:rPr>
          <w:b/>
          <w:bCs/>
        </w:rPr>
      </w:pPr>
      <w:r w:rsidRPr="00850496">
        <w:rPr>
          <w:b/>
          <w:bCs/>
        </w:rPr>
        <w:t>3.</w:t>
      </w:r>
      <w:r w:rsidRPr="00850496">
        <w:rPr>
          <w:b/>
          <w:bCs/>
        </w:rPr>
        <w:tab/>
        <w:t xml:space="preserve">Application for compensation under </w:t>
      </w:r>
      <w:r>
        <w:rPr>
          <w:b/>
          <w:bCs/>
        </w:rPr>
        <w:t>S</w:t>
      </w:r>
      <w:r w:rsidRPr="00850496">
        <w:rPr>
          <w:b/>
          <w:bCs/>
        </w:rPr>
        <w:t>ection 26H</w:t>
      </w:r>
    </w:p>
    <w:p w14:paraId="1C776A22" w14:textId="77777777" w:rsidR="00085A76" w:rsidRDefault="00085A76" w:rsidP="00085A76">
      <w:pPr>
        <w:pStyle w:val="GG-body"/>
        <w:ind w:left="284"/>
      </w:pPr>
      <w:r>
        <w:t xml:space="preserve">If you </w:t>
      </w:r>
      <w:r w:rsidRPr="0017476A">
        <w:rPr>
          <w:spacing w:val="-4"/>
        </w:rPr>
        <w:t>believe</w:t>
      </w:r>
      <w:r>
        <w:t xml:space="preserve"> you are entitled to compensation, you must apply to the Authority for compensation within 6 months after the publication of the notice of acquisition in relation to the underground land to which this notice relates.</w:t>
      </w:r>
    </w:p>
    <w:p w14:paraId="2C2F6C2D" w14:textId="77777777" w:rsidR="00085A76" w:rsidRDefault="00085A76" w:rsidP="00085A76">
      <w:pPr>
        <w:pStyle w:val="GG-body"/>
        <w:ind w:left="284"/>
      </w:pPr>
      <w:r>
        <w:lastRenderedPageBreak/>
        <w:t xml:space="preserve">The </w:t>
      </w:r>
      <w:r w:rsidRPr="0017476A">
        <w:rPr>
          <w:spacing w:val="-4"/>
        </w:rPr>
        <w:t>application</w:t>
      </w:r>
      <w:r>
        <w:t xml:space="preserve"> must be in the following manner and form:</w:t>
      </w:r>
    </w:p>
    <w:p w14:paraId="3255BB50" w14:textId="77777777" w:rsidR="00085A76" w:rsidRDefault="00085A76" w:rsidP="00085A76">
      <w:pPr>
        <w:pStyle w:val="GG-body"/>
        <w:ind w:left="426"/>
      </w:pPr>
      <w:r>
        <w:t xml:space="preserve">“Application for Compensation for Acquisition of Underground Land” (enclosed) to be submitted by email to </w:t>
      </w:r>
      <w:hyperlink r:id="rId31" w:history="1">
        <w:r w:rsidRPr="00C75431">
          <w:rPr>
            <w:rStyle w:val="Hyperlink"/>
          </w:rPr>
          <w:t>DIT.ULAapplications@sa.gov.au</w:t>
        </w:r>
      </w:hyperlink>
      <w:r>
        <w:t xml:space="preserve"> or by mail marked attention: Property Acquisition c/- GPO Box 1533, Adelaide SA 5001.</w:t>
      </w:r>
    </w:p>
    <w:p w14:paraId="1DFFB20C" w14:textId="77777777" w:rsidR="00085A76" w:rsidRDefault="00085A76" w:rsidP="00085A76">
      <w:pPr>
        <w:pStyle w:val="GG-body"/>
        <w:ind w:left="284"/>
      </w:pPr>
      <w:r>
        <w:t xml:space="preserve">The </w:t>
      </w:r>
      <w:r w:rsidRPr="0017476A">
        <w:rPr>
          <w:spacing w:val="-4"/>
        </w:rPr>
        <w:t>application</w:t>
      </w:r>
      <w:r>
        <w:t xml:space="preserve"> must be accompanied by the following information or documents:</w:t>
      </w:r>
    </w:p>
    <w:p w14:paraId="755E42DC" w14:textId="77777777" w:rsidR="00085A76" w:rsidRDefault="00085A76" w:rsidP="00085A76">
      <w:pPr>
        <w:pStyle w:val="GG-body"/>
        <w:ind w:left="426"/>
      </w:pPr>
      <w:r>
        <w:t>Any relevant supporting documentation including, but not limited to water licences, bore licences etc.</w:t>
      </w:r>
    </w:p>
    <w:p w14:paraId="3C37DD38" w14:textId="77777777" w:rsidR="00085A76" w:rsidRPr="0017476A" w:rsidRDefault="00085A76" w:rsidP="00085A76">
      <w:pPr>
        <w:pStyle w:val="GG-body"/>
        <w:ind w:left="284"/>
        <w:rPr>
          <w:spacing w:val="-4"/>
        </w:rPr>
      </w:pPr>
      <w:r w:rsidRPr="0017476A">
        <w:rPr>
          <w:spacing w:val="-4"/>
        </w:rPr>
        <w:t>After receiving your application, the Authority may (but is not required to) make you a written offer of compensation not exceeding $50,000.</w:t>
      </w:r>
    </w:p>
    <w:p w14:paraId="462E8B61" w14:textId="77777777" w:rsidR="00085A76" w:rsidRDefault="00085A76" w:rsidP="00085A76">
      <w:pPr>
        <w:pStyle w:val="GG-body"/>
        <w:ind w:left="284"/>
      </w:pPr>
      <w:r>
        <w:t>See Section 26</w:t>
      </w:r>
      <w:proofErr w:type="gramStart"/>
      <w:r>
        <w:t>H(</w:t>
      </w:r>
      <w:proofErr w:type="gramEnd"/>
      <w:r>
        <w:t xml:space="preserve">4) of the </w:t>
      </w:r>
      <w:r w:rsidRPr="00DA5840">
        <w:rPr>
          <w:i/>
          <w:iCs/>
        </w:rPr>
        <w:t>Land Acquisition Act 1969</w:t>
      </w:r>
      <w:r>
        <w:t xml:space="preserve"> for further details on the payment of compensation.</w:t>
      </w:r>
    </w:p>
    <w:p w14:paraId="02A5E082" w14:textId="77777777" w:rsidR="00085A76" w:rsidRPr="00850496" w:rsidRDefault="00085A76" w:rsidP="00085A76">
      <w:pPr>
        <w:pStyle w:val="GG-body"/>
        <w:ind w:left="284" w:hanging="284"/>
        <w:rPr>
          <w:b/>
          <w:bCs/>
        </w:rPr>
      </w:pPr>
      <w:r w:rsidRPr="00850496">
        <w:rPr>
          <w:b/>
          <w:bCs/>
        </w:rPr>
        <w:t>4.</w:t>
      </w:r>
      <w:r w:rsidRPr="00850496">
        <w:rPr>
          <w:b/>
          <w:bCs/>
        </w:rPr>
        <w:tab/>
        <w:t>Inquiries</w:t>
      </w:r>
    </w:p>
    <w:p w14:paraId="30A28DA8" w14:textId="77777777" w:rsidR="00085A76" w:rsidRDefault="00085A76" w:rsidP="00085A76">
      <w:pPr>
        <w:pStyle w:val="GG-body"/>
        <w:spacing w:after="0"/>
        <w:ind w:left="2552" w:hanging="2268"/>
      </w:pPr>
      <w:r>
        <w:t xml:space="preserve">Inquiries </w:t>
      </w:r>
      <w:r w:rsidRPr="0017476A">
        <w:rPr>
          <w:spacing w:val="-4"/>
        </w:rPr>
        <w:t>should</w:t>
      </w:r>
      <w:r>
        <w:t xml:space="preserve"> be directed to:</w:t>
      </w:r>
      <w:r>
        <w:tab/>
        <w:t>T2D Project Team</w:t>
      </w:r>
    </w:p>
    <w:p w14:paraId="672122E0" w14:textId="77777777" w:rsidR="00085A76" w:rsidRDefault="00085A76" w:rsidP="00085A76">
      <w:pPr>
        <w:pStyle w:val="GG-body"/>
        <w:spacing w:after="0"/>
        <w:ind w:left="2552"/>
      </w:pPr>
      <w:r>
        <w:t>GPO Box 1533</w:t>
      </w:r>
    </w:p>
    <w:p w14:paraId="7D43C8BB" w14:textId="77777777" w:rsidR="00085A76" w:rsidRDefault="00085A76" w:rsidP="00085A76">
      <w:pPr>
        <w:pStyle w:val="GG-body"/>
        <w:spacing w:after="0"/>
        <w:ind w:left="2552"/>
      </w:pPr>
      <w:r>
        <w:t>Adelaide SA 5001</w:t>
      </w:r>
    </w:p>
    <w:p w14:paraId="2C78BA93" w14:textId="77777777" w:rsidR="00085A76" w:rsidRDefault="00085A76" w:rsidP="0041554B">
      <w:pPr>
        <w:pStyle w:val="GG-body"/>
        <w:spacing w:after="0"/>
        <w:ind w:left="2552"/>
      </w:pPr>
      <w:r>
        <w:t>Telephone: 1800 572 414</w:t>
      </w:r>
    </w:p>
    <w:p w14:paraId="2E9A70FF" w14:textId="77777777" w:rsidR="00085A76" w:rsidRDefault="00085A76" w:rsidP="00085A76">
      <w:pPr>
        <w:pStyle w:val="GG-SDated"/>
        <w:spacing w:after="80"/>
      </w:pPr>
      <w:r>
        <w:t>Dated: 19 May 2026</w:t>
      </w:r>
    </w:p>
    <w:p w14:paraId="75EDA712" w14:textId="77777777" w:rsidR="00085A76" w:rsidRDefault="00085A76" w:rsidP="00085A76">
      <w:pPr>
        <w:pStyle w:val="GG-body"/>
      </w:pPr>
      <w:r>
        <w:t>The Common Seal of the COMMISSIONER OF HIGHWAYS was hereto affixed by authority of the Commissioner in the presence of:</w:t>
      </w:r>
    </w:p>
    <w:p w14:paraId="392F65D6" w14:textId="77777777" w:rsidR="00085A76" w:rsidRDefault="00085A76" w:rsidP="00085A76">
      <w:pPr>
        <w:pStyle w:val="GG-SName"/>
      </w:pPr>
      <w:r>
        <w:t>Rocco Caruso</w:t>
      </w:r>
    </w:p>
    <w:p w14:paraId="6A6285CD" w14:textId="77777777" w:rsidR="00085A76" w:rsidRDefault="00085A76" w:rsidP="00085A76">
      <w:pPr>
        <w:pStyle w:val="GG-Signature"/>
      </w:pPr>
      <w:r>
        <w:t>Director, Property Acquisition</w:t>
      </w:r>
    </w:p>
    <w:p w14:paraId="60B3F91D" w14:textId="77777777" w:rsidR="00085A76" w:rsidRDefault="00085A76" w:rsidP="00085A76">
      <w:pPr>
        <w:pStyle w:val="GG-Signature"/>
      </w:pPr>
      <w:r>
        <w:t>(Authorised Officer)</w:t>
      </w:r>
    </w:p>
    <w:p w14:paraId="7368C019" w14:textId="77777777" w:rsidR="00085A76" w:rsidRDefault="00085A76" w:rsidP="00085A76">
      <w:pPr>
        <w:pStyle w:val="GG-Signature"/>
      </w:pPr>
      <w:r>
        <w:t>Department for Infrastructure and Transport</w:t>
      </w:r>
    </w:p>
    <w:p w14:paraId="0E7AE364" w14:textId="630310AC" w:rsidR="00085A76" w:rsidRDefault="00085A76" w:rsidP="00085A76">
      <w:pPr>
        <w:pStyle w:val="GG-body"/>
      </w:pPr>
      <w:r>
        <w:t>DIT 2024/08276/01</w:t>
      </w:r>
    </w:p>
    <w:p w14:paraId="15E38B86" w14:textId="77777777" w:rsidR="00085A76" w:rsidRDefault="00085A76" w:rsidP="00085A76">
      <w:pPr>
        <w:pStyle w:val="GG-body"/>
        <w:pBdr>
          <w:bottom w:val="single" w:sz="4" w:space="1" w:color="auto"/>
        </w:pBdr>
        <w:spacing w:after="0" w:line="52" w:lineRule="exact"/>
        <w:jc w:val="center"/>
      </w:pPr>
    </w:p>
    <w:p w14:paraId="360C7A0A" w14:textId="77777777" w:rsidR="00085A76" w:rsidRDefault="00085A76" w:rsidP="00085A76">
      <w:pPr>
        <w:pStyle w:val="GG-body"/>
        <w:pBdr>
          <w:top w:val="single" w:sz="4" w:space="1" w:color="auto"/>
        </w:pBdr>
        <w:spacing w:before="34" w:after="0" w:line="14" w:lineRule="exact"/>
        <w:jc w:val="center"/>
      </w:pPr>
    </w:p>
    <w:p w14:paraId="3C88B135" w14:textId="77777777" w:rsidR="00085A76" w:rsidRPr="00354818" w:rsidRDefault="00085A76" w:rsidP="000E7688">
      <w:pPr>
        <w:pStyle w:val="NoSpacing"/>
      </w:pPr>
    </w:p>
    <w:p w14:paraId="4F8E6952" w14:textId="77777777" w:rsidR="00085A76" w:rsidRDefault="00085A76" w:rsidP="002B70AE">
      <w:pPr>
        <w:pStyle w:val="Heading2"/>
      </w:pPr>
      <w:bookmarkStart w:id="40" w:name="_Toc230252271"/>
      <w:r>
        <w:t>Mental Health Act 2009</w:t>
      </w:r>
      <w:bookmarkEnd w:id="40"/>
    </w:p>
    <w:p w14:paraId="256B4F13" w14:textId="77777777" w:rsidR="00085A76" w:rsidRDefault="00085A76" w:rsidP="00085A76">
      <w:pPr>
        <w:pStyle w:val="GG-Title3"/>
      </w:pPr>
      <w:r>
        <w:t>Authorised Mental Health Professional</w:t>
      </w:r>
    </w:p>
    <w:p w14:paraId="20C54F0A" w14:textId="77777777" w:rsidR="00085A76" w:rsidRDefault="00085A76" w:rsidP="00085A76">
      <w:pPr>
        <w:pStyle w:val="GG-body"/>
      </w:pPr>
      <w:r>
        <w:t xml:space="preserve">Notice is hereby given in accordance with Section 94(1) of the </w:t>
      </w:r>
      <w:r w:rsidRPr="00CA72EB">
        <w:rPr>
          <w:i/>
          <w:iCs/>
        </w:rPr>
        <w:t>Mental Health Act 2009</w:t>
      </w:r>
      <w:r>
        <w:t>, that the Chief Psychiatrist has determined the following persons as Authorised Mental Health Professionals:</w:t>
      </w:r>
    </w:p>
    <w:p w14:paraId="4C7602E1" w14:textId="77777777" w:rsidR="00085A76" w:rsidRDefault="00085A76" w:rsidP="00085A76">
      <w:pPr>
        <w:pStyle w:val="GG-body"/>
        <w:spacing w:after="20"/>
        <w:ind w:left="142"/>
      </w:pPr>
      <w:r>
        <w:t>Jessica Merentitis</w:t>
      </w:r>
    </w:p>
    <w:p w14:paraId="6659602E" w14:textId="77777777" w:rsidR="00085A76" w:rsidRDefault="00085A76" w:rsidP="00085A76">
      <w:pPr>
        <w:pStyle w:val="GG-body"/>
        <w:ind w:left="142"/>
      </w:pPr>
      <w:proofErr w:type="spellStart"/>
      <w:r>
        <w:t>Biringanie</w:t>
      </w:r>
      <w:proofErr w:type="spellEnd"/>
      <w:r>
        <w:t xml:space="preserve"> (Isaac) Muke </w:t>
      </w:r>
    </w:p>
    <w:p w14:paraId="0DCBBAE0" w14:textId="77777777" w:rsidR="00085A76" w:rsidRDefault="00085A76" w:rsidP="00085A76">
      <w:pPr>
        <w:pStyle w:val="GG-body"/>
      </w:pPr>
      <w:r>
        <w:t>The determination will expire three years after the commencement date.</w:t>
      </w:r>
    </w:p>
    <w:p w14:paraId="5BCCE802" w14:textId="77777777" w:rsidR="00085A76" w:rsidRDefault="00085A76" w:rsidP="00085A76">
      <w:pPr>
        <w:pStyle w:val="GG-body"/>
      </w:pPr>
      <w:r>
        <w:t>The Chief Psychiatrist make vary or revoke these determinations at any time.</w:t>
      </w:r>
    </w:p>
    <w:p w14:paraId="5EED7D40" w14:textId="77777777" w:rsidR="00085A76" w:rsidRDefault="00085A76" w:rsidP="00085A76">
      <w:pPr>
        <w:pStyle w:val="GG-SDated"/>
      </w:pPr>
      <w:r>
        <w:t>Dated: 21 May 2026</w:t>
      </w:r>
    </w:p>
    <w:p w14:paraId="57EAE900" w14:textId="77777777" w:rsidR="00085A76" w:rsidRDefault="00085A76" w:rsidP="00085A76">
      <w:pPr>
        <w:pStyle w:val="GG-SName"/>
      </w:pPr>
      <w:r>
        <w:t>Associate Professor Melanie Turner</w:t>
      </w:r>
    </w:p>
    <w:p w14:paraId="6D6CCE66" w14:textId="27CA84E9" w:rsidR="00085A76" w:rsidRDefault="00085A76" w:rsidP="00085A76">
      <w:pPr>
        <w:pStyle w:val="GG-Signature"/>
      </w:pPr>
      <w:r>
        <w:t>Chief Psychiatrist</w:t>
      </w:r>
    </w:p>
    <w:p w14:paraId="72B95B2F" w14:textId="77777777" w:rsidR="00085A76" w:rsidRDefault="00085A76" w:rsidP="00085A76">
      <w:pPr>
        <w:pStyle w:val="GG-body"/>
        <w:pBdr>
          <w:bottom w:val="single" w:sz="4" w:space="1" w:color="auto"/>
        </w:pBdr>
        <w:spacing w:after="0" w:line="52" w:lineRule="exact"/>
        <w:jc w:val="center"/>
      </w:pPr>
    </w:p>
    <w:p w14:paraId="37943756" w14:textId="77777777" w:rsidR="00085A76" w:rsidRDefault="00085A76" w:rsidP="00085A76">
      <w:pPr>
        <w:pStyle w:val="GG-body"/>
        <w:pBdr>
          <w:top w:val="single" w:sz="4" w:space="1" w:color="auto"/>
        </w:pBdr>
        <w:spacing w:before="34" w:after="0" w:line="14" w:lineRule="exact"/>
        <w:jc w:val="center"/>
      </w:pPr>
    </w:p>
    <w:p w14:paraId="5E636FF2" w14:textId="77777777" w:rsidR="00085A76" w:rsidRPr="00085A76" w:rsidRDefault="00085A76" w:rsidP="00085A76">
      <w:pPr>
        <w:pStyle w:val="NoSpacing"/>
      </w:pPr>
    </w:p>
    <w:p w14:paraId="4223A499" w14:textId="2BE2A542" w:rsidR="00085A76" w:rsidRDefault="002B70AE" w:rsidP="002B70AE">
      <w:pPr>
        <w:pStyle w:val="Heading2"/>
      </w:pPr>
      <w:bookmarkStart w:id="41" w:name="_Toc230252272"/>
      <w:r>
        <w:t>pastoral land management and conservation act 1989</w:t>
      </w:r>
      <w:bookmarkEnd w:id="41"/>
    </w:p>
    <w:p w14:paraId="6C6E5E1E" w14:textId="77777777" w:rsidR="00085A76" w:rsidRDefault="00085A76" w:rsidP="00085A76">
      <w:pPr>
        <w:pStyle w:val="GG-Title2"/>
      </w:pPr>
      <w:r>
        <w:t>Public Access Route Cancellation of Closure 2026</w:t>
      </w:r>
    </w:p>
    <w:p w14:paraId="611D8B40" w14:textId="77777777" w:rsidR="00085A76" w:rsidRDefault="00085A76" w:rsidP="00085A76">
      <w:pPr>
        <w:pStyle w:val="GG-Title3"/>
      </w:pPr>
      <w:r>
        <w:t>Intent to Cancel Temporary Closure of Public Access Route Number 14, Strangways Springs</w:t>
      </w:r>
    </w:p>
    <w:p w14:paraId="4573F4E2" w14:textId="77777777" w:rsidR="00085A76" w:rsidRDefault="00085A76" w:rsidP="00085A76">
      <w:pPr>
        <w:pStyle w:val="GG-body"/>
      </w:pPr>
      <w:r>
        <w:t xml:space="preserve">Notice is hereby given of the intent to cancel the temporary closure of the Strangways Springs Public Access Route from T-junction on Oodnadatta track to the stile at the carpark, from 13 May 2026 until further notice, pursuant to Section 45(7) of the </w:t>
      </w:r>
      <w:r w:rsidRPr="00E66628">
        <w:rPr>
          <w:i/>
          <w:iCs/>
        </w:rPr>
        <w:t>Pastoral Land Management and Conservation Act 1989</w:t>
      </w:r>
      <w:r>
        <w:t xml:space="preserve">. Notification of the re-opening of the Public Access Route will be provided on the Department for Infrastructure and Transport’s Outback Road Warnings website at </w:t>
      </w:r>
      <w:hyperlink r:id="rId32" w:history="1">
        <w:r w:rsidRPr="007B2BDF">
          <w:rPr>
            <w:rStyle w:val="Hyperlink"/>
          </w:rPr>
          <w:t>https://dit.sa.gov.au/OutbackRoads/outback-road-report</w:t>
        </w:r>
      </w:hyperlink>
      <w:r>
        <w:t xml:space="preserve">. </w:t>
      </w:r>
    </w:p>
    <w:p w14:paraId="0C866BC1" w14:textId="77777777" w:rsidR="00085A76" w:rsidRDefault="00085A76" w:rsidP="00085A76">
      <w:pPr>
        <w:pStyle w:val="GG-Title3"/>
      </w:pPr>
      <w:r>
        <w:t>Intent to Cancel Temporary Closure of Public Access Route Number 20, Beresford Bore</w:t>
      </w:r>
    </w:p>
    <w:p w14:paraId="1BE082F0" w14:textId="77777777" w:rsidR="00085A76" w:rsidRDefault="00085A76" w:rsidP="00085A76">
      <w:pPr>
        <w:pStyle w:val="GG-body"/>
      </w:pPr>
      <w:r>
        <w:t xml:space="preserve">Notice is hereby given of the intent to cancel the temporary closure of the Beresford Bore Public Access Route from the Oodnadatta track turn off to Beresford Bore Ruins, from 13 May 2026 until further notice, pursuant to Section 45(7) of the </w:t>
      </w:r>
      <w:r w:rsidRPr="00E66628">
        <w:rPr>
          <w:i/>
          <w:iCs/>
        </w:rPr>
        <w:t>Pastoral Land Management and Conservation Act 1989</w:t>
      </w:r>
      <w:r>
        <w:t xml:space="preserve">. Notification of the re-opening of the Public Access Route will be provided on the Department for Infrastructure and Transport’s Outback Road Warnings website at </w:t>
      </w:r>
      <w:hyperlink r:id="rId33" w:history="1">
        <w:r w:rsidRPr="007B2BDF">
          <w:rPr>
            <w:rStyle w:val="Hyperlink"/>
          </w:rPr>
          <w:t>https://dit.sa.gov.au/OutbackRoads/outback-road-report</w:t>
        </w:r>
      </w:hyperlink>
      <w:r>
        <w:t xml:space="preserve">. </w:t>
      </w:r>
    </w:p>
    <w:p w14:paraId="0F0BF108" w14:textId="77777777" w:rsidR="00085A76" w:rsidRDefault="00085A76" w:rsidP="00085A76">
      <w:pPr>
        <w:pStyle w:val="GG-SDated"/>
      </w:pPr>
      <w:r>
        <w:t>Dated: 13 May 2026</w:t>
      </w:r>
    </w:p>
    <w:p w14:paraId="582A6A17" w14:textId="77777777" w:rsidR="00085A76" w:rsidRDefault="00085A76" w:rsidP="00085A76">
      <w:pPr>
        <w:pStyle w:val="GG-SName"/>
      </w:pPr>
      <w:r>
        <w:t>Mark May</w:t>
      </w:r>
    </w:p>
    <w:p w14:paraId="6E34D84F" w14:textId="77777777" w:rsidR="00085A76" w:rsidRDefault="00085A76" w:rsidP="00085A76">
      <w:pPr>
        <w:pStyle w:val="GG-Signature"/>
      </w:pPr>
      <w:r>
        <w:t>Pastoral Board Delegate</w:t>
      </w:r>
    </w:p>
    <w:p w14:paraId="7C5B3460" w14:textId="77777777" w:rsidR="00085A76" w:rsidRDefault="00085A76" w:rsidP="00085A76">
      <w:pPr>
        <w:pStyle w:val="GG-Signature"/>
      </w:pPr>
      <w:r>
        <w:t>Program Leader, Pastoral Operations</w:t>
      </w:r>
    </w:p>
    <w:p w14:paraId="54C1A018" w14:textId="58693BE5" w:rsidR="00085A76" w:rsidRDefault="00085A76" w:rsidP="00085A76">
      <w:pPr>
        <w:pStyle w:val="GG-Signature"/>
      </w:pPr>
      <w:r>
        <w:t>Department for Environment and Water</w:t>
      </w:r>
    </w:p>
    <w:p w14:paraId="3E26CD67" w14:textId="77777777" w:rsidR="00085A76" w:rsidRDefault="00085A76" w:rsidP="00085A76">
      <w:pPr>
        <w:pStyle w:val="GG-body"/>
        <w:pBdr>
          <w:bottom w:val="single" w:sz="4" w:space="1" w:color="auto"/>
        </w:pBdr>
        <w:spacing w:after="0" w:line="52" w:lineRule="exact"/>
        <w:jc w:val="center"/>
      </w:pPr>
    </w:p>
    <w:p w14:paraId="0C2B6DD7" w14:textId="77777777" w:rsidR="00085A76" w:rsidRDefault="00085A76" w:rsidP="00085A76">
      <w:pPr>
        <w:pStyle w:val="GG-body"/>
        <w:pBdr>
          <w:top w:val="single" w:sz="4" w:space="1" w:color="auto"/>
        </w:pBdr>
        <w:spacing w:before="34" w:after="0" w:line="14" w:lineRule="exact"/>
        <w:jc w:val="center"/>
      </w:pPr>
    </w:p>
    <w:p w14:paraId="175B1C69" w14:textId="644FCE39" w:rsidR="00085A76" w:rsidRDefault="00085A76" w:rsidP="000E7688">
      <w:pPr>
        <w:pStyle w:val="NoSpacing"/>
      </w:pPr>
    </w:p>
    <w:p w14:paraId="4BAAABB0" w14:textId="5279B496" w:rsidR="00085A76" w:rsidRDefault="002B70AE" w:rsidP="002B70AE">
      <w:pPr>
        <w:pStyle w:val="Heading2"/>
      </w:pPr>
      <w:bookmarkStart w:id="42" w:name="_Toc230252273"/>
      <w:r>
        <w:t>planning, development and infrastructure act 2016</w:t>
      </w:r>
      <w:bookmarkEnd w:id="42"/>
    </w:p>
    <w:p w14:paraId="6D89619E" w14:textId="77777777" w:rsidR="00085A76" w:rsidRDefault="00085A76" w:rsidP="00085A76">
      <w:pPr>
        <w:pStyle w:val="GG-Title2"/>
      </w:pPr>
      <w:r>
        <w:t>Section 108 (1)</w:t>
      </w:r>
    </w:p>
    <w:p w14:paraId="4A72CCB4" w14:textId="77777777" w:rsidR="00085A76" w:rsidRDefault="00085A76" w:rsidP="00085A76">
      <w:pPr>
        <w:pStyle w:val="GG-Title3"/>
      </w:pPr>
      <w:r>
        <w:t>Northern Transmission Project (North)</w:t>
      </w:r>
    </w:p>
    <w:p w14:paraId="3123FB38" w14:textId="77777777" w:rsidR="00085A76" w:rsidRDefault="00085A76" w:rsidP="00085A76">
      <w:pPr>
        <w:pStyle w:val="GG-Title3"/>
        <w:jc w:val="left"/>
      </w:pPr>
      <w:r>
        <w:t>Preamble</w:t>
      </w:r>
    </w:p>
    <w:p w14:paraId="4C69676A" w14:textId="77777777" w:rsidR="00085A76" w:rsidRDefault="00085A76" w:rsidP="00085A76">
      <w:r>
        <w:t>Section 108 (1)(c) of the</w:t>
      </w:r>
      <w:r w:rsidRPr="00596787">
        <w:rPr>
          <w:i/>
          <w:iCs/>
        </w:rPr>
        <w:t xml:space="preserve"> Planning, Development and Infrastructure Act 2016</w:t>
      </w:r>
      <w:r>
        <w:t xml:space="preserve"> allows the Minister for Planning to apply Section 108 (impact assessed development) to a specified kind of development (either in the State generally, or in a specified part of the State) by making a declaration to that effect having taken into account principles prescribed by the regulations.</w:t>
      </w:r>
    </w:p>
    <w:p w14:paraId="02B11FB5" w14:textId="77777777" w:rsidR="00085A76" w:rsidRDefault="00085A76" w:rsidP="00085A76">
      <w:pPr>
        <w:pStyle w:val="GG-Title2"/>
      </w:pPr>
      <w:r>
        <w:t>Notice</w:t>
      </w:r>
    </w:p>
    <w:p w14:paraId="601A2032" w14:textId="77777777" w:rsidR="00085A76" w:rsidRDefault="00085A76" w:rsidP="00085A76">
      <w:r>
        <w:t xml:space="preserve">Pursuant to Section 108 (1)(c) of the </w:t>
      </w:r>
      <w:r w:rsidRPr="00596787">
        <w:rPr>
          <w:i/>
          <w:iCs/>
        </w:rPr>
        <w:t>Planning, Development and Infrastructure Act 2016</w:t>
      </w:r>
      <w:r>
        <w:t xml:space="preserve">, having taken into account those principles prescribed under Regulation 27(2) of the </w:t>
      </w:r>
      <w:r w:rsidRPr="00596787">
        <w:rPr>
          <w:i/>
          <w:iCs/>
        </w:rPr>
        <w:t>Planning, Development and Infrastructure (General) Regulations 2017</w:t>
      </w:r>
      <w:r>
        <w:t xml:space="preserve"> (the Regulations) and having given consideration to the matters under Regulation 27(3) of the Regulations, I declare that Section 108 of the Act applies to all development of a kind specified in the Schedule. </w:t>
      </w:r>
    </w:p>
    <w:p w14:paraId="6551F5E8" w14:textId="77777777" w:rsidR="00085A76" w:rsidRDefault="00085A76" w:rsidP="00085A76">
      <w:pPr>
        <w:pBdr>
          <w:top w:val="single" w:sz="4" w:space="1" w:color="auto"/>
        </w:pBdr>
        <w:spacing w:before="100" w:line="14" w:lineRule="exact"/>
        <w:ind w:left="1080" w:right="1080"/>
        <w:jc w:val="center"/>
      </w:pPr>
    </w:p>
    <w:p w14:paraId="1453AAAA" w14:textId="77777777" w:rsidR="00085A76" w:rsidRDefault="00085A76" w:rsidP="00085A76">
      <w:pPr>
        <w:pStyle w:val="GG-Title2"/>
      </w:pPr>
      <w:r>
        <w:lastRenderedPageBreak/>
        <w:t>Schedule</w:t>
      </w:r>
    </w:p>
    <w:p w14:paraId="68C6E604" w14:textId="77777777" w:rsidR="00085A76" w:rsidRDefault="00085A76" w:rsidP="00085A76">
      <w:pPr>
        <w:pStyle w:val="GG-Title3"/>
      </w:pPr>
      <w:r>
        <w:t>Specified Kinds of Development</w:t>
      </w:r>
    </w:p>
    <w:p w14:paraId="31731261" w14:textId="77777777" w:rsidR="00085A76" w:rsidRDefault="00085A76" w:rsidP="00085A76">
      <w:r>
        <w:t>Development for the purposes of establishing and operating the Northern Transmission (North) Project, including:</w:t>
      </w:r>
    </w:p>
    <w:p w14:paraId="2694CE6F" w14:textId="77777777" w:rsidR="00085A76" w:rsidRDefault="00085A76" w:rsidP="00085A76">
      <w:pPr>
        <w:ind w:left="426" w:hanging="284"/>
      </w:pPr>
      <w:r>
        <w:t>(a)</w:t>
      </w:r>
      <w:r>
        <w:tab/>
      </w:r>
      <w:r w:rsidRPr="00A46DDC">
        <w:rPr>
          <w:spacing w:val="-2"/>
        </w:rPr>
        <w:t xml:space="preserve">Development associated with the construction of a new high voltage transmission line with a capacity of up to 330 kilovolts (kV), located within a 15 kilometre investigation corridor, originating from the existing Bundey Substation, and travelling in a northerly direction for approximately 150km to Braemer (north-east of Peterborough), continuing north and then west for a total of approximately 210km, concluding at either </w:t>
      </w:r>
      <w:proofErr w:type="spellStart"/>
      <w:r w:rsidRPr="00A46DDC">
        <w:rPr>
          <w:spacing w:val="-2"/>
        </w:rPr>
        <w:t>Narcoona</w:t>
      </w:r>
      <w:proofErr w:type="spellEnd"/>
      <w:r w:rsidRPr="00A46DDC">
        <w:rPr>
          <w:spacing w:val="-2"/>
        </w:rPr>
        <w:t xml:space="preserve"> or </w:t>
      </w:r>
      <w:proofErr w:type="spellStart"/>
      <w:r w:rsidRPr="00A46DDC">
        <w:rPr>
          <w:spacing w:val="-2"/>
        </w:rPr>
        <w:t>Carriewerloo</w:t>
      </w:r>
      <w:proofErr w:type="spellEnd"/>
      <w:r w:rsidRPr="00A46DDC">
        <w:rPr>
          <w:spacing w:val="-2"/>
        </w:rPr>
        <w:t xml:space="preserve"> (north of Port Augusta), including any or all of the following elements: </w:t>
      </w:r>
    </w:p>
    <w:p w14:paraId="35C03ED5" w14:textId="77777777" w:rsidR="00085A76" w:rsidRDefault="00085A76" w:rsidP="00E32446">
      <w:pPr>
        <w:spacing w:after="60"/>
        <w:ind w:left="850" w:hanging="425"/>
      </w:pPr>
      <w:r>
        <w:t>(</w:t>
      </w:r>
      <w:proofErr w:type="spellStart"/>
      <w:r>
        <w:t>i</w:t>
      </w:r>
      <w:proofErr w:type="spellEnd"/>
      <w:r>
        <w:t>)</w:t>
      </w:r>
      <w:r>
        <w:tab/>
        <w:t xml:space="preserve">the erection of free standing, steel lattice </w:t>
      </w:r>
      <w:proofErr w:type="gramStart"/>
      <w:r>
        <w:t>towers;</w:t>
      </w:r>
      <w:proofErr w:type="gramEnd"/>
    </w:p>
    <w:p w14:paraId="2B37484C" w14:textId="77777777" w:rsidR="00085A76" w:rsidRDefault="00085A76" w:rsidP="00E32446">
      <w:pPr>
        <w:spacing w:after="60"/>
        <w:ind w:left="850" w:hanging="425"/>
      </w:pPr>
      <w:r>
        <w:t>(ii)</w:t>
      </w:r>
      <w:r>
        <w:tab/>
        <w:t xml:space="preserve">the installation of different towers/poles, under-grounding or taller structures where the need </w:t>
      </w:r>
      <w:proofErr w:type="gramStart"/>
      <w:r>
        <w:t>arises;</w:t>
      </w:r>
      <w:proofErr w:type="gramEnd"/>
    </w:p>
    <w:p w14:paraId="02DD5A10" w14:textId="77777777" w:rsidR="00085A76" w:rsidRDefault="00085A76" w:rsidP="00E32446">
      <w:pPr>
        <w:spacing w:after="60"/>
        <w:ind w:left="850" w:hanging="425"/>
      </w:pPr>
      <w:r>
        <w:t>(iii)</w:t>
      </w:r>
      <w:r>
        <w:tab/>
        <w:t xml:space="preserve">the excavation and installation of concrete tower </w:t>
      </w:r>
      <w:proofErr w:type="gramStart"/>
      <w:r>
        <w:t>footings;</w:t>
      </w:r>
      <w:proofErr w:type="gramEnd"/>
    </w:p>
    <w:p w14:paraId="00D4D21C" w14:textId="77777777" w:rsidR="00085A76" w:rsidRDefault="00085A76" w:rsidP="00E32446">
      <w:pPr>
        <w:spacing w:after="60"/>
        <w:ind w:left="850" w:hanging="425"/>
      </w:pPr>
      <w:r>
        <w:t>(iv)</w:t>
      </w:r>
      <w:r>
        <w:tab/>
        <w:t xml:space="preserve">the clearance of an area for each tower site for construction </w:t>
      </w:r>
      <w:proofErr w:type="gramStart"/>
      <w:r>
        <w:t>operations;</w:t>
      </w:r>
      <w:proofErr w:type="gramEnd"/>
    </w:p>
    <w:p w14:paraId="7F8D3BC9" w14:textId="77777777" w:rsidR="00085A76" w:rsidRDefault="00085A76" w:rsidP="00E32446">
      <w:pPr>
        <w:spacing w:after="60"/>
        <w:ind w:left="850" w:hanging="425"/>
      </w:pPr>
      <w:r>
        <w:t>(v)</w:t>
      </w:r>
      <w:r>
        <w:tab/>
        <w:t xml:space="preserve">the provision and maintenance of vehicle access to each tower site, including land clearance and the installation of any necessary access gates or </w:t>
      </w:r>
      <w:proofErr w:type="gramStart"/>
      <w:r>
        <w:t>fencing;</w:t>
      </w:r>
      <w:proofErr w:type="gramEnd"/>
    </w:p>
    <w:p w14:paraId="683B8705" w14:textId="77777777" w:rsidR="00085A76" w:rsidRDefault="00085A76" w:rsidP="00E32446">
      <w:pPr>
        <w:spacing w:after="60"/>
        <w:ind w:left="850" w:hanging="425"/>
      </w:pPr>
      <w:r>
        <w:t>(vi)</w:t>
      </w:r>
      <w:r>
        <w:tab/>
        <w:t xml:space="preserve">the installation of insulators, conductors and earth </w:t>
      </w:r>
      <w:proofErr w:type="gramStart"/>
      <w:r>
        <w:t>wires;</w:t>
      </w:r>
      <w:proofErr w:type="gramEnd"/>
    </w:p>
    <w:p w14:paraId="4EB7C553" w14:textId="77777777" w:rsidR="00085A76" w:rsidRDefault="00085A76" w:rsidP="00E32446">
      <w:pPr>
        <w:spacing w:after="60"/>
        <w:ind w:left="850" w:hanging="425"/>
      </w:pPr>
      <w:r>
        <w:t>(vii)</w:t>
      </w:r>
      <w:r>
        <w:tab/>
      </w:r>
      <w:r w:rsidRPr="00A46DDC">
        <w:rPr>
          <w:spacing w:val="-2"/>
        </w:rPr>
        <w:t>the provision of winch and brake sites for conductor stringing purposes (if required), including any associated land clearance; and</w:t>
      </w:r>
    </w:p>
    <w:p w14:paraId="7B19DA50" w14:textId="77777777" w:rsidR="00085A76" w:rsidRPr="00A46DDC" w:rsidRDefault="00085A76" w:rsidP="00085A76">
      <w:pPr>
        <w:ind w:left="851" w:hanging="425"/>
        <w:rPr>
          <w:spacing w:val="-2"/>
        </w:rPr>
      </w:pPr>
      <w:r>
        <w:t>(viii)</w:t>
      </w:r>
      <w:r>
        <w:tab/>
      </w:r>
      <w:r w:rsidRPr="00A46DDC">
        <w:rPr>
          <w:spacing w:val="-2"/>
        </w:rPr>
        <w:t xml:space="preserve">temporary laydown areas, construction compounds including accommodation, office buildings and sewerage treatment systems, and concrete batching plants. </w:t>
      </w:r>
    </w:p>
    <w:p w14:paraId="29D9351C" w14:textId="77777777" w:rsidR="00085A76" w:rsidRDefault="00085A76" w:rsidP="00085A76">
      <w:pPr>
        <w:ind w:left="426" w:hanging="284"/>
      </w:pPr>
      <w:r>
        <w:t>(b)</w:t>
      </w:r>
      <w:r>
        <w:tab/>
        <w:t xml:space="preserve">Development associated with the construction of a new 330kV substation, located at Braemar (north-east of Peterborough), with a footprint of approximately 15ha, including any or </w:t>
      </w:r>
      <w:proofErr w:type="gramStart"/>
      <w:r>
        <w:t>all of</w:t>
      </w:r>
      <w:proofErr w:type="gramEnd"/>
      <w:r>
        <w:t xml:space="preserve"> the following elements: </w:t>
      </w:r>
    </w:p>
    <w:p w14:paraId="0CD74B5E" w14:textId="77777777" w:rsidR="00085A76" w:rsidRDefault="00085A76" w:rsidP="00E32446">
      <w:pPr>
        <w:spacing w:after="60"/>
        <w:ind w:left="850" w:hanging="425"/>
      </w:pPr>
      <w:r>
        <w:t>(</w:t>
      </w:r>
      <w:proofErr w:type="spellStart"/>
      <w:r>
        <w:t>i</w:t>
      </w:r>
      <w:proofErr w:type="spellEnd"/>
      <w:r>
        <w:t>)</w:t>
      </w:r>
      <w:r>
        <w:tab/>
      </w:r>
      <w:r w:rsidRPr="00A46DDC">
        <w:rPr>
          <w:spacing w:val="-2"/>
        </w:rPr>
        <w:t xml:space="preserve">Static VAR compensators, transformers, surge arrestors, circuit breakers, busbars, gantries and lightning </w:t>
      </w:r>
      <w:proofErr w:type="gramStart"/>
      <w:r w:rsidRPr="00A46DDC">
        <w:rPr>
          <w:spacing w:val="-2"/>
        </w:rPr>
        <w:t>protection;</w:t>
      </w:r>
      <w:proofErr w:type="gramEnd"/>
    </w:p>
    <w:p w14:paraId="3A73009C" w14:textId="77777777" w:rsidR="00085A76" w:rsidRDefault="00085A76" w:rsidP="00E32446">
      <w:pPr>
        <w:spacing w:after="60"/>
        <w:ind w:left="850" w:hanging="425"/>
      </w:pPr>
      <w:r>
        <w:t>(ii)</w:t>
      </w:r>
      <w:r>
        <w:tab/>
        <w:t>Drainage and bunding for transformer bays</w:t>
      </w:r>
    </w:p>
    <w:p w14:paraId="68EB21A2" w14:textId="77777777" w:rsidR="00085A76" w:rsidRDefault="00085A76" w:rsidP="00E32446">
      <w:pPr>
        <w:spacing w:after="60"/>
        <w:ind w:left="850" w:hanging="425"/>
      </w:pPr>
      <w:r>
        <w:t>(iii)</w:t>
      </w:r>
      <w:r>
        <w:tab/>
        <w:t xml:space="preserve">Communication and control </w:t>
      </w:r>
      <w:proofErr w:type="gramStart"/>
      <w:r>
        <w:t>buildings;</w:t>
      </w:r>
      <w:proofErr w:type="gramEnd"/>
    </w:p>
    <w:p w14:paraId="1F763033" w14:textId="77777777" w:rsidR="00085A76" w:rsidRDefault="00085A76" w:rsidP="00E32446">
      <w:pPr>
        <w:spacing w:after="60"/>
        <w:ind w:left="850" w:hanging="425"/>
      </w:pPr>
      <w:r>
        <w:t>(iv)</w:t>
      </w:r>
      <w:r>
        <w:tab/>
        <w:t xml:space="preserve">Lighting and </w:t>
      </w:r>
      <w:proofErr w:type="gramStart"/>
      <w:r>
        <w:t>fencing;</w:t>
      </w:r>
      <w:proofErr w:type="gramEnd"/>
      <w:r>
        <w:t xml:space="preserve"> </w:t>
      </w:r>
    </w:p>
    <w:p w14:paraId="1423E108" w14:textId="77777777" w:rsidR="00085A76" w:rsidRDefault="00085A76" w:rsidP="00E32446">
      <w:pPr>
        <w:spacing w:after="60"/>
        <w:ind w:left="850" w:hanging="425"/>
      </w:pPr>
      <w:r>
        <w:t>(v)</w:t>
      </w:r>
      <w:r>
        <w:tab/>
        <w:t xml:space="preserve">Access and </w:t>
      </w:r>
      <w:proofErr w:type="gramStart"/>
      <w:r>
        <w:t>parking;</w:t>
      </w:r>
      <w:proofErr w:type="gramEnd"/>
      <w:r>
        <w:t xml:space="preserve"> </w:t>
      </w:r>
    </w:p>
    <w:p w14:paraId="3F7CB4D7" w14:textId="77777777" w:rsidR="00085A76" w:rsidRDefault="00085A76" w:rsidP="00E32446">
      <w:pPr>
        <w:spacing w:after="60"/>
        <w:ind w:left="850" w:hanging="425"/>
      </w:pPr>
      <w:r>
        <w:t>(vi)</w:t>
      </w:r>
      <w:r>
        <w:tab/>
        <w:t xml:space="preserve">Water and sewerage infrastructure; and </w:t>
      </w:r>
    </w:p>
    <w:p w14:paraId="2E327A24" w14:textId="77777777" w:rsidR="00085A76" w:rsidRDefault="00085A76" w:rsidP="00085A76">
      <w:pPr>
        <w:ind w:left="851" w:hanging="425"/>
      </w:pPr>
      <w:r>
        <w:t>(vii)</w:t>
      </w:r>
      <w:r>
        <w:tab/>
        <w:t xml:space="preserve">Detention basins. </w:t>
      </w:r>
    </w:p>
    <w:p w14:paraId="61848F58" w14:textId="77777777" w:rsidR="00085A76" w:rsidRDefault="00085A76" w:rsidP="00085A76">
      <w:pPr>
        <w:ind w:left="426" w:hanging="284"/>
      </w:pPr>
      <w:r>
        <w:t>(c)</w:t>
      </w:r>
      <w:r>
        <w:tab/>
        <w:t>Telecommunications infrastructure.</w:t>
      </w:r>
    </w:p>
    <w:p w14:paraId="357BFBC2" w14:textId="77777777" w:rsidR="00085A76" w:rsidRDefault="00085A76" w:rsidP="00085A76">
      <w:pPr>
        <w:ind w:left="426" w:hanging="284"/>
      </w:pPr>
      <w:r>
        <w:t>(d)</w:t>
      </w:r>
      <w:r>
        <w:tab/>
        <w:t>Any of the following associated with development within the ambit of the preceding paragraphs:</w:t>
      </w:r>
    </w:p>
    <w:p w14:paraId="707624AE" w14:textId="77777777" w:rsidR="00085A76" w:rsidRDefault="00085A76" w:rsidP="00E32446">
      <w:pPr>
        <w:spacing w:after="60"/>
        <w:ind w:left="850" w:hanging="425"/>
      </w:pPr>
      <w:r>
        <w:t>(</w:t>
      </w:r>
      <w:proofErr w:type="spellStart"/>
      <w:r>
        <w:t>i</w:t>
      </w:r>
      <w:proofErr w:type="spellEnd"/>
      <w:r>
        <w:t>)</w:t>
      </w:r>
      <w:r>
        <w:tab/>
        <w:t xml:space="preserve">A change in the use of </w:t>
      </w:r>
      <w:proofErr w:type="gramStart"/>
      <w:r>
        <w:t>land;</w:t>
      </w:r>
      <w:proofErr w:type="gramEnd"/>
    </w:p>
    <w:p w14:paraId="7F6A13EE" w14:textId="77777777" w:rsidR="00085A76" w:rsidRDefault="00085A76" w:rsidP="00E32446">
      <w:pPr>
        <w:spacing w:after="60"/>
        <w:ind w:left="850" w:hanging="425"/>
      </w:pPr>
      <w:r>
        <w:t>(ii)</w:t>
      </w:r>
      <w:r>
        <w:tab/>
        <w:t>Excavation and filling of land</w:t>
      </w:r>
    </w:p>
    <w:p w14:paraId="238B80E2" w14:textId="77777777" w:rsidR="00085A76" w:rsidRDefault="00085A76" w:rsidP="00E32446">
      <w:pPr>
        <w:spacing w:after="60"/>
        <w:ind w:left="850" w:hanging="425"/>
      </w:pPr>
      <w:r>
        <w:t>(iii)</w:t>
      </w:r>
      <w:r>
        <w:tab/>
        <w:t xml:space="preserve">The establishment of easements and/or </w:t>
      </w:r>
      <w:proofErr w:type="gramStart"/>
      <w:r>
        <w:t>leases;</w:t>
      </w:r>
      <w:proofErr w:type="gramEnd"/>
    </w:p>
    <w:p w14:paraId="39DC1579" w14:textId="77777777" w:rsidR="00085A76" w:rsidRDefault="00085A76" w:rsidP="00085A76">
      <w:pPr>
        <w:ind w:left="851" w:hanging="425"/>
      </w:pPr>
      <w:r>
        <w:t>(iv)</w:t>
      </w:r>
      <w:r>
        <w:tab/>
        <w:t xml:space="preserve">The division of </w:t>
      </w:r>
      <w:proofErr w:type="gramStart"/>
      <w:r>
        <w:t>land;</w:t>
      </w:r>
      <w:proofErr w:type="gramEnd"/>
    </w:p>
    <w:p w14:paraId="4B30A5B6" w14:textId="77777777" w:rsidR="00085A76" w:rsidRDefault="00085A76" w:rsidP="00085A76">
      <w:pPr>
        <w:ind w:left="426" w:hanging="284"/>
      </w:pPr>
      <w:r>
        <w:t>(e)</w:t>
      </w:r>
      <w:r>
        <w:tab/>
        <w:t>Any related or ancillary development associated with development within the ambit of the preceding paragraphs.</w:t>
      </w:r>
    </w:p>
    <w:p w14:paraId="24522065" w14:textId="77777777" w:rsidR="00085A76" w:rsidRDefault="00085A76" w:rsidP="00085A76">
      <w:pPr>
        <w:pStyle w:val="GG-SDated"/>
      </w:pPr>
      <w:r>
        <w:t>Dated: 1 May 2026</w:t>
      </w:r>
    </w:p>
    <w:p w14:paraId="7DB17E08" w14:textId="77777777" w:rsidR="00085A76" w:rsidRDefault="00085A76" w:rsidP="00085A76">
      <w:pPr>
        <w:pStyle w:val="GG-SName"/>
      </w:pPr>
      <w:r>
        <w:t>Hon Nick Champion MP</w:t>
      </w:r>
    </w:p>
    <w:p w14:paraId="32B6E79A" w14:textId="41D29396" w:rsidR="00085A76" w:rsidRDefault="00085A76" w:rsidP="00085A76">
      <w:pPr>
        <w:pStyle w:val="GG-Signature"/>
      </w:pPr>
      <w:r>
        <w:t>Minister for Planning</w:t>
      </w:r>
    </w:p>
    <w:p w14:paraId="2C266B9D" w14:textId="77777777" w:rsidR="00085A76" w:rsidRDefault="00085A76" w:rsidP="00085A76">
      <w:pPr>
        <w:pStyle w:val="GG-Signature"/>
        <w:pBdr>
          <w:bottom w:val="single" w:sz="4" w:space="1" w:color="auto"/>
        </w:pBdr>
        <w:spacing w:line="52" w:lineRule="exact"/>
        <w:jc w:val="center"/>
      </w:pPr>
    </w:p>
    <w:p w14:paraId="36F9E6A3" w14:textId="77777777" w:rsidR="00085A76" w:rsidRDefault="00085A76" w:rsidP="00085A76">
      <w:pPr>
        <w:pStyle w:val="GG-Signature"/>
        <w:pBdr>
          <w:top w:val="single" w:sz="4" w:space="1" w:color="auto"/>
        </w:pBdr>
        <w:spacing w:before="34" w:line="14" w:lineRule="exact"/>
        <w:jc w:val="center"/>
      </w:pPr>
    </w:p>
    <w:p w14:paraId="437D87E1" w14:textId="77777777" w:rsidR="00085A76" w:rsidRPr="00BB1FDC" w:rsidRDefault="00085A76" w:rsidP="00BB1FDC">
      <w:pPr>
        <w:pStyle w:val="NoSpacing"/>
      </w:pPr>
    </w:p>
    <w:p w14:paraId="745A2371" w14:textId="0DCF7579" w:rsidR="00BB1FDC" w:rsidRPr="008D15AA" w:rsidRDefault="002B70AE" w:rsidP="002B70AE">
      <w:pPr>
        <w:pStyle w:val="Heading2"/>
      </w:pPr>
      <w:bookmarkStart w:id="43" w:name="_Toc230252274"/>
      <w:r w:rsidRPr="008D15AA">
        <w:t>radiation protection and control act 2021</w:t>
      </w:r>
      <w:bookmarkEnd w:id="43"/>
    </w:p>
    <w:p w14:paraId="410E9518" w14:textId="77777777" w:rsidR="00BB1FDC" w:rsidRPr="008D15AA" w:rsidRDefault="00BB1FDC" w:rsidP="00E32446">
      <w:pPr>
        <w:spacing w:before="100" w:after="0" w:line="240" w:lineRule="auto"/>
        <w:jc w:val="left"/>
        <w:rPr>
          <w:bCs/>
          <w:sz w:val="28"/>
          <w:szCs w:val="28"/>
        </w:rPr>
      </w:pPr>
      <w:r w:rsidRPr="008D15AA">
        <w:rPr>
          <w:bCs/>
          <w:sz w:val="28"/>
          <w:szCs w:val="28"/>
        </w:rPr>
        <w:t>South Australia</w:t>
      </w:r>
    </w:p>
    <w:p w14:paraId="677A9B0C" w14:textId="77777777" w:rsidR="00BB1FDC" w:rsidRPr="008D15AA" w:rsidRDefault="00BB1FDC" w:rsidP="00E715F0">
      <w:pPr>
        <w:spacing w:before="120" w:after="160" w:line="240" w:lineRule="auto"/>
        <w:jc w:val="left"/>
        <w:rPr>
          <w:b/>
          <w:bCs/>
          <w:sz w:val="36"/>
          <w:szCs w:val="36"/>
        </w:rPr>
      </w:pPr>
      <w:r w:rsidRPr="008D15AA">
        <w:rPr>
          <w:b/>
          <w:bCs/>
          <w:sz w:val="36"/>
          <w:szCs w:val="36"/>
        </w:rPr>
        <w:t>Radiation Protection and Control (Fees) Notice 2026</w:t>
      </w:r>
    </w:p>
    <w:p w14:paraId="659B19B0" w14:textId="77777777" w:rsidR="00BB1FDC" w:rsidRPr="008D15AA" w:rsidRDefault="00BB1FDC" w:rsidP="00E715F0">
      <w:pPr>
        <w:spacing w:before="80" w:after="120" w:line="240" w:lineRule="auto"/>
        <w:jc w:val="left"/>
        <w:rPr>
          <w:i/>
          <w:iCs/>
          <w:sz w:val="24"/>
          <w:szCs w:val="24"/>
        </w:rPr>
      </w:pPr>
      <w:r w:rsidRPr="008D15AA">
        <w:rPr>
          <w:sz w:val="24"/>
          <w:szCs w:val="24"/>
        </w:rPr>
        <w:t xml:space="preserve">under the </w:t>
      </w:r>
      <w:r w:rsidRPr="008D15AA">
        <w:rPr>
          <w:i/>
          <w:iCs/>
          <w:sz w:val="24"/>
          <w:szCs w:val="24"/>
        </w:rPr>
        <w:t>Radiation Protection and Control Act 2021</w:t>
      </w:r>
    </w:p>
    <w:p w14:paraId="0A355839" w14:textId="77777777" w:rsidR="00BB1FDC" w:rsidRPr="008D15AA" w:rsidRDefault="00BB1FDC" w:rsidP="00E715F0">
      <w:pPr>
        <w:spacing w:before="120" w:after="0" w:line="240" w:lineRule="auto"/>
        <w:jc w:val="left"/>
        <w:rPr>
          <w:b/>
          <w:bCs/>
          <w:sz w:val="26"/>
          <w:szCs w:val="26"/>
        </w:rPr>
      </w:pPr>
      <w:r w:rsidRPr="008D15AA">
        <w:rPr>
          <w:b/>
          <w:bCs/>
          <w:sz w:val="26"/>
          <w:szCs w:val="26"/>
        </w:rPr>
        <w:t>1</w:t>
      </w:r>
      <w:r w:rsidRPr="008D15AA">
        <w:rPr>
          <w:rFonts w:eastAsia="Times New Roman"/>
          <w:b/>
          <w:bCs/>
          <w:color w:val="000000"/>
          <w:sz w:val="26"/>
          <w:szCs w:val="26"/>
          <w:lang w:eastAsia="en-AU"/>
        </w:rPr>
        <w:t>—</w:t>
      </w:r>
      <w:r w:rsidRPr="008D15AA">
        <w:rPr>
          <w:b/>
          <w:bCs/>
          <w:sz w:val="26"/>
          <w:szCs w:val="26"/>
        </w:rPr>
        <w:t>Short title</w:t>
      </w:r>
    </w:p>
    <w:p w14:paraId="3B8629AC" w14:textId="77777777" w:rsidR="00BB1FDC" w:rsidRPr="008D15AA" w:rsidRDefault="00BB1FDC" w:rsidP="00BB1FDC">
      <w:pPr>
        <w:spacing w:before="120" w:after="0" w:line="240" w:lineRule="auto"/>
        <w:ind w:left="794"/>
        <w:jc w:val="left"/>
        <w:rPr>
          <w:i/>
          <w:iCs/>
          <w:sz w:val="23"/>
          <w:szCs w:val="23"/>
        </w:rPr>
      </w:pPr>
      <w:r w:rsidRPr="008D15AA">
        <w:rPr>
          <w:sz w:val="23"/>
          <w:szCs w:val="23"/>
        </w:rPr>
        <w:t xml:space="preserve">This notice may be cited as the </w:t>
      </w:r>
      <w:r w:rsidRPr="008D15AA">
        <w:rPr>
          <w:i/>
          <w:iCs/>
          <w:sz w:val="23"/>
          <w:szCs w:val="23"/>
        </w:rPr>
        <w:t>Radiation Protection and Control (Fees) Notice 2026.</w:t>
      </w:r>
    </w:p>
    <w:p w14:paraId="24F97058" w14:textId="77777777" w:rsidR="00BB1FDC" w:rsidRPr="008D15AA" w:rsidRDefault="00BB1FDC" w:rsidP="00E715F0">
      <w:pPr>
        <w:spacing w:before="120" w:after="0" w:line="240" w:lineRule="auto"/>
        <w:ind w:left="794"/>
        <w:jc w:val="left"/>
        <w:rPr>
          <w:rFonts w:eastAsia="Times New Roman"/>
          <w:b/>
          <w:bCs/>
          <w:color w:val="000000"/>
          <w:sz w:val="23"/>
          <w:szCs w:val="23"/>
          <w:lang w:eastAsia="en-AU"/>
        </w:rPr>
      </w:pPr>
      <w:r w:rsidRPr="008D15AA">
        <w:rPr>
          <w:b/>
          <w:bCs/>
          <w:sz w:val="23"/>
          <w:szCs w:val="23"/>
        </w:rPr>
        <w:t>Note</w:t>
      </w:r>
      <w:r w:rsidRPr="008D15AA">
        <w:rPr>
          <w:rFonts w:eastAsia="Times New Roman"/>
          <w:b/>
          <w:bCs/>
          <w:color w:val="000000"/>
          <w:sz w:val="23"/>
          <w:szCs w:val="23"/>
          <w:lang w:eastAsia="en-AU"/>
        </w:rPr>
        <w:t>—</w:t>
      </w:r>
    </w:p>
    <w:p w14:paraId="1057B70A" w14:textId="77777777" w:rsidR="00BB1FDC" w:rsidRPr="008D15AA" w:rsidRDefault="00BB1FDC" w:rsidP="00BB1FDC">
      <w:pPr>
        <w:spacing w:before="120" w:after="0" w:line="240" w:lineRule="auto"/>
        <w:ind w:left="992" w:firstLine="142"/>
        <w:jc w:val="left"/>
        <w:rPr>
          <w:i/>
          <w:iCs/>
          <w:sz w:val="23"/>
          <w:szCs w:val="23"/>
        </w:rPr>
      </w:pPr>
      <w:r w:rsidRPr="008D15AA">
        <w:rPr>
          <w:sz w:val="23"/>
          <w:szCs w:val="23"/>
        </w:rPr>
        <w:t xml:space="preserve">This is a fee notice made in accordance with the </w:t>
      </w:r>
      <w:r w:rsidRPr="008D15AA">
        <w:rPr>
          <w:i/>
          <w:iCs/>
          <w:sz w:val="23"/>
          <w:szCs w:val="23"/>
        </w:rPr>
        <w:t>Legislation (Fees) Act 2019.</w:t>
      </w:r>
    </w:p>
    <w:p w14:paraId="1015B0A9" w14:textId="77777777" w:rsidR="00BB1FDC" w:rsidRPr="008D15AA" w:rsidRDefault="00BB1FDC" w:rsidP="00E715F0">
      <w:pPr>
        <w:spacing w:before="120" w:after="0" w:line="240" w:lineRule="auto"/>
        <w:jc w:val="left"/>
        <w:rPr>
          <w:b/>
          <w:bCs/>
          <w:sz w:val="26"/>
          <w:szCs w:val="26"/>
        </w:rPr>
      </w:pPr>
      <w:r w:rsidRPr="008D15AA">
        <w:rPr>
          <w:b/>
          <w:bCs/>
          <w:sz w:val="26"/>
          <w:szCs w:val="26"/>
        </w:rPr>
        <w:t>2</w:t>
      </w:r>
      <w:r w:rsidRPr="008D15AA">
        <w:rPr>
          <w:rFonts w:eastAsia="Times New Roman"/>
          <w:b/>
          <w:bCs/>
          <w:color w:val="000000"/>
          <w:sz w:val="26"/>
          <w:szCs w:val="26"/>
          <w:lang w:eastAsia="en-AU"/>
        </w:rPr>
        <w:t>—</w:t>
      </w:r>
      <w:r w:rsidRPr="008D15AA">
        <w:rPr>
          <w:b/>
          <w:bCs/>
          <w:sz w:val="26"/>
          <w:szCs w:val="26"/>
        </w:rPr>
        <w:t>Commencement</w:t>
      </w:r>
    </w:p>
    <w:p w14:paraId="2B26F573" w14:textId="77777777" w:rsidR="00BB1FDC" w:rsidRPr="008D15AA" w:rsidRDefault="00BB1FDC" w:rsidP="00BB1FDC">
      <w:pPr>
        <w:spacing w:before="120" w:after="0" w:line="240" w:lineRule="auto"/>
        <w:ind w:left="720" w:firstLine="131"/>
        <w:jc w:val="left"/>
        <w:rPr>
          <w:sz w:val="23"/>
          <w:szCs w:val="23"/>
        </w:rPr>
      </w:pPr>
      <w:r w:rsidRPr="008D15AA">
        <w:rPr>
          <w:sz w:val="23"/>
          <w:szCs w:val="23"/>
        </w:rPr>
        <w:t>This notice has effect on 1 July 2026.</w:t>
      </w:r>
    </w:p>
    <w:p w14:paraId="10A2FD25" w14:textId="77777777" w:rsidR="00BB1FDC" w:rsidRPr="008D15AA" w:rsidRDefault="00BB1FDC" w:rsidP="00E715F0">
      <w:pPr>
        <w:spacing w:before="120" w:after="0" w:line="240" w:lineRule="auto"/>
        <w:jc w:val="left"/>
        <w:rPr>
          <w:b/>
          <w:bCs/>
          <w:sz w:val="26"/>
          <w:szCs w:val="26"/>
        </w:rPr>
      </w:pPr>
      <w:r w:rsidRPr="008D15AA">
        <w:rPr>
          <w:b/>
          <w:bCs/>
          <w:sz w:val="26"/>
          <w:szCs w:val="26"/>
        </w:rPr>
        <w:t>3</w:t>
      </w:r>
      <w:r w:rsidRPr="008D15AA">
        <w:rPr>
          <w:rFonts w:eastAsia="Times New Roman"/>
          <w:b/>
          <w:bCs/>
          <w:color w:val="000000"/>
          <w:sz w:val="26"/>
          <w:szCs w:val="26"/>
          <w:lang w:eastAsia="en-AU"/>
        </w:rPr>
        <w:t>—</w:t>
      </w:r>
      <w:r w:rsidRPr="008D15AA">
        <w:rPr>
          <w:b/>
          <w:bCs/>
          <w:sz w:val="26"/>
          <w:szCs w:val="26"/>
        </w:rPr>
        <w:t>Interpretation</w:t>
      </w:r>
    </w:p>
    <w:p w14:paraId="57D6290A" w14:textId="77777777" w:rsidR="00BB1FDC" w:rsidRPr="008D15AA" w:rsidRDefault="00BB1FDC" w:rsidP="00E32446">
      <w:pPr>
        <w:spacing w:before="60" w:after="0" w:line="240" w:lineRule="auto"/>
        <w:ind w:left="851"/>
        <w:jc w:val="left"/>
        <w:rPr>
          <w:sz w:val="23"/>
          <w:szCs w:val="23"/>
        </w:rPr>
      </w:pPr>
      <w:r w:rsidRPr="008D15AA">
        <w:rPr>
          <w:sz w:val="23"/>
          <w:szCs w:val="23"/>
        </w:rPr>
        <w:t>In this notice, unless the contrary intention appears</w:t>
      </w:r>
      <w:r w:rsidRPr="008D15AA">
        <w:rPr>
          <w:rFonts w:eastAsia="Times New Roman"/>
          <w:color w:val="000000"/>
          <w:sz w:val="23"/>
          <w:szCs w:val="23"/>
          <w:lang w:eastAsia="en-AU"/>
        </w:rPr>
        <w:t>—</w:t>
      </w:r>
    </w:p>
    <w:p w14:paraId="4DF1521A" w14:textId="77777777" w:rsidR="00BB1FDC" w:rsidRPr="008D15AA" w:rsidRDefault="00BB1FDC" w:rsidP="00E32446">
      <w:pPr>
        <w:spacing w:before="60" w:after="0" w:line="240" w:lineRule="auto"/>
        <w:ind w:left="851"/>
        <w:jc w:val="left"/>
        <w:rPr>
          <w:i/>
          <w:iCs/>
          <w:sz w:val="20"/>
          <w:szCs w:val="20"/>
        </w:rPr>
      </w:pPr>
      <w:r w:rsidRPr="008D15AA">
        <w:rPr>
          <w:b/>
          <w:bCs/>
          <w:i/>
          <w:sz w:val="23"/>
          <w:szCs w:val="23"/>
        </w:rPr>
        <w:t>Act</w:t>
      </w:r>
      <w:r w:rsidRPr="008D15AA">
        <w:rPr>
          <w:sz w:val="20"/>
          <w:szCs w:val="20"/>
        </w:rPr>
        <w:t xml:space="preserve"> </w:t>
      </w:r>
      <w:r w:rsidRPr="008D15AA">
        <w:rPr>
          <w:sz w:val="23"/>
          <w:szCs w:val="23"/>
        </w:rPr>
        <w:t xml:space="preserve">means the </w:t>
      </w:r>
      <w:r w:rsidRPr="008D15AA">
        <w:rPr>
          <w:i/>
          <w:iCs/>
          <w:sz w:val="23"/>
          <w:szCs w:val="23"/>
        </w:rPr>
        <w:t>Radiation Protection and Control Act 2021.</w:t>
      </w:r>
    </w:p>
    <w:p w14:paraId="3DE797BF" w14:textId="77777777" w:rsidR="00BB1FDC" w:rsidRPr="008D15AA" w:rsidRDefault="00BB1FDC" w:rsidP="00E32446">
      <w:pPr>
        <w:spacing w:before="80" w:after="0" w:line="240" w:lineRule="auto"/>
        <w:jc w:val="left"/>
        <w:rPr>
          <w:b/>
          <w:bCs/>
          <w:sz w:val="26"/>
          <w:szCs w:val="26"/>
        </w:rPr>
      </w:pPr>
      <w:r w:rsidRPr="008D15AA">
        <w:rPr>
          <w:b/>
          <w:bCs/>
          <w:sz w:val="26"/>
          <w:szCs w:val="26"/>
        </w:rPr>
        <w:lastRenderedPageBreak/>
        <w:t>4</w:t>
      </w:r>
      <w:r w:rsidRPr="008D15AA">
        <w:rPr>
          <w:rFonts w:eastAsia="Times New Roman"/>
          <w:b/>
          <w:bCs/>
          <w:color w:val="000000"/>
          <w:sz w:val="26"/>
          <w:szCs w:val="26"/>
          <w:lang w:eastAsia="en-AU"/>
        </w:rPr>
        <w:t>—</w:t>
      </w:r>
      <w:r w:rsidRPr="008D15AA">
        <w:rPr>
          <w:b/>
          <w:bCs/>
          <w:sz w:val="26"/>
          <w:szCs w:val="26"/>
        </w:rPr>
        <w:t>Fees</w:t>
      </w:r>
    </w:p>
    <w:p w14:paraId="78B54E3A" w14:textId="77777777" w:rsidR="00BB1FDC" w:rsidRPr="008D15AA" w:rsidRDefault="00BB1FDC" w:rsidP="00BB1FDC">
      <w:pPr>
        <w:spacing w:before="120" w:after="0" w:line="240" w:lineRule="auto"/>
        <w:ind w:left="851"/>
        <w:jc w:val="left"/>
        <w:rPr>
          <w:sz w:val="23"/>
          <w:szCs w:val="23"/>
        </w:rPr>
      </w:pPr>
      <w:r w:rsidRPr="008D15AA">
        <w:rPr>
          <w:sz w:val="23"/>
          <w:szCs w:val="23"/>
        </w:rPr>
        <w:t>The fees set out in Schedule 1 are prescribed for the purposes of the Act.</w:t>
      </w:r>
    </w:p>
    <w:p w14:paraId="5E871116" w14:textId="77777777" w:rsidR="00BB1FDC" w:rsidRPr="008D15AA" w:rsidRDefault="00BB1FDC" w:rsidP="00BB1FDC">
      <w:pPr>
        <w:spacing w:before="240" w:after="0" w:line="240" w:lineRule="auto"/>
        <w:jc w:val="left"/>
        <w:rPr>
          <w:b/>
          <w:bCs/>
          <w:sz w:val="32"/>
          <w:szCs w:val="32"/>
        </w:rPr>
      </w:pPr>
      <w:r w:rsidRPr="008D15AA">
        <w:rPr>
          <w:b/>
          <w:bCs/>
          <w:sz w:val="32"/>
          <w:szCs w:val="32"/>
        </w:rPr>
        <w:t>Schedule 1</w:t>
      </w:r>
      <w:r w:rsidRPr="008D15AA">
        <w:rPr>
          <w:rFonts w:ascii="Calibri" w:eastAsia="Times New Roman" w:hAnsi="Calibri" w:cs="Arial"/>
          <w:bCs/>
          <w:color w:val="000000"/>
          <w:sz w:val="32"/>
          <w:szCs w:val="32"/>
          <w:lang w:eastAsia="en-AU"/>
        </w:rPr>
        <w:t>—</w:t>
      </w:r>
      <w:r w:rsidRPr="008D15AA">
        <w:rPr>
          <w:b/>
          <w:bCs/>
          <w:sz w:val="32"/>
          <w:szCs w:val="32"/>
        </w:rPr>
        <w:t>Fees</w:t>
      </w:r>
    </w:p>
    <w:p w14:paraId="7EA7694E" w14:textId="77777777" w:rsidR="00BB1FDC" w:rsidRPr="008D15AA" w:rsidRDefault="00BB1FDC" w:rsidP="00BB1FDC">
      <w:pPr>
        <w:keepNext/>
        <w:spacing w:before="120" w:after="0" w:line="240" w:lineRule="auto"/>
        <w:jc w:val="left"/>
        <w:rPr>
          <w:sz w:val="22"/>
        </w:rPr>
      </w:pPr>
      <w:r w:rsidRPr="008D15AA">
        <w:rPr>
          <w:b/>
          <w:bCs/>
          <w:sz w:val="22"/>
        </w:rPr>
        <w:t>Fees payable to the Environment Protection Authority for a</w:t>
      </w:r>
      <w:r w:rsidRPr="008D15AA">
        <w:rPr>
          <w:rFonts w:eastAsia="Times New Roman"/>
          <w:b/>
          <w:bCs/>
          <w:color w:val="000000"/>
          <w:sz w:val="22"/>
          <w:lang w:eastAsia="en-AU"/>
        </w:rPr>
        <w:t>ctivities requiring a radiation management licence for t</w:t>
      </w:r>
      <w:r w:rsidRPr="008D15AA">
        <w:rPr>
          <w:rFonts w:eastAsia="Times New Roman"/>
          <w:b/>
          <w:bCs/>
          <w:sz w:val="22"/>
        </w:rPr>
        <w:t>esting for developmental purposes (Section 18 of the Act)</w:t>
      </w:r>
    </w:p>
    <w:tbl>
      <w:tblPr>
        <w:tblStyle w:val="TableGrid3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678"/>
        <w:gridCol w:w="5828"/>
        <w:gridCol w:w="1422"/>
      </w:tblGrid>
      <w:tr w:rsidR="00BB1FDC" w:rsidRPr="008D15AA" w14:paraId="376EB805" w14:textId="77777777" w:rsidTr="00A96788">
        <w:trPr>
          <w:cantSplit/>
        </w:trPr>
        <w:tc>
          <w:tcPr>
            <w:tcW w:w="228" w:type="pct"/>
          </w:tcPr>
          <w:p w14:paraId="777FE040" w14:textId="77777777" w:rsidR="00BB1FDC" w:rsidRPr="008D15AA" w:rsidRDefault="00BB1FDC" w:rsidP="00A96788">
            <w:pPr>
              <w:spacing w:before="120" w:after="0" w:line="240" w:lineRule="auto"/>
              <w:ind w:left="0" w:firstLine="0"/>
              <w:jc w:val="left"/>
              <w:rPr>
                <w:sz w:val="20"/>
                <w:szCs w:val="20"/>
              </w:rPr>
            </w:pPr>
            <w:r w:rsidRPr="008D15AA">
              <w:rPr>
                <w:sz w:val="20"/>
                <w:szCs w:val="20"/>
              </w:rPr>
              <w:t>1</w:t>
            </w:r>
          </w:p>
        </w:tc>
        <w:tc>
          <w:tcPr>
            <w:tcW w:w="4012" w:type="pct"/>
            <w:gridSpan w:val="2"/>
          </w:tcPr>
          <w:p w14:paraId="7FCAEE75" w14:textId="77777777" w:rsidR="00BB1FDC" w:rsidRPr="008D15AA" w:rsidRDefault="00BB1FDC" w:rsidP="00A96788">
            <w:pPr>
              <w:spacing w:before="120" w:after="0" w:line="240" w:lineRule="auto"/>
              <w:ind w:left="1027" w:hanging="1027"/>
              <w:jc w:val="left"/>
              <w:rPr>
                <w:sz w:val="20"/>
                <w:szCs w:val="20"/>
              </w:rPr>
            </w:pPr>
            <w:r w:rsidRPr="008D15AA">
              <w:rPr>
                <w:sz w:val="20"/>
                <w:szCs w:val="20"/>
              </w:rPr>
              <w:t>Application fee</w:t>
            </w:r>
          </w:p>
        </w:tc>
        <w:tc>
          <w:tcPr>
            <w:tcW w:w="760" w:type="pct"/>
          </w:tcPr>
          <w:p w14:paraId="272AFE69" w14:textId="77777777" w:rsidR="00BB1FDC" w:rsidRPr="008D15AA" w:rsidRDefault="00BB1FDC" w:rsidP="00A96788">
            <w:pPr>
              <w:spacing w:before="120" w:after="0" w:line="240" w:lineRule="auto"/>
              <w:ind w:left="-7705"/>
              <w:jc w:val="right"/>
              <w:rPr>
                <w:sz w:val="20"/>
                <w:szCs w:val="20"/>
              </w:rPr>
            </w:pPr>
            <w:r w:rsidRPr="008D15AA">
              <w:rPr>
                <w:sz w:val="20"/>
                <w:szCs w:val="20"/>
              </w:rPr>
              <w:t>$4,622.00</w:t>
            </w:r>
          </w:p>
        </w:tc>
      </w:tr>
      <w:tr w:rsidR="00BB1FDC" w:rsidRPr="008D15AA" w14:paraId="5A153A49" w14:textId="77777777" w:rsidTr="00A96788">
        <w:trPr>
          <w:cantSplit/>
          <w:trHeight w:val="113"/>
        </w:trPr>
        <w:tc>
          <w:tcPr>
            <w:tcW w:w="228" w:type="pct"/>
          </w:tcPr>
          <w:p w14:paraId="2D96624C" w14:textId="77777777" w:rsidR="00BB1FDC" w:rsidRPr="008D15AA" w:rsidRDefault="00BB1FDC" w:rsidP="00A96788">
            <w:pPr>
              <w:spacing w:before="120" w:after="0" w:line="240" w:lineRule="auto"/>
              <w:ind w:left="0" w:firstLine="0"/>
              <w:jc w:val="left"/>
              <w:rPr>
                <w:sz w:val="20"/>
                <w:szCs w:val="20"/>
              </w:rPr>
            </w:pPr>
            <w:r w:rsidRPr="008D15AA">
              <w:rPr>
                <w:sz w:val="20"/>
                <w:szCs w:val="20"/>
              </w:rPr>
              <w:t>2</w:t>
            </w:r>
          </w:p>
        </w:tc>
        <w:tc>
          <w:tcPr>
            <w:tcW w:w="897" w:type="pct"/>
          </w:tcPr>
          <w:p w14:paraId="7D45C636" w14:textId="77777777" w:rsidR="00BB1FDC" w:rsidRPr="008D15AA" w:rsidRDefault="00BB1FDC" w:rsidP="00A96788">
            <w:pPr>
              <w:spacing w:before="120" w:after="0" w:line="240" w:lineRule="auto"/>
              <w:jc w:val="left"/>
              <w:rPr>
                <w:sz w:val="20"/>
                <w:szCs w:val="20"/>
              </w:rPr>
            </w:pPr>
            <w:r w:rsidRPr="008D15AA">
              <w:rPr>
                <w:sz w:val="20"/>
                <w:szCs w:val="20"/>
              </w:rPr>
              <w:t>Annual fee:</w:t>
            </w:r>
          </w:p>
        </w:tc>
        <w:tc>
          <w:tcPr>
            <w:tcW w:w="3115" w:type="pct"/>
          </w:tcPr>
          <w:p w14:paraId="78D20631" w14:textId="77777777" w:rsidR="00BB1FDC" w:rsidRPr="008D15AA" w:rsidRDefault="00BB1FDC" w:rsidP="00A96788">
            <w:pPr>
              <w:spacing w:before="120" w:after="0" w:line="240" w:lineRule="auto"/>
              <w:ind w:left="0" w:firstLine="0"/>
              <w:jc w:val="left"/>
              <w:rPr>
                <w:sz w:val="20"/>
                <w:szCs w:val="20"/>
              </w:rPr>
            </w:pPr>
            <w:r w:rsidRPr="008D15AA">
              <w:rPr>
                <w:sz w:val="20"/>
                <w:szCs w:val="20"/>
              </w:rPr>
              <w:t>operations for the mining or processing of radioactive ores not involving in situ leaching</w:t>
            </w:r>
          </w:p>
        </w:tc>
        <w:tc>
          <w:tcPr>
            <w:tcW w:w="760" w:type="pct"/>
          </w:tcPr>
          <w:p w14:paraId="2C447A51" w14:textId="77777777" w:rsidR="00BB1FDC" w:rsidRPr="008D15AA" w:rsidRDefault="00BB1FDC" w:rsidP="00A96788">
            <w:pPr>
              <w:spacing w:before="120" w:after="0" w:line="240" w:lineRule="auto"/>
              <w:ind w:left="1077" w:hanging="3112"/>
              <w:jc w:val="right"/>
              <w:rPr>
                <w:sz w:val="20"/>
                <w:szCs w:val="20"/>
              </w:rPr>
            </w:pPr>
            <w:r w:rsidRPr="008D15AA">
              <w:rPr>
                <w:sz w:val="20"/>
                <w:szCs w:val="20"/>
              </w:rPr>
              <w:t>$43,132.00</w:t>
            </w:r>
          </w:p>
        </w:tc>
      </w:tr>
      <w:tr w:rsidR="00BB1FDC" w:rsidRPr="008D15AA" w14:paraId="4BF1830B" w14:textId="77777777" w:rsidTr="00A96788">
        <w:trPr>
          <w:cantSplit/>
          <w:trHeight w:val="113"/>
        </w:trPr>
        <w:tc>
          <w:tcPr>
            <w:tcW w:w="228" w:type="pct"/>
          </w:tcPr>
          <w:p w14:paraId="7B69D995" w14:textId="77777777" w:rsidR="00BB1FDC" w:rsidRPr="008D15AA" w:rsidRDefault="00BB1FDC" w:rsidP="00A96788">
            <w:pPr>
              <w:spacing w:before="120" w:after="0" w:line="240" w:lineRule="auto"/>
              <w:ind w:left="0" w:firstLine="0"/>
              <w:jc w:val="left"/>
              <w:rPr>
                <w:sz w:val="20"/>
                <w:szCs w:val="20"/>
              </w:rPr>
            </w:pPr>
            <w:r w:rsidRPr="008D15AA">
              <w:rPr>
                <w:sz w:val="20"/>
                <w:szCs w:val="20"/>
              </w:rPr>
              <w:t>3</w:t>
            </w:r>
          </w:p>
        </w:tc>
        <w:tc>
          <w:tcPr>
            <w:tcW w:w="897" w:type="pct"/>
          </w:tcPr>
          <w:p w14:paraId="26CD2BE1" w14:textId="77777777" w:rsidR="00BB1FDC" w:rsidRPr="008D15AA" w:rsidRDefault="00BB1FDC" w:rsidP="00A96788">
            <w:pPr>
              <w:spacing w:before="120" w:after="0" w:line="240" w:lineRule="auto"/>
              <w:jc w:val="left"/>
              <w:rPr>
                <w:sz w:val="20"/>
                <w:szCs w:val="20"/>
              </w:rPr>
            </w:pPr>
            <w:r w:rsidRPr="008D15AA">
              <w:rPr>
                <w:sz w:val="20"/>
                <w:szCs w:val="20"/>
              </w:rPr>
              <w:t>Annual fee:</w:t>
            </w:r>
          </w:p>
        </w:tc>
        <w:tc>
          <w:tcPr>
            <w:tcW w:w="3115" w:type="pct"/>
          </w:tcPr>
          <w:p w14:paraId="28192F3B" w14:textId="77777777" w:rsidR="00BB1FDC" w:rsidRPr="008D15AA" w:rsidRDefault="00BB1FDC" w:rsidP="00A96788">
            <w:pPr>
              <w:spacing w:before="120" w:after="0" w:line="240" w:lineRule="auto"/>
              <w:ind w:left="0" w:firstLine="0"/>
              <w:jc w:val="left"/>
              <w:rPr>
                <w:sz w:val="20"/>
                <w:szCs w:val="20"/>
              </w:rPr>
            </w:pPr>
            <w:r w:rsidRPr="008D15AA">
              <w:rPr>
                <w:sz w:val="20"/>
                <w:szCs w:val="20"/>
              </w:rPr>
              <w:t>operations for the mining or processing of radioactive ores involving in</w:t>
            </w:r>
            <w:r>
              <w:rPr>
                <w:sz w:val="20"/>
                <w:szCs w:val="20"/>
              </w:rPr>
              <w:t> </w:t>
            </w:r>
            <w:r w:rsidRPr="008D15AA">
              <w:rPr>
                <w:sz w:val="20"/>
                <w:szCs w:val="20"/>
              </w:rPr>
              <w:t>situ leaching</w:t>
            </w:r>
          </w:p>
        </w:tc>
        <w:tc>
          <w:tcPr>
            <w:tcW w:w="760" w:type="pct"/>
          </w:tcPr>
          <w:p w14:paraId="6935B1C3" w14:textId="77777777" w:rsidR="00BB1FDC" w:rsidRPr="008D15AA" w:rsidRDefault="00BB1FDC" w:rsidP="00A96788">
            <w:pPr>
              <w:spacing w:before="120" w:after="0" w:line="240" w:lineRule="auto"/>
              <w:ind w:left="1077" w:hanging="1062"/>
              <w:jc w:val="right"/>
              <w:rPr>
                <w:sz w:val="20"/>
                <w:szCs w:val="20"/>
              </w:rPr>
            </w:pPr>
            <w:r w:rsidRPr="008D15AA">
              <w:rPr>
                <w:sz w:val="20"/>
                <w:szCs w:val="20"/>
              </w:rPr>
              <w:t>$43,132.00</w:t>
            </w:r>
          </w:p>
        </w:tc>
      </w:tr>
      <w:tr w:rsidR="00BB1FDC" w:rsidRPr="008D15AA" w14:paraId="20E4AD02" w14:textId="77777777" w:rsidTr="00A96788">
        <w:trPr>
          <w:cantSplit/>
          <w:trHeight w:val="113"/>
        </w:trPr>
        <w:tc>
          <w:tcPr>
            <w:tcW w:w="228" w:type="pct"/>
          </w:tcPr>
          <w:p w14:paraId="0B3D2AD8" w14:textId="77777777" w:rsidR="00BB1FDC" w:rsidRPr="008D15AA" w:rsidRDefault="00BB1FDC" w:rsidP="00A96788">
            <w:pPr>
              <w:spacing w:before="120" w:after="0" w:line="240" w:lineRule="auto"/>
              <w:ind w:left="0" w:firstLine="0"/>
              <w:jc w:val="left"/>
              <w:rPr>
                <w:sz w:val="20"/>
                <w:szCs w:val="20"/>
              </w:rPr>
            </w:pPr>
            <w:r w:rsidRPr="008D15AA">
              <w:rPr>
                <w:sz w:val="20"/>
                <w:szCs w:val="20"/>
              </w:rPr>
              <w:t>4</w:t>
            </w:r>
          </w:p>
        </w:tc>
        <w:tc>
          <w:tcPr>
            <w:tcW w:w="897" w:type="pct"/>
          </w:tcPr>
          <w:p w14:paraId="44A15EE2" w14:textId="77777777" w:rsidR="00BB1FDC" w:rsidRPr="008D15AA" w:rsidRDefault="00BB1FDC" w:rsidP="00A96788">
            <w:pPr>
              <w:spacing w:before="120" w:after="0" w:line="240" w:lineRule="auto"/>
              <w:jc w:val="left"/>
              <w:rPr>
                <w:sz w:val="20"/>
                <w:szCs w:val="20"/>
              </w:rPr>
            </w:pPr>
            <w:r w:rsidRPr="008D15AA">
              <w:rPr>
                <w:sz w:val="20"/>
                <w:szCs w:val="20"/>
              </w:rPr>
              <w:t>Annual fee</w:t>
            </w:r>
            <w:r>
              <w:rPr>
                <w:sz w:val="20"/>
                <w:szCs w:val="20"/>
              </w:rPr>
              <w:t>:</w:t>
            </w:r>
          </w:p>
        </w:tc>
        <w:tc>
          <w:tcPr>
            <w:tcW w:w="3115" w:type="pct"/>
          </w:tcPr>
          <w:p w14:paraId="7DC1E9B3" w14:textId="77777777" w:rsidR="00BB1FDC" w:rsidRPr="008D15AA" w:rsidRDefault="00BB1FDC" w:rsidP="00A96788">
            <w:pPr>
              <w:spacing w:before="120" w:after="0" w:line="240" w:lineRule="auto"/>
              <w:jc w:val="left"/>
              <w:rPr>
                <w:sz w:val="20"/>
                <w:szCs w:val="20"/>
              </w:rPr>
            </w:pPr>
            <w:r w:rsidRPr="008D15AA">
              <w:rPr>
                <w:sz w:val="20"/>
                <w:szCs w:val="20"/>
              </w:rPr>
              <w:t>mineral sands operations</w:t>
            </w:r>
          </w:p>
        </w:tc>
        <w:tc>
          <w:tcPr>
            <w:tcW w:w="760" w:type="pct"/>
          </w:tcPr>
          <w:p w14:paraId="132F83EC" w14:textId="77777777" w:rsidR="00BB1FDC" w:rsidRPr="008D15AA" w:rsidRDefault="00BB1FDC" w:rsidP="00A96788">
            <w:pPr>
              <w:spacing w:before="120" w:after="0" w:line="240" w:lineRule="auto"/>
              <w:ind w:left="1077" w:hanging="1077"/>
              <w:jc w:val="right"/>
              <w:rPr>
                <w:sz w:val="20"/>
                <w:szCs w:val="20"/>
              </w:rPr>
            </w:pPr>
            <w:r w:rsidRPr="008D15AA">
              <w:rPr>
                <w:sz w:val="20"/>
                <w:szCs w:val="20"/>
              </w:rPr>
              <w:t>$4,622.00</w:t>
            </w:r>
          </w:p>
        </w:tc>
      </w:tr>
      <w:tr w:rsidR="00BB1FDC" w:rsidRPr="008D15AA" w14:paraId="4F1E7AE6" w14:textId="77777777" w:rsidTr="00A96788">
        <w:trPr>
          <w:cantSplit/>
          <w:trHeight w:val="113"/>
        </w:trPr>
        <w:tc>
          <w:tcPr>
            <w:tcW w:w="228" w:type="pct"/>
          </w:tcPr>
          <w:p w14:paraId="7FCDE902" w14:textId="77777777" w:rsidR="00BB1FDC" w:rsidRPr="008D15AA" w:rsidRDefault="00BB1FDC" w:rsidP="00A96788">
            <w:pPr>
              <w:spacing w:before="120" w:after="0" w:line="240" w:lineRule="auto"/>
              <w:ind w:left="0" w:firstLine="0"/>
              <w:jc w:val="left"/>
              <w:rPr>
                <w:sz w:val="20"/>
                <w:szCs w:val="20"/>
              </w:rPr>
            </w:pPr>
            <w:r w:rsidRPr="008D15AA">
              <w:rPr>
                <w:sz w:val="20"/>
                <w:szCs w:val="20"/>
              </w:rPr>
              <w:t>5</w:t>
            </w:r>
          </w:p>
        </w:tc>
        <w:tc>
          <w:tcPr>
            <w:tcW w:w="897" w:type="pct"/>
          </w:tcPr>
          <w:p w14:paraId="1970F647" w14:textId="77777777" w:rsidR="00BB1FDC" w:rsidRPr="008D15AA" w:rsidRDefault="00BB1FDC" w:rsidP="00A96788">
            <w:pPr>
              <w:spacing w:before="120" w:after="0" w:line="240" w:lineRule="auto"/>
              <w:jc w:val="left"/>
              <w:rPr>
                <w:sz w:val="20"/>
                <w:szCs w:val="20"/>
              </w:rPr>
            </w:pPr>
            <w:r w:rsidRPr="008D15AA">
              <w:rPr>
                <w:sz w:val="20"/>
                <w:szCs w:val="20"/>
              </w:rPr>
              <w:t>Annual fee:</w:t>
            </w:r>
          </w:p>
        </w:tc>
        <w:tc>
          <w:tcPr>
            <w:tcW w:w="3115" w:type="pct"/>
          </w:tcPr>
          <w:p w14:paraId="1DA4C1B6" w14:textId="77777777" w:rsidR="00BB1FDC" w:rsidRPr="008D15AA" w:rsidRDefault="00BB1FDC" w:rsidP="00A96788">
            <w:pPr>
              <w:spacing w:before="120" w:after="0" w:line="240" w:lineRule="auto"/>
              <w:ind w:left="0" w:firstLine="0"/>
              <w:jc w:val="left"/>
              <w:rPr>
                <w:sz w:val="20"/>
                <w:szCs w:val="20"/>
              </w:rPr>
            </w:pPr>
            <w:r w:rsidRPr="008D15AA">
              <w:rPr>
                <w:sz w:val="20"/>
                <w:szCs w:val="20"/>
              </w:rPr>
              <w:t xml:space="preserve">mineral processing where a radioactive substance is generated as </w:t>
            </w:r>
            <w:r>
              <w:rPr>
                <w:sz w:val="20"/>
                <w:szCs w:val="20"/>
              </w:rPr>
              <w:br/>
            </w:r>
            <w:r w:rsidRPr="008D15AA">
              <w:rPr>
                <w:sz w:val="20"/>
                <w:szCs w:val="20"/>
              </w:rPr>
              <w:t>a by-product</w:t>
            </w:r>
          </w:p>
        </w:tc>
        <w:tc>
          <w:tcPr>
            <w:tcW w:w="760" w:type="pct"/>
          </w:tcPr>
          <w:p w14:paraId="54A81445" w14:textId="77777777" w:rsidR="00BB1FDC" w:rsidRPr="008D15AA" w:rsidRDefault="00BB1FDC" w:rsidP="00A96788">
            <w:pPr>
              <w:spacing w:before="120" w:after="0" w:line="240" w:lineRule="auto"/>
              <w:ind w:left="1077" w:hanging="1062"/>
              <w:jc w:val="right"/>
              <w:rPr>
                <w:sz w:val="20"/>
                <w:szCs w:val="20"/>
              </w:rPr>
            </w:pPr>
            <w:r w:rsidRPr="008D15AA">
              <w:rPr>
                <w:sz w:val="20"/>
                <w:szCs w:val="20"/>
              </w:rPr>
              <w:t>$4,622.00</w:t>
            </w:r>
          </w:p>
        </w:tc>
      </w:tr>
    </w:tbl>
    <w:p w14:paraId="5F5DAF9B" w14:textId="77777777" w:rsidR="00BB1FDC" w:rsidRPr="008D15AA" w:rsidRDefault="00BB1FDC" w:rsidP="00BB1FDC">
      <w:pPr>
        <w:keepNext/>
        <w:spacing w:before="240" w:after="0" w:line="240" w:lineRule="auto"/>
        <w:jc w:val="left"/>
        <w:rPr>
          <w:rFonts w:eastAsia="Times New Roman"/>
          <w:b/>
          <w:bCs/>
          <w:sz w:val="22"/>
        </w:rPr>
      </w:pPr>
      <w:r w:rsidRPr="008D15AA">
        <w:rPr>
          <w:b/>
          <w:bCs/>
          <w:sz w:val="22"/>
        </w:rPr>
        <w:t>Fees payable to the Environment Protection Authority for a</w:t>
      </w:r>
      <w:r w:rsidRPr="008D15AA">
        <w:rPr>
          <w:rFonts w:eastAsia="Times New Roman"/>
          <w:b/>
          <w:bCs/>
          <w:color w:val="000000"/>
          <w:sz w:val="22"/>
          <w:lang w:eastAsia="en-AU"/>
        </w:rPr>
        <w:t>ctivities requiring a radiation management licence for m</w:t>
      </w:r>
      <w:r w:rsidRPr="008D15AA">
        <w:rPr>
          <w:rFonts w:eastAsia="Times New Roman"/>
          <w:b/>
          <w:bCs/>
          <w:sz w:val="22"/>
        </w:rPr>
        <w:t>ining or mineral processing (Section 19 of the Act)</w:t>
      </w:r>
    </w:p>
    <w:tbl>
      <w:tblPr>
        <w:tblStyle w:val="TableGrid3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052"/>
        <w:gridCol w:w="5479"/>
        <w:gridCol w:w="1397"/>
      </w:tblGrid>
      <w:tr w:rsidR="00BB1FDC" w:rsidRPr="008D15AA" w14:paraId="780D785F" w14:textId="77777777" w:rsidTr="00A96788">
        <w:trPr>
          <w:cantSplit/>
          <w:trHeight w:val="113"/>
        </w:trPr>
        <w:tc>
          <w:tcPr>
            <w:tcW w:w="426" w:type="dxa"/>
          </w:tcPr>
          <w:p w14:paraId="2826B649" w14:textId="77777777" w:rsidR="00BB1FDC" w:rsidRPr="008D15AA" w:rsidRDefault="00BB1FDC" w:rsidP="00A96788">
            <w:pPr>
              <w:spacing w:before="120" w:after="0" w:line="240" w:lineRule="auto"/>
              <w:ind w:left="0" w:firstLine="0"/>
              <w:jc w:val="left"/>
              <w:rPr>
                <w:sz w:val="20"/>
                <w:szCs w:val="20"/>
              </w:rPr>
            </w:pPr>
            <w:r w:rsidRPr="008D15AA">
              <w:rPr>
                <w:sz w:val="20"/>
                <w:szCs w:val="20"/>
              </w:rPr>
              <w:t>6</w:t>
            </w:r>
          </w:p>
        </w:tc>
        <w:tc>
          <w:tcPr>
            <w:tcW w:w="7536" w:type="dxa"/>
            <w:gridSpan w:val="2"/>
          </w:tcPr>
          <w:p w14:paraId="702BD45A" w14:textId="77777777" w:rsidR="00BB1FDC" w:rsidRPr="008D15AA" w:rsidRDefault="00BB1FDC" w:rsidP="00A96788">
            <w:pPr>
              <w:spacing w:before="120" w:after="0" w:line="240" w:lineRule="auto"/>
              <w:ind w:left="0" w:firstLine="0"/>
              <w:jc w:val="left"/>
              <w:rPr>
                <w:sz w:val="20"/>
              </w:rPr>
            </w:pPr>
            <w:r w:rsidRPr="008D15AA">
              <w:rPr>
                <w:sz w:val="20"/>
              </w:rPr>
              <w:t>Application fee</w:t>
            </w:r>
          </w:p>
        </w:tc>
        <w:tc>
          <w:tcPr>
            <w:tcW w:w="1398" w:type="dxa"/>
          </w:tcPr>
          <w:p w14:paraId="5C7E659F" w14:textId="77777777" w:rsidR="00BB1FDC" w:rsidRPr="008D15AA" w:rsidRDefault="00BB1FDC" w:rsidP="00A96788">
            <w:pPr>
              <w:spacing w:before="120" w:after="0" w:line="240" w:lineRule="auto"/>
              <w:ind w:left="0" w:firstLine="0"/>
              <w:jc w:val="right"/>
              <w:rPr>
                <w:sz w:val="20"/>
              </w:rPr>
            </w:pPr>
            <w:r w:rsidRPr="008D15AA">
              <w:rPr>
                <w:sz w:val="20"/>
                <w:szCs w:val="20"/>
              </w:rPr>
              <w:t>$13,862.00</w:t>
            </w:r>
          </w:p>
        </w:tc>
      </w:tr>
      <w:tr w:rsidR="00BB1FDC" w:rsidRPr="008D15AA" w14:paraId="09E429CD" w14:textId="77777777" w:rsidTr="00A96788">
        <w:trPr>
          <w:cantSplit/>
          <w:trHeight w:val="113"/>
        </w:trPr>
        <w:tc>
          <w:tcPr>
            <w:tcW w:w="426" w:type="dxa"/>
          </w:tcPr>
          <w:p w14:paraId="37CFDF21" w14:textId="77777777" w:rsidR="00BB1FDC" w:rsidRPr="008D15AA" w:rsidRDefault="00BB1FDC" w:rsidP="00A96788">
            <w:pPr>
              <w:spacing w:before="120" w:after="0" w:line="240" w:lineRule="auto"/>
              <w:ind w:left="0" w:firstLine="0"/>
              <w:jc w:val="left"/>
              <w:rPr>
                <w:sz w:val="20"/>
                <w:szCs w:val="20"/>
              </w:rPr>
            </w:pPr>
            <w:r w:rsidRPr="008D15AA">
              <w:rPr>
                <w:sz w:val="20"/>
                <w:szCs w:val="20"/>
              </w:rPr>
              <w:t>7</w:t>
            </w:r>
          </w:p>
        </w:tc>
        <w:tc>
          <w:tcPr>
            <w:tcW w:w="2053" w:type="dxa"/>
          </w:tcPr>
          <w:p w14:paraId="3CAFD054" w14:textId="77777777" w:rsidR="00BB1FDC" w:rsidRPr="008D15AA" w:rsidRDefault="00BB1FDC" w:rsidP="00A96788">
            <w:pPr>
              <w:spacing w:before="120" w:after="0" w:line="240" w:lineRule="auto"/>
              <w:ind w:left="0" w:firstLine="0"/>
              <w:jc w:val="left"/>
              <w:rPr>
                <w:sz w:val="20"/>
              </w:rPr>
            </w:pPr>
            <w:r w:rsidRPr="008D15AA">
              <w:rPr>
                <w:sz w:val="20"/>
              </w:rPr>
              <w:t>Annual fee:</w:t>
            </w:r>
          </w:p>
        </w:tc>
        <w:tc>
          <w:tcPr>
            <w:tcW w:w="5483" w:type="dxa"/>
          </w:tcPr>
          <w:p w14:paraId="3FD7EA1A" w14:textId="77777777" w:rsidR="00BB1FDC" w:rsidRPr="008D15AA" w:rsidRDefault="00BB1FDC" w:rsidP="00A96788">
            <w:pPr>
              <w:spacing w:before="120" w:after="0" w:line="240" w:lineRule="auto"/>
              <w:ind w:left="0" w:firstLine="0"/>
              <w:jc w:val="left"/>
              <w:rPr>
                <w:sz w:val="20"/>
              </w:rPr>
            </w:pPr>
            <w:r w:rsidRPr="008D15AA">
              <w:rPr>
                <w:sz w:val="20"/>
              </w:rPr>
              <w:t xml:space="preserve">operations for the mining or processing of radioactive ores </w:t>
            </w:r>
            <w:r w:rsidRPr="008D15AA">
              <w:rPr>
                <w:sz w:val="20"/>
                <w:szCs w:val="20"/>
              </w:rPr>
              <w:t>involving</w:t>
            </w:r>
            <w:r w:rsidRPr="008D15AA">
              <w:rPr>
                <w:sz w:val="20"/>
              </w:rPr>
              <w:t xml:space="preserve"> in</w:t>
            </w:r>
            <w:r>
              <w:rPr>
                <w:sz w:val="20"/>
              </w:rPr>
              <w:t> </w:t>
            </w:r>
            <w:r w:rsidRPr="008D15AA">
              <w:rPr>
                <w:sz w:val="20"/>
              </w:rPr>
              <w:t>situ leaching</w:t>
            </w:r>
          </w:p>
        </w:tc>
        <w:tc>
          <w:tcPr>
            <w:tcW w:w="1398" w:type="dxa"/>
          </w:tcPr>
          <w:p w14:paraId="593CBB24" w14:textId="77777777" w:rsidR="00BB1FDC" w:rsidRPr="008D15AA" w:rsidRDefault="00BB1FDC" w:rsidP="00A96788">
            <w:pPr>
              <w:spacing w:before="120" w:after="0" w:line="240" w:lineRule="auto"/>
              <w:ind w:left="0" w:firstLine="0"/>
              <w:jc w:val="right"/>
              <w:rPr>
                <w:sz w:val="20"/>
                <w:szCs w:val="20"/>
              </w:rPr>
            </w:pPr>
            <w:r w:rsidRPr="008D15AA">
              <w:rPr>
                <w:sz w:val="20"/>
                <w:szCs w:val="20"/>
              </w:rPr>
              <w:t>$374,186.00</w:t>
            </w:r>
          </w:p>
        </w:tc>
      </w:tr>
      <w:tr w:rsidR="00BB1FDC" w:rsidRPr="008D15AA" w14:paraId="6A14ABB5" w14:textId="77777777" w:rsidTr="00A96788">
        <w:trPr>
          <w:cantSplit/>
          <w:trHeight w:val="113"/>
        </w:trPr>
        <w:tc>
          <w:tcPr>
            <w:tcW w:w="426" w:type="dxa"/>
          </w:tcPr>
          <w:p w14:paraId="11244929" w14:textId="77777777" w:rsidR="00BB1FDC" w:rsidRPr="008D15AA" w:rsidRDefault="00BB1FDC" w:rsidP="00A96788">
            <w:pPr>
              <w:spacing w:before="120" w:after="0" w:line="240" w:lineRule="auto"/>
              <w:ind w:left="0" w:firstLine="0"/>
              <w:jc w:val="left"/>
              <w:rPr>
                <w:sz w:val="20"/>
                <w:szCs w:val="20"/>
              </w:rPr>
            </w:pPr>
            <w:r w:rsidRPr="008D15AA">
              <w:rPr>
                <w:sz w:val="20"/>
                <w:szCs w:val="20"/>
              </w:rPr>
              <w:t>8</w:t>
            </w:r>
          </w:p>
        </w:tc>
        <w:tc>
          <w:tcPr>
            <w:tcW w:w="2053" w:type="dxa"/>
          </w:tcPr>
          <w:p w14:paraId="38175966" w14:textId="77777777" w:rsidR="00BB1FDC" w:rsidRPr="008D15AA" w:rsidRDefault="00BB1FDC" w:rsidP="00A96788">
            <w:pPr>
              <w:spacing w:before="120" w:after="0" w:line="240" w:lineRule="auto"/>
              <w:ind w:left="0" w:firstLine="0"/>
              <w:jc w:val="left"/>
              <w:rPr>
                <w:sz w:val="20"/>
              </w:rPr>
            </w:pPr>
            <w:r w:rsidRPr="008D15AA">
              <w:rPr>
                <w:sz w:val="20"/>
              </w:rPr>
              <w:t>Annual fee:</w:t>
            </w:r>
          </w:p>
        </w:tc>
        <w:tc>
          <w:tcPr>
            <w:tcW w:w="5483" w:type="dxa"/>
          </w:tcPr>
          <w:p w14:paraId="72CD7E09" w14:textId="77777777" w:rsidR="00BB1FDC" w:rsidRPr="008D15AA" w:rsidRDefault="00BB1FDC" w:rsidP="00A96788">
            <w:pPr>
              <w:spacing w:before="120" w:after="0" w:line="240" w:lineRule="auto"/>
              <w:ind w:left="0" w:firstLine="0"/>
              <w:jc w:val="left"/>
              <w:rPr>
                <w:sz w:val="20"/>
              </w:rPr>
            </w:pPr>
            <w:r w:rsidRPr="008D15AA">
              <w:rPr>
                <w:sz w:val="20"/>
              </w:rPr>
              <w:t xml:space="preserve">operations for the mining or processing of radioactive ores </w:t>
            </w:r>
            <w:r>
              <w:rPr>
                <w:sz w:val="20"/>
              </w:rPr>
              <w:br/>
            </w:r>
            <w:r w:rsidRPr="008D15AA">
              <w:rPr>
                <w:sz w:val="20"/>
              </w:rPr>
              <w:t xml:space="preserve">(other than activities involving in situ leaching) with capacity to extract or process up to 5 </w:t>
            </w:r>
            <w:proofErr w:type="spellStart"/>
            <w:r w:rsidRPr="008D15AA">
              <w:rPr>
                <w:sz w:val="20"/>
              </w:rPr>
              <w:t>megatonnes</w:t>
            </w:r>
            <w:proofErr w:type="spellEnd"/>
            <w:r w:rsidRPr="008D15AA">
              <w:rPr>
                <w:sz w:val="20"/>
              </w:rPr>
              <w:t xml:space="preserve"> of radioactive ore per year</w:t>
            </w:r>
          </w:p>
        </w:tc>
        <w:tc>
          <w:tcPr>
            <w:tcW w:w="1398" w:type="dxa"/>
          </w:tcPr>
          <w:p w14:paraId="50691342" w14:textId="77777777" w:rsidR="00BB1FDC" w:rsidRPr="008D15AA" w:rsidRDefault="00BB1FDC" w:rsidP="00A96788">
            <w:pPr>
              <w:spacing w:before="120" w:after="0" w:line="240" w:lineRule="auto"/>
              <w:ind w:left="0" w:firstLine="0"/>
              <w:jc w:val="right"/>
              <w:rPr>
                <w:sz w:val="20"/>
                <w:szCs w:val="20"/>
              </w:rPr>
            </w:pPr>
            <w:r w:rsidRPr="008D15AA">
              <w:rPr>
                <w:sz w:val="20"/>
                <w:szCs w:val="20"/>
              </w:rPr>
              <w:t>$456,640.00</w:t>
            </w:r>
          </w:p>
        </w:tc>
      </w:tr>
      <w:tr w:rsidR="00BB1FDC" w:rsidRPr="008D15AA" w14:paraId="575011E2" w14:textId="77777777" w:rsidTr="00A96788">
        <w:trPr>
          <w:cantSplit/>
          <w:trHeight w:val="113"/>
        </w:trPr>
        <w:tc>
          <w:tcPr>
            <w:tcW w:w="426" w:type="dxa"/>
          </w:tcPr>
          <w:p w14:paraId="360C2BB3" w14:textId="77777777" w:rsidR="00BB1FDC" w:rsidRPr="008D15AA" w:rsidRDefault="00BB1FDC" w:rsidP="00A96788">
            <w:pPr>
              <w:spacing w:before="120" w:after="0" w:line="240" w:lineRule="auto"/>
              <w:ind w:left="0" w:firstLine="0"/>
              <w:jc w:val="left"/>
              <w:rPr>
                <w:sz w:val="20"/>
                <w:szCs w:val="20"/>
              </w:rPr>
            </w:pPr>
            <w:r w:rsidRPr="008D15AA">
              <w:rPr>
                <w:sz w:val="20"/>
                <w:szCs w:val="20"/>
              </w:rPr>
              <w:t>9</w:t>
            </w:r>
          </w:p>
        </w:tc>
        <w:tc>
          <w:tcPr>
            <w:tcW w:w="2053" w:type="dxa"/>
          </w:tcPr>
          <w:p w14:paraId="0BF54FEA" w14:textId="77777777" w:rsidR="00BB1FDC" w:rsidRPr="008D15AA" w:rsidRDefault="00BB1FDC" w:rsidP="00A96788">
            <w:pPr>
              <w:spacing w:before="120" w:after="0" w:line="240" w:lineRule="auto"/>
              <w:ind w:left="0" w:firstLine="0"/>
              <w:jc w:val="left"/>
              <w:rPr>
                <w:sz w:val="20"/>
              </w:rPr>
            </w:pPr>
            <w:r w:rsidRPr="008D15AA">
              <w:rPr>
                <w:sz w:val="20"/>
              </w:rPr>
              <w:t>Annual fee:</w:t>
            </w:r>
          </w:p>
        </w:tc>
        <w:tc>
          <w:tcPr>
            <w:tcW w:w="5483" w:type="dxa"/>
          </w:tcPr>
          <w:p w14:paraId="5D078E56" w14:textId="77777777" w:rsidR="00BB1FDC" w:rsidRPr="008D15AA" w:rsidRDefault="00BB1FDC" w:rsidP="00A96788">
            <w:pPr>
              <w:spacing w:before="120" w:after="0" w:line="240" w:lineRule="auto"/>
              <w:ind w:left="0" w:firstLine="0"/>
              <w:jc w:val="left"/>
              <w:rPr>
                <w:sz w:val="20"/>
              </w:rPr>
            </w:pPr>
            <w:r w:rsidRPr="008D15AA">
              <w:rPr>
                <w:sz w:val="20"/>
              </w:rPr>
              <w:t xml:space="preserve">operations for the mining or processing of radioactive ores </w:t>
            </w:r>
            <w:r>
              <w:rPr>
                <w:sz w:val="20"/>
              </w:rPr>
              <w:br/>
            </w:r>
            <w:r w:rsidRPr="008D15AA">
              <w:rPr>
                <w:sz w:val="20"/>
              </w:rPr>
              <w:t>(</w:t>
            </w:r>
            <w:r w:rsidRPr="008D15AA">
              <w:rPr>
                <w:sz w:val="20"/>
                <w:szCs w:val="20"/>
              </w:rPr>
              <w:t>other</w:t>
            </w:r>
            <w:r w:rsidRPr="008D15AA">
              <w:rPr>
                <w:sz w:val="20"/>
              </w:rPr>
              <w:t xml:space="preserve"> than activities involving in situ leaching) with capacity to extract or process more than 5 </w:t>
            </w:r>
            <w:proofErr w:type="spellStart"/>
            <w:r w:rsidRPr="008D15AA">
              <w:rPr>
                <w:sz w:val="20"/>
              </w:rPr>
              <w:t>megatonnes</w:t>
            </w:r>
            <w:proofErr w:type="spellEnd"/>
            <w:r w:rsidRPr="008D15AA">
              <w:rPr>
                <w:sz w:val="20"/>
              </w:rPr>
              <w:t xml:space="preserve"> but not more than 15</w:t>
            </w:r>
            <w:r>
              <w:rPr>
                <w:sz w:val="20"/>
              </w:rPr>
              <w:t> </w:t>
            </w:r>
            <w:proofErr w:type="spellStart"/>
            <w:r w:rsidRPr="008D15AA">
              <w:rPr>
                <w:sz w:val="20"/>
              </w:rPr>
              <w:t>megatonnes</w:t>
            </w:r>
            <w:proofErr w:type="spellEnd"/>
            <w:r w:rsidRPr="008D15AA">
              <w:rPr>
                <w:sz w:val="20"/>
              </w:rPr>
              <w:t xml:space="preserve"> of radioactive ore per year</w:t>
            </w:r>
          </w:p>
        </w:tc>
        <w:tc>
          <w:tcPr>
            <w:tcW w:w="1398" w:type="dxa"/>
          </w:tcPr>
          <w:p w14:paraId="05EC5A47" w14:textId="77777777" w:rsidR="00BB1FDC" w:rsidRPr="008D15AA" w:rsidRDefault="00BB1FDC" w:rsidP="00A96788">
            <w:pPr>
              <w:spacing w:before="120" w:after="0" w:line="240" w:lineRule="auto"/>
              <w:ind w:left="0" w:firstLine="0"/>
              <w:jc w:val="right"/>
              <w:rPr>
                <w:sz w:val="20"/>
                <w:szCs w:val="20"/>
              </w:rPr>
            </w:pPr>
            <w:r w:rsidRPr="008D15AA">
              <w:rPr>
                <w:sz w:val="20"/>
                <w:szCs w:val="20"/>
              </w:rPr>
              <w:t>$913,269.00</w:t>
            </w:r>
          </w:p>
        </w:tc>
      </w:tr>
      <w:tr w:rsidR="00BB1FDC" w:rsidRPr="008D15AA" w14:paraId="51194446" w14:textId="77777777" w:rsidTr="00A96788">
        <w:trPr>
          <w:cantSplit/>
          <w:trHeight w:val="113"/>
        </w:trPr>
        <w:tc>
          <w:tcPr>
            <w:tcW w:w="426" w:type="dxa"/>
          </w:tcPr>
          <w:p w14:paraId="35CAFEDE" w14:textId="77777777" w:rsidR="00BB1FDC" w:rsidRPr="008D15AA" w:rsidRDefault="00BB1FDC" w:rsidP="00A96788">
            <w:pPr>
              <w:spacing w:before="120" w:after="0" w:line="240" w:lineRule="auto"/>
              <w:ind w:left="0" w:firstLine="0"/>
              <w:jc w:val="left"/>
              <w:rPr>
                <w:sz w:val="20"/>
                <w:szCs w:val="20"/>
              </w:rPr>
            </w:pPr>
            <w:r w:rsidRPr="008D15AA">
              <w:rPr>
                <w:sz w:val="20"/>
                <w:szCs w:val="20"/>
              </w:rPr>
              <w:t>10</w:t>
            </w:r>
          </w:p>
        </w:tc>
        <w:tc>
          <w:tcPr>
            <w:tcW w:w="2053" w:type="dxa"/>
          </w:tcPr>
          <w:p w14:paraId="47A0567A" w14:textId="77777777" w:rsidR="00BB1FDC" w:rsidRPr="008D15AA" w:rsidRDefault="00BB1FDC" w:rsidP="00A96788">
            <w:pPr>
              <w:spacing w:before="120" w:after="0" w:line="240" w:lineRule="auto"/>
              <w:ind w:left="0" w:firstLine="0"/>
              <w:jc w:val="left"/>
              <w:rPr>
                <w:sz w:val="20"/>
              </w:rPr>
            </w:pPr>
            <w:r w:rsidRPr="008D15AA">
              <w:rPr>
                <w:sz w:val="20"/>
              </w:rPr>
              <w:t>Annual fee:</w:t>
            </w:r>
          </w:p>
        </w:tc>
        <w:tc>
          <w:tcPr>
            <w:tcW w:w="5483" w:type="dxa"/>
          </w:tcPr>
          <w:p w14:paraId="6D225943" w14:textId="77777777" w:rsidR="00BB1FDC" w:rsidRPr="008D15AA" w:rsidRDefault="00BB1FDC" w:rsidP="00A96788">
            <w:pPr>
              <w:spacing w:before="120" w:after="0" w:line="240" w:lineRule="auto"/>
              <w:ind w:left="0" w:firstLine="0"/>
              <w:jc w:val="left"/>
              <w:rPr>
                <w:sz w:val="20"/>
              </w:rPr>
            </w:pPr>
            <w:r w:rsidRPr="008D15AA">
              <w:rPr>
                <w:sz w:val="20"/>
              </w:rPr>
              <w:t xml:space="preserve">operations for the mining or processing of radioactive ores </w:t>
            </w:r>
            <w:r>
              <w:rPr>
                <w:sz w:val="20"/>
              </w:rPr>
              <w:br/>
            </w:r>
            <w:r w:rsidRPr="008D15AA">
              <w:rPr>
                <w:sz w:val="20"/>
              </w:rPr>
              <w:t xml:space="preserve">(other than activities involving in situ leaching) with </w:t>
            </w:r>
            <w:r w:rsidRPr="008D15AA">
              <w:rPr>
                <w:sz w:val="20"/>
                <w:szCs w:val="20"/>
              </w:rPr>
              <w:t>capacity</w:t>
            </w:r>
            <w:r w:rsidRPr="008D15AA">
              <w:rPr>
                <w:sz w:val="20"/>
              </w:rPr>
              <w:t xml:space="preserve"> </w:t>
            </w:r>
            <w:r>
              <w:rPr>
                <w:sz w:val="20"/>
              </w:rPr>
              <w:br/>
            </w:r>
            <w:r w:rsidRPr="008D15AA">
              <w:rPr>
                <w:sz w:val="20"/>
              </w:rPr>
              <w:t xml:space="preserve">to extract or process more than 15 </w:t>
            </w:r>
            <w:proofErr w:type="spellStart"/>
            <w:r w:rsidRPr="008D15AA">
              <w:rPr>
                <w:sz w:val="20"/>
              </w:rPr>
              <w:t>megatonnes</w:t>
            </w:r>
            <w:proofErr w:type="spellEnd"/>
            <w:r w:rsidRPr="008D15AA">
              <w:rPr>
                <w:sz w:val="20"/>
              </w:rPr>
              <w:t xml:space="preserve"> of radioactive </w:t>
            </w:r>
            <w:r>
              <w:rPr>
                <w:sz w:val="20"/>
              </w:rPr>
              <w:br/>
            </w:r>
            <w:r w:rsidRPr="008D15AA">
              <w:rPr>
                <w:sz w:val="20"/>
              </w:rPr>
              <w:t>ore per year</w:t>
            </w:r>
          </w:p>
        </w:tc>
        <w:tc>
          <w:tcPr>
            <w:tcW w:w="1398" w:type="dxa"/>
          </w:tcPr>
          <w:p w14:paraId="59C76277" w14:textId="77777777" w:rsidR="00BB1FDC" w:rsidRPr="008D15AA" w:rsidRDefault="00BB1FDC" w:rsidP="00A96788">
            <w:pPr>
              <w:spacing w:before="120" w:after="0" w:line="240" w:lineRule="auto"/>
              <w:ind w:left="0" w:firstLine="0"/>
              <w:jc w:val="right"/>
              <w:rPr>
                <w:sz w:val="20"/>
                <w:szCs w:val="20"/>
              </w:rPr>
            </w:pPr>
            <w:r w:rsidRPr="008D15AA">
              <w:rPr>
                <w:sz w:val="20"/>
                <w:szCs w:val="20"/>
              </w:rPr>
              <w:t>$1,215,670.00</w:t>
            </w:r>
          </w:p>
        </w:tc>
      </w:tr>
      <w:tr w:rsidR="00BB1FDC" w:rsidRPr="008D15AA" w14:paraId="261918BC" w14:textId="77777777" w:rsidTr="00A96788">
        <w:trPr>
          <w:cantSplit/>
          <w:trHeight w:val="113"/>
        </w:trPr>
        <w:tc>
          <w:tcPr>
            <w:tcW w:w="426" w:type="dxa"/>
          </w:tcPr>
          <w:p w14:paraId="515D117D" w14:textId="77777777" w:rsidR="00BB1FDC" w:rsidRPr="008D15AA" w:rsidRDefault="00BB1FDC" w:rsidP="00A96788">
            <w:pPr>
              <w:spacing w:before="120" w:after="0" w:line="240" w:lineRule="auto"/>
              <w:ind w:left="0" w:firstLine="0"/>
              <w:jc w:val="left"/>
              <w:rPr>
                <w:sz w:val="20"/>
                <w:szCs w:val="20"/>
              </w:rPr>
            </w:pPr>
            <w:r w:rsidRPr="008D15AA">
              <w:rPr>
                <w:sz w:val="20"/>
                <w:szCs w:val="20"/>
              </w:rPr>
              <w:t>11</w:t>
            </w:r>
          </w:p>
        </w:tc>
        <w:tc>
          <w:tcPr>
            <w:tcW w:w="2053" w:type="dxa"/>
          </w:tcPr>
          <w:p w14:paraId="7A74BD00" w14:textId="77777777" w:rsidR="00BB1FDC" w:rsidRPr="008D15AA" w:rsidRDefault="00BB1FDC" w:rsidP="00A96788">
            <w:pPr>
              <w:spacing w:before="120" w:after="0" w:line="240" w:lineRule="auto"/>
              <w:ind w:left="0" w:firstLine="0"/>
              <w:jc w:val="left"/>
              <w:rPr>
                <w:sz w:val="20"/>
              </w:rPr>
            </w:pPr>
            <w:r w:rsidRPr="008D15AA">
              <w:rPr>
                <w:sz w:val="20"/>
              </w:rPr>
              <w:t>Annual fee:</w:t>
            </w:r>
          </w:p>
        </w:tc>
        <w:tc>
          <w:tcPr>
            <w:tcW w:w="5483" w:type="dxa"/>
          </w:tcPr>
          <w:p w14:paraId="6B83ABF9" w14:textId="77777777" w:rsidR="00BB1FDC" w:rsidRPr="008D15AA" w:rsidRDefault="00BB1FDC" w:rsidP="00A96788">
            <w:pPr>
              <w:spacing w:before="120" w:after="0" w:line="240" w:lineRule="auto"/>
              <w:ind w:left="0" w:firstLine="0"/>
              <w:jc w:val="left"/>
              <w:rPr>
                <w:sz w:val="20"/>
              </w:rPr>
            </w:pPr>
            <w:r w:rsidRPr="008D15AA">
              <w:rPr>
                <w:sz w:val="20"/>
              </w:rPr>
              <w:t>mineral sands operations</w:t>
            </w:r>
          </w:p>
        </w:tc>
        <w:tc>
          <w:tcPr>
            <w:tcW w:w="1398" w:type="dxa"/>
          </w:tcPr>
          <w:p w14:paraId="35695CC7" w14:textId="77777777" w:rsidR="00BB1FDC" w:rsidRPr="008D15AA" w:rsidRDefault="00BB1FDC" w:rsidP="00A96788">
            <w:pPr>
              <w:spacing w:before="120" w:after="0" w:line="240" w:lineRule="auto"/>
              <w:ind w:left="0" w:firstLine="0"/>
              <w:jc w:val="right"/>
              <w:rPr>
                <w:sz w:val="20"/>
                <w:szCs w:val="20"/>
              </w:rPr>
            </w:pPr>
            <w:r w:rsidRPr="008D15AA">
              <w:rPr>
                <w:sz w:val="20"/>
                <w:szCs w:val="20"/>
              </w:rPr>
              <w:t>$35,425.00</w:t>
            </w:r>
          </w:p>
        </w:tc>
      </w:tr>
      <w:tr w:rsidR="00BB1FDC" w:rsidRPr="008D15AA" w14:paraId="5C9E5BBB" w14:textId="77777777" w:rsidTr="00A96788">
        <w:trPr>
          <w:cantSplit/>
          <w:trHeight w:val="113"/>
        </w:trPr>
        <w:tc>
          <w:tcPr>
            <w:tcW w:w="426" w:type="dxa"/>
          </w:tcPr>
          <w:p w14:paraId="2BD6A0FE" w14:textId="77777777" w:rsidR="00BB1FDC" w:rsidRPr="00803BCF" w:rsidRDefault="00BB1FDC" w:rsidP="00A96788">
            <w:pPr>
              <w:spacing w:before="120" w:after="0" w:line="240" w:lineRule="auto"/>
              <w:ind w:left="0" w:firstLine="0"/>
              <w:jc w:val="left"/>
              <w:rPr>
                <w:sz w:val="20"/>
                <w:szCs w:val="20"/>
              </w:rPr>
            </w:pPr>
            <w:r w:rsidRPr="008D15AA">
              <w:rPr>
                <w:sz w:val="20"/>
                <w:szCs w:val="20"/>
              </w:rPr>
              <w:t>12</w:t>
            </w:r>
          </w:p>
        </w:tc>
        <w:tc>
          <w:tcPr>
            <w:tcW w:w="2053" w:type="dxa"/>
          </w:tcPr>
          <w:p w14:paraId="63EAE8B1" w14:textId="77777777" w:rsidR="00BB1FDC" w:rsidRPr="008D15AA" w:rsidRDefault="00BB1FDC" w:rsidP="00A96788">
            <w:pPr>
              <w:spacing w:before="120" w:after="0" w:line="240" w:lineRule="auto"/>
              <w:ind w:left="0" w:firstLine="0"/>
              <w:jc w:val="left"/>
              <w:rPr>
                <w:sz w:val="20"/>
              </w:rPr>
            </w:pPr>
            <w:r w:rsidRPr="008D15AA">
              <w:rPr>
                <w:sz w:val="20"/>
              </w:rPr>
              <w:t>Annual fee:</w:t>
            </w:r>
          </w:p>
        </w:tc>
        <w:tc>
          <w:tcPr>
            <w:tcW w:w="5483" w:type="dxa"/>
          </w:tcPr>
          <w:p w14:paraId="45EDC5E3" w14:textId="77777777" w:rsidR="00BB1FDC" w:rsidRPr="008D15AA" w:rsidRDefault="00BB1FDC" w:rsidP="00A96788">
            <w:pPr>
              <w:spacing w:before="120" w:after="0" w:line="240" w:lineRule="auto"/>
              <w:ind w:left="0" w:firstLine="0"/>
              <w:jc w:val="left"/>
              <w:rPr>
                <w:sz w:val="20"/>
              </w:rPr>
            </w:pPr>
            <w:r w:rsidRPr="008D15AA">
              <w:rPr>
                <w:sz w:val="20"/>
              </w:rPr>
              <w:t xml:space="preserve">mineral processing where a radioactive substance is generated </w:t>
            </w:r>
            <w:r>
              <w:rPr>
                <w:sz w:val="20"/>
              </w:rPr>
              <w:br/>
            </w:r>
            <w:r w:rsidRPr="008D15AA">
              <w:rPr>
                <w:sz w:val="20"/>
              </w:rPr>
              <w:t>as a by-product</w:t>
            </w:r>
          </w:p>
        </w:tc>
        <w:tc>
          <w:tcPr>
            <w:tcW w:w="1398" w:type="dxa"/>
          </w:tcPr>
          <w:p w14:paraId="4DCD6B68" w14:textId="77777777" w:rsidR="00BB1FDC" w:rsidRPr="008D15AA" w:rsidRDefault="00BB1FDC" w:rsidP="00A96788">
            <w:pPr>
              <w:spacing w:before="120" w:after="0" w:line="240" w:lineRule="auto"/>
              <w:ind w:left="0" w:firstLine="0"/>
              <w:jc w:val="right"/>
              <w:rPr>
                <w:sz w:val="20"/>
                <w:szCs w:val="20"/>
              </w:rPr>
            </w:pPr>
            <w:r w:rsidRPr="008D15AA">
              <w:rPr>
                <w:sz w:val="20"/>
                <w:szCs w:val="20"/>
              </w:rPr>
              <w:t>$13,862.00</w:t>
            </w:r>
          </w:p>
        </w:tc>
      </w:tr>
    </w:tbl>
    <w:p w14:paraId="423204CD" w14:textId="77777777" w:rsidR="00BB1FDC" w:rsidRPr="008D15AA" w:rsidRDefault="00BB1FDC" w:rsidP="00BB1FDC">
      <w:pPr>
        <w:keepNext/>
        <w:spacing w:before="240" w:after="0" w:line="240" w:lineRule="auto"/>
        <w:jc w:val="left"/>
        <w:rPr>
          <w:b/>
          <w:bCs/>
          <w:sz w:val="22"/>
        </w:rPr>
      </w:pPr>
      <w:r w:rsidRPr="008D15AA">
        <w:rPr>
          <w:b/>
          <w:bCs/>
          <w:sz w:val="22"/>
        </w:rPr>
        <w:t>Fees payable to the Environment Protection Authority for a</w:t>
      </w:r>
      <w:r w:rsidRPr="008D15AA">
        <w:rPr>
          <w:rFonts w:eastAsia="Times New Roman"/>
          <w:b/>
          <w:bCs/>
          <w:color w:val="000000"/>
          <w:sz w:val="22"/>
          <w:lang w:eastAsia="en-AU"/>
        </w:rPr>
        <w:t>ctivities requiring a radiation management licence for c</w:t>
      </w:r>
      <w:r w:rsidRPr="008D15AA">
        <w:rPr>
          <w:b/>
          <w:bCs/>
          <w:sz w:val="22"/>
        </w:rPr>
        <w:t xml:space="preserve">onstruction, establishment, control of radiation facility </w:t>
      </w:r>
      <w:r>
        <w:rPr>
          <w:b/>
          <w:bCs/>
          <w:sz w:val="22"/>
        </w:rPr>
        <w:br/>
      </w:r>
      <w:r w:rsidRPr="008D15AA">
        <w:rPr>
          <w:b/>
          <w:bCs/>
          <w:sz w:val="22"/>
        </w:rPr>
        <w:t>(Section 20 of the Act)</w:t>
      </w:r>
    </w:p>
    <w:tbl>
      <w:tblPr>
        <w:tblStyle w:val="TableGrid3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
        <w:gridCol w:w="1621"/>
        <w:gridCol w:w="5882"/>
        <w:gridCol w:w="1422"/>
      </w:tblGrid>
      <w:tr w:rsidR="00BB1FDC" w:rsidRPr="001D1DF7" w14:paraId="06F440CF" w14:textId="77777777" w:rsidTr="00A96788">
        <w:trPr>
          <w:cantSplit/>
          <w:trHeight w:val="113"/>
        </w:trPr>
        <w:tc>
          <w:tcPr>
            <w:tcW w:w="429" w:type="dxa"/>
          </w:tcPr>
          <w:p w14:paraId="13EF0D95"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13</w:t>
            </w:r>
          </w:p>
        </w:tc>
        <w:tc>
          <w:tcPr>
            <w:tcW w:w="1622" w:type="dxa"/>
          </w:tcPr>
          <w:p w14:paraId="54E8D030"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Application fee:</w:t>
            </w:r>
          </w:p>
        </w:tc>
        <w:tc>
          <w:tcPr>
            <w:tcW w:w="5887" w:type="dxa"/>
          </w:tcPr>
          <w:p w14:paraId="0287B116"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 xml:space="preserve">facility containing unsealed radioactive substances resulting from </w:t>
            </w:r>
            <w:r>
              <w:rPr>
                <w:rFonts w:cs="Times New Roman"/>
                <w:sz w:val="20"/>
                <w:szCs w:val="20"/>
              </w:rPr>
              <w:br/>
            </w:r>
            <w:r w:rsidRPr="001D1DF7">
              <w:rPr>
                <w:rFonts w:cs="Times New Roman"/>
                <w:sz w:val="20"/>
                <w:szCs w:val="20"/>
              </w:rPr>
              <w:t>past activities</w:t>
            </w:r>
          </w:p>
        </w:tc>
        <w:tc>
          <w:tcPr>
            <w:tcW w:w="1422" w:type="dxa"/>
          </w:tcPr>
          <w:p w14:paraId="2AA13ED5" w14:textId="77777777" w:rsidR="00BB1FDC" w:rsidRPr="001D1DF7" w:rsidRDefault="00BB1FDC" w:rsidP="00A96788">
            <w:pPr>
              <w:spacing w:before="120" w:after="0" w:line="240" w:lineRule="auto"/>
              <w:ind w:left="0" w:firstLine="0"/>
              <w:jc w:val="right"/>
              <w:rPr>
                <w:rFonts w:cs="Times New Roman"/>
                <w:sz w:val="20"/>
                <w:szCs w:val="20"/>
              </w:rPr>
            </w:pPr>
            <w:r w:rsidRPr="001D1DF7">
              <w:rPr>
                <w:rFonts w:cs="Times New Roman"/>
                <w:sz w:val="20"/>
                <w:szCs w:val="20"/>
              </w:rPr>
              <w:t>$2,666.00</w:t>
            </w:r>
          </w:p>
        </w:tc>
      </w:tr>
      <w:tr w:rsidR="00BB1FDC" w:rsidRPr="001D1DF7" w14:paraId="302EB59A" w14:textId="77777777" w:rsidTr="00A96788">
        <w:trPr>
          <w:cantSplit/>
          <w:trHeight w:val="113"/>
        </w:trPr>
        <w:tc>
          <w:tcPr>
            <w:tcW w:w="429" w:type="dxa"/>
          </w:tcPr>
          <w:p w14:paraId="6366FDFE"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14</w:t>
            </w:r>
          </w:p>
        </w:tc>
        <w:tc>
          <w:tcPr>
            <w:tcW w:w="1622" w:type="dxa"/>
          </w:tcPr>
          <w:p w14:paraId="012AED57"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Annual fee:</w:t>
            </w:r>
          </w:p>
        </w:tc>
        <w:tc>
          <w:tcPr>
            <w:tcW w:w="5887" w:type="dxa"/>
          </w:tcPr>
          <w:p w14:paraId="66DFE3F1"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 xml:space="preserve">facility containing unsealed radioactive substances resulting from </w:t>
            </w:r>
            <w:r>
              <w:rPr>
                <w:rFonts w:cs="Times New Roman"/>
                <w:sz w:val="20"/>
                <w:szCs w:val="20"/>
              </w:rPr>
              <w:br/>
            </w:r>
            <w:r w:rsidRPr="001D1DF7">
              <w:rPr>
                <w:rFonts w:cs="Times New Roman"/>
                <w:sz w:val="20"/>
                <w:szCs w:val="20"/>
              </w:rPr>
              <w:t>past activities</w:t>
            </w:r>
          </w:p>
        </w:tc>
        <w:tc>
          <w:tcPr>
            <w:tcW w:w="1422" w:type="dxa"/>
          </w:tcPr>
          <w:p w14:paraId="36387D61" w14:textId="77777777" w:rsidR="00BB1FDC" w:rsidRPr="001D1DF7" w:rsidRDefault="00BB1FDC" w:rsidP="00A96788">
            <w:pPr>
              <w:spacing w:before="120" w:after="0" w:line="240" w:lineRule="auto"/>
              <w:ind w:left="0" w:firstLine="0"/>
              <w:jc w:val="right"/>
              <w:rPr>
                <w:rFonts w:cs="Times New Roman"/>
                <w:sz w:val="20"/>
                <w:szCs w:val="20"/>
              </w:rPr>
            </w:pPr>
            <w:r w:rsidRPr="001D1DF7">
              <w:rPr>
                <w:rFonts w:cs="Times New Roman"/>
                <w:sz w:val="20"/>
                <w:szCs w:val="20"/>
              </w:rPr>
              <w:t>$10,674.00</w:t>
            </w:r>
          </w:p>
        </w:tc>
      </w:tr>
      <w:tr w:rsidR="00BB1FDC" w:rsidRPr="001D1DF7" w14:paraId="484F2B96" w14:textId="77777777" w:rsidTr="00A96788">
        <w:trPr>
          <w:cantSplit/>
          <w:trHeight w:val="113"/>
        </w:trPr>
        <w:tc>
          <w:tcPr>
            <w:tcW w:w="429" w:type="dxa"/>
          </w:tcPr>
          <w:p w14:paraId="0AF993BD"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15</w:t>
            </w:r>
          </w:p>
        </w:tc>
        <w:tc>
          <w:tcPr>
            <w:tcW w:w="1622" w:type="dxa"/>
          </w:tcPr>
          <w:p w14:paraId="23A57561"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Annual fee</w:t>
            </w:r>
          </w:p>
        </w:tc>
        <w:tc>
          <w:tcPr>
            <w:tcW w:w="5887" w:type="dxa"/>
          </w:tcPr>
          <w:p w14:paraId="1D94DB2A"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 xml:space="preserve">facility containing unsealed radioactive substances resulting from </w:t>
            </w:r>
            <w:r>
              <w:rPr>
                <w:rFonts w:cs="Times New Roman"/>
                <w:sz w:val="20"/>
                <w:szCs w:val="20"/>
              </w:rPr>
              <w:br/>
            </w:r>
            <w:r w:rsidRPr="001D1DF7">
              <w:rPr>
                <w:rFonts w:cs="Times New Roman"/>
                <w:sz w:val="20"/>
                <w:szCs w:val="20"/>
              </w:rPr>
              <w:t>past activities relating to a nuclear test site</w:t>
            </w:r>
          </w:p>
        </w:tc>
        <w:tc>
          <w:tcPr>
            <w:tcW w:w="1422" w:type="dxa"/>
          </w:tcPr>
          <w:p w14:paraId="72A89453" w14:textId="77777777" w:rsidR="00BB1FDC" w:rsidRPr="001D1DF7" w:rsidRDefault="00BB1FDC" w:rsidP="00A96788">
            <w:pPr>
              <w:spacing w:before="120" w:after="0" w:line="240" w:lineRule="auto"/>
              <w:ind w:left="0" w:firstLine="0"/>
              <w:jc w:val="right"/>
              <w:rPr>
                <w:rFonts w:cs="Times New Roman"/>
                <w:sz w:val="20"/>
                <w:szCs w:val="20"/>
              </w:rPr>
            </w:pPr>
            <w:r w:rsidRPr="001D1DF7">
              <w:rPr>
                <w:rFonts w:cs="Times New Roman"/>
                <w:sz w:val="20"/>
                <w:szCs w:val="20"/>
              </w:rPr>
              <w:t>$30,000.00</w:t>
            </w:r>
          </w:p>
        </w:tc>
      </w:tr>
      <w:tr w:rsidR="00BB1FDC" w:rsidRPr="001D1DF7" w14:paraId="20815BF0" w14:textId="77777777" w:rsidTr="00A96788">
        <w:trPr>
          <w:cantSplit/>
          <w:trHeight w:val="113"/>
        </w:trPr>
        <w:tc>
          <w:tcPr>
            <w:tcW w:w="429" w:type="dxa"/>
          </w:tcPr>
          <w:p w14:paraId="20480804"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16</w:t>
            </w:r>
          </w:p>
        </w:tc>
        <w:tc>
          <w:tcPr>
            <w:tcW w:w="1622" w:type="dxa"/>
          </w:tcPr>
          <w:p w14:paraId="066831DC"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Application fee:</w:t>
            </w:r>
          </w:p>
        </w:tc>
        <w:tc>
          <w:tcPr>
            <w:tcW w:w="5887" w:type="dxa"/>
          </w:tcPr>
          <w:p w14:paraId="664D856F"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facility used for the storage or handling of radioactive substances</w:t>
            </w:r>
          </w:p>
        </w:tc>
        <w:tc>
          <w:tcPr>
            <w:tcW w:w="1422" w:type="dxa"/>
          </w:tcPr>
          <w:p w14:paraId="4704DC39" w14:textId="77777777" w:rsidR="00BB1FDC" w:rsidRPr="001D1DF7" w:rsidRDefault="00BB1FDC" w:rsidP="00A96788">
            <w:pPr>
              <w:spacing w:before="120" w:after="0" w:line="240" w:lineRule="auto"/>
              <w:ind w:left="0" w:firstLine="0"/>
              <w:jc w:val="right"/>
              <w:rPr>
                <w:rFonts w:cs="Times New Roman"/>
                <w:sz w:val="20"/>
                <w:szCs w:val="20"/>
              </w:rPr>
            </w:pPr>
            <w:r w:rsidRPr="001D1DF7">
              <w:rPr>
                <w:rFonts w:cs="Times New Roman"/>
                <w:sz w:val="20"/>
                <w:szCs w:val="20"/>
              </w:rPr>
              <w:t>$1,781.00</w:t>
            </w:r>
          </w:p>
        </w:tc>
      </w:tr>
      <w:tr w:rsidR="00BB1FDC" w:rsidRPr="001D1DF7" w14:paraId="341A1065" w14:textId="77777777" w:rsidTr="00A96788">
        <w:trPr>
          <w:cantSplit/>
          <w:trHeight w:val="113"/>
        </w:trPr>
        <w:tc>
          <w:tcPr>
            <w:tcW w:w="429" w:type="dxa"/>
          </w:tcPr>
          <w:p w14:paraId="1DB0C8E0"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17</w:t>
            </w:r>
          </w:p>
        </w:tc>
        <w:tc>
          <w:tcPr>
            <w:tcW w:w="1622" w:type="dxa"/>
          </w:tcPr>
          <w:p w14:paraId="2217062E"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Annual fee:</w:t>
            </w:r>
          </w:p>
        </w:tc>
        <w:tc>
          <w:tcPr>
            <w:tcW w:w="5887" w:type="dxa"/>
          </w:tcPr>
          <w:p w14:paraId="6854CD27"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facility used for the storage or handling of radioactive substances</w:t>
            </w:r>
          </w:p>
        </w:tc>
        <w:tc>
          <w:tcPr>
            <w:tcW w:w="1422" w:type="dxa"/>
          </w:tcPr>
          <w:p w14:paraId="184F4516" w14:textId="77777777" w:rsidR="00BB1FDC" w:rsidRPr="001D1DF7" w:rsidRDefault="00BB1FDC" w:rsidP="00A96788">
            <w:pPr>
              <w:spacing w:before="120" w:after="0" w:line="240" w:lineRule="auto"/>
              <w:ind w:left="0" w:firstLine="0"/>
              <w:jc w:val="right"/>
              <w:rPr>
                <w:rFonts w:cs="Times New Roman"/>
                <w:sz w:val="20"/>
                <w:szCs w:val="20"/>
              </w:rPr>
            </w:pPr>
            <w:r w:rsidRPr="001D1DF7">
              <w:rPr>
                <w:rFonts w:cs="Times New Roman"/>
                <w:sz w:val="20"/>
                <w:szCs w:val="20"/>
              </w:rPr>
              <w:t>$5,336.00</w:t>
            </w:r>
          </w:p>
        </w:tc>
      </w:tr>
      <w:tr w:rsidR="00BB1FDC" w:rsidRPr="001D1DF7" w14:paraId="59AF7A18" w14:textId="77777777" w:rsidTr="00A96788">
        <w:trPr>
          <w:cantSplit/>
          <w:trHeight w:val="113"/>
        </w:trPr>
        <w:tc>
          <w:tcPr>
            <w:tcW w:w="429" w:type="dxa"/>
          </w:tcPr>
          <w:p w14:paraId="66F3BD65"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lastRenderedPageBreak/>
              <w:t>18</w:t>
            </w:r>
          </w:p>
        </w:tc>
        <w:tc>
          <w:tcPr>
            <w:tcW w:w="1622" w:type="dxa"/>
          </w:tcPr>
          <w:p w14:paraId="2FB5A934"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Application fee:</w:t>
            </w:r>
          </w:p>
        </w:tc>
        <w:tc>
          <w:tcPr>
            <w:tcW w:w="5887" w:type="dxa"/>
          </w:tcPr>
          <w:p w14:paraId="6728FDBD"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pilot plant for developmental testing operations involving or in relation to mining or mineral processing where—</w:t>
            </w:r>
          </w:p>
          <w:p w14:paraId="2A9B314D" w14:textId="77777777" w:rsidR="00BB1FDC" w:rsidRPr="001D1DF7" w:rsidRDefault="00BB1FDC" w:rsidP="00A96788">
            <w:pPr>
              <w:spacing w:before="120" w:after="0" w:line="240" w:lineRule="auto"/>
              <w:ind w:left="550" w:hanging="425"/>
              <w:jc w:val="left"/>
              <w:rPr>
                <w:rFonts w:cs="Times New Roman"/>
                <w:sz w:val="20"/>
                <w:szCs w:val="20"/>
              </w:rPr>
            </w:pPr>
            <w:r w:rsidRPr="001D1DF7">
              <w:rPr>
                <w:rFonts w:cs="Times New Roman"/>
                <w:sz w:val="20"/>
                <w:szCs w:val="20"/>
              </w:rPr>
              <w:t>(a)</w:t>
            </w:r>
            <w:r w:rsidRPr="001D1DF7">
              <w:rPr>
                <w:rFonts w:cs="Times New Roman"/>
                <w:sz w:val="20"/>
                <w:szCs w:val="20"/>
              </w:rPr>
              <w:tab/>
              <w:t>the radioactive substances are not subjected to a process of chemical treatment and the amount of radioactive substance processed is less than 10 tonnes of ore per calendar month,</w:t>
            </w:r>
          </w:p>
          <w:p w14:paraId="1EBF1132" w14:textId="77777777" w:rsidR="00BB1FDC" w:rsidRPr="001D1DF7" w:rsidRDefault="00BB1FDC" w:rsidP="00A96788">
            <w:pPr>
              <w:spacing w:before="120" w:after="0" w:line="240" w:lineRule="auto"/>
              <w:ind w:left="538" w:firstLine="0"/>
              <w:jc w:val="left"/>
              <w:rPr>
                <w:rFonts w:cs="Times New Roman"/>
                <w:sz w:val="20"/>
                <w:szCs w:val="20"/>
              </w:rPr>
            </w:pPr>
            <w:r w:rsidRPr="001D1DF7">
              <w:rPr>
                <w:rFonts w:cs="Times New Roman"/>
                <w:sz w:val="20"/>
                <w:szCs w:val="20"/>
              </w:rPr>
              <w:t>or</w:t>
            </w:r>
          </w:p>
          <w:p w14:paraId="230363D0" w14:textId="77777777" w:rsidR="00BB1FDC" w:rsidRPr="001D1DF7" w:rsidRDefault="00BB1FDC" w:rsidP="00A96788">
            <w:pPr>
              <w:spacing w:before="120" w:after="0" w:line="240" w:lineRule="auto"/>
              <w:ind w:left="550" w:hanging="425"/>
              <w:jc w:val="left"/>
              <w:rPr>
                <w:rFonts w:cs="Times New Roman"/>
                <w:sz w:val="20"/>
                <w:szCs w:val="20"/>
              </w:rPr>
            </w:pPr>
            <w:r w:rsidRPr="001D1DF7">
              <w:rPr>
                <w:rFonts w:cs="Times New Roman"/>
                <w:sz w:val="20"/>
                <w:szCs w:val="20"/>
              </w:rPr>
              <w:t>(b)</w:t>
            </w:r>
            <w:r w:rsidRPr="001D1DF7">
              <w:rPr>
                <w:rFonts w:cs="Times New Roman"/>
                <w:sz w:val="20"/>
                <w:szCs w:val="20"/>
              </w:rPr>
              <w:tab/>
              <w:t xml:space="preserve">the radioactive substances are subjected to a process of chemical treatment, including leaching, dissolution, solvent extraction or ion exchange and the amount of radioactive substance involved in the operation is less than 10 tonnes of </w:t>
            </w:r>
            <w:r>
              <w:rPr>
                <w:rFonts w:cs="Times New Roman"/>
                <w:sz w:val="20"/>
                <w:szCs w:val="20"/>
              </w:rPr>
              <w:br/>
            </w:r>
            <w:r w:rsidRPr="001D1DF7">
              <w:rPr>
                <w:rFonts w:cs="Times New Roman"/>
                <w:sz w:val="20"/>
                <w:szCs w:val="20"/>
              </w:rPr>
              <w:t>ore per year</w:t>
            </w:r>
          </w:p>
        </w:tc>
        <w:tc>
          <w:tcPr>
            <w:tcW w:w="1422" w:type="dxa"/>
          </w:tcPr>
          <w:p w14:paraId="5418E253" w14:textId="77777777" w:rsidR="00BB1FDC" w:rsidRPr="001D1DF7" w:rsidRDefault="00BB1FDC" w:rsidP="00A96788">
            <w:pPr>
              <w:spacing w:before="120" w:after="0" w:line="240" w:lineRule="auto"/>
              <w:ind w:left="0" w:firstLine="0"/>
              <w:jc w:val="right"/>
              <w:rPr>
                <w:rFonts w:cs="Times New Roman"/>
                <w:sz w:val="20"/>
                <w:szCs w:val="20"/>
              </w:rPr>
            </w:pPr>
            <w:r w:rsidRPr="001D1DF7">
              <w:rPr>
                <w:rFonts w:cs="Times New Roman"/>
                <w:sz w:val="20"/>
                <w:szCs w:val="20"/>
              </w:rPr>
              <w:t>$1,781.00</w:t>
            </w:r>
          </w:p>
        </w:tc>
      </w:tr>
      <w:tr w:rsidR="00BB1FDC" w:rsidRPr="001D1DF7" w14:paraId="6A11C586" w14:textId="77777777" w:rsidTr="00A96788">
        <w:trPr>
          <w:cantSplit/>
          <w:trHeight w:val="113"/>
        </w:trPr>
        <w:tc>
          <w:tcPr>
            <w:tcW w:w="429" w:type="dxa"/>
          </w:tcPr>
          <w:p w14:paraId="3BEBD2CB"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19</w:t>
            </w:r>
          </w:p>
        </w:tc>
        <w:tc>
          <w:tcPr>
            <w:tcW w:w="1622" w:type="dxa"/>
          </w:tcPr>
          <w:p w14:paraId="61029B0C"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Annual fee:</w:t>
            </w:r>
          </w:p>
        </w:tc>
        <w:tc>
          <w:tcPr>
            <w:tcW w:w="5887" w:type="dxa"/>
          </w:tcPr>
          <w:p w14:paraId="3C030B61"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pilot plant for developmental testing operations involving or in relation to mining or mineral processing where—</w:t>
            </w:r>
          </w:p>
          <w:p w14:paraId="5BD850EB" w14:textId="77777777" w:rsidR="00BB1FDC" w:rsidRPr="001D1DF7" w:rsidRDefault="00BB1FDC" w:rsidP="00A96788">
            <w:pPr>
              <w:spacing w:before="120" w:after="0" w:line="240" w:lineRule="auto"/>
              <w:ind w:left="550" w:hanging="425"/>
              <w:jc w:val="left"/>
              <w:rPr>
                <w:rFonts w:cs="Times New Roman"/>
                <w:sz w:val="20"/>
                <w:szCs w:val="20"/>
              </w:rPr>
            </w:pPr>
            <w:r w:rsidRPr="001D1DF7">
              <w:rPr>
                <w:rFonts w:cs="Times New Roman"/>
                <w:sz w:val="20"/>
                <w:szCs w:val="20"/>
              </w:rPr>
              <w:t>(a)</w:t>
            </w:r>
            <w:r w:rsidRPr="001D1DF7">
              <w:rPr>
                <w:rFonts w:cs="Times New Roman"/>
                <w:sz w:val="20"/>
                <w:szCs w:val="20"/>
              </w:rPr>
              <w:tab/>
              <w:t xml:space="preserve">the radioactive substances are not subjected to a process of chemical treatment and the amount of radioactive substance processed is less than 10 tonnes of ore per calendar </w:t>
            </w:r>
            <w:proofErr w:type="gramStart"/>
            <w:r w:rsidRPr="001D1DF7">
              <w:rPr>
                <w:rFonts w:cs="Times New Roman"/>
                <w:sz w:val="20"/>
                <w:szCs w:val="20"/>
              </w:rPr>
              <w:t>month;</w:t>
            </w:r>
            <w:proofErr w:type="gramEnd"/>
            <w:r w:rsidRPr="001D1DF7">
              <w:rPr>
                <w:rFonts w:cs="Times New Roman"/>
                <w:sz w:val="20"/>
                <w:szCs w:val="20"/>
              </w:rPr>
              <w:t xml:space="preserve"> </w:t>
            </w:r>
          </w:p>
          <w:p w14:paraId="14A5288E" w14:textId="77777777" w:rsidR="00BB1FDC" w:rsidRPr="001D1DF7" w:rsidRDefault="00BB1FDC" w:rsidP="00A96788">
            <w:pPr>
              <w:spacing w:before="120" w:after="0" w:line="240" w:lineRule="auto"/>
              <w:ind w:left="538" w:firstLine="0"/>
              <w:jc w:val="left"/>
              <w:rPr>
                <w:rFonts w:cs="Times New Roman"/>
                <w:sz w:val="20"/>
                <w:szCs w:val="20"/>
              </w:rPr>
            </w:pPr>
            <w:r w:rsidRPr="001D1DF7">
              <w:rPr>
                <w:rFonts w:cs="Times New Roman"/>
                <w:sz w:val="20"/>
                <w:szCs w:val="20"/>
              </w:rPr>
              <w:t>or</w:t>
            </w:r>
          </w:p>
          <w:p w14:paraId="1F11999E" w14:textId="77777777" w:rsidR="00BB1FDC" w:rsidRPr="001D1DF7" w:rsidRDefault="00BB1FDC" w:rsidP="00A96788">
            <w:pPr>
              <w:spacing w:before="120" w:after="0" w:line="240" w:lineRule="auto"/>
              <w:ind w:left="550" w:hanging="425"/>
              <w:jc w:val="left"/>
              <w:rPr>
                <w:rFonts w:cs="Times New Roman"/>
                <w:sz w:val="20"/>
                <w:szCs w:val="20"/>
              </w:rPr>
            </w:pPr>
            <w:r w:rsidRPr="001D1DF7">
              <w:rPr>
                <w:rFonts w:cs="Times New Roman"/>
                <w:sz w:val="20"/>
                <w:szCs w:val="20"/>
              </w:rPr>
              <w:t>(b)</w:t>
            </w:r>
            <w:r w:rsidRPr="001D1DF7">
              <w:rPr>
                <w:rFonts w:cs="Times New Roman"/>
                <w:sz w:val="20"/>
                <w:szCs w:val="20"/>
              </w:rPr>
              <w:tab/>
              <w:t xml:space="preserve">the radioactive substances are subjected to a process of chemical treatment, including leaching, dissolution, solvent extraction or ion exchange and the amount of radioactive substance involved in the operation is less than 10 tonnes of </w:t>
            </w:r>
            <w:r>
              <w:rPr>
                <w:rFonts w:cs="Times New Roman"/>
                <w:sz w:val="20"/>
                <w:szCs w:val="20"/>
              </w:rPr>
              <w:br/>
            </w:r>
            <w:r w:rsidRPr="001D1DF7">
              <w:rPr>
                <w:rFonts w:cs="Times New Roman"/>
                <w:sz w:val="20"/>
                <w:szCs w:val="20"/>
              </w:rPr>
              <w:t>ore per year</w:t>
            </w:r>
          </w:p>
        </w:tc>
        <w:tc>
          <w:tcPr>
            <w:tcW w:w="1422" w:type="dxa"/>
          </w:tcPr>
          <w:p w14:paraId="013F0790" w14:textId="77777777" w:rsidR="00BB1FDC" w:rsidRPr="001D1DF7" w:rsidRDefault="00BB1FDC" w:rsidP="00A96788">
            <w:pPr>
              <w:spacing w:before="120" w:after="0" w:line="240" w:lineRule="auto"/>
              <w:ind w:left="0" w:firstLine="0"/>
              <w:jc w:val="right"/>
              <w:rPr>
                <w:rFonts w:cs="Times New Roman"/>
                <w:sz w:val="20"/>
                <w:szCs w:val="20"/>
              </w:rPr>
            </w:pPr>
            <w:r w:rsidRPr="001D1DF7">
              <w:rPr>
                <w:rFonts w:cs="Times New Roman"/>
                <w:sz w:val="20"/>
                <w:szCs w:val="20"/>
              </w:rPr>
              <w:t>$5,336.00</w:t>
            </w:r>
          </w:p>
        </w:tc>
      </w:tr>
      <w:tr w:rsidR="00BB1FDC" w:rsidRPr="001D1DF7" w14:paraId="1FDC1E99" w14:textId="77777777" w:rsidTr="00A96788">
        <w:trPr>
          <w:cantSplit/>
          <w:trHeight w:val="113"/>
        </w:trPr>
        <w:tc>
          <w:tcPr>
            <w:tcW w:w="429" w:type="dxa"/>
          </w:tcPr>
          <w:p w14:paraId="46D397F2"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20</w:t>
            </w:r>
          </w:p>
        </w:tc>
        <w:tc>
          <w:tcPr>
            <w:tcW w:w="1622" w:type="dxa"/>
          </w:tcPr>
          <w:p w14:paraId="3E79044B"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Application fee:</w:t>
            </w:r>
          </w:p>
        </w:tc>
        <w:tc>
          <w:tcPr>
            <w:tcW w:w="5887" w:type="dxa"/>
          </w:tcPr>
          <w:p w14:paraId="43A681DE"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 xml:space="preserve">a facility containing a particle accelerator that has, or </w:t>
            </w:r>
            <w:proofErr w:type="gramStart"/>
            <w:r w:rsidRPr="001D1DF7">
              <w:rPr>
                <w:rFonts w:cs="Times New Roman"/>
                <w:sz w:val="20"/>
                <w:szCs w:val="20"/>
              </w:rPr>
              <w:t>is capable of having</w:t>
            </w:r>
            <w:proofErr w:type="gramEnd"/>
            <w:r w:rsidRPr="001D1DF7">
              <w:rPr>
                <w:rFonts w:cs="Times New Roman"/>
                <w:sz w:val="20"/>
                <w:szCs w:val="20"/>
              </w:rPr>
              <w:t xml:space="preserve">, a beam energy greater than 1 megaelectron volts or </w:t>
            </w:r>
            <w:proofErr w:type="gramStart"/>
            <w:r w:rsidRPr="001D1DF7">
              <w:rPr>
                <w:rFonts w:cs="Times New Roman"/>
                <w:sz w:val="20"/>
                <w:szCs w:val="20"/>
              </w:rPr>
              <w:t>is capable of producing</w:t>
            </w:r>
            <w:proofErr w:type="gramEnd"/>
            <w:r w:rsidRPr="001D1DF7">
              <w:rPr>
                <w:rFonts w:cs="Times New Roman"/>
                <w:sz w:val="20"/>
                <w:szCs w:val="20"/>
              </w:rPr>
              <w:t xml:space="preserve"> neutrons</w:t>
            </w:r>
          </w:p>
        </w:tc>
        <w:tc>
          <w:tcPr>
            <w:tcW w:w="1422" w:type="dxa"/>
          </w:tcPr>
          <w:p w14:paraId="65D10C92" w14:textId="77777777" w:rsidR="00BB1FDC" w:rsidRPr="001D1DF7" w:rsidRDefault="00BB1FDC" w:rsidP="00A96788">
            <w:pPr>
              <w:spacing w:before="120" w:after="0" w:line="240" w:lineRule="auto"/>
              <w:ind w:left="0" w:firstLine="0"/>
              <w:jc w:val="right"/>
              <w:rPr>
                <w:rFonts w:cs="Times New Roman"/>
                <w:sz w:val="20"/>
                <w:szCs w:val="20"/>
              </w:rPr>
            </w:pPr>
            <w:r w:rsidRPr="001D1DF7">
              <w:rPr>
                <w:rFonts w:cs="Times New Roman"/>
                <w:sz w:val="20"/>
                <w:szCs w:val="20"/>
              </w:rPr>
              <w:t>$34,520.00</w:t>
            </w:r>
          </w:p>
        </w:tc>
      </w:tr>
      <w:tr w:rsidR="00BB1FDC" w:rsidRPr="001D1DF7" w14:paraId="4BFD4AAB" w14:textId="77777777" w:rsidTr="00A96788">
        <w:trPr>
          <w:cantSplit/>
          <w:trHeight w:val="113"/>
        </w:trPr>
        <w:tc>
          <w:tcPr>
            <w:tcW w:w="429" w:type="dxa"/>
          </w:tcPr>
          <w:p w14:paraId="5A8E9A17"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21</w:t>
            </w:r>
          </w:p>
        </w:tc>
        <w:tc>
          <w:tcPr>
            <w:tcW w:w="1622" w:type="dxa"/>
          </w:tcPr>
          <w:p w14:paraId="2BBA3B46"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Annual fee:</w:t>
            </w:r>
          </w:p>
        </w:tc>
        <w:tc>
          <w:tcPr>
            <w:tcW w:w="5887" w:type="dxa"/>
          </w:tcPr>
          <w:p w14:paraId="2280BAE2"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 xml:space="preserve">a facility containing a particle accelerator that has, or </w:t>
            </w:r>
            <w:proofErr w:type="gramStart"/>
            <w:r w:rsidRPr="001D1DF7">
              <w:rPr>
                <w:rFonts w:cs="Times New Roman"/>
                <w:sz w:val="20"/>
                <w:szCs w:val="20"/>
              </w:rPr>
              <w:t>is capable of having</w:t>
            </w:r>
            <w:proofErr w:type="gramEnd"/>
            <w:r w:rsidRPr="001D1DF7">
              <w:rPr>
                <w:rFonts w:cs="Times New Roman"/>
                <w:sz w:val="20"/>
                <w:szCs w:val="20"/>
              </w:rPr>
              <w:t xml:space="preserve">, a beam energy greater than 1 megaelectron volts or </w:t>
            </w:r>
            <w:proofErr w:type="gramStart"/>
            <w:r w:rsidRPr="001D1DF7">
              <w:rPr>
                <w:rFonts w:cs="Times New Roman"/>
                <w:sz w:val="20"/>
                <w:szCs w:val="20"/>
              </w:rPr>
              <w:t>is capable of producing</w:t>
            </w:r>
            <w:proofErr w:type="gramEnd"/>
            <w:r w:rsidRPr="001D1DF7">
              <w:rPr>
                <w:rFonts w:cs="Times New Roman"/>
                <w:sz w:val="20"/>
                <w:szCs w:val="20"/>
              </w:rPr>
              <w:t xml:space="preserve"> neutrons</w:t>
            </w:r>
          </w:p>
        </w:tc>
        <w:tc>
          <w:tcPr>
            <w:tcW w:w="1422" w:type="dxa"/>
          </w:tcPr>
          <w:p w14:paraId="3F8E2A65" w14:textId="77777777" w:rsidR="00BB1FDC" w:rsidRPr="001D1DF7" w:rsidRDefault="00BB1FDC" w:rsidP="00A96788">
            <w:pPr>
              <w:spacing w:before="120" w:after="0" w:line="240" w:lineRule="auto"/>
              <w:ind w:left="0" w:firstLine="0"/>
              <w:jc w:val="right"/>
              <w:rPr>
                <w:rFonts w:cs="Times New Roman"/>
                <w:sz w:val="20"/>
                <w:szCs w:val="20"/>
              </w:rPr>
            </w:pPr>
            <w:r w:rsidRPr="001D1DF7">
              <w:rPr>
                <w:rFonts w:cs="Times New Roman"/>
                <w:sz w:val="20"/>
                <w:szCs w:val="20"/>
              </w:rPr>
              <w:t>$11,507.00</w:t>
            </w:r>
          </w:p>
        </w:tc>
      </w:tr>
      <w:tr w:rsidR="00BB1FDC" w:rsidRPr="001D1DF7" w14:paraId="09E10FC2" w14:textId="77777777" w:rsidTr="00A96788">
        <w:trPr>
          <w:cantSplit/>
          <w:trHeight w:val="113"/>
        </w:trPr>
        <w:tc>
          <w:tcPr>
            <w:tcW w:w="429" w:type="dxa"/>
          </w:tcPr>
          <w:p w14:paraId="4F266420"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22</w:t>
            </w:r>
          </w:p>
        </w:tc>
        <w:tc>
          <w:tcPr>
            <w:tcW w:w="1622" w:type="dxa"/>
          </w:tcPr>
          <w:p w14:paraId="0EDC0FF2"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Application fee:</w:t>
            </w:r>
          </w:p>
        </w:tc>
        <w:tc>
          <w:tcPr>
            <w:tcW w:w="5887" w:type="dxa"/>
          </w:tcPr>
          <w:p w14:paraId="2B5C751B"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 xml:space="preserve">facility used for the production, processing, use, storage, management and disposal of unsealed sources of radioactive substances of activity greater than </w:t>
            </w:r>
            <w:r w:rsidRPr="001D1DF7">
              <w:rPr>
                <w:rFonts w:eastAsia="Arial" w:cs="Times New Roman"/>
                <w:sz w:val="20"/>
                <w:szCs w:val="20"/>
              </w:rPr>
              <w:t>10</w:t>
            </w:r>
            <w:r w:rsidRPr="00615538">
              <w:rPr>
                <w:rFonts w:cs="Times New Roman"/>
                <w:sz w:val="20"/>
                <w:szCs w:val="20"/>
              </w:rPr>
              <w:t>⁶</w:t>
            </w:r>
            <w:r w:rsidRPr="001D1DF7">
              <w:rPr>
                <w:rFonts w:cs="Times New Roman"/>
                <w:sz w:val="20"/>
                <w:szCs w:val="20"/>
              </w:rPr>
              <w:t xml:space="preserve"> times the exempt activity</w:t>
            </w:r>
          </w:p>
        </w:tc>
        <w:tc>
          <w:tcPr>
            <w:tcW w:w="1422" w:type="dxa"/>
          </w:tcPr>
          <w:p w14:paraId="15055D82" w14:textId="77777777" w:rsidR="00BB1FDC" w:rsidRPr="001D1DF7" w:rsidRDefault="00BB1FDC" w:rsidP="00A96788">
            <w:pPr>
              <w:spacing w:before="120" w:after="0" w:line="240" w:lineRule="auto"/>
              <w:ind w:left="0" w:firstLine="0"/>
              <w:jc w:val="right"/>
              <w:rPr>
                <w:rFonts w:cs="Times New Roman"/>
                <w:sz w:val="20"/>
                <w:szCs w:val="20"/>
              </w:rPr>
            </w:pPr>
            <w:r w:rsidRPr="001D1DF7">
              <w:rPr>
                <w:rFonts w:cs="Times New Roman"/>
                <w:sz w:val="20"/>
                <w:szCs w:val="20"/>
              </w:rPr>
              <w:t>$28,766.00</w:t>
            </w:r>
          </w:p>
        </w:tc>
      </w:tr>
      <w:tr w:rsidR="00BB1FDC" w:rsidRPr="001D1DF7" w14:paraId="111B5B9E" w14:textId="77777777" w:rsidTr="00A96788">
        <w:trPr>
          <w:cantSplit/>
          <w:trHeight w:val="113"/>
        </w:trPr>
        <w:tc>
          <w:tcPr>
            <w:tcW w:w="429" w:type="dxa"/>
          </w:tcPr>
          <w:p w14:paraId="1A263C8D"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23</w:t>
            </w:r>
          </w:p>
        </w:tc>
        <w:tc>
          <w:tcPr>
            <w:tcW w:w="1622" w:type="dxa"/>
          </w:tcPr>
          <w:p w14:paraId="47EDB41B"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Annual fee:</w:t>
            </w:r>
          </w:p>
        </w:tc>
        <w:tc>
          <w:tcPr>
            <w:tcW w:w="5887" w:type="dxa"/>
          </w:tcPr>
          <w:p w14:paraId="05234335" w14:textId="77777777" w:rsidR="00BB1FDC" w:rsidRPr="001D1DF7" w:rsidRDefault="00BB1FDC" w:rsidP="00A96788">
            <w:pPr>
              <w:spacing w:before="120" w:after="0" w:line="240" w:lineRule="auto"/>
              <w:ind w:left="0" w:firstLine="0"/>
              <w:jc w:val="left"/>
              <w:rPr>
                <w:rFonts w:cs="Times New Roman"/>
                <w:sz w:val="20"/>
                <w:szCs w:val="20"/>
              </w:rPr>
            </w:pPr>
            <w:r w:rsidRPr="001D1DF7">
              <w:rPr>
                <w:rFonts w:cs="Times New Roman"/>
                <w:sz w:val="20"/>
                <w:szCs w:val="20"/>
              </w:rPr>
              <w:t xml:space="preserve">facility used for the production, processing, use, storage, management and disposal of unsealed sources of radioactive substances of activity greater than </w:t>
            </w:r>
            <w:r w:rsidRPr="001D1DF7">
              <w:rPr>
                <w:rFonts w:eastAsia="Arial" w:cs="Times New Roman"/>
                <w:sz w:val="20"/>
                <w:szCs w:val="20"/>
              </w:rPr>
              <w:t>10</w:t>
            </w:r>
            <w:r w:rsidRPr="001D1DF7">
              <w:rPr>
                <w:rFonts w:cs="Times New Roman"/>
                <w:sz w:val="20"/>
                <w:szCs w:val="20"/>
              </w:rPr>
              <w:t>⁶ times the exempt activity</w:t>
            </w:r>
          </w:p>
        </w:tc>
        <w:tc>
          <w:tcPr>
            <w:tcW w:w="1422" w:type="dxa"/>
          </w:tcPr>
          <w:p w14:paraId="34D60219" w14:textId="77777777" w:rsidR="00BB1FDC" w:rsidRPr="001D1DF7" w:rsidRDefault="00BB1FDC" w:rsidP="00A96788">
            <w:pPr>
              <w:spacing w:before="120" w:after="0" w:line="240" w:lineRule="auto"/>
              <w:ind w:left="0" w:firstLine="0"/>
              <w:jc w:val="right"/>
              <w:rPr>
                <w:rFonts w:cs="Times New Roman"/>
                <w:sz w:val="20"/>
                <w:szCs w:val="20"/>
              </w:rPr>
            </w:pPr>
            <w:r w:rsidRPr="001D1DF7">
              <w:rPr>
                <w:rFonts w:cs="Times New Roman"/>
                <w:sz w:val="20"/>
                <w:szCs w:val="20"/>
              </w:rPr>
              <w:t>$11,507.00</w:t>
            </w:r>
          </w:p>
        </w:tc>
      </w:tr>
    </w:tbl>
    <w:p w14:paraId="61966A67" w14:textId="77777777" w:rsidR="00BB1FDC" w:rsidRPr="008D15AA" w:rsidRDefault="00BB1FDC" w:rsidP="00BB1FDC">
      <w:pPr>
        <w:keepNext/>
        <w:spacing w:before="240" w:after="0" w:line="240" w:lineRule="auto"/>
        <w:jc w:val="left"/>
        <w:rPr>
          <w:b/>
          <w:bCs/>
          <w:sz w:val="22"/>
        </w:rPr>
      </w:pPr>
      <w:r w:rsidRPr="008D15AA">
        <w:rPr>
          <w:b/>
          <w:bCs/>
          <w:sz w:val="22"/>
        </w:rPr>
        <w:t>Fees payable to the Environment Protection Authority for a</w:t>
      </w:r>
      <w:r w:rsidRPr="008D15AA">
        <w:rPr>
          <w:rFonts w:eastAsia="Times New Roman"/>
          <w:b/>
          <w:bCs/>
          <w:color w:val="000000"/>
          <w:sz w:val="22"/>
          <w:lang w:eastAsia="en-AU"/>
        </w:rPr>
        <w:t>ctivities requiring a radiation management licence for t</w:t>
      </w:r>
      <w:r w:rsidRPr="008D15AA">
        <w:rPr>
          <w:b/>
          <w:bCs/>
          <w:sz w:val="22"/>
        </w:rPr>
        <w:t>ransport of radioactive materials (Section 21 of the Act)</w:t>
      </w:r>
    </w:p>
    <w:tbl>
      <w:tblPr>
        <w:tblStyle w:val="TableGrid3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27"/>
        <w:gridCol w:w="1592"/>
        <w:gridCol w:w="5913"/>
        <w:gridCol w:w="1422"/>
      </w:tblGrid>
      <w:tr w:rsidR="00BB1FDC" w:rsidRPr="008D15AA" w14:paraId="74E3D314" w14:textId="77777777" w:rsidTr="00A96788">
        <w:tc>
          <w:tcPr>
            <w:tcW w:w="428" w:type="dxa"/>
          </w:tcPr>
          <w:p w14:paraId="627CDF7C" w14:textId="77777777" w:rsidR="00BB1FDC" w:rsidRPr="008D15AA" w:rsidRDefault="00BB1FDC" w:rsidP="00A96788">
            <w:pPr>
              <w:spacing w:before="120" w:after="0" w:line="240" w:lineRule="auto"/>
              <w:ind w:left="0" w:firstLine="0"/>
              <w:jc w:val="left"/>
              <w:rPr>
                <w:sz w:val="20"/>
                <w:szCs w:val="20"/>
              </w:rPr>
            </w:pPr>
            <w:r w:rsidRPr="008D15AA">
              <w:rPr>
                <w:sz w:val="20"/>
                <w:szCs w:val="20"/>
              </w:rPr>
              <w:t>24</w:t>
            </w:r>
          </w:p>
        </w:tc>
        <w:tc>
          <w:tcPr>
            <w:tcW w:w="1592" w:type="dxa"/>
          </w:tcPr>
          <w:p w14:paraId="6B9691BA" w14:textId="77777777" w:rsidR="00BB1FDC" w:rsidRPr="008D15AA" w:rsidRDefault="00BB1FDC" w:rsidP="00A96788">
            <w:pPr>
              <w:spacing w:before="120" w:after="0" w:line="240" w:lineRule="auto"/>
              <w:ind w:left="0" w:firstLine="0"/>
              <w:jc w:val="left"/>
              <w:rPr>
                <w:sz w:val="20"/>
                <w:szCs w:val="20"/>
              </w:rPr>
            </w:pPr>
            <w:r w:rsidRPr="008D15AA">
              <w:rPr>
                <w:sz w:val="20"/>
                <w:szCs w:val="20"/>
              </w:rPr>
              <w:t>Application fee:</w:t>
            </w:r>
          </w:p>
        </w:tc>
        <w:tc>
          <w:tcPr>
            <w:tcW w:w="5918" w:type="dxa"/>
          </w:tcPr>
          <w:p w14:paraId="0A618C2D" w14:textId="77777777" w:rsidR="00BB1FDC" w:rsidRPr="008D15AA" w:rsidRDefault="00BB1FDC" w:rsidP="00A96788">
            <w:pPr>
              <w:spacing w:before="120" w:after="0" w:line="240" w:lineRule="auto"/>
              <w:ind w:left="0" w:firstLine="0"/>
              <w:jc w:val="left"/>
              <w:rPr>
                <w:sz w:val="20"/>
                <w:szCs w:val="20"/>
              </w:rPr>
            </w:pPr>
            <w:r w:rsidRPr="008D15AA">
              <w:rPr>
                <w:sz w:val="20"/>
                <w:szCs w:val="20"/>
              </w:rPr>
              <w:t>for a licence to transport security enhanced radioactive sources</w:t>
            </w:r>
          </w:p>
        </w:tc>
        <w:tc>
          <w:tcPr>
            <w:tcW w:w="1422" w:type="dxa"/>
          </w:tcPr>
          <w:p w14:paraId="5B4B5AB6" w14:textId="77777777" w:rsidR="00BB1FDC" w:rsidRPr="008D15AA" w:rsidRDefault="00BB1FDC" w:rsidP="00A96788">
            <w:pPr>
              <w:spacing w:before="120" w:after="0" w:line="240" w:lineRule="auto"/>
              <w:ind w:left="0" w:firstLine="0"/>
              <w:jc w:val="right"/>
              <w:rPr>
                <w:sz w:val="20"/>
                <w:szCs w:val="20"/>
              </w:rPr>
            </w:pPr>
            <w:r w:rsidRPr="008D15AA">
              <w:rPr>
                <w:sz w:val="20"/>
                <w:szCs w:val="20"/>
              </w:rPr>
              <w:t>$2,545.00</w:t>
            </w:r>
          </w:p>
        </w:tc>
      </w:tr>
      <w:tr w:rsidR="00BB1FDC" w:rsidRPr="008D15AA" w14:paraId="0D457CA0" w14:textId="77777777" w:rsidTr="00A96788">
        <w:tc>
          <w:tcPr>
            <w:tcW w:w="428" w:type="dxa"/>
          </w:tcPr>
          <w:p w14:paraId="632593BC" w14:textId="77777777" w:rsidR="00BB1FDC" w:rsidRPr="008D15AA" w:rsidRDefault="00BB1FDC" w:rsidP="00A96788">
            <w:pPr>
              <w:spacing w:before="120" w:after="0" w:line="240" w:lineRule="auto"/>
              <w:ind w:left="0" w:firstLine="0"/>
              <w:jc w:val="left"/>
              <w:rPr>
                <w:sz w:val="20"/>
                <w:szCs w:val="20"/>
              </w:rPr>
            </w:pPr>
            <w:r w:rsidRPr="008D15AA">
              <w:rPr>
                <w:sz w:val="20"/>
                <w:szCs w:val="20"/>
              </w:rPr>
              <w:t>25</w:t>
            </w:r>
          </w:p>
        </w:tc>
        <w:tc>
          <w:tcPr>
            <w:tcW w:w="1592" w:type="dxa"/>
          </w:tcPr>
          <w:p w14:paraId="33A17BAC" w14:textId="77777777" w:rsidR="00BB1FDC" w:rsidRPr="008D15AA" w:rsidRDefault="00BB1FDC" w:rsidP="00A96788">
            <w:pPr>
              <w:spacing w:before="120" w:after="0" w:line="240" w:lineRule="auto"/>
              <w:ind w:left="0" w:firstLine="0"/>
              <w:jc w:val="left"/>
              <w:rPr>
                <w:sz w:val="20"/>
                <w:szCs w:val="20"/>
              </w:rPr>
            </w:pPr>
            <w:r w:rsidRPr="008D15AA">
              <w:rPr>
                <w:sz w:val="20"/>
                <w:szCs w:val="20"/>
              </w:rPr>
              <w:t>Annual fee:</w:t>
            </w:r>
          </w:p>
        </w:tc>
        <w:tc>
          <w:tcPr>
            <w:tcW w:w="5918" w:type="dxa"/>
          </w:tcPr>
          <w:p w14:paraId="5512504C" w14:textId="77777777" w:rsidR="00BB1FDC" w:rsidRPr="008D15AA" w:rsidRDefault="00BB1FDC" w:rsidP="00A96788">
            <w:pPr>
              <w:spacing w:before="120" w:after="0" w:line="240" w:lineRule="auto"/>
              <w:ind w:left="0" w:firstLine="0"/>
              <w:jc w:val="left"/>
              <w:rPr>
                <w:sz w:val="20"/>
                <w:szCs w:val="20"/>
              </w:rPr>
            </w:pPr>
            <w:r w:rsidRPr="008D15AA">
              <w:rPr>
                <w:sz w:val="20"/>
                <w:szCs w:val="20"/>
              </w:rPr>
              <w:t>for a licence to transport security enhanced radioactive sources</w:t>
            </w:r>
          </w:p>
        </w:tc>
        <w:tc>
          <w:tcPr>
            <w:tcW w:w="1422" w:type="dxa"/>
          </w:tcPr>
          <w:p w14:paraId="3A9F5325" w14:textId="77777777" w:rsidR="00BB1FDC" w:rsidRPr="008D15AA" w:rsidRDefault="00BB1FDC" w:rsidP="00A96788">
            <w:pPr>
              <w:spacing w:before="120" w:after="0" w:line="240" w:lineRule="auto"/>
              <w:ind w:left="0" w:firstLine="0"/>
              <w:jc w:val="right"/>
              <w:rPr>
                <w:sz w:val="20"/>
                <w:szCs w:val="20"/>
              </w:rPr>
            </w:pPr>
            <w:r w:rsidRPr="008D15AA">
              <w:rPr>
                <w:sz w:val="20"/>
                <w:szCs w:val="20"/>
              </w:rPr>
              <w:t>$590.00</w:t>
            </w:r>
          </w:p>
        </w:tc>
      </w:tr>
      <w:tr w:rsidR="00BB1FDC" w:rsidRPr="008D15AA" w14:paraId="3F371437" w14:textId="77777777" w:rsidTr="00A96788">
        <w:tc>
          <w:tcPr>
            <w:tcW w:w="428" w:type="dxa"/>
          </w:tcPr>
          <w:p w14:paraId="3DCAB2DC" w14:textId="77777777" w:rsidR="00BB1FDC" w:rsidRPr="008D15AA" w:rsidRDefault="00BB1FDC" w:rsidP="00A96788">
            <w:pPr>
              <w:spacing w:before="120" w:after="0" w:line="240" w:lineRule="auto"/>
              <w:ind w:left="0" w:firstLine="0"/>
              <w:jc w:val="left"/>
              <w:rPr>
                <w:sz w:val="20"/>
                <w:szCs w:val="20"/>
              </w:rPr>
            </w:pPr>
            <w:r w:rsidRPr="008D15AA">
              <w:rPr>
                <w:sz w:val="20"/>
                <w:szCs w:val="20"/>
              </w:rPr>
              <w:t>26</w:t>
            </w:r>
          </w:p>
        </w:tc>
        <w:tc>
          <w:tcPr>
            <w:tcW w:w="1592" w:type="dxa"/>
          </w:tcPr>
          <w:p w14:paraId="243C6642" w14:textId="77777777" w:rsidR="00BB1FDC" w:rsidRPr="008D15AA" w:rsidRDefault="00BB1FDC" w:rsidP="00A96788">
            <w:pPr>
              <w:spacing w:before="120" w:after="0" w:line="240" w:lineRule="auto"/>
              <w:ind w:left="0" w:firstLine="0"/>
              <w:jc w:val="left"/>
              <w:rPr>
                <w:sz w:val="20"/>
                <w:szCs w:val="20"/>
              </w:rPr>
            </w:pPr>
            <w:r w:rsidRPr="008D15AA">
              <w:rPr>
                <w:sz w:val="20"/>
                <w:szCs w:val="20"/>
              </w:rPr>
              <w:t>Application fee:</w:t>
            </w:r>
          </w:p>
        </w:tc>
        <w:tc>
          <w:tcPr>
            <w:tcW w:w="5918" w:type="dxa"/>
          </w:tcPr>
          <w:p w14:paraId="3C2BBEA1" w14:textId="77777777" w:rsidR="00BB1FDC" w:rsidRPr="008D15AA" w:rsidRDefault="00BB1FDC" w:rsidP="00A96788">
            <w:pPr>
              <w:spacing w:before="120" w:after="0" w:line="240" w:lineRule="auto"/>
              <w:ind w:left="0" w:firstLine="0"/>
              <w:jc w:val="left"/>
              <w:rPr>
                <w:sz w:val="20"/>
                <w:szCs w:val="20"/>
              </w:rPr>
            </w:pPr>
            <w:r w:rsidRPr="008D15AA">
              <w:rPr>
                <w:sz w:val="20"/>
                <w:szCs w:val="20"/>
              </w:rPr>
              <w:t>for a licence to transport of non-security enhanced radioactive sources</w:t>
            </w:r>
          </w:p>
        </w:tc>
        <w:tc>
          <w:tcPr>
            <w:tcW w:w="1422" w:type="dxa"/>
          </w:tcPr>
          <w:p w14:paraId="753CF95B" w14:textId="77777777" w:rsidR="00BB1FDC" w:rsidRPr="008D15AA" w:rsidRDefault="00BB1FDC" w:rsidP="00A96788">
            <w:pPr>
              <w:spacing w:before="120" w:after="0" w:line="240" w:lineRule="auto"/>
              <w:ind w:left="0" w:firstLine="0"/>
              <w:jc w:val="right"/>
              <w:rPr>
                <w:sz w:val="20"/>
                <w:szCs w:val="20"/>
              </w:rPr>
            </w:pPr>
            <w:r w:rsidRPr="008D15AA">
              <w:rPr>
                <w:sz w:val="20"/>
                <w:szCs w:val="20"/>
              </w:rPr>
              <w:t>$1,369.00</w:t>
            </w:r>
          </w:p>
        </w:tc>
      </w:tr>
      <w:tr w:rsidR="00BB1FDC" w:rsidRPr="008D15AA" w14:paraId="1AC7599B" w14:textId="77777777" w:rsidTr="00A96788">
        <w:tc>
          <w:tcPr>
            <w:tcW w:w="428" w:type="dxa"/>
          </w:tcPr>
          <w:p w14:paraId="3F0F5B12" w14:textId="77777777" w:rsidR="00BB1FDC" w:rsidRPr="008D15AA" w:rsidRDefault="00BB1FDC" w:rsidP="00A96788">
            <w:pPr>
              <w:spacing w:before="120" w:after="0" w:line="240" w:lineRule="auto"/>
              <w:ind w:left="0" w:firstLine="0"/>
              <w:jc w:val="left"/>
              <w:rPr>
                <w:sz w:val="20"/>
                <w:szCs w:val="20"/>
              </w:rPr>
            </w:pPr>
            <w:r w:rsidRPr="008D15AA">
              <w:rPr>
                <w:sz w:val="20"/>
                <w:szCs w:val="20"/>
              </w:rPr>
              <w:t>27</w:t>
            </w:r>
          </w:p>
        </w:tc>
        <w:tc>
          <w:tcPr>
            <w:tcW w:w="1592" w:type="dxa"/>
          </w:tcPr>
          <w:p w14:paraId="4B259A41" w14:textId="77777777" w:rsidR="00BB1FDC" w:rsidRPr="008D15AA" w:rsidRDefault="00BB1FDC" w:rsidP="00A96788">
            <w:pPr>
              <w:spacing w:before="120" w:after="0" w:line="240" w:lineRule="auto"/>
              <w:ind w:left="0" w:firstLine="0"/>
              <w:jc w:val="left"/>
              <w:rPr>
                <w:sz w:val="20"/>
                <w:szCs w:val="20"/>
              </w:rPr>
            </w:pPr>
            <w:r w:rsidRPr="008D15AA">
              <w:rPr>
                <w:sz w:val="20"/>
                <w:szCs w:val="20"/>
              </w:rPr>
              <w:t>Annual fee:</w:t>
            </w:r>
          </w:p>
        </w:tc>
        <w:tc>
          <w:tcPr>
            <w:tcW w:w="5918" w:type="dxa"/>
          </w:tcPr>
          <w:p w14:paraId="7C9B8BD9" w14:textId="77777777" w:rsidR="00BB1FDC" w:rsidRPr="008D15AA" w:rsidRDefault="00BB1FDC" w:rsidP="00A96788">
            <w:pPr>
              <w:spacing w:before="120" w:after="0" w:line="240" w:lineRule="auto"/>
              <w:ind w:left="0" w:firstLine="0"/>
              <w:jc w:val="left"/>
              <w:rPr>
                <w:sz w:val="20"/>
                <w:szCs w:val="20"/>
              </w:rPr>
            </w:pPr>
            <w:r w:rsidRPr="008D15AA">
              <w:rPr>
                <w:sz w:val="20"/>
                <w:szCs w:val="20"/>
              </w:rPr>
              <w:t>for a licence to transport of non-security enhanced radioactive sources</w:t>
            </w:r>
          </w:p>
        </w:tc>
        <w:tc>
          <w:tcPr>
            <w:tcW w:w="1422" w:type="dxa"/>
          </w:tcPr>
          <w:p w14:paraId="7650F4AC" w14:textId="77777777" w:rsidR="00BB1FDC" w:rsidRPr="008D15AA" w:rsidRDefault="00BB1FDC" w:rsidP="00A96788">
            <w:pPr>
              <w:spacing w:before="120" w:after="0" w:line="240" w:lineRule="auto"/>
              <w:ind w:left="0" w:firstLine="0"/>
              <w:jc w:val="right"/>
              <w:rPr>
                <w:sz w:val="20"/>
                <w:szCs w:val="20"/>
              </w:rPr>
            </w:pPr>
            <w:r w:rsidRPr="008D15AA">
              <w:rPr>
                <w:sz w:val="20"/>
                <w:szCs w:val="20"/>
              </w:rPr>
              <w:t>$375.00</w:t>
            </w:r>
          </w:p>
        </w:tc>
      </w:tr>
    </w:tbl>
    <w:p w14:paraId="6CC5512B" w14:textId="77777777" w:rsidR="00BB1FDC" w:rsidRPr="008D15AA" w:rsidRDefault="00BB1FDC" w:rsidP="00BB1FDC">
      <w:pPr>
        <w:keepNext/>
        <w:spacing w:before="240" w:after="0" w:line="240" w:lineRule="auto"/>
        <w:jc w:val="left"/>
        <w:rPr>
          <w:rFonts w:eastAsia="Arial"/>
          <w:b/>
          <w:bCs/>
          <w:sz w:val="22"/>
        </w:rPr>
      </w:pPr>
      <w:r w:rsidRPr="008D15AA">
        <w:rPr>
          <w:b/>
          <w:bCs/>
          <w:sz w:val="22"/>
        </w:rPr>
        <w:t>Fees payable to the Environment Protection Authority for a</w:t>
      </w:r>
      <w:r w:rsidRPr="008D15AA">
        <w:rPr>
          <w:rFonts w:eastAsia="Times New Roman"/>
          <w:b/>
          <w:bCs/>
          <w:color w:val="000000"/>
          <w:sz w:val="22"/>
          <w:lang w:eastAsia="en-AU"/>
        </w:rPr>
        <w:t>ctivities requiring a radiation management licence for p</w:t>
      </w:r>
      <w:r w:rsidRPr="008D15AA">
        <w:rPr>
          <w:rFonts w:eastAsia="Arial"/>
          <w:b/>
          <w:bCs/>
          <w:sz w:val="22"/>
        </w:rPr>
        <w:t>ossession of radiation source (Section 22 of the Act)</w:t>
      </w:r>
    </w:p>
    <w:tbl>
      <w:tblPr>
        <w:tblStyle w:val="TableGrid3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27"/>
        <w:gridCol w:w="1592"/>
        <w:gridCol w:w="5913"/>
        <w:gridCol w:w="1422"/>
      </w:tblGrid>
      <w:tr w:rsidR="00BB1FDC" w:rsidRPr="008D15AA" w14:paraId="2DEF3388" w14:textId="77777777" w:rsidTr="00A96788">
        <w:tc>
          <w:tcPr>
            <w:tcW w:w="428" w:type="dxa"/>
          </w:tcPr>
          <w:p w14:paraId="68C7D1DC" w14:textId="77777777" w:rsidR="00BB1FDC" w:rsidRPr="00803BCF" w:rsidRDefault="00BB1FDC" w:rsidP="00A96788">
            <w:pPr>
              <w:spacing w:before="120" w:after="0" w:line="240" w:lineRule="auto"/>
              <w:ind w:left="0" w:firstLine="0"/>
              <w:jc w:val="left"/>
              <w:rPr>
                <w:sz w:val="20"/>
                <w:szCs w:val="20"/>
              </w:rPr>
            </w:pPr>
            <w:r w:rsidRPr="00803BCF">
              <w:rPr>
                <w:sz w:val="20"/>
                <w:szCs w:val="20"/>
              </w:rPr>
              <w:t>28</w:t>
            </w:r>
          </w:p>
        </w:tc>
        <w:tc>
          <w:tcPr>
            <w:tcW w:w="1592" w:type="dxa"/>
          </w:tcPr>
          <w:p w14:paraId="54CACCD9" w14:textId="77777777" w:rsidR="00BB1FDC" w:rsidRPr="008D15AA" w:rsidRDefault="00BB1FDC" w:rsidP="00A96788">
            <w:pPr>
              <w:spacing w:before="120" w:after="0" w:line="240" w:lineRule="auto"/>
              <w:ind w:left="0" w:firstLine="0"/>
              <w:jc w:val="left"/>
              <w:rPr>
                <w:rFonts w:eastAsia="Arial"/>
                <w:sz w:val="20"/>
                <w:szCs w:val="20"/>
              </w:rPr>
            </w:pPr>
            <w:r w:rsidRPr="008D15AA">
              <w:rPr>
                <w:rFonts w:eastAsia="Arial"/>
                <w:sz w:val="20"/>
                <w:szCs w:val="20"/>
              </w:rPr>
              <w:t>Application fee:</w:t>
            </w:r>
          </w:p>
        </w:tc>
        <w:tc>
          <w:tcPr>
            <w:tcW w:w="5918" w:type="dxa"/>
          </w:tcPr>
          <w:p w14:paraId="03217834" w14:textId="77777777" w:rsidR="00BB1FDC" w:rsidRPr="008D15AA" w:rsidRDefault="00BB1FDC" w:rsidP="00A96788">
            <w:pPr>
              <w:spacing w:before="120" w:after="0" w:line="240" w:lineRule="auto"/>
              <w:ind w:left="0" w:firstLine="0"/>
              <w:jc w:val="left"/>
              <w:rPr>
                <w:rFonts w:eastAsia="Arial"/>
                <w:sz w:val="20"/>
                <w:szCs w:val="20"/>
              </w:rPr>
            </w:pPr>
            <w:r w:rsidRPr="008D15AA">
              <w:rPr>
                <w:rFonts w:eastAsia="Arial"/>
                <w:sz w:val="20"/>
                <w:szCs w:val="20"/>
              </w:rPr>
              <w:t xml:space="preserve">for up to 5 apparatus or sealed radioactive sources or up to 2 </w:t>
            </w:r>
            <w:r w:rsidRPr="008D15AA">
              <w:rPr>
                <w:sz w:val="20"/>
                <w:szCs w:val="20"/>
              </w:rPr>
              <w:t>premises</w:t>
            </w:r>
          </w:p>
        </w:tc>
        <w:tc>
          <w:tcPr>
            <w:tcW w:w="1422" w:type="dxa"/>
          </w:tcPr>
          <w:p w14:paraId="360D0E6D" w14:textId="77777777" w:rsidR="00BB1FDC" w:rsidRPr="008D15AA" w:rsidRDefault="00BB1FDC" w:rsidP="00A96788">
            <w:pPr>
              <w:spacing w:before="120" w:after="0" w:line="240" w:lineRule="auto"/>
              <w:ind w:left="0" w:firstLine="0"/>
              <w:jc w:val="right"/>
              <w:rPr>
                <w:rFonts w:eastAsia="Arial"/>
                <w:sz w:val="20"/>
                <w:szCs w:val="20"/>
              </w:rPr>
            </w:pPr>
            <w:r w:rsidRPr="008D15AA">
              <w:rPr>
                <w:sz w:val="20"/>
                <w:szCs w:val="20"/>
              </w:rPr>
              <w:t>$482.00</w:t>
            </w:r>
          </w:p>
        </w:tc>
      </w:tr>
      <w:tr w:rsidR="00BB1FDC" w:rsidRPr="008D15AA" w14:paraId="18674D56" w14:textId="77777777" w:rsidTr="00A96788">
        <w:tc>
          <w:tcPr>
            <w:tcW w:w="428" w:type="dxa"/>
          </w:tcPr>
          <w:p w14:paraId="4C98C145" w14:textId="77777777" w:rsidR="00BB1FDC" w:rsidRPr="00803BCF" w:rsidRDefault="00BB1FDC" w:rsidP="00A96788">
            <w:pPr>
              <w:spacing w:before="120" w:after="0" w:line="240" w:lineRule="auto"/>
              <w:ind w:left="0" w:firstLine="0"/>
              <w:jc w:val="left"/>
              <w:rPr>
                <w:sz w:val="20"/>
                <w:szCs w:val="20"/>
              </w:rPr>
            </w:pPr>
            <w:r w:rsidRPr="00803BCF">
              <w:rPr>
                <w:sz w:val="20"/>
                <w:szCs w:val="20"/>
              </w:rPr>
              <w:t>29</w:t>
            </w:r>
          </w:p>
        </w:tc>
        <w:tc>
          <w:tcPr>
            <w:tcW w:w="1592" w:type="dxa"/>
          </w:tcPr>
          <w:p w14:paraId="1B3B5E3E" w14:textId="77777777" w:rsidR="00BB1FDC" w:rsidRPr="008D15AA" w:rsidRDefault="00BB1FDC" w:rsidP="00A96788">
            <w:pPr>
              <w:spacing w:before="120" w:after="0" w:line="240" w:lineRule="auto"/>
              <w:ind w:left="0" w:firstLine="0"/>
              <w:jc w:val="left"/>
              <w:rPr>
                <w:rFonts w:eastAsia="Arial"/>
                <w:sz w:val="20"/>
                <w:szCs w:val="20"/>
              </w:rPr>
            </w:pPr>
            <w:r w:rsidRPr="008D15AA">
              <w:rPr>
                <w:rFonts w:eastAsia="Arial"/>
                <w:sz w:val="20"/>
                <w:szCs w:val="20"/>
              </w:rPr>
              <w:t>Annual fee:</w:t>
            </w:r>
          </w:p>
        </w:tc>
        <w:tc>
          <w:tcPr>
            <w:tcW w:w="5918" w:type="dxa"/>
          </w:tcPr>
          <w:p w14:paraId="4F9B32C2" w14:textId="77777777" w:rsidR="00BB1FDC" w:rsidRPr="008D15AA" w:rsidRDefault="00BB1FDC" w:rsidP="00A96788">
            <w:pPr>
              <w:spacing w:before="120" w:after="0" w:line="240" w:lineRule="auto"/>
              <w:ind w:left="0" w:firstLine="0"/>
              <w:jc w:val="left"/>
              <w:rPr>
                <w:rFonts w:eastAsia="Arial"/>
                <w:sz w:val="20"/>
                <w:szCs w:val="20"/>
              </w:rPr>
            </w:pPr>
            <w:r w:rsidRPr="008D15AA">
              <w:rPr>
                <w:rFonts w:eastAsia="Arial"/>
                <w:sz w:val="20"/>
                <w:szCs w:val="20"/>
              </w:rPr>
              <w:t xml:space="preserve">for up to 5 apparatus or sealed radioactive sources or up to 2 </w:t>
            </w:r>
            <w:r w:rsidRPr="008D15AA">
              <w:rPr>
                <w:sz w:val="20"/>
                <w:szCs w:val="20"/>
              </w:rPr>
              <w:t>premises</w:t>
            </w:r>
          </w:p>
        </w:tc>
        <w:tc>
          <w:tcPr>
            <w:tcW w:w="1422" w:type="dxa"/>
          </w:tcPr>
          <w:p w14:paraId="0FF72C33" w14:textId="77777777" w:rsidR="00BB1FDC" w:rsidRPr="008D15AA" w:rsidRDefault="00BB1FDC" w:rsidP="00A96788">
            <w:pPr>
              <w:spacing w:before="120" w:after="0" w:line="240" w:lineRule="auto"/>
              <w:ind w:left="0" w:firstLine="0"/>
              <w:jc w:val="right"/>
              <w:rPr>
                <w:rFonts w:eastAsia="Arial"/>
                <w:sz w:val="20"/>
                <w:szCs w:val="20"/>
              </w:rPr>
            </w:pPr>
            <w:r w:rsidRPr="008D15AA">
              <w:rPr>
                <w:sz w:val="20"/>
                <w:szCs w:val="20"/>
              </w:rPr>
              <w:t>$159.00</w:t>
            </w:r>
          </w:p>
        </w:tc>
      </w:tr>
      <w:tr w:rsidR="00BB1FDC" w:rsidRPr="008D15AA" w14:paraId="04D63343" w14:textId="77777777" w:rsidTr="00A96788">
        <w:tc>
          <w:tcPr>
            <w:tcW w:w="428" w:type="dxa"/>
          </w:tcPr>
          <w:p w14:paraId="4E0EA78B" w14:textId="77777777" w:rsidR="00BB1FDC" w:rsidRPr="00803BCF" w:rsidRDefault="00BB1FDC" w:rsidP="00A96788">
            <w:pPr>
              <w:spacing w:before="120" w:after="0" w:line="240" w:lineRule="auto"/>
              <w:ind w:left="0" w:firstLine="0"/>
              <w:jc w:val="left"/>
              <w:rPr>
                <w:sz w:val="20"/>
                <w:szCs w:val="20"/>
              </w:rPr>
            </w:pPr>
            <w:r w:rsidRPr="00803BCF">
              <w:rPr>
                <w:sz w:val="20"/>
                <w:szCs w:val="20"/>
              </w:rPr>
              <w:t>30</w:t>
            </w:r>
          </w:p>
        </w:tc>
        <w:tc>
          <w:tcPr>
            <w:tcW w:w="1592" w:type="dxa"/>
          </w:tcPr>
          <w:p w14:paraId="233E6E64" w14:textId="77777777" w:rsidR="00BB1FDC" w:rsidRPr="008D15AA" w:rsidRDefault="00BB1FDC" w:rsidP="00A96788">
            <w:pPr>
              <w:spacing w:before="120" w:after="0" w:line="240" w:lineRule="auto"/>
              <w:ind w:left="0" w:firstLine="0"/>
              <w:jc w:val="left"/>
              <w:rPr>
                <w:rFonts w:eastAsia="Arial"/>
                <w:sz w:val="20"/>
                <w:szCs w:val="20"/>
              </w:rPr>
            </w:pPr>
            <w:r w:rsidRPr="008D15AA">
              <w:rPr>
                <w:rFonts w:eastAsia="Arial"/>
                <w:sz w:val="20"/>
                <w:szCs w:val="20"/>
              </w:rPr>
              <w:t>Application fee:</w:t>
            </w:r>
          </w:p>
        </w:tc>
        <w:tc>
          <w:tcPr>
            <w:tcW w:w="5918" w:type="dxa"/>
          </w:tcPr>
          <w:p w14:paraId="2D1DC593" w14:textId="77777777" w:rsidR="00BB1FDC" w:rsidRPr="008D15AA" w:rsidRDefault="00BB1FDC" w:rsidP="00A96788">
            <w:pPr>
              <w:spacing w:before="120" w:after="0" w:line="240" w:lineRule="auto"/>
              <w:ind w:left="0" w:firstLine="0"/>
              <w:jc w:val="left"/>
              <w:rPr>
                <w:rFonts w:eastAsia="Arial"/>
                <w:sz w:val="20"/>
                <w:szCs w:val="20"/>
              </w:rPr>
            </w:pPr>
            <w:r w:rsidRPr="008D15AA">
              <w:rPr>
                <w:rFonts w:eastAsia="Arial"/>
                <w:sz w:val="20"/>
                <w:szCs w:val="20"/>
              </w:rPr>
              <w:t xml:space="preserve">for 6 to 10 apparatus or sealed radioactive sources or 3 to 5 </w:t>
            </w:r>
            <w:r w:rsidRPr="008D15AA">
              <w:rPr>
                <w:sz w:val="20"/>
                <w:szCs w:val="20"/>
              </w:rPr>
              <w:t>premises</w:t>
            </w:r>
          </w:p>
        </w:tc>
        <w:tc>
          <w:tcPr>
            <w:tcW w:w="1422" w:type="dxa"/>
          </w:tcPr>
          <w:p w14:paraId="6A316AAC" w14:textId="77777777" w:rsidR="00BB1FDC" w:rsidRPr="008D15AA" w:rsidRDefault="00BB1FDC" w:rsidP="00A96788">
            <w:pPr>
              <w:spacing w:before="120" w:after="0" w:line="240" w:lineRule="auto"/>
              <w:ind w:left="0" w:firstLine="0"/>
              <w:jc w:val="right"/>
              <w:rPr>
                <w:rFonts w:eastAsia="Arial"/>
                <w:sz w:val="20"/>
                <w:szCs w:val="20"/>
              </w:rPr>
            </w:pPr>
            <w:r w:rsidRPr="008D15AA">
              <w:rPr>
                <w:sz w:val="20"/>
                <w:szCs w:val="20"/>
              </w:rPr>
              <w:t>$1,369.00</w:t>
            </w:r>
          </w:p>
        </w:tc>
      </w:tr>
      <w:tr w:rsidR="00BB1FDC" w:rsidRPr="008D15AA" w14:paraId="6A7FC0B3" w14:textId="77777777" w:rsidTr="00A96788">
        <w:tc>
          <w:tcPr>
            <w:tcW w:w="428" w:type="dxa"/>
          </w:tcPr>
          <w:p w14:paraId="28793E99" w14:textId="77777777" w:rsidR="00BB1FDC" w:rsidRPr="00803BCF" w:rsidRDefault="00BB1FDC" w:rsidP="00A96788">
            <w:pPr>
              <w:spacing w:before="120" w:after="0" w:line="240" w:lineRule="auto"/>
              <w:ind w:left="0" w:firstLine="0"/>
              <w:jc w:val="left"/>
              <w:rPr>
                <w:sz w:val="20"/>
                <w:szCs w:val="20"/>
              </w:rPr>
            </w:pPr>
            <w:r w:rsidRPr="00803BCF">
              <w:rPr>
                <w:sz w:val="20"/>
                <w:szCs w:val="20"/>
              </w:rPr>
              <w:t>31</w:t>
            </w:r>
          </w:p>
        </w:tc>
        <w:tc>
          <w:tcPr>
            <w:tcW w:w="1592" w:type="dxa"/>
          </w:tcPr>
          <w:p w14:paraId="4E634255" w14:textId="77777777" w:rsidR="00BB1FDC" w:rsidRPr="008D15AA" w:rsidRDefault="00BB1FDC" w:rsidP="00A96788">
            <w:pPr>
              <w:spacing w:before="120" w:after="0" w:line="240" w:lineRule="auto"/>
              <w:ind w:left="0" w:firstLine="0"/>
              <w:jc w:val="left"/>
              <w:rPr>
                <w:rFonts w:eastAsia="Arial"/>
                <w:sz w:val="20"/>
                <w:szCs w:val="20"/>
              </w:rPr>
            </w:pPr>
            <w:r w:rsidRPr="008D15AA">
              <w:rPr>
                <w:rFonts w:eastAsia="Arial"/>
                <w:sz w:val="20"/>
                <w:szCs w:val="20"/>
              </w:rPr>
              <w:t>Annual fee:</w:t>
            </w:r>
          </w:p>
        </w:tc>
        <w:tc>
          <w:tcPr>
            <w:tcW w:w="5918" w:type="dxa"/>
          </w:tcPr>
          <w:p w14:paraId="50F48D0C" w14:textId="77777777" w:rsidR="00BB1FDC" w:rsidRPr="008D15AA" w:rsidRDefault="00BB1FDC" w:rsidP="00A96788">
            <w:pPr>
              <w:spacing w:before="120" w:after="0" w:line="240" w:lineRule="auto"/>
              <w:ind w:left="0" w:firstLine="0"/>
              <w:jc w:val="left"/>
              <w:rPr>
                <w:rFonts w:eastAsia="Arial"/>
                <w:sz w:val="20"/>
                <w:szCs w:val="20"/>
              </w:rPr>
            </w:pPr>
            <w:r w:rsidRPr="008D15AA">
              <w:rPr>
                <w:rFonts w:eastAsia="Arial"/>
                <w:sz w:val="20"/>
                <w:szCs w:val="20"/>
              </w:rPr>
              <w:t xml:space="preserve">for 6 to 10 apparatus or sealed radioactive sources or 3 to 5 </w:t>
            </w:r>
            <w:r w:rsidRPr="008D15AA">
              <w:rPr>
                <w:sz w:val="20"/>
                <w:szCs w:val="20"/>
              </w:rPr>
              <w:t>premises</w:t>
            </w:r>
          </w:p>
        </w:tc>
        <w:tc>
          <w:tcPr>
            <w:tcW w:w="1422" w:type="dxa"/>
          </w:tcPr>
          <w:p w14:paraId="50D3DADA" w14:textId="77777777" w:rsidR="00BB1FDC" w:rsidRPr="008D15AA" w:rsidRDefault="00BB1FDC" w:rsidP="00A96788">
            <w:pPr>
              <w:spacing w:before="120" w:after="0" w:line="240" w:lineRule="auto"/>
              <w:ind w:left="0" w:firstLine="0"/>
              <w:jc w:val="right"/>
              <w:rPr>
                <w:rFonts w:eastAsia="Arial"/>
                <w:sz w:val="20"/>
                <w:szCs w:val="20"/>
              </w:rPr>
            </w:pPr>
            <w:r w:rsidRPr="008D15AA">
              <w:rPr>
                <w:sz w:val="20"/>
                <w:szCs w:val="20"/>
              </w:rPr>
              <w:t>$375.00</w:t>
            </w:r>
          </w:p>
        </w:tc>
      </w:tr>
      <w:tr w:rsidR="00BB1FDC" w:rsidRPr="008D15AA" w14:paraId="6CA8BB44" w14:textId="77777777" w:rsidTr="00A96788">
        <w:tc>
          <w:tcPr>
            <w:tcW w:w="428" w:type="dxa"/>
          </w:tcPr>
          <w:p w14:paraId="42107542" w14:textId="77777777" w:rsidR="00BB1FDC" w:rsidRPr="00803BCF" w:rsidRDefault="00BB1FDC" w:rsidP="00A96788">
            <w:pPr>
              <w:spacing w:before="120" w:after="0" w:line="240" w:lineRule="auto"/>
              <w:ind w:left="0" w:firstLine="0"/>
              <w:jc w:val="left"/>
              <w:rPr>
                <w:sz w:val="20"/>
                <w:szCs w:val="20"/>
              </w:rPr>
            </w:pPr>
            <w:r w:rsidRPr="00803BCF">
              <w:rPr>
                <w:sz w:val="20"/>
                <w:szCs w:val="20"/>
              </w:rPr>
              <w:lastRenderedPageBreak/>
              <w:t>32</w:t>
            </w:r>
          </w:p>
        </w:tc>
        <w:tc>
          <w:tcPr>
            <w:tcW w:w="1592" w:type="dxa"/>
          </w:tcPr>
          <w:p w14:paraId="0C6F43D7" w14:textId="77777777" w:rsidR="00BB1FDC" w:rsidRPr="008D15AA" w:rsidRDefault="00BB1FDC" w:rsidP="00A96788">
            <w:pPr>
              <w:spacing w:before="120" w:after="0" w:line="240" w:lineRule="auto"/>
              <w:ind w:left="0" w:firstLine="0"/>
              <w:jc w:val="left"/>
              <w:rPr>
                <w:rFonts w:eastAsia="Arial"/>
                <w:sz w:val="20"/>
                <w:szCs w:val="20"/>
              </w:rPr>
            </w:pPr>
            <w:r w:rsidRPr="008D15AA">
              <w:rPr>
                <w:rFonts w:eastAsia="Arial"/>
                <w:sz w:val="20"/>
                <w:szCs w:val="20"/>
              </w:rPr>
              <w:t>Application fee:</w:t>
            </w:r>
          </w:p>
        </w:tc>
        <w:tc>
          <w:tcPr>
            <w:tcW w:w="5918" w:type="dxa"/>
          </w:tcPr>
          <w:p w14:paraId="238A40EF" w14:textId="77777777" w:rsidR="00BB1FDC" w:rsidRPr="008D15AA" w:rsidRDefault="00BB1FDC" w:rsidP="00A96788">
            <w:pPr>
              <w:spacing w:before="120" w:after="0" w:line="240" w:lineRule="auto"/>
              <w:ind w:left="0" w:firstLine="0"/>
              <w:jc w:val="left"/>
              <w:rPr>
                <w:rFonts w:eastAsia="Arial"/>
                <w:sz w:val="20"/>
                <w:szCs w:val="20"/>
              </w:rPr>
            </w:pPr>
            <w:r w:rsidRPr="008D15AA">
              <w:rPr>
                <w:rFonts w:eastAsia="Arial"/>
                <w:sz w:val="20"/>
                <w:szCs w:val="20"/>
              </w:rPr>
              <w:t>for more than 10 apparatus or sealed radioactive sources or more than 5</w:t>
            </w:r>
            <w:r>
              <w:rPr>
                <w:rFonts w:eastAsia="Arial"/>
                <w:sz w:val="20"/>
                <w:szCs w:val="20"/>
              </w:rPr>
              <w:t> </w:t>
            </w:r>
            <w:r w:rsidRPr="008D15AA">
              <w:rPr>
                <w:rFonts w:eastAsia="Arial"/>
                <w:sz w:val="20"/>
                <w:szCs w:val="20"/>
              </w:rPr>
              <w:t>premises</w:t>
            </w:r>
          </w:p>
        </w:tc>
        <w:tc>
          <w:tcPr>
            <w:tcW w:w="1422" w:type="dxa"/>
          </w:tcPr>
          <w:p w14:paraId="09E9E2A6" w14:textId="77777777" w:rsidR="00BB1FDC" w:rsidRPr="008D15AA" w:rsidRDefault="00BB1FDC" w:rsidP="00A96788">
            <w:pPr>
              <w:spacing w:before="120" w:after="0" w:line="240" w:lineRule="auto"/>
              <w:ind w:left="0" w:firstLine="0"/>
              <w:jc w:val="right"/>
              <w:rPr>
                <w:rFonts w:eastAsia="Arial"/>
                <w:sz w:val="20"/>
                <w:szCs w:val="20"/>
              </w:rPr>
            </w:pPr>
            <w:r w:rsidRPr="008D15AA">
              <w:rPr>
                <w:sz w:val="20"/>
                <w:szCs w:val="20"/>
              </w:rPr>
              <w:t>$2,545.00</w:t>
            </w:r>
          </w:p>
        </w:tc>
      </w:tr>
      <w:tr w:rsidR="00BB1FDC" w:rsidRPr="008D15AA" w14:paraId="299362BA" w14:textId="77777777" w:rsidTr="00A96788">
        <w:tc>
          <w:tcPr>
            <w:tcW w:w="428" w:type="dxa"/>
          </w:tcPr>
          <w:p w14:paraId="20250C0D" w14:textId="77777777" w:rsidR="00BB1FDC" w:rsidRPr="00803BCF" w:rsidRDefault="00BB1FDC" w:rsidP="00A96788">
            <w:pPr>
              <w:spacing w:before="120" w:after="0" w:line="240" w:lineRule="auto"/>
              <w:ind w:left="0" w:firstLine="0"/>
              <w:jc w:val="left"/>
              <w:rPr>
                <w:sz w:val="20"/>
                <w:szCs w:val="20"/>
              </w:rPr>
            </w:pPr>
            <w:r w:rsidRPr="00803BCF">
              <w:rPr>
                <w:sz w:val="20"/>
                <w:szCs w:val="20"/>
              </w:rPr>
              <w:t>33</w:t>
            </w:r>
          </w:p>
        </w:tc>
        <w:tc>
          <w:tcPr>
            <w:tcW w:w="1592" w:type="dxa"/>
          </w:tcPr>
          <w:p w14:paraId="484C1B60" w14:textId="77777777" w:rsidR="00BB1FDC" w:rsidRPr="008D15AA" w:rsidRDefault="00BB1FDC" w:rsidP="00A96788">
            <w:pPr>
              <w:spacing w:before="120" w:after="0" w:line="240" w:lineRule="auto"/>
              <w:ind w:left="0" w:firstLine="0"/>
              <w:jc w:val="left"/>
              <w:rPr>
                <w:rFonts w:eastAsia="Arial"/>
                <w:sz w:val="20"/>
                <w:szCs w:val="20"/>
              </w:rPr>
            </w:pPr>
            <w:r w:rsidRPr="008D15AA">
              <w:rPr>
                <w:rFonts w:eastAsia="Arial"/>
                <w:sz w:val="20"/>
                <w:szCs w:val="20"/>
              </w:rPr>
              <w:t>Annual fee:</w:t>
            </w:r>
          </w:p>
        </w:tc>
        <w:tc>
          <w:tcPr>
            <w:tcW w:w="5918" w:type="dxa"/>
          </w:tcPr>
          <w:p w14:paraId="2AC304BF" w14:textId="77777777" w:rsidR="00BB1FDC" w:rsidRPr="008D15AA" w:rsidRDefault="00BB1FDC" w:rsidP="00A96788">
            <w:pPr>
              <w:spacing w:before="120" w:after="0" w:line="240" w:lineRule="auto"/>
              <w:ind w:left="0" w:firstLine="0"/>
              <w:jc w:val="left"/>
              <w:rPr>
                <w:rFonts w:eastAsia="Arial"/>
                <w:sz w:val="20"/>
                <w:szCs w:val="20"/>
              </w:rPr>
            </w:pPr>
            <w:r w:rsidRPr="008D15AA">
              <w:rPr>
                <w:rFonts w:eastAsia="Arial"/>
                <w:sz w:val="20"/>
                <w:szCs w:val="20"/>
              </w:rPr>
              <w:t>for more than 10 apparatus or sealed radioactive sources or more than 5</w:t>
            </w:r>
            <w:r>
              <w:rPr>
                <w:rFonts w:eastAsia="Arial"/>
                <w:sz w:val="20"/>
                <w:szCs w:val="20"/>
              </w:rPr>
              <w:t> </w:t>
            </w:r>
            <w:r w:rsidRPr="008D15AA">
              <w:rPr>
                <w:sz w:val="20"/>
                <w:szCs w:val="20"/>
              </w:rPr>
              <w:t>premises</w:t>
            </w:r>
          </w:p>
        </w:tc>
        <w:tc>
          <w:tcPr>
            <w:tcW w:w="1422" w:type="dxa"/>
          </w:tcPr>
          <w:p w14:paraId="1699E92F" w14:textId="77777777" w:rsidR="00BB1FDC" w:rsidRPr="008D15AA" w:rsidRDefault="00BB1FDC" w:rsidP="00A96788">
            <w:pPr>
              <w:spacing w:before="120" w:after="0" w:line="240" w:lineRule="auto"/>
              <w:ind w:left="0" w:firstLine="0"/>
              <w:jc w:val="right"/>
              <w:rPr>
                <w:rFonts w:eastAsia="Arial"/>
                <w:sz w:val="20"/>
                <w:szCs w:val="20"/>
              </w:rPr>
            </w:pPr>
            <w:r w:rsidRPr="008D15AA">
              <w:rPr>
                <w:sz w:val="20"/>
                <w:szCs w:val="20"/>
              </w:rPr>
              <w:t>$590.00</w:t>
            </w:r>
          </w:p>
        </w:tc>
      </w:tr>
    </w:tbl>
    <w:p w14:paraId="163F4B52" w14:textId="77777777" w:rsidR="00BB1FDC" w:rsidRPr="008D15AA" w:rsidRDefault="00BB1FDC" w:rsidP="00BB1FDC">
      <w:pPr>
        <w:keepNext/>
        <w:spacing w:before="240" w:after="0" w:line="240" w:lineRule="auto"/>
        <w:jc w:val="left"/>
        <w:rPr>
          <w:b/>
          <w:sz w:val="22"/>
        </w:rPr>
      </w:pPr>
      <w:r w:rsidRPr="008D15AA">
        <w:rPr>
          <w:b/>
          <w:bCs/>
          <w:sz w:val="22"/>
        </w:rPr>
        <w:t>Fees payable to the Environment Protection Authority for a</w:t>
      </w:r>
      <w:r w:rsidRPr="008D15AA">
        <w:rPr>
          <w:rFonts w:eastAsia="Times New Roman"/>
          <w:b/>
          <w:bCs/>
          <w:color w:val="000000"/>
          <w:sz w:val="22"/>
          <w:lang w:eastAsia="en-AU"/>
        </w:rPr>
        <w:t xml:space="preserve">ctivities requiring a radiation use licence </w:t>
      </w:r>
      <w:r w:rsidRPr="008D15AA">
        <w:rPr>
          <w:b/>
          <w:bCs/>
          <w:sz w:val="22"/>
        </w:rPr>
        <w:t xml:space="preserve">for </w:t>
      </w:r>
      <w:r w:rsidRPr="008D15AA">
        <w:rPr>
          <w:b/>
          <w:sz w:val="22"/>
        </w:rPr>
        <w:t>use or handling of radioactive materials (Section 23 of the Act)</w:t>
      </w:r>
    </w:p>
    <w:tbl>
      <w:tblPr>
        <w:tblStyle w:val="TableGrid3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27"/>
        <w:gridCol w:w="7505"/>
        <w:gridCol w:w="1422"/>
      </w:tblGrid>
      <w:tr w:rsidR="00BB1FDC" w:rsidRPr="008D15AA" w14:paraId="725BCA91" w14:textId="77777777" w:rsidTr="00A96788">
        <w:tc>
          <w:tcPr>
            <w:tcW w:w="427" w:type="dxa"/>
          </w:tcPr>
          <w:p w14:paraId="153942C9" w14:textId="77777777" w:rsidR="00BB1FDC" w:rsidRPr="008D15AA" w:rsidRDefault="00BB1FDC" w:rsidP="00A96788">
            <w:pPr>
              <w:spacing w:before="120" w:after="0" w:line="240" w:lineRule="auto"/>
              <w:ind w:left="0" w:firstLine="0"/>
              <w:jc w:val="left"/>
              <w:rPr>
                <w:sz w:val="20"/>
                <w:szCs w:val="20"/>
              </w:rPr>
            </w:pPr>
            <w:r w:rsidRPr="008D15AA">
              <w:rPr>
                <w:sz w:val="20"/>
                <w:szCs w:val="20"/>
              </w:rPr>
              <w:t>34</w:t>
            </w:r>
          </w:p>
        </w:tc>
        <w:tc>
          <w:tcPr>
            <w:tcW w:w="7511" w:type="dxa"/>
          </w:tcPr>
          <w:p w14:paraId="50C3E31F" w14:textId="77777777" w:rsidR="00BB1FDC" w:rsidRPr="008D15AA" w:rsidRDefault="00BB1FDC" w:rsidP="00A96788">
            <w:pPr>
              <w:spacing w:before="120" w:after="0" w:line="240" w:lineRule="auto"/>
              <w:ind w:left="0" w:firstLine="0"/>
              <w:jc w:val="left"/>
              <w:rPr>
                <w:sz w:val="20"/>
                <w:szCs w:val="20"/>
              </w:rPr>
            </w:pPr>
            <w:r w:rsidRPr="008D15AA">
              <w:rPr>
                <w:sz w:val="20"/>
                <w:szCs w:val="20"/>
              </w:rPr>
              <w:t>Application fee</w:t>
            </w:r>
          </w:p>
        </w:tc>
        <w:tc>
          <w:tcPr>
            <w:tcW w:w="1422" w:type="dxa"/>
          </w:tcPr>
          <w:p w14:paraId="05ED0EC2" w14:textId="77777777" w:rsidR="00BB1FDC" w:rsidRPr="008D15AA" w:rsidRDefault="00BB1FDC" w:rsidP="00A96788">
            <w:pPr>
              <w:spacing w:before="120" w:after="0" w:line="240" w:lineRule="auto"/>
              <w:ind w:left="0" w:firstLine="0"/>
              <w:jc w:val="right"/>
              <w:rPr>
                <w:sz w:val="20"/>
                <w:szCs w:val="20"/>
              </w:rPr>
            </w:pPr>
            <w:r w:rsidRPr="008D15AA">
              <w:rPr>
                <w:sz w:val="20"/>
                <w:szCs w:val="20"/>
              </w:rPr>
              <w:t>$337.00</w:t>
            </w:r>
          </w:p>
        </w:tc>
      </w:tr>
      <w:tr w:rsidR="00BB1FDC" w:rsidRPr="008D15AA" w14:paraId="261BB314" w14:textId="77777777" w:rsidTr="00A96788">
        <w:tc>
          <w:tcPr>
            <w:tcW w:w="427" w:type="dxa"/>
          </w:tcPr>
          <w:p w14:paraId="46770F51" w14:textId="77777777" w:rsidR="00BB1FDC" w:rsidRPr="008D15AA" w:rsidRDefault="00BB1FDC" w:rsidP="00A96788">
            <w:pPr>
              <w:spacing w:before="120" w:after="0" w:line="240" w:lineRule="auto"/>
              <w:ind w:left="0" w:firstLine="0"/>
              <w:jc w:val="left"/>
              <w:rPr>
                <w:sz w:val="20"/>
                <w:szCs w:val="20"/>
              </w:rPr>
            </w:pPr>
            <w:r w:rsidRPr="008D15AA">
              <w:rPr>
                <w:sz w:val="20"/>
                <w:szCs w:val="20"/>
              </w:rPr>
              <w:t>35</w:t>
            </w:r>
          </w:p>
        </w:tc>
        <w:tc>
          <w:tcPr>
            <w:tcW w:w="7511" w:type="dxa"/>
          </w:tcPr>
          <w:p w14:paraId="60936CF7" w14:textId="77777777" w:rsidR="00BB1FDC" w:rsidRPr="008D15AA" w:rsidRDefault="00BB1FDC" w:rsidP="00A96788">
            <w:pPr>
              <w:spacing w:before="120" w:after="0" w:line="240" w:lineRule="auto"/>
              <w:ind w:left="0" w:firstLine="0"/>
              <w:jc w:val="left"/>
              <w:rPr>
                <w:sz w:val="20"/>
                <w:szCs w:val="20"/>
              </w:rPr>
            </w:pPr>
            <w:r w:rsidRPr="008D15AA">
              <w:rPr>
                <w:sz w:val="20"/>
                <w:szCs w:val="20"/>
              </w:rPr>
              <w:t>Annual fee</w:t>
            </w:r>
          </w:p>
        </w:tc>
        <w:tc>
          <w:tcPr>
            <w:tcW w:w="1422" w:type="dxa"/>
          </w:tcPr>
          <w:p w14:paraId="12C83812" w14:textId="77777777" w:rsidR="00BB1FDC" w:rsidRPr="008D15AA" w:rsidRDefault="00BB1FDC" w:rsidP="00A96788">
            <w:pPr>
              <w:spacing w:before="120" w:after="0" w:line="240" w:lineRule="auto"/>
              <w:ind w:left="0" w:firstLine="0"/>
              <w:jc w:val="right"/>
              <w:rPr>
                <w:sz w:val="20"/>
                <w:szCs w:val="20"/>
              </w:rPr>
            </w:pPr>
            <w:r w:rsidRPr="008D15AA">
              <w:rPr>
                <w:sz w:val="20"/>
                <w:szCs w:val="20"/>
              </w:rPr>
              <w:t>$150.00</w:t>
            </w:r>
          </w:p>
        </w:tc>
      </w:tr>
    </w:tbl>
    <w:p w14:paraId="0FB1C403" w14:textId="77777777" w:rsidR="00BB1FDC" w:rsidRPr="008D15AA" w:rsidRDefault="00BB1FDC" w:rsidP="00BB1FDC">
      <w:pPr>
        <w:keepNext/>
        <w:spacing w:before="240" w:after="0" w:line="240" w:lineRule="auto"/>
        <w:jc w:val="left"/>
        <w:rPr>
          <w:b/>
          <w:bCs/>
          <w:sz w:val="22"/>
        </w:rPr>
      </w:pPr>
      <w:r w:rsidRPr="008D15AA">
        <w:rPr>
          <w:b/>
          <w:bCs/>
          <w:sz w:val="22"/>
        </w:rPr>
        <w:t>Fees payable to the Environment Protection Authority for a</w:t>
      </w:r>
      <w:r w:rsidRPr="008D15AA">
        <w:rPr>
          <w:rFonts w:eastAsia="Times New Roman"/>
          <w:b/>
          <w:bCs/>
          <w:color w:val="000000"/>
          <w:sz w:val="22"/>
          <w:lang w:eastAsia="en-AU"/>
        </w:rPr>
        <w:t xml:space="preserve">ctivities requiring a radiation use licence </w:t>
      </w:r>
      <w:r w:rsidRPr="008D15AA">
        <w:rPr>
          <w:b/>
          <w:bCs/>
          <w:sz w:val="22"/>
        </w:rPr>
        <w:t>for operation of radiation apparatus (Section 24 of the Act)</w:t>
      </w:r>
    </w:p>
    <w:tbl>
      <w:tblPr>
        <w:tblStyle w:val="TableGrid3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28"/>
        <w:gridCol w:w="7504"/>
        <w:gridCol w:w="1422"/>
      </w:tblGrid>
      <w:tr w:rsidR="00BB1FDC" w:rsidRPr="008D15AA" w14:paraId="64FBA65E" w14:textId="77777777" w:rsidTr="00A96788">
        <w:tc>
          <w:tcPr>
            <w:tcW w:w="428" w:type="dxa"/>
          </w:tcPr>
          <w:p w14:paraId="31B94DFB" w14:textId="77777777" w:rsidR="00BB1FDC" w:rsidRPr="008D15AA" w:rsidRDefault="00BB1FDC" w:rsidP="00A96788">
            <w:pPr>
              <w:spacing w:before="120" w:after="0" w:line="240" w:lineRule="auto"/>
              <w:ind w:left="0" w:firstLine="0"/>
              <w:jc w:val="left"/>
              <w:rPr>
                <w:sz w:val="20"/>
                <w:szCs w:val="20"/>
              </w:rPr>
            </w:pPr>
            <w:r w:rsidRPr="008D15AA">
              <w:rPr>
                <w:sz w:val="20"/>
                <w:szCs w:val="20"/>
              </w:rPr>
              <w:t>36</w:t>
            </w:r>
          </w:p>
        </w:tc>
        <w:tc>
          <w:tcPr>
            <w:tcW w:w="7510" w:type="dxa"/>
          </w:tcPr>
          <w:p w14:paraId="2CF15413" w14:textId="77777777" w:rsidR="00BB1FDC" w:rsidRPr="008D15AA" w:rsidRDefault="00BB1FDC" w:rsidP="00A96788">
            <w:pPr>
              <w:spacing w:before="120" w:after="0" w:line="240" w:lineRule="auto"/>
              <w:ind w:left="0" w:firstLine="0"/>
              <w:jc w:val="left"/>
              <w:rPr>
                <w:sz w:val="20"/>
                <w:szCs w:val="20"/>
              </w:rPr>
            </w:pPr>
            <w:r w:rsidRPr="008D15AA">
              <w:rPr>
                <w:sz w:val="20"/>
                <w:szCs w:val="20"/>
              </w:rPr>
              <w:t>Application fee</w:t>
            </w:r>
          </w:p>
        </w:tc>
        <w:tc>
          <w:tcPr>
            <w:tcW w:w="1422" w:type="dxa"/>
          </w:tcPr>
          <w:p w14:paraId="41333817" w14:textId="77777777" w:rsidR="00BB1FDC" w:rsidRPr="008D15AA" w:rsidRDefault="00BB1FDC" w:rsidP="00A96788">
            <w:pPr>
              <w:spacing w:before="120" w:after="0" w:line="240" w:lineRule="auto"/>
              <w:ind w:left="0" w:firstLine="0"/>
              <w:jc w:val="right"/>
              <w:rPr>
                <w:sz w:val="20"/>
                <w:szCs w:val="20"/>
              </w:rPr>
            </w:pPr>
            <w:r w:rsidRPr="008D15AA">
              <w:rPr>
                <w:sz w:val="20"/>
                <w:szCs w:val="20"/>
              </w:rPr>
              <w:t>$341.00</w:t>
            </w:r>
          </w:p>
        </w:tc>
      </w:tr>
      <w:tr w:rsidR="00BB1FDC" w:rsidRPr="008D15AA" w14:paraId="604DDF38" w14:textId="77777777" w:rsidTr="00A96788">
        <w:tc>
          <w:tcPr>
            <w:tcW w:w="428" w:type="dxa"/>
          </w:tcPr>
          <w:p w14:paraId="252A4016" w14:textId="77777777" w:rsidR="00BB1FDC" w:rsidRPr="008D15AA" w:rsidRDefault="00BB1FDC" w:rsidP="00A96788">
            <w:pPr>
              <w:spacing w:before="120" w:after="0" w:line="240" w:lineRule="auto"/>
              <w:ind w:left="0" w:firstLine="0"/>
              <w:jc w:val="left"/>
              <w:rPr>
                <w:sz w:val="20"/>
                <w:szCs w:val="20"/>
              </w:rPr>
            </w:pPr>
            <w:r w:rsidRPr="008D15AA">
              <w:rPr>
                <w:sz w:val="20"/>
                <w:szCs w:val="20"/>
              </w:rPr>
              <w:t>37</w:t>
            </w:r>
          </w:p>
        </w:tc>
        <w:tc>
          <w:tcPr>
            <w:tcW w:w="7510" w:type="dxa"/>
          </w:tcPr>
          <w:p w14:paraId="60E960F6" w14:textId="77777777" w:rsidR="00BB1FDC" w:rsidRPr="008D15AA" w:rsidRDefault="00BB1FDC" w:rsidP="00A96788">
            <w:pPr>
              <w:spacing w:before="120" w:after="0" w:line="240" w:lineRule="auto"/>
              <w:ind w:left="0" w:firstLine="0"/>
              <w:jc w:val="left"/>
              <w:rPr>
                <w:sz w:val="20"/>
                <w:szCs w:val="20"/>
              </w:rPr>
            </w:pPr>
            <w:r w:rsidRPr="008D15AA">
              <w:rPr>
                <w:sz w:val="20"/>
                <w:szCs w:val="20"/>
              </w:rPr>
              <w:t>Annual fee</w:t>
            </w:r>
          </w:p>
        </w:tc>
        <w:tc>
          <w:tcPr>
            <w:tcW w:w="1422" w:type="dxa"/>
          </w:tcPr>
          <w:p w14:paraId="74399674" w14:textId="77777777" w:rsidR="00BB1FDC" w:rsidRPr="008D15AA" w:rsidRDefault="00BB1FDC" w:rsidP="00A96788">
            <w:pPr>
              <w:spacing w:before="120" w:after="0" w:line="240" w:lineRule="auto"/>
              <w:ind w:left="0" w:firstLine="0"/>
              <w:jc w:val="right"/>
              <w:rPr>
                <w:sz w:val="20"/>
                <w:szCs w:val="20"/>
              </w:rPr>
            </w:pPr>
            <w:r w:rsidRPr="008D15AA">
              <w:rPr>
                <w:sz w:val="20"/>
                <w:szCs w:val="20"/>
              </w:rPr>
              <w:t>$150.00</w:t>
            </w:r>
          </w:p>
        </w:tc>
      </w:tr>
    </w:tbl>
    <w:p w14:paraId="26794395" w14:textId="77777777" w:rsidR="00BB1FDC" w:rsidRPr="008D15AA" w:rsidRDefault="00BB1FDC" w:rsidP="00BB1FDC">
      <w:pPr>
        <w:keepNext/>
        <w:spacing w:before="240" w:after="0" w:line="240" w:lineRule="auto"/>
        <w:jc w:val="left"/>
        <w:rPr>
          <w:rFonts w:eastAsia="Arial"/>
          <w:b/>
          <w:bCs/>
          <w:sz w:val="22"/>
        </w:rPr>
      </w:pPr>
      <w:r w:rsidRPr="008D15AA">
        <w:rPr>
          <w:rFonts w:eastAsia="Arial"/>
          <w:b/>
          <w:bCs/>
          <w:sz w:val="22"/>
        </w:rPr>
        <w:t xml:space="preserve">Fees payable to the Environment Protection Authority for premises and radiation apparatus and sources requiring registration for premises in which unsealed radioactive materials are handled </w:t>
      </w:r>
      <w:r>
        <w:rPr>
          <w:rFonts w:eastAsia="Arial"/>
          <w:b/>
          <w:bCs/>
          <w:sz w:val="22"/>
        </w:rPr>
        <w:br/>
      </w:r>
      <w:r w:rsidRPr="008D15AA">
        <w:rPr>
          <w:rFonts w:eastAsia="Arial"/>
          <w:b/>
          <w:bCs/>
          <w:sz w:val="22"/>
        </w:rPr>
        <w:t>or kept (Section 25 of the Act)</w:t>
      </w:r>
    </w:p>
    <w:tbl>
      <w:tblPr>
        <w:tblStyle w:val="TableGrid3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28"/>
        <w:gridCol w:w="7504"/>
        <w:gridCol w:w="1422"/>
      </w:tblGrid>
      <w:tr w:rsidR="00BB1FDC" w:rsidRPr="008D15AA" w14:paraId="4C075AE0" w14:textId="77777777" w:rsidTr="00A96788">
        <w:tc>
          <w:tcPr>
            <w:tcW w:w="428" w:type="dxa"/>
          </w:tcPr>
          <w:p w14:paraId="1522759C" w14:textId="77777777" w:rsidR="00BB1FDC" w:rsidRPr="008D15AA" w:rsidRDefault="00BB1FDC" w:rsidP="00A96788">
            <w:pPr>
              <w:spacing w:before="120" w:after="0" w:line="240" w:lineRule="auto"/>
              <w:ind w:left="0" w:firstLine="0"/>
              <w:jc w:val="left"/>
              <w:rPr>
                <w:sz w:val="20"/>
                <w:szCs w:val="20"/>
              </w:rPr>
            </w:pPr>
            <w:r w:rsidRPr="008D15AA">
              <w:rPr>
                <w:sz w:val="20"/>
                <w:szCs w:val="20"/>
              </w:rPr>
              <w:t>38</w:t>
            </w:r>
          </w:p>
        </w:tc>
        <w:tc>
          <w:tcPr>
            <w:tcW w:w="7510" w:type="dxa"/>
          </w:tcPr>
          <w:p w14:paraId="6606AA47" w14:textId="77777777" w:rsidR="00BB1FDC" w:rsidRPr="008D15AA" w:rsidRDefault="00BB1FDC" w:rsidP="00A96788">
            <w:pPr>
              <w:spacing w:before="120" w:after="0" w:line="240" w:lineRule="auto"/>
              <w:ind w:left="0" w:firstLine="0"/>
              <w:jc w:val="left"/>
              <w:rPr>
                <w:sz w:val="20"/>
                <w:szCs w:val="20"/>
              </w:rPr>
            </w:pPr>
            <w:r w:rsidRPr="008D15AA">
              <w:rPr>
                <w:sz w:val="20"/>
                <w:szCs w:val="20"/>
              </w:rPr>
              <w:t>Application fee</w:t>
            </w:r>
          </w:p>
        </w:tc>
        <w:tc>
          <w:tcPr>
            <w:tcW w:w="1422" w:type="dxa"/>
          </w:tcPr>
          <w:p w14:paraId="28BF4002" w14:textId="77777777" w:rsidR="00BB1FDC" w:rsidRPr="008D15AA" w:rsidRDefault="00BB1FDC" w:rsidP="00A96788">
            <w:pPr>
              <w:spacing w:before="120" w:after="0" w:line="240" w:lineRule="auto"/>
              <w:ind w:left="0" w:firstLine="0"/>
              <w:jc w:val="right"/>
              <w:rPr>
                <w:sz w:val="20"/>
                <w:szCs w:val="20"/>
              </w:rPr>
            </w:pPr>
            <w:r w:rsidRPr="008D15AA">
              <w:rPr>
                <w:sz w:val="20"/>
                <w:szCs w:val="20"/>
              </w:rPr>
              <w:t>$1,659.00</w:t>
            </w:r>
          </w:p>
        </w:tc>
      </w:tr>
      <w:tr w:rsidR="00BB1FDC" w:rsidRPr="008D15AA" w14:paraId="55402483" w14:textId="77777777" w:rsidTr="00A96788">
        <w:tc>
          <w:tcPr>
            <w:tcW w:w="428" w:type="dxa"/>
          </w:tcPr>
          <w:p w14:paraId="51362E86" w14:textId="77777777" w:rsidR="00BB1FDC" w:rsidRPr="008D15AA" w:rsidRDefault="00BB1FDC" w:rsidP="00A96788">
            <w:pPr>
              <w:spacing w:before="120" w:after="0" w:line="240" w:lineRule="auto"/>
              <w:ind w:left="0" w:firstLine="0"/>
              <w:jc w:val="left"/>
              <w:rPr>
                <w:sz w:val="20"/>
                <w:szCs w:val="20"/>
              </w:rPr>
            </w:pPr>
            <w:r w:rsidRPr="008D15AA">
              <w:rPr>
                <w:sz w:val="20"/>
                <w:szCs w:val="20"/>
              </w:rPr>
              <w:t>39</w:t>
            </w:r>
          </w:p>
        </w:tc>
        <w:tc>
          <w:tcPr>
            <w:tcW w:w="7510" w:type="dxa"/>
          </w:tcPr>
          <w:p w14:paraId="26A39AC8" w14:textId="77777777" w:rsidR="00BB1FDC" w:rsidRPr="008D15AA" w:rsidRDefault="00BB1FDC" w:rsidP="00A96788">
            <w:pPr>
              <w:spacing w:before="120" w:after="0" w:line="240" w:lineRule="auto"/>
              <w:ind w:left="0" w:firstLine="0"/>
              <w:jc w:val="left"/>
              <w:rPr>
                <w:sz w:val="20"/>
                <w:szCs w:val="20"/>
              </w:rPr>
            </w:pPr>
            <w:r w:rsidRPr="008D15AA">
              <w:rPr>
                <w:sz w:val="20"/>
                <w:szCs w:val="20"/>
              </w:rPr>
              <w:t>Annual fee</w:t>
            </w:r>
          </w:p>
        </w:tc>
        <w:tc>
          <w:tcPr>
            <w:tcW w:w="1422" w:type="dxa"/>
          </w:tcPr>
          <w:p w14:paraId="6D75A4CC" w14:textId="77777777" w:rsidR="00BB1FDC" w:rsidRPr="008D15AA" w:rsidRDefault="00BB1FDC" w:rsidP="00A96788">
            <w:pPr>
              <w:spacing w:before="120" w:after="0" w:line="240" w:lineRule="auto"/>
              <w:ind w:left="0" w:firstLine="0"/>
              <w:jc w:val="right"/>
              <w:rPr>
                <w:sz w:val="20"/>
                <w:szCs w:val="20"/>
              </w:rPr>
            </w:pPr>
            <w:r w:rsidRPr="008D15AA">
              <w:rPr>
                <w:sz w:val="20"/>
                <w:szCs w:val="20"/>
              </w:rPr>
              <w:t>$382.00</w:t>
            </w:r>
          </w:p>
        </w:tc>
      </w:tr>
    </w:tbl>
    <w:p w14:paraId="18C59FEA" w14:textId="77777777" w:rsidR="00BB1FDC" w:rsidRPr="008D15AA" w:rsidRDefault="00BB1FDC" w:rsidP="00BB1FDC">
      <w:pPr>
        <w:keepNext/>
        <w:spacing w:before="240" w:after="0" w:line="240" w:lineRule="auto"/>
        <w:jc w:val="left"/>
        <w:rPr>
          <w:rFonts w:eastAsia="Arial"/>
          <w:b/>
          <w:bCs/>
          <w:sz w:val="22"/>
        </w:rPr>
      </w:pPr>
      <w:r w:rsidRPr="008D15AA">
        <w:rPr>
          <w:rFonts w:eastAsia="Arial"/>
          <w:b/>
          <w:bCs/>
          <w:sz w:val="22"/>
        </w:rPr>
        <w:t>Fees payable to the Environment Protection Authority for premises and radiation apparatus and sources requiring registration for sealed radioactive sources (Section 26 of the Act)</w:t>
      </w:r>
    </w:p>
    <w:tbl>
      <w:tblPr>
        <w:tblStyle w:val="TableGrid3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28"/>
        <w:gridCol w:w="7504"/>
        <w:gridCol w:w="1422"/>
      </w:tblGrid>
      <w:tr w:rsidR="00BB1FDC" w:rsidRPr="008D15AA" w14:paraId="7D4F9E8C" w14:textId="77777777" w:rsidTr="00A96788">
        <w:tc>
          <w:tcPr>
            <w:tcW w:w="428" w:type="dxa"/>
          </w:tcPr>
          <w:p w14:paraId="7094A42E" w14:textId="77777777" w:rsidR="00BB1FDC" w:rsidRPr="008D15AA" w:rsidRDefault="00BB1FDC" w:rsidP="00A96788">
            <w:pPr>
              <w:spacing w:before="120" w:after="0" w:line="240" w:lineRule="auto"/>
              <w:ind w:left="0" w:firstLine="0"/>
              <w:jc w:val="left"/>
              <w:rPr>
                <w:sz w:val="20"/>
                <w:szCs w:val="20"/>
              </w:rPr>
            </w:pPr>
            <w:r w:rsidRPr="008D15AA">
              <w:rPr>
                <w:sz w:val="20"/>
                <w:szCs w:val="20"/>
              </w:rPr>
              <w:t>40</w:t>
            </w:r>
          </w:p>
        </w:tc>
        <w:tc>
          <w:tcPr>
            <w:tcW w:w="7510" w:type="dxa"/>
          </w:tcPr>
          <w:p w14:paraId="116B6031" w14:textId="77777777" w:rsidR="00BB1FDC" w:rsidRPr="008D15AA" w:rsidRDefault="00BB1FDC" w:rsidP="00A96788">
            <w:pPr>
              <w:spacing w:before="120" w:after="0" w:line="240" w:lineRule="auto"/>
              <w:ind w:left="0" w:firstLine="0"/>
              <w:jc w:val="left"/>
              <w:rPr>
                <w:sz w:val="20"/>
                <w:szCs w:val="20"/>
              </w:rPr>
            </w:pPr>
            <w:r w:rsidRPr="008D15AA">
              <w:rPr>
                <w:sz w:val="20"/>
                <w:szCs w:val="20"/>
              </w:rPr>
              <w:t>Application fee for each sealed radioactive source</w:t>
            </w:r>
          </w:p>
        </w:tc>
        <w:tc>
          <w:tcPr>
            <w:tcW w:w="1422" w:type="dxa"/>
          </w:tcPr>
          <w:p w14:paraId="5F55E56E" w14:textId="77777777" w:rsidR="00BB1FDC" w:rsidRPr="008D15AA" w:rsidRDefault="00BB1FDC" w:rsidP="00A96788">
            <w:pPr>
              <w:spacing w:before="120" w:after="0" w:line="240" w:lineRule="auto"/>
              <w:ind w:left="0" w:firstLine="0"/>
              <w:jc w:val="right"/>
              <w:rPr>
                <w:sz w:val="20"/>
                <w:szCs w:val="20"/>
              </w:rPr>
            </w:pPr>
            <w:r w:rsidRPr="008D15AA">
              <w:rPr>
                <w:sz w:val="20"/>
                <w:szCs w:val="20"/>
              </w:rPr>
              <w:t>$1,659.00</w:t>
            </w:r>
          </w:p>
        </w:tc>
      </w:tr>
      <w:tr w:rsidR="00BB1FDC" w:rsidRPr="008D15AA" w14:paraId="0911D0CC" w14:textId="77777777" w:rsidTr="00A96788">
        <w:tc>
          <w:tcPr>
            <w:tcW w:w="428" w:type="dxa"/>
          </w:tcPr>
          <w:p w14:paraId="72826F25" w14:textId="77777777" w:rsidR="00BB1FDC" w:rsidRPr="008D15AA" w:rsidRDefault="00BB1FDC" w:rsidP="00A96788">
            <w:pPr>
              <w:spacing w:before="120" w:after="0" w:line="240" w:lineRule="auto"/>
              <w:ind w:left="0" w:firstLine="0"/>
              <w:jc w:val="left"/>
              <w:rPr>
                <w:sz w:val="20"/>
                <w:szCs w:val="20"/>
              </w:rPr>
            </w:pPr>
            <w:r w:rsidRPr="008D15AA">
              <w:rPr>
                <w:sz w:val="20"/>
                <w:szCs w:val="20"/>
              </w:rPr>
              <w:t>41</w:t>
            </w:r>
          </w:p>
        </w:tc>
        <w:tc>
          <w:tcPr>
            <w:tcW w:w="7510" w:type="dxa"/>
          </w:tcPr>
          <w:p w14:paraId="10EEDC40" w14:textId="77777777" w:rsidR="00BB1FDC" w:rsidRPr="008D15AA" w:rsidRDefault="00BB1FDC" w:rsidP="00A96788">
            <w:pPr>
              <w:spacing w:before="120" w:after="0" w:line="240" w:lineRule="auto"/>
              <w:ind w:left="0" w:firstLine="0"/>
              <w:jc w:val="left"/>
              <w:rPr>
                <w:sz w:val="20"/>
                <w:szCs w:val="20"/>
              </w:rPr>
            </w:pPr>
            <w:r w:rsidRPr="008D15AA">
              <w:rPr>
                <w:sz w:val="20"/>
                <w:szCs w:val="20"/>
              </w:rPr>
              <w:t>Annual fee for the first source</w:t>
            </w:r>
          </w:p>
        </w:tc>
        <w:tc>
          <w:tcPr>
            <w:tcW w:w="1422" w:type="dxa"/>
          </w:tcPr>
          <w:p w14:paraId="368435D4" w14:textId="77777777" w:rsidR="00BB1FDC" w:rsidRPr="008D15AA" w:rsidRDefault="00BB1FDC" w:rsidP="00A96788">
            <w:pPr>
              <w:spacing w:before="120" w:after="0" w:line="240" w:lineRule="auto"/>
              <w:ind w:left="0" w:firstLine="0"/>
              <w:jc w:val="right"/>
              <w:rPr>
                <w:sz w:val="20"/>
                <w:szCs w:val="20"/>
              </w:rPr>
            </w:pPr>
            <w:r w:rsidRPr="008D15AA">
              <w:rPr>
                <w:sz w:val="20"/>
                <w:szCs w:val="20"/>
              </w:rPr>
              <w:t>$382.00</w:t>
            </w:r>
          </w:p>
        </w:tc>
      </w:tr>
      <w:tr w:rsidR="00BB1FDC" w:rsidRPr="008D15AA" w14:paraId="75941452" w14:textId="77777777" w:rsidTr="00A96788">
        <w:tc>
          <w:tcPr>
            <w:tcW w:w="428" w:type="dxa"/>
          </w:tcPr>
          <w:p w14:paraId="0B83E03A" w14:textId="77777777" w:rsidR="00BB1FDC" w:rsidRPr="008D15AA" w:rsidRDefault="00BB1FDC" w:rsidP="00A96788">
            <w:pPr>
              <w:spacing w:before="120" w:after="0" w:line="240" w:lineRule="auto"/>
              <w:ind w:left="0" w:firstLine="0"/>
              <w:jc w:val="left"/>
              <w:rPr>
                <w:sz w:val="20"/>
                <w:szCs w:val="20"/>
              </w:rPr>
            </w:pPr>
            <w:r w:rsidRPr="008D15AA">
              <w:rPr>
                <w:sz w:val="20"/>
                <w:szCs w:val="20"/>
              </w:rPr>
              <w:t>42</w:t>
            </w:r>
          </w:p>
        </w:tc>
        <w:tc>
          <w:tcPr>
            <w:tcW w:w="7510" w:type="dxa"/>
          </w:tcPr>
          <w:p w14:paraId="5D3DDACC" w14:textId="77777777" w:rsidR="00BB1FDC" w:rsidRPr="008D15AA" w:rsidRDefault="00BB1FDC" w:rsidP="00A96788">
            <w:pPr>
              <w:spacing w:before="120" w:after="0" w:line="240" w:lineRule="auto"/>
              <w:ind w:left="0" w:firstLine="0"/>
              <w:jc w:val="left"/>
              <w:rPr>
                <w:sz w:val="20"/>
                <w:szCs w:val="20"/>
              </w:rPr>
            </w:pPr>
            <w:r w:rsidRPr="008D15AA">
              <w:rPr>
                <w:sz w:val="20"/>
                <w:szCs w:val="20"/>
              </w:rPr>
              <w:t>Annual fee for each additional source</w:t>
            </w:r>
          </w:p>
        </w:tc>
        <w:tc>
          <w:tcPr>
            <w:tcW w:w="1422" w:type="dxa"/>
          </w:tcPr>
          <w:p w14:paraId="28FFBA20" w14:textId="77777777" w:rsidR="00BB1FDC" w:rsidRPr="008D15AA" w:rsidRDefault="00BB1FDC" w:rsidP="00A96788">
            <w:pPr>
              <w:spacing w:before="120" w:after="0" w:line="240" w:lineRule="auto"/>
              <w:ind w:left="0" w:firstLine="0"/>
              <w:jc w:val="right"/>
              <w:rPr>
                <w:sz w:val="20"/>
                <w:szCs w:val="20"/>
              </w:rPr>
            </w:pPr>
            <w:r w:rsidRPr="008D15AA">
              <w:rPr>
                <w:sz w:val="20"/>
                <w:szCs w:val="20"/>
              </w:rPr>
              <w:t>$126.00</w:t>
            </w:r>
          </w:p>
        </w:tc>
      </w:tr>
    </w:tbl>
    <w:p w14:paraId="4CDC7E8E" w14:textId="77777777" w:rsidR="00BB1FDC" w:rsidRPr="008D15AA" w:rsidRDefault="00BB1FDC" w:rsidP="00BB1FDC">
      <w:pPr>
        <w:keepNext/>
        <w:spacing w:before="240" w:after="0" w:line="240" w:lineRule="auto"/>
        <w:jc w:val="left"/>
        <w:rPr>
          <w:rFonts w:eastAsia="Arial"/>
          <w:b/>
          <w:bCs/>
          <w:sz w:val="22"/>
        </w:rPr>
      </w:pPr>
      <w:r w:rsidRPr="008D15AA">
        <w:rPr>
          <w:rFonts w:eastAsia="Arial"/>
          <w:b/>
          <w:bCs/>
          <w:sz w:val="22"/>
        </w:rPr>
        <w:t>Fees payable to the Environment Protection Authority for premises and radiation apparatus and sources requiring registration for radiation apparatus (Section 27 of the Act)</w:t>
      </w:r>
    </w:p>
    <w:tbl>
      <w:tblPr>
        <w:tblStyle w:val="TableGrid3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28"/>
        <w:gridCol w:w="7504"/>
        <w:gridCol w:w="1422"/>
      </w:tblGrid>
      <w:tr w:rsidR="00BB1FDC" w:rsidRPr="008D15AA" w14:paraId="5A246F41" w14:textId="77777777" w:rsidTr="00A96788">
        <w:tc>
          <w:tcPr>
            <w:tcW w:w="428" w:type="dxa"/>
          </w:tcPr>
          <w:p w14:paraId="41EFF5A9" w14:textId="77777777" w:rsidR="00BB1FDC" w:rsidRPr="008D15AA" w:rsidRDefault="00BB1FDC" w:rsidP="00A96788">
            <w:pPr>
              <w:keepNext/>
              <w:spacing w:before="120" w:after="0" w:line="240" w:lineRule="auto"/>
              <w:ind w:left="0" w:firstLine="0"/>
              <w:jc w:val="left"/>
              <w:rPr>
                <w:sz w:val="20"/>
                <w:szCs w:val="20"/>
              </w:rPr>
            </w:pPr>
            <w:r w:rsidRPr="008D15AA">
              <w:rPr>
                <w:sz w:val="20"/>
                <w:szCs w:val="20"/>
              </w:rPr>
              <w:t>43</w:t>
            </w:r>
          </w:p>
        </w:tc>
        <w:tc>
          <w:tcPr>
            <w:tcW w:w="7510" w:type="dxa"/>
          </w:tcPr>
          <w:p w14:paraId="2DB039B3" w14:textId="77777777" w:rsidR="00BB1FDC" w:rsidRPr="008D15AA" w:rsidRDefault="00BB1FDC" w:rsidP="00A96788">
            <w:pPr>
              <w:keepNext/>
              <w:spacing w:before="120" w:after="0" w:line="240" w:lineRule="auto"/>
              <w:ind w:left="0" w:firstLine="0"/>
              <w:jc w:val="left"/>
              <w:rPr>
                <w:sz w:val="20"/>
                <w:szCs w:val="20"/>
              </w:rPr>
            </w:pPr>
            <w:r w:rsidRPr="008D15AA">
              <w:rPr>
                <w:sz w:val="20"/>
                <w:szCs w:val="20"/>
              </w:rPr>
              <w:t>Application fee for each level 1 apparatus</w:t>
            </w:r>
          </w:p>
        </w:tc>
        <w:tc>
          <w:tcPr>
            <w:tcW w:w="1422" w:type="dxa"/>
          </w:tcPr>
          <w:p w14:paraId="5CA251AE" w14:textId="77777777" w:rsidR="00BB1FDC" w:rsidRPr="008D15AA" w:rsidRDefault="00BB1FDC" w:rsidP="00A96788">
            <w:pPr>
              <w:keepNext/>
              <w:spacing w:before="120" w:after="0" w:line="240" w:lineRule="auto"/>
              <w:ind w:left="0" w:firstLine="0"/>
              <w:jc w:val="right"/>
              <w:rPr>
                <w:sz w:val="20"/>
                <w:szCs w:val="20"/>
              </w:rPr>
            </w:pPr>
            <w:r w:rsidRPr="00EF3FD4">
              <w:rPr>
                <w:sz w:val="20"/>
                <w:szCs w:val="20"/>
              </w:rPr>
              <w:t>$641.00</w:t>
            </w:r>
          </w:p>
        </w:tc>
      </w:tr>
      <w:tr w:rsidR="00BB1FDC" w:rsidRPr="008D15AA" w14:paraId="2C2B23BD" w14:textId="77777777" w:rsidTr="00A96788">
        <w:tc>
          <w:tcPr>
            <w:tcW w:w="428" w:type="dxa"/>
          </w:tcPr>
          <w:p w14:paraId="42CCF1CC" w14:textId="77777777" w:rsidR="00BB1FDC" w:rsidRPr="008D15AA" w:rsidRDefault="00BB1FDC" w:rsidP="00A96788">
            <w:pPr>
              <w:spacing w:before="120" w:after="0" w:line="240" w:lineRule="auto"/>
              <w:ind w:left="0" w:firstLine="0"/>
              <w:jc w:val="left"/>
              <w:rPr>
                <w:sz w:val="20"/>
                <w:szCs w:val="20"/>
              </w:rPr>
            </w:pPr>
            <w:r w:rsidRPr="008D15AA">
              <w:rPr>
                <w:sz w:val="20"/>
                <w:szCs w:val="20"/>
              </w:rPr>
              <w:t>44</w:t>
            </w:r>
          </w:p>
        </w:tc>
        <w:tc>
          <w:tcPr>
            <w:tcW w:w="7510" w:type="dxa"/>
          </w:tcPr>
          <w:p w14:paraId="4B64E923" w14:textId="77777777" w:rsidR="00BB1FDC" w:rsidRPr="008D15AA" w:rsidRDefault="00BB1FDC" w:rsidP="00A96788">
            <w:pPr>
              <w:spacing w:before="120" w:after="0" w:line="240" w:lineRule="auto"/>
              <w:ind w:left="0" w:firstLine="0"/>
              <w:jc w:val="left"/>
              <w:rPr>
                <w:sz w:val="20"/>
                <w:szCs w:val="20"/>
              </w:rPr>
            </w:pPr>
            <w:r w:rsidRPr="008D15AA">
              <w:rPr>
                <w:sz w:val="20"/>
                <w:szCs w:val="20"/>
              </w:rPr>
              <w:t>Annual fee for each level 1 apparatus</w:t>
            </w:r>
          </w:p>
        </w:tc>
        <w:tc>
          <w:tcPr>
            <w:tcW w:w="1422" w:type="dxa"/>
          </w:tcPr>
          <w:p w14:paraId="7950CF3C" w14:textId="77777777" w:rsidR="00BB1FDC" w:rsidRPr="008D15AA" w:rsidRDefault="00BB1FDC" w:rsidP="00A96788">
            <w:pPr>
              <w:spacing w:before="120" w:after="0" w:line="240" w:lineRule="auto"/>
              <w:ind w:left="0" w:firstLine="0"/>
              <w:jc w:val="right"/>
              <w:rPr>
                <w:sz w:val="20"/>
                <w:szCs w:val="20"/>
              </w:rPr>
            </w:pPr>
            <w:r w:rsidRPr="008D15AA">
              <w:rPr>
                <w:sz w:val="20"/>
                <w:szCs w:val="20"/>
              </w:rPr>
              <w:t>$305.00</w:t>
            </w:r>
          </w:p>
        </w:tc>
      </w:tr>
      <w:tr w:rsidR="00BB1FDC" w:rsidRPr="008D15AA" w14:paraId="21B207CB" w14:textId="77777777" w:rsidTr="00A96788">
        <w:tc>
          <w:tcPr>
            <w:tcW w:w="428" w:type="dxa"/>
          </w:tcPr>
          <w:p w14:paraId="0E06D5B7" w14:textId="77777777" w:rsidR="00BB1FDC" w:rsidRPr="008D15AA" w:rsidRDefault="00BB1FDC" w:rsidP="00A96788">
            <w:pPr>
              <w:spacing w:before="120" w:after="0" w:line="240" w:lineRule="auto"/>
              <w:ind w:left="0" w:firstLine="0"/>
              <w:jc w:val="left"/>
              <w:rPr>
                <w:sz w:val="20"/>
                <w:szCs w:val="20"/>
              </w:rPr>
            </w:pPr>
            <w:r w:rsidRPr="008D15AA">
              <w:rPr>
                <w:sz w:val="20"/>
                <w:szCs w:val="20"/>
              </w:rPr>
              <w:t>45</w:t>
            </w:r>
          </w:p>
        </w:tc>
        <w:tc>
          <w:tcPr>
            <w:tcW w:w="7510" w:type="dxa"/>
          </w:tcPr>
          <w:p w14:paraId="37418EF8" w14:textId="77777777" w:rsidR="00BB1FDC" w:rsidRPr="008D15AA" w:rsidRDefault="00BB1FDC" w:rsidP="00A96788">
            <w:pPr>
              <w:spacing w:before="120" w:after="0" w:line="240" w:lineRule="auto"/>
              <w:ind w:left="0" w:firstLine="0"/>
              <w:jc w:val="left"/>
              <w:rPr>
                <w:sz w:val="20"/>
                <w:szCs w:val="20"/>
              </w:rPr>
            </w:pPr>
            <w:r w:rsidRPr="008D15AA">
              <w:rPr>
                <w:sz w:val="20"/>
                <w:szCs w:val="20"/>
              </w:rPr>
              <w:t>Application fee for each level 2 apparatus</w:t>
            </w:r>
          </w:p>
        </w:tc>
        <w:tc>
          <w:tcPr>
            <w:tcW w:w="1422" w:type="dxa"/>
          </w:tcPr>
          <w:p w14:paraId="6916907D" w14:textId="77777777" w:rsidR="00BB1FDC" w:rsidRPr="008D15AA" w:rsidRDefault="00BB1FDC" w:rsidP="00A96788">
            <w:pPr>
              <w:spacing w:before="120" w:after="0" w:line="240" w:lineRule="auto"/>
              <w:ind w:left="0" w:firstLine="0"/>
              <w:jc w:val="right"/>
              <w:rPr>
                <w:sz w:val="20"/>
                <w:szCs w:val="20"/>
              </w:rPr>
            </w:pPr>
            <w:r w:rsidRPr="008D15AA">
              <w:rPr>
                <w:sz w:val="20"/>
                <w:szCs w:val="20"/>
              </w:rPr>
              <w:t>$689.00</w:t>
            </w:r>
          </w:p>
        </w:tc>
      </w:tr>
      <w:tr w:rsidR="00BB1FDC" w:rsidRPr="008D15AA" w14:paraId="6D710D0E" w14:textId="77777777" w:rsidTr="00A96788">
        <w:tc>
          <w:tcPr>
            <w:tcW w:w="428" w:type="dxa"/>
          </w:tcPr>
          <w:p w14:paraId="45E1BE4D" w14:textId="77777777" w:rsidR="00BB1FDC" w:rsidRPr="008D15AA" w:rsidRDefault="00BB1FDC" w:rsidP="00A96788">
            <w:pPr>
              <w:spacing w:before="120" w:after="0" w:line="240" w:lineRule="auto"/>
              <w:ind w:left="0" w:firstLine="0"/>
              <w:jc w:val="left"/>
              <w:rPr>
                <w:sz w:val="20"/>
                <w:szCs w:val="20"/>
              </w:rPr>
            </w:pPr>
            <w:r w:rsidRPr="008D15AA">
              <w:rPr>
                <w:sz w:val="20"/>
                <w:szCs w:val="20"/>
              </w:rPr>
              <w:t>46</w:t>
            </w:r>
          </w:p>
        </w:tc>
        <w:tc>
          <w:tcPr>
            <w:tcW w:w="7510" w:type="dxa"/>
          </w:tcPr>
          <w:p w14:paraId="004E7BB9" w14:textId="77777777" w:rsidR="00BB1FDC" w:rsidRPr="008D15AA" w:rsidRDefault="00BB1FDC" w:rsidP="00A96788">
            <w:pPr>
              <w:spacing w:before="120" w:after="0" w:line="240" w:lineRule="auto"/>
              <w:ind w:left="0" w:firstLine="0"/>
              <w:jc w:val="left"/>
              <w:rPr>
                <w:sz w:val="20"/>
                <w:szCs w:val="20"/>
              </w:rPr>
            </w:pPr>
            <w:r w:rsidRPr="008D15AA">
              <w:rPr>
                <w:sz w:val="20"/>
                <w:szCs w:val="20"/>
              </w:rPr>
              <w:t>Annual fee for each level 2 apparatus</w:t>
            </w:r>
          </w:p>
        </w:tc>
        <w:tc>
          <w:tcPr>
            <w:tcW w:w="1422" w:type="dxa"/>
          </w:tcPr>
          <w:p w14:paraId="5DED2353" w14:textId="77777777" w:rsidR="00BB1FDC" w:rsidRPr="008D15AA" w:rsidRDefault="00BB1FDC" w:rsidP="00A96788">
            <w:pPr>
              <w:spacing w:before="120" w:after="0" w:line="240" w:lineRule="auto"/>
              <w:ind w:left="0" w:firstLine="0"/>
              <w:jc w:val="right"/>
              <w:rPr>
                <w:sz w:val="20"/>
                <w:szCs w:val="20"/>
              </w:rPr>
            </w:pPr>
            <w:r w:rsidRPr="008D15AA">
              <w:rPr>
                <w:sz w:val="20"/>
                <w:szCs w:val="20"/>
              </w:rPr>
              <w:t>$324.00</w:t>
            </w:r>
          </w:p>
        </w:tc>
      </w:tr>
      <w:tr w:rsidR="00BB1FDC" w:rsidRPr="008D15AA" w14:paraId="7266534B" w14:textId="77777777" w:rsidTr="00A96788">
        <w:tc>
          <w:tcPr>
            <w:tcW w:w="428" w:type="dxa"/>
          </w:tcPr>
          <w:p w14:paraId="250EBB83" w14:textId="77777777" w:rsidR="00BB1FDC" w:rsidRPr="008D15AA" w:rsidRDefault="00BB1FDC" w:rsidP="00A96788">
            <w:pPr>
              <w:spacing w:before="120" w:after="0" w:line="240" w:lineRule="auto"/>
              <w:ind w:left="0" w:firstLine="0"/>
              <w:jc w:val="left"/>
              <w:rPr>
                <w:sz w:val="20"/>
                <w:szCs w:val="20"/>
              </w:rPr>
            </w:pPr>
            <w:r w:rsidRPr="008D15AA">
              <w:rPr>
                <w:sz w:val="20"/>
                <w:szCs w:val="20"/>
              </w:rPr>
              <w:t>47</w:t>
            </w:r>
          </w:p>
        </w:tc>
        <w:tc>
          <w:tcPr>
            <w:tcW w:w="7510" w:type="dxa"/>
          </w:tcPr>
          <w:p w14:paraId="413C59F2" w14:textId="77777777" w:rsidR="00BB1FDC" w:rsidRPr="008D15AA" w:rsidRDefault="00BB1FDC" w:rsidP="00A96788">
            <w:pPr>
              <w:spacing w:before="120" w:after="0" w:line="240" w:lineRule="auto"/>
              <w:ind w:left="0" w:firstLine="0"/>
              <w:jc w:val="left"/>
              <w:rPr>
                <w:sz w:val="20"/>
                <w:szCs w:val="20"/>
              </w:rPr>
            </w:pPr>
            <w:r w:rsidRPr="008D15AA">
              <w:rPr>
                <w:sz w:val="20"/>
                <w:szCs w:val="20"/>
              </w:rPr>
              <w:t>Application fee for each level 3 apparatus</w:t>
            </w:r>
          </w:p>
        </w:tc>
        <w:tc>
          <w:tcPr>
            <w:tcW w:w="1422" w:type="dxa"/>
          </w:tcPr>
          <w:p w14:paraId="43536C16" w14:textId="77777777" w:rsidR="00BB1FDC" w:rsidRPr="008D15AA" w:rsidRDefault="00BB1FDC" w:rsidP="00A96788">
            <w:pPr>
              <w:spacing w:before="120" w:after="0" w:line="240" w:lineRule="auto"/>
              <w:ind w:left="0" w:firstLine="0"/>
              <w:jc w:val="right"/>
              <w:rPr>
                <w:sz w:val="20"/>
                <w:szCs w:val="20"/>
              </w:rPr>
            </w:pPr>
            <w:r w:rsidRPr="008D15AA">
              <w:rPr>
                <w:sz w:val="20"/>
                <w:szCs w:val="20"/>
              </w:rPr>
              <w:t>$833.00</w:t>
            </w:r>
          </w:p>
        </w:tc>
      </w:tr>
      <w:tr w:rsidR="00BB1FDC" w:rsidRPr="008D15AA" w14:paraId="4E83AB02" w14:textId="77777777" w:rsidTr="00A96788">
        <w:tc>
          <w:tcPr>
            <w:tcW w:w="428" w:type="dxa"/>
          </w:tcPr>
          <w:p w14:paraId="5A965323" w14:textId="77777777" w:rsidR="00BB1FDC" w:rsidRPr="008D15AA" w:rsidRDefault="00BB1FDC" w:rsidP="00A96788">
            <w:pPr>
              <w:spacing w:before="120" w:after="0" w:line="240" w:lineRule="auto"/>
              <w:ind w:left="0" w:firstLine="0"/>
              <w:jc w:val="left"/>
              <w:rPr>
                <w:sz w:val="20"/>
                <w:szCs w:val="20"/>
              </w:rPr>
            </w:pPr>
            <w:r w:rsidRPr="008D15AA">
              <w:rPr>
                <w:sz w:val="20"/>
                <w:szCs w:val="20"/>
              </w:rPr>
              <w:t>48</w:t>
            </w:r>
          </w:p>
        </w:tc>
        <w:tc>
          <w:tcPr>
            <w:tcW w:w="7510" w:type="dxa"/>
          </w:tcPr>
          <w:p w14:paraId="54005F53" w14:textId="77777777" w:rsidR="00BB1FDC" w:rsidRPr="008D15AA" w:rsidRDefault="00BB1FDC" w:rsidP="00A96788">
            <w:pPr>
              <w:spacing w:before="120" w:after="0" w:line="240" w:lineRule="auto"/>
              <w:ind w:left="0" w:firstLine="0"/>
              <w:jc w:val="left"/>
              <w:rPr>
                <w:sz w:val="20"/>
                <w:szCs w:val="20"/>
              </w:rPr>
            </w:pPr>
            <w:r w:rsidRPr="008D15AA">
              <w:rPr>
                <w:sz w:val="20"/>
                <w:szCs w:val="20"/>
              </w:rPr>
              <w:t>Annual fee for each level 3 apparatus</w:t>
            </w:r>
          </w:p>
        </w:tc>
        <w:tc>
          <w:tcPr>
            <w:tcW w:w="1422" w:type="dxa"/>
          </w:tcPr>
          <w:p w14:paraId="2D55C56D" w14:textId="77777777" w:rsidR="00BB1FDC" w:rsidRPr="008D15AA" w:rsidRDefault="00BB1FDC" w:rsidP="00A96788">
            <w:pPr>
              <w:spacing w:before="120" w:after="0" w:line="240" w:lineRule="auto"/>
              <w:ind w:left="0" w:firstLine="0"/>
              <w:jc w:val="right"/>
              <w:rPr>
                <w:sz w:val="20"/>
                <w:szCs w:val="20"/>
              </w:rPr>
            </w:pPr>
            <w:r w:rsidRPr="008D15AA">
              <w:rPr>
                <w:sz w:val="20"/>
                <w:szCs w:val="20"/>
              </w:rPr>
              <w:t>$531.00</w:t>
            </w:r>
          </w:p>
        </w:tc>
      </w:tr>
      <w:tr w:rsidR="00BB1FDC" w:rsidRPr="008D15AA" w14:paraId="1AA0DE9B" w14:textId="77777777" w:rsidTr="00A96788">
        <w:tc>
          <w:tcPr>
            <w:tcW w:w="428" w:type="dxa"/>
          </w:tcPr>
          <w:p w14:paraId="2C443F59" w14:textId="77777777" w:rsidR="00BB1FDC" w:rsidRPr="008D15AA" w:rsidRDefault="00BB1FDC" w:rsidP="00A96788">
            <w:pPr>
              <w:spacing w:before="120" w:after="0" w:line="240" w:lineRule="auto"/>
              <w:ind w:left="0" w:firstLine="0"/>
              <w:jc w:val="left"/>
              <w:rPr>
                <w:sz w:val="20"/>
                <w:szCs w:val="20"/>
              </w:rPr>
            </w:pPr>
            <w:r w:rsidRPr="008D15AA">
              <w:rPr>
                <w:sz w:val="20"/>
                <w:szCs w:val="20"/>
              </w:rPr>
              <w:t>49</w:t>
            </w:r>
          </w:p>
        </w:tc>
        <w:tc>
          <w:tcPr>
            <w:tcW w:w="7510" w:type="dxa"/>
          </w:tcPr>
          <w:p w14:paraId="513F0815" w14:textId="77777777" w:rsidR="00BB1FDC" w:rsidRPr="008D15AA" w:rsidRDefault="00BB1FDC" w:rsidP="00A96788">
            <w:pPr>
              <w:spacing w:before="120" w:after="0" w:line="240" w:lineRule="auto"/>
              <w:ind w:left="0" w:firstLine="0"/>
              <w:jc w:val="left"/>
              <w:rPr>
                <w:sz w:val="20"/>
                <w:szCs w:val="20"/>
              </w:rPr>
            </w:pPr>
            <w:r w:rsidRPr="008D15AA">
              <w:rPr>
                <w:sz w:val="20"/>
                <w:szCs w:val="20"/>
              </w:rPr>
              <w:t>Application fee for each apparatus other than level 1,</w:t>
            </w:r>
            <w:r>
              <w:rPr>
                <w:sz w:val="20"/>
                <w:szCs w:val="20"/>
              </w:rPr>
              <w:t xml:space="preserve"> </w:t>
            </w:r>
            <w:r w:rsidRPr="008D15AA">
              <w:rPr>
                <w:sz w:val="20"/>
                <w:szCs w:val="20"/>
              </w:rPr>
              <w:t>2 or 3 apparatus</w:t>
            </w:r>
          </w:p>
        </w:tc>
        <w:tc>
          <w:tcPr>
            <w:tcW w:w="1422" w:type="dxa"/>
          </w:tcPr>
          <w:p w14:paraId="7A25E3CB" w14:textId="77777777" w:rsidR="00BB1FDC" w:rsidRPr="008D15AA" w:rsidRDefault="00BB1FDC" w:rsidP="00A96788">
            <w:pPr>
              <w:spacing w:before="120" w:after="0" w:line="240" w:lineRule="auto"/>
              <w:ind w:left="0" w:firstLine="0"/>
              <w:jc w:val="right"/>
              <w:rPr>
                <w:sz w:val="20"/>
                <w:szCs w:val="20"/>
              </w:rPr>
            </w:pPr>
            <w:r w:rsidRPr="008D15AA">
              <w:rPr>
                <w:sz w:val="20"/>
                <w:szCs w:val="20"/>
              </w:rPr>
              <w:t>$641.00</w:t>
            </w:r>
          </w:p>
        </w:tc>
      </w:tr>
      <w:tr w:rsidR="00BB1FDC" w:rsidRPr="008D15AA" w14:paraId="3BB8E0E3" w14:textId="77777777" w:rsidTr="00A96788">
        <w:tc>
          <w:tcPr>
            <w:tcW w:w="428" w:type="dxa"/>
          </w:tcPr>
          <w:p w14:paraId="28889D87" w14:textId="77777777" w:rsidR="00BB1FDC" w:rsidRPr="008D15AA" w:rsidRDefault="00BB1FDC" w:rsidP="00A96788">
            <w:pPr>
              <w:spacing w:before="120" w:after="0" w:line="240" w:lineRule="auto"/>
              <w:ind w:left="0" w:firstLine="0"/>
              <w:jc w:val="left"/>
              <w:rPr>
                <w:sz w:val="20"/>
                <w:szCs w:val="20"/>
              </w:rPr>
            </w:pPr>
            <w:r w:rsidRPr="008D15AA">
              <w:rPr>
                <w:sz w:val="20"/>
                <w:szCs w:val="20"/>
              </w:rPr>
              <w:t>50</w:t>
            </w:r>
          </w:p>
        </w:tc>
        <w:tc>
          <w:tcPr>
            <w:tcW w:w="7510" w:type="dxa"/>
          </w:tcPr>
          <w:p w14:paraId="1C1006E2" w14:textId="77777777" w:rsidR="00BB1FDC" w:rsidRPr="008D15AA" w:rsidRDefault="00BB1FDC" w:rsidP="00A96788">
            <w:pPr>
              <w:spacing w:before="120" w:after="0" w:line="240" w:lineRule="auto"/>
              <w:ind w:left="0" w:firstLine="0"/>
              <w:jc w:val="left"/>
              <w:rPr>
                <w:sz w:val="20"/>
                <w:szCs w:val="20"/>
              </w:rPr>
            </w:pPr>
            <w:r w:rsidRPr="008D15AA">
              <w:rPr>
                <w:sz w:val="20"/>
                <w:szCs w:val="20"/>
              </w:rPr>
              <w:t>Annual fee for each apparatus other than level 1,</w:t>
            </w:r>
            <w:r>
              <w:rPr>
                <w:sz w:val="20"/>
                <w:szCs w:val="20"/>
              </w:rPr>
              <w:t xml:space="preserve"> </w:t>
            </w:r>
            <w:r w:rsidRPr="008D15AA">
              <w:rPr>
                <w:sz w:val="20"/>
                <w:szCs w:val="20"/>
              </w:rPr>
              <w:t>2 or 3 apparatus</w:t>
            </w:r>
          </w:p>
        </w:tc>
        <w:tc>
          <w:tcPr>
            <w:tcW w:w="1422" w:type="dxa"/>
          </w:tcPr>
          <w:p w14:paraId="2DE4C07A" w14:textId="77777777" w:rsidR="00BB1FDC" w:rsidRPr="008D15AA" w:rsidRDefault="00BB1FDC" w:rsidP="00A96788">
            <w:pPr>
              <w:spacing w:before="120" w:after="0" w:line="240" w:lineRule="auto"/>
              <w:ind w:left="0" w:firstLine="0"/>
              <w:jc w:val="right"/>
              <w:rPr>
                <w:sz w:val="20"/>
                <w:szCs w:val="20"/>
              </w:rPr>
            </w:pPr>
            <w:r w:rsidRPr="008D15AA">
              <w:rPr>
                <w:sz w:val="20"/>
                <w:szCs w:val="20"/>
              </w:rPr>
              <w:t>$305.00</w:t>
            </w:r>
          </w:p>
        </w:tc>
      </w:tr>
    </w:tbl>
    <w:p w14:paraId="3E9832C4" w14:textId="77777777" w:rsidR="00BB1FDC" w:rsidRPr="008D15AA" w:rsidRDefault="00BB1FDC" w:rsidP="00BB1FDC">
      <w:pPr>
        <w:keepNext/>
        <w:spacing w:before="240" w:after="0" w:line="240" w:lineRule="auto"/>
        <w:jc w:val="left"/>
        <w:rPr>
          <w:rFonts w:eastAsia="Arial"/>
          <w:b/>
          <w:bCs/>
          <w:sz w:val="22"/>
        </w:rPr>
      </w:pPr>
      <w:r w:rsidRPr="008D15AA">
        <w:rPr>
          <w:rFonts w:eastAsia="Arial"/>
          <w:b/>
          <w:bCs/>
          <w:sz w:val="22"/>
        </w:rPr>
        <w:t>Fees payable to the Environment Protection Authority for accreditation of third</w:t>
      </w:r>
      <w:r w:rsidRPr="008D15AA">
        <w:rPr>
          <w:rFonts w:eastAsia="Arial"/>
          <w:b/>
          <w:bCs/>
          <w:sz w:val="22"/>
        </w:rPr>
        <w:noBreakHyphen/>
        <w:t>party service providers (Section 31 of the Act)</w:t>
      </w:r>
    </w:p>
    <w:tbl>
      <w:tblPr>
        <w:tblStyle w:val="TableGrid3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28"/>
        <w:gridCol w:w="7504"/>
        <w:gridCol w:w="1422"/>
      </w:tblGrid>
      <w:tr w:rsidR="00BB1FDC" w:rsidRPr="008D15AA" w14:paraId="3FB1DF6C" w14:textId="77777777" w:rsidTr="00A96788">
        <w:tc>
          <w:tcPr>
            <w:tcW w:w="428" w:type="dxa"/>
          </w:tcPr>
          <w:p w14:paraId="6FE05BEC" w14:textId="77777777" w:rsidR="00BB1FDC" w:rsidRPr="008D15AA" w:rsidRDefault="00BB1FDC" w:rsidP="00A96788">
            <w:pPr>
              <w:spacing w:before="120" w:after="0" w:line="240" w:lineRule="auto"/>
              <w:ind w:left="0" w:firstLine="0"/>
              <w:jc w:val="left"/>
              <w:rPr>
                <w:sz w:val="20"/>
                <w:szCs w:val="20"/>
              </w:rPr>
            </w:pPr>
            <w:r w:rsidRPr="008D15AA">
              <w:rPr>
                <w:sz w:val="20"/>
                <w:szCs w:val="20"/>
              </w:rPr>
              <w:t>51</w:t>
            </w:r>
          </w:p>
        </w:tc>
        <w:tc>
          <w:tcPr>
            <w:tcW w:w="7510" w:type="dxa"/>
          </w:tcPr>
          <w:p w14:paraId="0D335AF5" w14:textId="77777777" w:rsidR="00BB1FDC" w:rsidRPr="008D15AA" w:rsidRDefault="00BB1FDC" w:rsidP="00A96788">
            <w:pPr>
              <w:spacing w:before="120" w:after="0" w:line="240" w:lineRule="auto"/>
              <w:ind w:left="0" w:firstLine="0"/>
              <w:jc w:val="left"/>
              <w:rPr>
                <w:sz w:val="20"/>
                <w:szCs w:val="20"/>
              </w:rPr>
            </w:pPr>
            <w:r w:rsidRPr="008D15AA">
              <w:rPr>
                <w:sz w:val="20"/>
                <w:szCs w:val="20"/>
              </w:rPr>
              <w:t>Application fee for accreditation as shielding verifier</w:t>
            </w:r>
          </w:p>
        </w:tc>
        <w:tc>
          <w:tcPr>
            <w:tcW w:w="1422" w:type="dxa"/>
          </w:tcPr>
          <w:p w14:paraId="063523FA" w14:textId="77777777" w:rsidR="00BB1FDC" w:rsidRPr="008D15AA" w:rsidRDefault="00BB1FDC" w:rsidP="00A96788">
            <w:pPr>
              <w:spacing w:before="120" w:after="0" w:line="240" w:lineRule="auto"/>
              <w:ind w:left="0" w:firstLine="0"/>
              <w:jc w:val="right"/>
              <w:rPr>
                <w:sz w:val="20"/>
                <w:szCs w:val="20"/>
              </w:rPr>
            </w:pPr>
            <w:r w:rsidRPr="008D15AA">
              <w:rPr>
                <w:sz w:val="20"/>
                <w:szCs w:val="20"/>
              </w:rPr>
              <w:t>$245.00</w:t>
            </w:r>
          </w:p>
        </w:tc>
      </w:tr>
      <w:tr w:rsidR="00BB1FDC" w:rsidRPr="008D15AA" w14:paraId="7BFDC997" w14:textId="77777777" w:rsidTr="00A96788">
        <w:tc>
          <w:tcPr>
            <w:tcW w:w="428" w:type="dxa"/>
          </w:tcPr>
          <w:p w14:paraId="25D51584" w14:textId="77777777" w:rsidR="00BB1FDC" w:rsidRPr="008D15AA" w:rsidRDefault="00BB1FDC" w:rsidP="00A96788">
            <w:pPr>
              <w:spacing w:before="120" w:after="0" w:line="240" w:lineRule="auto"/>
              <w:ind w:left="0" w:firstLine="0"/>
              <w:jc w:val="left"/>
              <w:rPr>
                <w:sz w:val="20"/>
                <w:szCs w:val="20"/>
              </w:rPr>
            </w:pPr>
            <w:r w:rsidRPr="008D15AA">
              <w:rPr>
                <w:sz w:val="20"/>
                <w:szCs w:val="20"/>
              </w:rPr>
              <w:t>52</w:t>
            </w:r>
          </w:p>
        </w:tc>
        <w:tc>
          <w:tcPr>
            <w:tcW w:w="7510" w:type="dxa"/>
          </w:tcPr>
          <w:p w14:paraId="7AA73647" w14:textId="77777777" w:rsidR="00BB1FDC" w:rsidRPr="008D15AA" w:rsidRDefault="00BB1FDC" w:rsidP="00A96788">
            <w:pPr>
              <w:spacing w:before="120" w:after="0" w:line="240" w:lineRule="auto"/>
              <w:ind w:left="0" w:firstLine="0"/>
              <w:jc w:val="left"/>
              <w:rPr>
                <w:sz w:val="20"/>
                <w:szCs w:val="20"/>
              </w:rPr>
            </w:pPr>
            <w:r w:rsidRPr="008D15AA">
              <w:rPr>
                <w:sz w:val="20"/>
                <w:szCs w:val="20"/>
              </w:rPr>
              <w:t>Annual fee for accreditation as shielding verifier</w:t>
            </w:r>
          </w:p>
        </w:tc>
        <w:tc>
          <w:tcPr>
            <w:tcW w:w="1422" w:type="dxa"/>
          </w:tcPr>
          <w:p w14:paraId="7BDA2D03" w14:textId="77777777" w:rsidR="00BB1FDC" w:rsidRPr="008D15AA" w:rsidRDefault="00BB1FDC" w:rsidP="00A96788">
            <w:pPr>
              <w:spacing w:before="120" w:after="0" w:line="240" w:lineRule="auto"/>
              <w:ind w:left="0" w:firstLine="0"/>
              <w:jc w:val="right"/>
              <w:rPr>
                <w:sz w:val="20"/>
                <w:szCs w:val="20"/>
              </w:rPr>
            </w:pPr>
            <w:r w:rsidRPr="008D15AA">
              <w:rPr>
                <w:sz w:val="20"/>
                <w:szCs w:val="20"/>
              </w:rPr>
              <w:t>$76.00</w:t>
            </w:r>
          </w:p>
        </w:tc>
      </w:tr>
      <w:tr w:rsidR="00BB1FDC" w:rsidRPr="008D15AA" w14:paraId="318EB5E4" w14:textId="77777777" w:rsidTr="00A96788">
        <w:tc>
          <w:tcPr>
            <w:tcW w:w="428" w:type="dxa"/>
          </w:tcPr>
          <w:p w14:paraId="522BAFA6" w14:textId="77777777" w:rsidR="00BB1FDC" w:rsidRPr="008D15AA" w:rsidRDefault="00BB1FDC" w:rsidP="00A96788">
            <w:pPr>
              <w:spacing w:before="120" w:after="0" w:line="240" w:lineRule="auto"/>
              <w:ind w:left="0" w:firstLine="0"/>
              <w:jc w:val="left"/>
              <w:rPr>
                <w:sz w:val="20"/>
                <w:szCs w:val="20"/>
              </w:rPr>
            </w:pPr>
            <w:r w:rsidRPr="008D15AA">
              <w:rPr>
                <w:sz w:val="20"/>
                <w:szCs w:val="20"/>
              </w:rPr>
              <w:t>53</w:t>
            </w:r>
          </w:p>
        </w:tc>
        <w:tc>
          <w:tcPr>
            <w:tcW w:w="7510" w:type="dxa"/>
          </w:tcPr>
          <w:p w14:paraId="70FE4EA4" w14:textId="77777777" w:rsidR="00BB1FDC" w:rsidRPr="008D15AA" w:rsidRDefault="00BB1FDC" w:rsidP="00A96788">
            <w:pPr>
              <w:spacing w:before="120" w:after="0" w:line="240" w:lineRule="auto"/>
              <w:ind w:left="0" w:firstLine="0"/>
              <w:jc w:val="left"/>
              <w:rPr>
                <w:sz w:val="20"/>
                <w:szCs w:val="20"/>
              </w:rPr>
            </w:pPr>
            <w:r w:rsidRPr="008D15AA">
              <w:rPr>
                <w:sz w:val="20"/>
                <w:szCs w:val="20"/>
              </w:rPr>
              <w:t>Application fee for accreditation as compliance tester</w:t>
            </w:r>
          </w:p>
        </w:tc>
        <w:tc>
          <w:tcPr>
            <w:tcW w:w="1422" w:type="dxa"/>
          </w:tcPr>
          <w:p w14:paraId="671BD386" w14:textId="77777777" w:rsidR="00BB1FDC" w:rsidRPr="008D15AA" w:rsidRDefault="00BB1FDC" w:rsidP="00A96788">
            <w:pPr>
              <w:spacing w:before="120" w:after="0" w:line="240" w:lineRule="auto"/>
              <w:ind w:left="0" w:firstLine="0"/>
              <w:jc w:val="right"/>
              <w:rPr>
                <w:sz w:val="20"/>
                <w:szCs w:val="20"/>
              </w:rPr>
            </w:pPr>
            <w:r w:rsidRPr="008D15AA">
              <w:rPr>
                <w:sz w:val="20"/>
                <w:szCs w:val="20"/>
              </w:rPr>
              <w:t>$332.00</w:t>
            </w:r>
          </w:p>
        </w:tc>
      </w:tr>
      <w:tr w:rsidR="00BB1FDC" w:rsidRPr="008D15AA" w14:paraId="0E7052B0" w14:textId="77777777" w:rsidTr="00A96788">
        <w:tc>
          <w:tcPr>
            <w:tcW w:w="428" w:type="dxa"/>
          </w:tcPr>
          <w:p w14:paraId="4AE4A91E" w14:textId="77777777" w:rsidR="00BB1FDC" w:rsidRPr="008D15AA" w:rsidRDefault="00BB1FDC" w:rsidP="00A96788">
            <w:pPr>
              <w:spacing w:before="120" w:after="0" w:line="240" w:lineRule="auto"/>
              <w:ind w:left="0" w:firstLine="0"/>
              <w:jc w:val="left"/>
              <w:rPr>
                <w:sz w:val="20"/>
                <w:szCs w:val="20"/>
              </w:rPr>
            </w:pPr>
            <w:r w:rsidRPr="008D15AA">
              <w:rPr>
                <w:sz w:val="20"/>
                <w:szCs w:val="20"/>
              </w:rPr>
              <w:t>54</w:t>
            </w:r>
          </w:p>
        </w:tc>
        <w:tc>
          <w:tcPr>
            <w:tcW w:w="7510" w:type="dxa"/>
          </w:tcPr>
          <w:p w14:paraId="4138D411" w14:textId="77777777" w:rsidR="00BB1FDC" w:rsidRPr="008D15AA" w:rsidRDefault="00BB1FDC" w:rsidP="00A96788">
            <w:pPr>
              <w:spacing w:before="120" w:after="0" w:line="240" w:lineRule="auto"/>
              <w:ind w:left="0" w:firstLine="0"/>
              <w:jc w:val="left"/>
              <w:rPr>
                <w:sz w:val="20"/>
                <w:szCs w:val="20"/>
              </w:rPr>
            </w:pPr>
            <w:r w:rsidRPr="008D15AA">
              <w:rPr>
                <w:sz w:val="20"/>
                <w:szCs w:val="20"/>
              </w:rPr>
              <w:t>Annual fee for accreditation as compliance tester</w:t>
            </w:r>
          </w:p>
        </w:tc>
        <w:tc>
          <w:tcPr>
            <w:tcW w:w="1422" w:type="dxa"/>
          </w:tcPr>
          <w:p w14:paraId="3C2C66CB" w14:textId="77777777" w:rsidR="00BB1FDC" w:rsidRPr="008D15AA" w:rsidRDefault="00BB1FDC" w:rsidP="00A96788">
            <w:pPr>
              <w:spacing w:before="120" w:after="0" w:line="240" w:lineRule="auto"/>
              <w:ind w:left="0" w:firstLine="0"/>
              <w:jc w:val="right"/>
              <w:rPr>
                <w:sz w:val="20"/>
                <w:szCs w:val="20"/>
              </w:rPr>
            </w:pPr>
            <w:r w:rsidRPr="008D15AA">
              <w:rPr>
                <w:sz w:val="20"/>
                <w:szCs w:val="20"/>
              </w:rPr>
              <w:t>$76.00</w:t>
            </w:r>
          </w:p>
        </w:tc>
      </w:tr>
      <w:tr w:rsidR="00BB1FDC" w:rsidRPr="008D15AA" w14:paraId="19DFCDBC" w14:textId="77777777" w:rsidTr="00A96788">
        <w:tc>
          <w:tcPr>
            <w:tcW w:w="428" w:type="dxa"/>
          </w:tcPr>
          <w:p w14:paraId="0620F4B8" w14:textId="77777777" w:rsidR="00BB1FDC" w:rsidRPr="008D15AA" w:rsidRDefault="00BB1FDC" w:rsidP="00A96788">
            <w:pPr>
              <w:spacing w:before="120" w:after="0" w:line="240" w:lineRule="auto"/>
              <w:ind w:left="0" w:firstLine="0"/>
              <w:jc w:val="left"/>
              <w:rPr>
                <w:sz w:val="20"/>
                <w:szCs w:val="20"/>
              </w:rPr>
            </w:pPr>
            <w:r w:rsidRPr="008D15AA">
              <w:rPr>
                <w:sz w:val="20"/>
                <w:szCs w:val="20"/>
              </w:rPr>
              <w:t>55</w:t>
            </w:r>
          </w:p>
        </w:tc>
        <w:tc>
          <w:tcPr>
            <w:tcW w:w="7510" w:type="dxa"/>
          </w:tcPr>
          <w:p w14:paraId="3958F4F6" w14:textId="77777777" w:rsidR="00BB1FDC" w:rsidRPr="008D15AA" w:rsidRDefault="00BB1FDC" w:rsidP="00A96788">
            <w:pPr>
              <w:spacing w:before="120" w:after="0" w:line="240" w:lineRule="auto"/>
              <w:ind w:left="0" w:firstLine="0"/>
              <w:jc w:val="left"/>
              <w:rPr>
                <w:sz w:val="20"/>
                <w:szCs w:val="20"/>
              </w:rPr>
            </w:pPr>
            <w:r w:rsidRPr="008D15AA">
              <w:rPr>
                <w:sz w:val="20"/>
                <w:szCs w:val="20"/>
              </w:rPr>
              <w:t>Application fee for accreditation as both shielding verifier and compliance tester</w:t>
            </w:r>
          </w:p>
        </w:tc>
        <w:tc>
          <w:tcPr>
            <w:tcW w:w="1422" w:type="dxa"/>
          </w:tcPr>
          <w:p w14:paraId="24BA4B19" w14:textId="77777777" w:rsidR="00BB1FDC" w:rsidRPr="008D15AA" w:rsidRDefault="00BB1FDC" w:rsidP="00A96788">
            <w:pPr>
              <w:spacing w:before="120" w:after="0" w:line="240" w:lineRule="auto"/>
              <w:ind w:left="0" w:firstLine="0"/>
              <w:jc w:val="right"/>
              <w:rPr>
                <w:sz w:val="20"/>
                <w:szCs w:val="20"/>
              </w:rPr>
            </w:pPr>
            <w:r w:rsidRPr="008D15AA">
              <w:rPr>
                <w:sz w:val="20"/>
                <w:szCs w:val="20"/>
              </w:rPr>
              <w:t>$414.00</w:t>
            </w:r>
          </w:p>
        </w:tc>
      </w:tr>
      <w:tr w:rsidR="00BB1FDC" w:rsidRPr="008D15AA" w14:paraId="5E01202F" w14:textId="77777777" w:rsidTr="00A96788">
        <w:tc>
          <w:tcPr>
            <w:tcW w:w="428" w:type="dxa"/>
          </w:tcPr>
          <w:p w14:paraId="39E45BFF" w14:textId="77777777" w:rsidR="00BB1FDC" w:rsidRPr="008D15AA" w:rsidRDefault="00BB1FDC" w:rsidP="00A96788">
            <w:pPr>
              <w:spacing w:before="120" w:after="0" w:line="240" w:lineRule="auto"/>
              <w:ind w:left="0" w:firstLine="0"/>
              <w:jc w:val="left"/>
              <w:rPr>
                <w:sz w:val="20"/>
                <w:szCs w:val="20"/>
              </w:rPr>
            </w:pPr>
            <w:r w:rsidRPr="008D15AA">
              <w:rPr>
                <w:sz w:val="20"/>
                <w:szCs w:val="20"/>
              </w:rPr>
              <w:lastRenderedPageBreak/>
              <w:t>56</w:t>
            </w:r>
          </w:p>
        </w:tc>
        <w:tc>
          <w:tcPr>
            <w:tcW w:w="7510" w:type="dxa"/>
          </w:tcPr>
          <w:p w14:paraId="08AA100B" w14:textId="77777777" w:rsidR="00BB1FDC" w:rsidRPr="008D15AA" w:rsidRDefault="00BB1FDC" w:rsidP="00A96788">
            <w:pPr>
              <w:spacing w:before="120" w:after="0" w:line="240" w:lineRule="auto"/>
              <w:ind w:left="0" w:firstLine="0"/>
              <w:jc w:val="left"/>
              <w:rPr>
                <w:sz w:val="20"/>
                <w:szCs w:val="20"/>
              </w:rPr>
            </w:pPr>
            <w:r w:rsidRPr="008D15AA">
              <w:rPr>
                <w:sz w:val="20"/>
                <w:szCs w:val="20"/>
              </w:rPr>
              <w:t>Annual fee for accreditation as both shielding verifier and compliance teste</w:t>
            </w:r>
          </w:p>
        </w:tc>
        <w:tc>
          <w:tcPr>
            <w:tcW w:w="1422" w:type="dxa"/>
          </w:tcPr>
          <w:p w14:paraId="7F3637A1" w14:textId="77777777" w:rsidR="00BB1FDC" w:rsidRPr="008D15AA" w:rsidRDefault="00BB1FDC" w:rsidP="00A96788">
            <w:pPr>
              <w:spacing w:before="120" w:after="0" w:line="240" w:lineRule="auto"/>
              <w:ind w:left="0" w:firstLine="0"/>
              <w:jc w:val="right"/>
              <w:rPr>
                <w:sz w:val="20"/>
                <w:szCs w:val="20"/>
              </w:rPr>
            </w:pPr>
            <w:r w:rsidRPr="008D15AA">
              <w:rPr>
                <w:sz w:val="20"/>
                <w:szCs w:val="20"/>
              </w:rPr>
              <w:t>$76.00</w:t>
            </w:r>
          </w:p>
        </w:tc>
      </w:tr>
      <w:tr w:rsidR="00BB1FDC" w:rsidRPr="008D15AA" w14:paraId="4904AB5C" w14:textId="77777777" w:rsidTr="00A96788">
        <w:tc>
          <w:tcPr>
            <w:tcW w:w="428" w:type="dxa"/>
          </w:tcPr>
          <w:p w14:paraId="6C3C9F49" w14:textId="77777777" w:rsidR="00BB1FDC" w:rsidRPr="008D15AA" w:rsidRDefault="00BB1FDC" w:rsidP="00A96788">
            <w:pPr>
              <w:spacing w:before="120" w:after="0" w:line="240" w:lineRule="auto"/>
              <w:ind w:left="0" w:firstLine="0"/>
              <w:jc w:val="left"/>
              <w:rPr>
                <w:sz w:val="20"/>
                <w:szCs w:val="20"/>
              </w:rPr>
            </w:pPr>
            <w:r w:rsidRPr="008D15AA">
              <w:rPr>
                <w:sz w:val="20"/>
                <w:szCs w:val="20"/>
              </w:rPr>
              <w:t>57</w:t>
            </w:r>
          </w:p>
        </w:tc>
        <w:tc>
          <w:tcPr>
            <w:tcW w:w="7510" w:type="dxa"/>
          </w:tcPr>
          <w:p w14:paraId="6CB7A928" w14:textId="77777777" w:rsidR="00BB1FDC" w:rsidRPr="008D15AA" w:rsidRDefault="00BB1FDC" w:rsidP="00A96788">
            <w:pPr>
              <w:spacing w:before="120" w:after="0" w:line="240" w:lineRule="auto"/>
              <w:ind w:left="0" w:firstLine="0"/>
              <w:jc w:val="left"/>
              <w:rPr>
                <w:sz w:val="20"/>
                <w:szCs w:val="20"/>
              </w:rPr>
            </w:pPr>
            <w:r w:rsidRPr="008D15AA">
              <w:rPr>
                <w:sz w:val="20"/>
                <w:szCs w:val="20"/>
              </w:rPr>
              <w:t>Application fee for accreditation as competency assessor</w:t>
            </w:r>
          </w:p>
        </w:tc>
        <w:tc>
          <w:tcPr>
            <w:tcW w:w="1422" w:type="dxa"/>
          </w:tcPr>
          <w:p w14:paraId="5CE14443" w14:textId="77777777" w:rsidR="00BB1FDC" w:rsidRPr="008D15AA" w:rsidRDefault="00BB1FDC" w:rsidP="00A96788">
            <w:pPr>
              <w:spacing w:before="120" w:after="0" w:line="240" w:lineRule="auto"/>
              <w:ind w:left="0" w:firstLine="0"/>
              <w:jc w:val="right"/>
              <w:rPr>
                <w:sz w:val="20"/>
                <w:szCs w:val="20"/>
              </w:rPr>
            </w:pPr>
            <w:r w:rsidRPr="008D15AA">
              <w:rPr>
                <w:sz w:val="20"/>
                <w:szCs w:val="20"/>
              </w:rPr>
              <w:t>$2,414.00</w:t>
            </w:r>
          </w:p>
        </w:tc>
      </w:tr>
      <w:tr w:rsidR="00BB1FDC" w:rsidRPr="008D15AA" w14:paraId="23E66CB8" w14:textId="77777777" w:rsidTr="00A96788">
        <w:tc>
          <w:tcPr>
            <w:tcW w:w="428" w:type="dxa"/>
          </w:tcPr>
          <w:p w14:paraId="532ECD46" w14:textId="77777777" w:rsidR="00BB1FDC" w:rsidRPr="008D15AA" w:rsidRDefault="00BB1FDC" w:rsidP="00A96788">
            <w:pPr>
              <w:spacing w:before="120" w:after="0" w:line="240" w:lineRule="auto"/>
              <w:ind w:left="0" w:firstLine="0"/>
              <w:jc w:val="left"/>
              <w:rPr>
                <w:sz w:val="20"/>
                <w:szCs w:val="20"/>
              </w:rPr>
            </w:pPr>
            <w:r w:rsidRPr="008D15AA">
              <w:rPr>
                <w:sz w:val="20"/>
                <w:szCs w:val="20"/>
              </w:rPr>
              <w:t>58</w:t>
            </w:r>
          </w:p>
        </w:tc>
        <w:tc>
          <w:tcPr>
            <w:tcW w:w="7510" w:type="dxa"/>
          </w:tcPr>
          <w:p w14:paraId="4585E300" w14:textId="77777777" w:rsidR="00BB1FDC" w:rsidRPr="008D15AA" w:rsidRDefault="00BB1FDC" w:rsidP="00A96788">
            <w:pPr>
              <w:spacing w:before="120" w:after="0" w:line="240" w:lineRule="auto"/>
              <w:ind w:left="0" w:firstLine="0"/>
              <w:jc w:val="left"/>
              <w:rPr>
                <w:sz w:val="20"/>
                <w:szCs w:val="20"/>
              </w:rPr>
            </w:pPr>
            <w:r w:rsidRPr="008D15AA">
              <w:rPr>
                <w:sz w:val="20"/>
                <w:szCs w:val="20"/>
              </w:rPr>
              <w:t>Annual fee for accreditation as competency assessor</w:t>
            </w:r>
          </w:p>
        </w:tc>
        <w:tc>
          <w:tcPr>
            <w:tcW w:w="1422" w:type="dxa"/>
          </w:tcPr>
          <w:p w14:paraId="3C625868" w14:textId="77777777" w:rsidR="00BB1FDC" w:rsidRPr="008D15AA" w:rsidRDefault="00BB1FDC" w:rsidP="00A96788">
            <w:pPr>
              <w:spacing w:before="120" w:after="0" w:line="240" w:lineRule="auto"/>
              <w:ind w:left="0" w:firstLine="0"/>
              <w:jc w:val="right"/>
              <w:rPr>
                <w:sz w:val="20"/>
                <w:szCs w:val="20"/>
              </w:rPr>
            </w:pPr>
            <w:r w:rsidRPr="008D15AA">
              <w:rPr>
                <w:sz w:val="20"/>
                <w:szCs w:val="20"/>
              </w:rPr>
              <w:t>$942.00</w:t>
            </w:r>
          </w:p>
        </w:tc>
      </w:tr>
    </w:tbl>
    <w:p w14:paraId="59E587A3" w14:textId="77777777" w:rsidR="00BB1FDC" w:rsidRPr="008D15AA" w:rsidRDefault="00BB1FDC" w:rsidP="00BB1FDC">
      <w:pPr>
        <w:keepNext/>
        <w:spacing w:before="240" w:after="0" w:line="240" w:lineRule="auto"/>
        <w:jc w:val="left"/>
        <w:rPr>
          <w:rFonts w:eastAsia="Arial"/>
          <w:b/>
          <w:bCs/>
          <w:sz w:val="22"/>
        </w:rPr>
      </w:pPr>
      <w:r w:rsidRPr="008D15AA">
        <w:rPr>
          <w:rFonts w:eastAsia="Arial"/>
          <w:b/>
          <w:bCs/>
          <w:sz w:val="22"/>
        </w:rPr>
        <w:t xml:space="preserve">Fees payable to the Environment Protection Authority for the transfer of authorisations </w:t>
      </w:r>
      <w:r>
        <w:rPr>
          <w:rFonts w:eastAsia="Arial"/>
          <w:b/>
          <w:bCs/>
          <w:sz w:val="22"/>
        </w:rPr>
        <w:br/>
      </w:r>
      <w:r w:rsidRPr="008D15AA">
        <w:rPr>
          <w:rFonts w:eastAsia="Arial"/>
          <w:b/>
          <w:bCs/>
          <w:sz w:val="22"/>
        </w:rPr>
        <w:t>(Section</w:t>
      </w:r>
      <w:r>
        <w:rPr>
          <w:rFonts w:eastAsia="Arial"/>
          <w:b/>
          <w:bCs/>
          <w:sz w:val="22"/>
        </w:rPr>
        <w:t> </w:t>
      </w:r>
      <w:r w:rsidRPr="008D15AA">
        <w:rPr>
          <w:rFonts w:eastAsia="Arial"/>
          <w:b/>
          <w:bCs/>
          <w:sz w:val="22"/>
        </w:rPr>
        <w:t>40 of the Act)</w:t>
      </w:r>
    </w:p>
    <w:tbl>
      <w:tblPr>
        <w:tblStyle w:val="TableGrid3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
        <w:gridCol w:w="7504"/>
        <w:gridCol w:w="1422"/>
      </w:tblGrid>
      <w:tr w:rsidR="00BB1FDC" w:rsidRPr="008D15AA" w14:paraId="55FE6CD7" w14:textId="77777777" w:rsidTr="00A96788">
        <w:trPr>
          <w:cantSplit/>
        </w:trPr>
        <w:tc>
          <w:tcPr>
            <w:tcW w:w="428" w:type="dxa"/>
          </w:tcPr>
          <w:p w14:paraId="55916C47" w14:textId="77777777" w:rsidR="00BB1FDC" w:rsidRPr="00803BCF" w:rsidRDefault="00BB1FDC" w:rsidP="00A96788">
            <w:pPr>
              <w:spacing w:before="120" w:after="0" w:line="240" w:lineRule="auto"/>
              <w:ind w:left="0" w:firstLine="0"/>
              <w:jc w:val="left"/>
              <w:rPr>
                <w:sz w:val="20"/>
                <w:szCs w:val="20"/>
              </w:rPr>
            </w:pPr>
            <w:r w:rsidRPr="00803BCF">
              <w:rPr>
                <w:sz w:val="20"/>
                <w:szCs w:val="20"/>
              </w:rPr>
              <w:t>59</w:t>
            </w:r>
          </w:p>
        </w:tc>
        <w:tc>
          <w:tcPr>
            <w:tcW w:w="7510" w:type="dxa"/>
          </w:tcPr>
          <w:p w14:paraId="46F3C77E" w14:textId="77777777" w:rsidR="00BB1FDC" w:rsidRPr="008D15AA" w:rsidRDefault="00BB1FDC" w:rsidP="00A96788">
            <w:pPr>
              <w:spacing w:before="120" w:after="0" w:line="240" w:lineRule="auto"/>
              <w:ind w:left="0" w:firstLine="0"/>
              <w:jc w:val="left"/>
              <w:rPr>
                <w:rFonts w:eastAsia="Arial"/>
                <w:bCs/>
                <w:sz w:val="20"/>
                <w:szCs w:val="20"/>
              </w:rPr>
            </w:pPr>
            <w:r w:rsidRPr="008D15AA">
              <w:rPr>
                <w:rFonts w:eastAsia="Arial"/>
                <w:bCs/>
                <w:sz w:val="20"/>
                <w:szCs w:val="20"/>
              </w:rPr>
              <w:t>Application for transfer of an authorisation</w:t>
            </w:r>
          </w:p>
        </w:tc>
        <w:tc>
          <w:tcPr>
            <w:tcW w:w="1422" w:type="dxa"/>
          </w:tcPr>
          <w:p w14:paraId="1139159A" w14:textId="77777777" w:rsidR="00BB1FDC" w:rsidRPr="008D15AA" w:rsidRDefault="00BB1FDC" w:rsidP="00A96788">
            <w:pPr>
              <w:spacing w:before="120" w:after="0" w:line="240" w:lineRule="auto"/>
              <w:ind w:left="0" w:firstLine="0"/>
              <w:jc w:val="right"/>
              <w:rPr>
                <w:rFonts w:eastAsia="Arial"/>
                <w:sz w:val="20"/>
                <w:szCs w:val="20"/>
              </w:rPr>
            </w:pPr>
            <w:r w:rsidRPr="008D15AA">
              <w:rPr>
                <w:rFonts w:eastAsia="Arial"/>
                <w:sz w:val="20"/>
                <w:szCs w:val="20"/>
              </w:rPr>
              <w:t xml:space="preserve">Same as the application fee </w:t>
            </w:r>
            <w:r w:rsidRPr="000303A9">
              <w:rPr>
                <w:rFonts w:eastAsia="Arial"/>
                <w:spacing w:val="-2"/>
                <w:sz w:val="20"/>
                <w:szCs w:val="20"/>
              </w:rPr>
              <w:t>for the relevant</w:t>
            </w:r>
            <w:r w:rsidRPr="008D15AA">
              <w:rPr>
                <w:rFonts w:eastAsia="Arial"/>
                <w:sz w:val="20"/>
                <w:szCs w:val="20"/>
              </w:rPr>
              <w:t xml:space="preserve"> authorisation</w:t>
            </w:r>
          </w:p>
        </w:tc>
      </w:tr>
    </w:tbl>
    <w:p w14:paraId="1CA26147" w14:textId="77777777" w:rsidR="00BB1FDC" w:rsidRPr="008D15AA" w:rsidRDefault="00BB1FDC" w:rsidP="00BB1FDC">
      <w:pPr>
        <w:keepNext/>
        <w:spacing w:before="240" w:after="0" w:line="240" w:lineRule="auto"/>
        <w:jc w:val="left"/>
        <w:rPr>
          <w:rFonts w:eastAsia="Arial"/>
          <w:b/>
          <w:bCs/>
          <w:sz w:val="22"/>
        </w:rPr>
      </w:pPr>
      <w:r w:rsidRPr="008D15AA">
        <w:rPr>
          <w:rFonts w:eastAsia="Arial"/>
          <w:b/>
          <w:bCs/>
          <w:sz w:val="22"/>
        </w:rPr>
        <w:t>Miscellaneous fees payable to the Environment Protection Authority</w:t>
      </w:r>
    </w:p>
    <w:tbl>
      <w:tblPr>
        <w:tblStyle w:val="TableGrid3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28"/>
        <w:gridCol w:w="6797"/>
        <w:gridCol w:w="2129"/>
      </w:tblGrid>
      <w:tr w:rsidR="00BB1FDC" w:rsidRPr="008D15AA" w14:paraId="638B5C78" w14:textId="77777777" w:rsidTr="00A96788">
        <w:tc>
          <w:tcPr>
            <w:tcW w:w="428" w:type="dxa"/>
          </w:tcPr>
          <w:p w14:paraId="1C7AAD39" w14:textId="77777777" w:rsidR="00BB1FDC" w:rsidRPr="00803BCF" w:rsidRDefault="00BB1FDC" w:rsidP="00A96788">
            <w:pPr>
              <w:spacing w:before="120" w:after="0" w:line="240" w:lineRule="auto"/>
              <w:ind w:left="0" w:firstLine="0"/>
              <w:jc w:val="left"/>
              <w:rPr>
                <w:sz w:val="20"/>
                <w:szCs w:val="20"/>
              </w:rPr>
            </w:pPr>
            <w:r w:rsidRPr="00803BCF">
              <w:rPr>
                <w:sz w:val="20"/>
                <w:szCs w:val="20"/>
              </w:rPr>
              <w:t>60</w:t>
            </w:r>
          </w:p>
        </w:tc>
        <w:tc>
          <w:tcPr>
            <w:tcW w:w="6802" w:type="dxa"/>
          </w:tcPr>
          <w:p w14:paraId="295421AD" w14:textId="77777777" w:rsidR="00BB1FDC" w:rsidRPr="008D15AA" w:rsidRDefault="00BB1FDC" w:rsidP="00A96788">
            <w:pPr>
              <w:spacing w:before="120" w:after="0" w:line="240" w:lineRule="auto"/>
              <w:ind w:left="0" w:firstLine="0"/>
              <w:jc w:val="left"/>
              <w:rPr>
                <w:rFonts w:eastAsia="Arial"/>
                <w:sz w:val="20"/>
                <w:szCs w:val="20"/>
              </w:rPr>
            </w:pPr>
            <w:r w:rsidRPr="008D15AA">
              <w:rPr>
                <w:rFonts w:eastAsia="Arial"/>
                <w:sz w:val="20"/>
                <w:szCs w:val="20"/>
              </w:rPr>
              <w:t>For a reprint of a licence or certificate of registration or accreditation</w:t>
            </w:r>
          </w:p>
        </w:tc>
        <w:tc>
          <w:tcPr>
            <w:tcW w:w="2130" w:type="dxa"/>
          </w:tcPr>
          <w:p w14:paraId="1B9CA5A5" w14:textId="77777777" w:rsidR="00BB1FDC" w:rsidRPr="008D15AA" w:rsidRDefault="00BB1FDC" w:rsidP="00A96788">
            <w:pPr>
              <w:spacing w:before="120" w:after="0" w:line="240" w:lineRule="auto"/>
              <w:ind w:left="0" w:firstLine="0"/>
              <w:jc w:val="right"/>
              <w:rPr>
                <w:rFonts w:eastAsia="Arial"/>
                <w:sz w:val="20"/>
                <w:szCs w:val="20"/>
              </w:rPr>
            </w:pPr>
            <w:r w:rsidRPr="008D15AA">
              <w:rPr>
                <w:rFonts w:eastAsia="Arial"/>
                <w:sz w:val="20"/>
                <w:szCs w:val="20"/>
              </w:rPr>
              <w:t>$24.25</w:t>
            </w:r>
          </w:p>
        </w:tc>
      </w:tr>
    </w:tbl>
    <w:p w14:paraId="746743E7" w14:textId="77777777" w:rsidR="00BB1FDC" w:rsidRPr="008D15AA" w:rsidRDefault="00BB1FDC" w:rsidP="00E32446">
      <w:pPr>
        <w:spacing w:before="200" w:after="0" w:line="240" w:lineRule="auto"/>
        <w:jc w:val="left"/>
        <w:rPr>
          <w:rFonts w:eastAsia="Arial"/>
          <w:b/>
          <w:bCs/>
          <w:sz w:val="26"/>
          <w:szCs w:val="26"/>
        </w:rPr>
      </w:pPr>
      <w:r w:rsidRPr="008D15AA">
        <w:rPr>
          <w:rFonts w:eastAsia="Arial"/>
          <w:b/>
          <w:bCs/>
          <w:sz w:val="26"/>
          <w:szCs w:val="26"/>
        </w:rPr>
        <w:t>Made by the Minister for Climate, Environment and Water</w:t>
      </w:r>
    </w:p>
    <w:p w14:paraId="38A4ECBB" w14:textId="77777777" w:rsidR="00BB1FDC" w:rsidRPr="008D15AA" w:rsidRDefault="00BB1FDC" w:rsidP="00BB1FDC">
      <w:pPr>
        <w:autoSpaceDE w:val="0"/>
        <w:autoSpaceDN w:val="0"/>
        <w:adjustRightInd w:val="0"/>
        <w:spacing w:after="0" w:line="240" w:lineRule="auto"/>
        <w:jc w:val="left"/>
        <w:rPr>
          <w:sz w:val="23"/>
          <w:szCs w:val="23"/>
        </w:rPr>
      </w:pPr>
      <w:r w:rsidRPr="008D15AA">
        <w:rPr>
          <w:sz w:val="23"/>
          <w:szCs w:val="23"/>
        </w:rPr>
        <w:t>Hon Emily Bourke MLC</w:t>
      </w:r>
    </w:p>
    <w:p w14:paraId="2A1A867F" w14:textId="77777777" w:rsidR="00BB1FDC" w:rsidRPr="008D15AA" w:rsidRDefault="00BB1FDC" w:rsidP="00BB1FDC">
      <w:pPr>
        <w:spacing w:before="120" w:after="0" w:line="240" w:lineRule="auto"/>
        <w:jc w:val="left"/>
        <w:rPr>
          <w:rFonts w:eastAsia="Arial"/>
          <w:sz w:val="23"/>
          <w:szCs w:val="23"/>
        </w:rPr>
      </w:pPr>
      <w:r w:rsidRPr="008D15AA">
        <w:rPr>
          <w:rFonts w:eastAsia="Arial"/>
          <w:sz w:val="23"/>
          <w:szCs w:val="23"/>
        </w:rPr>
        <w:t>On 7 May 2026</w:t>
      </w:r>
    </w:p>
    <w:p w14:paraId="56A67154" w14:textId="77777777" w:rsidR="00BB1FDC" w:rsidRDefault="00BB1FDC" w:rsidP="00BB1FDC">
      <w:pPr>
        <w:pBdr>
          <w:top w:val="single" w:sz="4" w:space="1" w:color="auto"/>
        </w:pBdr>
        <w:spacing w:before="100" w:after="0" w:line="14" w:lineRule="exact"/>
        <w:jc w:val="center"/>
      </w:pPr>
    </w:p>
    <w:p w14:paraId="4A569063" w14:textId="77777777" w:rsidR="00BB1FDC" w:rsidRPr="008D15AA" w:rsidRDefault="00BB1FDC" w:rsidP="005A15D1">
      <w:pPr>
        <w:pStyle w:val="NoSpacing"/>
      </w:pPr>
    </w:p>
    <w:p w14:paraId="11835145" w14:textId="77777777" w:rsidR="00BB1FDC" w:rsidRDefault="00BB1FDC" w:rsidP="00BB1FDC">
      <w:pPr>
        <w:pStyle w:val="GG-Title1"/>
      </w:pPr>
      <w:r>
        <w:t>Radiation Protection and Control Act 2021</w:t>
      </w:r>
    </w:p>
    <w:p w14:paraId="75D18D7E" w14:textId="77777777" w:rsidR="00BB1FDC" w:rsidRDefault="00BB1FDC" w:rsidP="00BB1FDC">
      <w:pPr>
        <w:pStyle w:val="GG-Title2"/>
      </w:pPr>
      <w:r>
        <w:t>Section 76</w:t>
      </w:r>
    </w:p>
    <w:p w14:paraId="032E1B48" w14:textId="77777777" w:rsidR="00BB1FDC" w:rsidRDefault="00BB1FDC" w:rsidP="00BB1FDC">
      <w:pPr>
        <w:pStyle w:val="GG-Title3"/>
      </w:pPr>
      <w:r>
        <w:t>Notice RPC202605-06</w:t>
      </w:r>
    </w:p>
    <w:p w14:paraId="1AD93A0D" w14:textId="77777777" w:rsidR="00BB1FDC" w:rsidRDefault="00BB1FDC" w:rsidP="00B52F33">
      <w:pPr>
        <w:pStyle w:val="GG-body"/>
        <w:spacing w:after="40"/>
      </w:pPr>
      <w:r>
        <w:t xml:space="preserve">Pursuant to Section 76 of the </w:t>
      </w:r>
      <w:r w:rsidRPr="00625DA9">
        <w:rPr>
          <w:i/>
          <w:iCs/>
        </w:rPr>
        <w:t>Radiation Protection and Control Act 2021</w:t>
      </w:r>
      <w:r>
        <w:t xml:space="preserve"> (the Act), I, Ian Yorke, Manager, Air, Noise and Radiation Science, being a delegate of the Minister for Climate, Environment and Water, hereby grant a temporary exemption from the requirement to hold a Radiation Use Licence under Section 24 of the Act, subject to the conditions set out below.</w:t>
      </w:r>
    </w:p>
    <w:p w14:paraId="1A94D49A" w14:textId="77777777" w:rsidR="00BB1FDC" w:rsidRPr="00625DA9" w:rsidRDefault="00BB1FDC" w:rsidP="00B52F33">
      <w:pPr>
        <w:pStyle w:val="GG-body"/>
        <w:numPr>
          <w:ilvl w:val="0"/>
          <w:numId w:val="5"/>
        </w:numPr>
        <w:spacing w:after="60"/>
        <w:ind w:left="284" w:hanging="284"/>
        <w:rPr>
          <w:b/>
          <w:bCs/>
        </w:rPr>
      </w:pPr>
      <w:r w:rsidRPr="00625DA9">
        <w:rPr>
          <w:b/>
          <w:bCs/>
        </w:rPr>
        <w:t xml:space="preserve">Persons of a specified class to whom this Exemption applies </w:t>
      </w:r>
    </w:p>
    <w:p w14:paraId="5AACD430" w14:textId="77777777" w:rsidR="00BB1FDC" w:rsidRDefault="00BB1FDC" w:rsidP="00B52F33">
      <w:pPr>
        <w:pStyle w:val="GG-body"/>
        <w:spacing w:after="40"/>
        <w:ind w:left="284"/>
      </w:pPr>
      <w:r>
        <w:t xml:space="preserve">This exemption applies to persons who are Medical Practitioners </w:t>
      </w:r>
      <w:r w:rsidRPr="0035331D">
        <w:t xml:space="preserve">employed </w:t>
      </w:r>
      <w:r>
        <w:t xml:space="preserve">in the specialty fields of </w:t>
      </w:r>
      <w:r w:rsidRPr="00BA7B6B">
        <w:rPr>
          <w:b/>
          <w:bCs/>
        </w:rPr>
        <w:t>Cardiology, Vascular Surgery and Neurology/Neurosurgery</w:t>
      </w:r>
      <w:r>
        <w:t xml:space="preserve"> (the ‘exempt Medical Practitioner’) who meet </w:t>
      </w:r>
      <w:proofErr w:type="gramStart"/>
      <w:r w:rsidRPr="00BA7B6B">
        <w:rPr>
          <w:b/>
          <w:bCs/>
        </w:rPr>
        <w:t>all</w:t>
      </w:r>
      <w:r>
        <w:t xml:space="preserve"> of</w:t>
      </w:r>
      <w:proofErr w:type="gramEnd"/>
      <w:r>
        <w:t xml:space="preserve"> the following criteria: </w:t>
      </w:r>
    </w:p>
    <w:p w14:paraId="335510C7" w14:textId="77777777" w:rsidR="00BB1FDC" w:rsidRDefault="00BB1FDC" w:rsidP="00B52F33">
      <w:pPr>
        <w:pStyle w:val="GG-body"/>
        <w:spacing w:after="40"/>
        <w:ind w:left="568" w:hanging="284"/>
      </w:pPr>
      <w:r>
        <w:t>(a)</w:t>
      </w:r>
      <w:r>
        <w:tab/>
        <w:t xml:space="preserve">the person is an AHPRA registered Medical </w:t>
      </w:r>
      <w:proofErr w:type="gramStart"/>
      <w:r>
        <w:t>Practitioner;</w:t>
      </w:r>
      <w:proofErr w:type="gramEnd"/>
      <w:r>
        <w:t xml:space="preserve"> </w:t>
      </w:r>
    </w:p>
    <w:p w14:paraId="617165E0" w14:textId="77777777" w:rsidR="00BB1FDC" w:rsidRDefault="00BB1FDC" w:rsidP="00B52F33">
      <w:pPr>
        <w:pStyle w:val="GG-body"/>
        <w:spacing w:after="40"/>
        <w:ind w:left="568" w:hanging="284"/>
      </w:pPr>
      <w:r>
        <w:t>(b)</w:t>
      </w:r>
      <w:r>
        <w:tab/>
        <w:t xml:space="preserve">the person is operating an ionising radiation apparatus in the form of a Fluoroscopy apparatus that is owned by an incorporated health service established under the </w:t>
      </w:r>
      <w:r w:rsidRPr="00FC4DE0">
        <w:rPr>
          <w:i/>
          <w:iCs/>
        </w:rPr>
        <w:t xml:space="preserve">Health Care Act </w:t>
      </w:r>
      <w:proofErr w:type="gramStart"/>
      <w:r w:rsidRPr="00FC4DE0">
        <w:rPr>
          <w:i/>
          <w:iCs/>
        </w:rPr>
        <w:t>2008</w:t>
      </w:r>
      <w:r>
        <w:t>;</w:t>
      </w:r>
      <w:proofErr w:type="gramEnd"/>
      <w:r>
        <w:t xml:space="preserve"> </w:t>
      </w:r>
    </w:p>
    <w:p w14:paraId="565E3C6F" w14:textId="77777777" w:rsidR="00BB1FDC" w:rsidRDefault="00BB1FDC" w:rsidP="00B52F33">
      <w:pPr>
        <w:pStyle w:val="GG-body"/>
        <w:spacing w:after="40"/>
        <w:ind w:left="568" w:hanging="284"/>
      </w:pPr>
      <w:r>
        <w:t>(c)</w:t>
      </w:r>
      <w:r>
        <w:tab/>
        <w:t xml:space="preserve">the person is employed as a Specialist, Fellow, Advanced Trainee or Registrar in Cardiology, Vascular Surgery or Neurology/Neurosurgery; and </w:t>
      </w:r>
    </w:p>
    <w:p w14:paraId="7841440A" w14:textId="77777777" w:rsidR="00BB1FDC" w:rsidRDefault="00BB1FDC" w:rsidP="00B52F33">
      <w:pPr>
        <w:pStyle w:val="GG-body"/>
        <w:spacing w:after="40"/>
        <w:ind w:left="568" w:hanging="284"/>
      </w:pPr>
      <w:r>
        <w:t>(d)</w:t>
      </w:r>
      <w:r>
        <w:tab/>
        <w:t xml:space="preserve">the person is required, as part of their clinical duties, to operate ionising radiation apparatus (Fluoroscopy) intraoperatively during surgical procedures. </w:t>
      </w:r>
    </w:p>
    <w:p w14:paraId="7ADC2C0A" w14:textId="77777777" w:rsidR="00BB1FDC" w:rsidRPr="00625DA9" w:rsidRDefault="00BB1FDC" w:rsidP="00B52F33">
      <w:pPr>
        <w:pStyle w:val="GG-body"/>
        <w:numPr>
          <w:ilvl w:val="0"/>
          <w:numId w:val="5"/>
        </w:numPr>
        <w:spacing w:after="60"/>
        <w:ind w:left="284" w:hanging="284"/>
        <w:rPr>
          <w:b/>
          <w:bCs/>
        </w:rPr>
      </w:pPr>
      <w:r w:rsidRPr="00625DA9">
        <w:rPr>
          <w:b/>
          <w:bCs/>
        </w:rPr>
        <w:t xml:space="preserve">Scope of Exemption </w:t>
      </w:r>
    </w:p>
    <w:p w14:paraId="6B9277F0" w14:textId="77777777" w:rsidR="00BB1FDC" w:rsidRPr="00625DA9" w:rsidRDefault="00BB1FDC" w:rsidP="00B52F33">
      <w:pPr>
        <w:pStyle w:val="GG-body"/>
        <w:spacing w:after="40"/>
        <w:ind w:left="284"/>
        <w:rPr>
          <w:spacing w:val="-2"/>
        </w:rPr>
      </w:pPr>
      <w:r w:rsidRPr="00625DA9">
        <w:rPr>
          <w:spacing w:val="-2"/>
        </w:rPr>
        <w:t xml:space="preserve">This exemption permits the persons described in clause 1 to operate ionising radiation apparatus in the form of Fluoroscopy apparatus intraoperatively during surgical procedures without holding an individual Radiation Use Licence, notwithstanding </w:t>
      </w:r>
      <w:r>
        <w:rPr>
          <w:spacing w:val="-2"/>
        </w:rPr>
        <w:t>S</w:t>
      </w:r>
      <w:r w:rsidRPr="00625DA9">
        <w:rPr>
          <w:spacing w:val="-2"/>
        </w:rPr>
        <w:t>ection 24 of the Act.</w:t>
      </w:r>
    </w:p>
    <w:p w14:paraId="6D101936" w14:textId="77777777" w:rsidR="00BB1FDC" w:rsidRPr="0058008F" w:rsidRDefault="00BB1FDC" w:rsidP="00B52F33">
      <w:pPr>
        <w:pStyle w:val="GG-body"/>
        <w:numPr>
          <w:ilvl w:val="0"/>
          <w:numId w:val="5"/>
        </w:numPr>
        <w:spacing w:after="60"/>
        <w:ind w:left="284" w:hanging="284"/>
        <w:rPr>
          <w:b/>
          <w:bCs/>
        </w:rPr>
      </w:pPr>
      <w:r w:rsidRPr="0058008F">
        <w:rPr>
          <w:b/>
          <w:bCs/>
        </w:rPr>
        <w:t xml:space="preserve">Conditions of Exemption </w:t>
      </w:r>
    </w:p>
    <w:p w14:paraId="1DA42388" w14:textId="77777777" w:rsidR="00BB1FDC" w:rsidRDefault="00BB1FDC" w:rsidP="00B52F33">
      <w:pPr>
        <w:pStyle w:val="GG-body"/>
        <w:spacing w:after="40"/>
        <w:ind w:left="284"/>
      </w:pPr>
      <w:r>
        <w:t>This exemption is granted subject to the following conditions:</w:t>
      </w:r>
    </w:p>
    <w:p w14:paraId="3CF3D613" w14:textId="77777777" w:rsidR="00BB1FDC" w:rsidRDefault="00BB1FDC" w:rsidP="00B52F33">
      <w:pPr>
        <w:pStyle w:val="GG-body"/>
        <w:spacing w:after="40"/>
        <w:ind w:left="568" w:hanging="284"/>
      </w:pPr>
      <w:r>
        <w:t>(a)</w:t>
      </w:r>
      <w:r>
        <w:tab/>
        <w:t>All fluoroscopy procedures must be conducted under the direct supervision and direction of a registered Medical Radiation Practitioner who holds a radiation use licence granted under Section 24 of the Act that authorises the operation of fluoroscopy apparatus (the supervising radiographer</w:t>
      </w:r>
      <w:proofErr w:type="gramStart"/>
      <w:r>
        <w:t>);</w:t>
      </w:r>
      <w:proofErr w:type="gramEnd"/>
      <w:r>
        <w:t xml:space="preserve"> </w:t>
      </w:r>
    </w:p>
    <w:p w14:paraId="71685D2F" w14:textId="77777777" w:rsidR="00BB1FDC" w:rsidRDefault="00BB1FDC" w:rsidP="00B52F33">
      <w:pPr>
        <w:pStyle w:val="GG-body"/>
        <w:spacing w:after="40"/>
        <w:ind w:left="568" w:hanging="284"/>
      </w:pPr>
      <w:r>
        <w:t>(b)</w:t>
      </w:r>
      <w:r>
        <w:tab/>
        <w:t>Imaging parameters must be selected and controlled by the supervising radiographer to ensure radiation exposures are maintained as low as reasonably achievable (ALARA</w:t>
      </w:r>
      <w:proofErr w:type="gramStart"/>
      <w:r>
        <w:t>);</w:t>
      </w:r>
      <w:proofErr w:type="gramEnd"/>
      <w:r>
        <w:t xml:space="preserve"> </w:t>
      </w:r>
    </w:p>
    <w:p w14:paraId="4BCBBC73" w14:textId="77777777" w:rsidR="00BB1FDC" w:rsidRDefault="00BB1FDC" w:rsidP="00B52F33">
      <w:pPr>
        <w:pStyle w:val="GG-body"/>
        <w:spacing w:after="40"/>
        <w:ind w:left="568" w:hanging="284"/>
      </w:pPr>
      <w:r>
        <w:t>(c)</w:t>
      </w:r>
      <w:r>
        <w:tab/>
        <w:t xml:space="preserve">The ‘exempt Medical Practitioner’ may only operate the exposure control (including the foot pedal) only when directly involved in the surgical </w:t>
      </w:r>
      <w:proofErr w:type="gramStart"/>
      <w:r>
        <w:t>procedure;</w:t>
      </w:r>
      <w:proofErr w:type="gramEnd"/>
      <w:r>
        <w:t xml:space="preserve"> </w:t>
      </w:r>
    </w:p>
    <w:p w14:paraId="620962AA" w14:textId="77777777" w:rsidR="00BB1FDC" w:rsidRDefault="00BB1FDC" w:rsidP="00B52F33">
      <w:pPr>
        <w:pStyle w:val="GG-body"/>
        <w:spacing w:after="40"/>
        <w:ind w:left="568" w:hanging="284"/>
      </w:pPr>
      <w:r>
        <w:t>(d)</w:t>
      </w:r>
      <w:r>
        <w:tab/>
        <w:t>Each exempt Medical Practitioner must, during the period of this exemption:</w:t>
      </w:r>
    </w:p>
    <w:p w14:paraId="1D1AFA43" w14:textId="77777777" w:rsidR="00BB1FDC" w:rsidRDefault="00BB1FDC" w:rsidP="00B52F33">
      <w:pPr>
        <w:pStyle w:val="GG-body"/>
        <w:spacing w:after="40"/>
        <w:ind w:left="993" w:hanging="426"/>
      </w:pPr>
      <w:r>
        <w:t>(</w:t>
      </w:r>
      <w:proofErr w:type="spellStart"/>
      <w:r>
        <w:t>i</w:t>
      </w:r>
      <w:proofErr w:type="spellEnd"/>
      <w:r>
        <w:t>)</w:t>
      </w:r>
      <w:r>
        <w:tab/>
        <w:t xml:space="preserve">apply for a Radiation Use Licence under Section 24 of the Act; and </w:t>
      </w:r>
    </w:p>
    <w:p w14:paraId="2EFFA266" w14:textId="77777777" w:rsidR="00BB1FDC" w:rsidRDefault="00BB1FDC" w:rsidP="00B52F33">
      <w:pPr>
        <w:pStyle w:val="GG-body"/>
        <w:spacing w:after="40"/>
        <w:ind w:left="993" w:hanging="426"/>
      </w:pPr>
      <w:r>
        <w:t>(ii)</w:t>
      </w:r>
      <w:r>
        <w:tab/>
        <w:t xml:space="preserve">take reasonable steps to complete the examination administered by the Department. </w:t>
      </w:r>
    </w:p>
    <w:p w14:paraId="2005F687" w14:textId="77777777" w:rsidR="00BB1FDC" w:rsidRDefault="00BB1FDC" w:rsidP="00B52F33">
      <w:pPr>
        <w:pStyle w:val="GG-body"/>
        <w:spacing w:after="40"/>
        <w:ind w:left="284"/>
      </w:pPr>
      <w:r>
        <w:t xml:space="preserve">Note: This exemption </w:t>
      </w:r>
      <w:r w:rsidRPr="00121217">
        <w:rPr>
          <w:b/>
          <w:bCs/>
        </w:rPr>
        <w:t>does not permit</w:t>
      </w:r>
      <w:r>
        <w:t xml:space="preserve"> operation of ionising radiation apparatus outside the arrangements described above. </w:t>
      </w:r>
    </w:p>
    <w:p w14:paraId="1FCF59DC" w14:textId="77777777" w:rsidR="00BB1FDC" w:rsidRPr="00625DA9" w:rsidRDefault="00BB1FDC" w:rsidP="00B52F33">
      <w:pPr>
        <w:pStyle w:val="GG-body"/>
        <w:numPr>
          <w:ilvl w:val="0"/>
          <w:numId w:val="5"/>
        </w:numPr>
        <w:spacing w:after="60"/>
        <w:ind w:left="284" w:hanging="284"/>
        <w:rPr>
          <w:b/>
          <w:bCs/>
        </w:rPr>
      </w:pPr>
      <w:r w:rsidRPr="00625DA9">
        <w:rPr>
          <w:b/>
          <w:bCs/>
        </w:rPr>
        <w:t xml:space="preserve">Duration </w:t>
      </w:r>
    </w:p>
    <w:p w14:paraId="70B704F7" w14:textId="77777777" w:rsidR="00BB1FDC" w:rsidRPr="002E549B" w:rsidRDefault="00BB1FDC" w:rsidP="00B52F33">
      <w:pPr>
        <w:pStyle w:val="GG-body"/>
        <w:spacing w:after="40"/>
        <w:ind w:left="284"/>
        <w:rPr>
          <w:spacing w:val="-4"/>
        </w:rPr>
      </w:pPr>
      <w:r w:rsidRPr="002E549B">
        <w:rPr>
          <w:spacing w:val="-4"/>
        </w:rPr>
        <w:t xml:space="preserve">This exemption commences on the date of publication in the </w:t>
      </w:r>
      <w:r w:rsidRPr="002E549B">
        <w:rPr>
          <w:i/>
          <w:iCs/>
          <w:spacing w:val="-4"/>
        </w:rPr>
        <w:t>South Australian Government Gazette</w:t>
      </w:r>
      <w:r w:rsidRPr="002E549B">
        <w:rPr>
          <w:spacing w:val="-4"/>
        </w:rPr>
        <w:t xml:space="preserve"> and </w:t>
      </w:r>
      <w:r w:rsidRPr="00121217">
        <w:rPr>
          <w:b/>
          <w:bCs/>
          <w:spacing w:val="-4"/>
        </w:rPr>
        <w:t xml:space="preserve">expires three (3) months from </w:t>
      </w:r>
      <w:r>
        <w:rPr>
          <w:b/>
          <w:bCs/>
          <w:spacing w:val="-4"/>
        </w:rPr>
        <w:br/>
      </w:r>
      <w:r w:rsidRPr="00121217">
        <w:rPr>
          <w:b/>
          <w:bCs/>
          <w:spacing w:val="-4"/>
        </w:rPr>
        <w:t>that date</w:t>
      </w:r>
      <w:r w:rsidRPr="002E549B">
        <w:rPr>
          <w:spacing w:val="-4"/>
        </w:rPr>
        <w:t>.</w:t>
      </w:r>
    </w:p>
    <w:p w14:paraId="384672D7" w14:textId="77777777" w:rsidR="00BB1FDC" w:rsidRDefault="00BB1FDC" w:rsidP="00B52F33">
      <w:pPr>
        <w:pStyle w:val="GG-body"/>
        <w:spacing w:after="40"/>
        <w:ind w:left="284"/>
      </w:pPr>
      <w:r>
        <w:t xml:space="preserve">Note: Upon expiry of this exemption, a medical practitioner must not operate an ionising radiation apparatus unless they have been granted a Radiation Use Licence. </w:t>
      </w:r>
    </w:p>
    <w:p w14:paraId="01B0665F" w14:textId="77777777" w:rsidR="00BB1FDC" w:rsidRDefault="00BB1FDC" w:rsidP="00BB1FDC">
      <w:pPr>
        <w:pStyle w:val="GG-SDated"/>
      </w:pPr>
      <w:r>
        <w:t>Dated: 21 May 2026</w:t>
      </w:r>
    </w:p>
    <w:p w14:paraId="6753E9D4" w14:textId="77777777" w:rsidR="00BB1FDC" w:rsidRDefault="00BB1FDC" w:rsidP="00BB1FDC">
      <w:pPr>
        <w:pStyle w:val="GG-SName"/>
      </w:pPr>
      <w:r>
        <w:t>I. Yorke</w:t>
      </w:r>
    </w:p>
    <w:p w14:paraId="35233330" w14:textId="677676E2" w:rsidR="008D18EC" w:rsidRPr="00BB1FDC" w:rsidRDefault="00BB1FDC" w:rsidP="00BB1FDC">
      <w:pPr>
        <w:pStyle w:val="GG-Signature"/>
      </w:pPr>
      <w:r>
        <w:t>Delegate of the Minister for Climate, Environment and Water</w:t>
      </w:r>
    </w:p>
    <w:p w14:paraId="29F77174" w14:textId="77777777" w:rsidR="00BB1FDC" w:rsidRDefault="00BB1FDC" w:rsidP="00BB1FDC">
      <w:pPr>
        <w:pStyle w:val="GG-body"/>
        <w:pBdr>
          <w:bottom w:val="single" w:sz="4" w:space="1" w:color="auto"/>
        </w:pBdr>
        <w:spacing w:after="0" w:line="52" w:lineRule="exact"/>
        <w:jc w:val="center"/>
        <w:rPr>
          <w:u w:val="words"/>
        </w:rPr>
      </w:pPr>
    </w:p>
    <w:p w14:paraId="5F2F3EB0" w14:textId="77777777" w:rsidR="00BB1FDC" w:rsidRDefault="00BB1FDC" w:rsidP="00BB1FDC">
      <w:pPr>
        <w:pStyle w:val="GG-body"/>
        <w:pBdr>
          <w:top w:val="single" w:sz="4" w:space="1" w:color="auto"/>
        </w:pBdr>
        <w:spacing w:before="34" w:after="0" w:line="14" w:lineRule="exact"/>
        <w:jc w:val="center"/>
        <w:rPr>
          <w:u w:val="words"/>
        </w:rPr>
      </w:pPr>
    </w:p>
    <w:p w14:paraId="2A2B420D" w14:textId="77777777" w:rsidR="00BB1FDC" w:rsidRPr="00BB1FDC" w:rsidRDefault="00BB1FDC" w:rsidP="00BB1FDC">
      <w:pPr>
        <w:pStyle w:val="NoSpacing"/>
      </w:pPr>
    </w:p>
    <w:p w14:paraId="612591BA" w14:textId="77777777" w:rsidR="00BB1FDC" w:rsidRDefault="00BB1FDC" w:rsidP="002B70AE">
      <w:pPr>
        <w:pStyle w:val="Heading2"/>
        <w:rPr>
          <w:lang w:eastAsia="en-AU"/>
        </w:rPr>
      </w:pPr>
      <w:bookmarkStart w:id="44" w:name="_Toc230252275"/>
      <w:r w:rsidRPr="0084571D">
        <w:rPr>
          <w:lang w:eastAsia="en-AU"/>
        </w:rPr>
        <w:lastRenderedPageBreak/>
        <w:t>Safe Drinking Water Fees Act 2011</w:t>
      </w:r>
      <w:bookmarkEnd w:id="44"/>
    </w:p>
    <w:p w14:paraId="79548A12" w14:textId="77777777" w:rsidR="00BB1FDC" w:rsidRPr="0084571D" w:rsidRDefault="00BB1FDC" w:rsidP="00B52F33">
      <w:pPr>
        <w:autoSpaceDE w:val="0"/>
        <w:autoSpaceDN w:val="0"/>
        <w:adjustRightInd w:val="0"/>
        <w:spacing w:before="200" w:after="0" w:line="240" w:lineRule="auto"/>
        <w:jc w:val="left"/>
        <w:rPr>
          <w:rFonts w:eastAsia="Times New Roman"/>
          <w:color w:val="000000"/>
          <w:sz w:val="28"/>
          <w:szCs w:val="28"/>
          <w:lang w:eastAsia="en-AU"/>
        </w:rPr>
      </w:pPr>
      <w:r w:rsidRPr="0084571D">
        <w:rPr>
          <w:rFonts w:eastAsia="Times New Roman"/>
          <w:color w:val="000000"/>
          <w:sz w:val="28"/>
          <w:szCs w:val="28"/>
          <w:lang w:eastAsia="en-AU"/>
        </w:rPr>
        <w:t>South Australia</w:t>
      </w:r>
    </w:p>
    <w:p w14:paraId="3B41DE42" w14:textId="77777777" w:rsidR="00BB1FDC" w:rsidRPr="0084571D" w:rsidRDefault="00BB1FDC" w:rsidP="00B52F33">
      <w:pPr>
        <w:autoSpaceDE w:val="0"/>
        <w:autoSpaceDN w:val="0"/>
        <w:adjustRightInd w:val="0"/>
        <w:spacing w:before="80" w:after="160" w:line="240" w:lineRule="auto"/>
        <w:jc w:val="left"/>
        <w:rPr>
          <w:rFonts w:eastAsia="Times New Roman"/>
          <w:b/>
          <w:bCs/>
          <w:color w:val="000000"/>
          <w:sz w:val="36"/>
          <w:szCs w:val="36"/>
          <w:lang w:eastAsia="en-AU"/>
        </w:rPr>
      </w:pPr>
      <w:r w:rsidRPr="0084571D">
        <w:rPr>
          <w:rFonts w:eastAsia="Times New Roman"/>
          <w:b/>
          <w:bCs/>
          <w:color w:val="000000"/>
          <w:sz w:val="36"/>
          <w:szCs w:val="36"/>
          <w:lang w:eastAsia="en-AU"/>
        </w:rPr>
        <w:t>Safe Drinking Water (Fees) Notice 2026</w:t>
      </w:r>
    </w:p>
    <w:p w14:paraId="68F85E6B" w14:textId="77777777" w:rsidR="00BB1FDC" w:rsidRPr="0084571D" w:rsidRDefault="00BB1FDC" w:rsidP="00B52F33">
      <w:pPr>
        <w:autoSpaceDE w:val="0"/>
        <w:autoSpaceDN w:val="0"/>
        <w:adjustRightInd w:val="0"/>
        <w:spacing w:before="40" w:after="200" w:line="240" w:lineRule="auto"/>
        <w:jc w:val="left"/>
        <w:rPr>
          <w:rFonts w:eastAsia="Times New Roman"/>
          <w:color w:val="000000"/>
          <w:sz w:val="24"/>
          <w:szCs w:val="24"/>
          <w:lang w:eastAsia="en-AU"/>
        </w:rPr>
      </w:pPr>
      <w:r w:rsidRPr="0084571D">
        <w:rPr>
          <w:rFonts w:eastAsia="Times New Roman"/>
          <w:color w:val="000000"/>
          <w:sz w:val="24"/>
          <w:szCs w:val="24"/>
          <w:lang w:eastAsia="en-AU"/>
        </w:rPr>
        <w:t xml:space="preserve">under the </w:t>
      </w:r>
      <w:r w:rsidRPr="0084571D">
        <w:rPr>
          <w:rFonts w:eastAsia="Times New Roman"/>
          <w:i/>
          <w:iCs/>
          <w:color w:val="000000"/>
          <w:sz w:val="24"/>
          <w:szCs w:val="24"/>
          <w:lang w:eastAsia="en-AU"/>
        </w:rPr>
        <w:t>Safe Drinking Water Fees Act 2011</w:t>
      </w:r>
    </w:p>
    <w:p w14:paraId="1B4B23E9" w14:textId="77777777" w:rsidR="00BB1FDC" w:rsidRPr="0084571D" w:rsidRDefault="00BB1FDC" w:rsidP="00B52F33">
      <w:pPr>
        <w:autoSpaceDE w:val="0"/>
        <w:autoSpaceDN w:val="0"/>
        <w:adjustRightInd w:val="0"/>
        <w:spacing w:before="120" w:after="0" w:line="240" w:lineRule="auto"/>
        <w:ind w:left="567" w:hanging="567"/>
        <w:jc w:val="left"/>
        <w:rPr>
          <w:rFonts w:eastAsia="Times New Roman"/>
          <w:b/>
          <w:bCs/>
          <w:color w:val="000000"/>
          <w:sz w:val="26"/>
          <w:szCs w:val="26"/>
          <w:lang w:eastAsia="en-AU"/>
        </w:rPr>
      </w:pPr>
      <w:r w:rsidRPr="0084571D">
        <w:rPr>
          <w:rFonts w:eastAsia="Times New Roman"/>
          <w:b/>
          <w:bCs/>
          <w:color w:val="000000"/>
          <w:sz w:val="26"/>
          <w:szCs w:val="26"/>
          <w:lang w:eastAsia="en-AU"/>
        </w:rPr>
        <w:t>1—Short title</w:t>
      </w:r>
    </w:p>
    <w:p w14:paraId="2CAD70D8" w14:textId="77777777" w:rsidR="00BB1FDC" w:rsidRPr="0084571D" w:rsidRDefault="00BB1FDC" w:rsidP="00F16C81">
      <w:pPr>
        <w:autoSpaceDE w:val="0"/>
        <w:autoSpaceDN w:val="0"/>
        <w:adjustRightInd w:val="0"/>
        <w:spacing w:before="80" w:after="0" w:line="240" w:lineRule="auto"/>
        <w:ind w:left="794"/>
        <w:jc w:val="left"/>
        <w:rPr>
          <w:rFonts w:eastAsia="Times New Roman"/>
          <w:color w:val="000000"/>
          <w:sz w:val="23"/>
          <w:szCs w:val="23"/>
          <w:lang w:eastAsia="en-AU"/>
        </w:rPr>
      </w:pPr>
      <w:r w:rsidRPr="0084571D">
        <w:rPr>
          <w:rFonts w:eastAsia="Times New Roman"/>
          <w:color w:val="000000"/>
          <w:sz w:val="23"/>
          <w:szCs w:val="23"/>
          <w:lang w:eastAsia="en-AU"/>
        </w:rPr>
        <w:t xml:space="preserve">This notice may be cited as the </w:t>
      </w:r>
      <w:r w:rsidRPr="0084571D">
        <w:rPr>
          <w:rFonts w:eastAsia="Times New Roman"/>
          <w:i/>
          <w:iCs/>
          <w:color w:val="000000"/>
          <w:sz w:val="23"/>
          <w:szCs w:val="23"/>
          <w:lang w:eastAsia="en-AU"/>
        </w:rPr>
        <w:t>Safe Drinking Water (Fees) Notice 2026</w:t>
      </w:r>
      <w:r w:rsidRPr="0084571D">
        <w:rPr>
          <w:rFonts w:eastAsia="Times New Roman"/>
          <w:color w:val="000000"/>
          <w:sz w:val="23"/>
          <w:szCs w:val="23"/>
          <w:lang w:eastAsia="en-AU"/>
        </w:rPr>
        <w:t>.</w:t>
      </w:r>
    </w:p>
    <w:p w14:paraId="14CEE816" w14:textId="77777777" w:rsidR="00BB1FDC" w:rsidRPr="0084571D" w:rsidRDefault="00BB1FDC" w:rsidP="00F16C81">
      <w:pPr>
        <w:autoSpaceDE w:val="0"/>
        <w:autoSpaceDN w:val="0"/>
        <w:adjustRightInd w:val="0"/>
        <w:spacing w:before="80" w:after="0" w:line="240" w:lineRule="auto"/>
        <w:ind w:left="1588" w:hanging="794"/>
        <w:jc w:val="left"/>
        <w:rPr>
          <w:rFonts w:eastAsia="Times New Roman"/>
          <w:b/>
          <w:bCs/>
          <w:color w:val="000000"/>
          <w:sz w:val="20"/>
          <w:szCs w:val="20"/>
          <w:lang w:eastAsia="en-AU"/>
        </w:rPr>
      </w:pPr>
      <w:r w:rsidRPr="0084571D">
        <w:rPr>
          <w:rFonts w:eastAsia="Times New Roman"/>
          <w:b/>
          <w:bCs/>
          <w:color w:val="000000"/>
          <w:sz w:val="20"/>
          <w:szCs w:val="20"/>
          <w:lang w:eastAsia="en-AU"/>
        </w:rPr>
        <w:t>Note—</w:t>
      </w:r>
    </w:p>
    <w:p w14:paraId="60AA50C2" w14:textId="77777777" w:rsidR="00BB1FDC" w:rsidRPr="0084571D" w:rsidRDefault="00BB1FDC" w:rsidP="00F16C81">
      <w:pPr>
        <w:autoSpaceDE w:val="0"/>
        <w:autoSpaceDN w:val="0"/>
        <w:adjustRightInd w:val="0"/>
        <w:spacing w:before="80" w:after="0" w:line="240" w:lineRule="auto"/>
        <w:ind w:left="992"/>
        <w:jc w:val="left"/>
        <w:rPr>
          <w:rFonts w:eastAsia="Times New Roman"/>
          <w:color w:val="000000"/>
          <w:sz w:val="20"/>
          <w:szCs w:val="20"/>
          <w:lang w:eastAsia="en-AU"/>
        </w:rPr>
      </w:pPr>
      <w:r w:rsidRPr="0084571D">
        <w:rPr>
          <w:rFonts w:eastAsia="Times New Roman"/>
          <w:color w:val="000000"/>
          <w:sz w:val="20"/>
          <w:szCs w:val="20"/>
          <w:lang w:eastAsia="en-AU"/>
        </w:rPr>
        <w:t xml:space="preserve">This is a fee notice made in accordance with the </w:t>
      </w:r>
      <w:hyperlink r:id="rId34" w:history="1">
        <w:r w:rsidRPr="0084571D">
          <w:rPr>
            <w:rFonts w:eastAsia="Times New Roman"/>
            <w:i/>
            <w:iCs/>
            <w:color w:val="000000"/>
            <w:sz w:val="20"/>
            <w:szCs w:val="20"/>
            <w:lang w:eastAsia="en-AU"/>
          </w:rPr>
          <w:t>Legislation (Fees) Act 2019</w:t>
        </w:r>
      </w:hyperlink>
      <w:r w:rsidRPr="0084571D">
        <w:rPr>
          <w:rFonts w:eastAsia="Times New Roman"/>
          <w:color w:val="000000"/>
          <w:sz w:val="20"/>
          <w:szCs w:val="20"/>
          <w:lang w:eastAsia="en-AU"/>
        </w:rPr>
        <w:t>.</w:t>
      </w:r>
    </w:p>
    <w:p w14:paraId="00E9083C" w14:textId="77777777" w:rsidR="00BB1FDC" w:rsidRPr="0084571D" w:rsidRDefault="00BB1FDC" w:rsidP="00F16C81">
      <w:pPr>
        <w:autoSpaceDE w:val="0"/>
        <w:autoSpaceDN w:val="0"/>
        <w:adjustRightInd w:val="0"/>
        <w:spacing w:before="120" w:after="0" w:line="240" w:lineRule="auto"/>
        <w:ind w:left="567" w:hanging="567"/>
        <w:jc w:val="left"/>
        <w:rPr>
          <w:rFonts w:eastAsia="Times New Roman"/>
          <w:b/>
          <w:bCs/>
          <w:color w:val="000000"/>
          <w:sz w:val="26"/>
          <w:szCs w:val="26"/>
          <w:lang w:eastAsia="en-AU"/>
        </w:rPr>
      </w:pPr>
      <w:r w:rsidRPr="0084571D">
        <w:rPr>
          <w:rFonts w:eastAsia="Times New Roman"/>
          <w:b/>
          <w:bCs/>
          <w:color w:val="000000"/>
          <w:sz w:val="26"/>
          <w:szCs w:val="26"/>
          <w:lang w:eastAsia="en-AU"/>
        </w:rPr>
        <w:t>2—Commencement</w:t>
      </w:r>
    </w:p>
    <w:p w14:paraId="06ED8C8A" w14:textId="77777777" w:rsidR="00BB1FDC" w:rsidRPr="0084571D" w:rsidRDefault="00BB1FDC" w:rsidP="00F16C81">
      <w:pPr>
        <w:autoSpaceDE w:val="0"/>
        <w:autoSpaceDN w:val="0"/>
        <w:adjustRightInd w:val="0"/>
        <w:spacing w:before="80" w:after="0" w:line="240" w:lineRule="auto"/>
        <w:ind w:left="794"/>
        <w:jc w:val="left"/>
        <w:rPr>
          <w:rFonts w:eastAsia="Times New Roman"/>
          <w:color w:val="000000"/>
          <w:sz w:val="23"/>
          <w:szCs w:val="23"/>
          <w:lang w:eastAsia="en-AU"/>
        </w:rPr>
      </w:pPr>
      <w:r w:rsidRPr="0084571D">
        <w:rPr>
          <w:rFonts w:eastAsia="Times New Roman"/>
          <w:color w:val="000000"/>
          <w:sz w:val="23"/>
          <w:szCs w:val="23"/>
          <w:lang w:eastAsia="en-AU"/>
        </w:rPr>
        <w:t>This notice has effect on 1 July 2026.</w:t>
      </w:r>
    </w:p>
    <w:p w14:paraId="62353A16" w14:textId="77777777" w:rsidR="00BB1FDC" w:rsidRPr="0084571D" w:rsidRDefault="00BB1FDC" w:rsidP="00F16C81">
      <w:pPr>
        <w:autoSpaceDE w:val="0"/>
        <w:autoSpaceDN w:val="0"/>
        <w:adjustRightInd w:val="0"/>
        <w:spacing w:before="80" w:after="0" w:line="240" w:lineRule="auto"/>
        <w:ind w:left="567" w:hanging="567"/>
        <w:jc w:val="left"/>
        <w:rPr>
          <w:rFonts w:eastAsia="Times New Roman"/>
          <w:b/>
          <w:bCs/>
          <w:color w:val="000000"/>
          <w:sz w:val="26"/>
          <w:szCs w:val="26"/>
          <w:lang w:eastAsia="en-AU"/>
        </w:rPr>
      </w:pPr>
      <w:r w:rsidRPr="0084571D">
        <w:rPr>
          <w:rFonts w:eastAsia="Times New Roman"/>
          <w:b/>
          <w:bCs/>
          <w:color w:val="000000"/>
          <w:sz w:val="26"/>
          <w:szCs w:val="26"/>
          <w:lang w:eastAsia="en-AU"/>
        </w:rPr>
        <w:t>3—Interpretation</w:t>
      </w:r>
    </w:p>
    <w:p w14:paraId="2F024CED" w14:textId="77777777" w:rsidR="00BB1FDC" w:rsidRPr="0084571D" w:rsidRDefault="00BB1FDC" w:rsidP="00F16C81">
      <w:pPr>
        <w:autoSpaceDE w:val="0"/>
        <w:autoSpaceDN w:val="0"/>
        <w:adjustRightInd w:val="0"/>
        <w:spacing w:before="80" w:after="0" w:line="240" w:lineRule="auto"/>
        <w:ind w:left="794"/>
        <w:jc w:val="left"/>
        <w:rPr>
          <w:rFonts w:eastAsia="Times New Roman"/>
          <w:color w:val="000000"/>
          <w:sz w:val="23"/>
          <w:szCs w:val="23"/>
          <w:lang w:eastAsia="en-AU"/>
        </w:rPr>
      </w:pPr>
      <w:r w:rsidRPr="0084571D">
        <w:rPr>
          <w:rFonts w:eastAsia="Times New Roman"/>
          <w:color w:val="000000"/>
          <w:sz w:val="23"/>
          <w:szCs w:val="23"/>
          <w:lang w:eastAsia="en-AU"/>
        </w:rPr>
        <w:t>In this notice, unless the contrary intention appears—</w:t>
      </w:r>
    </w:p>
    <w:p w14:paraId="064DE3B0" w14:textId="77777777" w:rsidR="00BB1FDC" w:rsidRPr="0084571D" w:rsidRDefault="00BB1FDC" w:rsidP="00F16C81">
      <w:pPr>
        <w:autoSpaceDE w:val="0"/>
        <w:autoSpaceDN w:val="0"/>
        <w:adjustRightInd w:val="0"/>
        <w:spacing w:before="80" w:after="0" w:line="240" w:lineRule="auto"/>
        <w:ind w:left="794"/>
        <w:jc w:val="left"/>
        <w:rPr>
          <w:rFonts w:eastAsia="Times New Roman"/>
          <w:color w:val="000000"/>
          <w:sz w:val="23"/>
          <w:szCs w:val="23"/>
          <w:lang w:eastAsia="en-AU"/>
        </w:rPr>
      </w:pPr>
      <w:r w:rsidRPr="0084571D">
        <w:rPr>
          <w:rFonts w:eastAsia="Times New Roman"/>
          <w:b/>
          <w:bCs/>
          <w:i/>
          <w:iCs/>
          <w:color w:val="000000"/>
          <w:sz w:val="23"/>
          <w:szCs w:val="23"/>
          <w:lang w:eastAsia="en-AU"/>
        </w:rPr>
        <w:t>Act</w:t>
      </w:r>
      <w:r w:rsidRPr="0084571D">
        <w:rPr>
          <w:rFonts w:eastAsia="Times New Roman"/>
          <w:color w:val="000000"/>
          <w:sz w:val="23"/>
          <w:szCs w:val="23"/>
          <w:lang w:eastAsia="en-AU"/>
        </w:rPr>
        <w:t xml:space="preserve"> means the </w:t>
      </w:r>
      <w:hyperlink r:id="rId35" w:history="1">
        <w:r w:rsidRPr="0084571D">
          <w:rPr>
            <w:rFonts w:eastAsia="Times New Roman"/>
            <w:i/>
            <w:iCs/>
            <w:color w:val="000000"/>
            <w:sz w:val="23"/>
            <w:szCs w:val="23"/>
            <w:lang w:eastAsia="en-AU"/>
          </w:rPr>
          <w:t>Safe</w:t>
        </w:r>
      </w:hyperlink>
      <w:r w:rsidRPr="0084571D">
        <w:rPr>
          <w:rFonts w:eastAsia="Times New Roman"/>
          <w:i/>
          <w:iCs/>
          <w:color w:val="000000"/>
          <w:sz w:val="23"/>
          <w:szCs w:val="23"/>
          <w:lang w:eastAsia="en-AU"/>
        </w:rPr>
        <w:t xml:space="preserve"> Drinking Water Fees Act 2011</w:t>
      </w:r>
      <w:r w:rsidRPr="0084571D">
        <w:rPr>
          <w:rFonts w:eastAsia="Times New Roman"/>
          <w:color w:val="000000"/>
          <w:sz w:val="23"/>
          <w:szCs w:val="23"/>
          <w:lang w:eastAsia="en-AU"/>
        </w:rPr>
        <w:t>.</w:t>
      </w:r>
    </w:p>
    <w:p w14:paraId="75248444" w14:textId="77777777" w:rsidR="00BB1FDC" w:rsidRPr="0084571D" w:rsidRDefault="00BB1FDC" w:rsidP="00F16C81">
      <w:pPr>
        <w:autoSpaceDE w:val="0"/>
        <w:autoSpaceDN w:val="0"/>
        <w:adjustRightInd w:val="0"/>
        <w:spacing w:before="120" w:after="0" w:line="240" w:lineRule="auto"/>
        <w:ind w:left="567" w:hanging="567"/>
        <w:jc w:val="left"/>
        <w:rPr>
          <w:rFonts w:eastAsia="Times New Roman"/>
          <w:b/>
          <w:bCs/>
          <w:color w:val="000000"/>
          <w:sz w:val="26"/>
          <w:szCs w:val="26"/>
          <w:lang w:eastAsia="en-AU"/>
        </w:rPr>
      </w:pPr>
      <w:r w:rsidRPr="0084571D">
        <w:rPr>
          <w:rFonts w:eastAsia="Times New Roman"/>
          <w:b/>
          <w:bCs/>
          <w:color w:val="000000"/>
          <w:sz w:val="26"/>
          <w:szCs w:val="26"/>
          <w:lang w:eastAsia="en-AU"/>
        </w:rPr>
        <w:t>4—Fees</w:t>
      </w:r>
    </w:p>
    <w:p w14:paraId="14F320CA" w14:textId="77777777" w:rsidR="00BB1FDC" w:rsidRPr="0084571D" w:rsidRDefault="00BB1FDC" w:rsidP="00F16C81">
      <w:pPr>
        <w:autoSpaceDE w:val="0"/>
        <w:autoSpaceDN w:val="0"/>
        <w:adjustRightInd w:val="0"/>
        <w:spacing w:before="80" w:after="0" w:line="240" w:lineRule="auto"/>
        <w:ind w:left="794"/>
        <w:jc w:val="left"/>
        <w:rPr>
          <w:rFonts w:eastAsia="Times New Roman"/>
          <w:color w:val="000000"/>
          <w:sz w:val="23"/>
          <w:szCs w:val="23"/>
          <w:lang w:eastAsia="en-AU"/>
        </w:rPr>
      </w:pPr>
      <w:r w:rsidRPr="0084571D">
        <w:rPr>
          <w:rFonts w:eastAsia="Times New Roman"/>
          <w:color w:val="000000"/>
          <w:sz w:val="23"/>
          <w:szCs w:val="23"/>
          <w:lang w:eastAsia="en-AU"/>
        </w:rPr>
        <w:t xml:space="preserve">The fees set out in </w:t>
      </w:r>
      <w:hyperlink w:anchor="idcd490fa1_1a51_4b06_b4fc_ed874483f7" w:history="1">
        <w:r w:rsidRPr="0084571D">
          <w:rPr>
            <w:rFonts w:eastAsia="Times New Roman"/>
            <w:color w:val="000000"/>
            <w:sz w:val="23"/>
            <w:szCs w:val="23"/>
            <w:lang w:eastAsia="en-AU"/>
          </w:rPr>
          <w:t>Schedule 1</w:t>
        </w:r>
      </w:hyperlink>
      <w:r w:rsidRPr="0084571D">
        <w:rPr>
          <w:rFonts w:eastAsia="Times New Roman"/>
          <w:color w:val="000000"/>
          <w:sz w:val="23"/>
          <w:szCs w:val="23"/>
          <w:lang w:eastAsia="en-AU"/>
        </w:rPr>
        <w:t xml:space="preserve"> are prescribed for the purposes of the Act.</w:t>
      </w:r>
    </w:p>
    <w:p w14:paraId="4E3D9111" w14:textId="77777777" w:rsidR="00BB1FDC" w:rsidRPr="0084571D" w:rsidRDefault="00BB1FDC" w:rsidP="00BB1FDC">
      <w:pPr>
        <w:autoSpaceDE w:val="0"/>
        <w:autoSpaceDN w:val="0"/>
        <w:adjustRightInd w:val="0"/>
        <w:spacing w:before="240" w:after="0" w:line="240" w:lineRule="auto"/>
        <w:ind w:left="567" w:hanging="567"/>
        <w:jc w:val="left"/>
        <w:rPr>
          <w:rFonts w:eastAsia="Times New Roman"/>
          <w:b/>
          <w:bCs/>
          <w:color w:val="000000"/>
          <w:sz w:val="32"/>
          <w:szCs w:val="32"/>
          <w:lang w:eastAsia="en-AU"/>
        </w:rPr>
      </w:pPr>
      <w:bookmarkStart w:id="45" w:name="idcd490fa1_1a51_4b06_b4fc_ed874483f7"/>
      <w:r w:rsidRPr="0084571D">
        <w:rPr>
          <w:rFonts w:eastAsia="Times New Roman"/>
          <w:b/>
          <w:bCs/>
          <w:color w:val="000000"/>
          <w:sz w:val="32"/>
          <w:szCs w:val="32"/>
          <w:lang w:eastAsia="en-AU"/>
        </w:rPr>
        <w:t>Schedule 1—Fees</w:t>
      </w:r>
      <w:bookmarkEnd w:id="45"/>
    </w:p>
    <w:p w14:paraId="2AF30F0C" w14:textId="77777777" w:rsidR="00BB1FDC" w:rsidRPr="0084571D" w:rsidRDefault="00BB1FDC" w:rsidP="00BB1FDC">
      <w:pPr>
        <w:autoSpaceDE w:val="0"/>
        <w:autoSpaceDN w:val="0"/>
        <w:adjustRightInd w:val="0"/>
        <w:spacing w:before="120" w:after="0" w:line="240" w:lineRule="auto"/>
        <w:jc w:val="left"/>
        <w:rPr>
          <w:rFonts w:eastAsia="Times New Roman"/>
          <w:color w:val="000000"/>
          <w:sz w:val="2"/>
          <w:szCs w:val="2"/>
          <w:lang w:eastAsia="en-AU"/>
        </w:rPr>
      </w:pPr>
    </w:p>
    <w:tbl>
      <w:tblPr>
        <w:tblW w:w="5000" w:type="pct"/>
        <w:tblCellMar>
          <w:left w:w="60" w:type="dxa"/>
          <w:right w:w="60" w:type="dxa"/>
        </w:tblCellMar>
        <w:tblLook w:val="0000" w:firstRow="0" w:lastRow="0" w:firstColumn="0" w:lastColumn="0" w:noHBand="0" w:noVBand="0"/>
      </w:tblPr>
      <w:tblGrid>
        <w:gridCol w:w="452"/>
        <w:gridCol w:w="7824"/>
        <w:gridCol w:w="1078"/>
      </w:tblGrid>
      <w:tr w:rsidR="00BB1FDC" w:rsidRPr="0084571D" w14:paraId="60A0DA7B" w14:textId="77777777" w:rsidTr="00A96788">
        <w:trPr>
          <w:cantSplit/>
        </w:trPr>
        <w:tc>
          <w:tcPr>
            <w:tcW w:w="242" w:type="pct"/>
          </w:tcPr>
          <w:p w14:paraId="4994F8FB" w14:textId="77777777" w:rsidR="00BB1FDC" w:rsidRPr="0084571D" w:rsidRDefault="00BB1FDC" w:rsidP="00A96788">
            <w:pPr>
              <w:autoSpaceDE w:val="0"/>
              <w:autoSpaceDN w:val="0"/>
              <w:adjustRightInd w:val="0"/>
              <w:spacing w:before="120" w:after="0" w:line="240" w:lineRule="auto"/>
              <w:jc w:val="left"/>
              <w:rPr>
                <w:rFonts w:eastAsia="Times New Roman"/>
                <w:sz w:val="23"/>
                <w:szCs w:val="23"/>
                <w:lang w:eastAsia="en-AU"/>
              </w:rPr>
            </w:pPr>
            <w:r w:rsidRPr="0084571D">
              <w:rPr>
                <w:rFonts w:eastAsia="Times New Roman"/>
                <w:sz w:val="23"/>
                <w:szCs w:val="23"/>
                <w:lang w:eastAsia="en-AU"/>
              </w:rPr>
              <w:t>(1)</w:t>
            </w:r>
          </w:p>
        </w:tc>
        <w:tc>
          <w:tcPr>
            <w:tcW w:w="4182" w:type="pct"/>
            <w:vAlign w:val="center"/>
          </w:tcPr>
          <w:p w14:paraId="732082CE" w14:textId="77777777" w:rsidR="00BB1FDC" w:rsidRPr="0084571D" w:rsidRDefault="00BB1FDC" w:rsidP="00A96788">
            <w:pPr>
              <w:autoSpaceDE w:val="0"/>
              <w:autoSpaceDN w:val="0"/>
              <w:adjustRightInd w:val="0"/>
              <w:spacing w:before="120" w:after="0" w:line="240" w:lineRule="auto"/>
              <w:jc w:val="left"/>
              <w:rPr>
                <w:rFonts w:eastAsia="Times New Roman"/>
                <w:sz w:val="23"/>
                <w:szCs w:val="23"/>
                <w:lang w:eastAsia="en-AU"/>
              </w:rPr>
            </w:pPr>
            <w:r w:rsidRPr="0084571D">
              <w:rPr>
                <w:rFonts w:eastAsia="Times New Roman"/>
                <w:sz w:val="23"/>
                <w:szCs w:val="23"/>
                <w:lang w:eastAsia="en-AU"/>
              </w:rPr>
              <w:t>Audit or inspection for the purpose of Part 4 of the Act conducted by a department auditor or inspector of a:</w:t>
            </w:r>
          </w:p>
        </w:tc>
        <w:tc>
          <w:tcPr>
            <w:tcW w:w="576" w:type="pct"/>
            <w:vAlign w:val="bottom"/>
          </w:tcPr>
          <w:p w14:paraId="41471FEF" w14:textId="77777777" w:rsidR="00BB1FDC" w:rsidRPr="0084571D" w:rsidRDefault="00BB1FDC" w:rsidP="00A96788">
            <w:pPr>
              <w:autoSpaceDE w:val="0"/>
              <w:autoSpaceDN w:val="0"/>
              <w:adjustRightInd w:val="0"/>
              <w:spacing w:before="120" w:after="0" w:line="240" w:lineRule="auto"/>
              <w:jc w:val="right"/>
              <w:rPr>
                <w:rFonts w:eastAsia="Times New Roman"/>
                <w:sz w:val="23"/>
                <w:szCs w:val="23"/>
                <w:lang w:eastAsia="en-AU"/>
              </w:rPr>
            </w:pPr>
          </w:p>
        </w:tc>
      </w:tr>
      <w:tr w:rsidR="00BB1FDC" w:rsidRPr="0084571D" w14:paraId="1CBE5E07" w14:textId="77777777" w:rsidTr="00A96788">
        <w:trPr>
          <w:cantSplit/>
        </w:trPr>
        <w:tc>
          <w:tcPr>
            <w:tcW w:w="242" w:type="pct"/>
          </w:tcPr>
          <w:p w14:paraId="15EA858A" w14:textId="77777777" w:rsidR="00BB1FDC" w:rsidRPr="0084571D" w:rsidRDefault="00BB1FDC" w:rsidP="00A96788">
            <w:pPr>
              <w:autoSpaceDE w:val="0"/>
              <w:autoSpaceDN w:val="0"/>
              <w:adjustRightInd w:val="0"/>
              <w:spacing w:before="120" w:after="0" w:line="240" w:lineRule="auto"/>
              <w:jc w:val="left"/>
              <w:rPr>
                <w:rFonts w:eastAsia="Times New Roman"/>
                <w:sz w:val="23"/>
                <w:szCs w:val="23"/>
                <w:lang w:eastAsia="en-AU"/>
              </w:rPr>
            </w:pPr>
          </w:p>
        </w:tc>
        <w:tc>
          <w:tcPr>
            <w:tcW w:w="4182" w:type="pct"/>
            <w:vAlign w:val="center"/>
          </w:tcPr>
          <w:p w14:paraId="6111C557" w14:textId="77777777" w:rsidR="00BB1FDC" w:rsidRPr="0084571D" w:rsidRDefault="00BB1FDC" w:rsidP="00A96788">
            <w:pPr>
              <w:autoSpaceDE w:val="0"/>
              <w:autoSpaceDN w:val="0"/>
              <w:adjustRightInd w:val="0"/>
              <w:spacing w:before="120" w:after="0" w:line="240" w:lineRule="auto"/>
              <w:ind w:left="550" w:hanging="425"/>
              <w:jc w:val="left"/>
              <w:rPr>
                <w:rFonts w:eastAsia="Times New Roman"/>
                <w:sz w:val="23"/>
                <w:szCs w:val="23"/>
                <w:lang w:eastAsia="en-AU"/>
              </w:rPr>
            </w:pPr>
            <w:r w:rsidRPr="0084571D">
              <w:rPr>
                <w:rFonts w:eastAsia="Times New Roman"/>
                <w:sz w:val="23"/>
                <w:szCs w:val="23"/>
                <w:lang w:eastAsia="en-AU"/>
              </w:rPr>
              <w:t>(a)</w:t>
            </w:r>
            <w:r w:rsidRPr="0084571D">
              <w:rPr>
                <w:rFonts w:eastAsia="Times New Roman"/>
                <w:sz w:val="23"/>
                <w:szCs w:val="23"/>
                <w:lang w:eastAsia="en-AU"/>
              </w:rPr>
              <w:tab/>
              <w:t>Level 3 drinking water provider</w:t>
            </w:r>
          </w:p>
        </w:tc>
        <w:tc>
          <w:tcPr>
            <w:tcW w:w="576" w:type="pct"/>
            <w:vAlign w:val="bottom"/>
          </w:tcPr>
          <w:p w14:paraId="01CC7C04" w14:textId="77777777" w:rsidR="00BB1FDC" w:rsidRPr="0084571D" w:rsidRDefault="00BB1FDC" w:rsidP="00A96788">
            <w:pPr>
              <w:autoSpaceDE w:val="0"/>
              <w:autoSpaceDN w:val="0"/>
              <w:adjustRightInd w:val="0"/>
              <w:spacing w:before="120" w:after="0" w:line="240" w:lineRule="auto"/>
              <w:jc w:val="right"/>
              <w:rPr>
                <w:rFonts w:eastAsia="Times New Roman"/>
                <w:sz w:val="23"/>
                <w:szCs w:val="23"/>
                <w:lang w:eastAsia="en-AU"/>
              </w:rPr>
            </w:pPr>
            <w:r w:rsidRPr="0084571D">
              <w:rPr>
                <w:rFonts w:eastAsia="Times New Roman"/>
                <w:sz w:val="23"/>
                <w:szCs w:val="23"/>
                <w:lang w:eastAsia="en-AU"/>
              </w:rPr>
              <w:t>$229.00</w:t>
            </w:r>
          </w:p>
        </w:tc>
      </w:tr>
      <w:tr w:rsidR="00BB1FDC" w:rsidRPr="0084571D" w14:paraId="136CDC88" w14:textId="77777777" w:rsidTr="00A96788">
        <w:trPr>
          <w:cantSplit/>
        </w:trPr>
        <w:tc>
          <w:tcPr>
            <w:tcW w:w="242" w:type="pct"/>
          </w:tcPr>
          <w:p w14:paraId="4E29EB57" w14:textId="77777777" w:rsidR="00BB1FDC" w:rsidRPr="0084571D" w:rsidRDefault="00BB1FDC" w:rsidP="00A96788">
            <w:pPr>
              <w:autoSpaceDE w:val="0"/>
              <w:autoSpaceDN w:val="0"/>
              <w:adjustRightInd w:val="0"/>
              <w:spacing w:before="120" w:after="0" w:line="240" w:lineRule="auto"/>
              <w:jc w:val="left"/>
              <w:rPr>
                <w:rFonts w:eastAsia="Times New Roman"/>
                <w:sz w:val="23"/>
                <w:szCs w:val="23"/>
                <w:lang w:eastAsia="en-AU"/>
              </w:rPr>
            </w:pPr>
          </w:p>
        </w:tc>
        <w:tc>
          <w:tcPr>
            <w:tcW w:w="4182" w:type="pct"/>
            <w:vAlign w:val="center"/>
          </w:tcPr>
          <w:p w14:paraId="39364D4F" w14:textId="77777777" w:rsidR="00BB1FDC" w:rsidRPr="0084571D" w:rsidRDefault="00BB1FDC" w:rsidP="00A96788">
            <w:pPr>
              <w:autoSpaceDE w:val="0"/>
              <w:autoSpaceDN w:val="0"/>
              <w:adjustRightInd w:val="0"/>
              <w:spacing w:before="120" w:after="0" w:line="240" w:lineRule="auto"/>
              <w:ind w:left="550" w:hanging="425"/>
              <w:jc w:val="left"/>
              <w:rPr>
                <w:rFonts w:eastAsia="Times New Roman"/>
                <w:sz w:val="23"/>
                <w:szCs w:val="23"/>
                <w:lang w:eastAsia="en-AU"/>
              </w:rPr>
            </w:pPr>
            <w:r w:rsidRPr="0084571D">
              <w:rPr>
                <w:rFonts w:eastAsia="Times New Roman"/>
                <w:sz w:val="23"/>
                <w:szCs w:val="23"/>
                <w:lang w:eastAsia="en-AU"/>
              </w:rPr>
              <w:t>(b)</w:t>
            </w:r>
            <w:r w:rsidRPr="0084571D">
              <w:rPr>
                <w:rFonts w:eastAsia="Times New Roman"/>
                <w:sz w:val="23"/>
                <w:szCs w:val="23"/>
                <w:lang w:eastAsia="en-AU"/>
              </w:rPr>
              <w:tab/>
              <w:t>Level 2 drinking water provider</w:t>
            </w:r>
          </w:p>
        </w:tc>
        <w:tc>
          <w:tcPr>
            <w:tcW w:w="576" w:type="pct"/>
            <w:vAlign w:val="bottom"/>
          </w:tcPr>
          <w:p w14:paraId="7340AE55" w14:textId="77777777" w:rsidR="00BB1FDC" w:rsidRPr="0084571D" w:rsidRDefault="00BB1FDC" w:rsidP="00A96788">
            <w:pPr>
              <w:autoSpaceDE w:val="0"/>
              <w:autoSpaceDN w:val="0"/>
              <w:adjustRightInd w:val="0"/>
              <w:spacing w:before="120" w:after="0" w:line="240" w:lineRule="auto"/>
              <w:jc w:val="right"/>
              <w:rPr>
                <w:rFonts w:eastAsia="Times New Roman"/>
                <w:sz w:val="23"/>
                <w:szCs w:val="23"/>
                <w:lang w:eastAsia="en-AU"/>
              </w:rPr>
            </w:pPr>
            <w:r w:rsidRPr="0084571D">
              <w:rPr>
                <w:rFonts w:eastAsia="Times New Roman"/>
                <w:sz w:val="23"/>
                <w:szCs w:val="23"/>
                <w:lang w:eastAsia="en-AU"/>
              </w:rPr>
              <w:t>$459.00</w:t>
            </w:r>
          </w:p>
        </w:tc>
      </w:tr>
      <w:tr w:rsidR="00BB1FDC" w:rsidRPr="0084571D" w14:paraId="72AF9C2D" w14:textId="77777777" w:rsidTr="00A96788">
        <w:trPr>
          <w:cantSplit/>
        </w:trPr>
        <w:tc>
          <w:tcPr>
            <w:tcW w:w="242" w:type="pct"/>
          </w:tcPr>
          <w:p w14:paraId="52550560" w14:textId="77777777" w:rsidR="00BB1FDC" w:rsidRPr="0084571D" w:rsidRDefault="00BB1FDC" w:rsidP="00A96788">
            <w:pPr>
              <w:autoSpaceDE w:val="0"/>
              <w:autoSpaceDN w:val="0"/>
              <w:adjustRightInd w:val="0"/>
              <w:spacing w:before="120" w:after="0" w:line="240" w:lineRule="auto"/>
              <w:jc w:val="left"/>
              <w:rPr>
                <w:rFonts w:eastAsia="Times New Roman"/>
                <w:sz w:val="23"/>
                <w:szCs w:val="23"/>
                <w:lang w:eastAsia="en-AU"/>
              </w:rPr>
            </w:pPr>
          </w:p>
        </w:tc>
        <w:tc>
          <w:tcPr>
            <w:tcW w:w="4182" w:type="pct"/>
            <w:vAlign w:val="center"/>
          </w:tcPr>
          <w:p w14:paraId="22BC2804" w14:textId="77777777" w:rsidR="00BB1FDC" w:rsidRPr="0084571D" w:rsidRDefault="00BB1FDC" w:rsidP="00A96788">
            <w:pPr>
              <w:autoSpaceDE w:val="0"/>
              <w:autoSpaceDN w:val="0"/>
              <w:adjustRightInd w:val="0"/>
              <w:spacing w:before="120" w:after="0" w:line="240" w:lineRule="auto"/>
              <w:ind w:left="550" w:hanging="425"/>
              <w:jc w:val="left"/>
              <w:rPr>
                <w:rFonts w:eastAsia="Times New Roman"/>
                <w:sz w:val="23"/>
                <w:szCs w:val="23"/>
                <w:lang w:eastAsia="en-AU"/>
              </w:rPr>
            </w:pPr>
            <w:r w:rsidRPr="0084571D">
              <w:rPr>
                <w:rFonts w:eastAsia="Times New Roman"/>
                <w:sz w:val="23"/>
                <w:szCs w:val="23"/>
                <w:lang w:eastAsia="en-AU"/>
              </w:rPr>
              <w:t>(c)</w:t>
            </w:r>
            <w:r w:rsidRPr="0084571D">
              <w:rPr>
                <w:rFonts w:eastAsia="Times New Roman"/>
                <w:sz w:val="23"/>
                <w:szCs w:val="23"/>
                <w:lang w:eastAsia="en-AU"/>
              </w:rPr>
              <w:tab/>
              <w:t>Level 1 drinking water provider</w:t>
            </w:r>
          </w:p>
        </w:tc>
        <w:tc>
          <w:tcPr>
            <w:tcW w:w="576" w:type="pct"/>
            <w:vAlign w:val="bottom"/>
          </w:tcPr>
          <w:p w14:paraId="2757E9C3" w14:textId="77777777" w:rsidR="00BB1FDC" w:rsidRPr="0084571D" w:rsidRDefault="00BB1FDC" w:rsidP="00A96788">
            <w:pPr>
              <w:autoSpaceDE w:val="0"/>
              <w:autoSpaceDN w:val="0"/>
              <w:adjustRightInd w:val="0"/>
              <w:spacing w:before="120" w:after="0" w:line="240" w:lineRule="auto"/>
              <w:jc w:val="right"/>
              <w:rPr>
                <w:rFonts w:eastAsia="Times New Roman"/>
                <w:sz w:val="23"/>
                <w:szCs w:val="23"/>
                <w:lang w:eastAsia="en-AU"/>
              </w:rPr>
            </w:pPr>
            <w:r w:rsidRPr="0084571D">
              <w:rPr>
                <w:rFonts w:eastAsia="Times New Roman"/>
                <w:sz w:val="23"/>
                <w:szCs w:val="23"/>
                <w:lang w:eastAsia="en-AU"/>
              </w:rPr>
              <w:t>$688.00</w:t>
            </w:r>
          </w:p>
        </w:tc>
      </w:tr>
      <w:tr w:rsidR="00BB1FDC" w:rsidRPr="0084571D" w14:paraId="7F21EF5E" w14:textId="77777777" w:rsidTr="00A96788">
        <w:trPr>
          <w:cantSplit/>
        </w:trPr>
        <w:tc>
          <w:tcPr>
            <w:tcW w:w="242" w:type="pct"/>
          </w:tcPr>
          <w:p w14:paraId="56076F58" w14:textId="77777777" w:rsidR="00BB1FDC" w:rsidRPr="0084571D" w:rsidRDefault="00BB1FDC" w:rsidP="00A96788">
            <w:pPr>
              <w:autoSpaceDE w:val="0"/>
              <w:autoSpaceDN w:val="0"/>
              <w:adjustRightInd w:val="0"/>
              <w:spacing w:before="120" w:after="0" w:line="240" w:lineRule="auto"/>
              <w:jc w:val="left"/>
              <w:rPr>
                <w:rFonts w:eastAsia="Times New Roman"/>
                <w:sz w:val="23"/>
                <w:szCs w:val="23"/>
                <w:lang w:eastAsia="en-AU"/>
              </w:rPr>
            </w:pPr>
            <w:r w:rsidRPr="0084571D">
              <w:rPr>
                <w:rFonts w:eastAsia="Times New Roman"/>
                <w:sz w:val="23"/>
                <w:szCs w:val="23"/>
                <w:lang w:eastAsia="en-AU"/>
              </w:rPr>
              <w:t>(2)</w:t>
            </w:r>
          </w:p>
        </w:tc>
        <w:tc>
          <w:tcPr>
            <w:tcW w:w="4182" w:type="pct"/>
            <w:vAlign w:val="center"/>
          </w:tcPr>
          <w:p w14:paraId="76476CB1" w14:textId="77777777" w:rsidR="00BB1FDC" w:rsidRPr="0084571D" w:rsidRDefault="00BB1FDC" w:rsidP="00A96788">
            <w:pPr>
              <w:autoSpaceDE w:val="0"/>
              <w:autoSpaceDN w:val="0"/>
              <w:adjustRightInd w:val="0"/>
              <w:spacing w:before="120" w:after="0" w:line="240" w:lineRule="auto"/>
              <w:jc w:val="left"/>
              <w:rPr>
                <w:rFonts w:eastAsia="Times New Roman"/>
                <w:sz w:val="23"/>
                <w:szCs w:val="23"/>
                <w:lang w:eastAsia="en-AU"/>
              </w:rPr>
            </w:pPr>
            <w:r w:rsidRPr="0084571D">
              <w:rPr>
                <w:rFonts w:eastAsia="Times New Roman"/>
                <w:sz w:val="23"/>
                <w:szCs w:val="23"/>
                <w:lang w:eastAsia="en-AU"/>
              </w:rPr>
              <w:t>Follow-up audit or inspection for the purpose of Part 4 of the Act conducted by a department auditor or inspector.</w:t>
            </w:r>
          </w:p>
        </w:tc>
        <w:tc>
          <w:tcPr>
            <w:tcW w:w="576" w:type="pct"/>
          </w:tcPr>
          <w:p w14:paraId="2D21A775" w14:textId="77777777" w:rsidR="00BB1FDC" w:rsidRPr="0084571D" w:rsidRDefault="00BB1FDC" w:rsidP="00A96788">
            <w:pPr>
              <w:autoSpaceDE w:val="0"/>
              <w:autoSpaceDN w:val="0"/>
              <w:adjustRightInd w:val="0"/>
              <w:spacing w:before="120" w:after="0" w:line="240" w:lineRule="auto"/>
              <w:jc w:val="right"/>
              <w:rPr>
                <w:rFonts w:eastAsia="Times New Roman"/>
                <w:sz w:val="23"/>
                <w:szCs w:val="23"/>
                <w:lang w:eastAsia="en-AU"/>
              </w:rPr>
            </w:pPr>
            <w:r w:rsidRPr="0084571D">
              <w:rPr>
                <w:rFonts w:eastAsia="Times New Roman"/>
                <w:sz w:val="23"/>
                <w:szCs w:val="23"/>
                <w:lang w:eastAsia="en-AU"/>
              </w:rPr>
              <w:t>$229.00</w:t>
            </w:r>
          </w:p>
        </w:tc>
      </w:tr>
    </w:tbl>
    <w:p w14:paraId="53E8EE5F" w14:textId="77777777" w:rsidR="00BB1FDC" w:rsidRPr="0084571D" w:rsidRDefault="00BB1FDC" w:rsidP="00F16C81">
      <w:pPr>
        <w:autoSpaceDE w:val="0"/>
        <w:autoSpaceDN w:val="0"/>
        <w:adjustRightInd w:val="0"/>
        <w:spacing w:before="200" w:after="0" w:line="240" w:lineRule="auto"/>
        <w:jc w:val="left"/>
        <w:rPr>
          <w:rFonts w:eastAsia="Times New Roman"/>
          <w:b/>
          <w:bCs/>
          <w:color w:val="000000"/>
          <w:sz w:val="26"/>
          <w:szCs w:val="26"/>
          <w:lang w:eastAsia="en-AU"/>
        </w:rPr>
      </w:pPr>
      <w:r w:rsidRPr="0084571D">
        <w:rPr>
          <w:rFonts w:eastAsia="Times New Roman"/>
          <w:b/>
          <w:bCs/>
          <w:color w:val="000000"/>
          <w:sz w:val="26"/>
          <w:szCs w:val="26"/>
          <w:lang w:eastAsia="en-AU"/>
        </w:rPr>
        <w:t>Made by the Minister for Health and Wellbeing</w:t>
      </w:r>
    </w:p>
    <w:p w14:paraId="2A0D8ADB" w14:textId="77777777" w:rsidR="00BB1FDC" w:rsidRPr="0084571D" w:rsidRDefault="00BB1FDC" w:rsidP="00BB1FDC">
      <w:pPr>
        <w:widowControl w:val="0"/>
        <w:spacing w:after="0" w:line="240" w:lineRule="auto"/>
        <w:jc w:val="left"/>
        <w:rPr>
          <w:rFonts w:eastAsia="Times New Roman"/>
          <w:spacing w:val="-2"/>
          <w:sz w:val="23"/>
          <w:szCs w:val="23"/>
          <w:lang w:val="en-US"/>
        </w:rPr>
      </w:pPr>
      <w:r>
        <w:rPr>
          <w:rFonts w:eastAsia="Times New Roman"/>
          <w:spacing w:val="-2"/>
          <w:sz w:val="23"/>
          <w:szCs w:val="23"/>
          <w:lang w:val="en-US"/>
        </w:rPr>
        <w:t xml:space="preserve">Hon </w:t>
      </w:r>
      <w:r w:rsidRPr="0084571D">
        <w:rPr>
          <w:rFonts w:eastAsia="Times New Roman"/>
          <w:spacing w:val="-2"/>
          <w:sz w:val="23"/>
          <w:szCs w:val="23"/>
          <w:lang w:val="en-US"/>
        </w:rPr>
        <w:t>Blair Boyer MP</w:t>
      </w:r>
    </w:p>
    <w:p w14:paraId="624F054D" w14:textId="554FAC0E" w:rsidR="00BB1FDC" w:rsidRPr="00BB1FDC" w:rsidRDefault="00BB1FDC" w:rsidP="00BB1FDC">
      <w:pPr>
        <w:autoSpaceDE w:val="0"/>
        <w:autoSpaceDN w:val="0"/>
        <w:adjustRightInd w:val="0"/>
        <w:spacing w:before="120" w:after="0" w:line="240" w:lineRule="auto"/>
        <w:jc w:val="left"/>
        <w:rPr>
          <w:rFonts w:eastAsia="Times New Roman"/>
          <w:sz w:val="23"/>
          <w:szCs w:val="23"/>
          <w:lang w:val="en-NZ"/>
        </w:rPr>
      </w:pPr>
      <w:r w:rsidRPr="0084571D">
        <w:rPr>
          <w:rFonts w:eastAsia="Times New Roman"/>
          <w:color w:val="000000"/>
          <w:sz w:val="23"/>
          <w:szCs w:val="23"/>
          <w:lang w:eastAsia="en-AU"/>
        </w:rPr>
        <w:t xml:space="preserve">On </w:t>
      </w:r>
      <w:r w:rsidRPr="00F50B43">
        <w:rPr>
          <w:rFonts w:eastAsia="Times New Roman"/>
          <w:sz w:val="23"/>
          <w:szCs w:val="23"/>
          <w:lang w:val="en-NZ"/>
        </w:rPr>
        <w:t xml:space="preserve">1 May </w:t>
      </w:r>
      <w:r w:rsidRPr="0084571D">
        <w:rPr>
          <w:rFonts w:eastAsia="Times New Roman"/>
          <w:sz w:val="23"/>
          <w:szCs w:val="23"/>
          <w:lang w:val="en-NZ"/>
        </w:rPr>
        <w:t>2026</w:t>
      </w:r>
    </w:p>
    <w:p w14:paraId="31A1D557" w14:textId="77777777" w:rsidR="00BB1FDC" w:rsidRDefault="00BB1FDC" w:rsidP="00BB1FDC">
      <w:pPr>
        <w:pStyle w:val="GG-body"/>
        <w:pBdr>
          <w:bottom w:val="single" w:sz="4" w:space="1" w:color="auto"/>
        </w:pBdr>
        <w:spacing w:after="0" w:line="52" w:lineRule="exact"/>
        <w:jc w:val="center"/>
      </w:pPr>
    </w:p>
    <w:p w14:paraId="27FEA14C" w14:textId="77777777" w:rsidR="00BB1FDC" w:rsidRDefault="00BB1FDC" w:rsidP="00BB1FDC">
      <w:pPr>
        <w:pStyle w:val="GG-body"/>
        <w:pBdr>
          <w:top w:val="single" w:sz="4" w:space="1" w:color="auto"/>
        </w:pBdr>
        <w:spacing w:before="34" w:after="0" w:line="14" w:lineRule="exact"/>
        <w:jc w:val="center"/>
      </w:pPr>
    </w:p>
    <w:p w14:paraId="09D89819" w14:textId="77777777" w:rsidR="00BB1FDC" w:rsidRPr="007D2F27" w:rsidRDefault="00BB1FDC" w:rsidP="00BB1FDC">
      <w:pPr>
        <w:pStyle w:val="NoSpacing"/>
      </w:pPr>
    </w:p>
    <w:p w14:paraId="178545F8" w14:textId="77777777" w:rsidR="00E45D7D" w:rsidRDefault="00E45D7D">
      <w:pPr>
        <w:spacing w:after="0" w:line="240" w:lineRule="auto"/>
        <w:jc w:val="left"/>
        <w:rPr>
          <w:caps/>
          <w:szCs w:val="17"/>
          <w:lang w:val="en-US"/>
        </w:rPr>
      </w:pPr>
      <w:bookmarkStart w:id="46" w:name="_Toc106285387"/>
      <w:r>
        <w:br w:type="page"/>
      </w:r>
    </w:p>
    <w:p w14:paraId="327BAF8A" w14:textId="45E18E77" w:rsidR="00BB1FDC" w:rsidRPr="006A2299" w:rsidRDefault="006A2299" w:rsidP="006A2299">
      <w:pPr>
        <w:pStyle w:val="Heading2"/>
      </w:pPr>
      <w:bookmarkStart w:id="47" w:name="_Toc230252276"/>
      <w:r w:rsidRPr="006A2299">
        <w:lastRenderedPageBreak/>
        <w:t>Service Sa Price List</w:t>
      </w:r>
      <w:bookmarkEnd w:id="46"/>
      <w:bookmarkEnd w:id="47"/>
    </w:p>
    <w:p w14:paraId="4E0A1EDE" w14:textId="77777777" w:rsidR="00BB1FDC" w:rsidRPr="00CB0D1C" w:rsidRDefault="00BB1FDC" w:rsidP="00BB1FDC">
      <w:pPr>
        <w:spacing w:line="240" w:lineRule="auto"/>
        <w:jc w:val="center"/>
        <w:rPr>
          <w:smallCaps/>
          <w:szCs w:val="17"/>
        </w:rPr>
      </w:pPr>
      <w:r w:rsidRPr="00CB0D1C">
        <w:rPr>
          <w:smallCaps/>
          <w:szCs w:val="17"/>
        </w:rPr>
        <w:t>1 July 202</w:t>
      </w:r>
      <w:r>
        <w:rPr>
          <w:smallCaps/>
          <w:szCs w:val="17"/>
        </w:rPr>
        <w:t>6</w:t>
      </w:r>
      <w:r w:rsidRPr="00CB0D1C">
        <w:rPr>
          <w:smallCaps/>
          <w:szCs w:val="17"/>
        </w:rPr>
        <w:t>–30 June 202</w:t>
      </w:r>
      <w:r>
        <w:rPr>
          <w:smallCaps/>
          <w:szCs w:val="17"/>
        </w:rPr>
        <w:t>7</w:t>
      </w:r>
    </w:p>
    <w:p w14:paraId="754F0D67" w14:textId="77777777" w:rsidR="00BB1FDC" w:rsidRPr="00CB0D1C" w:rsidRDefault="00BB1FDC" w:rsidP="00BB1FDC">
      <w:pPr>
        <w:spacing w:line="240" w:lineRule="auto"/>
        <w:jc w:val="center"/>
        <w:rPr>
          <w:i/>
          <w:szCs w:val="17"/>
        </w:rPr>
      </w:pPr>
      <w:r w:rsidRPr="00CB0D1C">
        <w:rPr>
          <w:i/>
          <w:szCs w:val="17"/>
        </w:rPr>
        <w:t>Legislation, Government Publications and South Australian Government Gazette Rates</w:t>
      </w:r>
    </w:p>
    <w:tbl>
      <w:tblPr>
        <w:tblW w:w="9360" w:type="dxa"/>
        <w:tblLayout w:type="fixed"/>
        <w:tblCellMar>
          <w:left w:w="0" w:type="dxa"/>
          <w:right w:w="0" w:type="dxa"/>
        </w:tblCellMar>
        <w:tblLook w:val="04A0" w:firstRow="1" w:lastRow="0" w:firstColumn="1" w:lastColumn="0" w:noHBand="0" w:noVBand="1"/>
      </w:tblPr>
      <w:tblGrid>
        <w:gridCol w:w="2620"/>
        <w:gridCol w:w="894"/>
        <w:gridCol w:w="967"/>
        <w:gridCol w:w="240"/>
        <w:gridCol w:w="2702"/>
        <w:gridCol w:w="9"/>
        <w:gridCol w:w="957"/>
        <w:gridCol w:w="971"/>
      </w:tblGrid>
      <w:tr w:rsidR="00BB1FDC" w:rsidRPr="004F21EC" w14:paraId="542D9515" w14:textId="77777777" w:rsidTr="00A96788">
        <w:trPr>
          <w:trHeight w:val="20"/>
        </w:trPr>
        <w:tc>
          <w:tcPr>
            <w:tcW w:w="9360" w:type="dxa"/>
            <w:gridSpan w:val="8"/>
            <w:tcBorders>
              <w:top w:val="single" w:sz="4" w:space="0" w:color="auto"/>
              <w:left w:val="nil"/>
              <w:bottom w:val="single" w:sz="4" w:space="0" w:color="auto"/>
              <w:right w:val="nil"/>
            </w:tcBorders>
            <w:vAlign w:val="center"/>
            <w:hideMark/>
          </w:tcPr>
          <w:p w14:paraId="74C211B0" w14:textId="77777777" w:rsidR="00BB1FDC" w:rsidRPr="004F21EC" w:rsidRDefault="00BB1FDC" w:rsidP="00A96788">
            <w:pPr>
              <w:spacing w:before="40" w:after="40"/>
              <w:jc w:val="center"/>
              <w:rPr>
                <w:smallCaps/>
                <w:szCs w:val="17"/>
              </w:rPr>
            </w:pPr>
            <w:r w:rsidRPr="004F21EC">
              <w:rPr>
                <w:smallCaps/>
                <w:szCs w:val="17"/>
              </w:rPr>
              <w:t>Legislation</w:t>
            </w:r>
          </w:p>
        </w:tc>
      </w:tr>
      <w:tr w:rsidR="00BB1FDC" w:rsidRPr="004F21EC" w14:paraId="1CD1BB8F" w14:textId="77777777" w:rsidTr="00A96788">
        <w:trPr>
          <w:trHeight w:val="20"/>
        </w:trPr>
        <w:tc>
          <w:tcPr>
            <w:tcW w:w="2620" w:type="dxa"/>
            <w:vAlign w:val="center"/>
            <w:hideMark/>
          </w:tcPr>
          <w:p w14:paraId="73BD221D" w14:textId="77777777" w:rsidR="00BB1FDC" w:rsidRPr="004F21EC" w:rsidRDefault="00BB1FDC" w:rsidP="00A96788">
            <w:pPr>
              <w:spacing w:before="40" w:after="40"/>
              <w:jc w:val="center"/>
              <w:rPr>
                <w:b/>
                <w:szCs w:val="17"/>
              </w:rPr>
            </w:pPr>
            <w:r w:rsidRPr="004F21EC">
              <w:rPr>
                <w:b/>
                <w:szCs w:val="17"/>
              </w:rPr>
              <w:t>Annual Subscriptions</w:t>
            </w:r>
          </w:p>
        </w:tc>
        <w:tc>
          <w:tcPr>
            <w:tcW w:w="894" w:type="dxa"/>
            <w:vAlign w:val="center"/>
            <w:hideMark/>
          </w:tcPr>
          <w:p w14:paraId="39D2AA6C" w14:textId="77777777" w:rsidR="00BB1FDC" w:rsidRPr="004F21EC" w:rsidRDefault="00BB1FDC" w:rsidP="00A96788">
            <w:pPr>
              <w:spacing w:before="40" w:after="40"/>
              <w:jc w:val="center"/>
              <w:rPr>
                <w:rFonts w:eastAsia="Times New Roman"/>
                <w:b/>
                <w:szCs w:val="17"/>
              </w:rPr>
            </w:pPr>
            <w:r w:rsidRPr="004F21EC">
              <w:rPr>
                <w:rFonts w:eastAsia="Times New Roman"/>
                <w:b/>
                <w:szCs w:val="17"/>
              </w:rPr>
              <w:t>$ Excl. GST</w:t>
            </w:r>
          </w:p>
        </w:tc>
        <w:tc>
          <w:tcPr>
            <w:tcW w:w="967" w:type="dxa"/>
            <w:vAlign w:val="center"/>
            <w:hideMark/>
          </w:tcPr>
          <w:p w14:paraId="61E0BCAF" w14:textId="77777777" w:rsidR="00BB1FDC" w:rsidRPr="004F21EC" w:rsidRDefault="00BB1FDC" w:rsidP="00A96788">
            <w:pPr>
              <w:spacing w:before="40" w:after="40"/>
              <w:jc w:val="center"/>
              <w:rPr>
                <w:rFonts w:eastAsia="Times New Roman"/>
                <w:b/>
                <w:szCs w:val="17"/>
              </w:rPr>
            </w:pPr>
            <w:r w:rsidRPr="004F21EC">
              <w:rPr>
                <w:rFonts w:eastAsia="Times New Roman"/>
                <w:b/>
                <w:szCs w:val="17"/>
              </w:rPr>
              <w:t>$ Incl. GST</w:t>
            </w:r>
          </w:p>
        </w:tc>
        <w:tc>
          <w:tcPr>
            <w:tcW w:w="240" w:type="dxa"/>
            <w:vAlign w:val="center"/>
          </w:tcPr>
          <w:p w14:paraId="05B38269" w14:textId="77777777" w:rsidR="00BB1FDC" w:rsidRPr="004F21EC" w:rsidRDefault="00BB1FDC" w:rsidP="00A96788">
            <w:pPr>
              <w:spacing w:before="40" w:after="40"/>
              <w:jc w:val="left"/>
              <w:rPr>
                <w:rFonts w:eastAsia="Times New Roman"/>
                <w:szCs w:val="17"/>
              </w:rPr>
            </w:pPr>
          </w:p>
        </w:tc>
        <w:tc>
          <w:tcPr>
            <w:tcW w:w="2702" w:type="dxa"/>
            <w:vAlign w:val="center"/>
            <w:hideMark/>
          </w:tcPr>
          <w:p w14:paraId="529E9AC9" w14:textId="77777777" w:rsidR="00BB1FDC" w:rsidRPr="004F21EC" w:rsidRDefault="00BB1FDC" w:rsidP="00A96788">
            <w:pPr>
              <w:spacing w:before="40" w:after="40"/>
              <w:jc w:val="center"/>
              <w:rPr>
                <w:b/>
                <w:szCs w:val="17"/>
              </w:rPr>
            </w:pPr>
            <w:r w:rsidRPr="004F21EC">
              <w:rPr>
                <w:b/>
                <w:szCs w:val="17"/>
              </w:rPr>
              <w:t>Bound Legislation</w:t>
            </w:r>
          </w:p>
        </w:tc>
        <w:tc>
          <w:tcPr>
            <w:tcW w:w="966" w:type="dxa"/>
            <w:gridSpan w:val="2"/>
            <w:vAlign w:val="center"/>
            <w:hideMark/>
          </w:tcPr>
          <w:p w14:paraId="29A4E40B" w14:textId="77777777" w:rsidR="00BB1FDC" w:rsidRPr="004F21EC" w:rsidRDefault="00BB1FDC" w:rsidP="00A96788">
            <w:pPr>
              <w:spacing w:before="40" w:after="40"/>
              <w:jc w:val="center"/>
              <w:rPr>
                <w:rFonts w:eastAsia="Times New Roman"/>
                <w:b/>
                <w:szCs w:val="17"/>
              </w:rPr>
            </w:pPr>
            <w:r w:rsidRPr="004F21EC">
              <w:rPr>
                <w:rFonts w:eastAsia="Times New Roman"/>
                <w:b/>
                <w:szCs w:val="17"/>
              </w:rPr>
              <w:t>$ Excl. GST</w:t>
            </w:r>
          </w:p>
        </w:tc>
        <w:tc>
          <w:tcPr>
            <w:tcW w:w="971" w:type="dxa"/>
            <w:vAlign w:val="center"/>
            <w:hideMark/>
          </w:tcPr>
          <w:p w14:paraId="35CD375D" w14:textId="77777777" w:rsidR="00BB1FDC" w:rsidRPr="004F21EC" w:rsidRDefault="00BB1FDC" w:rsidP="00A96788">
            <w:pPr>
              <w:spacing w:before="40" w:after="40"/>
              <w:jc w:val="center"/>
              <w:rPr>
                <w:rFonts w:eastAsia="Times New Roman"/>
                <w:b/>
                <w:szCs w:val="17"/>
              </w:rPr>
            </w:pPr>
            <w:r w:rsidRPr="004F21EC">
              <w:rPr>
                <w:rFonts w:eastAsia="Times New Roman"/>
                <w:b/>
                <w:szCs w:val="17"/>
              </w:rPr>
              <w:t>$ Incl. GST</w:t>
            </w:r>
          </w:p>
        </w:tc>
      </w:tr>
      <w:tr w:rsidR="00BB1FDC" w:rsidRPr="004F21EC" w14:paraId="4395CF83" w14:textId="77777777" w:rsidTr="00A96788">
        <w:trPr>
          <w:trHeight w:val="20"/>
        </w:trPr>
        <w:tc>
          <w:tcPr>
            <w:tcW w:w="2620" w:type="dxa"/>
            <w:vAlign w:val="center"/>
            <w:hideMark/>
          </w:tcPr>
          <w:p w14:paraId="35152F72" w14:textId="77777777" w:rsidR="00BB1FDC" w:rsidRPr="004F21EC" w:rsidRDefault="00BB1FDC" w:rsidP="00A96788">
            <w:pPr>
              <w:spacing w:before="40" w:after="40"/>
              <w:jc w:val="left"/>
              <w:rPr>
                <w:rFonts w:eastAsia="Times New Roman"/>
                <w:szCs w:val="17"/>
              </w:rPr>
            </w:pPr>
            <w:r w:rsidRPr="004F21EC">
              <w:rPr>
                <w:rFonts w:eastAsia="Times New Roman"/>
                <w:szCs w:val="17"/>
              </w:rPr>
              <w:t>Acts</w:t>
            </w:r>
          </w:p>
        </w:tc>
        <w:tc>
          <w:tcPr>
            <w:tcW w:w="894" w:type="dxa"/>
            <w:vAlign w:val="center"/>
            <w:hideMark/>
          </w:tcPr>
          <w:p w14:paraId="08CA01BB" w14:textId="77777777" w:rsidR="00BB1FDC" w:rsidRPr="008F16A7" w:rsidRDefault="00BB1FDC" w:rsidP="00A96788">
            <w:pPr>
              <w:spacing w:before="40" w:after="40"/>
              <w:ind w:right="170"/>
              <w:jc w:val="right"/>
              <w:rPr>
                <w:szCs w:val="17"/>
              </w:rPr>
            </w:pPr>
            <w:r w:rsidRPr="008F16A7">
              <w:rPr>
                <w:szCs w:val="17"/>
              </w:rPr>
              <w:t>37</w:t>
            </w:r>
            <w:r>
              <w:rPr>
                <w:szCs w:val="17"/>
              </w:rPr>
              <w:t>2</w:t>
            </w:r>
            <w:r w:rsidRPr="008F16A7">
              <w:rPr>
                <w:szCs w:val="17"/>
              </w:rPr>
              <w:t>.7</w:t>
            </w:r>
            <w:r>
              <w:rPr>
                <w:szCs w:val="17"/>
              </w:rPr>
              <w:t>3</w:t>
            </w:r>
          </w:p>
        </w:tc>
        <w:tc>
          <w:tcPr>
            <w:tcW w:w="967" w:type="dxa"/>
            <w:vAlign w:val="center"/>
            <w:hideMark/>
          </w:tcPr>
          <w:p w14:paraId="48B12A31" w14:textId="77777777" w:rsidR="00BB1FDC" w:rsidRPr="008F16A7" w:rsidRDefault="00BB1FDC" w:rsidP="00A96788">
            <w:pPr>
              <w:spacing w:before="40" w:after="40"/>
              <w:ind w:right="170"/>
              <w:jc w:val="right"/>
              <w:rPr>
                <w:szCs w:val="17"/>
              </w:rPr>
            </w:pPr>
            <w:r>
              <w:rPr>
                <w:szCs w:val="17"/>
              </w:rPr>
              <w:t>410</w:t>
            </w:r>
            <w:r w:rsidRPr="008F16A7">
              <w:rPr>
                <w:szCs w:val="17"/>
              </w:rPr>
              <w:t>.00</w:t>
            </w:r>
          </w:p>
        </w:tc>
        <w:tc>
          <w:tcPr>
            <w:tcW w:w="240" w:type="dxa"/>
            <w:vAlign w:val="center"/>
          </w:tcPr>
          <w:p w14:paraId="4FAC69AC" w14:textId="77777777" w:rsidR="00BB1FDC" w:rsidRPr="004F21EC" w:rsidRDefault="00BB1FDC" w:rsidP="00A96788">
            <w:pPr>
              <w:spacing w:before="40" w:after="40"/>
              <w:jc w:val="left"/>
              <w:rPr>
                <w:rFonts w:eastAsia="Times New Roman"/>
                <w:szCs w:val="17"/>
              </w:rPr>
            </w:pPr>
          </w:p>
        </w:tc>
        <w:tc>
          <w:tcPr>
            <w:tcW w:w="2702" w:type="dxa"/>
            <w:vAlign w:val="center"/>
            <w:hideMark/>
          </w:tcPr>
          <w:p w14:paraId="245EDD74" w14:textId="77777777" w:rsidR="00BB1FDC" w:rsidRPr="004F21EC" w:rsidRDefault="00BB1FDC" w:rsidP="00A96788">
            <w:pPr>
              <w:spacing w:before="40" w:after="40"/>
              <w:jc w:val="left"/>
              <w:rPr>
                <w:rFonts w:eastAsia="Times New Roman"/>
                <w:szCs w:val="17"/>
              </w:rPr>
            </w:pPr>
            <w:r w:rsidRPr="004F21EC">
              <w:rPr>
                <w:rFonts w:eastAsia="Times New Roman"/>
                <w:szCs w:val="17"/>
              </w:rPr>
              <w:t>Statutes—each volume</w:t>
            </w:r>
          </w:p>
        </w:tc>
        <w:tc>
          <w:tcPr>
            <w:tcW w:w="966" w:type="dxa"/>
            <w:gridSpan w:val="2"/>
            <w:hideMark/>
          </w:tcPr>
          <w:p w14:paraId="6662692E" w14:textId="77777777" w:rsidR="00BB1FDC" w:rsidRPr="008F16A7" w:rsidRDefault="00BB1FDC" w:rsidP="00A96788">
            <w:pPr>
              <w:spacing w:before="40" w:after="40"/>
              <w:ind w:right="170"/>
              <w:jc w:val="right"/>
              <w:rPr>
                <w:szCs w:val="17"/>
              </w:rPr>
            </w:pPr>
            <w:r>
              <w:rPr>
                <w:szCs w:val="17"/>
              </w:rPr>
              <w:t>414.55</w:t>
            </w:r>
          </w:p>
        </w:tc>
        <w:tc>
          <w:tcPr>
            <w:tcW w:w="971" w:type="dxa"/>
            <w:hideMark/>
          </w:tcPr>
          <w:p w14:paraId="6869F2D5" w14:textId="77777777" w:rsidR="00BB1FDC" w:rsidRPr="008F16A7" w:rsidRDefault="00BB1FDC" w:rsidP="00A96788">
            <w:pPr>
              <w:spacing w:before="40" w:after="40"/>
              <w:ind w:right="170"/>
              <w:jc w:val="right"/>
              <w:rPr>
                <w:szCs w:val="17"/>
              </w:rPr>
            </w:pPr>
            <w:r w:rsidRPr="004F21EC">
              <w:rPr>
                <w:szCs w:val="17"/>
              </w:rPr>
              <w:t>4</w:t>
            </w:r>
            <w:r>
              <w:rPr>
                <w:szCs w:val="17"/>
              </w:rPr>
              <w:t>56</w:t>
            </w:r>
            <w:r w:rsidRPr="004F21EC">
              <w:rPr>
                <w:szCs w:val="17"/>
              </w:rPr>
              <w:t>.00</w:t>
            </w:r>
          </w:p>
        </w:tc>
      </w:tr>
      <w:tr w:rsidR="00BB1FDC" w:rsidRPr="004F21EC" w14:paraId="602A8365" w14:textId="77777777" w:rsidTr="00A96788">
        <w:trPr>
          <w:trHeight w:val="20"/>
        </w:trPr>
        <w:tc>
          <w:tcPr>
            <w:tcW w:w="2620" w:type="dxa"/>
            <w:vAlign w:val="center"/>
            <w:hideMark/>
          </w:tcPr>
          <w:p w14:paraId="6546B146" w14:textId="77777777" w:rsidR="00BB1FDC" w:rsidRPr="004F21EC" w:rsidRDefault="00BB1FDC" w:rsidP="00A96788">
            <w:pPr>
              <w:spacing w:before="40" w:after="40"/>
              <w:jc w:val="left"/>
              <w:rPr>
                <w:rFonts w:eastAsia="Times New Roman"/>
                <w:szCs w:val="17"/>
              </w:rPr>
            </w:pPr>
            <w:r w:rsidRPr="004F21EC">
              <w:rPr>
                <w:rFonts w:eastAsia="Times New Roman"/>
                <w:szCs w:val="17"/>
              </w:rPr>
              <w:t>Bills as laid</w:t>
            </w:r>
          </w:p>
        </w:tc>
        <w:tc>
          <w:tcPr>
            <w:tcW w:w="894" w:type="dxa"/>
            <w:vAlign w:val="center"/>
            <w:hideMark/>
          </w:tcPr>
          <w:p w14:paraId="640BBEB7" w14:textId="77777777" w:rsidR="00BB1FDC" w:rsidRPr="008F16A7" w:rsidRDefault="00BB1FDC" w:rsidP="00A96788">
            <w:pPr>
              <w:spacing w:before="40" w:after="40"/>
              <w:ind w:right="170"/>
              <w:jc w:val="right"/>
              <w:rPr>
                <w:szCs w:val="17"/>
              </w:rPr>
            </w:pPr>
            <w:r>
              <w:rPr>
                <w:szCs w:val="17"/>
              </w:rPr>
              <w:t>896.36</w:t>
            </w:r>
          </w:p>
        </w:tc>
        <w:tc>
          <w:tcPr>
            <w:tcW w:w="967" w:type="dxa"/>
            <w:vAlign w:val="center"/>
            <w:hideMark/>
          </w:tcPr>
          <w:p w14:paraId="31A06F16" w14:textId="77777777" w:rsidR="00BB1FDC" w:rsidRPr="008F16A7" w:rsidRDefault="00BB1FDC" w:rsidP="00A96788">
            <w:pPr>
              <w:spacing w:before="40" w:after="40"/>
              <w:ind w:right="170"/>
              <w:jc w:val="right"/>
              <w:rPr>
                <w:szCs w:val="17"/>
              </w:rPr>
            </w:pPr>
            <w:r>
              <w:rPr>
                <w:szCs w:val="17"/>
              </w:rPr>
              <w:t>986</w:t>
            </w:r>
            <w:r w:rsidRPr="008F16A7">
              <w:rPr>
                <w:szCs w:val="17"/>
              </w:rPr>
              <w:t>.00</w:t>
            </w:r>
          </w:p>
        </w:tc>
        <w:tc>
          <w:tcPr>
            <w:tcW w:w="240" w:type="dxa"/>
            <w:vAlign w:val="center"/>
          </w:tcPr>
          <w:p w14:paraId="72D27B73" w14:textId="77777777" w:rsidR="00BB1FDC" w:rsidRPr="004F21EC" w:rsidRDefault="00BB1FDC" w:rsidP="00A96788">
            <w:pPr>
              <w:spacing w:before="40" w:after="40"/>
              <w:jc w:val="left"/>
              <w:rPr>
                <w:rFonts w:eastAsia="Times New Roman"/>
                <w:szCs w:val="17"/>
              </w:rPr>
            </w:pPr>
          </w:p>
        </w:tc>
        <w:tc>
          <w:tcPr>
            <w:tcW w:w="2702" w:type="dxa"/>
            <w:vAlign w:val="center"/>
            <w:hideMark/>
          </w:tcPr>
          <w:p w14:paraId="0FD6F087" w14:textId="77777777" w:rsidR="00BB1FDC" w:rsidRPr="004F21EC" w:rsidRDefault="00BB1FDC" w:rsidP="00A96788">
            <w:pPr>
              <w:spacing w:before="40" w:after="40"/>
              <w:jc w:val="left"/>
              <w:rPr>
                <w:rFonts w:eastAsia="Times New Roman"/>
                <w:szCs w:val="17"/>
              </w:rPr>
            </w:pPr>
            <w:r w:rsidRPr="004F21EC">
              <w:rPr>
                <w:rFonts w:eastAsia="Times New Roman"/>
                <w:szCs w:val="17"/>
              </w:rPr>
              <w:t>Statutes Index—each volume</w:t>
            </w:r>
          </w:p>
        </w:tc>
        <w:tc>
          <w:tcPr>
            <w:tcW w:w="966" w:type="dxa"/>
            <w:gridSpan w:val="2"/>
            <w:hideMark/>
          </w:tcPr>
          <w:p w14:paraId="43D6275C" w14:textId="77777777" w:rsidR="00BB1FDC" w:rsidRPr="008F16A7" w:rsidRDefault="00BB1FDC" w:rsidP="00A96788">
            <w:pPr>
              <w:spacing w:before="40" w:after="40"/>
              <w:ind w:right="170"/>
              <w:jc w:val="right"/>
              <w:rPr>
                <w:szCs w:val="17"/>
              </w:rPr>
            </w:pPr>
            <w:r>
              <w:rPr>
                <w:szCs w:val="17"/>
              </w:rPr>
              <w:t>208.18</w:t>
            </w:r>
          </w:p>
        </w:tc>
        <w:tc>
          <w:tcPr>
            <w:tcW w:w="971" w:type="dxa"/>
            <w:hideMark/>
          </w:tcPr>
          <w:p w14:paraId="09B0D6BB" w14:textId="77777777" w:rsidR="00BB1FDC" w:rsidRPr="008F16A7" w:rsidRDefault="00BB1FDC" w:rsidP="00A96788">
            <w:pPr>
              <w:spacing w:before="40" w:after="40"/>
              <w:ind w:right="170"/>
              <w:jc w:val="right"/>
              <w:rPr>
                <w:szCs w:val="17"/>
              </w:rPr>
            </w:pPr>
            <w:r w:rsidRPr="004F21EC">
              <w:rPr>
                <w:szCs w:val="17"/>
              </w:rPr>
              <w:t>2</w:t>
            </w:r>
            <w:r>
              <w:rPr>
                <w:szCs w:val="17"/>
              </w:rPr>
              <w:t>29</w:t>
            </w:r>
            <w:r w:rsidRPr="004F21EC">
              <w:rPr>
                <w:szCs w:val="17"/>
              </w:rPr>
              <w:t>.00</w:t>
            </w:r>
          </w:p>
        </w:tc>
      </w:tr>
      <w:tr w:rsidR="00BB1FDC" w:rsidRPr="004F21EC" w14:paraId="3211151D" w14:textId="77777777" w:rsidTr="00A96788">
        <w:trPr>
          <w:trHeight w:val="20"/>
        </w:trPr>
        <w:tc>
          <w:tcPr>
            <w:tcW w:w="2620" w:type="dxa"/>
            <w:vAlign w:val="center"/>
            <w:hideMark/>
          </w:tcPr>
          <w:p w14:paraId="59FFB41F" w14:textId="77777777" w:rsidR="00BB1FDC" w:rsidRPr="004F21EC" w:rsidRDefault="00BB1FDC" w:rsidP="00A96788">
            <w:pPr>
              <w:spacing w:before="40" w:after="40"/>
              <w:jc w:val="left"/>
              <w:rPr>
                <w:rFonts w:eastAsia="Times New Roman"/>
                <w:szCs w:val="17"/>
              </w:rPr>
            </w:pPr>
            <w:r w:rsidRPr="004F21EC">
              <w:rPr>
                <w:rFonts w:eastAsia="Times New Roman"/>
                <w:szCs w:val="17"/>
              </w:rPr>
              <w:t>Regulations and Rules</w:t>
            </w:r>
          </w:p>
        </w:tc>
        <w:tc>
          <w:tcPr>
            <w:tcW w:w="894" w:type="dxa"/>
            <w:hideMark/>
          </w:tcPr>
          <w:p w14:paraId="41AE01D2" w14:textId="77777777" w:rsidR="00BB1FDC" w:rsidRPr="008F16A7" w:rsidRDefault="00BB1FDC" w:rsidP="00A96788">
            <w:pPr>
              <w:spacing w:before="40" w:after="40"/>
              <w:ind w:right="170"/>
              <w:jc w:val="right"/>
              <w:rPr>
                <w:szCs w:val="17"/>
              </w:rPr>
            </w:pPr>
            <w:r>
              <w:rPr>
                <w:szCs w:val="17"/>
              </w:rPr>
              <w:t>896.36</w:t>
            </w:r>
          </w:p>
        </w:tc>
        <w:tc>
          <w:tcPr>
            <w:tcW w:w="967" w:type="dxa"/>
            <w:vAlign w:val="center"/>
            <w:hideMark/>
          </w:tcPr>
          <w:p w14:paraId="4B88B918" w14:textId="77777777" w:rsidR="00BB1FDC" w:rsidRPr="008F16A7" w:rsidRDefault="00BB1FDC" w:rsidP="00A96788">
            <w:pPr>
              <w:spacing w:before="40" w:after="40"/>
              <w:ind w:right="170"/>
              <w:jc w:val="right"/>
              <w:rPr>
                <w:szCs w:val="17"/>
              </w:rPr>
            </w:pPr>
            <w:r>
              <w:rPr>
                <w:szCs w:val="17"/>
              </w:rPr>
              <w:t>986.00</w:t>
            </w:r>
          </w:p>
        </w:tc>
        <w:tc>
          <w:tcPr>
            <w:tcW w:w="240" w:type="dxa"/>
            <w:vAlign w:val="center"/>
          </w:tcPr>
          <w:p w14:paraId="5731A575" w14:textId="77777777" w:rsidR="00BB1FDC" w:rsidRPr="004F21EC" w:rsidRDefault="00BB1FDC" w:rsidP="00A96788">
            <w:pPr>
              <w:spacing w:before="40" w:after="40"/>
              <w:jc w:val="left"/>
              <w:rPr>
                <w:rFonts w:eastAsia="Times New Roman"/>
                <w:szCs w:val="17"/>
              </w:rPr>
            </w:pPr>
          </w:p>
        </w:tc>
        <w:tc>
          <w:tcPr>
            <w:tcW w:w="2702" w:type="dxa"/>
            <w:vAlign w:val="center"/>
          </w:tcPr>
          <w:p w14:paraId="26A56E3E" w14:textId="77777777" w:rsidR="00BB1FDC" w:rsidRPr="004F21EC" w:rsidRDefault="00BB1FDC" w:rsidP="00A96788">
            <w:pPr>
              <w:spacing w:before="40" w:after="40"/>
              <w:jc w:val="left"/>
              <w:rPr>
                <w:rFonts w:eastAsia="Times New Roman"/>
                <w:szCs w:val="17"/>
              </w:rPr>
            </w:pPr>
          </w:p>
        </w:tc>
        <w:tc>
          <w:tcPr>
            <w:tcW w:w="966" w:type="dxa"/>
            <w:gridSpan w:val="2"/>
            <w:vAlign w:val="center"/>
          </w:tcPr>
          <w:p w14:paraId="33831A37" w14:textId="77777777" w:rsidR="00BB1FDC" w:rsidRPr="004F21EC" w:rsidRDefault="00BB1FDC" w:rsidP="00A96788">
            <w:pPr>
              <w:spacing w:before="40" w:after="40"/>
              <w:jc w:val="right"/>
              <w:rPr>
                <w:rFonts w:eastAsia="Times New Roman"/>
                <w:szCs w:val="17"/>
              </w:rPr>
            </w:pPr>
          </w:p>
        </w:tc>
        <w:tc>
          <w:tcPr>
            <w:tcW w:w="971" w:type="dxa"/>
            <w:vAlign w:val="center"/>
          </w:tcPr>
          <w:p w14:paraId="479173B7" w14:textId="77777777" w:rsidR="00BB1FDC" w:rsidRPr="004F21EC" w:rsidRDefault="00BB1FDC" w:rsidP="00A96788">
            <w:pPr>
              <w:spacing w:before="40" w:after="40"/>
              <w:jc w:val="right"/>
              <w:rPr>
                <w:rFonts w:eastAsia="Times New Roman"/>
                <w:szCs w:val="17"/>
              </w:rPr>
            </w:pPr>
          </w:p>
        </w:tc>
      </w:tr>
      <w:tr w:rsidR="00BB1FDC" w:rsidRPr="004F21EC" w14:paraId="4340AFF8" w14:textId="77777777" w:rsidTr="00A96788">
        <w:trPr>
          <w:trHeight w:val="20"/>
        </w:trPr>
        <w:tc>
          <w:tcPr>
            <w:tcW w:w="2620" w:type="dxa"/>
            <w:vAlign w:val="center"/>
            <w:hideMark/>
          </w:tcPr>
          <w:p w14:paraId="5463C703" w14:textId="77777777" w:rsidR="00BB1FDC" w:rsidRPr="004F21EC" w:rsidRDefault="00BB1FDC" w:rsidP="00A96788">
            <w:pPr>
              <w:spacing w:before="40" w:after="40"/>
              <w:jc w:val="left"/>
              <w:rPr>
                <w:rFonts w:eastAsia="Times New Roman"/>
                <w:szCs w:val="17"/>
              </w:rPr>
            </w:pPr>
            <w:r w:rsidRPr="004F21EC">
              <w:rPr>
                <w:rFonts w:eastAsia="Times New Roman"/>
                <w:szCs w:val="17"/>
              </w:rPr>
              <w:t>Parliamentary Papers</w:t>
            </w:r>
          </w:p>
        </w:tc>
        <w:tc>
          <w:tcPr>
            <w:tcW w:w="894" w:type="dxa"/>
            <w:hideMark/>
          </w:tcPr>
          <w:p w14:paraId="12D690E4" w14:textId="77777777" w:rsidR="00BB1FDC" w:rsidRPr="008F16A7" w:rsidRDefault="00BB1FDC" w:rsidP="00A96788">
            <w:pPr>
              <w:spacing w:before="40" w:after="40"/>
              <w:ind w:right="170"/>
              <w:jc w:val="right"/>
              <w:rPr>
                <w:szCs w:val="17"/>
              </w:rPr>
            </w:pPr>
            <w:r>
              <w:rPr>
                <w:szCs w:val="17"/>
              </w:rPr>
              <w:t>896.36</w:t>
            </w:r>
          </w:p>
        </w:tc>
        <w:tc>
          <w:tcPr>
            <w:tcW w:w="967" w:type="dxa"/>
            <w:vAlign w:val="center"/>
            <w:hideMark/>
          </w:tcPr>
          <w:p w14:paraId="4C81234A" w14:textId="77777777" w:rsidR="00BB1FDC" w:rsidRPr="008F16A7" w:rsidRDefault="00BB1FDC" w:rsidP="00A96788">
            <w:pPr>
              <w:spacing w:before="40" w:after="40"/>
              <w:ind w:right="170"/>
              <w:jc w:val="right"/>
              <w:rPr>
                <w:szCs w:val="17"/>
              </w:rPr>
            </w:pPr>
            <w:r>
              <w:rPr>
                <w:szCs w:val="17"/>
              </w:rPr>
              <w:t>986.00</w:t>
            </w:r>
          </w:p>
        </w:tc>
        <w:tc>
          <w:tcPr>
            <w:tcW w:w="240" w:type="dxa"/>
            <w:vAlign w:val="center"/>
          </w:tcPr>
          <w:p w14:paraId="1133AB06" w14:textId="77777777" w:rsidR="00BB1FDC" w:rsidRPr="004F21EC" w:rsidRDefault="00BB1FDC" w:rsidP="00A96788">
            <w:pPr>
              <w:spacing w:before="40" w:after="40"/>
              <w:jc w:val="left"/>
              <w:rPr>
                <w:rFonts w:eastAsia="Times New Roman"/>
                <w:szCs w:val="17"/>
              </w:rPr>
            </w:pPr>
          </w:p>
        </w:tc>
        <w:tc>
          <w:tcPr>
            <w:tcW w:w="2702" w:type="dxa"/>
            <w:vAlign w:val="center"/>
            <w:hideMark/>
          </w:tcPr>
          <w:p w14:paraId="0634B031" w14:textId="77777777" w:rsidR="00BB1FDC" w:rsidRPr="004F21EC" w:rsidRDefault="00BB1FDC" w:rsidP="00A96788">
            <w:pPr>
              <w:spacing w:before="40" w:after="40"/>
              <w:jc w:val="center"/>
              <w:rPr>
                <w:b/>
                <w:szCs w:val="17"/>
              </w:rPr>
            </w:pPr>
            <w:r w:rsidRPr="004F21EC">
              <w:rPr>
                <w:b/>
                <w:szCs w:val="17"/>
              </w:rPr>
              <w:t>Legislation on Disc</w:t>
            </w:r>
          </w:p>
        </w:tc>
        <w:tc>
          <w:tcPr>
            <w:tcW w:w="966" w:type="dxa"/>
            <w:gridSpan w:val="2"/>
            <w:vAlign w:val="center"/>
            <w:hideMark/>
          </w:tcPr>
          <w:p w14:paraId="2E580551" w14:textId="77777777" w:rsidR="00BB1FDC" w:rsidRPr="004F21EC" w:rsidRDefault="00BB1FDC" w:rsidP="00A96788">
            <w:pPr>
              <w:spacing w:before="40" w:after="40"/>
              <w:jc w:val="center"/>
              <w:rPr>
                <w:rFonts w:eastAsia="Times New Roman"/>
                <w:b/>
                <w:szCs w:val="17"/>
              </w:rPr>
            </w:pPr>
            <w:r w:rsidRPr="004F21EC">
              <w:rPr>
                <w:rFonts w:eastAsia="Times New Roman"/>
                <w:b/>
                <w:szCs w:val="17"/>
              </w:rPr>
              <w:t>$ Excl. GST</w:t>
            </w:r>
          </w:p>
        </w:tc>
        <w:tc>
          <w:tcPr>
            <w:tcW w:w="971" w:type="dxa"/>
            <w:vAlign w:val="center"/>
            <w:hideMark/>
          </w:tcPr>
          <w:p w14:paraId="01D0D324" w14:textId="77777777" w:rsidR="00BB1FDC" w:rsidRPr="004F21EC" w:rsidRDefault="00BB1FDC" w:rsidP="00A96788">
            <w:pPr>
              <w:spacing w:before="40" w:after="40"/>
              <w:jc w:val="center"/>
              <w:rPr>
                <w:rFonts w:eastAsia="Times New Roman"/>
                <w:b/>
                <w:szCs w:val="17"/>
              </w:rPr>
            </w:pPr>
            <w:r w:rsidRPr="004F21EC">
              <w:rPr>
                <w:rFonts w:eastAsia="Times New Roman"/>
                <w:b/>
                <w:szCs w:val="17"/>
              </w:rPr>
              <w:t>$ Incl. GST</w:t>
            </w:r>
          </w:p>
        </w:tc>
      </w:tr>
      <w:tr w:rsidR="00BB1FDC" w:rsidRPr="004F21EC" w14:paraId="626F3016" w14:textId="77777777" w:rsidTr="00A96788">
        <w:trPr>
          <w:trHeight w:val="20"/>
        </w:trPr>
        <w:tc>
          <w:tcPr>
            <w:tcW w:w="2620" w:type="dxa"/>
            <w:vAlign w:val="center"/>
          </w:tcPr>
          <w:p w14:paraId="23AB9729" w14:textId="77777777" w:rsidR="00BB1FDC" w:rsidRPr="004F21EC" w:rsidRDefault="00BB1FDC" w:rsidP="00A96788">
            <w:pPr>
              <w:spacing w:before="40" w:after="40"/>
              <w:jc w:val="left"/>
              <w:rPr>
                <w:rFonts w:eastAsia="Times New Roman"/>
                <w:szCs w:val="17"/>
              </w:rPr>
            </w:pPr>
          </w:p>
        </w:tc>
        <w:tc>
          <w:tcPr>
            <w:tcW w:w="894" w:type="dxa"/>
            <w:vAlign w:val="center"/>
          </w:tcPr>
          <w:p w14:paraId="08D2D71D" w14:textId="77777777" w:rsidR="00BB1FDC" w:rsidRPr="004F21EC" w:rsidRDefault="00BB1FDC" w:rsidP="00A96788">
            <w:pPr>
              <w:spacing w:before="40" w:after="40"/>
              <w:jc w:val="left"/>
              <w:rPr>
                <w:rFonts w:eastAsia="Times New Roman"/>
                <w:szCs w:val="17"/>
              </w:rPr>
            </w:pPr>
          </w:p>
        </w:tc>
        <w:tc>
          <w:tcPr>
            <w:tcW w:w="967" w:type="dxa"/>
            <w:vAlign w:val="center"/>
          </w:tcPr>
          <w:p w14:paraId="1B93377F" w14:textId="77777777" w:rsidR="00BB1FDC" w:rsidRPr="004F21EC" w:rsidRDefault="00BB1FDC" w:rsidP="00A96788">
            <w:pPr>
              <w:spacing w:before="40" w:after="40"/>
              <w:jc w:val="left"/>
              <w:rPr>
                <w:rFonts w:eastAsia="Times New Roman"/>
                <w:szCs w:val="17"/>
              </w:rPr>
            </w:pPr>
          </w:p>
        </w:tc>
        <w:tc>
          <w:tcPr>
            <w:tcW w:w="240" w:type="dxa"/>
            <w:vAlign w:val="center"/>
          </w:tcPr>
          <w:p w14:paraId="79C4D34F" w14:textId="77777777" w:rsidR="00BB1FDC" w:rsidRPr="004F21EC" w:rsidRDefault="00BB1FDC" w:rsidP="00A96788">
            <w:pPr>
              <w:spacing w:before="40" w:after="40"/>
              <w:jc w:val="left"/>
              <w:rPr>
                <w:rFonts w:eastAsia="Times New Roman"/>
                <w:szCs w:val="17"/>
              </w:rPr>
            </w:pPr>
          </w:p>
        </w:tc>
        <w:tc>
          <w:tcPr>
            <w:tcW w:w="2702" w:type="dxa"/>
            <w:vAlign w:val="center"/>
            <w:hideMark/>
          </w:tcPr>
          <w:p w14:paraId="0EEB652E" w14:textId="77777777" w:rsidR="00BB1FDC" w:rsidRPr="004F21EC" w:rsidRDefault="00BB1FDC" w:rsidP="00A96788">
            <w:pPr>
              <w:spacing w:before="40" w:after="40"/>
              <w:ind w:left="142" w:hanging="142"/>
              <w:jc w:val="left"/>
              <w:rPr>
                <w:rFonts w:eastAsia="Times New Roman"/>
                <w:szCs w:val="17"/>
              </w:rPr>
            </w:pPr>
            <w:r w:rsidRPr="004F21EC">
              <w:rPr>
                <w:rFonts w:eastAsia="Times New Roman"/>
                <w:szCs w:val="17"/>
              </w:rPr>
              <w:t>Complete database</w:t>
            </w:r>
          </w:p>
        </w:tc>
        <w:tc>
          <w:tcPr>
            <w:tcW w:w="966" w:type="dxa"/>
            <w:gridSpan w:val="2"/>
            <w:hideMark/>
          </w:tcPr>
          <w:p w14:paraId="77954357" w14:textId="77777777" w:rsidR="00BB1FDC" w:rsidRPr="008F16A7" w:rsidRDefault="00BB1FDC" w:rsidP="00A96788">
            <w:pPr>
              <w:spacing w:before="40" w:after="40"/>
              <w:ind w:right="170"/>
              <w:jc w:val="right"/>
              <w:rPr>
                <w:szCs w:val="17"/>
              </w:rPr>
            </w:pPr>
            <w:r>
              <w:rPr>
                <w:szCs w:val="17"/>
              </w:rPr>
              <w:t>6,243.64</w:t>
            </w:r>
          </w:p>
        </w:tc>
        <w:tc>
          <w:tcPr>
            <w:tcW w:w="971" w:type="dxa"/>
            <w:hideMark/>
          </w:tcPr>
          <w:p w14:paraId="34455233" w14:textId="77777777" w:rsidR="00BB1FDC" w:rsidRPr="004F21EC" w:rsidRDefault="00BB1FDC" w:rsidP="00A96788">
            <w:pPr>
              <w:spacing w:before="40" w:after="40"/>
              <w:ind w:right="227"/>
              <w:jc w:val="right"/>
              <w:rPr>
                <w:rFonts w:eastAsia="Times New Roman"/>
                <w:szCs w:val="17"/>
              </w:rPr>
            </w:pPr>
            <w:r>
              <w:rPr>
                <w:szCs w:val="17"/>
              </w:rPr>
              <w:t>6,868.00</w:t>
            </w:r>
          </w:p>
        </w:tc>
      </w:tr>
      <w:tr w:rsidR="00BB1FDC" w:rsidRPr="004F21EC" w14:paraId="7031C10B" w14:textId="77777777" w:rsidTr="00A96788">
        <w:trPr>
          <w:trHeight w:val="20"/>
        </w:trPr>
        <w:tc>
          <w:tcPr>
            <w:tcW w:w="2620" w:type="dxa"/>
            <w:vAlign w:val="center"/>
            <w:hideMark/>
          </w:tcPr>
          <w:p w14:paraId="5E94B9B8" w14:textId="77777777" w:rsidR="00BB1FDC" w:rsidRPr="004F21EC" w:rsidRDefault="00BB1FDC" w:rsidP="00A96788">
            <w:pPr>
              <w:spacing w:before="40" w:after="40"/>
              <w:jc w:val="center"/>
              <w:rPr>
                <w:b/>
                <w:szCs w:val="17"/>
              </w:rPr>
            </w:pPr>
            <w:r w:rsidRPr="004F21EC">
              <w:rPr>
                <w:b/>
                <w:szCs w:val="17"/>
              </w:rPr>
              <w:t>Legislation Standing Orders</w:t>
            </w:r>
          </w:p>
        </w:tc>
        <w:tc>
          <w:tcPr>
            <w:tcW w:w="894" w:type="dxa"/>
            <w:vAlign w:val="center"/>
            <w:hideMark/>
          </w:tcPr>
          <w:p w14:paraId="0AA5C01B" w14:textId="77777777" w:rsidR="00BB1FDC" w:rsidRPr="004F21EC" w:rsidRDefault="00BB1FDC" w:rsidP="00A96788">
            <w:pPr>
              <w:spacing w:before="40" w:after="40"/>
              <w:jc w:val="center"/>
              <w:rPr>
                <w:rFonts w:eastAsia="Times New Roman"/>
                <w:b/>
                <w:szCs w:val="17"/>
              </w:rPr>
            </w:pPr>
            <w:r w:rsidRPr="004F21EC">
              <w:rPr>
                <w:rFonts w:eastAsia="Times New Roman"/>
                <w:b/>
                <w:szCs w:val="17"/>
              </w:rPr>
              <w:t>$ Excl. GST</w:t>
            </w:r>
          </w:p>
        </w:tc>
        <w:tc>
          <w:tcPr>
            <w:tcW w:w="967" w:type="dxa"/>
            <w:vAlign w:val="center"/>
            <w:hideMark/>
          </w:tcPr>
          <w:p w14:paraId="13C793BE" w14:textId="77777777" w:rsidR="00BB1FDC" w:rsidRPr="004F21EC" w:rsidRDefault="00BB1FDC" w:rsidP="00A96788">
            <w:pPr>
              <w:spacing w:before="40" w:after="40"/>
              <w:jc w:val="center"/>
              <w:rPr>
                <w:rFonts w:eastAsia="Times New Roman"/>
                <w:b/>
                <w:szCs w:val="17"/>
              </w:rPr>
            </w:pPr>
            <w:r w:rsidRPr="004F21EC">
              <w:rPr>
                <w:rFonts w:eastAsia="Times New Roman"/>
                <w:b/>
                <w:szCs w:val="17"/>
              </w:rPr>
              <w:t>$ Incl. GST</w:t>
            </w:r>
          </w:p>
        </w:tc>
        <w:tc>
          <w:tcPr>
            <w:tcW w:w="240" w:type="dxa"/>
            <w:vAlign w:val="center"/>
          </w:tcPr>
          <w:p w14:paraId="6A7BA1E2" w14:textId="77777777" w:rsidR="00BB1FDC" w:rsidRPr="004F21EC" w:rsidRDefault="00BB1FDC" w:rsidP="00A96788">
            <w:pPr>
              <w:spacing w:before="40" w:after="40"/>
              <w:jc w:val="left"/>
              <w:rPr>
                <w:rFonts w:eastAsia="Times New Roman"/>
                <w:szCs w:val="17"/>
              </w:rPr>
            </w:pPr>
          </w:p>
        </w:tc>
        <w:tc>
          <w:tcPr>
            <w:tcW w:w="2702" w:type="dxa"/>
            <w:vAlign w:val="center"/>
            <w:hideMark/>
          </w:tcPr>
          <w:p w14:paraId="23FE4E58" w14:textId="77777777" w:rsidR="00BB1FDC" w:rsidRPr="004F21EC" w:rsidRDefault="00BB1FDC" w:rsidP="00A96788">
            <w:pPr>
              <w:spacing w:before="40" w:after="40"/>
              <w:ind w:left="142" w:hanging="142"/>
              <w:jc w:val="left"/>
              <w:rPr>
                <w:rFonts w:eastAsia="Times New Roman"/>
                <w:szCs w:val="17"/>
              </w:rPr>
            </w:pPr>
            <w:r w:rsidRPr="004F21EC">
              <w:rPr>
                <w:rFonts w:eastAsia="Times New Roman"/>
                <w:szCs w:val="17"/>
              </w:rPr>
              <w:t>Annual subscription issued fortnightly</w:t>
            </w:r>
          </w:p>
        </w:tc>
        <w:tc>
          <w:tcPr>
            <w:tcW w:w="966" w:type="dxa"/>
            <w:gridSpan w:val="2"/>
            <w:hideMark/>
          </w:tcPr>
          <w:p w14:paraId="6E104761" w14:textId="77777777" w:rsidR="00BB1FDC" w:rsidRPr="008F16A7" w:rsidRDefault="00BB1FDC" w:rsidP="00A96788">
            <w:pPr>
              <w:spacing w:before="40" w:after="40"/>
              <w:ind w:right="170"/>
              <w:jc w:val="right"/>
              <w:rPr>
                <w:szCs w:val="17"/>
              </w:rPr>
            </w:pPr>
            <w:r>
              <w:rPr>
                <w:szCs w:val="17"/>
              </w:rPr>
              <w:t>1,919.09</w:t>
            </w:r>
          </w:p>
        </w:tc>
        <w:tc>
          <w:tcPr>
            <w:tcW w:w="971" w:type="dxa"/>
            <w:hideMark/>
          </w:tcPr>
          <w:p w14:paraId="018F4409" w14:textId="77777777" w:rsidR="00BB1FDC" w:rsidRPr="004F21EC" w:rsidRDefault="00BB1FDC" w:rsidP="00A96788">
            <w:pPr>
              <w:spacing w:before="40" w:after="40"/>
              <w:ind w:right="227"/>
              <w:jc w:val="right"/>
              <w:rPr>
                <w:rFonts w:eastAsia="Times New Roman"/>
                <w:szCs w:val="17"/>
              </w:rPr>
            </w:pPr>
            <w:r>
              <w:rPr>
                <w:szCs w:val="17"/>
              </w:rPr>
              <w:t>2,111.00</w:t>
            </w:r>
          </w:p>
        </w:tc>
      </w:tr>
      <w:tr w:rsidR="00BB1FDC" w:rsidRPr="004F21EC" w14:paraId="148E0244" w14:textId="77777777" w:rsidTr="00A96788">
        <w:trPr>
          <w:trHeight w:val="20"/>
        </w:trPr>
        <w:tc>
          <w:tcPr>
            <w:tcW w:w="2620" w:type="dxa"/>
            <w:vAlign w:val="center"/>
            <w:hideMark/>
          </w:tcPr>
          <w:p w14:paraId="3FC7B08B" w14:textId="77777777" w:rsidR="00BB1FDC" w:rsidRPr="004F21EC" w:rsidRDefault="00BB1FDC" w:rsidP="00A96788">
            <w:pPr>
              <w:spacing w:before="40" w:after="40"/>
              <w:jc w:val="left"/>
              <w:rPr>
                <w:rFonts w:eastAsia="Times New Roman"/>
                <w:szCs w:val="17"/>
              </w:rPr>
            </w:pPr>
            <w:r w:rsidRPr="004F21EC">
              <w:rPr>
                <w:rFonts w:eastAsia="Times New Roman"/>
                <w:szCs w:val="17"/>
              </w:rPr>
              <w:t>1</w:t>
            </w:r>
            <w:r w:rsidRPr="004F21EC">
              <w:rPr>
                <w:rFonts w:eastAsia="Times New Roman"/>
                <w:spacing w:val="-2"/>
                <w:szCs w:val="17"/>
              </w:rPr>
              <w:t>–</w:t>
            </w:r>
            <w:r w:rsidRPr="004F21EC">
              <w:rPr>
                <w:rFonts w:eastAsia="Times New Roman"/>
                <w:szCs w:val="17"/>
              </w:rPr>
              <w:t>50 pages</w:t>
            </w:r>
          </w:p>
        </w:tc>
        <w:tc>
          <w:tcPr>
            <w:tcW w:w="894" w:type="dxa"/>
            <w:vAlign w:val="center"/>
            <w:hideMark/>
          </w:tcPr>
          <w:p w14:paraId="6ACC98F0" w14:textId="77777777" w:rsidR="00BB1FDC" w:rsidRPr="008F16A7" w:rsidRDefault="00BB1FDC" w:rsidP="00A96788">
            <w:pPr>
              <w:spacing w:before="40" w:after="40"/>
              <w:ind w:right="170"/>
              <w:jc w:val="right"/>
              <w:rPr>
                <w:szCs w:val="17"/>
              </w:rPr>
            </w:pPr>
            <w:r>
              <w:rPr>
                <w:szCs w:val="17"/>
              </w:rPr>
              <w:t>7.50</w:t>
            </w:r>
          </w:p>
        </w:tc>
        <w:tc>
          <w:tcPr>
            <w:tcW w:w="967" w:type="dxa"/>
            <w:vAlign w:val="center"/>
            <w:hideMark/>
          </w:tcPr>
          <w:p w14:paraId="4614243A" w14:textId="77777777" w:rsidR="00BB1FDC" w:rsidRPr="008F16A7" w:rsidRDefault="00BB1FDC" w:rsidP="00A96788">
            <w:pPr>
              <w:spacing w:before="40" w:after="40"/>
              <w:ind w:right="170"/>
              <w:jc w:val="right"/>
              <w:rPr>
                <w:szCs w:val="17"/>
              </w:rPr>
            </w:pPr>
            <w:r>
              <w:rPr>
                <w:szCs w:val="17"/>
              </w:rPr>
              <w:t>8</w:t>
            </w:r>
            <w:r w:rsidRPr="008F16A7">
              <w:rPr>
                <w:szCs w:val="17"/>
              </w:rPr>
              <w:t>.25</w:t>
            </w:r>
          </w:p>
        </w:tc>
        <w:tc>
          <w:tcPr>
            <w:tcW w:w="240" w:type="dxa"/>
            <w:vAlign w:val="center"/>
          </w:tcPr>
          <w:p w14:paraId="0DBE946C" w14:textId="77777777" w:rsidR="00BB1FDC" w:rsidRPr="004F21EC" w:rsidRDefault="00BB1FDC" w:rsidP="00A96788">
            <w:pPr>
              <w:spacing w:before="40" w:after="40"/>
              <w:jc w:val="left"/>
              <w:rPr>
                <w:rFonts w:eastAsia="Times New Roman"/>
                <w:szCs w:val="17"/>
              </w:rPr>
            </w:pPr>
          </w:p>
        </w:tc>
        <w:tc>
          <w:tcPr>
            <w:tcW w:w="2711" w:type="dxa"/>
            <w:gridSpan w:val="2"/>
            <w:hideMark/>
          </w:tcPr>
          <w:p w14:paraId="6350B46C" w14:textId="77777777" w:rsidR="00BB1FDC" w:rsidRPr="004F21EC" w:rsidRDefault="00BB1FDC" w:rsidP="00A96788">
            <w:pPr>
              <w:spacing w:before="40" w:after="40"/>
              <w:ind w:left="142" w:hanging="142"/>
              <w:jc w:val="left"/>
              <w:rPr>
                <w:rFonts w:eastAsia="Times New Roman"/>
                <w:szCs w:val="17"/>
              </w:rPr>
            </w:pPr>
            <w:r w:rsidRPr="004F21EC">
              <w:rPr>
                <w:rFonts w:eastAsia="Times New Roman"/>
                <w:szCs w:val="17"/>
              </w:rPr>
              <w:t>Legislation updates—single document</w:t>
            </w:r>
          </w:p>
        </w:tc>
        <w:tc>
          <w:tcPr>
            <w:tcW w:w="957" w:type="dxa"/>
            <w:hideMark/>
          </w:tcPr>
          <w:p w14:paraId="2A266E20" w14:textId="77777777" w:rsidR="00BB1FDC" w:rsidRPr="004F21EC" w:rsidRDefault="00BB1FDC" w:rsidP="00A96788">
            <w:pPr>
              <w:spacing w:before="40" w:after="40"/>
              <w:ind w:right="170"/>
              <w:jc w:val="right"/>
              <w:rPr>
                <w:rFonts w:eastAsia="Times New Roman"/>
                <w:szCs w:val="17"/>
              </w:rPr>
            </w:pPr>
            <w:r>
              <w:rPr>
                <w:szCs w:val="17"/>
              </w:rPr>
              <w:t>9.05</w:t>
            </w:r>
          </w:p>
        </w:tc>
        <w:tc>
          <w:tcPr>
            <w:tcW w:w="971" w:type="dxa"/>
            <w:hideMark/>
          </w:tcPr>
          <w:p w14:paraId="1F5B81C4" w14:textId="77777777" w:rsidR="00BB1FDC" w:rsidRPr="004F21EC" w:rsidRDefault="00BB1FDC" w:rsidP="00A96788">
            <w:pPr>
              <w:spacing w:before="40" w:after="40"/>
              <w:ind w:right="227"/>
              <w:jc w:val="right"/>
              <w:rPr>
                <w:rFonts w:eastAsia="Times New Roman"/>
                <w:szCs w:val="17"/>
              </w:rPr>
            </w:pPr>
            <w:r>
              <w:rPr>
                <w:szCs w:val="17"/>
              </w:rPr>
              <w:t>9.95</w:t>
            </w:r>
          </w:p>
        </w:tc>
      </w:tr>
      <w:tr w:rsidR="00BB1FDC" w:rsidRPr="004F21EC" w14:paraId="1D05EEB8" w14:textId="77777777" w:rsidTr="00A96788">
        <w:trPr>
          <w:trHeight w:val="20"/>
        </w:trPr>
        <w:tc>
          <w:tcPr>
            <w:tcW w:w="2620" w:type="dxa"/>
            <w:hideMark/>
          </w:tcPr>
          <w:p w14:paraId="26F997D0" w14:textId="77777777" w:rsidR="00BB1FDC" w:rsidRPr="004F21EC" w:rsidRDefault="00BB1FDC" w:rsidP="00A96788">
            <w:pPr>
              <w:spacing w:before="40" w:after="40"/>
              <w:jc w:val="left"/>
              <w:rPr>
                <w:rFonts w:eastAsia="Times New Roman"/>
                <w:szCs w:val="17"/>
              </w:rPr>
            </w:pPr>
            <w:r w:rsidRPr="004F21EC">
              <w:rPr>
                <w:rFonts w:eastAsia="Times New Roman"/>
                <w:szCs w:val="17"/>
              </w:rPr>
              <w:t>51</w:t>
            </w:r>
            <w:r w:rsidRPr="004F21EC">
              <w:rPr>
                <w:rFonts w:eastAsia="Times New Roman"/>
                <w:spacing w:val="-2"/>
                <w:szCs w:val="17"/>
              </w:rPr>
              <w:t>–</w:t>
            </w:r>
            <w:r w:rsidRPr="004F21EC">
              <w:rPr>
                <w:rFonts w:eastAsia="Times New Roman"/>
                <w:szCs w:val="17"/>
              </w:rPr>
              <w:t>100 pages</w:t>
            </w:r>
          </w:p>
        </w:tc>
        <w:tc>
          <w:tcPr>
            <w:tcW w:w="894" w:type="dxa"/>
            <w:hideMark/>
          </w:tcPr>
          <w:p w14:paraId="5041C760" w14:textId="77777777" w:rsidR="00BB1FDC" w:rsidRPr="008F16A7" w:rsidRDefault="00BB1FDC" w:rsidP="00A96788">
            <w:pPr>
              <w:spacing w:before="40" w:after="40"/>
              <w:ind w:right="170"/>
              <w:jc w:val="right"/>
              <w:rPr>
                <w:szCs w:val="17"/>
              </w:rPr>
            </w:pPr>
            <w:r w:rsidRPr="004F21EC">
              <w:rPr>
                <w:szCs w:val="17"/>
              </w:rPr>
              <w:t>1</w:t>
            </w:r>
            <w:r>
              <w:rPr>
                <w:szCs w:val="17"/>
              </w:rPr>
              <w:t>3</w:t>
            </w:r>
            <w:r w:rsidRPr="004F21EC">
              <w:rPr>
                <w:szCs w:val="17"/>
              </w:rPr>
              <w:t>.</w:t>
            </w:r>
            <w:r>
              <w:rPr>
                <w:szCs w:val="17"/>
              </w:rPr>
              <w:t>55</w:t>
            </w:r>
          </w:p>
        </w:tc>
        <w:tc>
          <w:tcPr>
            <w:tcW w:w="967" w:type="dxa"/>
            <w:hideMark/>
          </w:tcPr>
          <w:p w14:paraId="068A8C4A" w14:textId="77777777" w:rsidR="00BB1FDC" w:rsidRPr="008F16A7" w:rsidRDefault="00BB1FDC" w:rsidP="00A96788">
            <w:pPr>
              <w:spacing w:before="40" w:after="40"/>
              <w:ind w:right="170"/>
              <w:jc w:val="right"/>
              <w:rPr>
                <w:szCs w:val="17"/>
              </w:rPr>
            </w:pPr>
            <w:r w:rsidRPr="004F21EC">
              <w:rPr>
                <w:szCs w:val="17"/>
              </w:rPr>
              <w:t>1</w:t>
            </w:r>
            <w:r>
              <w:rPr>
                <w:szCs w:val="17"/>
              </w:rPr>
              <w:t>4</w:t>
            </w:r>
            <w:r w:rsidRPr="004F21EC">
              <w:rPr>
                <w:szCs w:val="17"/>
              </w:rPr>
              <w:t>.</w:t>
            </w:r>
            <w:r>
              <w:rPr>
                <w:szCs w:val="17"/>
              </w:rPr>
              <w:t>9</w:t>
            </w:r>
            <w:r w:rsidRPr="004F21EC">
              <w:rPr>
                <w:szCs w:val="17"/>
              </w:rPr>
              <w:t>0</w:t>
            </w:r>
          </w:p>
        </w:tc>
        <w:tc>
          <w:tcPr>
            <w:tcW w:w="240" w:type="dxa"/>
            <w:vAlign w:val="center"/>
          </w:tcPr>
          <w:p w14:paraId="0C34A144" w14:textId="77777777" w:rsidR="00BB1FDC" w:rsidRPr="004F21EC" w:rsidRDefault="00BB1FDC" w:rsidP="00A96788">
            <w:pPr>
              <w:spacing w:before="40" w:after="40"/>
              <w:jc w:val="left"/>
              <w:rPr>
                <w:rFonts w:eastAsia="Times New Roman"/>
                <w:szCs w:val="17"/>
              </w:rPr>
            </w:pPr>
          </w:p>
        </w:tc>
        <w:tc>
          <w:tcPr>
            <w:tcW w:w="2711" w:type="dxa"/>
            <w:gridSpan w:val="2"/>
            <w:vMerge w:val="restart"/>
            <w:hideMark/>
          </w:tcPr>
          <w:p w14:paraId="5A1B71E3" w14:textId="77777777" w:rsidR="00BB1FDC" w:rsidRPr="004F21EC" w:rsidRDefault="00BB1FDC" w:rsidP="00A96788">
            <w:pPr>
              <w:spacing w:before="40" w:after="40"/>
              <w:ind w:left="142"/>
              <w:jc w:val="left"/>
              <w:rPr>
                <w:rFonts w:eastAsia="Times New Roman"/>
                <w:szCs w:val="17"/>
              </w:rPr>
            </w:pPr>
            <w:r>
              <w:rPr>
                <w:rFonts w:eastAsia="Times New Roman"/>
                <w:szCs w:val="17"/>
              </w:rPr>
              <w:t>m</w:t>
            </w:r>
            <w:r w:rsidRPr="004F21EC">
              <w:rPr>
                <w:rFonts w:eastAsia="Times New Roman"/>
                <w:szCs w:val="17"/>
              </w:rPr>
              <w:t>ultiple documents</w:t>
            </w:r>
            <w:r w:rsidRPr="004F21EC">
              <w:rPr>
                <w:rFonts w:eastAsia="Times New Roman"/>
                <w:szCs w:val="17"/>
              </w:rPr>
              <w:sym w:font="Symbol" w:char="F0BE"/>
            </w:r>
            <w:r w:rsidRPr="004F21EC">
              <w:rPr>
                <w:rFonts w:eastAsia="Times New Roman"/>
                <w:szCs w:val="17"/>
              </w:rPr>
              <w:t>20% discount applies to total price</w:t>
            </w:r>
          </w:p>
        </w:tc>
        <w:tc>
          <w:tcPr>
            <w:tcW w:w="957" w:type="dxa"/>
            <w:hideMark/>
          </w:tcPr>
          <w:p w14:paraId="69ECF68A" w14:textId="77777777" w:rsidR="00BB1FDC" w:rsidRPr="004F21EC" w:rsidRDefault="00BB1FDC" w:rsidP="00A96788">
            <w:pPr>
              <w:spacing w:before="40" w:after="40"/>
              <w:ind w:right="170"/>
              <w:jc w:val="right"/>
              <w:rPr>
                <w:rFonts w:eastAsia="Times New Roman"/>
                <w:szCs w:val="17"/>
              </w:rPr>
            </w:pPr>
            <w:r>
              <w:rPr>
                <w:szCs w:val="17"/>
              </w:rPr>
              <w:t>9.05</w:t>
            </w:r>
          </w:p>
        </w:tc>
        <w:tc>
          <w:tcPr>
            <w:tcW w:w="971" w:type="dxa"/>
            <w:hideMark/>
          </w:tcPr>
          <w:p w14:paraId="42BB0D9C" w14:textId="77777777" w:rsidR="00BB1FDC" w:rsidRPr="004F21EC" w:rsidRDefault="00BB1FDC" w:rsidP="00A96788">
            <w:pPr>
              <w:spacing w:before="40" w:after="40"/>
              <w:ind w:right="227"/>
              <w:jc w:val="right"/>
              <w:rPr>
                <w:rFonts w:eastAsia="Times New Roman"/>
                <w:szCs w:val="17"/>
              </w:rPr>
            </w:pPr>
            <w:r>
              <w:rPr>
                <w:szCs w:val="17"/>
              </w:rPr>
              <w:t>9.95</w:t>
            </w:r>
          </w:p>
        </w:tc>
      </w:tr>
      <w:tr w:rsidR="00BB1FDC" w:rsidRPr="004F21EC" w14:paraId="0A275914" w14:textId="77777777" w:rsidTr="00A96788">
        <w:trPr>
          <w:trHeight w:val="20"/>
        </w:trPr>
        <w:tc>
          <w:tcPr>
            <w:tcW w:w="2620" w:type="dxa"/>
            <w:vAlign w:val="center"/>
            <w:hideMark/>
          </w:tcPr>
          <w:p w14:paraId="07A3C28B" w14:textId="77777777" w:rsidR="00BB1FDC" w:rsidRPr="004F21EC" w:rsidRDefault="00BB1FDC" w:rsidP="00A96788">
            <w:pPr>
              <w:spacing w:before="40" w:after="40"/>
              <w:jc w:val="left"/>
              <w:rPr>
                <w:rFonts w:eastAsia="Times New Roman"/>
                <w:szCs w:val="17"/>
              </w:rPr>
            </w:pPr>
            <w:r w:rsidRPr="004F21EC">
              <w:rPr>
                <w:rFonts w:eastAsia="Times New Roman"/>
                <w:szCs w:val="17"/>
              </w:rPr>
              <w:t>101</w:t>
            </w:r>
            <w:r w:rsidRPr="004F21EC">
              <w:rPr>
                <w:rFonts w:eastAsia="Times New Roman"/>
                <w:spacing w:val="-2"/>
                <w:szCs w:val="17"/>
              </w:rPr>
              <w:t>–</w:t>
            </w:r>
            <w:r w:rsidRPr="004F21EC">
              <w:rPr>
                <w:rFonts w:eastAsia="Times New Roman"/>
                <w:szCs w:val="17"/>
              </w:rPr>
              <w:t>200 pages</w:t>
            </w:r>
          </w:p>
        </w:tc>
        <w:tc>
          <w:tcPr>
            <w:tcW w:w="894" w:type="dxa"/>
            <w:hideMark/>
          </w:tcPr>
          <w:p w14:paraId="306AFCBA" w14:textId="77777777" w:rsidR="00BB1FDC" w:rsidRPr="008F16A7" w:rsidRDefault="00BB1FDC" w:rsidP="00A96788">
            <w:pPr>
              <w:spacing w:before="40" w:after="40"/>
              <w:ind w:right="170"/>
              <w:jc w:val="right"/>
              <w:rPr>
                <w:szCs w:val="17"/>
              </w:rPr>
            </w:pPr>
            <w:r>
              <w:rPr>
                <w:szCs w:val="17"/>
              </w:rPr>
              <w:t>22.64</w:t>
            </w:r>
          </w:p>
        </w:tc>
        <w:tc>
          <w:tcPr>
            <w:tcW w:w="967" w:type="dxa"/>
            <w:hideMark/>
          </w:tcPr>
          <w:p w14:paraId="136E482F" w14:textId="77777777" w:rsidR="00BB1FDC" w:rsidRPr="008F16A7" w:rsidRDefault="00BB1FDC" w:rsidP="00A96788">
            <w:pPr>
              <w:spacing w:before="40" w:after="40"/>
              <w:ind w:right="170"/>
              <w:jc w:val="right"/>
              <w:rPr>
                <w:szCs w:val="17"/>
              </w:rPr>
            </w:pPr>
            <w:r w:rsidRPr="004F21EC">
              <w:rPr>
                <w:szCs w:val="17"/>
              </w:rPr>
              <w:t>2</w:t>
            </w:r>
            <w:r>
              <w:rPr>
                <w:szCs w:val="17"/>
              </w:rPr>
              <w:t>4</w:t>
            </w:r>
            <w:r w:rsidRPr="004F21EC">
              <w:rPr>
                <w:szCs w:val="17"/>
              </w:rPr>
              <w:t>.90</w:t>
            </w:r>
          </w:p>
        </w:tc>
        <w:tc>
          <w:tcPr>
            <w:tcW w:w="240" w:type="dxa"/>
            <w:vAlign w:val="center"/>
          </w:tcPr>
          <w:p w14:paraId="08D3FA09" w14:textId="77777777" w:rsidR="00BB1FDC" w:rsidRPr="004F21EC" w:rsidRDefault="00BB1FDC" w:rsidP="00A96788">
            <w:pPr>
              <w:spacing w:before="40" w:after="40"/>
              <w:jc w:val="left"/>
              <w:rPr>
                <w:rFonts w:eastAsia="Times New Roman"/>
                <w:szCs w:val="17"/>
              </w:rPr>
            </w:pPr>
          </w:p>
        </w:tc>
        <w:tc>
          <w:tcPr>
            <w:tcW w:w="2711" w:type="dxa"/>
            <w:gridSpan w:val="2"/>
            <w:vMerge/>
            <w:vAlign w:val="center"/>
            <w:hideMark/>
          </w:tcPr>
          <w:p w14:paraId="472BDF45" w14:textId="77777777" w:rsidR="00BB1FDC" w:rsidRPr="004F21EC" w:rsidRDefault="00BB1FDC" w:rsidP="00A96788">
            <w:pPr>
              <w:spacing w:before="40" w:after="40"/>
              <w:jc w:val="left"/>
              <w:rPr>
                <w:rFonts w:eastAsia="Times New Roman"/>
                <w:szCs w:val="17"/>
              </w:rPr>
            </w:pPr>
          </w:p>
        </w:tc>
        <w:tc>
          <w:tcPr>
            <w:tcW w:w="1928" w:type="dxa"/>
            <w:gridSpan w:val="2"/>
            <w:vMerge w:val="restart"/>
            <w:vAlign w:val="center"/>
          </w:tcPr>
          <w:p w14:paraId="79213626" w14:textId="77777777" w:rsidR="00BB1FDC" w:rsidRPr="004F21EC" w:rsidRDefault="00BB1FDC" w:rsidP="00A96788">
            <w:pPr>
              <w:spacing w:before="40" w:after="40"/>
              <w:jc w:val="left"/>
              <w:rPr>
                <w:rFonts w:eastAsia="Times New Roman"/>
                <w:szCs w:val="17"/>
              </w:rPr>
            </w:pPr>
          </w:p>
        </w:tc>
      </w:tr>
      <w:tr w:rsidR="00BB1FDC" w:rsidRPr="004F21EC" w14:paraId="1E431745" w14:textId="77777777" w:rsidTr="00A96788">
        <w:trPr>
          <w:trHeight w:val="20"/>
        </w:trPr>
        <w:tc>
          <w:tcPr>
            <w:tcW w:w="2620" w:type="dxa"/>
            <w:vAlign w:val="center"/>
            <w:hideMark/>
          </w:tcPr>
          <w:p w14:paraId="2290FEC1" w14:textId="77777777" w:rsidR="00BB1FDC" w:rsidRPr="004F21EC" w:rsidRDefault="00BB1FDC" w:rsidP="00A96788">
            <w:pPr>
              <w:spacing w:before="40" w:after="40"/>
              <w:jc w:val="left"/>
              <w:rPr>
                <w:rFonts w:eastAsia="Times New Roman"/>
                <w:szCs w:val="17"/>
              </w:rPr>
            </w:pPr>
            <w:r w:rsidRPr="004F21EC">
              <w:rPr>
                <w:rFonts w:eastAsia="Times New Roman"/>
                <w:szCs w:val="17"/>
              </w:rPr>
              <w:t>201</w:t>
            </w:r>
            <w:r w:rsidRPr="004F21EC">
              <w:rPr>
                <w:rFonts w:eastAsia="Times New Roman"/>
                <w:spacing w:val="-2"/>
                <w:szCs w:val="17"/>
              </w:rPr>
              <w:t>–</w:t>
            </w:r>
            <w:r w:rsidRPr="004F21EC">
              <w:rPr>
                <w:rFonts w:eastAsia="Times New Roman"/>
                <w:szCs w:val="17"/>
              </w:rPr>
              <w:t>300 pages</w:t>
            </w:r>
          </w:p>
        </w:tc>
        <w:tc>
          <w:tcPr>
            <w:tcW w:w="894" w:type="dxa"/>
            <w:hideMark/>
          </w:tcPr>
          <w:p w14:paraId="2F89E537" w14:textId="77777777" w:rsidR="00BB1FDC" w:rsidRPr="008F16A7" w:rsidRDefault="00BB1FDC" w:rsidP="00A96788">
            <w:pPr>
              <w:spacing w:before="40" w:after="40"/>
              <w:ind w:right="170"/>
              <w:jc w:val="right"/>
              <w:rPr>
                <w:szCs w:val="17"/>
              </w:rPr>
            </w:pPr>
            <w:r>
              <w:rPr>
                <w:szCs w:val="17"/>
              </w:rPr>
              <w:t>33.18</w:t>
            </w:r>
          </w:p>
        </w:tc>
        <w:tc>
          <w:tcPr>
            <w:tcW w:w="967" w:type="dxa"/>
            <w:hideMark/>
          </w:tcPr>
          <w:p w14:paraId="582B442C" w14:textId="77777777" w:rsidR="00BB1FDC" w:rsidRPr="008F16A7" w:rsidRDefault="00BB1FDC" w:rsidP="00A96788">
            <w:pPr>
              <w:spacing w:before="40" w:after="40"/>
              <w:ind w:right="170"/>
              <w:jc w:val="right"/>
              <w:rPr>
                <w:szCs w:val="17"/>
              </w:rPr>
            </w:pPr>
            <w:r>
              <w:rPr>
                <w:szCs w:val="17"/>
              </w:rPr>
              <w:t>36.50</w:t>
            </w:r>
          </w:p>
        </w:tc>
        <w:tc>
          <w:tcPr>
            <w:tcW w:w="240" w:type="dxa"/>
            <w:vAlign w:val="center"/>
          </w:tcPr>
          <w:p w14:paraId="0EE339FC" w14:textId="77777777" w:rsidR="00BB1FDC" w:rsidRPr="004F21EC" w:rsidRDefault="00BB1FDC" w:rsidP="00A96788">
            <w:pPr>
              <w:spacing w:before="40" w:after="40"/>
              <w:jc w:val="left"/>
              <w:rPr>
                <w:rFonts w:eastAsia="Times New Roman"/>
                <w:szCs w:val="17"/>
              </w:rPr>
            </w:pPr>
          </w:p>
        </w:tc>
        <w:tc>
          <w:tcPr>
            <w:tcW w:w="2711" w:type="dxa"/>
            <w:gridSpan w:val="2"/>
            <w:vAlign w:val="center"/>
            <w:hideMark/>
          </w:tcPr>
          <w:p w14:paraId="3E341E89" w14:textId="77777777" w:rsidR="00BB1FDC" w:rsidRPr="004F21EC" w:rsidRDefault="00BB1FDC" w:rsidP="00A96788">
            <w:pPr>
              <w:spacing w:before="40" w:after="40"/>
              <w:jc w:val="left"/>
              <w:rPr>
                <w:rFonts w:eastAsia="Times New Roman"/>
                <w:szCs w:val="17"/>
              </w:rPr>
            </w:pPr>
          </w:p>
        </w:tc>
        <w:tc>
          <w:tcPr>
            <w:tcW w:w="1928" w:type="dxa"/>
            <w:gridSpan w:val="2"/>
            <w:vMerge/>
            <w:vAlign w:val="center"/>
          </w:tcPr>
          <w:p w14:paraId="70844B21" w14:textId="77777777" w:rsidR="00BB1FDC" w:rsidRPr="004F21EC" w:rsidRDefault="00BB1FDC" w:rsidP="00A96788">
            <w:pPr>
              <w:spacing w:before="40" w:after="40"/>
              <w:jc w:val="left"/>
              <w:rPr>
                <w:rFonts w:eastAsia="Times New Roman"/>
                <w:szCs w:val="17"/>
              </w:rPr>
            </w:pPr>
          </w:p>
        </w:tc>
      </w:tr>
      <w:tr w:rsidR="00BB1FDC" w:rsidRPr="004F21EC" w14:paraId="0B065E31" w14:textId="77777777" w:rsidTr="00A96788">
        <w:trPr>
          <w:trHeight w:val="20"/>
        </w:trPr>
        <w:tc>
          <w:tcPr>
            <w:tcW w:w="2620" w:type="dxa"/>
            <w:vAlign w:val="center"/>
          </w:tcPr>
          <w:p w14:paraId="0EE0634C" w14:textId="77777777" w:rsidR="00BB1FDC" w:rsidRPr="004F21EC" w:rsidRDefault="00BB1FDC" w:rsidP="00A96788">
            <w:pPr>
              <w:spacing w:before="40"/>
              <w:jc w:val="left"/>
              <w:rPr>
                <w:rFonts w:eastAsia="Times New Roman"/>
                <w:szCs w:val="17"/>
              </w:rPr>
            </w:pPr>
            <w:r w:rsidRPr="004F21EC">
              <w:rPr>
                <w:rFonts w:eastAsia="Times New Roman"/>
                <w:szCs w:val="17"/>
              </w:rPr>
              <w:t>301+ pages</w:t>
            </w:r>
          </w:p>
        </w:tc>
        <w:tc>
          <w:tcPr>
            <w:tcW w:w="894" w:type="dxa"/>
          </w:tcPr>
          <w:p w14:paraId="514E1B0C" w14:textId="77777777" w:rsidR="00BB1FDC" w:rsidRPr="004F21EC" w:rsidRDefault="00BB1FDC" w:rsidP="00A96788">
            <w:pPr>
              <w:spacing w:before="40"/>
              <w:ind w:right="170"/>
              <w:jc w:val="right"/>
              <w:rPr>
                <w:szCs w:val="17"/>
              </w:rPr>
            </w:pPr>
            <w:r>
              <w:rPr>
                <w:szCs w:val="17"/>
              </w:rPr>
              <w:t>45.23</w:t>
            </w:r>
          </w:p>
        </w:tc>
        <w:tc>
          <w:tcPr>
            <w:tcW w:w="967" w:type="dxa"/>
          </w:tcPr>
          <w:p w14:paraId="3C707D4B" w14:textId="77777777" w:rsidR="00BB1FDC" w:rsidRPr="004F21EC" w:rsidRDefault="00BB1FDC" w:rsidP="00A96788">
            <w:pPr>
              <w:spacing w:before="40"/>
              <w:ind w:right="170"/>
              <w:jc w:val="right"/>
              <w:rPr>
                <w:szCs w:val="17"/>
              </w:rPr>
            </w:pPr>
            <w:r>
              <w:rPr>
                <w:szCs w:val="17"/>
              </w:rPr>
              <w:t>49.75</w:t>
            </w:r>
          </w:p>
        </w:tc>
        <w:tc>
          <w:tcPr>
            <w:tcW w:w="240" w:type="dxa"/>
            <w:vAlign w:val="center"/>
          </w:tcPr>
          <w:p w14:paraId="4283693B" w14:textId="77777777" w:rsidR="00BB1FDC" w:rsidRPr="004F21EC" w:rsidRDefault="00BB1FDC" w:rsidP="00A96788">
            <w:pPr>
              <w:spacing w:before="40"/>
              <w:jc w:val="left"/>
              <w:rPr>
                <w:rFonts w:eastAsia="Times New Roman"/>
                <w:szCs w:val="17"/>
              </w:rPr>
            </w:pPr>
          </w:p>
        </w:tc>
        <w:tc>
          <w:tcPr>
            <w:tcW w:w="2711" w:type="dxa"/>
            <w:gridSpan w:val="2"/>
            <w:vAlign w:val="center"/>
          </w:tcPr>
          <w:p w14:paraId="4668E51C" w14:textId="77777777" w:rsidR="00BB1FDC" w:rsidRPr="004F21EC" w:rsidRDefault="00BB1FDC" w:rsidP="00A96788">
            <w:pPr>
              <w:spacing w:before="40"/>
              <w:jc w:val="left"/>
              <w:rPr>
                <w:rFonts w:eastAsia="Times New Roman"/>
                <w:szCs w:val="17"/>
              </w:rPr>
            </w:pPr>
          </w:p>
        </w:tc>
        <w:tc>
          <w:tcPr>
            <w:tcW w:w="1928" w:type="dxa"/>
            <w:gridSpan w:val="2"/>
            <w:vMerge/>
            <w:vAlign w:val="center"/>
          </w:tcPr>
          <w:p w14:paraId="412A337F" w14:textId="77777777" w:rsidR="00BB1FDC" w:rsidRPr="004F21EC" w:rsidRDefault="00BB1FDC" w:rsidP="00A96788">
            <w:pPr>
              <w:spacing w:before="40" w:after="40"/>
              <w:jc w:val="left"/>
              <w:rPr>
                <w:rFonts w:eastAsia="Times New Roman"/>
                <w:szCs w:val="17"/>
              </w:rPr>
            </w:pPr>
          </w:p>
        </w:tc>
      </w:tr>
      <w:tr w:rsidR="00BB1FDC" w:rsidRPr="004F21EC" w14:paraId="6647FAE8" w14:textId="77777777" w:rsidTr="00A96788">
        <w:trPr>
          <w:trHeight w:val="20"/>
        </w:trPr>
        <w:tc>
          <w:tcPr>
            <w:tcW w:w="9360" w:type="dxa"/>
            <w:gridSpan w:val="8"/>
            <w:tcBorders>
              <w:top w:val="single" w:sz="4" w:space="0" w:color="auto"/>
              <w:left w:val="nil"/>
              <w:bottom w:val="single" w:sz="4" w:space="0" w:color="auto"/>
              <w:right w:val="nil"/>
            </w:tcBorders>
            <w:vAlign w:val="center"/>
            <w:hideMark/>
          </w:tcPr>
          <w:p w14:paraId="0E58231E" w14:textId="77777777" w:rsidR="00BB1FDC" w:rsidRPr="004F21EC" w:rsidRDefault="00BB1FDC" w:rsidP="00A96788">
            <w:pPr>
              <w:spacing w:before="40" w:after="40"/>
              <w:jc w:val="center"/>
              <w:rPr>
                <w:b/>
                <w:szCs w:val="17"/>
              </w:rPr>
            </w:pPr>
            <w:r w:rsidRPr="004F21EC">
              <w:rPr>
                <w:smallCaps/>
                <w:szCs w:val="17"/>
              </w:rPr>
              <w:t>Government Publications</w:t>
            </w:r>
          </w:p>
        </w:tc>
      </w:tr>
      <w:tr w:rsidR="00BB1FDC" w:rsidRPr="004F21EC" w14:paraId="2C272329" w14:textId="77777777" w:rsidTr="00A96788">
        <w:trPr>
          <w:trHeight w:val="20"/>
        </w:trPr>
        <w:tc>
          <w:tcPr>
            <w:tcW w:w="2620" w:type="dxa"/>
            <w:tcBorders>
              <w:top w:val="single" w:sz="4" w:space="0" w:color="auto"/>
              <w:left w:val="nil"/>
              <w:bottom w:val="nil"/>
              <w:right w:val="nil"/>
            </w:tcBorders>
            <w:vAlign w:val="center"/>
            <w:hideMark/>
          </w:tcPr>
          <w:p w14:paraId="72717B48" w14:textId="77777777" w:rsidR="00BB1FDC" w:rsidRPr="004F21EC" w:rsidRDefault="00BB1FDC" w:rsidP="00A96788">
            <w:pPr>
              <w:spacing w:before="40" w:after="40"/>
              <w:jc w:val="center"/>
              <w:rPr>
                <w:b/>
                <w:szCs w:val="17"/>
              </w:rPr>
            </w:pPr>
            <w:r w:rsidRPr="004F21EC">
              <w:rPr>
                <w:b/>
                <w:szCs w:val="17"/>
              </w:rPr>
              <w:t>Compendium</w:t>
            </w:r>
          </w:p>
        </w:tc>
        <w:tc>
          <w:tcPr>
            <w:tcW w:w="894" w:type="dxa"/>
            <w:tcBorders>
              <w:top w:val="single" w:sz="4" w:space="0" w:color="auto"/>
              <w:left w:val="nil"/>
              <w:bottom w:val="nil"/>
              <w:right w:val="nil"/>
            </w:tcBorders>
            <w:vAlign w:val="center"/>
            <w:hideMark/>
          </w:tcPr>
          <w:p w14:paraId="069373AB" w14:textId="77777777" w:rsidR="00BB1FDC" w:rsidRPr="004F21EC" w:rsidRDefault="00BB1FDC" w:rsidP="00A96788">
            <w:pPr>
              <w:spacing w:before="40" w:after="40"/>
              <w:jc w:val="center"/>
              <w:rPr>
                <w:rFonts w:eastAsia="Times New Roman"/>
                <w:b/>
                <w:szCs w:val="17"/>
              </w:rPr>
            </w:pPr>
            <w:r w:rsidRPr="004F21EC">
              <w:rPr>
                <w:rFonts w:eastAsia="Times New Roman"/>
                <w:b/>
                <w:szCs w:val="17"/>
              </w:rPr>
              <w:t>$ Excl. GST</w:t>
            </w:r>
          </w:p>
        </w:tc>
        <w:tc>
          <w:tcPr>
            <w:tcW w:w="967" w:type="dxa"/>
            <w:tcBorders>
              <w:top w:val="single" w:sz="4" w:space="0" w:color="auto"/>
              <w:left w:val="nil"/>
              <w:bottom w:val="nil"/>
              <w:right w:val="nil"/>
            </w:tcBorders>
            <w:vAlign w:val="center"/>
            <w:hideMark/>
          </w:tcPr>
          <w:p w14:paraId="61C919FF" w14:textId="77777777" w:rsidR="00BB1FDC" w:rsidRPr="004F21EC" w:rsidRDefault="00BB1FDC" w:rsidP="00A96788">
            <w:pPr>
              <w:spacing w:before="40" w:after="40"/>
              <w:jc w:val="center"/>
              <w:rPr>
                <w:rFonts w:eastAsia="Times New Roman"/>
                <w:b/>
                <w:szCs w:val="17"/>
              </w:rPr>
            </w:pPr>
            <w:r w:rsidRPr="004F21EC">
              <w:rPr>
                <w:rFonts w:eastAsia="Times New Roman"/>
                <w:b/>
                <w:szCs w:val="17"/>
              </w:rPr>
              <w:t>$ Incl. GST</w:t>
            </w:r>
          </w:p>
        </w:tc>
        <w:tc>
          <w:tcPr>
            <w:tcW w:w="240" w:type="dxa"/>
            <w:tcBorders>
              <w:top w:val="single" w:sz="4" w:space="0" w:color="auto"/>
              <w:left w:val="nil"/>
              <w:bottom w:val="nil"/>
              <w:right w:val="nil"/>
            </w:tcBorders>
            <w:vAlign w:val="center"/>
          </w:tcPr>
          <w:p w14:paraId="7AF73249" w14:textId="77777777" w:rsidR="00BB1FDC" w:rsidRPr="004F21EC" w:rsidRDefault="00BB1FDC" w:rsidP="00A96788">
            <w:pPr>
              <w:spacing w:before="40" w:after="40"/>
              <w:jc w:val="left"/>
              <w:rPr>
                <w:rFonts w:eastAsia="Times New Roman"/>
                <w:szCs w:val="17"/>
              </w:rPr>
            </w:pPr>
          </w:p>
        </w:tc>
        <w:tc>
          <w:tcPr>
            <w:tcW w:w="2711" w:type="dxa"/>
            <w:gridSpan w:val="2"/>
            <w:tcBorders>
              <w:top w:val="single" w:sz="4" w:space="0" w:color="auto"/>
              <w:left w:val="nil"/>
              <w:bottom w:val="nil"/>
              <w:right w:val="nil"/>
            </w:tcBorders>
            <w:vAlign w:val="center"/>
            <w:hideMark/>
          </w:tcPr>
          <w:p w14:paraId="785114E0" w14:textId="77777777" w:rsidR="00BB1FDC" w:rsidRPr="004F21EC" w:rsidRDefault="00BB1FDC" w:rsidP="00A96788">
            <w:pPr>
              <w:spacing w:before="40" w:after="40"/>
              <w:jc w:val="center"/>
              <w:rPr>
                <w:b/>
                <w:szCs w:val="17"/>
              </w:rPr>
            </w:pPr>
            <w:r w:rsidRPr="004F21EC">
              <w:rPr>
                <w:b/>
                <w:szCs w:val="17"/>
              </w:rPr>
              <w:t>Hansard</w:t>
            </w:r>
          </w:p>
        </w:tc>
        <w:tc>
          <w:tcPr>
            <w:tcW w:w="957" w:type="dxa"/>
            <w:tcBorders>
              <w:top w:val="single" w:sz="4" w:space="0" w:color="auto"/>
              <w:left w:val="nil"/>
              <w:bottom w:val="nil"/>
              <w:right w:val="nil"/>
            </w:tcBorders>
            <w:vAlign w:val="center"/>
            <w:hideMark/>
          </w:tcPr>
          <w:p w14:paraId="599AC70A" w14:textId="77777777" w:rsidR="00BB1FDC" w:rsidRPr="004F21EC" w:rsidRDefault="00BB1FDC" w:rsidP="00A96788">
            <w:pPr>
              <w:spacing w:before="40" w:after="40"/>
              <w:jc w:val="center"/>
              <w:rPr>
                <w:rFonts w:eastAsia="Times New Roman"/>
                <w:b/>
                <w:szCs w:val="17"/>
              </w:rPr>
            </w:pPr>
            <w:r w:rsidRPr="004F21EC">
              <w:rPr>
                <w:rFonts w:eastAsia="Times New Roman"/>
                <w:b/>
                <w:szCs w:val="17"/>
              </w:rPr>
              <w:t>$ Excl. GST</w:t>
            </w:r>
          </w:p>
        </w:tc>
        <w:tc>
          <w:tcPr>
            <w:tcW w:w="971" w:type="dxa"/>
            <w:tcBorders>
              <w:top w:val="single" w:sz="4" w:space="0" w:color="auto"/>
              <w:left w:val="nil"/>
              <w:bottom w:val="nil"/>
              <w:right w:val="nil"/>
            </w:tcBorders>
            <w:vAlign w:val="center"/>
            <w:hideMark/>
          </w:tcPr>
          <w:p w14:paraId="21D2B99B" w14:textId="77777777" w:rsidR="00BB1FDC" w:rsidRPr="004F21EC" w:rsidRDefault="00BB1FDC" w:rsidP="00A96788">
            <w:pPr>
              <w:spacing w:before="40" w:after="40"/>
              <w:jc w:val="center"/>
              <w:rPr>
                <w:rFonts w:eastAsia="Times New Roman"/>
                <w:b/>
                <w:szCs w:val="17"/>
              </w:rPr>
            </w:pPr>
            <w:r w:rsidRPr="004F21EC">
              <w:rPr>
                <w:rFonts w:eastAsia="Times New Roman"/>
                <w:b/>
                <w:szCs w:val="17"/>
              </w:rPr>
              <w:t>$ Incl. GST</w:t>
            </w:r>
          </w:p>
        </w:tc>
      </w:tr>
      <w:tr w:rsidR="00BB1FDC" w:rsidRPr="004F21EC" w14:paraId="3B7226F3" w14:textId="77777777" w:rsidTr="00A96788">
        <w:trPr>
          <w:trHeight w:val="20"/>
        </w:trPr>
        <w:tc>
          <w:tcPr>
            <w:tcW w:w="2620" w:type="dxa"/>
            <w:vAlign w:val="center"/>
            <w:hideMark/>
          </w:tcPr>
          <w:p w14:paraId="747CAA0B" w14:textId="77777777" w:rsidR="00BB1FDC" w:rsidRPr="004F21EC" w:rsidRDefault="00BB1FDC" w:rsidP="00A96788">
            <w:pPr>
              <w:spacing w:before="40" w:after="40"/>
              <w:jc w:val="left"/>
              <w:rPr>
                <w:rFonts w:eastAsia="Times New Roman"/>
                <w:b/>
                <w:szCs w:val="17"/>
              </w:rPr>
            </w:pPr>
            <w:r w:rsidRPr="004F21EC">
              <w:rPr>
                <w:rFonts w:eastAsia="Times New Roman"/>
                <w:szCs w:val="17"/>
              </w:rPr>
              <w:t>New (Complete archive)</w:t>
            </w:r>
          </w:p>
        </w:tc>
        <w:tc>
          <w:tcPr>
            <w:tcW w:w="894" w:type="dxa"/>
            <w:hideMark/>
          </w:tcPr>
          <w:p w14:paraId="6D945324" w14:textId="77777777" w:rsidR="00BB1FDC" w:rsidRPr="004F21EC" w:rsidRDefault="00BB1FDC" w:rsidP="00A96788">
            <w:pPr>
              <w:spacing w:before="40" w:after="40"/>
              <w:ind w:right="170"/>
              <w:jc w:val="right"/>
              <w:rPr>
                <w:rFonts w:eastAsia="Times New Roman"/>
                <w:szCs w:val="17"/>
              </w:rPr>
            </w:pPr>
            <w:r w:rsidRPr="004F21EC">
              <w:rPr>
                <w:szCs w:val="17"/>
              </w:rPr>
              <w:t>3,</w:t>
            </w:r>
            <w:r>
              <w:rPr>
                <w:szCs w:val="17"/>
              </w:rPr>
              <w:t>876.36</w:t>
            </w:r>
          </w:p>
        </w:tc>
        <w:tc>
          <w:tcPr>
            <w:tcW w:w="967" w:type="dxa"/>
            <w:hideMark/>
          </w:tcPr>
          <w:p w14:paraId="6E4682B0" w14:textId="77777777" w:rsidR="00BB1FDC" w:rsidRPr="004F21EC" w:rsidRDefault="00BB1FDC" w:rsidP="00A96788">
            <w:pPr>
              <w:spacing w:before="40" w:after="40"/>
              <w:ind w:right="170"/>
              <w:jc w:val="right"/>
              <w:rPr>
                <w:rFonts w:eastAsia="Times New Roman"/>
                <w:szCs w:val="17"/>
              </w:rPr>
            </w:pPr>
            <w:r>
              <w:rPr>
                <w:szCs w:val="17"/>
              </w:rPr>
              <w:t>4,264.00</w:t>
            </w:r>
          </w:p>
        </w:tc>
        <w:tc>
          <w:tcPr>
            <w:tcW w:w="240" w:type="dxa"/>
            <w:vAlign w:val="center"/>
          </w:tcPr>
          <w:p w14:paraId="22108875" w14:textId="77777777" w:rsidR="00BB1FDC" w:rsidRPr="004F21EC" w:rsidRDefault="00BB1FDC" w:rsidP="00A96788">
            <w:pPr>
              <w:spacing w:before="40" w:after="40"/>
              <w:jc w:val="left"/>
              <w:rPr>
                <w:rFonts w:eastAsia="Times New Roman"/>
                <w:szCs w:val="17"/>
              </w:rPr>
            </w:pPr>
          </w:p>
        </w:tc>
        <w:tc>
          <w:tcPr>
            <w:tcW w:w="2711" w:type="dxa"/>
            <w:gridSpan w:val="2"/>
            <w:vAlign w:val="center"/>
            <w:hideMark/>
          </w:tcPr>
          <w:p w14:paraId="6F4FC758" w14:textId="77777777" w:rsidR="00BB1FDC" w:rsidRPr="004F21EC" w:rsidRDefault="00BB1FDC" w:rsidP="00A96788">
            <w:pPr>
              <w:spacing w:before="40" w:after="40"/>
              <w:jc w:val="left"/>
              <w:rPr>
                <w:rFonts w:eastAsia="Times New Roman"/>
                <w:szCs w:val="17"/>
              </w:rPr>
            </w:pPr>
            <w:r w:rsidRPr="004F21EC">
              <w:rPr>
                <w:rFonts w:eastAsia="Times New Roman"/>
                <w:szCs w:val="17"/>
              </w:rPr>
              <w:t>Each copy</w:t>
            </w:r>
          </w:p>
        </w:tc>
        <w:tc>
          <w:tcPr>
            <w:tcW w:w="957" w:type="dxa"/>
            <w:hideMark/>
          </w:tcPr>
          <w:p w14:paraId="629F68D0" w14:textId="77777777" w:rsidR="00BB1FDC" w:rsidRPr="004F21EC" w:rsidRDefault="00BB1FDC" w:rsidP="00A96788">
            <w:pPr>
              <w:spacing w:before="40" w:after="40"/>
              <w:ind w:right="170"/>
              <w:jc w:val="right"/>
              <w:rPr>
                <w:rFonts w:eastAsia="Times New Roman"/>
                <w:szCs w:val="17"/>
              </w:rPr>
            </w:pPr>
            <w:r>
              <w:rPr>
                <w:szCs w:val="17"/>
              </w:rPr>
              <w:t>27.27</w:t>
            </w:r>
          </w:p>
        </w:tc>
        <w:tc>
          <w:tcPr>
            <w:tcW w:w="971" w:type="dxa"/>
            <w:hideMark/>
          </w:tcPr>
          <w:p w14:paraId="1884D87E" w14:textId="77777777" w:rsidR="00BB1FDC" w:rsidRPr="004F21EC" w:rsidRDefault="00BB1FDC" w:rsidP="00A96788">
            <w:pPr>
              <w:spacing w:before="40" w:after="40"/>
              <w:ind w:right="170"/>
              <w:jc w:val="right"/>
              <w:rPr>
                <w:rFonts w:eastAsia="Times New Roman"/>
                <w:szCs w:val="17"/>
              </w:rPr>
            </w:pPr>
            <w:r>
              <w:rPr>
                <w:szCs w:val="17"/>
              </w:rPr>
              <w:t>30.00</w:t>
            </w:r>
          </w:p>
        </w:tc>
      </w:tr>
      <w:tr w:rsidR="00BB1FDC" w:rsidRPr="004F21EC" w14:paraId="12439ED0" w14:textId="77777777" w:rsidTr="00A96788">
        <w:trPr>
          <w:trHeight w:val="20"/>
        </w:trPr>
        <w:tc>
          <w:tcPr>
            <w:tcW w:w="2620" w:type="dxa"/>
            <w:vAlign w:val="center"/>
            <w:hideMark/>
          </w:tcPr>
          <w:p w14:paraId="254D1591" w14:textId="77777777" w:rsidR="00BB1FDC" w:rsidRPr="004F21EC" w:rsidRDefault="00BB1FDC" w:rsidP="00A96788">
            <w:pPr>
              <w:spacing w:before="40" w:after="40"/>
              <w:ind w:left="142" w:hanging="142"/>
              <w:jc w:val="left"/>
              <w:rPr>
                <w:rFonts w:eastAsia="Times New Roman"/>
                <w:szCs w:val="17"/>
              </w:rPr>
            </w:pPr>
            <w:r w:rsidRPr="004F21EC">
              <w:rPr>
                <w:rFonts w:eastAsia="Times New Roman"/>
                <w:szCs w:val="17"/>
              </w:rPr>
              <w:t>Annual subscription issued fortnightly</w:t>
            </w:r>
          </w:p>
        </w:tc>
        <w:tc>
          <w:tcPr>
            <w:tcW w:w="894" w:type="dxa"/>
            <w:hideMark/>
          </w:tcPr>
          <w:p w14:paraId="194114A0" w14:textId="77777777" w:rsidR="00BB1FDC" w:rsidRPr="004F21EC" w:rsidRDefault="00BB1FDC" w:rsidP="00A96788">
            <w:pPr>
              <w:spacing w:before="40" w:after="40"/>
              <w:ind w:right="170"/>
              <w:jc w:val="right"/>
              <w:rPr>
                <w:rFonts w:eastAsia="Times New Roman"/>
                <w:szCs w:val="17"/>
              </w:rPr>
            </w:pPr>
            <w:r w:rsidRPr="004F21EC">
              <w:rPr>
                <w:szCs w:val="17"/>
              </w:rPr>
              <w:t>1,</w:t>
            </w:r>
            <w:r>
              <w:rPr>
                <w:szCs w:val="17"/>
              </w:rPr>
              <w:t>323.64</w:t>
            </w:r>
          </w:p>
        </w:tc>
        <w:tc>
          <w:tcPr>
            <w:tcW w:w="967" w:type="dxa"/>
            <w:hideMark/>
          </w:tcPr>
          <w:p w14:paraId="70C0F365" w14:textId="77777777" w:rsidR="00BB1FDC" w:rsidRPr="004F21EC" w:rsidRDefault="00BB1FDC" w:rsidP="00A96788">
            <w:pPr>
              <w:spacing w:before="40" w:after="40"/>
              <w:ind w:right="170"/>
              <w:jc w:val="right"/>
              <w:rPr>
                <w:rFonts w:eastAsia="Times New Roman"/>
                <w:szCs w:val="17"/>
              </w:rPr>
            </w:pPr>
            <w:r>
              <w:rPr>
                <w:szCs w:val="17"/>
              </w:rPr>
              <w:t>1,456.00</w:t>
            </w:r>
          </w:p>
        </w:tc>
        <w:tc>
          <w:tcPr>
            <w:tcW w:w="240" w:type="dxa"/>
            <w:vMerge w:val="restart"/>
            <w:vAlign w:val="center"/>
          </w:tcPr>
          <w:p w14:paraId="35466F84" w14:textId="77777777" w:rsidR="00BB1FDC" w:rsidRPr="004F21EC" w:rsidRDefault="00BB1FDC" w:rsidP="00A96788">
            <w:pPr>
              <w:spacing w:before="40" w:after="40"/>
              <w:jc w:val="left"/>
              <w:rPr>
                <w:rFonts w:eastAsia="Times New Roman"/>
                <w:szCs w:val="17"/>
              </w:rPr>
            </w:pPr>
          </w:p>
        </w:tc>
        <w:tc>
          <w:tcPr>
            <w:tcW w:w="2711" w:type="dxa"/>
            <w:gridSpan w:val="2"/>
            <w:vAlign w:val="center"/>
            <w:hideMark/>
          </w:tcPr>
          <w:p w14:paraId="6A30DE50" w14:textId="77777777" w:rsidR="00BB1FDC" w:rsidRPr="004F21EC" w:rsidRDefault="00BB1FDC" w:rsidP="00A96788">
            <w:pPr>
              <w:spacing w:before="40" w:after="40"/>
              <w:jc w:val="left"/>
              <w:rPr>
                <w:rFonts w:eastAsia="Times New Roman"/>
                <w:szCs w:val="17"/>
              </w:rPr>
            </w:pPr>
            <w:r w:rsidRPr="004F21EC">
              <w:rPr>
                <w:rFonts w:eastAsia="Times New Roman"/>
                <w:szCs w:val="17"/>
              </w:rPr>
              <w:t>Annual subscription issued weekly</w:t>
            </w:r>
          </w:p>
        </w:tc>
        <w:tc>
          <w:tcPr>
            <w:tcW w:w="957" w:type="dxa"/>
            <w:hideMark/>
          </w:tcPr>
          <w:p w14:paraId="6FCD8837" w14:textId="77777777" w:rsidR="00BB1FDC" w:rsidRPr="004F21EC" w:rsidRDefault="00BB1FDC" w:rsidP="00A96788">
            <w:pPr>
              <w:spacing w:before="40" w:after="40"/>
              <w:ind w:right="170"/>
              <w:jc w:val="right"/>
              <w:rPr>
                <w:rFonts w:eastAsia="Times New Roman"/>
                <w:szCs w:val="17"/>
              </w:rPr>
            </w:pPr>
            <w:r>
              <w:rPr>
                <w:szCs w:val="17"/>
              </w:rPr>
              <w:t>774.55</w:t>
            </w:r>
          </w:p>
        </w:tc>
        <w:tc>
          <w:tcPr>
            <w:tcW w:w="971" w:type="dxa"/>
            <w:hideMark/>
          </w:tcPr>
          <w:p w14:paraId="3AEF8810" w14:textId="77777777" w:rsidR="00BB1FDC" w:rsidRPr="004F21EC" w:rsidRDefault="00BB1FDC" w:rsidP="00A96788">
            <w:pPr>
              <w:spacing w:before="40" w:after="40"/>
              <w:ind w:right="170"/>
              <w:jc w:val="right"/>
              <w:rPr>
                <w:rFonts w:eastAsia="Times New Roman"/>
                <w:szCs w:val="17"/>
              </w:rPr>
            </w:pPr>
            <w:r>
              <w:rPr>
                <w:szCs w:val="17"/>
              </w:rPr>
              <w:t>852.00</w:t>
            </w:r>
          </w:p>
        </w:tc>
      </w:tr>
      <w:tr w:rsidR="00BB1FDC" w:rsidRPr="004F21EC" w14:paraId="474C102E" w14:textId="77777777" w:rsidTr="00A96788">
        <w:trPr>
          <w:trHeight w:val="20"/>
        </w:trPr>
        <w:tc>
          <w:tcPr>
            <w:tcW w:w="2620" w:type="dxa"/>
            <w:vAlign w:val="center"/>
          </w:tcPr>
          <w:p w14:paraId="4730529A" w14:textId="77777777" w:rsidR="00BB1FDC" w:rsidRPr="004F21EC" w:rsidRDefault="00BB1FDC" w:rsidP="00A96788">
            <w:pPr>
              <w:spacing w:before="40" w:after="40"/>
              <w:jc w:val="left"/>
              <w:rPr>
                <w:rFonts w:eastAsia="Times New Roman"/>
                <w:szCs w:val="17"/>
              </w:rPr>
            </w:pPr>
          </w:p>
        </w:tc>
        <w:tc>
          <w:tcPr>
            <w:tcW w:w="894" w:type="dxa"/>
            <w:vAlign w:val="center"/>
          </w:tcPr>
          <w:p w14:paraId="23DDAAE6" w14:textId="77777777" w:rsidR="00BB1FDC" w:rsidRPr="004F21EC" w:rsidRDefault="00BB1FDC" w:rsidP="00A96788">
            <w:pPr>
              <w:spacing w:before="40" w:after="40"/>
              <w:jc w:val="left"/>
              <w:rPr>
                <w:rFonts w:eastAsia="Times New Roman"/>
                <w:szCs w:val="17"/>
              </w:rPr>
            </w:pPr>
          </w:p>
        </w:tc>
        <w:tc>
          <w:tcPr>
            <w:tcW w:w="967" w:type="dxa"/>
            <w:vAlign w:val="center"/>
          </w:tcPr>
          <w:p w14:paraId="09F201F0" w14:textId="77777777" w:rsidR="00BB1FDC" w:rsidRPr="004F21EC" w:rsidRDefault="00BB1FDC" w:rsidP="00A96788">
            <w:pPr>
              <w:spacing w:before="40" w:after="40"/>
              <w:jc w:val="left"/>
              <w:rPr>
                <w:rFonts w:eastAsia="Times New Roman"/>
                <w:szCs w:val="17"/>
              </w:rPr>
            </w:pPr>
          </w:p>
        </w:tc>
        <w:tc>
          <w:tcPr>
            <w:tcW w:w="240" w:type="dxa"/>
            <w:vMerge/>
            <w:vAlign w:val="center"/>
            <w:hideMark/>
          </w:tcPr>
          <w:p w14:paraId="24411980" w14:textId="77777777" w:rsidR="00BB1FDC" w:rsidRPr="004F21EC" w:rsidRDefault="00BB1FDC" w:rsidP="00A96788">
            <w:pPr>
              <w:spacing w:before="40" w:after="40"/>
              <w:jc w:val="left"/>
              <w:rPr>
                <w:rFonts w:eastAsia="Times New Roman"/>
                <w:szCs w:val="17"/>
              </w:rPr>
            </w:pPr>
          </w:p>
        </w:tc>
        <w:tc>
          <w:tcPr>
            <w:tcW w:w="2711" w:type="dxa"/>
            <w:gridSpan w:val="2"/>
            <w:vAlign w:val="center"/>
            <w:hideMark/>
          </w:tcPr>
          <w:p w14:paraId="707BF7A6" w14:textId="77777777" w:rsidR="00BB1FDC" w:rsidRPr="004F21EC" w:rsidRDefault="00BB1FDC" w:rsidP="00A96788">
            <w:pPr>
              <w:spacing w:before="40" w:after="40"/>
              <w:jc w:val="left"/>
              <w:rPr>
                <w:rFonts w:eastAsia="Times New Roman"/>
                <w:szCs w:val="17"/>
              </w:rPr>
            </w:pPr>
            <w:r w:rsidRPr="004F21EC">
              <w:rPr>
                <w:rFonts w:eastAsia="Times New Roman"/>
                <w:szCs w:val="17"/>
              </w:rPr>
              <w:t>Annual subscription issued daily</w:t>
            </w:r>
          </w:p>
        </w:tc>
        <w:tc>
          <w:tcPr>
            <w:tcW w:w="957" w:type="dxa"/>
            <w:hideMark/>
          </w:tcPr>
          <w:p w14:paraId="5ED88554" w14:textId="77777777" w:rsidR="00BB1FDC" w:rsidRPr="004F21EC" w:rsidRDefault="00BB1FDC" w:rsidP="00A96788">
            <w:pPr>
              <w:spacing w:before="40" w:after="40"/>
              <w:ind w:right="170"/>
              <w:jc w:val="right"/>
              <w:rPr>
                <w:rFonts w:eastAsia="Times New Roman"/>
                <w:szCs w:val="17"/>
              </w:rPr>
            </w:pPr>
            <w:r>
              <w:rPr>
                <w:szCs w:val="17"/>
              </w:rPr>
              <w:t>774.55</w:t>
            </w:r>
          </w:p>
        </w:tc>
        <w:tc>
          <w:tcPr>
            <w:tcW w:w="971" w:type="dxa"/>
            <w:hideMark/>
          </w:tcPr>
          <w:p w14:paraId="337FC241" w14:textId="77777777" w:rsidR="00BB1FDC" w:rsidRPr="004F21EC" w:rsidRDefault="00BB1FDC" w:rsidP="00A96788">
            <w:pPr>
              <w:spacing w:before="40" w:after="40"/>
              <w:ind w:right="170"/>
              <w:jc w:val="right"/>
              <w:rPr>
                <w:rFonts w:eastAsia="Times New Roman"/>
                <w:szCs w:val="17"/>
              </w:rPr>
            </w:pPr>
            <w:r>
              <w:rPr>
                <w:szCs w:val="17"/>
              </w:rPr>
              <w:t>852.00</w:t>
            </w:r>
          </w:p>
        </w:tc>
      </w:tr>
      <w:tr w:rsidR="00BB1FDC" w:rsidRPr="004F21EC" w14:paraId="7965332E" w14:textId="77777777" w:rsidTr="00A96788">
        <w:trPr>
          <w:trHeight w:val="20"/>
        </w:trPr>
        <w:tc>
          <w:tcPr>
            <w:tcW w:w="2620" w:type="dxa"/>
            <w:vAlign w:val="center"/>
            <w:hideMark/>
          </w:tcPr>
          <w:p w14:paraId="4C158303" w14:textId="77777777" w:rsidR="00BB1FDC" w:rsidRPr="004F21EC" w:rsidRDefault="00BB1FDC" w:rsidP="00A96788">
            <w:pPr>
              <w:spacing w:before="40" w:after="40"/>
              <w:jc w:val="center"/>
              <w:rPr>
                <w:b/>
                <w:szCs w:val="17"/>
              </w:rPr>
            </w:pPr>
            <w:r w:rsidRPr="004F21EC">
              <w:rPr>
                <w:b/>
                <w:szCs w:val="17"/>
              </w:rPr>
              <w:t>Government Gazette</w:t>
            </w:r>
          </w:p>
        </w:tc>
        <w:tc>
          <w:tcPr>
            <w:tcW w:w="894" w:type="dxa"/>
            <w:vAlign w:val="center"/>
            <w:hideMark/>
          </w:tcPr>
          <w:p w14:paraId="704FDCCF" w14:textId="77777777" w:rsidR="00BB1FDC" w:rsidRPr="004F21EC" w:rsidRDefault="00BB1FDC" w:rsidP="00A96788">
            <w:pPr>
              <w:spacing w:before="40" w:after="40"/>
              <w:jc w:val="center"/>
              <w:rPr>
                <w:rFonts w:eastAsia="Times New Roman"/>
                <w:b/>
                <w:szCs w:val="17"/>
              </w:rPr>
            </w:pPr>
            <w:r w:rsidRPr="004F21EC">
              <w:rPr>
                <w:rFonts w:eastAsia="Times New Roman"/>
                <w:b/>
                <w:szCs w:val="17"/>
              </w:rPr>
              <w:t>$ Excl. GST</w:t>
            </w:r>
          </w:p>
        </w:tc>
        <w:tc>
          <w:tcPr>
            <w:tcW w:w="967" w:type="dxa"/>
            <w:vAlign w:val="center"/>
            <w:hideMark/>
          </w:tcPr>
          <w:p w14:paraId="42D6DF6B" w14:textId="77777777" w:rsidR="00BB1FDC" w:rsidRPr="004F21EC" w:rsidRDefault="00BB1FDC" w:rsidP="00A96788">
            <w:pPr>
              <w:spacing w:before="40" w:after="40"/>
              <w:jc w:val="center"/>
              <w:rPr>
                <w:rFonts w:eastAsia="Times New Roman"/>
                <w:b/>
                <w:szCs w:val="17"/>
              </w:rPr>
            </w:pPr>
            <w:r w:rsidRPr="004F21EC">
              <w:rPr>
                <w:rFonts w:eastAsia="Times New Roman"/>
                <w:b/>
                <w:szCs w:val="17"/>
              </w:rPr>
              <w:t>$ Incl. GST</w:t>
            </w:r>
          </w:p>
        </w:tc>
        <w:tc>
          <w:tcPr>
            <w:tcW w:w="240" w:type="dxa"/>
            <w:vAlign w:val="center"/>
          </w:tcPr>
          <w:p w14:paraId="4845ED34" w14:textId="77777777" w:rsidR="00BB1FDC" w:rsidRPr="004F21EC" w:rsidRDefault="00BB1FDC" w:rsidP="00A96788">
            <w:pPr>
              <w:spacing w:before="40" w:after="40"/>
              <w:jc w:val="left"/>
              <w:rPr>
                <w:rFonts w:eastAsia="Times New Roman"/>
                <w:szCs w:val="17"/>
              </w:rPr>
            </w:pPr>
          </w:p>
        </w:tc>
        <w:tc>
          <w:tcPr>
            <w:tcW w:w="2711" w:type="dxa"/>
            <w:gridSpan w:val="2"/>
            <w:vAlign w:val="center"/>
            <w:hideMark/>
          </w:tcPr>
          <w:p w14:paraId="3DA9BBDB" w14:textId="77777777" w:rsidR="00BB1FDC" w:rsidRPr="004F21EC" w:rsidRDefault="00BB1FDC" w:rsidP="00A96788">
            <w:pPr>
              <w:spacing w:before="40" w:after="40"/>
              <w:jc w:val="left"/>
              <w:rPr>
                <w:rFonts w:eastAsia="Times New Roman"/>
                <w:szCs w:val="17"/>
              </w:rPr>
            </w:pPr>
            <w:r w:rsidRPr="004F21EC">
              <w:rPr>
                <w:rFonts w:eastAsia="Times New Roman"/>
                <w:szCs w:val="17"/>
              </w:rPr>
              <w:t>Bound Sittings—each volume</w:t>
            </w:r>
          </w:p>
        </w:tc>
        <w:tc>
          <w:tcPr>
            <w:tcW w:w="957" w:type="dxa"/>
            <w:hideMark/>
          </w:tcPr>
          <w:p w14:paraId="3398A3D7" w14:textId="77777777" w:rsidR="00BB1FDC" w:rsidRPr="004F21EC" w:rsidRDefault="00BB1FDC" w:rsidP="00A96788">
            <w:pPr>
              <w:spacing w:before="40" w:after="40"/>
              <w:ind w:right="170"/>
              <w:jc w:val="right"/>
              <w:rPr>
                <w:rFonts w:eastAsia="Times New Roman"/>
                <w:szCs w:val="17"/>
              </w:rPr>
            </w:pPr>
            <w:r>
              <w:rPr>
                <w:szCs w:val="17"/>
              </w:rPr>
              <w:t>333.64</w:t>
            </w:r>
          </w:p>
        </w:tc>
        <w:tc>
          <w:tcPr>
            <w:tcW w:w="971" w:type="dxa"/>
            <w:hideMark/>
          </w:tcPr>
          <w:p w14:paraId="01D23C70" w14:textId="77777777" w:rsidR="00BB1FDC" w:rsidRPr="004F21EC" w:rsidRDefault="00BB1FDC" w:rsidP="00A96788">
            <w:pPr>
              <w:spacing w:before="40" w:after="40"/>
              <w:ind w:right="170"/>
              <w:jc w:val="right"/>
              <w:rPr>
                <w:rFonts w:eastAsia="Times New Roman"/>
                <w:szCs w:val="17"/>
              </w:rPr>
            </w:pPr>
            <w:r>
              <w:rPr>
                <w:szCs w:val="17"/>
              </w:rPr>
              <w:t>367.00</w:t>
            </w:r>
          </w:p>
        </w:tc>
      </w:tr>
      <w:tr w:rsidR="00BB1FDC" w:rsidRPr="004F21EC" w14:paraId="342342CD" w14:textId="77777777" w:rsidTr="00A96788">
        <w:trPr>
          <w:trHeight w:val="20"/>
        </w:trPr>
        <w:tc>
          <w:tcPr>
            <w:tcW w:w="2620" w:type="dxa"/>
            <w:vAlign w:val="center"/>
            <w:hideMark/>
          </w:tcPr>
          <w:p w14:paraId="3A696925" w14:textId="77777777" w:rsidR="00BB1FDC" w:rsidRPr="004F21EC" w:rsidRDefault="00BB1FDC" w:rsidP="00A96788">
            <w:pPr>
              <w:spacing w:before="40" w:after="40"/>
              <w:jc w:val="left"/>
              <w:rPr>
                <w:rFonts w:eastAsia="Times New Roman"/>
                <w:b/>
                <w:szCs w:val="17"/>
              </w:rPr>
            </w:pPr>
            <w:r w:rsidRPr="004F21EC">
              <w:rPr>
                <w:rFonts w:eastAsia="Times New Roman"/>
                <w:szCs w:val="17"/>
              </w:rPr>
              <w:t>Each copy</w:t>
            </w:r>
          </w:p>
        </w:tc>
        <w:tc>
          <w:tcPr>
            <w:tcW w:w="894" w:type="dxa"/>
            <w:hideMark/>
          </w:tcPr>
          <w:p w14:paraId="78F37D8A" w14:textId="77777777" w:rsidR="00BB1FDC" w:rsidRPr="004F21EC" w:rsidRDefault="00BB1FDC" w:rsidP="00A96788">
            <w:pPr>
              <w:spacing w:before="40" w:after="40"/>
              <w:ind w:right="170"/>
              <w:jc w:val="right"/>
              <w:rPr>
                <w:rFonts w:eastAsia="Times New Roman"/>
                <w:szCs w:val="17"/>
              </w:rPr>
            </w:pPr>
            <w:r>
              <w:rPr>
                <w:szCs w:val="17"/>
              </w:rPr>
              <w:t>9.82</w:t>
            </w:r>
          </w:p>
        </w:tc>
        <w:tc>
          <w:tcPr>
            <w:tcW w:w="967" w:type="dxa"/>
            <w:hideMark/>
          </w:tcPr>
          <w:p w14:paraId="302413D1" w14:textId="77777777" w:rsidR="00BB1FDC" w:rsidRPr="00D53264" w:rsidRDefault="00BB1FDC" w:rsidP="00A96788">
            <w:pPr>
              <w:spacing w:before="40" w:after="40"/>
              <w:ind w:right="170"/>
              <w:jc w:val="right"/>
              <w:rPr>
                <w:szCs w:val="17"/>
              </w:rPr>
            </w:pPr>
            <w:r>
              <w:rPr>
                <w:szCs w:val="17"/>
              </w:rPr>
              <w:t>10.80</w:t>
            </w:r>
          </w:p>
        </w:tc>
        <w:tc>
          <w:tcPr>
            <w:tcW w:w="240" w:type="dxa"/>
            <w:vAlign w:val="center"/>
          </w:tcPr>
          <w:p w14:paraId="7318F5FD" w14:textId="77777777" w:rsidR="00BB1FDC" w:rsidRPr="004F21EC" w:rsidRDefault="00BB1FDC" w:rsidP="00A96788">
            <w:pPr>
              <w:spacing w:before="40" w:after="40"/>
              <w:jc w:val="left"/>
              <w:rPr>
                <w:rFonts w:eastAsia="Times New Roman"/>
                <w:szCs w:val="17"/>
              </w:rPr>
            </w:pPr>
          </w:p>
        </w:tc>
        <w:tc>
          <w:tcPr>
            <w:tcW w:w="2711" w:type="dxa"/>
            <w:gridSpan w:val="2"/>
            <w:vAlign w:val="center"/>
          </w:tcPr>
          <w:p w14:paraId="1FA1EC8A" w14:textId="77777777" w:rsidR="00BB1FDC" w:rsidRPr="004F21EC" w:rsidRDefault="00BB1FDC" w:rsidP="00A96788">
            <w:pPr>
              <w:spacing w:before="40" w:after="40"/>
              <w:jc w:val="left"/>
              <w:rPr>
                <w:rFonts w:eastAsia="Times New Roman"/>
                <w:szCs w:val="17"/>
              </w:rPr>
            </w:pPr>
          </w:p>
        </w:tc>
        <w:tc>
          <w:tcPr>
            <w:tcW w:w="957" w:type="dxa"/>
            <w:vAlign w:val="center"/>
          </w:tcPr>
          <w:p w14:paraId="21FC26E7" w14:textId="77777777" w:rsidR="00BB1FDC" w:rsidRPr="004F21EC" w:rsidRDefault="00BB1FDC" w:rsidP="00A96788">
            <w:pPr>
              <w:spacing w:before="40" w:after="40"/>
              <w:jc w:val="left"/>
              <w:rPr>
                <w:rFonts w:eastAsia="Times New Roman"/>
                <w:szCs w:val="17"/>
              </w:rPr>
            </w:pPr>
          </w:p>
        </w:tc>
        <w:tc>
          <w:tcPr>
            <w:tcW w:w="971" w:type="dxa"/>
            <w:vAlign w:val="center"/>
          </w:tcPr>
          <w:p w14:paraId="616D2B4E" w14:textId="77777777" w:rsidR="00BB1FDC" w:rsidRPr="004F21EC" w:rsidRDefault="00BB1FDC" w:rsidP="00A96788">
            <w:pPr>
              <w:spacing w:before="40" w:after="40"/>
              <w:jc w:val="left"/>
              <w:rPr>
                <w:rFonts w:eastAsia="Times New Roman"/>
                <w:szCs w:val="17"/>
              </w:rPr>
            </w:pPr>
          </w:p>
        </w:tc>
      </w:tr>
      <w:tr w:rsidR="00BB1FDC" w:rsidRPr="004F21EC" w14:paraId="32A5A096" w14:textId="77777777" w:rsidTr="00A96788">
        <w:trPr>
          <w:trHeight w:val="20"/>
        </w:trPr>
        <w:tc>
          <w:tcPr>
            <w:tcW w:w="2620" w:type="dxa"/>
            <w:vAlign w:val="center"/>
            <w:hideMark/>
          </w:tcPr>
          <w:p w14:paraId="47C688CA" w14:textId="77777777" w:rsidR="00BB1FDC" w:rsidRPr="004F21EC" w:rsidRDefault="00BB1FDC" w:rsidP="00A96788">
            <w:pPr>
              <w:spacing w:before="40" w:after="40"/>
              <w:jc w:val="left"/>
              <w:rPr>
                <w:rFonts w:eastAsia="Times New Roman"/>
                <w:szCs w:val="17"/>
              </w:rPr>
            </w:pPr>
            <w:r w:rsidRPr="004F21EC">
              <w:rPr>
                <w:rFonts w:eastAsia="Times New Roman"/>
                <w:szCs w:val="17"/>
              </w:rPr>
              <w:t>Annual subscription issued weekly</w:t>
            </w:r>
          </w:p>
        </w:tc>
        <w:tc>
          <w:tcPr>
            <w:tcW w:w="894" w:type="dxa"/>
            <w:hideMark/>
          </w:tcPr>
          <w:p w14:paraId="267A90D1" w14:textId="77777777" w:rsidR="00BB1FDC" w:rsidRPr="004F21EC" w:rsidRDefault="00BB1FDC" w:rsidP="00A96788">
            <w:pPr>
              <w:spacing w:before="40" w:after="40"/>
              <w:ind w:right="170"/>
              <w:jc w:val="right"/>
              <w:rPr>
                <w:rFonts w:eastAsia="Times New Roman"/>
                <w:szCs w:val="17"/>
              </w:rPr>
            </w:pPr>
            <w:r>
              <w:rPr>
                <w:szCs w:val="17"/>
              </w:rPr>
              <w:t>496.36</w:t>
            </w:r>
          </w:p>
        </w:tc>
        <w:tc>
          <w:tcPr>
            <w:tcW w:w="967" w:type="dxa"/>
            <w:hideMark/>
          </w:tcPr>
          <w:p w14:paraId="471256D3" w14:textId="77777777" w:rsidR="00BB1FDC" w:rsidRPr="004F21EC" w:rsidRDefault="00BB1FDC" w:rsidP="00A96788">
            <w:pPr>
              <w:spacing w:before="40" w:after="40"/>
              <w:ind w:right="170"/>
              <w:jc w:val="right"/>
              <w:rPr>
                <w:rFonts w:eastAsia="Times New Roman"/>
                <w:szCs w:val="17"/>
              </w:rPr>
            </w:pPr>
            <w:r>
              <w:rPr>
                <w:szCs w:val="17"/>
              </w:rPr>
              <w:t>546.00</w:t>
            </w:r>
          </w:p>
        </w:tc>
        <w:tc>
          <w:tcPr>
            <w:tcW w:w="240" w:type="dxa"/>
            <w:vAlign w:val="center"/>
          </w:tcPr>
          <w:p w14:paraId="2599BFA2" w14:textId="77777777" w:rsidR="00BB1FDC" w:rsidRPr="004F21EC" w:rsidRDefault="00BB1FDC" w:rsidP="00A96788">
            <w:pPr>
              <w:spacing w:before="40" w:after="40"/>
              <w:jc w:val="left"/>
              <w:rPr>
                <w:rFonts w:eastAsia="Times New Roman"/>
                <w:szCs w:val="17"/>
              </w:rPr>
            </w:pPr>
          </w:p>
        </w:tc>
        <w:tc>
          <w:tcPr>
            <w:tcW w:w="2711" w:type="dxa"/>
            <w:gridSpan w:val="2"/>
            <w:vAlign w:val="center"/>
            <w:hideMark/>
          </w:tcPr>
          <w:p w14:paraId="165981AC" w14:textId="77777777" w:rsidR="00BB1FDC" w:rsidRPr="004F21EC" w:rsidRDefault="00BB1FDC" w:rsidP="00A96788">
            <w:pPr>
              <w:spacing w:before="40" w:after="40"/>
              <w:jc w:val="left"/>
              <w:rPr>
                <w:rFonts w:eastAsia="Times New Roman"/>
                <w:szCs w:val="17"/>
              </w:rPr>
            </w:pPr>
          </w:p>
        </w:tc>
        <w:tc>
          <w:tcPr>
            <w:tcW w:w="957" w:type="dxa"/>
            <w:vAlign w:val="center"/>
          </w:tcPr>
          <w:p w14:paraId="02D05278" w14:textId="77777777" w:rsidR="00BB1FDC" w:rsidRPr="004F21EC" w:rsidRDefault="00BB1FDC" w:rsidP="00A96788">
            <w:pPr>
              <w:spacing w:before="40" w:after="40"/>
              <w:jc w:val="left"/>
              <w:rPr>
                <w:rFonts w:eastAsia="Times New Roman"/>
                <w:szCs w:val="17"/>
              </w:rPr>
            </w:pPr>
          </w:p>
        </w:tc>
        <w:tc>
          <w:tcPr>
            <w:tcW w:w="971" w:type="dxa"/>
            <w:vAlign w:val="center"/>
          </w:tcPr>
          <w:p w14:paraId="0CF874CD" w14:textId="77777777" w:rsidR="00BB1FDC" w:rsidRPr="004F21EC" w:rsidRDefault="00BB1FDC" w:rsidP="00A96788">
            <w:pPr>
              <w:spacing w:before="40" w:after="40"/>
              <w:jc w:val="left"/>
              <w:rPr>
                <w:rFonts w:eastAsia="Times New Roman"/>
                <w:szCs w:val="17"/>
              </w:rPr>
            </w:pPr>
          </w:p>
        </w:tc>
      </w:tr>
      <w:tr w:rsidR="00BB1FDC" w:rsidRPr="004F21EC" w14:paraId="2E1CC544" w14:textId="77777777" w:rsidTr="00A96788">
        <w:trPr>
          <w:trHeight w:val="20"/>
        </w:trPr>
        <w:tc>
          <w:tcPr>
            <w:tcW w:w="2620" w:type="dxa"/>
            <w:tcBorders>
              <w:top w:val="nil"/>
              <w:left w:val="nil"/>
              <w:bottom w:val="single" w:sz="4" w:space="0" w:color="auto"/>
              <w:right w:val="nil"/>
            </w:tcBorders>
            <w:vAlign w:val="center"/>
            <w:hideMark/>
          </w:tcPr>
          <w:p w14:paraId="170E693C" w14:textId="77777777" w:rsidR="00BB1FDC" w:rsidRPr="004F21EC" w:rsidRDefault="00BB1FDC" w:rsidP="00A96788">
            <w:pPr>
              <w:spacing w:before="40"/>
              <w:jc w:val="left"/>
              <w:rPr>
                <w:rFonts w:eastAsia="Times New Roman"/>
                <w:szCs w:val="17"/>
              </w:rPr>
            </w:pPr>
            <w:r w:rsidRPr="004F21EC">
              <w:rPr>
                <w:rFonts w:eastAsia="Times New Roman"/>
                <w:szCs w:val="17"/>
              </w:rPr>
              <w:t>Email subscription issued weekly</w:t>
            </w:r>
          </w:p>
        </w:tc>
        <w:tc>
          <w:tcPr>
            <w:tcW w:w="894" w:type="dxa"/>
            <w:tcBorders>
              <w:top w:val="nil"/>
              <w:left w:val="nil"/>
              <w:bottom w:val="single" w:sz="4" w:space="0" w:color="auto"/>
              <w:right w:val="nil"/>
            </w:tcBorders>
            <w:hideMark/>
          </w:tcPr>
          <w:p w14:paraId="1EE7E9B8" w14:textId="77777777" w:rsidR="00BB1FDC" w:rsidRPr="004F21EC" w:rsidRDefault="00BB1FDC" w:rsidP="00A96788">
            <w:pPr>
              <w:spacing w:before="40"/>
              <w:ind w:right="170"/>
              <w:jc w:val="right"/>
              <w:rPr>
                <w:rFonts w:eastAsia="Times New Roman"/>
                <w:szCs w:val="17"/>
              </w:rPr>
            </w:pPr>
            <w:r>
              <w:rPr>
                <w:szCs w:val="17"/>
              </w:rPr>
              <w:t>43.18</w:t>
            </w:r>
          </w:p>
        </w:tc>
        <w:tc>
          <w:tcPr>
            <w:tcW w:w="967" w:type="dxa"/>
            <w:tcBorders>
              <w:top w:val="nil"/>
              <w:left w:val="nil"/>
              <w:bottom w:val="single" w:sz="4" w:space="0" w:color="auto"/>
              <w:right w:val="nil"/>
            </w:tcBorders>
            <w:hideMark/>
          </w:tcPr>
          <w:p w14:paraId="41FDFB8B" w14:textId="77777777" w:rsidR="00BB1FDC" w:rsidRPr="004F21EC" w:rsidRDefault="00BB1FDC" w:rsidP="00A96788">
            <w:pPr>
              <w:spacing w:before="40"/>
              <w:ind w:right="170"/>
              <w:jc w:val="right"/>
              <w:rPr>
                <w:rFonts w:eastAsia="Times New Roman"/>
                <w:szCs w:val="17"/>
              </w:rPr>
            </w:pPr>
            <w:r>
              <w:rPr>
                <w:szCs w:val="17"/>
              </w:rPr>
              <w:t>47.50</w:t>
            </w:r>
          </w:p>
        </w:tc>
        <w:tc>
          <w:tcPr>
            <w:tcW w:w="240" w:type="dxa"/>
            <w:vAlign w:val="center"/>
          </w:tcPr>
          <w:p w14:paraId="47A7CE76" w14:textId="77777777" w:rsidR="00BB1FDC" w:rsidRPr="004F21EC" w:rsidRDefault="00BB1FDC" w:rsidP="00A96788">
            <w:pPr>
              <w:spacing w:before="40"/>
              <w:jc w:val="left"/>
              <w:rPr>
                <w:rFonts w:eastAsia="Times New Roman"/>
                <w:szCs w:val="17"/>
              </w:rPr>
            </w:pPr>
          </w:p>
        </w:tc>
        <w:tc>
          <w:tcPr>
            <w:tcW w:w="2711" w:type="dxa"/>
            <w:gridSpan w:val="2"/>
            <w:vAlign w:val="center"/>
          </w:tcPr>
          <w:p w14:paraId="0BA867A0" w14:textId="77777777" w:rsidR="00BB1FDC" w:rsidRPr="004F21EC" w:rsidRDefault="00BB1FDC" w:rsidP="00A96788">
            <w:pPr>
              <w:spacing w:before="40"/>
              <w:jc w:val="left"/>
              <w:rPr>
                <w:rFonts w:eastAsia="Times New Roman"/>
                <w:szCs w:val="17"/>
              </w:rPr>
            </w:pPr>
          </w:p>
        </w:tc>
        <w:tc>
          <w:tcPr>
            <w:tcW w:w="957" w:type="dxa"/>
            <w:vAlign w:val="center"/>
          </w:tcPr>
          <w:p w14:paraId="569C2809" w14:textId="77777777" w:rsidR="00BB1FDC" w:rsidRPr="004F21EC" w:rsidRDefault="00BB1FDC" w:rsidP="00A96788">
            <w:pPr>
              <w:spacing w:before="40"/>
              <w:jc w:val="left"/>
              <w:rPr>
                <w:rFonts w:eastAsia="Times New Roman"/>
                <w:szCs w:val="17"/>
              </w:rPr>
            </w:pPr>
          </w:p>
        </w:tc>
        <w:tc>
          <w:tcPr>
            <w:tcW w:w="971" w:type="dxa"/>
            <w:vAlign w:val="center"/>
          </w:tcPr>
          <w:p w14:paraId="3FB8C2FA" w14:textId="77777777" w:rsidR="00BB1FDC" w:rsidRPr="004F21EC" w:rsidRDefault="00BB1FDC" w:rsidP="00A96788">
            <w:pPr>
              <w:spacing w:before="40"/>
              <w:jc w:val="left"/>
              <w:rPr>
                <w:rFonts w:eastAsia="Times New Roman"/>
                <w:szCs w:val="17"/>
              </w:rPr>
            </w:pPr>
          </w:p>
        </w:tc>
      </w:tr>
      <w:tr w:rsidR="00BB1FDC" w:rsidRPr="004F21EC" w14:paraId="4957A870" w14:textId="77777777" w:rsidTr="00A96788">
        <w:trPr>
          <w:trHeight w:val="20"/>
        </w:trPr>
        <w:tc>
          <w:tcPr>
            <w:tcW w:w="9360" w:type="dxa"/>
            <w:gridSpan w:val="8"/>
            <w:tcBorders>
              <w:top w:val="single" w:sz="4" w:space="0" w:color="auto"/>
              <w:left w:val="nil"/>
              <w:bottom w:val="single" w:sz="4" w:space="0" w:color="auto"/>
              <w:right w:val="nil"/>
            </w:tcBorders>
            <w:vAlign w:val="center"/>
            <w:hideMark/>
          </w:tcPr>
          <w:p w14:paraId="20C89061" w14:textId="77777777" w:rsidR="00BB1FDC" w:rsidRPr="004F21EC" w:rsidRDefault="00BB1FDC" w:rsidP="00A96788">
            <w:pPr>
              <w:spacing w:before="40" w:after="40"/>
              <w:jc w:val="center"/>
              <w:rPr>
                <w:b/>
                <w:smallCaps/>
                <w:szCs w:val="17"/>
              </w:rPr>
            </w:pPr>
            <w:r w:rsidRPr="004F21EC">
              <w:rPr>
                <w:smallCaps/>
                <w:szCs w:val="17"/>
              </w:rPr>
              <w:t>Postage Rates</w:t>
            </w:r>
          </w:p>
        </w:tc>
      </w:tr>
      <w:tr w:rsidR="00BB1FDC" w:rsidRPr="004F21EC" w14:paraId="7E922942" w14:textId="77777777" w:rsidTr="00A96788">
        <w:trPr>
          <w:trHeight w:val="20"/>
        </w:trPr>
        <w:tc>
          <w:tcPr>
            <w:tcW w:w="2620" w:type="dxa"/>
            <w:tcBorders>
              <w:top w:val="single" w:sz="4" w:space="0" w:color="auto"/>
              <w:left w:val="nil"/>
              <w:bottom w:val="nil"/>
              <w:right w:val="nil"/>
            </w:tcBorders>
            <w:vAlign w:val="center"/>
            <w:hideMark/>
          </w:tcPr>
          <w:p w14:paraId="42E5AA4D" w14:textId="77777777" w:rsidR="00BB1FDC" w:rsidRPr="004F21EC" w:rsidRDefault="00BB1FDC" w:rsidP="00A96788">
            <w:pPr>
              <w:spacing w:before="40" w:after="40"/>
              <w:jc w:val="center"/>
              <w:rPr>
                <w:b/>
                <w:szCs w:val="17"/>
              </w:rPr>
            </w:pPr>
            <w:r w:rsidRPr="004F21EC">
              <w:rPr>
                <w:b/>
                <w:szCs w:val="17"/>
              </w:rPr>
              <w:t>Domestic Oceania Zone</w:t>
            </w:r>
          </w:p>
        </w:tc>
        <w:tc>
          <w:tcPr>
            <w:tcW w:w="894" w:type="dxa"/>
            <w:tcBorders>
              <w:top w:val="single" w:sz="4" w:space="0" w:color="auto"/>
              <w:left w:val="nil"/>
              <w:bottom w:val="nil"/>
              <w:right w:val="nil"/>
            </w:tcBorders>
            <w:vAlign w:val="center"/>
            <w:hideMark/>
          </w:tcPr>
          <w:p w14:paraId="7FC32F19" w14:textId="77777777" w:rsidR="00BB1FDC" w:rsidRPr="004F21EC" w:rsidRDefault="00BB1FDC" w:rsidP="00A96788">
            <w:pPr>
              <w:spacing w:before="40" w:after="40"/>
              <w:jc w:val="center"/>
              <w:rPr>
                <w:rFonts w:eastAsia="Times New Roman"/>
                <w:b/>
                <w:szCs w:val="17"/>
              </w:rPr>
            </w:pPr>
            <w:r w:rsidRPr="004F21EC">
              <w:rPr>
                <w:rFonts w:eastAsia="Times New Roman"/>
                <w:b/>
                <w:szCs w:val="17"/>
              </w:rPr>
              <w:t>$ Excl. GST</w:t>
            </w:r>
          </w:p>
        </w:tc>
        <w:tc>
          <w:tcPr>
            <w:tcW w:w="967" w:type="dxa"/>
            <w:tcBorders>
              <w:top w:val="single" w:sz="4" w:space="0" w:color="auto"/>
              <w:left w:val="nil"/>
              <w:bottom w:val="nil"/>
              <w:right w:val="nil"/>
            </w:tcBorders>
            <w:vAlign w:val="center"/>
            <w:hideMark/>
          </w:tcPr>
          <w:p w14:paraId="7DF2DE32" w14:textId="77777777" w:rsidR="00BB1FDC" w:rsidRPr="004F21EC" w:rsidRDefault="00BB1FDC" w:rsidP="00A96788">
            <w:pPr>
              <w:spacing w:before="40" w:after="40"/>
              <w:jc w:val="center"/>
              <w:rPr>
                <w:rFonts w:eastAsia="Times New Roman"/>
                <w:b/>
                <w:szCs w:val="17"/>
              </w:rPr>
            </w:pPr>
            <w:r w:rsidRPr="004F21EC">
              <w:rPr>
                <w:rFonts w:eastAsia="Times New Roman"/>
                <w:b/>
                <w:szCs w:val="17"/>
              </w:rPr>
              <w:t>$ Incl. GST</w:t>
            </w:r>
          </w:p>
        </w:tc>
        <w:tc>
          <w:tcPr>
            <w:tcW w:w="240" w:type="dxa"/>
            <w:tcBorders>
              <w:top w:val="single" w:sz="4" w:space="0" w:color="auto"/>
              <w:left w:val="nil"/>
              <w:bottom w:val="nil"/>
              <w:right w:val="nil"/>
            </w:tcBorders>
            <w:vAlign w:val="center"/>
          </w:tcPr>
          <w:p w14:paraId="694317C7" w14:textId="77777777" w:rsidR="00BB1FDC" w:rsidRPr="004F21EC" w:rsidRDefault="00BB1FDC" w:rsidP="00A96788">
            <w:pPr>
              <w:spacing w:before="40" w:after="40"/>
              <w:jc w:val="left"/>
              <w:rPr>
                <w:rFonts w:eastAsia="Times New Roman"/>
                <w:szCs w:val="17"/>
              </w:rPr>
            </w:pPr>
          </w:p>
        </w:tc>
        <w:tc>
          <w:tcPr>
            <w:tcW w:w="2711" w:type="dxa"/>
            <w:gridSpan w:val="2"/>
            <w:tcBorders>
              <w:top w:val="single" w:sz="4" w:space="0" w:color="auto"/>
              <w:left w:val="nil"/>
              <w:bottom w:val="nil"/>
              <w:right w:val="nil"/>
            </w:tcBorders>
            <w:vAlign w:val="center"/>
            <w:hideMark/>
          </w:tcPr>
          <w:p w14:paraId="4DF4119F" w14:textId="77777777" w:rsidR="00BB1FDC" w:rsidRPr="004F21EC" w:rsidRDefault="00BB1FDC" w:rsidP="00A96788">
            <w:pPr>
              <w:spacing w:before="40" w:after="40"/>
              <w:jc w:val="center"/>
              <w:rPr>
                <w:b/>
                <w:szCs w:val="17"/>
              </w:rPr>
            </w:pPr>
            <w:r w:rsidRPr="004F21EC">
              <w:rPr>
                <w:b/>
                <w:szCs w:val="17"/>
              </w:rPr>
              <w:t>International</w:t>
            </w:r>
          </w:p>
        </w:tc>
        <w:tc>
          <w:tcPr>
            <w:tcW w:w="1928" w:type="dxa"/>
            <w:gridSpan w:val="2"/>
            <w:tcBorders>
              <w:top w:val="single" w:sz="4" w:space="0" w:color="auto"/>
              <w:left w:val="nil"/>
              <w:bottom w:val="nil"/>
              <w:right w:val="nil"/>
            </w:tcBorders>
            <w:vAlign w:val="center"/>
            <w:hideMark/>
          </w:tcPr>
          <w:p w14:paraId="2754E2EB" w14:textId="77777777" w:rsidR="00BB1FDC" w:rsidRPr="004F21EC" w:rsidRDefault="00BB1FDC" w:rsidP="00A96788">
            <w:pPr>
              <w:spacing w:before="40" w:after="40"/>
              <w:ind w:right="57"/>
              <w:jc w:val="center"/>
              <w:rPr>
                <w:rFonts w:eastAsia="Times New Roman"/>
                <w:b/>
                <w:spacing w:val="-4"/>
                <w:szCs w:val="17"/>
              </w:rPr>
            </w:pPr>
            <w:r w:rsidRPr="004F21EC">
              <w:rPr>
                <w:rFonts w:eastAsia="Times New Roman"/>
                <w:b/>
                <w:spacing w:val="-4"/>
                <w:szCs w:val="17"/>
              </w:rPr>
              <w:t>$ GST Exempt</w:t>
            </w:r>
          </w:p>
        </w:tc>
      </w:tr>
      <w:tr w:rsidR="00BB1FDC" w:rsidRPr="004F21EC" w14:paraId="78ABD2D5" w14:textId="77777777" w:rsidTr="00A96788">
        <w:trPr>
          <w:trHeight w:val="20"/>
        </w:trPr>
        <w:tc>
          <w:tcPr>
            <w:tcW w:w="2620" w:type="dxa"/>
            <w:vAlign w:val="center"/>
            <w:hideMark/>
          </w:tcPr>
          <w:p w14:paraId="4845CBA7" w14:textId="77777777" w:rsidR="00BB1FDC" w:rsidRPr="004F21EC" w:rsidRDefault="00BB1FDC" w:rsidP="00A96788">
            <w:pPr>
              <w:spacing w:before="40" w:after="40"/>
              <w:ind w:left="160" w:hanging="160"/>
              <w:jc w:val="left"/>
              <w:rPr>
                <w:rFonts w:eastAsia="Times New Roman"/>
                <w:szCs w:val="17"/>
              </w:rPr>
            </w:pPr>
            <w:r w:rsidRPr="004F21EC">
              <w:rPr>
                <w:rFonts w:eastAsia="Times New Roman"/>
                <w:szCs w:val="17"/>
              </w:rPr>
              <w:t>1</w:t>
            </w:r>
            <w:r w:rsidRPr="004F21EC">
              <w:rPr>
                <w:rFonts w:eastAsia="Times New Roman"/>
                <w:spacing w:val="-2"/>
                <w:szCs w:val="17"/>
              </w:rPr>
              <w:t>–</w:t>
            </w:r>
            <w:r w:rsidRPr="004F21EC">
              <w:rPr>
                <w:rFonts w:eastAsia="Times New Roman"/>
                <w:szCs w:val="17"/>
              </w:rPr>
              <w:t>125 grams</w:t>
            </w:r>
          </w:p>
        </w:tc>
        <w:tc>
          <w:tcPr>
            <w:tcW w:w="894" w:type="dxa"/>
            <w:hideMark/>
          </w:tcPr>
          <w:p w14:paraId="38A2971E" w14:textId="77777777" w:rsidR="00BB1FDC" w:rsidRPr="008F16A7" w:rsidRDefault="00BB1FDC" w:rsidP="00A96788">
            <w:pPr>
              <w:spacing w:before="40" w:after="40"/>
              <w:ind w:right="170"/>
              <w:jc w:val="right"/>
              <w:rPr>
                <w:szCs w:val="17"/>
              </w:rPr>
            </w:pPr>
            <w:r w:rsidRPr="004F21EC">
              <w:rPr>
                <w:szCs w:val="17"/>
              </w:rPr>
              <w:t>2.</w:t>
            </w:r>
            <w:r>
              <w:rPr>
                <w:szCs w:val="17"/>
              </w:rPr>
              <w:t>73</w:t>
            </w:r>
          </w:p>
        </w:tc>
        <w:tc>
          <w:tcPr>
            <w:tcW w:w="967" w:type="dxa"/>
            <w:hideMark/>
          </w:tcPr>
          <w:p w14:paraId="508C1E62" w14:textId="77777777" w:rsidR="00BB1FDC" w:rsidRPr="008F16A7" w:rsidRDefault="00BB1FDC" w:rsidP="00A96788">
            <w:pPr>
              <w:spacing w:before="40" w:after="40"/>
              <w:ind w:right="170"/>
              <w:jc w:val="right"/>
              <w:rPr>
                <w:szCs w:val="17"/>
              </w:rPr>
            </w:pPr>
            <w:r>
              <w:rPr>
                <w:szCs w:val="17"/>
              </w:rPr>
              <w:t>3.00</w:t>
            </w:r>
          </w:p>
        </w:tc>
        <w:tc>
          <w:tcPr>
            <w:tcW w:w="240" w:type="dxa"/>
            <w:vAlign w:val="center"/>
          </w:tcPr>
          <w:p w14:paraId="2A767031" w14:textId="77777777" w:rsidR="00BB1FDC" w:rsidRPr="004F21EC" w:rsidRDefault="00BB1FDC" w:rsidP="00A96788">
            <w:pPr>
              <w:spacing w:before="40" w:after="40"/>
              <w:jc w:val="left"/>
              <w:rPr>
                <w:rFonts w:eastAsia="Times New Roman"/>
                <w:szCs w:val="17"/>
              </w:rPr>
            </w:pPr>
          </w:p>
        </w:tc>
        <w:tc>
          <w:tcPr>
            <w:tcW w:w="2711" w:type="dxa"/>
            <w:gridSpan w:val="2"/>
            <w:vAlign w:val="center"/>
            <w:hideMark/>
          </w:tcPr>
          <w:p w14:paraId="1CBAD26F" w14:textId="77777777" w:rsidR="00BB1FDC" w:rsidRPr="004F21EC" w:rsidRDefault="00BB1FDC" w:rsidP="00A96788">
            <w:pPr>
              <w:spacing w:before="40" w:after="40"/>
              <w:ind w:left="160" w:hanging="160"/>
              <w:jc w:val="left"/>
              <w:rPr>
                <w:rFonts w:eastAsia="Times New Roman"/>
                <w:szCs w:val="17"/>
              </w:rPr>
            </w:pPr>
            <w:r w:rsidRPr="004F21EC">
              <w:rPr>
                <w:rFonts w:eastAsia="Times New Roman"/>
                <w:szCs w:val="17"/>
              </w:rPr>
              <w:t>1</w:t>
            </w:r>
            <w:r w:rsidRPr="004F21EC">
              <w:rPr>
                <w:rFonts w:eastAsia="Times New Roman"/>
                <w:spacing w:val="-2"/>
                <w:szCs w:val="17"/>
              </w:rPr>
              <w:t>–</w:t>
            </w:r>
            <w:r w:rsidRPr="004F21EC">
              <w:rPr>
                <w:rFonts w:eastAsia="Times New Roman"/>
                <w:szCs w:val="17"/>
              </w:rPr>
              <w:t>125 grams</w:t>
            </w:r>
          </w:p>
        </w:tc>
        <w:tc>
          <w:tcPr>
            <w:tcW w:w="1928" w:type="dxa"/>
            <w:gridSpan w:val="2"/>
            <w:hideMark/>
          </w:tcPr>
          <w:p w14:paraId="46279C81" w14:textId="77777777" w:rsidR="00BB1FDC" w:rsidRPr="004F21EC" w:rsidRDefault="00BB1FDC" w:rsidP="00A96788">
            <w:pPr>
              <w:spacing w:before="40" w:after="40"/>
              <w:ind w:right="794"/>
              <w:jc w:val="right"/>
              <w:rPr>
                <w:rFonts w:eastAsia="Times New Roman"/>
                <w:szCs w:val="17"/>
              </w:rPr>
            </w:pPr>
            <w:r>
              <w:rPr>
                <w:szCs w:val="17"/>
              </w:rPr>
              <w:t>11.60</w:t>
            </w:r>
          </w:p>
        </w:tc>
      </w:tr>
      <w:tr w:rsidR="00BB1FDC" w:rsidRPr="004F21EC" w14:paraId="7C1FD785" w14:textId="77777777" w:rsidTr="00A96788">
        <w:trPr>
          <w:trHeight w:val="20"/>
        </w:trPr>
        <w:tc>
          <w:tcPr>
            <w:tcW w:w="2620" w:type="dxa"/>
            <w:vAlign w:val="center"/>
            <w:hideMark/>
          </w:tcPr>
          <w:p w14:paraId="72C42AA4" w14:textId="77777777" w:rsidR="00BB1FDC" w:rsidRPr="004F21EC" w:rsidRDefault="00BB1FDC" w:rsidP="00A96788">
            <w:pPr>
              <w:spacing w:before="40" w:after="40"/>
              <w:ind w:left="160" w:hanging="160"/>
              <w:jc w:val="left"/>
              <w:rPr>
                <w:rFonts w:eastAsia="Times New Roman"/>
                <w:szCs w:val="17"/>
              </w:rPr>
            </w:pPr>
            <w:r w:rsidRPr="004F21EC">
              <w:rPr>
                <w:rFonts w:eastAsia="Times New Roman"/>
                <w:szCs w:val="17"/>
              </w:rPr>
              <w:t>126</w:t>
            </w:r>
            <w:r w:rsidRPr="004F21EC">
              <w:rPr>
                <w:rFonts w:eastAsia="Times New Roman"/>
                <w:spacing w:val="-2"/>
                <w:szCs w:val="17"/>
              </w:rPr>
              <w:t>–500</w:t>
            </w:r>
            <w:r w:rsidRPr="004F21EC">
              <w:rPr>
                <w:rFonts w:eastAsia="Times New Roman"/>
                <w:szCs w:val="17"/>
              </w:rPr>
              <w:t xml:space="preserve"> grams</w:t>
            </w:r>
          </w:p>
        </w:tc>
        <w:tc>
          <w:tcPr>
            <w:tcW w:w="894" w:type="dxa"/>
            <w:hideMark/>
          </w:tcPr>
          <w:p w14:paraId="6AA4B9C1" w14:textId="77777777" w:rsidR="00BB1FDC" w:rsidRPr="008F16A7" w:rsidRDefault="00BB1FDC" w:rsidP="00A96788">
            <w:pPr>
              <w:spacing w:before="40" w:after="40"/>
              <w:ind w:right="170"/>
              <w:jc w:val="right"/>
              <w:rPr>
                <w:szCs w:val="17"/>
              </w:rPr>
            </w:pPr>
            <w:r>
              <w:rPr>
                <w:szCs w:val="17"/>
              </w:rPr>
              <w:t>6.77</w:t>
            </w:r>
          </w:p>
        </w:tc>
        <w:tc>
          <w:tcPr>
            <w:tcW w:w="967" w:type="dxa"/>
            <w:hideMark/>
          </w:tcPr>
          <w:p w14:paraId="4C771BC5" w14:textId="77777777" w:rsidR="00BB1FDC" w:rsidRPr="008F16A7" w:rsidRDefault="00BB1FDC" w:rsidP="00A96788">
            <w:pPr>
              <w:spacing w:before="40" w:after="40"/>
              <w:ind w:right="170"/>
              <w:jc w:val="right"/>
              <w:rPr>
                <w:szCs w:val="17"/>
              </w:rPr>
            </w:pPr>
            <w:r>
              <w:rPr>
                <w:szCs w:val="17"/>
              </w:rPr>
              <w:t>7.45</w:t>
            </w:r>
          </w:p>
        </w:tc>
        <w:tc>
          <w:tcPr>
            <w:tcW w:w="240" w:type="dxa"/>
            <w:vAlign w:val="center"/>
          </w:tcPr>
          <w:p w14:paraId="10713BAC" w14:textId="77777777" w:rsidR="00BB1FDC" w:rsidRPr="004F21EC" w:rsidRDefault="00BB1FDC" w:rsidP="00A96788">
            <w:pPr>
              <w:spacing w:before="40" w:after="40"/>
              <w:jc w:val="left"/>
              <w:rPr>
                <w:rFonts w:eastAsia="Times New Roman"/>
                <w:szCs w:val="17"/>
              </w:rPr>
            </w:pPr>
          </w:p>
        </w:tc>
        <w:tc>
          <w:tcPr>
            <w:tcW w:w="2711" w:type="dxa"/>
            <w:gridSpan w:val="2"/>
            <w:vAlign w:val="center"/>
            <w:hideMark/>
          </w:tcPr>
          <w:p w14:paraId="630AE690" w14:textId="77777777" w:rsidR="00BB1FDC" w:rsidRPr="004F21EC" w:rsidRDefault="00BB1FDC" w:rsidP="00A96788">
            <w:pPr>
              <w:spacing w:before="40" w:after="40"/>
              <w:ind w:left="160" w:hanging="160"/>
              <w:jc w:val="left"/>
              <w:rPr>
                <w:rFonts w:eastAsia="Times New Roman"/>
                <w:szCs w:val="17"/>
              </w:rPr>
            </w:pPr>
            <w:r w:rsidRPr="004F21EC">
              <w:rPr>
                <w:rFonts w:eastAsia="Times New Roman"/>
                <w:szCs w:val="17"/>
              </w:rPr>
              <w:t>126</w:t>
            </w:r>
            <w:r w:rsidRPr="004F21EC">
              <w:rPr>
                <w:rFonts w:eastAsia="Times New Roman"/>
                <w:spacing w:val="-2"/>
                <w:szCs w:val="17"/>
              </w:rPr>
              <w:t>–500</w:t>
            </w:r>
            <w:r w:rsidRPr="004F21EC">
              <w:rPr>
                <w:rFonts w:eastAsia="Times New Roman"/>
                <w:szCs w:val="17"/>
              </w:rPr>
              <w:t xml:space="preserve"> grams</w:t>
            </w:r>
          </w:p>
        </w:tc>
        <w:tc>
          <w:tcPr>
            <w:tcW w:w="1928" w:type="dxa"/>
            <w:gridSpan w:val="2"/>
            <w:hideMark/>
          </w:tcPr>
          <w:p w14:paraId="343BFB2E" w14:textId="77777777" w:rsidR="00BB1FDC" w:rsidRPr="004F21EC" w:rsidRDefault="00BB1FDC" w:rsidP="00A96788">
            <w:pPr>
              <w:spacing w:before="40" w:after="40"/>
              <w:ind w:right="794"/>
              <w:jc w:val="right"/>
              <w:rPr>
                <w:rFonts w:eastAsia="Times New Roman"/>
                <w:szCs w:val="17"/>
              </w:rPr>
            </w:pPr>
            <w:r>
              <w:rPr>
                <w:szCs w:val="17"/>
              </w:rPr>
              <w:t>32.25</w:t>
            </w:r>
          </w:p>
        </w:tc>
      </w:tr>
      <w:tr w:rsidR="00BB1FDC" w:rsidRPr="004F21EC" w14:paraId="10FD6CF4" w14:textId="77777777" w:rsidTr="00A96788">
        <w:trPr>
          <w:trHeight w:val="20"/>
        </w:trPr>
        <w:tc>
          <w:tcPr>
            <w:tcW w:w="2620" w:type="dxa"/>
            <w:vAlign w:val="center"/>
            <w:hideMark/>
          </w:tcPr>
          <w:p w14:paraId="6C9BF1EA" w14:textId="77777777" w:rsidR="00BB1FDC" w:rsidRPr="004F21EC" w:rsidRDefault="00BB1FDC" w:rsidP="00A96788">
            <w:pPr>
              <w:spacing w:before="40" w:after="40"/>
              <w:ind w:left="160" w:hanging="160"/>
              <w:jc w:val="left"/>
              <w:rPr>
                <w:rFonts w:eastAsia="Times New Roman"/>
                <w:szCs w:val="17"/>
              </w:rPr>
            </w:pPr>
            <w:r w:rsidRPr="004F21EC">
              <w:rPr>
                <w:rFonts w:eastAsia="Times New Roman"/>
                <w:szCs w:val="17"/>
              </w:rPr>
              <w:t>501</w:t>
            </w:r>
            <w:r w:rsidRPr="004F21EC">
              <w:rPr>
                <w:rFonts w:eastAsia="Times New Roman"/>
                <w:spacing w:val="-2"/>
                <w:szCs w:val="17"/>
              </w:rPr>
              <w:t>–750</w:t>
            </w:r>
            <w:r w:rsidRPr="004F21EC">
              <w:rPr>
                <w:rFonts w:eastAsia="Times New Roman"/>
                <w:szCs w:val="17"/>
              </w:rPr>
              <w:t xml:space="preserve"> grams</w:t>
            </w:r>
          </w:p>
        </w:tc>
        <w:tc>
          <w:tcPr>
            <w:tcW w:w="894" w:type="dxa"/>
            <w:hideMark/>
          </w:tcPr>
          <w:p w14:paraId="359C8DBA" w14:textId="77777777" w:rsidR="00BB1FDC" w:rsidRPr="008F16A7" w:rsidRDefault="00BB1FDC" w:rsidP="00A96788">
            <w:pPr>
              <w:spacing w:before="40" w:after="40"/>
              <w:ind w:right="170"/>
              <w:jc w:val="right"/>
              <w:rPr>
                <w:szCs w:val="17"/>
              </w:rPr>
            </w:pPr>
            <w:r>
              <w:rPr>
                <w:szCs w:val="17"/>
              </w:rPr>
              <w:t>15.36</w:t>
            </w:r>
          </w:p>
        </w:tc>
        <w:tc>
          <w:tcPr>
            <w:tcW w:w="967" w:type="dxa"/>
            <w:hideMark/>
          </w:tcPr>
          <w:p w14:paraId="51F5EBD1" w14:textId="77777777" w:rsidR="00BB1FDC" w:rsidRPr="008F16A7" w:rsidRDefault="00BB1FDC" w:rsidP="00A96788">
            <w:pPr>
              <w:spacing w:before="40" w:after="40"/>
              <w:ind w:right="170"/>
              <w:jc w:val="right"/>
              <w:rPr>
                <w:szCs w:val="17"/>
              </w:rPr>
            </w:pPr>
            <w:r>
              <w:rPr>
                <w:szCs w:val="17"/>
              </w:rPr>
              <w:t>16.90</w:t>
            </w:r>
          </w:p>
        </w:tc>
        <w:tc>
          <w:tcPr>
            <w:tcW w:w="240" w:type="dxa"/>
            <w:vAlign w:val="center"/>
          </w:tcPr>
          <w:p w14:paraId="62648332" w14:textId="77777777" w:rsidR="00BB1FDC" w:rsidRPr="004F21EC" w:rsidRDefault="00BB1FDC" w:rsidP="00A96788">
            <w:pPr>
              <w:spacing w:before="40" w:after="40"/>
              <w:jc w:val="left"/>
              <w:rPr>
                <w:rFonts w:eastAsia="Times New Roman"/>
                <w:szCs w:val="17"/>
              </w:rPr>
            </w:pPr>
          </w:p>
        </w:tc>
        <w:tc>
          <w:tcPr>
            <w:tcW w:w="2711" w:type="dxa"/>
            <w:gridSpan w:val="2"/>
            <w:vAlign w:val="center"/>
            <w:hideMark/>
          </w:tcPr>
          <w:p w14:paraId="4509FFF0" w14:textId="77777777" w:rsidR="00BB1FDC" w:rsidRPr="004F21EC" w:rsidRDefault="00BB1FDC" w:rsidP="00A96788">
            <w:pPr>
              <w:spacing w:before="40" w:after="40"/>
              <w:ind w:left="160" w:hanging="160"/>
              <w:jc w:val="left"/>
              <w:rPr>
                <w:rFonts w:eastAsia="Times New Roman"/>
                <w:szCs w:val="17"/>
              </w:rPr>
            </w:pPr>
            <w:r w:rsidRPr="004F21EC">
              <w:rPr>
                <w:rFonts w:eastAsia="Times New Roman"/>
                <w:szCs w:val="17"/>
              </w:rPr>
              <w:t>501</w:t>
            </w:r>
            <w:r w:rsidRPr="004F21EC">
              <w:rPr>
                <w:rFonts w:eastAsia="Times New Roman"/>
                <w:spacing w:val="-2"/>
                <w:szCs w:val="17"/>
              </w:rPr>
              <w:t>–750</w:t>
            </w:r>
            <w:r w:rsidRPr="004F21EC">
              <w:rPr>
                <w:rFonts w:eastAsia="Times New Roman"/>
                <w:szCs w:val="17"/>
              </w:rPr>
              <w:t xml:space="preserve"> grams</w:t>
            </w:r>
          </w:p>
        </w:tc>
        <w:tc>
          <w:tcPr>
            <w:tcW w:w="1928" w:type="dxa"/>
            <w:gridSpan w:val="2"/>
            <w:hideMark/>
          </w:tcPr>
          <w:p w14:paraId="2BAC6DCF" w14:textId="77777777" w:rsidR="00BB1FDC" w:rsidRPr="004F21EC" w:rsidRDefault="00BB1FDC" w:rsidP="00A96788">
            <w:pPr>
              <w:spacing w:before="40" w:after="40"/>
              <w:ind w:right="794"/>
              <w:jc w:val="right"/>
              <w:rPr>
                <w:rFonts w:eastAsia="Times New Roman"/>
                <w:szCs w:val="17"/>
              </w:rPr>
            </w:pPr>
            <w:r>
              <w:rPr>
                <w:szCs w:val="17"/>
              </w:rPr>
              <w:t>72.00</w:t>
            </w:r>
          </w:p>
        </w:tc>
      </w:tr>
      <w:tr w:rsidR="00BB1FDC" w:rsidRPr="004F21EC" w14:paraId="30B6239C" w14:textId="77777777" w:rsidTr="00A96788">
        <w:trPr>
          <w:trHeight w:val="20"/>
        </w:trPr>
        <w:tc>
          <w:tcPr>
            <w:tcW w:w="2620" w:type="dxa"/>
            <w:vAlign w:val="center"/>
            <w:hideMark/>
          </w:tcPr>
          <w:p w14:paraId="65497C71" w14:textId="77777777" w:rsidR="00BB1FDC" w:rsidRPr="004F21EC" w:rsidRDefault="00BB1FDC" w:rsidP="00A96788">
            <w:pPr>
              <w:spacing w:before="40" w:after="40"/>
              <w:ind w:left="160" w:hanging="160"/>
              <w:jc w:val="left"/>
              <w:rPr>
                <w:rFonts w:eastAsia="Times New Roman"/>
                <w:szCs w:val="17"/>
              </w:rPr>
            </w:pPr>
            <w:r w:rsidRPr="004F21EC">
              <w:rPr>
                <w:rFonts w:eastAsia="Times New Roman"/>
                <w:szCs w:val="17"/>
              </w:rPr>
              <w:t>751–1,000 grams</w:t>
            </w:r>
          </w:p>
        </w:tc>
        <w:tc>
          <w:tcPr>
            <w:tcW w:w="894" w:type="dxa"/>
            <w:hideMark/>
          </w:tcPr>
          <w:p w14:paraId="4F37F6E8" w14:textId="77777777" w:rsidR="00BB1FDC" w:rsidRPr="008F16A7" w:rsidRDefault="00BB1FDC" w:rsidP="00A96788">
            <w:pPr>
              <w:spacing w:before="40" w:after="40"/>
              <w:ind w:right="170"/>
              <w:jc w:val="right"/>
              <w:rPr>
                <w:szCs w:val="17"/>
              </w:rPr>
            </w:pPr>
            <w:r>
              <w:rPr>
                <w:szCs w:val="17"/>
              </w:rPr>
              <w:t>15.36</w:t>
            </w:r>
          </w:p>
        </w:tc>
        <w:tc>
          <w:tcPr>
            <w:tcW w:w="967" w:type="dxa"/>
            <w:hideMark/>
          </w:tcPr>
          <w:p w14:paraId="310805CA" w14:textId="77777777" w:rsidR="00BB1FDC" w:rsidRPr="004F21EC" w:rsidRDefault="00BB1FDC" w:rsidP="00A96788">
            <w:pPr>
              <w:spacing w:before="40" w:after="40"/>
              <w:ind w:right="170"/>
              <w:jc w:val="right"/>
              <w:rPr>
                <w:rFonts w:eastAsia="Times New Roman"/>
                <w:szCs w:val="17"/>
              </w:rPr>
            </w:pPr>
            <w:r>
              <w:rPr>
                <w:szCs w:val="17"/>
              </w:rPr>
              <w:t>16.90</w:t>
            </w:r>
          </w:p>
        </w:tc>
        <w:tc>
          <w:tcPr>
            <w:tcW w:w="240" w:type="dxa"/>
            <w:vAlign w:val="center"/>
          </w:tcPr>
          <w:p w14:paraId="1BD2D241" w14:textId="77777777" w:rsidR="00BB1FDC" w:rsidRPr="004F21EC" w:rsidRDefault="00BB1FDC" w:rsidP="00A96788">
            <w:pPr>
              <w:spacing w:before="40" w:after="40"/>
              <w:jc w:val="left"/>
              <w:rPr>
                <w:rFonts w:eastAsia="Times New Roman"/>
                <w:szCs w:val="17"/>
              </w:rPr>
            </w:pPr>
          </w:p>
        </w:tc>
        <w:tc>
          <w:tcPr>
            <w:tcW w:w="2711" w:type="dxa"/>
            <w:gridSpan w:val="2"/>
            <w:vAlign w:val="center"/>
            <w:hideMark/>
          </w:tcPr>
          <w:p w14:paraId="01D8C01D" w14:textId="77777777" w:rsidR="00BB1FDC" w:rsidRPr="004F21EC" w:rsidRDefault="00BB1FDC" w:rsidP="00A96788">
            <w:pPr>
              <w:spacing w:before="40" w:after="40"/>
              <w:ind w:left="160" w:hanging="160"/>
              <w:jc w:val="left"/>
              <w:rPr>
                <w:rFonts w:eastAsia="Times New Roman"/>
                <w:szCs w:val="17"/>
              </w:rPr>
            </w:pPr>
            <w:r w:rsidRPr="004F21EC">
              <w:rPr>
                <w:rFonts w:eastAsia="Times New Roman"/>
                <w:szCs w:val="17"/>
              </w:rPr>
              <w:t>751–1,000 grams</w:t>
            </w:r>
          </w:p>
        </w:tc>
        <w:tc>
          <w:tcPr>
            <w:tcW w:w="1928" w:type="dxa"/>
            <w:gridSpan w:val="2"/>
            <w:hideMark/>
          </w:tcPr>
          <w:p w14:paraId="734ECA5C" w14:textId="77777777" w:rsidR="00BB1FDC" w:rsidRPr="004F21EC" w:rsidRDefault="00BB1FDC" w:rsidP="00A96788">
            <w:pPr>
              <w:spacing w:before="40" w:after="40"/>
              <w:ind w:right="794"/>
              <w:jc w:val="right"/>
              <w:rPr>
                <w:rFonts w:eastAsia="Times New Roman"/>
                <w:szCs w:val="17"/>
              </w:rPr>
            </w:pPr>
            <w:r>
              <w:rPr>
                <w:szCs w:val="17"/>
              </w:rPr>
              <w:t>72.00</w:t>
            </w:r>
          </w:p>
        </w:tc>
      </w:tr>
      <w:tr w:rsidR="00BB1FDC" w:rsidRPr="004F21EC" w14:paraId="35C20A55" w14:textId="77777777" w:rsidTr="00A96788">
        <w:trPr>
          <w:trHeight w:val="20"/>
        </w:trPr>
        <w:tc>
          <w:tcPr>
            <w:tcW w:w="2620" w:type="dxa"/>
            <w:tcBorders>
              <w:top w:val="nil"/>
              <w:left w:val="nil"/>
              <w:bottom w:val="single" w:sz="4" w:space="0" w:color="auto"/>
              <w:right w:val="nil"/>
            </w:tcBorders>
            <w:vAlign w:val="center"/>
            <w:hideMark/>
          </w:tcPr>
          <w:p w14:paraId="5680EFB6" w14:textId="77777777" w:rsidR="00BB1FDC" w:rsidRPr="004F21EC" w:rsidRDefault="00BB1FDC" w:rsidP="00A96788">
            <w:pPr>
              <w:spacing w:before="40"/>
              <w:ind w:left="160" w:hanging="160"/>
              <w:jc w:val="left"/>
              <w:rPr>
                <w:rFonts w:eastAsia="Times New Roman"/>
                <w:szCs w:val="17"/>
              </w:rPr>
            </w:pPr>
            <w:r w:rsidRPr="004F21EC">
              <w:rPr>
                <w:rFonts w:eastAsia="Times New Roman"/>
                <w:szCs w:val="17"/>
              </w:rPr>
              <w:t>1,001+ grams</w:t>
            </w:r>
          </w:p>
        </w:tc>
        <w:tc>
          <w:tcPr>
            <w:tcW w:w="894" w:type="dxa"/>
            <w:tcBorders>
              <w:top w:val="nil"/>
              <w:left w:val="nil"/>
              <w:bottom w:val="single" w:sz="4" w:space="0" w:color="auto"/>
              <w:right w:val="nil"/>
            </w:tcBorders>
            <w:hideMark/>
          </w:tcPr>
          <w:p w14:paraId="2B79035E" w14:textId="77777777" w:rsidR="00BB1FDC" w:rsidRPr="004F21EC" w:rsidRDefault="00BB1FDC" w:rsidP="00A96788">
            <w:pPr>
              <w:spacing w:before="40"/>
              <w:ind w:right="170"/>
              <w:jc w:val="right"/>
              <w:rPr>
                <w:rFonts w:eastAsia="Times New Roman"/>
                <w:szCs w:val="17"/>
              </w:rPr>
            </w:pPr>
            <w:r>
              <w:rPr>
                <w:szCs w:val="17"/>
              </w:rPr>
              <w:t>19.36</w:t>
            </w:r>
          </w:p>
        </w:tc>
        <w:tc>
          <w:tcPr>
            <w:tcW w:w="967" w:type="dxa"/>
            <w:tcBorders>
              <w:top w:val="nil"/>
              <w:left w:val="nil"/>
              <w:bottom w:val="single" w:sz="4" w:space="0" w:color="auto"/>
              <w:right w:val="nil"/>
            </w:tcBorders>
            <w:hideMark/>
          </w:tcPr>
          <w:p w14:paraId="5C82F65A" w14:textId="77777777" w:rsidR="00BB1FDC" w:rsidRPr="008F16A7" w:rsidRDefault="00BB1FDC" w:rsidP="00A96788">
            <w:pPr>
              <w:spacing w:before="40"/>
              <w:ind w:right="170"/>
              <w:jc w:val="right"/>
              <w:rPr>
                <w:szCs w:val="17"/>
              </w:rPr>
            </w:pPr>
            <w:r>
              <w:rPr>
                <w:szCs w:val="17"/>
              </w:rPr>
              <w:t>21.30</w:t>
            </w:r>
          </w:p>
        </w:tc>
        <w:tc>
          <w:tcPr>
            <w:tcW w:w="240" w:type="dxa"/>
            <w:tcBorders>
              <w:top w:val="nil"/>
              <w:left w:val="nil"/>
              <w:bottom w:val="single" w:sz="4" w:space="0" w:color="auto"/>
              <w:right w:val="nil"/>
            </w:tcBorders>
            <w:vAlign w:val="center"/>
          </w:tcPr>
          <w:p w14:paraId="2731C64B" w14:textId="77777777" w:rsidR="00BB1FDC" w:rsidRPr="004F21EC" w:rsidRDefault="00BB1FDC" w:rsidP="00A96788">
            <w:pPr>
              <w:spacing w:before="40"/>
              <w:jc w:val="left"/>
              <w:rPr>
                <w:rFonts w:eastAsia="Times New Roman"/>
                <w:szCs w:val="17"/>
              </w:rPr>
            </w:pPr>
          </w:p>
        </w:tc>
        <w:tc>
          <w:tcPr>
            <w:tcW w:w="2711" w:type="dxa"/>
            <w:gridSpan w:val="2"/>
            <w:tcBorders>
              <w:top w:val="nil"/>
              <w:left w:val="nil"/>
              <w:bottom w:val="single" w:sz="4" w:space="0" w:color="auto"/>
              <w:right w:val="nil"/>
            </w:tcBorders>
            <w:vAlign w:val="center"/>
            <w:hideMark/>
          </w:tcPr>
          <w:p w14:paraId="3B90FECB" w14:textId="77777777" w:rsidR="00BB1FDC" w:rsidRPr="004F21EC" w:rsidRDefault="00BB1FDC" w:rsidP="00A96788">
            <w:pPr>
              <w:spacing w:before="40"/>
              <w:ind w:left="160" w:hanging="160"/>
              <w:jc w:val="left"/>
              <w:rPr>
                <w:rFonts w:eastAsia="Times New Roman"/>
                <w:szCs w:val="17"/>
              </w:rPr>
            </w:pPr>
            <w:r w:rsidRPr="004F21EC">
              <w:rPr>
                <w:rFonts w:eastAsia="Times New Roman"/>
                <w:szCs w:val="17"/>
              </w:rPr>
              <w:t>1001+ grams</w:t>
            </w:r>
          </w:p>
        </w:tc>
        <w:tc>
          <w:tcPr>
            <w:tcW w:w="1928" w:type="dxa"/>
            <w:gridSpan w:val="2"/>
            <w:tcBorders>
              <w:top w:val="nil"/>
              <w:left w:val="nil"/>
              <w:bottom w:val="single" w:sz="4" w:space="0" w:color="auto"/>
              <w:right w:val="nil"/>
            </w:tcBorders>
            <w:hideMark/>
          </w:tcPr>
          <w:p w14:paraId="448B7987" w14:textId="77777777" w:rsidR="00BB1FDC" w:rsidRPr="004F21EC" w:rsidRDefault="00BB1FDC" w:rsidP="00A96788">
            <w:pPr>
              <w:spacing w:before="40"/>
              <w:ind w:right="794"/>
              <w:jc w:val="right"/>
              <w:rPr>
                <w:rFonts w:eastAsia="Times New Roman"/>
                <w:szCs w:val="17"/>
              </w:rPr>
            </w:pPr>
            <w:r>
              <w:rPr>
                <w:szCs w:val="17"/>
              </w:rPr>
              <w:t>95.00</w:t>
            </w:r>
          </w:p>
        </w:tc>
      </w:tr>
      <w:tr w:rsidR="00BB1FDC" w:rsidRPr="004F21EC" w14:paraId="2BBEA4AA" w14:textId="77777777" w:rsidTr="00A96788">
        <w:trPr>
          <w:trHeight w:val="20"/>
        </w:trPr>
        <w:tc>
          <w:tcPr>
            <w:tcW w:w="9360" w:type="dxa"/>
            <w:gridSpan w:val="8"/>
            <w:tcBorders>
              <w:top w:val="single" w:sz="4" w:space="0" w:color="auto"/>
              <w:left w:val="nil"/>
              <w:bottom w:val="single" w:sz="4" w:space="0" w:color="auto"/>
              <w:right w:val="nil"/>
            </w:tcBorders>
            <w:vAlign w:val="center"/>
            <w:hideMark/>
          </w:tcPr>
          <w:p w14:paraId="701333FF" w14:textId="77777777" w:rsidR="00BB1FDC" w:rsidRPr="004F21EC" w:rsidRDefault="00BB1FDC" w:rsidP="00A96788">
            <w:pPr>
              <w:spacing w:before="40" w:after="40"/>
              <w:jc w:val="center"/>
              <w:rPr>
                <w:smallCaps/>
                <w:szCs w:val="17"/>
              </w:rPr>
            </w:pPr>
            <w:r w:rsidRPr="004F21EC">
              <w:rPr>
                <w:smallCaps/>
                <w:szCs w:val="17"/>
              </w:rPr>
              <w:t>South Australian Government Gazette Notices</w:t>
            </w:r>
          </w:p>
        </w:tc>
      </w:tr>
      <w:tr w:rsidR="00BB1FDC" w:rsidRPr="004F21EC" w14:paraId="3B0EA17E" w14:textId="77777777" w:rsidTr="00A96788">
        <w:trPr>
          <w:trHeight w:val="20"/>
        </w:trPr>
        <w:tc>
          <w:tcPr>
            <w:tcW w:w="2620" w:type="dxa"/>
            <w:tcBorders>
              <w:top w:val="single" w:sz="4" w:space="0" w:color="auto"/>
              <w:left w:val="nil"/>
              <w:bottom w:val="nil"/>
              <w:right w:val="nil"/>
            </w:tcBorders>
            <w:vAlign w:val="center"/>
            <w:hideMark/>
          </w:tcPr>
          <w:p w14:paraId="4BBFDE4E" w14:textId="77777777" w:rsidR="00BB1FDC" w:rsidRPr="004F21EC" w:rsidRDefault="00BB1FDC" w:rsidP="00A96788">
            <w:pPr>
              <w:spacing w:before="40" w:after="40"/>
              <w:jc w:val="center"/>
              <w:rPr>
                <w:b/>
                <w:szCs w:val="17"/>
              </w:rPr>
            </w:pPr>
            <w:r w:rsidRPr="004F21EC">
              <w:rPr>
                <w:b/>
                <w:szCs w:val="17"/>
              </w:rPr>
              <w:t>Estates</w:t>
            </w:r>
          </w:p>
        </w:tc>
        <w:tc>
          <w:tcPr>
            <w:tcW w:w="894" w:type="dxa"/>
            <w:tcBorders>
              <w:top w:val="single" w:sz="4" w:space="0" w:color="auto"/>
              <w:left w:val="nil"/>
              <w:bottom w:val="nil"/>
              <w:right w:val="nil"/>
            </w:tcBorders>
            <w:vAlign w:val="center"/>
            <w:hideMark/>
          </w:tcPr>
          <w:p w14:paraId="1AC03A4B" w14:textId="77777777" w:rsidR="00BB1FDC" w:rsidRPr="004F21EC" w:rsidRDefault="00BB1FDC" w:rsidP="00A96788">
            <w:pPr>
              <w:spacing w:before="40" w:after="40"/>
              <w:jc w:val="center"/>
              <w:rPr>
                <w:rFonts w:eastAsia="Times New Roman"/>
                <w:b/>
                <w:szCs w:val="17"/>
              </w:rPr>
            </w:pPr>
            <w:r w:rsidRPr="004F21EC">
              <w:rPr>
                <w:rFonts w:eastAsia="Times New Roman"/>
                <w:b/>
                <w:szCs w:val="17"/>
              </w:rPr>
              <w:t>$ Excl. GST</w:t>
            </w:r>
          </w:p>
        </w:tc>
        <w:tc>
          <w:tcPr>
            <w:tcW w:w="967" w:type="dxa"/>
            <w:tcBorders>
              <w:top w:val="single" w:sz="4" w:space="0" w:color="auto"/>
              <w:left w:val="nil"/>
              <w:bottom w:val="nil"/>
              <w:right w:val="nil"/>
            </w:tcBorders>
            <w:vAlign w:val="center"/>
            <w:hideMark/>
          </w:tcPr>
          <w:p w14:paraId="5B890E8F" w14:textId="77777777" w:rsidR="00BB1FDC" w:rsidRPr="004F21EC" w:rsidRDefault="00BB1FDC" w:rsidP="00A96788">
            <w:pPr>
              <w:spacing w:before="40" w:after="40"/>
              <w:jc w:val="center"/>
              <w:rPr>
                <w:rFonts w:eastAsia="Times New Roman"/>
                <w:b/>
                <w:szCs w:val="17"/>
              </w:rPr>
            </w:pPr>
            <w:r w:rsidRPr="004F21EC">
              <w:rPr>
                <w:rFonts w:eastAsia="Times New Roman"/>
                <w:b/>
                <w:szCs w:val="17"/>
              </w:rPr>
              <w:t>$ Incl. GST</w:t>
            </w:r>
          </w:p>
        </w:tc>
        <w:tc>
          <w:tcPr>
            <w:tcW w:w="240" w:type="dxa"/>
            <w:tcBorders>
              <w:top w:val="single" w:sz="4" w:space="0" w:color="auto"/>
              <w:left w:val="nil"/>
              <w:bottom w:val="nil"/>
              <w:right w:val="nil"/>
            </w:tcBorders>
            <w:vAlign w:val="center"/>
          </w:tcPr>
          <w:p w14:paraId="34007072" w14:textId="77777777" w:rsidR="00BB1FDC" w:rsidRPr="004F21EC" w:rsidRDefault="00BB1FDC" w:rsidP="00A96788">
            <w:pPr>
              <w:spacing w:before="40" w:after="40"/>
              <w:jc w:val="left"/>
              <w:rPr>
                <w:rFonts w:eastAsia="Times New Roman"/>
                <w:szCs w:val="17"/>
              </w:rPr>
            </w:pPr>
          </w:p>
        </w:tc>
        <w:tc>
          <w:tcPr>
            <w:tcW w:w="2711" w:type="dxa"/>
            <w:gridSpan w:val="2"/>
            <w:tcBorders>
              <w:top w:val="single" w:sz="4" w:space="0" w:color="auto"/>
              <w:left w:val="nil"/>
              <w:bottom w:val="nil"/>
              <w:right w:val="nil"/>
            </w:tcBorders>
            <w:vAlign w:val="center"/>
            <w:hideMark/>
          </w:tcPr>
          <w:p w14:paraId="0FE69FDB" w14:textId="77777777" w:rsidR="00BB1FDC" w:rsidRPr="004F21EC" w:rsidRDefault="00BB1FDC" w:rsidP="00A96788">
            <w:pPr>
              <w:spacing w:before="40" w:after="40"/>
              <w:jc w:val="center"/>
              <w:rPr>
                <w:b/>
                <w:szCs w:val="17"/>
              </w:rPr>
            </w:pPr>
            <w:r w:rsidRPr="004F21EC">
              <w:rPr>
                <w:b/>
                <w:szCs w:val="17"/>
              </w:rPr>
              <w:t>Businesses</w:t>
            </w:r>
          </w:p>
        </w:tc>
        <w:tc>
          <w:tcPr>
            <w:tcW w:w="957" w:type="dxa"/>
            <w:tcBorders>
              <w:top w:val="single" w:sz="4" w:space="0" w:color="auto"/>
              <w:left w:val="nil"/>
              <w:bottom w:val="nil"/>
              <w:right w:val="nil"/>
            </w:tcBorders>
            <w:vAlign w:val="center"/>
            <w:hideMark/>
          </w:tcPr>
          <w:p w14:paraId="1D8F5141" w14:textId="77777777" w:rsidR="00BB1FDC" w:rsidRPr="004F21EC" w:rsidRDefault="00BB1FDC" w:rsidP="00A96788">
            <w:pPr>
              <w:spacing w:before="40" w:after="40"/>
              <w:jc w:val="center"/>
              <w:rPr>
                <w:rFonts w:eastAsia="Times New Roman"/>
                <w:b/>
                <w:szCs w:val="17"/>
              </w:rPr>
            </w:pPr>
            <w:r w:rsidRPr="004F21EC">
              <w:rPr>
                <w:rFonts w:eastAsia="Times New Roman"/>
                <w:b/>
                <w:szCs w:val="17"/>
              </w:rPr>
              <w:t>$ Excl. GST</w:t>
            </w:r>
          </w:p>
        </w:tc>
        <w:tc>
          <w:tcPr>
            <w:tcW w:w="971" w:type="dxa"/>
            <w:tcBorders>
              <w:top w:val="single" w:sz="4" w:space="0" w:color="auto"/>
              <w:left w:val="nil"/>
              <w:bottom w:val="nil"/>
              <w:right w:val="nil"/>
            </w:tcBorders>
            <w:vAlign w:val="center"/>
            <w:hideMark/>
          </w:tcPr>
          <w:p w14:paraId="1E2CE309" w14:textId="77777777" w:rsidR="00BB1FDC" w:rsidRPr="004F21EC" w:rsidRDefault="00BB1FDC" w:rsidP="00A96788">
            <w:pPr>
              <w:spacing w:before="40" w:after="40"/>
              <w:jc w:val="center"/>
              <w:rPr>
                <w:rFonts w:eastAsia="Times New Roman"/>
                <w:b/>
                <w:szCs w:val="17"/>
              </w:rPr>
            </w:pPr>
            <w:r w:rsidRPr="004F21EC">
              <w:rPr>
                <w:rFonts w:eastAsia="Times New Roman"/>
                <w:b/>
                <w:szCs w:val="17"/>
              </w:rPr>
              <w:t>$ Incl. GST</w:t>
            </w:r>
          </w:p>
        </w:tc>
      </w:tr>
      <w:tr w:rsidR="00BB1FDC" w:rsidRPr="004F21EC" w14:paraId="11B94CDC" w14:textId="77777777" w:rsidTr="00A96788">
        <w:trPr>
          <w:trHeight w:val="20"/>
        </w:trPr>
        <w:tc>
          <w:tcPr>
            <w:tcW w:w="2620" w:type="dxa"/>
            <w:hideMark/>
          </w:tcPr>
          <w:p w14:paraId="3B5634B8" w14:textId="77777777" w:rsidR="00BB1FDC" w:rsidRPr="004F21EC" w:rsidRDefault="00BB1FDC" w:rsidP="00A96788">
            <w:pPr>
              <w:spacing w:before="40" w:after="40"/>
              <w:ind w:left="160" w:hanging="160"/>
              <w:jc w:val="left"/>
              <w:rPr>
                <w:rFonts w:eastAsia="Times New Roman"/>
                <w:szCs w:val="17"/>
              </w:rPr>
            </w:pPr>
            <w:r w:rsidRPr="004F21EC">
              <w:rPr>
                <w:rFonts w:eastAsia="Times New Roman"/>
                <w:szCs w:val="17"/>
              </w:rPr>
              <w:t>Assigned</w:t>
            </w:r>
          </w:p>
        </w:tc>
        <w:tc>
          <w:tcPr>
            <w:tcW w:w="894" w:type="dxa"/>
            <w:hideMark/>
          </w:tcPr>
          <w:p w14:paraId="7531376E" w14:textId="77777777" w:rsidR="00BB1FDC" w:rsidRPr="004F21EC" w:rsidRDefault="00BB1FDC" w:rsidP="00A96788">
            <w:pPr>
              <w:spacing w:before="40" w:after="40"/>
              <w:ind w:right="170"/>
              <w:jc w:val="right"/>
              <w:rPr>
                <w:rFonts w:eastAsia="Times New Roman"/>
                <w:szCs w:val="17"/>
              </w:rPr>
            </w:pPr>
            <w:r>
              <w:rPr>
                <w:szCs w:val="17"/>
              </w:rPr>
              <w:t>52.73</w:t>
            </w:r>
          </w:p>
        </w:tc>
        <w:tc>
          <w:tcPr>
            <w:tcW w:w="967" w:type="dxa"/>
            <w:hideMark/>
          </w:tcPr>
          <w:p w14:paraId="7C2866D3" w14:textId="77777777" w:rsidR="00BB1FDC" w:rsidRPr="004F21EC" w:rsidRDefault="00BB1FDC" w:rsidP="00A96788">
            <w:pPr>
              <w:spacing w:before="40" w:after="40"/>
              <w:ind w:right="170"/>
              <w:jc w:val="right"/>
              <w:rPr>
                <w:rFonts w:eastAsia="Times New Roman"/>
                <w:szCs w:val="17"/>
              </w:rPr>
            </w:pPr>
            <w:r>
              <w:rPr>
                <w:szCs w:val="17"/>
              </w:rPr>
              <w:t>58.00</w:t>
            </w:r>
          </w:p>
        </w:tc>
        <w:tc>
          <w:tcPr>
            <w:tcW w:w="240" w:type="dxa"/>
            <w:vAlign w:val="center"/>
          </w:tcPr>
          <w:p w14:paraId="34FDB433" w14:textId="77777777" w:rsidR="00BB1FDC" w:rsidRPr="004F21EC" w:rsidRDefault="00BB1FDC" w:rsidP="00A96788">
            <w:pPr>
              <w:spacing w:before="40" w:after="40"/>
              <w:jc w:val="left"/>
              <w:rPr>
                <w:rFonts w:eastAsia="Times New Roman"/>
                <w:szCs w:val="17"/>
              </w:rPr>
            </w:pPr>
          </w:p>
        </w:tc>
        <w:tc>
          <w:tcPr>
            <w:tcW w:w="2711" w:type="dxa"/>
            <w:gridSpan w:val="2"/>
            <w:hideMark/>
          </w:tcPr>
          <w:p w14:paraId="03F6D2A3" w14:textId="77777777" w:rsidR="00BB1FDC" w:rsidRPr="004F21EC" w:rsidRDefault="00BB1FDC" w:rsidP="00A96788">
            <w:pPr>
              <w:spacing w:before="40" w:after="40"/>
              <w:jc w:val="left"/>
              <w:rPr>
                <w:rFonts w:eastAsia="Times New Roman"/>
                <w:szCs w:val="17"/>
              </w:rPr>
            </w:pPr>
            <w:r w:rsidRPr="004F21EC">
              <w:rPr>
                <w:rFonts w:eastAsia="Times New Roman"/>
                <w:szCs w:val="17"/>
              </w:rPr>
              <w:t>Dissolution of partnership</w:t>
            </w:r>
          </w:p>
        </w:tc>
        <w:tc>
          <w:tcPr>
            <w:tcW w:w="957" w:type="dxa"/>
            <w:hideMark/>
          </w:tcPr>
          <w:p w14:paraId="2EFB5CFB" w14:textId="77777777" w:rsidR="00BB1FDC" w:rsidRPr="004F21EC" w:rsidRDefault="00BB1FDC" w:rsidP="00A96788">
            <w:pPr>
              <w:spacing w:before="40" w:after="40"/>
              <w:ind w:right="170"/>
              <w:jc w:val="right"/>
              <w:rPr>
                <w:rFonts w:eastAsia="Times New Roman"/>
                <w:szCs w:val="17"/>
              </w:rPr>
            </w:pPr>
            <w:r>
              <w:rPr>
                <w:szCs w:val="17"/>
              </w:rPr>
              <w:t>52.73</w:t>
            </w:r>
          </w:p>
        </w:tc>
        <w:tc>
          <w:tcPr>
            <w:tcW w:w="971" w:type="dxa"/>
            <w:hideMark/>
          </w:tcPr>
          <w:p w14:paraId="7C2AD1A3" w14:textId="77777777" w:rsidR="00BB1FDC" w:rsidRPr="004F21EC" w:rsidRDefault="00BB1FDC" w:rsidP="00A96788">
            <w:pPr>
              <w:spacing w:before="40" w:after="40"/>
              <w:ind w:right="170"/>
              <w:jc w:val="right"/>
              <w:rPr>
                <w:rFonts w:eastAsia="Times New Roman"/>
                <w:szCs w:val="17"/>
              </w:rPr>
            </w:pPr>
            <w:r>
              <w:rPr>
                <w:szCs w:val="17"/>
              </w:rPr>
              <w:t>58.00</w:t>
            </w:r>
          </w:p>
        </w:tc>
      </w:tr>
      <w:tr w:rsidR="00BB1FDC" w:rsidRPr="004F21EC" w14:paraId="388ACA28" w14:textId="77777777" w:rsidTr="00A96788">
        <w:trPr>
          <w:trHeight w:val="20"/>
        </w:trPr>
        <w:tc>
          <w:tcPr>
            <w:tcW w:w="2620" w:type="dxa"/>
            <w:hideMark/>
          </w:tcPr>
          <w:p w14:paraId="0CC6441B" w14:textId="77777777" w:rsidR="00BB1FDC" w:rsidRPr="004F21EC" w:rsidRDefault="00BB1FDC" w:rsidP="00A96788">
            <w:pPr>
              <w:spacing w:before="40" w:after="40"/>
              <w:ind w:left="160" w:hanging="160"/>
              <w:jc w:val="left"/>
              <w:rPr>
                <w:rFonts w:eastAsia="Times New Roman"/>
                <w:szCs w:val="17"/>
              </w:rPr>
            </w:pPr>
            <w:r w:rsidRPr="004F21EC">
              <w:rPr>
                <w:rFonts w:eastAsia="Times New Roman"/>
                <w:szCs w:val="17"/>
              </w:rPr>
              <w:t>Deceased persons</w:t>
            </w:r>
            <w:r w:rsidRPr="004F21EC">
              <w:rPr>
                <w:rFonts w:eastAsia="Times New Roman"/>
                <w:szCs w:val="17"/>
              </w:rPr>
              <w:sym w:font="Symbol" w:char="F0BE"/>
            </w:r>
            <w:r w:rsidRPr="004F21EC">
              <w:rPr>
                <w:rFonts w:eastAsia="Times New Roman"/>
                <w:szCs w:val="17"/>
              </w:rPr>
              <w:t>single creditor</w:t>
            </w:r>
          </w:p>
        </w:tc>
        <w:tc>
          <w:tcPr>
            <w:tcW w:w="894" w:type="dxa"/>
            <w:hideMark/>
          </w:tcPr>
          <w:p w14:paraId="2D2F6B6B" w14:textId="77777777" w:rsidR="00BB1FDC" w:rsidRPr="004F21EC" w:rsidRDefault="00BB1FDC" w:rsidP="00A96788">
            <w:pPr>
              <w:spacing w:before="40" w:after="40"/>
              <w:ind w:right="170"/>
              <w:jc w:val="right"/>
              <w:rPr>
                <w:rFonts w:eastAsia="Times New Roman"/>
                <w:szCs w:val="17"/>
              </w:rPr>
            </w:pPr>
            <w:r>
              <w:rPr>
                <w:szCs w:val="17"/>
              </w:rPr>
              <w:t>90.00</w:t>
            </w:r>
          </w:p>
        </w:tc>
        <w:tc>
          <w:tcPr>
            <w:tcW w:w="967" w:type="dxa"/>
            <w:hideMark/>
          </w:tcPr>
          <w:p w14:paraId="0F38B6C6" w14:textId="77777777" w:rsidR="00BB1FDC" w:rsidRPr="004F21EC" w:rsidRDefault="00BB1FDC" w:rsidP="00A96788">
            <w:pPr>
              <w:spacing w:before="40" w:after="40"/>
              <w:ind w:right="170"/>
              <w:jc w:val="right"/>
              <w:rPr>
                <w:rFonts w:eastAsia="Times New Roman"/>
                <w:szCs w:val="17"/>
              </w:rPr>
            </w:pPr>
            <w:r>
              <w:rPr>
                <w:szCs w:val="17"/>
              </w:rPr>
              <w:t>99.00</w:t>
            </w:r>
          </w:p>
        </w:tc>
        <w:tc>
          <w:tcPr>
            <w:tcW w:w="240" w:type="dxa"/>
            <w:vAlign w:val="center"/>
          </w:tcPr>
          <w:p w14:paraId="0DC887AD" w14:textId="77777777" w:rsidR="00BB1FDC" w:rsidRPr="004F21EC" w:rsidRDefault="00BB1FDC" w:rsidP="00A96788">
            <w:pPr>
              <w:spacing w:before="40" w:after="40"/>
              <w:jc w:val="left"/>
              <w:rPr>
                <w:rFonts w:eastAsia="Times New Roman"/>
                <w:szCs w:val="17"/>
              </w:rPr>
            </w:pPr>
          </w:p>
        </w:tc>
        <w:tc>
          <w:tcPr>
            <w:tcW w:w="2711" w:type="dxa"/>
            <w:gridSpan w:val="2"/>
          </w:tcPr>
          <w:p w14:paraId="61099EBC" w14:textId="77777777" w:rsidR="00BB1FDC" w:rsidRPr="004F21EC" w:rsidRDefault="00BB1FDC" w:rsidP="00A96788">
            <w:pPr>
              <w:spacing w:before="40" w:after="40"/>
              <w:ind w:left="160" w:hanging="160"/>
              <w:jc w:val="left"/>
              <w:rPr>
                <w:rFonts w:eastAsia="Times New Roman"/>
                <w:szCs w:val="17"/>
              </w:rPr>
            </w:pPr>
            <w:r w:rsidRPr="004F21EC">
              <w:rPr>
                <w:rFonts w:eastAsia="Times New Roman"/>
                <w:szCs w:val="17"/>
              </w:rPr>
              <w:t>Sale of land by public auction</w:t>
            </w:r>
          </w:p>
        </w:tc>
        <w:tc>
          <w:tcPr>
            <w:tcW w:w="957" w:type="dxa"/>
          </w:tcPr>
          <w:p w14:paraId="491B768D" w14:textId="77777777" w:rsidR="00BB1FDC" w:rsidRPr="004F21EC" w:rsidRDefault="00BB1FDC" w:rsidP="00A96788">
            <w:pPr>
              <w:spacing w:before="40" w:after="40"/>
              <w:ind w:right="170"/>
              <w:jc w:val="right"/>
              <w:rPr>
                <w:rFonts w:eastAsia="Times New Roman"/>
                <w:szCs w:val="17"/>
              </w:rPr>
            </w:pPr>
            <w:r>
              <w:rPr>
                <w:szCs w:val="17"/>
              </w:rPr>
              <w:t>90.45</w:t>
            </w:r>
          </w:p>
        </w:tc>
        <w:tc>
          <w:tcPr>
            <w:tcW w:w="971" w:type="dxa"/>
          </w:tcPr>
          <w:p w14:paraId="3D9FDA69" w14:textId="77777777" w:rsidR="00BB1FDC" w:rsidRPr="004F21EC" w:rsidRDefault="00BB1FDC" w:rsidP="00A96788">
            <w:pPr>
              <w:spacing w:before="40" w:after="40"/>
              <w:ind w:right="170"/>
              <w:jc w:val="right"/>
              <w:rPr>
                <w:rFonts w:eastAsia="Times New Roman"/>
                <w:szCs w:val="17"/>
              </w:rPr>
            </w:pPr>
            <w:r>
              <w:rPr>
                <w:szCs w:val="17"/>
              </w:rPr>
              <w:t>99.50</w:t>
            </w:r>
          </w:p>
        </w:tc>
      </w:tr>
      <w:tr w:rsidR="00BB1FDC" w:rsidRPr="004F21EC" w14:paraId="51779BF0" w14:textId="77777777" w:rsidTr="00A96788">
        <w:trPr>
          <w:trHeight w:val="20"/>
        </w:trPr>
        <w:tc>
          <w:tcPr>
            <w:tcW w:w="2620" w:type="dxa"/>
            <w:hideMark/>
          </w:tcPr>
          <w:p w14:paraId="3F7A3C78" w14:textId="77777777" w:rsidR="00BB1FDC" w:rsidRPr="004F21EC" w:rsidRDefault="00BB1FDC" w:rsidP="00A96788">
            <w:pPr>
              <w:spacing w:before="40" w:after="40"/>
              <w:ind w:left="142"/>
              <w:jc w:val="left"/>
              <w:rPr>
                <w:rFonts w:eastAsia="Times New Roman"/>
                <w:szCs w:val="17"/>
              </w:rPr>
            </w:pPr>
            <w:r w:rsidRPr="004F21EC">
              <w:rPr>
                <w:rFonts w:eastAsia="Times New Roman"/>
                <w:szCs w:val="17"/>
              </w:rPr>
              <w:t>each subsequent creditor</w:t>
            </w:r>
          </w:p>
        </w:tc>
        <w:tc>
          <w:tcPr>
            <w:tcW w:w="894" w:type="dxa"/>
            <w:hideMark/>
          </w:tcPr>
          <w:p w14:paraId="4F6E9C90" w14:textId="77777777" w:rsidR="00BB1FDC" w:rsidRPr="004F21EC" w:rsidRDefault="00BB1FDC" w:rsidP="00A96788">
            <w:pPr>
              <w:spacing w:before="40" w:after="40"/>
              <w:ind w:right="170"/>
              <w:jc w:val="right"/>
              <w:rPr>
                <w:rFonts w:eastAsia="Times New Roman"/>
                <w:szCs w:val="17"/>
              </w:rPr>
            </w:pPr>
            <w:r w:rsidRPr="004F21EC">
              <w:rPr>
                <w:szCs w:val="17"/>
              </w:rPr>
              <w:t>1</w:t>
            </w:r>
            <w:r>
              <w:rPr>
                <w:szCs w:val="17"/>
              </w:rPr>
              <w:t>8.18</w:t>
            </w:r>
          </w:p>
        </w:tc>
        <w:tc>
          <w:tcPr>
            <w:tcW w:w="967" w:type="dxa"/>
            <w:hideMark/>
          </w:tcPr>
          <w:p w14:paraId="61791967" w14:textId="77777777" w:rsidR="00BB1FDC" w:rsidRPr="004F21EC" w:rsidRDefault="00BB1FDC" w:rsidP="00A96788">
            <w:pPr>
              <w:spacing w:before="40" w:after="40"/>
              <w:ind w:right="170"/>
              <w:jc w:val="right"/>
              <w:rPr>
                <w:rFonts w:eastAsia="Times New Roman"/>
                <w:szCs w:val="17"/>
              </w:rPr>
            </w:pPr>
            <w:r>
              <w:rPr>
                <w:szCs w:val="17"/>
              </w:rPr>
              <w:t>20.00</w:t>
            </w:r>
          </w:p>
        </w:tc>
        <w:tc>
          <w:tcPr>
            <w:tcW w:w="240" w:type="dxa"/>
            <w:vAlign w:val="center"/>
          </w:tcPr>
          <w:p w14:paraId="7DD05D21" w14:textId="77777777" w:rsidR="00BB1FDC" w:rsidRPr="004F21EC" w:rsidRDefault="00BB1FDC" w:rsidP="00A96788">
            <w:pPr>
              <w:spacing w:before="40" w:after="40"/>
              <w:jc w:val="left"/>
              <w:rPr>
                <w:rFonts w:eastAsia="Times New Roman"/>
                <w:szCs w:val="17"/>
              </w:rPr>
            </w:pPr>
          </w:p>
        </w:tc>
        <w:tc>
          <w:tcPr>
            <w:tcW w:w="2711" w:type="dxa"/>
            <w:gridSpan w:val="2"/>
          </w:tcPr>
          <w:p w14:paraId="3D91BD97" w14:textId="77777777" w:rsidR="00BB1FDC" w:rsidRPr="004F21EC" w:rsidRDefault="00BB1FDC" w:rsidP="00A96788">
            <w:pPr>
              <w:spacing w:before="40" w:after="40"/>
              <w:ind w:left="329" w:hanging="159"/>
              <w:jc w:val="left"/>
              <w:rPr>
                <w:rFonts w:eastAsia="Times New Roman"/>
                <w:szCs w:val="17"/>
              </w:rPr>
            </w:pPr>
          </w:p>
        </w:tc>
        <w:tc>
          <w:tcPr>
            <w:tcW w:w="957" w:type="dxa"/>
          </w:tcPr>
          <w:p w14:paraId="1B231469" w14:textId="77777777" w:rsidR="00BB1FDC" w:rsidRPr="004F21EC" w:rsidRDefault="00BB1FDC" w:rsidP="00A96788">
            <w:pPr>
              <w:spacing w:before="40" w:after="40"/>
              <w:jc w:val="left"/>
              <w:rPr>
                <w:rFonts w:eastAsia="Times New Roman"/>
                <w:szCs w:val="17"/>
              </w:rPr>
            </w:pPr>
          </w:p>
        </w:tc>
        <w:tc>
          <w:tcPr>
            <w:tcW w:w="971" w:type="dxa"/>
          </w:tcPr>
          <w:p w14:paraId="2BD2CFB8" w14:textId="77777777" w:rsidR="00BB1FDC" w:rsidRPr="004F21EC" w:rsidRDefault="00BB1FDC" w:rsidP="00A96788">
            <w:pPr>
              <w:spacing w:before="40" w:after="40"/>
              <w:jc w:val="right"/>
              <w:rPr>
                <w:rFonts w:eastAsia="Times New Roman"/>
                <w:szCs w:val="17"/>
              </w:rPr>
            </w:pPr>
          </w:p>
        </w:tc>
      </w:tr>
      <w:tr w:rsidR="00BB1FDC" w:rsidRPr="004F21EC" w14:paraId="541A3A7F" w14:textId="77777777" w:rsidTr="00A96788">
        <w:trPr>
          <w:trHeight w:val="20"/>
        </w:trPr>
        <w:tc>
          <w:tcPr>
            <w:tcW w:w="2620" w:type="dxa"/>
          </w:tcPr>
          <w:p w14:paraId="74A614B6" w14:textId="77777777" w:rsidR="00BB1FDC" w:rsidRPr="004F21EC" w:rsidRDefault="00BB1FDC" w:rsidP="00A96788">
            <w:pPr>
              <w:spacing w:before="40" w:after="40"/>
              <w:ind w:left="160" w:hanging="160"/>
              <w:jc w:val="left"/>
              <w:rPr>
                <w:rFonts w:eastAsia="Times New Roman"/>
                <w:szCs w:val="17"/>
              </w:rPr>
            </w:pPr>
            <w:r w:rsidRPr="004F21EC">
              <w:rPr>
                <w:rFonts w:eastAsia="Times New Roman"/>
                <w:szCs w:val="17"/>
              </w:rPr>
              <w:t>Deceased persons</w:t>
            </w:r>
            <w:r w:rsidRPr="004F21EC">
              <w:rPr>
                <w:rFonts w:eastAsia="Times New Roman"/>
                <w:szCs w:val="17"/>
              </w:rPr>
              <w:sym w:font="Symbol" w:char="F0BE"/>
            </w:r>
            <w:r w:rsidRPr="004F21EC">
              <w:rPr>
                <w:rFonts w:eastAsia="Times New Roman"/>
                <w:szCs w:val="17"/>
              </w:rPr>
              <w:t>single estate</w:t>
            </w:r>
          </w:p>
        </w:tc>
        <w:tc>
          <w:tcPr>
            <w:tcW w:w="894" w:type="dxa"/>
          </w:tcPr>
          <w:p w14:paraId="227571BF" w14:textId="77777777" w:rsidR="00BB1FDC" w:rsidRPr="004F21EC" w:rsidRDefault="00BB1FDC" w:rsidP="00A96788">
            <w:pPr>
              <w:spacing w:before="40" w:after="40"/>
              <w:ind w:right="170"/>
              <w:jc w:val="right"/>
              <w:rPr>
                <w:szCs w:val="17"/>
              </w:rPr>
            </w:pPr>
            <w:r>
              <w:rPr>
                <w:szCs w:val="17"/>
              </w:rPr>
              <w:t>52.73</w:t>
            </w:r>
          </w:p>
        </w:tc>
        <w:tc>
          <w:tcPr>
            <w:tcW w:w="967" w:type="dxa"/>
          </w:tcPr>
          <w:p w14:paraId="0E9967F5" w14:textId="77777777" w:rsidR="00BB1FDC" w:rsidRPr="004F21EC" w:rsidRDefault="00BB1FDC" w:rsidP="00A96788">
            <w:pPr>
              <w:spacing w:before="40" w:after="40"/>
              <w:ind w:right="170"/>
              <w:jc w:val="right"/>
              <w:rPr>
                <w:szCs w:val="17"/>
              </w:rPr>
            </w:pPr>
            <w:r w:rsidRPr="004F21EC">
              <w:rPr>
                <w:szCs w:val="17"/>
              </w:rPr>
              <w:t>5</w:t>
            </w:r>
            <w:r>
              <w:rPr>
                <w:szCs w:val="17"/>
              </w:rPr>
              <w:t>8</w:t>
            </w:r>
            <w:r w:rsidRPr="004F21EC">
              <w:rPr>
                <w:szCs w:val="17"/>
              </w:rPr>
              <w:t>.00</w:t>
            </w:r>
          </w:p>
        </w:tc>
        <w:tc>
          <w:tcPr>
            <w:tcW w:w="240" w:type="dxa"/>
            <w:vAlign w:val="center"/>
          </w:tcPr>
          <w:p w14:paraId="2E35E4FE" w14:textId="77777777" w:rsidR="00BB1FDC" w:rsidRPr="004F21EC" w:rsidRDefault="00BB1FDC" w:rsidP="00A96788">
            <w:pPr>
              <w:spacing w:before="40" w:after="40"/>
              <w:jc w:val="left"/>
              <w:rPr>
                <w:rFonts w:eastAsia="Times New Roman"/>
                <w:szCs w:val="17"/>
              </w:rPr>
            </w:pPr>
          </w:p>
        </w:tc>
        <w:tc>
          <w:tcPr>
            <w:tcW w:w="2711" w:type="dxa"/>
            <w:gridSpan w:val="2"/>
            <w:vAlign w:val="center"/>
          </w:tcPr>
          <w:p w14:paraId="649EA695" w14:textId="77777777" w:rsidR="00BB1FDC" w:rsidRPr="004F21EC" w:rsidRDefault="00BB1FDC" w:rsidP="00A96788">
            <w:pPr>
              <w:spacing w:before="40" w:after="40"/>
              <w:jc w:val="left"/>
              <w:rPr>
                <w:rFonts w:eastAsia="Times New Roman"/>
                <w:szCs w:val="17"/>
              </w:rPr>
            </w:pPr>
            <w:r w:rsidRPr="004F21EC">
              <w:rPr>
                <w:b/>
                <w:szCs w:val="17"/>
              </w:rPr>
              <w:t>Page Rates</w:t>
            </w:r>
          </w:p>
        </w:tc>
        <w:tc>
          <w:tcPr>
            <w:tcW w:w="957" w:type="dxa"/>
            <w:vAlign w:val="center"/>
          </w:tcPr>
          <w:p w14:paraId="356998D1" w14:textId="77777777" w:rsidR="00BB1FDC" w:rsidRPr="004F21EC" w:rsidRDefault="00BB1FDC" w:rsidP="00A96788">
            <w:pPr>
              <w:spacing w:before="40" w:after="40"/>
              <w:jc w:val="center"/>
              <w:rPr>
                <w:szCs w:val="17"/>
              </w:rPr>
            </w:pPr>
            <w:r w:rsidRPr="004F21EC">
              <w:rPr>
                <w:rFonts w:eastAsia="Times New Roman"/>
                <w:b/>
                <w:szCs w:val="17"/>
              </w:rPr>
              <w:t>$ Excl. GST</w:t>
            </w:r>
          </w:p>
        </w:tc>
        <w:tc>
          <w:tcPr>
            <w:tcW w:w="971" w:type="dxa"/>
            <w:vAlign w:val="center"/>
          </w:tcPr>
          <w:p w14:paraId="2F1858FA" w14:textId="77777777" w:rsidR="00BB1FDC" w:rsidRPr="004F21EC" w:rsidRDefault="00BB1FDC" w:rsidP="00A96788">
            <w:pPr>
              <w:spacing w:before="40" w:after="40"/>
              <w:jc w:val="center"/>
              <w:rPr>
                <w:szCs w:val="17"/>
              </w:rPr>
            </w:pPr>
            <w:r w:rsidRPr="004F21EC">
              <w:rPr>
                <w:rFonts w:eastAsia="Times New Roman"/>
                <w:b/>
                <w:szCs w:val="17"/>
              </w:rPr>
              <w:t>$ Incl. GST</w:t>
            </w:r>
          </w:p>
        </w:tc>
      </w:tr>
      <w:tr w:rsidR="00BB1FDC" w:rsidRPr="004F21EC" w14:paraId="3D0C66EC" w14:textId="77777777" w:rsidTr="00A96788">
        <w:trPr>
          <w:trHeight w:val="20"/>
        </w:trPr>
        <w:tc>
          <w:tcPr>
            <w:tcW w:w="2620" w:type="dxa"/>
          </w:tcPr>
          <w:p w14:paraId="0D430583" w14:textId="77777777" w:rsidR="00BB1FDC" w:rsidRPr="004F21EC" w:rsidRDefault="00BB1FDC" w:rsidP="00A96788">
            <w:pPr>
              <w:spacing w:before="40" w:after="40"/>
              <w:ind w:left="142"/>
              <w:jc w:val="left"/>
              <w:rPr>
                <w:rFonts w:eastAsia="Times New Roman"/>
                <w:szCs w:val="17"/>
              </w:rPr>
            </w:pPr>
            <w:r w:rsidRPr="004F21EC">
              <w:rPr>
                <w:rFonts w:eastAsia="Times New Roman"/>
                <w:szCs w:val="17"/>
              </w:rPr>
              <w:t>each subsequent estate</w:t>
            </w:r>
          </w:p>
        </w:tc>
        <w:tc>
          <w:tcPr>
            <w:tcW w:w="894" w:type="dxa"/>
          </w:tcPr>
          <w:p w14:paraId="5F37313A" w14:textId="77777777" w:rsidR="00BB1FDC" w:rsidRPr="004F21EC" w:rsidRDefault="00BB1FDC" w:rsidP="00A96788">
            <w:pPr>
              <w:spacing w:before="40" w:after="40"/>
              <w:ind w:right="170"/>
              <w:jc w:val="right"/>
              <w:rPr>
                <w:szCs w:val="17"/>
              </w:rPr>
            </w:pPr>
            <w:r w:rsidRPr="004F21EC">
              <w:rPr>
                <w:szCs w:val="17"/>
              </w:rPr>
              <w:t>1</w:t>
            </w:r>
            <w:r>
              <w:rPr>
                <w:szCs w:val="17"/>
              </w:rPr>
              <w:t>8.18</w:t>
            </w:r>
          </w:p>
        </w:tc>
        <w:tc>
          <w:tcPr>
            <w:tcW w:w="967" w:type="dxa"/>
          </w:tcPr>
          <w:p w14:paraId="63687894" w14:textId="77777777" w:rsidR="00BB1FDC" w:rsidRPr="004F21EC" w:rsidRDefault="00BB1FDC" w:rsidP="00A96788">
            <w:pPr>
              <w:spacing w:before="40" w:after="40"/>
              <w:ind w:right="170"/>
              <w:jc w:val="right"/>
              <w:rPr>
                <w:szCs w:val="17"/>
              </w:rPr>
            </w:pPr>
            <w:r>
              <w:rPr>
                <w:szCs w:val="17"/>
              </w:rPr>
              <w:t>20.00</w:t>
            </w:r>
          </w:p>
        </w:tc>
        <w:tc>
          <w:tcPr>
            <w:tcW w:w="240" w:type="dxa"/>
            <w:vAlign w:val="center"/>
          </w:tcPr>
          <w:p w14:paraId="39E69EEE" w14:textId="77777777" w:rsidR="00BB1FDC" w:rsidRPr="004F21EC" w:rsidRDefault="00BB1FDC" w:rsidP="00A96788">
            <w:pPr>
              <w:spacing w:before="40" w:after="40"/>
              <w:jc w:val="left"/>
              <w:rPr>
                <w:rFonts w:eastAsia="Times New Roman"/>
                <w:szCs w:val="17"/>
              </w:rPr>
            </w:pPr>
          </w:p>
        </w:tc>
        <w:tc>
          <w:tcPr>
            <w:tcW w:w="2711" w:type="dxa"/>
            <w:gridSpan w:val="2"/>
          </w:tcPr>
          <w:p w14:paraId="5F6BF025" w14:textId="77777777" w:rsidR="00BB1FDC" w:rsidRPr="004F21EC" w:rsidRDefault="00BB1FDC" w:rsidP="00A96788">
            <w:pPr>
              <w:spacing w:before="40" w:after="40"/>
              <w:jc w:val="left"/>
              <w:rPr>
                <w:rFonts w:eastAsia="Times New Roman"/>
                <w:szCs w:val="17"/>
              </w:rPr>
            </w:pPr>
            <w:r w:rsidRPr="004F21EC">
              <w:rPr>
                <w:rFonts w:eastAsia="Times New Roman"/>
                <w:szCs w:val="17"/>
              </w:rPr>
              <w:t>Each line</w:t>
            </w:r>
          </w:p>
        </w:tc>
        <w:tc>
          <w:tcPr>
            <w:tcW w:w="957" w:type="dxa"/>
          </w:tcPr>
          <w:p w14:paraId="4AE8938F" w14:textId="77777777" w:rsidR="00BB1FDC" w:rsidRPr="004F21EC" w:rsidRDefault="00BB1FDC" w:rsidP="00A96788">
            <w:pPr>
              <w:spacing w:before="40" w:after="40"/>
              <w:ind w:right="170"/>
              <w:jc w:val="right"/>
              <w:rPr>
                <w:szCs w:val="17"/>
              </w:rPr>
            </w:pPr>
            <w:r>
              <w:rPr>
                <w:szCs w:val="17"/>
              </w:rPr>
              <w:t>5.05</w:t>
            </w:r>
          </w:p>
        </w:tc>
        <w:tc>
          <w:tcPr>
            <w:tcW w:w="971" w:type="dxa"/>
          </w:tcPr>
          <w:p w14:paraId="57719FCD" w14:textId="77777777" w:rsidR="00BB1FDC" w:rsidRPr="004F21EC" w:rsidRDefault="00BB1FDC" w:rsidP="00A96788">
            <w:pPr>
              <w:spacing w:before="40" w:after="40"/>
              <w:ind w:right="170"/>
              <w:jc w:val="right"/>
              <w:rPr>
                <w:szCs w:val="17"/>
              </w:rPr>
            </w:pPr>
            <w:r>
              <w:rPr>
                <w:szCs w:val="17"/>
              </w:rPr>
              <w:t>5.55</w:t>
            </w:r>
          </w:p>
        </w:tc>
      </w:tr>
      <w:tr w:rsidR="00BB1FDC" w:rsidRPr="004F21EC" w14:paraId="70DEDE39" w14:textId="77777777" w:rsidTr="00A96788">
        <w:trPr>
          <w:trHeight w:val="20"/>
        </w:trPr>
        <w:tc>
          <w:tcPr>
            <w:tcW w:w="2620" w:type="dxa"/>
          </w:tcPr>
          <w:p w14:paraId="1FD53158" w14:textId="77777777" w:rsidR="00BB1FDC" w:rsidRPr="004F21EC" w:rsidRDefault="00BB1FDC" w:rsidP="00A96788">
            <w:pPr>
              <w:spacing w:before="40" w:after="40"/>
              <w:jc w:val="left"/>
              <w:rPr>
                <w:rFonts w:eastAsia="Times New Roman"/>
                <w:szCs w:val="17"/>
              </w:rPr>
            </w:pPr>
            <w:r w:rsidRPr="004F21EC">
              <w:rPr>
                <w:rFonts w:eastAsia="Times New Roman"/>
                <w:szCs w:val="17"/>
              </w:rPr>
              <w:t>Public Trustee—each estate</w:t>
            </w:r>
          </w:p>
        </w:tc>
        <w:tc>
          <w:tcPr>
            <w:tcW w:w="894" w:type="dxa"/>
          </w:tcPr>
          <w:p w14:paraId="50D2CCFE" w14:textId="77777777" w:rsidR="00BB1FDC" w:rsidRPr="004F21EC" w:rsidRDefault="00BB1FDC" w:rsidP="00A96788">
            <w:pPr>
              <w:spacing w:before="40" w:after="40"/>
              <w:ind w:right="170"/>
              <w:jc w:val="right"/>
              <w:rPr>
                <w:rFonts w:eastAsia="Times New Roman"/>
                <w:szCs w:val="17"/>
              </w:rPr>
            </w:pPr>
            <w:r w:rsidRPr="004F21EC">
              <w:rPr>
                <w:szCs w:val="17"/>
              </w:rPr>
              <w:t>1</w:t>
            </w:r>
            <w:r>
              <w:rPr>
                <w:szCs w:val="17"/>
              </w:rPr>
              <w:t>8.18</w:t>
            </w:r>
          </w:p>
        </w:tc>
        <w:tc>
          <w:tcPr>
            <w:tcW w:w="967" w:type="dxa"/>
          </w:tcPr>
          <w:p w14:paraId="420F05D0" w14:textId="77777777" w:rsidR="00BB1FDC" w:rsidRPr="004F21EC" w:rsidRDefault="00BB1FDC" w:rsidP="00A96788">
            <w:pPr>
              <w:spacing w:before="40" w:after="40"/>
              <w:ind w:right="170"/>
              <w:jc w:val="right"/>
              <w:rPr>
                <w:rFonts w:eastAsia="Times New Roman"/>
                <w:szCs w:val="17"/>
              </w:rPr>
            </w:pPr>
            <w:r>
              <w:rPr>
                <w:szCs w:val="17"/>
              </w:rPr>
              <w:t>20.00</w:t>
            </w:r>
          </w:p>
        </w:tc>
        <w:tc>
          <w:tcPr>
            <w:tcW w:w="240" w:type="dxa"/>
            <w:vAlign w:val="center"/>
          </w:tcPr>
          <w:p w14:paraId="555ED8B9" w14:textId="77777777" w:rsidR="00BB1FDC" w:rsidRPr="004F21EC" w:rsidRDefault="00BB1FDC" w:rsidP="00A96788">
            <w:pPr>
              <w:spacing w:before="40" w:after="40"/>
              <w:jc w:val="left"/>
              <w:rPr>
                <w:rFonts w:eastAsia="Times New Roman"/>
                <w:szCs w:val="17"/>
              </w:rPr>
            </w:pPr>
          </w:p>
        </w:tc>
        <w:tc>
          <w:tcPr>
            <w:tcW w:w="2711" w:type="dxa"/>
            <w:gridSpan w:val="2"/>
            <w:hideMark/>
          </w:tcPr>
          <w:p w14:paraId="32AD1B15" w14:textId="77777777" w:rsidR="00BB1FDC" w:rsidRPr="004F21EC" w:rsidRDefault="00BB1FDC" w:rsidP="00A96788">
            <w:pPr>
              <w:spacing w:before="40" w:after="40"/>
              <w:jc w:val="left"/>
              <w:rPr>
                <w:rFonts w:eastAsia="Times New Roman"/>
                <w:szCs w:val="17"/>
              </w:rPr>
            </w:pPr>
            <w:r w:rsidRPr="004F21EC">
              <w:rPr>
                <w:rFonts w:eastAsia="Times New Roman"/>
                <w:szCs w:val="17"/>
              </w:rPr>
              <w:t>¼ page notice</w:t>
            </w:r>
          </w:p>
        </w:tc>
        <w:tc>
          <w:tcPr>
            <w:tcW w:w="957" w:type="dxa"/>
            <w:hideMark/>
          </w:tcPr>
          <w:p w14:paraId="35F4C15B" w14:textId="77777777" w:rsidR="00BB1FDC" w:rsidRPr="004F21EC" w:rsidRDefault="00BB1FDC" w:rsidP="00A96788">
            <w:pPr>
              <w:spacing w:before="40" w:after="40"/>
              <w:ind w:right="170"/>
              <w:jc w:val="right"/>
              <w:rPr>
                <w:rFonts w:eastAsia="Times New Roman"/>
                <w:szCs w:val="17"/>
              </w:rPr>
            </w:pPr>
            <w:r>
              <w:rPr>
                <w:szCs w:val="17"/>
              </w:rPr>
              <w:t>211.82</w:t>
            </w:r>
          </w:p>
        </w:tc>
        <w:tc>
          <w:tcPr>
            <w:tcW w:w="971" w:type="dxa"/>
            <w:hideMark/>
          </w:tcPr>
          <w:p w14:paraId="09AA99E7" w14:textId="77777777" w:rsidR="00BB1FDC" w:rsidRPr="004F21EC" w:rsidRDefault="00BB1FDC" w:rsidP="00A96788">
            <w:pPr>
              <w:spacing w:before="40" w:after="40"/>
              <w:ind w:right="170"/>
              <w:jc w:val="right"/>
              <w:rPr>
                <w:rFonts w:eastAsia="Times New Roman"/>
                <w:szCs w:val="17"/>
              </w:rPr>
            </w:pPr>
            <w:r>
              <w:rPr>
                <w:szCs w:val="17"/>
              </w:rPr>
              <w:t>233.00</w:t>
            </w:r>
          </w:p>
        </w:tc>
      </w:tr>
      <w:tr w:rsidR="00BB1FDC" w:rsidRPr="004F21EC" w14:paraId="6C45AA01" w14:textId="77777777" w:rsidTr="00A96788">
        <w:trPr>
          <w:trHeight w:val="20"/>
        </w:trPr>
        <w:tc>
          <w:tcPr>
            <w:tcW w:w="2620" w:type="dxa"/>
          </w:tcPr>
          <w:p w14:paraId="31003076" w14:textId="77777777" w:rsidR="00BB1FDC" w:rsidRPr="004F21EC" w:rsidRDefault="00BB1FDC" w:rsidP="00A96788">
            <w:pPr>
              <w:spacing w:before="40" w:after="40"/>
              <w:ind w:left="160" w:hanging="160"/>
              <w:jc w:val="left"/>
              <w:rPr>
                <w:rFonts w:eastAsia="Times New Roman"/>
                <w:szCs w:val="17"/>
              </w:rPr>
            </w:pPr>
            <w:r w:rsidRPr="004F21EC">
              <w:rPr>
                <w:rFonts w:eastAsia="Times New Roman"/>
                <w:szCs w:val="17"/>
              </w:rPr>
              <w:t>Selling of probate</w:t>
            </w:r>
          </w:p>
        </w:tc>
        <w:tc>
          <w:tcPr>
            <w:tcW w:w="894" w:type="dxa"/>
          </w:tcPr>
          <w:p w14:paraId="6F4FED2A" w14:textId="77777777" w:rsidR="00BB1FDC" w:rsidRPr="004F21EC" w:rsidRDefault="00BB1FDC" w:rsidP="00A96788">
            <w:pPr>
              <w:spacing w:before="40" w:after="40"/>
              <w:ind w:right="170"/>
              <w:jc w:val="right"/>
              <w:rPr>
                <w:rFonts w:eastAsia="Times New Roman"/>
                <w:szCs w:val="17"/>
              </w:rPr>
            </w:pPr>
            <w:r>
              <w:rPr>
                <w:szCs w:val="17"/>
              </w:rPr>
              <w:t>71.82</w:t>
            </w:r>
          </w:p>
        </w:tc>
        <w:tc>
          <w:tcPr>
            <w:tcW w:w="967" w:type="dxa"/>
          </w:tcPr>
          <w:p w14:paraId="684A5D57" w14:textId="77777777" w:rsidR="00BB1FDC" w:rsidRPr="004F21EC" w:rsidRDefault="00BB1FDC" w:rsidP="00A96788">
            <w:pPr>
              <w:spacing w:before="40" w:after="40"/>
              <w:ind w:right="170"/>
              <w:jc w:val="right"/>
              <w:rPr>
                <w:rFonts w:eastAsia="Times New Roman"/>
                <w:szCs w:val="17"/>
              </w:rPr>
            </w:pPr>
            <w:r>
              <w:rPr>
                <w:szCs w:val="17"/>
              </w:rPr>
              <w:t>79.00</w:t>
            </w:r>
          </w:p>
        </w:tc>
        <w:tc>
          <w:tcPr>
            <w:tcW w:w="240" w:type="dxa"/>
            <w:vAlign w:val="center"/>
          </w:tcPr>
          <w:p w14:paraId="07EBC0D4" w14:textId="77777777" w:rsidR="00BB1FDC" w:rsidRPr="004F21EC" w:rsidRDefault="00BB1FDC" w:rsidP="00A96788">
            <w:pPr>
              <w:spacing w:before="40" w:after="40"/>
              <w:jc w:val="left"/>
              <w:rPr>
                <w:rFonts w:eastAsia="Times New Roman"/>
                <w:szCs w:val="17"/>
              </w:rPr>
            </w:pPr>
          </w:p>
        </w:tc>
        <w:tc>
          <w:tcPr>
            <w:tcW w:w="2711" w:type="dxa"/>
            <w:gridSpan w:val="2"/>
          </w:tcPr>
          <w:p w14:paraId="7A513FE8" w14:textId="77777777" w:rsidR="00BB1FDC" w:rsidRPr="004F21EC" w:rsidRDefault="00BB1FDC" w:rsidP="00A96788">
            <w:pPr>
              <w:spacing w:before="40" w:after="40"/>
              <w:jc w:val="left"/>
              <w:rPr>
                <w:rFonts w:eastAsia="Times New Roman"/>
                <w:szCs w:val="17"/>
              </w:rPr>
            </w:pPr>
            <w:r w:rsidRPr="004F21EC">
              <w:rPr>
                <w:rFonts w:eastAsia="Times New Roman"/>
                <w:szCs w:val="17"/>
              </w:rPr>
              <w:t>½ page notice</w:t>
            </w:r>
          </w:p>
        </w:tc>
        <w:tc>
          <w:tcPr>
            <w:tcW w:w="957" w:type="dxa"/>
          </w:tcPr>
          <w:p w14:paraId="1A0D9EA5" w14:textId="77777777" w:rsidR="00BB1FDC" w:rsidRPr="004F21EC" w:rsidRDefault="00BB1FDC" w:rsidP="00A96788">
            <w:pPr>
              <w:spacing w:before="40" w:after="40"/>
              <w:ind w:right="170"/>
              <w:jc w:val="right"/>
              <w:rPr>
                <w:rFonts w:eastAsia="Times New Roman"/>
                <w:szCs w:val="17"/>
              </w:rPr>
            </w:pPr>
            <w:r>
              <w:rPr>
                <w:szCs w:val="17"/>
              </w:rPr>
              <w:t>423.64</w:t>
            </w:r>
          </w:p>
        </w:tc>
        <w:tc>
          <w:tcPr>
            <w:tcW w:w="971" w:type="dxa"/>
          </w:tcPr>
          <w:p w14:paraId="178BE10F" w14:textId="77777777" w:rsidR="00BB1FDC" w:rsidRPr="004F21EC" w:rsidRDefault="00BB1FDC" w:rsidP="00A96788">
            <w:pPr>
              <w:spacing w:before="40" w:after="40"/>
              <w:ind w:right="170"/>
              <w:jc w:val="right"/>
              <w:rPr>
                <w:rFonts w:eastAsia="Times New Roman"/>
                <w:szCs w:val="17"/>
              </w:rPr>
            </w:pPr>
            <w:r w:rsidRPr="004F21EC">
              <w:rPr>
                <w:szCs w:val="17"/>
              </w:rPr>
              <w:t>4</w:t>
            </w:r>
            <w:r>
              <w:rPr>
                <w:szCs w:val="17"/>
              </w:rPr>
              <w:t>66.00</w:t>
            </w:r>
          </w:p>
        </w:tc>
      </w:tr>
      <w:tr w:rsidR="00BB1FDC" w:rsidRPr="004F21EC" w14:paraId="286986CE" w14:textId="77777777" w:rsidTr="00A96788">
        <w:trPr>
          <w:trHeight w:val="20"/>
        </w:trPr>
        <w:tc>
          <w:tcPr>
            <w:tcW w:w="2620" w:type="dxa"/>
            <w:tcBorders>
              <w:bottom w:val="single" w:sz="4" w:space="0" w:color="auto"/>
            </w:tcBorders>
          </w:tcPr>
          <w:p w14:paraId="4797D2FC" w14:textId="77777777" w:rsidR="00BB1FDC" w:rsidRPr="004F21EC" w:rsidRDefault="00BB1FDC" w:rsidP="00A96788">
            <w:pPr>
              <w:spacing w:before="40"/>
              <w:jc w:val="left"/>
              <w:rPr>
                <w:rFonts w:eastAsia="Times New Roman"/>
                <w:szCs w:val="17"/>
              </w:rPr>
            </w:pPr>
          </w:p>
        </w:tc>
        <w:tc>
          <w:tcPr>
            <w:tcW w:w="894" w:type="dxa"/>
            <w:tcBorders>
              <w:bottom w:val="single" w:sz="4" w:space="0" w:color="auto"/>
            </w:tcBorders>
          </w:tcPr>
          <w:p w14:paraId="2685F9AC" w14:textId="77777777" w:rsidR="00BB1FDC" w:rsidRPr="004F21EC" w:rsidRDefault="00BB1FDC" w:rsidP="00A96788">
            <w:pPr>
              <w:spacing w:before="40"/>
              <w:jc w:val="left"/>
              <w:rPr>
                <w:rFonts w:eastAsia="Times New Roman"/>
                <w:szCs w:val="17"/>
              </w:rPr>
            </w:pPr>
          </w:p>
        </w:tc>
        <w:tc>
          <w:tcPr>
            <w:tcW w:w="967" w:type="dxa"/>
            <w:tcBorders>
              <w:bottom w:val="single" w:sz="4" w:space="0" w:color="auto"/>
            </w:tcBorders>
          </w:tcPr>
          <w:p w14:paraId="7CC7F314" w14:textId="77777777" w:rsidR="00BB1FDC" w:rsidRPr="004F21EC" w:rsidRDefault="00BB1FDC" w:rsidP="00A96788">
            <w:pPr>
              <w:spacing w:before="40"/>
              <w:jc w:val="left"/>
              <w:rPr>
                <w:rFonts w:eastAsia="Times New Roman"/>
                <w:szCs w:val="17"/>
              </w:rPr>
            </w:pPr>
          </w:p>
        </w:tc>
        <w:tc>
          <w:tcPr>
            <w:tcW w:w="240" w:type="dxa"/>
            <w:tcBorders>
              <w:bottom w:val="single" w:sz="4" w:space="0" w:color="auto"/>
            </w:tcBorders>
            <w:vAlign w:val="center"/>
          </w:tcPr>
          <w:p w14:paraId="1DC53DEE" w14:textId="77777777" w:rsidR="00BB1FDC" w:rsidRPr="004F21EC" w:rsidRDefault="00BB1FDC" w:rsidP="00A96788">
            <w:pPr>
              <w:spacing w:before="40"/>
              <w:jc w:val="left"/>
              <w:rPr>
                <w:rFonts w:eastAsia="Times New Roman"/>
                <w:szCs w:val="17"/>
              </w:rPr>
            </w:pPr>
          </w:p>
        </w:tc>
        <w:tc>
          <w:tcPr>
            <w:tcW w:w="2711" w:type="dxa"/>
            <w:gridSpan w:val="2"/>
            <w:tcBorders>
              <w:top w:val="nil"/>
              <w:left w:val="nil"/>
              <w:bottom w:val="single" w:sz="4" w:space="0" w:color="auto"/>
              <w:right w:val="nil"/>
            </w:tcBorders>
            <w:hideMark/>
          </w:tcPr>
          <w:p w14:paraId="32E58A16" w14:textId="77777777" w:rsidR="00BB1FDC" w:rsidRPr="004F21EC" w:rsidRDefault="00BB1FDC" w:rsidP="00A96788">
            <w:pPr>
              <w:spacing w:before="40"/>
              <w:jc w:val="left"/>
              <w:rPr>
                <w:b/>
                <w:szCs w:val="17"/>
              </w:rPr>
            </w:pPr>
            <w:r w:rsidRPr="004F21EC">
              <w:rPr>
                <w:rFonts w:eastAsia="Times New Roman"/>
                <w:szCs w:val="17"/>
              </w:rPr>
              <w:t>Full page notice</w:t>
            </w:r>
          </w:p>
        </w:tc>
        <w:tc>
          <w:tcPr>
            <w:tcW w:w="957" w:type="dxa"/>
            <w:tcBorders>
              <w:top w:val="nil"/>
              <w:left w:val="nil"/>
              <w:bottom w:val="single" w:sz="4" w:space="0" w:color="auto"/>
              <w:right w:val="nil"/>
            </w:tcBorders>
            <w:hideMark/>
          </w:tcPr>
          <w:p w14:paraId="2AEF316E" w14:textId="77777777" w:rsidR="00BB1FDC" w:rsidRPr="004F21EC" w:rsidRDefault="00BB1FDC" w:rsidP="00A96788">
            <w:pPr>
              <w:spacing w:before="40"/>
              <w:ind w:right="170"/>
              <w:jc w:val="right"/>
              <w:rPr>
                <w:rFonts w:eastAsia="Times New Roman"/>
                <w:b/>
                <w:szCs w:val="17"/>
              </w:rPr>
            </w:pPr>
            <w:r>
              <w:rPr>
                <w:szCs w:val="17"/>
              </w:rPr>
              <w:t>830.00</w:t>
            </w:r>
          </w:p>
        </w:tc>
        <w:tc>
          <w:tcPr>
            <w:tcW w:w="971" w:type="dxa"/>
            <w:tcBorders>
              <w:top w:val="nil"/>
              <w:left w:val="nil"/>
              <w:bottom w:val="single" w:sz="4" w:space="0" w:color="auto"/>
              <w:right w:val="nil"/>
            </w:tcBorders>
            <w:hideMark/>
          </w:tcPr>
          <w:p w14:paraId="35480EB8" w14:textId="77777777" w:rsidR="00BB1FDC" w:rsidRPr="004F21EC" w:rsidRDefault="00BB1FDC" w:rsidP="00A96788">
            <w:pPr>
              <w:spacing w:before="40"/>
              <w:ind w:right="170"/>
              <w:jc w:val="right"/>
              <w:rPr>
                <w:rFonts w:eastAsia="Times New Roman"/>
                <w:b/>
                <w:szCs w:val="17"/>
              </w:rPr>
            </w:pPr>
            <w:r>
              <w:rPr>
                <w:szCs w:val="17"/>
              </w:rPr>
              <w:t>913.00</w:t>
            </w:r>
          </w:p>
        </w:tc>
      </w:tr>
    </w:tbl>
    <w:p w14:paraId="73655E21" w14:textId="77777777" w:rsidR="00BB1FDC" w:rsidRPr="00CB0D1C" w:rsidRDefault="00BB1FDC" w:rsidP="00BB1FDC">
      <w:pPr>
        <w:pStyle w:val="GG-SDated"/>
        <w:spacing w:before="120"/>
      </w:pPr>
      <w:r w:rsidRPr="00CB0D1C">
        <w:t>Dated: 2</w:t>
      </w:r>
      <w:r>
        <w:t>1</w:t>
      </w:r>
      <w:r w:rsidRPr="00CB0D1C">
        <w:t xml:space="preserve"> May 202</w:t>
      </w:r>
      <w:r>
        <w:t>6</w:t>
      </w:r>
    </w:p>
    <w:p w14:paraId="12D91B44" w14:textId="77777777" w:rsidR="00BB1FDC" w:rsidRPr="00CB0D1C" w:rsidRDefault="00BB1FDC" w:rsidP="00BB1FDC">
      <w:pPr>
        <w:pStyle w:val="GG-SName"/>
      </w:pPr>
      <w:r w:rsidRPr="00CB0D1C">
        <w:t xml:space="preserve">Tess </w:t>
      </w:r>
      <w:proofErr w:type="spellStart"/>
      <w:r w:rsidRPr="00CB0D1C">
        <w:t>Foresto</w:t>
      </w:r>
      <w:proofErr w:type="spellEnd"/>
    </w:p>
    <w:p w14:paraId="2DF7BC2C" w14:textId="77777777" w:rsidR="00BB1FDC" w:rsidRDefault="00BB1FDC" w:rsidP="00BB1FDC">
      <w:pPr>
        <w:pStyle w:val="GG-Signature"/>
      </w:pPr>
      <w:r w:rsidRPr="00CB0D1C">
        <w:t>Government Printer</w:t>
      </w:r>
    </w:p>
    <w:p w14:paraId="13FAADDE" w14:textId="77777777" w:rsidR="00BB1FDC" w:rsidRDefault="00BB1FDC" w:rsidP="00BB1FDC">
      <w:pPr>
        <w:pStyle w:val="GG-Signature"/>
        <w:pBdr>
          <w:bottom w:val="single" w:sz="4" w:space="1" w:color="auto"/>
        </w:pBdr>
        <w:spacing w:line="52" w:lineRule="exact"/>
        <w:jc w:val="center"/>
      </w:pPr>
    </w:p>
    <w:p w14:paraId="12ECD4E0" w14:textId="77777777" w:rsidR="00BB1FDC" w:rsidRDefault="00BB1FDC" w:rsidP="00BB1FDC">
      <w:pPr>
        <w:pStyle w:val="GG-Signature"/>
        <w:pBdr>
          <w:top w:val="single" w:sz="4" w:space="1" w:color="auto"/>
        </w:pBdr>
        <w:spacing w:before="34" w:line="14" w:lineRule="exact"/>
        <w:jc w:val="center"/>
      </w:pPr>
    </w:p>
    <w:p w14:paraId="22AF43D5" w14:textId="77777777" w:rsidR="00BB1FDC" w:rsidRDefault="00BB1FDC" w:rsidP="00BB1FDC">
      <w:pPr>
        <w:pStyle w:val="NoSpacing"/>
      </w:pPr>
    </w:p>
    <w:p w14:paraId="093205FF" w14:textId="77777777" w:rsidR="00BE5DE0" w:rsidRDefault="00BE5DE0">
      <w:pPr>
        <w:spacing w:after="0" w:line="240" w:lineRule="auto"/>
        <w:jc w:val="left"/>
        <w:rPr>
          <w:caps/>
          <w:szCs w:val="17"/>
          <w:lang w:val="en-US" w:eastAsia="en-AU"/>
        </w:rPr>
      </w:pPr>
      <w:r>
        <w:rPr>
          <w:lang w:eastAsia="en-AU"/>
        </w:rPr>
        <w:br w:type="page"/>
      </w:r>
    </w:p>
    <w:p w14:paraId="5A93BC9B" w14:textId="15697173" w:rsidR="00BB1FDC" w:rsidRDefault="00BB1FDC" w:rsidP="002B70AE">
      <w:pPr>
        <w:pStyle w:val="Heading2"/>
        <w:rPr>
          <w:lang w:eastAsia="en-AU"/>
        </w:rPr>
      </w:pPr>
      <w:bookmarkStart w:id="48" w:name="_Toc230252277"/>
      <w:r w:rsidRPr="002E706D">
        <w:rPr>
          <w:lang w:eastAsia="en-AU"/>
        </w:rPr>
        <w:lastRenderedPageBreak/>
        <w:t>South Australian Public Health Act 2011</w:t>
      </w:r>
      <w:bookmarkEnd w:id="48"/>
    </w:p>
    <w:p w14:paraId="70B759C7" w14:textId="77777777" w:rsidR="00BB1FDC" w:rsidRPr="002E706D" w:rsidRDefault="00BB1FDC" w:rsidP="00F16C81">
      <w:pPr>
        <w:autoSpaceDE w:val="0"/>
        <w:autoSpaceDN w:val="0"/>
        <w:adjustRightInd w:val="0"/>
        <w:spacing w:before="160" w:after="0" w:line="240" w:lineRule="auto"/>
        <w:jc w:val="left"/>
        <w:rPr>
          <w:rFonts w:eastAsia="Times New Roman"/>
          <w:color w:val="000000"/>
          <w:sz w:val="28"/>
          <w:szCs w:val="28"/>
          <w:lang w:eastAsia="en-AU"/>
        </w:rPr>
      </w:pPr>
      <w:r w:rsidRPr="002E706D">
        <w:rPr>
          <w:rFonts w:eastAsia="Times New Roman"/>
          <w:color w:val="000000"/>
          <w:sz w:val="28"/>
          <w:szCs w:val="28"/>
          <w:lang w:eastAsia="en-AU"/>
        </w:rPr>
        <w:t>South Australia</w:t>
      </w:r>
    </w:p>
    <w:p w14:paraId="44FC0E78" w14:textId="77777777" w:rsidR="00BB1FDC" w:rsidRPr="002E706D" w:rsidRDefault="00BB1FDC" w:rsidP="00F16C81">
      <w:pPr>
        <w:autoSpaceDE w:val="0"/>
        <w:autoSpaceDN w:val="0"/>
        <w:adjustRightInd w:val="0"/>
        <w:spacing w:before="80" w:after="120" w:line="240" w:lineRule="auto"/>
        <w:jc w:val="left"/>
        <w:rPr>
          <w:rFonts w:eastAsia="Times New Roman"/>
          <w:b/>
          <w:bCs/>
          <w:color w:val="000000"/>
          <w:sz w:val="36"/>
          <w:szCs w:val="36"/>
          <w:lang w:eastAsia="en-AU"/>
        </w:rPr>
      </w:pPr>
      <w:r w:rsidRPr="002E706D">
        <w:rPr>
          <w:rFonts w:eastAsia="Times New Roman"/>
          <w:b/>
          <w:bCs/>
          <w:color w:val="000000"/>
          <w:sz w:val="36"/>
          <w:szCs w:val="36"/>
          <w:lang w:eastAsia="en-AU"/>
        </w:rPr>
        <w:t>South Australian Public Health (Fees) Notice 2026</w:t>
      </w:r>
    </w:p>
    <w:p w14:paraId="14C3F015" w14:textId="77777777" w:rsidR="00BB1FDC" w:rsidRPr="002E706D" w:rsidRDefault="00BB1FDC" w:rsidP="00F16C81">
      <w:pPr>
        <w:autoSpaceDE w:val="0"/>
        <w:autoSpaceDN w:val="0"/>
        <w:adjustRightInd w:val="0"/>
        <w:spacing w:before="40" w:after="160" w:line="240" w:lineRule="auto"/>
        <w:jc w:val="left"/>
        <w:rPr>
          <w:rFonts w:eastAsia="Times New Roman"/>
          <w:color w:val="000000"/>
          <w:sz w:val="24"/>
          <w:szCs w:val="24"/>
          <w:lang w:eastAsia="en-AU"/>
        </w:rPr>
      </w:pPr>
      <w:r w:rsidRPr="002E706D">
        <w:rPr>
          <w:rFonts w:eastAsia="Times New Roman"/>
          <w:color w:val="000000"/>
          <w:sz w:val="24"/>
          <w:szCs w:val="24"/>
          <w:lang w:eastAsia="en-AU"/>
        </w:rPr>
        <w:t xml:space="preserve">under the </w:t>
      </w:r>
      <w:r w:rsidRPr="002E706D">
        <w:rPr>
          <w:rFonts w:eastAsia="Times New Roman"/>
          <w:i/>
          <w:iCs/>
          <w:color w:val="000000"/>
          <w:sz w:val="24"/>
          <w:szCs w:val="24"/>
          <w:lang w:eastAsia="en-AU"/>
        </w:rPr>
        <w:t>South Australian Public Health Act 2011</w:t>
      </w:r>
    </w:p>
    <w:p w14:paraId="3BDE0AFA" w14:textId="77777777" w:rsidR="00BB1FDC" w:rsidRPr="002E706D" w:rsidRDefault="00BB1FDC" w:rsidP="00F16C81">
      <w:pPr>
        <w:autoSpaceDE w:val="0"/>
        <w:autoSpaceDN w:val="0"/>
        <w:adjustRightInd w:val="0"/>
        <w:spacing w:before="120" w:after="0" w:line="240" w:lineRule="auto"/>
        <w:ind w:left="567" w:hanging="567"/>
        <w:jc w:val="left"/>
        <w:rPr>
          <w:rFonts w:eastAsia="Times New Roman"/>
          <w:b/>
          <w:bCs/>
          <w:color w:val="000000"/>
          <w:sz w:val="26"/>
          <w:szCs w:val="26"/>
          <w:lang w:eastAsia="en-AU"/>
        </w:rPr>
      </w:pPr>
      <w:r w:rsidRPr="002E706D">
        <w:rPr>
          <w:rFonts w:eastAsia="Times New Roman"/>
          <w:b/>
          <w:bCs/>
          <w:color w:val="000000"/>
          <w:sz w:val="26"/>
          <w:szCs w:val="26"/>
          <w:lang w:eastAsia="en-AU"/>
        </w:rPr>
        <w:t>1—Short title</w:t>
      </w:r>
    </w:p>
    <w:p w14:paraId="5057FF3F" w14:textId="77777777" w:rsidR="00BB1FDC" w:rsidRPr="002E706D" w:rsidRDefault="00BB1FDC" w:rsidP="00F16C81">
      <w:pPr>
        <w:autoSpaceDE w:val="0"/>
        <w:autoSpaceDN w:val="0"/>
        <w:adjustRightInd w:val="0"/>
        <w:spacing w:before="80" w:after="0" w:line="240" w:lineRule="auto"/>
        <w:ind w:left="794"/>
        <w:jc w:val="left"/>
        <w:rPr>
          <w:rFonts w:eastAsia="Times New Roman"/>
          <w:color w:val="000000"/>
          <w:sz w:val="23"/>
          <w:szCs w:val="23"/>
          <w:lang w:eastAsia="en-AU"/>
        </w:rPr>
      </w:pPr>
      <w:r w:rsidRPr="002E706D">
        <w:rPr>
          <w:rFonts w:eastAsia="Times New Roman"/>
          <w:color w:val="000000"/>
          <w:sz w:val="23"/>
          <w:szCs w:val="23"/>
          <w:lang w:eastAsia="en-AU"/>
        </w:rPr>
        <w:t xml:space="preserve">This notice may be cited as the </w:t>
      </w:r>
      <w:hyperlink r:id="rId36" w:history="1">
        <w:r w:rsidRPr="002E706D">
          <w:rPr>
            <w:rFonts w:eastAsia="Times New Roman"/>
            <w:i/>
            <w:iCs/>
            <w:color w:val="000000"/>
            <w:sz w:val="23"/>
            <w:szCs w:val="23"/>
            <w:lang w:eastAsia="en-AU"/>
          </w:rPr>
          <w:t>South Australian Public Health (Fees) Notice 202</w:t>
        </w:r>
      </w:hyperlink>
      <w:r w:rsidRPr="002E706D">
        <w:rPr>
          <w:rFonts w:eastAsia="Times New Roman"/>
          <w:i/>
          <w:iCs/>
          <w:color w:val="000000"/>
          <w:sz w:val="23"/>
          <w:szCs w:val="23"/>
          <w:lang w:eastAsia="en-AU"/>
        </w:rPr>
        <w:t>6</w:t>
      </w:r>
      <w:r w:rsidRPr="002E706D">
        <w:rPr>
          <w:rFonts w:eastAsia="Times New Roman"/>
          <w:color w:val="000000"/>
          <w:sz w:val="23"/>
          <w:szCs w:val="23"/>
          <w:lang w:eastAsia="en-AU"/>
        </w:rPr>
        <w:t>.</w:t>
      </w:r>
    </w:p>
    <w:p w14:paraId="5AE7F957" w14:textId="77777777" w:rsidR="00BB1FDC" w:rsidRPr="002E706D" w:rsidRDefault="00BB1FDC" w:rsidP="00F16C81">
      <w:pPr>
        <w:autoSpaceDE w:val="0"/>
        <w:autoSpaceDN w:val="0"/>
        <w:adjustRightInd w:val="0"/>
        <w:spacing w:before="80" w:after="0" w:line="240" w:lineRule="auto"/>
        <w:ind w:left="1588" w:hanging="794"/>
        <w:jc w:val="left"/>
        <w:rPr>
          <w:rFonts w:eastAsia="Times New Roman"/>
          <w:b/>
          <w:bCs/>
          <w:color w:val="000000"/>
          <w:sz w:val="20"/>
          <w:szCs w:val="20"/>
          <w:lang w:eastAsia="en-AU"/>
        </w:rPr>
      </w:pPr>
      <w:r w:rsidRPr="002E706D">
        <w:rPr>
          <w:rFonts w:eastAsia="Times New Roman"/>
          <w:b/>
          <w:bCs/>
          <w:color w:val="000000"/>
          <w:sz w:val="20"/>
          <w:szCs w:val="20"/>
          <w:lang w:eastAsia="en-AU"/>
        </w:rPr>
        <w:t>Note—</w:t>
      </w:r>
    </w:p>
    <w:p w14:paraId="10555633" w14:textId="77777777" w:rsidR="00BB1FDC" w:rsidRPr="002E706D" w:rsidRDefault="00BB1FDC" w:rsidP="00F16C81">
      <w:pPr>
        <w:autoSpaceDE w:val="0"/>
        <w:autoSpaceDN w:val="0"/>
        <w:adjustRightInd w:val="0"/>
        <w:spacing w:before="80" w:after="0" w:line="240" w:lineRule="auto"/>
        <w:ind w:left="992"/>
        <w:jc w:val="left"/>
        <w:rPr>
          <w:rFonts w:eastAsia="Times New Roman"/>
          <w:color w:val="000000"/>
          <w:sz w:val="20"/>
          <w:szCs w:val="20"/>
          <w:lang w:eastAsia="en-AU"/>
        </w:rPr>
      </w:pPr>
      <w:r w:rsidRPr="002E706D">
        <w:rPr>
          <w:rFonts w:eastAsia="Times New Roman"/>
          <w:color w:val="000000"/>
          <w:sz w:val="20"/>
          <w:szCs w:val="20"/>
          <w:lang w:eastAsia="en-AU"/>
        </w:rPr>
        <w:t xml:space="preserve">This is a fee notice made in accordance with the </w:t>
      </w:r>
      <w:hyperlink r:id="rId37" w:history="1">
        <w:r w:rsidRPr="002E706D">
          <w:rPr>
            <w:rFonts w:eastAsia="Times New Roman"/>
            <w:i/>
            <w:iCs/>
            <w:color w:val="000000"/>
            <w:sz w:val="20"/>
            <w:szCs w:val="20"/>
            <w:lang w:eastAsia="en-AU"/>
          </w:rPr>
          <w:t>Legislation (Fees) Act 2019</w:t>
        </w:r>
      </w:hyperlink>
      <w:r w:rsidRPr="002E706D">
        <w:rPr>
          <w:rFonts w:eastAsia="Times New Roman"/>
          <w:color w:val="000000"/>
          <w:sz w:val="20"/>
          <w:szCs w:val="20"/>
          <w:lang w:eastAsia="en-AU"/>
        </w:rPr>
        <w:t>.</w:t>
      </w:r>
    </w:p>
    <w:p w14:paraId="34D8A2F7" w14:textId="77777777" w:rsidR="00BB1FDC" w:rsidRPr="002E706D" w:rsidRDefault="00BB1FDC" w:rsidP="00F16C81">
      <w:pPr>
        <w:autoSpaceDE w:val="0"/>
        <w:autoSpaceDN w:val="0"/>
        <w:adjustRightInd w:val="0"/>
        <w:spacing w:before="120" w:after="0" w:line="240" w:lineRule="auto"/>
        <w:ind w:left="567" w:hanging="567"/>
        <w:jc w:val="left"/>
        <w:rPr>
          <w:rFonts w:eastAsia="Times New Roman"/>
          <w:b/>
          <w:bCs/>
          <w:color w:val="000000"/>
          <w:sz w:val="26"/>
          <w:szCs w:val="26"/>
          <w:lang w:eastAsia="en-AU"/>
        </w:rPr>
      </w:pPr>
      <w:r w:rsidRPr="002E706D">
        <w:rPr>
          <w:rFonts w:eastAsia="Times New Roman"/>
          <w:b/>
          <w:bCs/>
          <w:color w:val="000000"/>
          <w:sz w:val="26"/>
          <w:szCs w:val="26"/>
          <w:lang w:eastAsia="en-AU"/>
        </w:rPr>
        <w:t>2—Commencement</w:t>
      </w:r>
    </w:p>
    <w:p w14:paraId="75F0BFA9" w14:textId="77777777" w:rsidR="00BB1FDC" w:rsidRPr="002E706D" w:rsidRDefault="00BB1FDC" w:rsidP="00F16C81">
      <w:pPr>
        <w:autoSpaceDE w:val="0"/>
        <w:autoSpaceDN w:val="0"/>
        <w:adjustRightInd w:val="0"/>
        <w:spacing w:before="80" w:after="0" w:line="240" w:lineRule="auto"/>
        <w:ind w:left="794"/>
        <w:jc w:val="left"/>
        <w:rPr>
          <w:rFonts w:eastAsia="Times New Roman"/>
          <w:color w:val="000000"/>
          <w:sz w:val="23"/>
          <w:szCs w:val="23"/>
          <w:lang w:eastAsia="en-AU"/>
        </w:rPr>
      </w:pPr>
      <w:r w:rsidRPr="002E706D">
        <w:rPr>
          <w:rFonts w:eastAsia="Times New Roman"/>
          <w:color w:val="000000"/>
          <w:sz w:val="23"/>
          <w:szCs w:val="23"/>
          <w:lang w:eastAsia="en-AU"/>
        </w:rPr>
        <w:t>This notice has effect on 1 July 2026.</w:t>
      </w:r>
    </w:p>
    <w:p w14:paraId="2FF59FBF" w14:textId="77777777" w:rsidR="00BB1FDC" w:rsidRPr="002E706D" w:rsidRDefault="00BB1FDC" w:rsidP="00F16C81">
      <w:pPr>
        <w:autoSpaceDE w:val="0"/>
        <w:autoSpaceDN w:val="0"/>
        <w:adjustRightInd w:val="0"/>
        <w:spacing w:before="120" w:after="0" w:line="240" w:lineRule="auto"/>
        <w:ind w:left="567" w:hanging="567"/>
        <w:jc w:val="left"/>
        <w:rPr>
          <w:rFonts w:eastAsia="Times New Roman"/>
          <w:b/>
          <w:bCs/>
          <w:color w:val="000000"/>
          <w:sz w:val="26"/>
          <w:szCs w:val="26"/>
          <w:lang w:eastAsia="en-AU"/>
        </w:rPr>
      </w:pPr>
      <w:r w:rsidRPr="002E706D">
        <w:rPr>
          <w:rFonts w:eastAsia="Times New Roman"/>
          <w:b/>
          <w:bCs/>
          <w:color w:val="000000"/>
          <w:sz w:val="26"/>
          <w:szCs w:val="26"/>
          <w:lang w:eastAsia="en-AU"/>
        </w:rPr>
        <w:t>3—Interpretation</w:t>
      </w:r>
    </w:p>
    <w:p w14:paraId="7CFE24D8" w14:textId="77777777" w:rsidR="00BB1FDC" w:rsidRPr="002E706D" w:rsidRDefault="00BB1FDC" w:rsidP="00F16C81">
      <w:pPr>
        <w:autoSpaceDE w:val="0"/>
        <w:autoSpaceDN w:val="0"/>
        <w:adjustRightInd w:val="0"/>
        <w:spacing w:before="80" w:after="0" w:line="240" w:lineRule="auto"/>
        <w:ind w:left="794"/>
        <w:jc w:val="left"/>
        <w:rPr>
          <w:rFonts w:eastAsia="Times New Roman"/>
          <w:color w:val="000000"/>
          <w:sz w:val="23"/>
          <w:szCs w:val="23"/>
          <w:lang w:eastAsia="en-AU"/>
        </w:rPr>
      </w:pPr>
      <w:r w:rsidRPr="002E706D">
        <w:rPr>
          <w:rFonts w:eastAsia="Times New Roman"/>
          <w:color w:val="000000"/>
          <w:sz w:val="23"/>
          <w:szCs w:val="23"/>
          <w:lang w:eastAsia="en-AU"/>
        </w:rPr>
        <w:t>In this notice, unless the contrary intention appears—</w:t>
      </w:r>
    </w:p>
    <w:p w14:paraId="3CD87718" w14:textId="77777777" w:rsidR="00BB1FDC" w:rsidRPr="002E706D" w:rsidRDefault="00BB1FDC" w:rsidP="00BB1FDC">
      <w:pPr>
        <w:autoSpaceDE w:val="0"/>
        <w:autoSpaceDN w:val="0"/>
        <w:adjustRightInd w:val="0"/>
        <w:spacing w:before="120" w:after="0" w:line="240" w:lineRule="auto"/>
        <w:ind w:left="794"/>
        <w:jc w:val="left"/>
        <w:rPr>
          <w:rFonts w:eastAsia="Times New Roman"/>
          <w:color w:val="000000"/>
          <w:sz w:val="23"/>
          <w:szCs w:val="23"/>
          <w:lang w:eastAsia="en-AU"/>
        </w:rPr>
      </w:pPr>
      <w:r w:rsidRPr="002E706D">
        <w:rPr>
          <w:rFonts w:eastAsia="Times New Roman"/>
          <w:b/>
          <w:bCs/>
          <w:i/>
          <w:iCs/>
          <w:color w:val="000000"/>
          <w:sz w:val="23"/>
          <w:szCs w:val="23"/>
          <w:lang w:eastAsia="en-AU"/>
        </w:rPr>
        <w:t>Act</w:t>
      </w:r>
      <w:r w:rsidRPr="002E706D">
        <w:rPr>
          <w:rFonts w:eastAsia="Times New Roman"/>
          <w:color w:val="000000"/>
          <w:sz w:val="23"/>
          <w:szCs w:val="23"/>
          <w:lang w:eastAsia="en-AU"/>
        </w:rPr>
        <w:t xml:space="preserve"> means the </w:t>
      </w:r>
      <w:hyperlink r:id="rId38" w:history="1">
        <w:r w:rsidRPr="002E706D">
          <w:rPr>
            <w:rFonts w:eastAsia="Times New Roman"/>
            <w:i/>
            <w:iCs/>
            <w:color w:val="000000"/>
            <w:sz w:val="23"/>
            <w:szCs w:val="23"/>
            <w:lang w:eastAsia="en-AU"/>
          </w:rPr>
          <w:t>South Australian Public Health Act 2011</w:t>
        </w:r>
      </w:hyperlink>
      <w:r w:rsidRPr="002E706D">
        <w:rPr>
          <w:rFonts w:eastAsia="Times New Roman"/>
          <w:color w:val="000000"/>
          <w:sz w:val="23"/>
          <w:szCs w:val="23"/>
          <w:lang w:eastAsia="en-AU"/>
        </w:rPr>
        <w:t>.</w:t>
      </w:r>
    </w:p>
    <w:p w14:paraId="575D9AAD" w14:textId="77777777" w:rsidR="00BB1FDC" w:rsidRPr="002E706D" w:rsidRDefault="00BB1FDC" w:rsidP="00BB1FDC">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E706D">
        <w:rPr>
          <w:rFonts w:eastAsia="Times New Roman"/>
          <w:b/>
          <w:bCs/>
          <w:color w:val="000000"/>
          <w:sz w:val="26"/>
          <w:szCs w:val="26"/>
          <w:lang w:eastAsia="en-AU"/>
        </w:rPr>
        <w:t>4—Fees</w:t>
      </w:r>
    </w:p>
    <w:p w14:paraId="3D03B936" w14:textId="77777777" w:rsidR="00BB1FDC" w:rsidRPr="002E706D" w:rsidRDefault="00BB1FDC" w:rsidP="00BB1FDC">
      <w:pPr>
        <w:autoSpaceDE w:val="0"/>
        <w:autoSpaceDN w:val="0"/>
        <w:adjustRightInd w:val="0"/>
        <w:spacing w:before="120" w:after="0" w:line="240" w:lineRule="auto"/>
        <w:ind w:left="794"/>
        <w:jc w:val="left"/>
        <w:rPr>
          <w:rFonts w:eastAsia="Times New Roman"/>
          <w:color w:val="000000"/>
          <w:sz w:val="23"/>
          <w:szCs w:val="23"/>
          <w:lang w:eastAsia="en-AU"/>
        </w:rPr>
      </w:pPr>
      <w:r w:rsidRPr="002E706D">
        <w:rPr>
          <w:rFonts w:eastAsia="Times New Roman"/>
          <w:color w:val="000000"/>
          <w:sz w:val="23"/>
          <w:szCs w:val="23"/>
          <w:lang w:eastAsia="en-AU"/>
        </w:rPr>
        <w:t xml:space="preserve">The fees set out in </w:t>
      </w:r>
      <w:hyperlink w:anchor="idcd490fa1_1a51_4b06_b4fc_ed874483f7" w:history="1">
        <w:r w:rsidRPr="002E706D">
          <w:rPr>
            <w:rFonts w:eastAsia="Times New Roman"/>
            <w:color w:val="000000"/>
            <w:sz w:val="23"/>
            <w:szCs w:val="23"/>
            <w:lang w:eastAsia="en-AU"/>
          </w:rPr>
          <w:t>Schedule 1</w:t>
        </w:r>
      </w:hyperlink>
      <w:r w:rsidRPr="002E706D">
        <w:rPr>
          <w:rFonts w:eastAsia="Times New Roman"/>
          <w:color w:val="000000"/>
          <w:sz w:val="23"/>
          <w:szCs w:val="23"/>
          <w:lang w:eastAsia="en-AU"/>
        </w:rPr>
        <w:t xml:space="preserve"> are prescribed for the purposes of the Act, the </w:t>
      </w:r>
      <w:r>
        <w:rPr>
          <w:rFonts w:eastAsia="Times New Roman"/>
          <w:color w:val="000000"/>
          <w:sz w:val="23"/>
          <w:szCs w:val="23"/>
          <w:lang w:eastAsia="en-AU"/>
        </w:rPr>
        <w:br/>
      </w:r>
      <w:hyperlink r:id="rId39" w:history="1">
        <w:r w:rsidRPr="002E706D">
          <w:rPr>
            <w:rFonts w:eastAsia="Times New Roman"/>
            <w:i/>
            <w:iCs/>
            <w:color w:val="000000"/>
            <w:sz w:val="23"/>
            <w:szCs w:val="23"/>
            <w:lang w:eastAsia="en-AU"/>
          </w:rPr>
          <w:t>South Australian Public Health (Legionella) Regulations 2013</w:t>
        </w:r>
      </w:hyperlink>
      <w:r w:rsidRPr="002E706D">
        <w:rPr>
          <w:rFonts w:eastAsia="Times New Roman"/>
          <w:color w:val="000000"/>
          <w:sz w:val="23"/>
          <w:szCs w:val="23"/>
          <w:lang w:eastAsia="en-AU"/>
        </w:rPr>
        <w:t xml:space="preserve"> and the </w:t>
      </w:r>
      <w:r>
        <w:rPr>
          <w:rFonts w:eastAsia="Times New Roman"/>
          <w:color w:val="000000"/>
          <w:sz w:val="23"/>
          <w:szCs w:val="23"/>
          <w:lang w:eastAsia="en-AU"/>
        </w:rPr>
        <w:br/>
      </w:r>
      <w:hyperlink r:id="rId40" w:history="1">
        <w:r w:rsidRPr="002E706D">
          <w:rPr>
            <w:rFonts w:eastAsia="Times New Roman"/>
            <w:i/>
            <w:iCs/>
            <w:color w:val="000000"/>
            <w:sz w:val="23"/>
            <w:szCs w:val="23"/>
            <w:lang w:eastAsia="en-AU"/>
          </w:rPr>
          <w:t>South Australian Public Health (Wastewater) Regulations 2013</w:t>
        </w:r>
      </w:hyperlink>
      <w:r w:rsidRPr="002E706D">
        <w:rPr>
          <w:rFonts w:eastAsia="Times New Roman"/>
          <w:color w:val="000000"/>
          <w:sz w:val="23"/>
          <w:szCs w:val="23"/>
          <w:lang w:eastAsia="en-AU"/>
        </w:rPr>
        <w:t>.</w:t>
      </w:r>
    </w:p>
    <w:p w14:paraId="52E528B4" w14:textId="77777777" w:rsidR="00BB1FDC" w:rsidRPr="002E706D" w:rsidRDefault="00BB1FDC" w:rsidP="00F16C81">
      <w:pPr>
        <w:keepNext/>
        <w:autoSpaceDE w:val="0"/>
        <w:autoSpaceDN w:val="0"/>
        <w:adjustRightInd w:val="0"/>
        <w:spacing w:before="200" w:after="0" w:line="240" w:lineRule="auto"/>
        <w:ind w:left="567" w:hanging="567"/>
        <w:jc w:val="left"/>
        <w:rPr>
          <w:rFonts w:eastAsia="Times New Roman"/>
          <w:b/>
          <w:bCs/>
          <w:color w:val="000000"/>
          <w:sz w:val="32"/>
          <w:szCs w:val="32"/>
          <w:lang w:eastAsia="en-AU"/>
        </w:rPr>
      </w:pPr>
      <w:r w:rsidRPr="002E706D">
        <w:rPr>
          <w:rFonts w:eastAsia="Times New Roman"/>
          <w:b/>
          <w:bCs/>
          <w:color w:val="000000"/>
          <w:sz w:val="32"/>
          <w:szCs w:val="32"/>
          <w:lang w:eastAsia="en-AU"/>
        </w:rPr>
        <w:t>Schedule 1—Fees</w:t>
      </w:r>
    </w:p>
    <w:p w14:paraId="3C57644C" w14:textId="77777777" w:rsidR="00BB1FDC" w:rsidRPr="002E706D" w:rsidRDefault="00BB1FDC" w:rsidP="00F16C81">
      <w:pPr>
        <w:keepNext/>
        <w:autoSpaceDE w:val="0"/>
        <w:autoSpaceDN w:val="0"/>
        <w:adjustRightInd w:val="0"/>
        <w:spacing w:before="200" w:after="0" w:line="240" w:lineRule="auto"/>
        <w:ind w:left="1134" w:hanging="1134"/>
        <w:jc w:val="left"/>
        <w:rPr>
          <w:rFonts w:eastAsia="Times New Roman"/>
          <w:b/>
          <w:bCs/>
          <w:color w:val="000000"/>
          <w:sz w:val="32"/>
          <w:szCs w:val="32"/>
          <w:lang w:eastAsia="en-AU"/>
        </w:rPr>
      </w:pPr>
      <w:r w:rsidRPr="002E706D">
        <w:rPr>
          <w:rFonts w:eastAsia="Times New Roman"/>
          <w:b/>
          <w:bCs/>
          <w:color w:val="000000"/>
          <w:sz w:val="32"/>
          <w:szCs w:val="32"/>
          <w:lang w:eastAsia="en-AU"/>
        </w:rPr>
        <w:t xml:space="preserve">Part 1—Fees relating to </w:t>
      </w:r>
      <w:r w:rsidRPr="002E706D">
        <w:rPr>
          <w:rFonts w:eastAsia="Times New Roman"/>
          <w:b/>
          <w:bCs/>
          <w:i/>
          <w:iCs/>
          <w:color w:val="000000"/>
          <w:sz w:val="32"/>
          <w:szCs w:val="32"/>
          <w:lang w:eastAsia="en-AU"/>
        </w:rPr>
        <w:t xml:space="preserve">South Australian Public Health </w:t>
      </w:r>
      <w:r>
        <w:rPr>
          <w:rFonts w:eastAsia="Times New Roman"/>
          <w:b/>
          <w:bCs/>
          <w:i/>
          <w:iCs/>
          <w:color w:val="000000"/>
          <w:sz w:val="32"/>
          <w:szCs w:val="32"/>
          <w:lang w:eastAsia="en-AU"/>
        </w:rPr>
        <w:br/>
      </w:r>
      <w:r w:rsidRPr="002E706D">
        <w:rPr>
          <w:rFonts w:eastAsia="Times New Roman"/>
          <w:b/>
          <w:bCs/>
          <w:i/>
          <w:iCs/>
          <w:color w:val="000000"/>
          <w:sz w:val="32"/>
          <w:szCs w:val="32"/>
          <w:lang w:eastAsia="en-AU"/>
        </w:rPr>
        <w:t>(Legionella) Regulations 2013</w:t>
      </w:r>
    </w:p>
    <w:tbl>
      <w:tblPr>
        <w:tblW w:w="5000" w:type="pct"/>
        <w:tblCellMar>
          <w:left w:w="60" w:type="dxa"/>
          <w:right w:w="60" w:type="dxa"/>
        </w:tblCellMar>
        <w:tblLook w:val="0000" w:firstRow="0" w:lastRow="0" w:firstColumn="0" w:lastColumn="0" w:noHBand="0" w:noVBand="0"/>
      </w:tblPr>
      <w:tblGrid>
        <w:gridCol w:w="453"/>
        <w:gridCol w:w="7339"/>
        <w:gridCol w:w="1562"/>
      </w:tblGrid>
      <w:tr w:rsidR="00BB1FDC" w:rsidRPr="002E706D" w14:paraId="38461242" w14:textId="77777777" w:rsidTr="00A96788">
        <w:trPr>
          <w:cantSplit/>
        </w:trPr>
        <w:tc>
          <w:tcPr>
            <w:tcW w:w="242" w:type="pct"/>
            <w:tcBorders>
              <w:top w:val="nil"/>
              <w:left w:val="nil"/>
              <w:bottom w:val="nil"/>
              <w:right w:val="nil"/>
            </w:tcBorders>
          </w:tcPr>
          <w:p w14:paraId="7FAF8874"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r w:rsidRPr="002E706D">
              <w:rPr>
                <w:rFonts w:eastAsia="Times New Roman"/>
                <w:color w:val="000000"/>
                <w:sz w:val="20"/>
                <w:szCs w:val="20"/>
                <w:lang w:eastAsia="en-AU"/>
              </w:rPr>
              <w:t>1</w:t>
            </w:r>
          </w:p>
        </w:tc>
        <w:tc>
          <w:tcPr>
            <w:tcW w:w="3923" w:type="pct"/>
            <w:tcBorders>
              <w:top w:val="nil"/>
              <w:left w:val="nil"/>
              <w:bottom w:val="nil"/>
              <w:right w:val="nil"/>
            </w:tcBorders>
            <w:vAlign w:val="center"/>
          </w:tcPr>
          <w:p w14:paraId="0C12C9F9"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r w:rsidRPr="002E706D">
              <w:rPr>
                <w:rFonts w:eastAsia="Times New Roman"/>
                <w:color w:val="000000"/>
                <w:sz w:val="20"/>
                <w:szCs w:val="20"/>
                <w:lang w:eastAsia="en-AU"/>
              </w:rPr>
              <w:t xml:space="preserve">On application to the relevant authority for registration of a high risk manufactured </w:t>
            </w:r>
            <w:r>
              <w:rPr>
                <w:rFonts w:eastAsia="Times New Roman"/>
                <w:color w:val="000000"/>
                <w:sz w:val="20"/>
                <w:szCs w:val="20"/>
                <w:lang w:eastAsia="en-AU"/>
              </w:rPr>
              <w:br/>
            </w:r>
            <w:r w:rsidRPr="002E706D">
              <w:rPr>
                <w:rFonts w:eastAsia="Times New Roman"/>
                <w:color w:val="000000"/>
                <w:sz w:val="20"/>
                <w:szCs w:val="20"/>
                <w:lang w:eastAsia="en-AU"/>
              </w:rPr>
              <w:t>water system—</w:t>
            </w:r>
          </w:p>
        </w:tc>
        <w:tc>
          <w:tcPr>
            <w:tcW w:w="835" w:type="pct"/>
            <w:tcBorders>
              <w:top w:val="nil"/>
              <w:left w:val="nil"/>
              <w:bottom w:val="nil"/>
              <w:right w:val="nil"/>
            </w:tcBorders>
            <w:vAlign w:val="center"/>
          </w:tcPr>
          <w:p w14:paraId="47DB0470"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p>
        </w:tc>
      </w:tr>
      <w:tr w:rsidR="00BB1FDC" w:rsidRPr="002E706D" w14:paraId="072D0FE2" w14:textId="77777777" w:rsidTr="00A96788">
        <w:trPr>
          <w:cantSplit/>
        </w:trPr>
        <w:tc>
          <w:tcPr>
            <w:tcW w:w="242" w:type="pct"/>
            <w:tcBorders>
              <w:top w:val="nil"/>
              <w:left w:val="nil"/>
              <w:bottom w:val="nil"/>
              <w:right w:val="nil"/>
            </w:tcBorders>
            <w:vAlign w:val="center"/>
          </w:tcPr>
          <w:p w14:paraId="73373215"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p>
        </w:tc>
        <w:tc>
          <w:tcPr>
            <w:tcW w:w="3923" w:type="pct"/>
            <w:tcBorders>
              <w:top w:val="nil"/>
              <w:left w:val="nil"/>
              <w:bottom w:val="nil"/>
              <w:right w:val="nil"/>
            </w:tcBorders>
            <w:vAlign w:val="center"/>
          </w:tcPr>
          <w:p w14:paraId="2789541B" w14:textId="77777777" w:rsidR="00BB1FDC" w:rsidRPr="002E706D" w:rsidRDefault="00BB1FDC" w:rsidP="00A96788">
            <w:pPr>
              <w:autoSpaceDE w:val="0"/>
              <w:autoSpaceDN w:val="0"/>
              <w:adjustRightInd w:val="0"/>
              <w:spacing w:before="120" w:after="0" w:line="240" w:lineRule="auto"/>
              <w:ind w:left="550" w:hanging="425"/>
              <w:jc w:val="left"/>
              <w:rPr>
                <w:rFonts w:eastAsia="Times New Roman"/>
                <w:color w:val="000000"/>
                <w:sz w:val="20"/>
                <w:szCs w:val="20"/>
                <w:lang w:eastAsia="en-AU"/>
              </w:rPr>
            </w:pPr>
            <w:r w:rsidRPr="002E706D">
              <w:rPr>
                <w:rFonts w:eastAsia="Times New Roman"/>
                <w:color w:val="000000"/>
                <w:sz w:val="20"/>
                <w:szCs w:val="20"/>
                <w:lang w:eastAsia="en-AU"/>
              </w:rPr>
              <w:t>(a)</w:t>
            </w:r>
            <w:r w:rsidRPr="002E706D">
              <w:rPr>
                <w:rFonts w:eastAsia="Times New Roman"/>
                <w:color w:val="000000"/>
                <w:sz w:val="20"/>
                <w:szCs w:val="20"/>
                <w:lang w:eastAsia="en-AU"/>
              </w:rPr>
              <w:tab/>
              <w:t>for registration of 1 system</w:t>
            </w:r>
          </w:p>
        </w:tc>
        <w:tc>
          <w:tcPr>
            <w:tcW w:w="835" w:type="pct"/>
            <w:tcBorders>
              <w:top w:val="nil"/>
              <w:left w:val="nil"/>
              <w:bottom w:val="nil"/>
              <w:right w:val="nil"/>
            </w:tcBorders>
          </w:tcPr>
          <w:p w14:paraId="5A6C48AE"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r w:rsidRPr="002E706D">
              <w:rPr>
                <w:rFonts w:eastAsia="Times New Roman"/>
                <w:color w:val="000000"/>
                <w:sz w:val="20"/>
                <w:szCs w:val="20"/>
                <w:lang w:eastAsia="en-AU"/>
              </w:rPr>
              <w:t>$48.25</w:t>
            </w:r>
          </w:p>
        </w:tc>
      </w:tr>
      <w:tr w:rsidR="00BB1FDC" w:rsidRPr="002E706D" w14:paraId="3660ACED" w14:textId="77777777" w:rsidTr="00A96788">
        <w:trPr>
          <w:cantSplit/>
        </w:trPr>
        <w:tc>
          <w:tcPr>
            <w:tcW w:w="242" w:type="pct"/>
            <w:tcBorders>
              <w:top w:val="nil"/>
              <w:left w:val="nil"/>
              <w:bottom w:val="nil"/>
              <w:right w:val="nil"/>
            </w:tcBorders>
            <w:vAlign w:val="center"/>
          </w:tcPr>
          <w:p w14:paraId="66C70E51"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p>
        </w:tc>
        <w:tc>
          <w:tcPr>
            <w:tcW w:w="3923" w:type="pct"/>
            <w:tcBorders>
              <w:top w:val="nil"/>
              <w:left w:val="nil"/>
              <w:bottom w:val="nil"/>
              <w:right w:val="nil"/>
            </w:tcBorders>
            <w:vAlign w:val="center"/>
          </w:tcPr>
          <w:p w14:paraId="7D7D229F" w14:textId="77777777" w:rsidR="00BB1FDC" w:rsidRPr="002E706D" w:rsidRDefault="00BB1FDC" w:rsidP="00A96788">
            <w:pPr>
              <w:autoSpaceDE w:val="0"/>
              <w:autoSpaceDN w:val="0"/>
              <w:adjustRightInd w:val="0"/>
              <w:spacing w:before="120" w:after="0" w:line="240" w:lineRule="auto"/>
              <w:ind w:left="550" w:hanging="425"/>
              <w:jc w:val="left"/>
              <w:rPr>
                <w:rFonts w:eastAsia="Times New Roman"/>
                <w:color w:val="000000"/>
                <w:sz w:val="20"/>
                <w:szCs w:val="20"/>
                <w:lang w:eastAsia="en-AU"/>
              </w:rPr>
            </w:pPr>
            <w:r w:rsidRPr="002E706D">
              <w:rPr>
                <w:rFonts w:eastAsia="Times New Roman"/>
                <w:color w:val="000000"/>
                <w:sz w:val="20"/>
                <w:szCs w:val="20"/>
                <w:lang w:eastAsia="en-AU"/>
              </w:rPr>
              <w:t>(b)</w:t>
            </w:r>
            <w:r w:rsidRPr="002E706D">
              <w:rPr>
                <w:rFonts w:eastAsia="Times New Roman"/>
                <w:color w:val="000000"/>
                <w:sz w:val="20"/>
                <w:szCs w:val="20"/>
                <w:lang w:eastAsia="en-AU"/>
              </w:rPr>
              <w:tab/>
              <w:t>for registration of each additional system installed on the same premises</w:t>
            </w:r>
          </w:p>
        </w:tc>
        <w:tc>
          <w:tcPr>
            <w:tcW w:w="835" w:type="pct"/>
            <w:tcBorders>
              <w:top w:val="nil"/>
              <w:left w:val="nil"/>
              <w:bottom w:val="nil"/>
              <w:right w:val="nil"/>
            </w:tcBorders>
          </w:tcPr>
          <w:p w14:paraId="44A62EDD"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r w:rsidRPr="002E706D">
              <w:rPr>
                <w:rFonts w:eastAsia="Times New Roman"/>
                <w:color w:val="000000"/>
                <w:sz w:val="20"/>
                <w:szCs w:val="20"/>
                <w:lang w:eastAsia="en-AU"/>
              </w:rPr>
              <w:t>$32.25</w:t>
            </w:r>
          </w:p>
        </w:tc>
      </w:tr>
      <w:tr w:rsidR="00BB1FDC" w:rsidRPr="002E706D" w14:paraId="5543E0EB" w14:textId="77777777" w:rsidTr="00A96788">
        <w:trPr>
          <w:cantSplit/>
        </w:trPr>
        <w:tc>
          <w:tcPr>
            <w:tcW w:w="242" w:type="pct"/>
            <w:tcBorders>
              <w:top w:val="nil"/>
              <w:left w:val="nil"/>
              <w:bottom w:val="nil"/>
              <w:right w:val="nil"/>
            </w:tcBorders>
          </w:tcPr>
          <w:p w14:paraId="35D6D55E"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r w:rsidRPr="002E706D">
              <w:rPr>
                <w:rFonts w:eastAsia="Times New Roman"/>
                <w:color w:val="000000"/>
                <w:sz w:val="20"/>
                <w:szCs w:val="20"/>
                <w:lang w:eastAsia="en-AU"/>
              </w:rPr>
              <w:t>2</w:t>
            </w:r>
          </w:p>
        </w:tc>
        <w:tc>
          <w:tcPr>
            <w:tcW w:w="3923" w:type="pct"/>
            <w:tcBorders>
              <w:top w:val="nil"/>
              <w:left w:val="nil"/>
              <w:bottom w:val="nil"/>
              <w:right w:val="nil"/>
            </w:tcBorders>
            <w:vAlign w:val="center"/>
          </w:tcPr>
          <w:p w14:paraId="0DC445C0"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r w:rsidRPr="002E706D">
              <w:rPr>
                <w:rFonts w:eastAsia="Times New Roman"/>
                <w:color w:val="000000"/>
                <w:sz w:val="20"/>
                <w:szCs w:val="20"/>
                <w:lang w:eastAsia="en-AU"/>
              </w:rPr>
              <w:t xml:space="preserve">On application to the relevant authority for renewal of registration of a high risk </w:t>
            </w:r>
            <w:r>
              <w:rPr>
                <w:rFonts w:eastAsia="Times New Roman"/>
                <w:color w:val="000000"/>
                <w:sz w:val="20"/>
                <w:szCs w:val="20"/>
                <w:lang w:eastAsia="en-AU"/>
              </w:rPr>
              <w:br/>
            </w:r>
            <w:r w:rsidRPr="002E706D">
              <w:rPr>
                <w:rFonts w:eastAsia="Times New Roman"/>
                <w:color w:val="000000"/>
                <w:sz w:val="20"/>
                <w:szCs w:val="20"/>
                <w:lang w:eastAsia="en-AU"/>
              </w:rPr>
              <w:t>manufactured water system (for each system)</w:t>
            </w:r>
          </w:p>
        </w:tc>
        <w:tc>
          <w:tcPr>
            <w:tcW w:w="835" w:type="pct"/>
            <w:tcBorders>
              <w:top w:val="nil"/>
              <w:left w:val="nil"/>
              <w:bottom w:val="nil"/>
              <w:right w:val="nil"/>
            </w:tcBorders>
          </w:tcPr>
          <w:p w14:paraId="3DB49EFB"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r w:rsidRPr="002E706D">
              <w:rPr>
                <w:rFonts w:eastAsia="Times New Roman"/>
                <w:color w:val="000000"/>
                <w:sz w:val="20"/>
                <w:szCs w:val="20"/>
                <w:lang w:eastAsia="en-AU"/>
              </w:rPr>
              <w:t>$24.40</w:t>
            </w:r>
          </w:p>
        </w:tc>
      </w:tr>
      <w:tr w:rsidR="00BB1FDC" w:rsidRPr="002E706D" w14:paraId="1714E9C9" w14:textId="77777777" w:rsidTr="00A96788">
        <w:trPr>
          <w:cantSplit/>
        </w:trPr>
        <w:tc>
          <w:tcPr>
            <w:tcW w:w="242" w:type="pct"/>
            <w:tcBorders>
              <w:top w:val="nil"/>
              <w:left w:val="nil"/>
              <w:bottom w:val="nil"/>
              <w:right w:val="nil"/>
            </w:tcBorders>
          </w:tcPr>
          <w:p w14:paraId="28187A21"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r w:rsidRPr="002E706D">
              <w:rPr>
                <w:rFonts w:eastAsia="Times New Roman"/>
                <w:color w:val="000000"/>
                <w:sz w:val="20"/>
                <w:szCs w:val="20"/>
                <w:lang w:eastAsia="en-AU"/>
              </w:rPr>
              <w:t>3</w:t>
            </w:r>
          </w:p>
        </w:tc>
        <w:tc>
          <w:tcPr>
            <w:tcW w:w="3923" w:type="pct"/>
            <w:tcBorders>
              <w:top w:val="nil"/>
              <w:left w:val="nil"/>
              <w:bottom w:val="nil"/>
              <w:right w:val="nil"/>
            </w:tcBorders>
            <w:vAlign w:val="center"/>
          </w:tcPr>
          <w:p w14:paraId="4E1206E6"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r w:rsidRPr="002E706D">
              <w:rPr>
                <w:rFonts w:eastAsia="Times New Roman"/>
                <w:color w:val="000000"/>
                <w:sz w:val="20"/>
                <w:szCs w:val="20"/>
                <w:lang w:eastAsia="en-AU"/>
              </w:rPr>
              <w:t>For inspection of a high risk manufactured water system—</w:t>
            </w:r>
          </w:p>
        </w:tc>
        <w:tc>
          <w:tcPr>
            <w:tcW w:w="835" w:type="pct"/>
            <w:tcBorders>
              <w:top w:val="nil"/>
              <w:left w:val="nil"/>
              <w:bottom w:val="nil"/>
              <w:right w:val="nil"/>
            </w:tcBorders>
            <w:vAlign w:val="center"/>
          </w:tcPr>
          <w:p w14:paraId="249F8743"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p>
        </w:tc>
      </w:tr>
      <w:tr w:rsidR="00BB1FDC" w:rsidRPr="002E706D" w14:paraId="542A82AF" w14:textId="77777777" w:rsidTr="00A96788">
        <w:trPr>
          <w:cantSplit/>
        </w:trPr>
        <w:tc>
          <w:tcPr>
            <w:tcW w:w="242" w:type="pct"/>
            <w:tcBorders>
              <w:top w:val="nil"/>
              <w:left w:val="nil"/>
              <w:bottom w:val="nil"/>
              <w:right w:val="nil"/>
            </w:tcBorders>
            <w:vAlign w:val="center"/>
          </w:tcPr>
          <w:p w14:paraId="185992B2"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p>
        </w:tc>
        <w:tc>
          <w:tcPr>
            <w:tcW w:w="3923" w:type="pct"/>
            <w:tcBorders>
              <w:top w:val="nil"/>
              <w:left w:val="nil"/>
              <w:bottom w:val="nil"/>
              <w:right w:val="nil"/>
            </w:tcBorders>
            <w:vAlign w:val="center"/>
          </w:tcPr>
          <w:p w14:paraId="3F5D85DD" w14:textId="77777777" w:rsidR="00BB1FDC" w:rsidRPr="002E706D" w:rsidRDefault="00BB1FDC" w:rsidP="00A96788">
            <w:pPr>
              <w:autoSpaceDE w:val="0"/>
              <w:autoSpaceDN w:val="0"/>
              <w:adjustRightInd w:val="0"/>
              <w:spacing w:before="120" w:after="0" w:line="240" w:lineRule="auto"/>
              <w:ind w:left="550" w:hanging="425"/>
              <w:jc w:val="left"/>
              <w:rPr>
                <w:rFonts w:eastAsia="Times New Roman"/>
                <w:color w:val="000000"/>
                <w:sz w:val="20"/>
                <w:szCs w:val="20"/>
                <w:lang w:eastAsia="en-AU"/>
              </w:rPr>
            </w:pPr>
            <w:r w:rsidRPr="002E706D">
              <w:rPr>
                <w:rFonts w:eastAsia="Times New Roman"/>
                <w:color w:val="000000"/>
                <w:sz w:val="20"/>
                <w:szCs w:val="20"/>
                <w:lang w:eastAsia="en-AU"/>
              </w:rPr>
              <w:t>(a)</w:t>
            </w:r>
            <w:r w:rsidRPr="002E706D">
              <w:rPr>
                <w:rFonts w:eastAsia="Times New Roman"/>
                <w:color w:val="000000"/>
                <w:sz w:val="20"/>
                <w:szCs w:val="20"/>
                <w:lang w:eastAsia="en-AU"/>
              </w:rPr>
              <w:tab/>
              <w:t>for inspection of 1 system</w:t>
            </w:r>
          </w:p>
        </w:tc>
        <w:tc>
          <w:tcPr>
            <w:tcW w:w="835" w:type="pct"/>
            <w:tcBorders>
              <w:top w:val="nil"/>
              <w:left w:val="nil"/>
              <w:bottom w:val="nil"/>
              <w:right w:val="nil"/>
            </w:tcBorders>
          </w:tcPr>
          <w:p w14:paraId="01E548E7"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r w:rsidRPr="002E706D">
              <w:rPr>
                <w:rFonts w:eastAsia="Times New Roman"/>
                <w:color w:val="000000"/>
                <w:sz w:val="20"/>
                <w:szCs w:val="20"/>
                <w:lang w:eastAsia="en-AU"/>
              </w:rPr>
              <w:t>$193.00</w:t>
            </w:r>
          </w:p>
        </w:tc>
      </w:tr>
      <w:tr w:rsidR="00BB1FDC" w:rsidRPr="002E706D" w14:paraId="39525B58" w14:textId="77777777" w:rsidTr="00A96788">
        <w:trPr>
          <w:cantSplit/>
        </w:trPr>
        <w:tc>
          <w:tcPr>
            <w:tcW w:w="242" w:type="pct"/>
            <w:tcBorders>
              <w:top w:val="nil"/>
              <w:left w:val="nil"/>
              <w:bottom w:val="nil"/>
              <w:right w:val="nil"/>
            </w:tcBorders>
            <w:vAlign w:val="center"/>
          </w:tcPr>
          <w:p w14:paraId="7DE45953"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p>
        </w:tc>
        <w:tc>
          <w:tcPr>
            <w:tcW w:w="3923" w:type="pct"/>
            <w:tcBorders>
              <w:top w:val="nil"/>
              <w:left w:val="nil"/>
              <w:bottom w:val="nil"/>
              <w:right w:val="nil"/>
            </w:tcBorders>
            <w:vAlign w:val="center"/>
          </w:tcPr>
          <w:p w14:paraId="3C43CF9F" w14:textId="77777777" w:rsidR="00BB1FDC" w:rsidRPr="002E706D" w:rsidRDefault="00BB1FDC" w:rsidP="00A96788">
            <w:pPr>
              <w:autoSpaceDE w:val="0"/>
              <w:autoSpaceDN w:val="0"/>
              <w:adjustRightInd w:val="0"/>
              <w:spacing w:before="120" w:after="0" w:line="240" w:lineRule="auto"/>
              <w:ind w:left="550" w:hanging="425"/>
              <w:jc w:val="left"/>
              <w:rPr>
                <w:rFonts w:eastAsia="Times New Roman"/>
                <w:color w:val="000000"/>
                <w:sz w:val="20"/>
                <w:szCs w:val="20"/>
                <w:lang w:eastAsia="en-AU"/>
              </w:rPr>
            </w:pPr>
            <w:r w:rsidRPr="002E706D">
              <w:rPr>
                <w:rFonts w:eastAsia="Times New Roman"/>
                <w:color w:val="000000"/>
                <w:sz w:val="20"/>
                <w:szCs w:val="20"/>
                <w:lang w:eastAsia="en-AU"/>
              </w:rPr>
              <w:t>(b)</w:t>
            </w:r>
            <w:r w:rsidRPr="002E706D">
              <w:rPr>
                <w:rFonts w:eastAsia="Times New Roman"/>
                <w:color w:val="000000"/>
                <w:sz w:val="20"/>
                <w:szCs w:val="20"/>
                <w:lang w:eastAsia="en-AU"/>
              </w:rPr>
              <w:tab/>
              <w:t>for inspection of each additional system installed on the same premises</w:t>
            </w:r>
          </w:p>
        </w:tc>
        <w:tc>
          <w:tcPr>
            <w:tcW w:w="835" w:type="pct"/>
            <w:tcBorders>
              <w:top w:val="nil"/>
              <w:left w:val="nil"/>
              <w:bottom w:val="nil"/>
              <w:right w:val="nil"/>
            </w:tcBorders>
          </w:tcPr>
          <w:p w14:paraId="1080D404"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r w:rsidRPr="002E706D">
              <w:rPr>
                <w:rFonts w:eastAsia="Times New Roman"/>
                <w:color w:val="000000"/>
                <w:sz w:val="20"/>
                <w:szCs w:val="20"/>
                <w:lang w:eastAsia="en-AU"/>
              </w:rPr>
              <w:t>$129.00</w:t>
            </w:r>
          </w:p>
        </w:tc>
      </w:tr>
      <w:tr w:rsidR="00BB1FDC" w:rsidRPr="002E706D" w14:paraId="092D134C" w14:textId="77777777" w:rsidTr="00A96788">
        <w:trPr>
          <w:cantSplit/>
        </w:trPr>
        <w:tc>
          <w:tcPr>
            <w:tcW w:w="242" w:type="pct"/>
            <w:tcBorders>
              <w:top w:val="nil"/>
              <w:left w:val="nil"/>
              <w:bottom w:val="nil"/>
              <w:right w:val="nil"/>
            </w:tcBorders>
          </w:tcPr>
          <w:p w14:paraId="27871A29"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r w:rsidRPr="002E706D">
              <w:rPr>
                <w:rFonts w:eastAsia="Times New Roman"/>
                <w:color w:val="000000"/>
                <w:sz w:val="20"/>
                <w:szCs w:val="20"/>
                <w:lang w:eastAsia="en-AU"/>
              </w:rPr>
              <w:t>4</w:t>
            </w:r>
          </w:p>
        </w:tc>
        <w:tc>
          <w:tcPr>
            <w:tcW w:w="3923" w:type="pct"/>
            <w:tcBorders>
              <w:top w:val="nil"/>
              <w:left w:val="nil"/>
              <w:bottom w:val="nil"/>
              <w:right w:val="nil"/>
            </w:tcBorders>
          </w:tcPr>
          <w:p w14:paraId="05034C8C"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r w:rsidRPr="002E706D">
              <w:rPr>
                <w:rFonts w:eastAsia="Times New Roman"/>
                <w:color w:val="000000"/>
                <w:sz w:val="20"/>
                <w:szCs w:val="20"/>
                <w:lang w:eastAsia="en-AU"/>
              </w:rPr>
              <w:t>On application to the Minister for a determination or approval under the regulations</w:t>
            </w:r>
          </w:p>
        </w:tc>
        <w:tc>
          <w:tcPr>
            <w:tcW w:w="835" w:type="pct"/>
            <w:tcBorders>
              <w:top w:val="nil"/>
              <w:left w:val="nil"/>
              <w:bottom w:val="nil"/>
              <w:right w:val="nil"/>
            </w:tcBorders>
          </w:tcPr>
          <w:p w14:paraId="6A9C4C6E"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r w:rsidRPr="002E706D">
              <w:rPr>
                <w:rFonts w:eastAsia="Times New Roman"/>
                <w:color w:val="000000"/>
                <w:sz w:val="20"/>
                <w:szCs w:val="20"/>
                <w:lang w:eastAsia="en-AU"/>
              </w:rPr>
              <w:t>$811.00</w:t>
            </w:r>
          </w:p>
        </w:tc>
      </w:tr>
    </w:tbl>
    <w:p w14:paraId="2149FD57" w14:textId="77777777" w:rsidR="00BB1FDC" w:rsidRPr="002E706D" w:rsidRDefault="00BB1FDC" w:rsidP="00F16C81">
      <w:pPr>
        <w:keepNext/>
        <w:autoSpaceDE w:val="0"/>
        <w:autoSpaceDN w:val="0"/>
        <w:adjustRightInd w:val="0"/>
        <w:spacing w:before="200" w:after="0" w:line="240" w:lineRule="auto"/>
        <w:ind w:left="1134" w:hanging="1134"/>
        <w:jc w:val="left"/>
        <w:rPr>
          <w:rFonts w:eastAsia="Times New Roman"/>
          <w:b/>
          <w:bCs/>
          <w:color w:val="000000"/>
          <w:sz w:val="32"/>
          <w:szCs w:val="32"/>
          <w:lang w:eastAsia="en-AU"/>
        </w:rPr>
      </w:pPr>
      <w:r w:rsidRPr="002E706D">
        <w:rPr>
          <w:rFonts w:eastAsia="Times New Roman"/>
          <w:b/>
          <w:bCs/>
          <w:color w:val="000000"/>
          <w:sz w:val="32"/>
          <w:szCs w:val="32"/>
          <w:lang w:eastAsia="en-AU"/>
        </w:rPr>
        <w:t xml:space="preserve">Part 2—Fees relating to </w:t>
      </w:r>
      <w:r w:rsidRPr="002E706D">
        <w:rPr>
          <w:rFonts w:eastAsia="Times New Roman"/>
          <w:b/>
          <w:bCs/>
          <w:i/>
          <w:iCs/>
          <w:color w:val="000000"/>
          <w:sz w:val="32"/>
          <w:szCs w:val="32"/>
          <w:lang w:eastAsia="en-AU"/>
        </w:rPr>
        <w:t xml:space="preserve">South Australian Public Health </w:t>
      </w:r>
      <w:r>
        <w:rPr>
          <w:rFonts w:eastAsia="Times New Roman"/>
          <w:b/>
          <w:bCs/>
          <w:i/>
          <w:iCs/>
          <w:color w:val="000000"/>
          <w:sz w:val="32"/>
          <w:szCs w:val="32"/>
          <w:lang w:eastAsia="en-AU"/>
        </w:rPr>
        <w:br/>
      </w:r>
      <w:r w:rsidRPr="002E706D">
        <w:rPr>
          <w:rFonts w:eastAsia="Times New Roman"/>
          <w:b/>
          <w:bCs/>
          <w:i/>
          <w:iCs/>
          <w:color w:val="000000"/>
          <w:sz w:val="32"/>
          <w:szCs w:val="32"/>
          <w:lang w:eastAsia="en-AU"/>
        </w:rPr>
        <w:t>(Wastewater) Regulations 2013</w:t>
      </w:r>
    </w:p>
    <w:tbl>
      <w:tblPr>
        <w:tblW w:w="5000" w:type="pct"/>
        <w:tblCellMar>
          <w:left w:w="60" w:type="dxa"/>
          <w:right w:w="60" w:type="dxa"/>
        </w:tblCellMar>
        <w:tblLook w:val="0000" w:firstRow="0" w:lastRow="0" w:firstColumn="0" w:lastColumn="0" w:noHBand="0" w:noVBand="0"/>
      </w:tblPr>
      <w:tblGrid>
        <w:gridCol w:w="410"/>
        <w:gridCol w:w="7382"/>
        <w:gridCol w:w="1562"/>
      </w:tblGrid>
      <w:tr w:rsidR="00BB1FDC" w:rsidRPr="002E706D" w14:paraId="2E6F2EF8" w14:textId="77777777" w:rsidTr="00A96788">
        <w:trPr>
          <w:cantSplit/>
        </w:trPr>
        <w:tc>
          <w:tcPr>
            <w:tcW w:w="219" w:type="pct"/>
            <w:tcBorders>
              <w:top w:val="nil"/>
              <w:left w:val="nil"/>
              <w:bottom w:val="nil"/>
              <w:right w:val="nil"/>
            </w:tcBorders>
          </w:tcPr>
          <w:p w14:paraId="2E88A4F5"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r w:rsidRPr="002E706D">
              <w:rPr>
                <w:rFonts w:eastAsia="Times New Roman"/>
                <w:color w:val="000000"/>
                <w:sz w:val="20"/>
                <w:szCs w:val="20"/>
                <w:lang w:eastAsia="en-AU"/>
              </w:rPr>
              <w:t>1</w:t>
            </w:r>
          </w:p>
        </w:tc>
        <w:tc>
          <w:tcPr>
            <w:tcW w:w="3946" w:type="pct"/>
            <w:tcBorders>
              <w:top w:val="nil"/>
              <w:left w:val="nil"/>
              <w:bottom w:val="nil"/>
              <w:right w:val="nil"/>
            </w:tcBorders>
          </w:tcPr>
          <w:p w14:paraId="4B2D273E"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r w:rsidRPr="002E706D">
              <w:rPr>
                <w:rFonts w:eastAsia="Times New Roman"/>
                <w:color w:val="000000"/>
                <w:sz w:val="20"/>
                <w:szCs w:val="20"/>
                <w:lang w:eastAsia="en-AU"/>
              </w:rPr>
              <w:t>Application for a product approval under regulation 16</w:t>
            </w:r>
          </w:p>
        </w:tc>
        <w:tc>
          <w:tcPr>
            <w:tcW w:w="835" w:type="pct"/>
            <w:tcBorders>
              <w:top w:val="nil"/>
              <w:left w:val="nil"/>
              <w:bottom w:val="nil"/>
              <w:right w:val="nil"/>
            </w:tcBorders>
          </w:tcPr>
          <w:p w14:paraId="1E474001"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r w:rsidRPr="002E706D">
              <w:rPr>
                <w:rFonts w:eastAsia="Times New Roman"/>
                <w:color w:val="000000"/>
                <w:sz w:val="20"/>
                <w:szCs w:val="20"/>
                <w:lang w:eastAsia="en-AU"/>
              </w:rPr>
              <w:t>$614.00</w:t>
            </w:r>
          </w:p>
        </w:tc>
      </w:tr>
      <w:tr w:rsidR="00BB1FDC" w:rsidRPr="002E706D" w14:paraId="57FE0627" w14:textId="77777777" w:rsidTr="00A96788">
        <w:trPr>
          <w:cantSplit/>
        </w:trPr>
        <w:tc>
          <w:tcPr>
            <w:tcW w:w="219" w:type="pct"/>
            <w:tcBorders>
              <w:top w:val="nil"/>
              <w:left w:val="nil"/>
              <w:bottom w:val="nil"/>
              <w:right w:val="nil"/>
            </w:tcBorders>
          </w:tcPr>
          <w:p w14:paraId="7A69BA4E" w14:textId="77777777" w:rsidR="00BB1FDC" w:rsidRPr="002E706D" w:rsidRDefault="00BB1FDC" w:rsidP="00A96788">
            <w:pPr>
              <w:keepNext/>
              <w:autoSpaceDE w:val="0"/>
              <w:autoSpaceDN w:val="0"/>
              <w:adjustRightInd w:val="0"/>
              <w:spacing w:before="120" w:after="0" w:line="240" w:lineRule="auto"/>
              <w:jc w:val="left"/>
              <w:rPr>
                <w:rFonts w:eastAsia="Times New Roman"/>
                <w:color w:val="000000"/>
                <w:sz w:val="20"/>
                <w:szCs w:val="20"/>
                <w:lang w:eastAsia="en-AU"/>
              </w:rPr>
            </w:pPr>
            <w:r w:rsidRPr="002E706D">
              <w:rPr>
                <w:rFonts w:eastAsia="Times New Roman"/>
                <w:color w:val="000000"/>
                <w:sz w:val="20"/>
                <w:szCs w:val="20"/>
                <w:lang w:eastAsia="en-AU"/>
              </w:rPr>
              <w:t>2</w:t>
            </w:r>
          </w:p>
        </w:tc>
        <w:tc>
          <w:tcPr>
            <w:tcW w:w="3946" w:type="pct"/>
            <w:tcBorders>
              <w:top w:val="nil"/>
              <w:left w:val="nil"/>
              <w:bottom w:val="nil"/>
              <w:right w:val="nil"/>
            </w:tcBorders>
          </w:tcPr>
          <w:p w14:paraId="451D36D9" w14:textId="77777777" w:rsidR="00BB1FDC" w:rsidRPr="002E706D" w:rsidRDefault="00BB1FDC" w:rsidP="00A96788">
            <w:pPr>
              <w:keepNext/>
              <w:autoSpaceDE w:val="0"/>
              <w:autoSpaceDN w:val="0"/>
              <w:adjustRightInd w:val="0"/>
              <w:spacing w:before="120" w:after="0" w:line="240" w:lineRule="auto"/>
              <w:jc w:val="left"/>
              <w:rPr>
                <w:rFonts w:eastAsia="Times New Roman"/>
                <w:color w:val="000000"/>
                <w:sz w:val="20"/>
                <w:szCs w:val="20"/>
                <w:lang w:eastAsia="en-AU"/>
              </w:rPr>
            </w:pPr>
            <w:r w:rsidRPr="002E706D">
              <w:rPr>
                <w:rFonts w:eastAsia="Times New Roman"/>
                <w:color w:val="000000"/>
                <w:sz w:val="20"/>
                <w:szCs w:val="20"/>
                <w:lang w:eastAsia="en-AU"/>
              </w:rPr>
              <w:t xml:space="preserve">Application for a wastewater works approval if the relevant authority is a council </w:t>
            </w:r>
            <w:r>
              <w:rPr>
                <w:rFonts w:eastAsia="Times New Roman"/>
                <w:color w:val="000000"/>
                <w:sz w:val="20"/>
                <w:szCs w:val="20"/>
                <w:lang w:eastAsia="en-AU"/>
              </w:rPr>
              <w:br/>
            </w:r>
            <w:r w:rsidRPr="002E706D">
              <w:rPr>
                <w:rFonts w:eastAsia="Times New Roman"/>
                <w:color w:val="000000"/>
                <w:sz w:val="20"/>
                <w:szCs w:val="20"/>
                <w:lang w:eastAsia="en-AU"/>
              </w:rPr>
              <w:t>under regulation 23—</w:t>
            </w:r>
          </w:p>
        </w:tc>
        <w:tc>
          <w:tcPr>
            <w:tcW w:w="835" w:type="pct"/>
            <w:tcBorders>
              <w:top w:val="nil"/>
              <w:left w:val="nil"/>
              <w:bottom w:val="nil"/>
              <w:right w:val="nil"/>
            </w:tcBorders>
          </w:tcPr>
          <w:p w14:paraId="0CCE0E0F" w14:textId="77777777" w:rsidR="00BB1FDC" w:rsidRPr="002E706D" w:rsidRDefault="00BB1FDC" w:rsidP="00A96788">
            <w:pPr>
              <w:keepNext/>
              <w:autoSpaceDE w:val="0"/>
              <w:autoSpaceDN w:val="0"/>
              <w:adjustRightInd w:val="0"/>
              <w:spacing w:before="120" w:after="0" w:line="240" w:lineRule="auto"/>
              <w:jc w:val="right"/>
              <w:rPr>
                <w:rFonts w:eastAsia="Times New Roman"/>
                <w:color w:val="000000"/>
                <w:sz w:val="20"/>
                <w:szCs w:val="20"/>
                <w:lang w:eastAsia="en-AU"/>
              </w:rPr>
            </w:pPr>
          </w:p>
        </w:tc>
      </w:tr>
      <w:tr w:rsidR="00BB1FDC" w:rsidRPr="002E706D" w14:paraId="0331D28A" w14:textId="77777777" w:rsidTr="00A96788">
        <w:trPr>
          <w:cantSplit/>
        </w:trPr>
        <w:tc>
          <w:tcPr>
            <w:tcW w:w="219" w:type="pct"/>
            <w:tcBorders>
              <w:top w:val="nil"/>
              <w:left w:val="nil"/>
              <w:bottom w:val="nil"/>
              <w:right w:val="nil"/>
            </w:tcBorders>
          </w:tcPr>
          <w:p w14:paraId="473EE28E" w14:textId="77777777" w:rsidR="00BB1FDC" w:rsidRPr="002E706D" w:rsidRDefault="00BB1FDC" w:rsidP="00A96788">
            <w:pPr>
              <w:keepNext/>
              <w:autoSpaceDE w:val="0"/>
              <w:autoSpaceDN w:val="0"/>
              <w:adjustRightInd w:val="0"/>
              <w:spacing w:before="120" w:after="0" w:line="240" w:lineRule="auto"/>
              <w:jc w:val="left"/>
              <w:rPr>
                <w:rFonts w:eastAsia="Times New Roman"/>
                <w:color w:val="000000"/>
                <w:sz w:val="20"/>
                <w:szCs w:val="20"/>
                <w:lang w:eastAsia="en-AU"/>
              </w:rPr>
            </w:pPr>
          </w:p>
        </w:tc>
        <w:tc>
          <w:tcPr>
            <w:tcW w:w="3946" w:type="pct"/>
            <w:tcBorders>
              <w:top w:val="nil"/>
              <w:left w:val="nil"/>
              <w:bottom w:val="nil"/>
              <w:right w:val="nil"/>
            </w:tcBorders>
          </w:tcPr>
          <w:p w14:paraId="52863A00" w14:textId="77777777" w:rsidR="00BB1FDC" w:rsidRPr="002E706D" w:rsidRDefault="00BB1FDC" w:rsidP="00A96788">
            <w:pPr>
              <w:keepNext/>
              <w:autoSpaceDE w:val="0"/>
              <w:autoSpaceDN w:val="0"/>
              <w:adjustRightInd w:val="0"/>
              <w:spacing w:before="120" w:after="0" w:line="240" w:lineRule="auto"/>
              <w:ind w:left="550" w:hanging="425"/>
              <w:jc w:val="left"/>
              <w:rPr>
                <w:rFonts w:eastAsia="Times New Roman"/>
                <w:color w:val="000000"/>
                <w:sz w:val="20"/>
                <w:szCs w:val="20"/>
                <w:lang w:eastAsia="en-AU"/>
              </w:rPr>
            </w:pPr>
            <w:r w:rsidRPr="002E706D">
              <w:rPr>
                <w:rFonts w:eastAsia="Times New Roman"/>
                <w:color w:val="000000"/>
                <w:sz w:val="20"/>
                <w:szCs w:val="20"/>
                <w:lang w:eastAsia="en-AU"/>
              </w:rPr>
              <w:t>(a)</w:t>
            </w:r>
            <w:r w:rsidRPr="002E706D">
              <w:rPr>
                <w:rFonts w:eastAsia="Times New Roman"/>
                <w:color w:val="000000"/>
                <w:sz w:val="20"/>
                <w:szCs w:val="20"/>
                <w:lang w:eastAsia="en-AU"/>
              </w:rPr>
              <w:tab/>
              <w:t>for the installation or alteration of a temporary on</w:t>
            </w:r>
            <w:r w:rsidRPr="002E706D">
              <w:rPr>
                <w:rFonts w:eastAsia="Times New Roman"/>
                <w:color w:val="000000"/>
                <w:sz w:val="20"/>
                <w:szCs w:val="20"/>
                <w:lang w:eastAsia="en-AU"/>
              </w:rPr>
              <w:noBreakHyphen/>
              <w:t>site wastewater system—</w:t>
            </w:r>
          </w:p>
        </w:tc>
        <w:tc>
          <w:tcPr>
            <w:tcW w:w="835" w:type="pct"/>
            <w:tcBorders>
              <w:top w:val="nil"/>
              <w:left w:val="nil"/>
              <w:bottom w:val="nil"/>
              <w:right w:val="nil"/>
            </w:tcBorders>
          </w:tcPr>
          <w:p w14:paraId="026BF8BB" w14:textId="77777777" w:rsidR="00BB1FDC" w:rsidRPr="002E706D" w:rsidRDefault="00BB1FDC" w:rsidP="00A96788">
            <w:pPr>
              <w:keepNext/>
              <w:autoSpaceDE w:val="0"/>
              <w:autoSpaceDN w:val="0"/>
              <w:adjustRightInd w:val="0"/>
              <w:spacing w:before="120" w:after="0" w:line="240" w:lineRule="auto"/>
              <w:jc w:val="right"/>
              <w:rPr>
                <w:rFonts w:eastAsia="Times New Roman"/>
                <w:color w:val="000000"/>
                <w:sz w:val="20"/>
                <w:szCs w:val="20"/>
                <w:lang w:eastAsia="en-AU"/>
              </w:rPr>
            </w:pPr>
          </w:p>
        </w:tc>
      </w:tr>
      <w:tr w:rsidR="00BB1FDC" w:rsidRPr="002E706D" w14:paraId="1BDA2ECC" w14:textId="77777777" w:rsidTr="00A96788">
        <w:trPr>
          <w:cantSplit/>
        </w:trPr>
        <w:tc>
          <w:tcPr>
            <w:tcW w:w="219" w:type="pct"/>
            <w:tcBorders>
              <w:top w:val="nil"/>
              <w:left w:val="nil"/>
              <w:bottom w:val="nil"/>
              <w:right w:val="nil"/>
            </w:tcBorders>
          </w:tcPr>
          <w:p w14:paraId="296698E1"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p>
        </w:tc>
        <w:tc>
          <w:tcPr>
            <w:tcW w:w="3946" w:type="pct"/>
            <w:tcBorders>
              <w:top w:val="nil"/>
              <w:left w:val="nil"/>
              <w:bottom w:val="nil"/>
              <w:right w:val="nil"/>
            </w:tcBorders>
          </w:tcPr>
          <w:p w14:paraId="6003C8AC" w14:textId="77777777" w:rsidR="00BB1FDC" w:rsidRPr="002E706D" w:rsidRDefault="00BB1FDC" w:rsidP="00A96788">
            <w:pPr>
              <w:autoSpaceDE w:val="0"/>
              <w:autoSpaceDN w:val="0"/>
              <w:adjustRightInd w:val="0"/>
              <w:spacing w:before="120" w:after="0" w:line="240" w:lineRule="auto"/>
              <w:ind w:left="964" w:hanging="425"/>
              <w:jc w:val="left"/>
              <w:rPr>
                <w:rFonts w:eastAsia="Times New Roman"/>
                <w:color w:val="000000"/>
                <w:sz w:val="20"/>
                <w:szCs w:val="20"/>
                <w:lang w:eastAsia="en-AU"/>
              </w:rPr>
            </w:pPr>
            <w:r w:rsidRPr="002E706D">
              <w:rPr>
                <w:rFonts w:eastAsia="Times New Roman"/>
                <w:color w:val="000000"/>
                <w:sz w:val="20"/>
                <w:szCs w:val="20"/>
                <w:lang w:eastAsia="en-AU"/>
              </w:rPr>
              <w:t>(</w:t>
            </w:r>
            <w:proofErr w:type="spellStart"/>
            <w:r w:rsidRPr="002E706D">
              <w:rPr>
                <w:rFonts w:eastAsia="Times New Roman"/>
                <w:color w:val="000000"/>
                <w:sz w:val="20"/>
                <w:szCs w:val="20"/>
                <w:lang w:eastAsia="en-AU"/>
              </w:rPr>
              <w:t>i</w:t>
            </w:r>
            <w:proofErr w:type="spellEnd"/>
            <w:r w:rsidRPr="002E706D">
              <w:rPr>
                <w:rFonts w:eastAsia="Times New Roman"/>
                <w:color w:val="000000"/>
                <w:sz w:val="20"/>
                <w:szCs w:val="20"/>
                <w:lang w:eastAsia="en-AU"/>
              </w:rPr>
              <w:t>)</w:t>
            </w:r>
            <w:r w:rsidRPr="002E706D">
              <w:rPr>
                <w:rFonts w:eastAsia="Times New Roman"/>
                <w:color w:val="000000"/>
                <w:sz w:val="20"/>
                <w:szCs w:val="20"/>
                <w:lang w:eastAsia="en-AU"/>
              </w:rPr>
              <w:tab/>
              <w:t>if the system</w:t>
            </w:r>
            <w:r>
              <w:rPr>
                <w:rFonts w:eastAsia="Times New Roman"/>
                <w:color w:val="000000"/>
                <w:sz w:val="20"/>
                <w:szCs w:val="20"/>
                <w:lang w:eastAsia="en-AU"/>
              </w:rPr>
              <w:t>’</w:t>
            </w:r>
            <w:r w:rsidRPr="002E706D">
              <w:rPr>
                <w:rFonts w:eastAsia="Times New Roman"/>
                <w:color w:val="000000"/>
                <w:sz w:val="20"/>
                <w:szCs w:val="20"/>
                <w:lang w:eastAsia="en-AU"/>
              </w:rPr>
              <w:t>s capacity does not exceed 10 EP</w:t>
            </w:r>
          </w:p>
        </w:tc>
        <w:tc>
          <w:tcPr>
            <w:tcW w:w="835" w:type="pct"/>
            <w:tcBorders>
              <w:top w:val="nil"/>
              <w:left w:val="nil"/>
              <w:bottom w:val="nil"/>
              <w:right w:val="nil"/>
            </w:tcBorders>
          </w:tcPr>
          <w:p w14:paraId="0C3657FD"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r w:rsidRPr="002E706D">
              <w:rPr>
                <w:rFonts w:eastAsia="Times New Roman"/>
                <w:color w:val="000000"/>
                <w:sz w:val="20"/>
                <w:szCs w:val="20"/>
                <w:lang w:eastAsia="en-AU"/>
              </w:rPr>
              <w:t>$61.50</w:t>
            </w:r>
          </w:p>
        </w:tc>
      </w:tr>
      <w:tr w:rsidR="00BB1FDC" w:rsidRPr="002E706D" w14:paraId="5FA07D4A" w14:textId="77777777" w:rsidTr="00A96788">
        <w:trPr>
          <w:cantSplit/>
        </w:trPr>
        <w:tc>
          <w:tcPr>
            <w:tcW w:w="219" w:type="pct"/>
            <w:tcBorders>
              <w:top w:val="nil"/>
              <w:left w:val="nil"/>
              <w:bottom w:val="nil"/>
              <w:right w:val="nil"/>
            </w:tcBorders>
          </w:tcPr>
          <w:p w14:paraId="1C421031"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p>
        </w:tc>
        <w:tc>
          <w:tcPr>
            <w:tcW w:w="3946" w:type="pct"/>
            <w:tcBorders>
              <w:top w:val="nil"/>
              <w:left w:val="nil"/>
              <w:bottom w:val="nil"/>
              <w:right w:val="nil"/>
            </w:tcBorders>
          </w:tcPr>
          <w:p w14:paraId="2D73F79A" w14:textId="77777777" w:rsidR="00BB1FDC" w:rsidRPr="002E706D" w:rsidRDefault="00BB1FDC" w:rsidP="00A96788">
            <w:pPr>
              <w:autoSpaceDE w:val="0"/>
              <w:autoSpaceDN w:val="0"/>
              <w:adjustRightInd w:val="0"/>
              <w:spacing w:before="120" w:after="0" w:line="240" w:lineRule="auto"/>
              <w:ind w:left="964" w:hanging="425"/>
              <w:jc w:val="left"/>
              <w:rPr>
                <w:rFonts w:eastAsia="Times New Roman"/>
                <w:color w:val="000000"/>
                <w:sz w:val="20"/>
                <w:szCs w:val="20"/>
                <w:lang w:eastAsia="en-AU"/>
              </w:rPr>
            </w:pPr>
            <w:r w:rsidRPr="002E706D">
              <w:rPr>
                <w:rFonts w:eastAsia="Times New Roman"/>
                <w:color w:val="000000"/>
                <w:sz w:val="20"/>
                <w:szCs w:val="20"/>
                <w:lang w:eastAsia="en-AU"/>
              </w:rPr>
              <w:t>(ii)</w:t>
            </w:r>
            <w:r w:rsidRPr="002E706D">
              <w:rPr>
                <w:rFonts w:eastAsia="Times New Roman"/>
                <w:color w:val="000000"/>
                <w:sz w:val="20"/>
                <w:szCs w:val="20"/>
                <w:lang w:eastAsia="en-AU"/>
              </w:rPr>
              <w:tab/>
              <w:t>if the system</w:t>
            </w:r>
            <w:r>
              <w:rPr>
                <w:rFonts w:eastAsia="Times New Roman"/>
                <w:color w:val="000000"/>
                <w:sz w:val="20"/>
                <w:szCs w:val="20"/>
                <w:lang w:eastAsia="en-AU"/>
              </w:rPr>
              <w:t>’</w:t>
            </w:r>
            <w:r w:rsidRPr="002E706D">
              <w:rPr>
                <w:rFonts w:eastAsia="Times New Roman"/>
                <w:color w:val="000000"/>
                <w:sz w:val="20"/>
                <w:szCs w:val="20"/>
                <w:lang w:eastAsia="en-AU"/>
              </w:rPr>
              <w:t>s capacity exceeds 10 EP</w:t>
            </w:r>
          </w:p>
        </w:tc>
        <w:tc>
          <w:tcPr>
            <w:tcW w:w="835" w:type="pct"/>
            <w:tcBorders>
              <w:top w:val="nil"/>
              <w:left w:val="nil"/>
              <w:bottom w:val="nil"/>
              <w:right w:val="nil"/>
            </w:tcBorders>
          </w:tcPr>
          <w:p w14:paraId="54EE9394"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r w:rsidRPr="002E706D">
              <w:rPr>
                <w:rFonts w:eastAsia="Times New Roman"/>
                <w:color w:val="000000"/>
                <w:sz w:val="20"/>
                <w:szCs w:val="20"/>
                <w:lang w:eastAsia="en-AU"/>
              </w:rPr>
              <w:t>$123.00</w:t>
            </w:r>
            <w:r w:rsidRPr="00BA4021">
              <w:rPr>
                <w:rFonts w:eastAsia="Times New Roman"/>
                <w:color w:val="000000"/>
                <w:sz w:val="20"/>
                <w:szCs w:val="20"/>
                <w:lang w:eastAsia="en-AU"/>
              </w:rPr>
              <w:t xml:space="preserve"> </w:t>
            </w:r>
            <w:r>
              <w:rPr>
                <w:rFonts w:eastAsia="Times New Roman"/>
                <w:color w:val="000000"/>
                <w:sz w:val="20"/>
                <w:szCs w:val="20"/>
                <w:lang w:eastAsia="en-AU"/>
              </w:rPr>
              <w:br/>
            </w:r>
            <w:r w:rsidRPr="002E706D">
              <w:rPr>
                <w:rFonts w:eastAsia="Times New Roman"/>
                <w:color w:val="000000"/>
                <w:sz w:val="20"/>
                <w:szCs w:val="20"/>
                <w:lang w:eastAsia="en-AU"/>
              </w:rPr>
              <w:t xml:space="preserve">plus $30.25 </w:t>
            </w:r>
            <w:r>
              <w:rPr>
                <w:rFonts w:eastAsia="Times New Roman"/>
                <w:color w:val="000000"/>
                <w:sz w:val="20"/>
                <w:szCs w:val="20"/>
                <w:lang w:eastAsia="en-AU"/>
              </w:rPr>
              <w:br/>
            </w:r>
            <w:r w:rsidRPr="002E706D">
              <w:rPr>
                <w:rFonts w:eastAsia="Times New Roman"/>
                <w:color w:val="000000"/>
                <w:sz w:val="20"/>
                <w:szCs w:val="20"/>
                <w:lang w:eastAsia="en-AU"/>
              </w:rPr>
              <w:t xml:space="preserve">for each 2 EP </w:t>
            </w:r>
            <w:proofErr w:type="gramStart"/>
            <w:r w:rsidRPr="002E706D">
              <w:rPr>
                <w:rFonts w:eastAsia="Times New Roman"/>
                <w:color w:val="000000"/>
                <w:sz w:val="20"/>
                <w:szCs w:val="20"/>
                <w:lang w:eastAsia="en-AU"/>
              </w:rPr>
              <w:t>in excess of</w:t>
            </w:r>
            <w:proofErr w:type="gramEnd"/>
            <w:r w:rsidRPr="002E706D">
              <w:rPr>
                <w:rFonts w:eastAsia="Times New Roman"/>
                <w:color w:val="000000"/>
                <w:sz w:val="20"/>
                <w:szCs w:val="20"/>
                <w:lang w:eastAsia="en-AU"/>
              </w:rPr>
              <w:t xml:space="preserve"> 10 EP</w:t>
            </w:r>
          </w:p>
        </w:tc>
      </w:tr>
      <w:tr w:rsidR="00BB1FDC" w:rsidRPr="002E706D" w14:paraId="7AD3DC90" w14:textId="77777777" w:rsidTr="00A96788">
        <w:trPr>
          <w:cantSplit/>
        </w:trPr>
        <w:tc>
          <w:tcPr>
            <w:tcW w:w="219" w:type="pct"/>
            <w:tcBorders>
              <w:top w:val="nil"/>
              <w:left w:val="nil"/>
              <w:bottom w:val="nil"/>
              <w:right w:val="nil"/>
            </w:tcBorders>
          </w:tcPr>
          <w:p w14:paraId="2AF368A2"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p>
        </w:tc>
        <w:tc>
          <w:tcPr>
            <w:tcW w:w="3946" w:type="pct"/>
            <w:tcBorders>
              <w:top w:val="nil"/>
              <w:left w:val="nil"/>
              <w:bottom w:val="nil"/>
              <w:right w:val="nil"/>
            </w:tcBorders>
          </w:tcPr>
          <w:p w14:paraId="5701E624" w14:textId="77777777" w:rsidR="00BB1FDC" w:rsidRPr="002E706D" w:rsidRDefault="00BB1FDC" w:rsidP="00A96788">
            <w:pPr>
              <w:autoSpaceDE w:val="0"/>
              <w:autoSpaceDN w:val="0"/>
              <w:adjustRightInd w:val="0"/>
              <w:spacing w:before="120" w:after="0" w:line="240" w:lineRule="auto"/>
              <w:ind w:left="550" w:hanging="425"/>
              <w:jc w:val="left"/>
              <w:rPr>
                <w:rFonts w:eastAsia="Times New Roman"/>
                <w:color w:val="000000"/>
                <w:sz w:val="20"/>
                <w:szCs w:val="20"/>
                <w:lang w:eastAsia="en-AU"/>
              </w:rPr>
            </w:pPr>
            <w:r w:rsidRPr="002E706D">
              <w:rPr>
                <w:rFonts w:eastAsia="Times New Roman"/>
                <w:color w:val="000000"/>
                <w:sz w:val="20"/>
                <w:szCs w:val="20"/>
                <w:lang w:eastAsia="en-AU"/>
              </w:rPr>
              <w:t>(b)</w:t>
            </w:r>
            <w:r w:rsidRPr="002E706D">
              <w:rPr>
                <w:rFonts w:eastAsia="Times New Roman"/>
                <w:color w:val="000000"/>
                <w:sz w:val="20"/>
                <w:szCs w:val="20"/>
                <w:lang w:eastAsia="en-AU"/>
              </w:rPr>
              <w:tab/>
              <w:t>for the installation or alteration of an on</w:t>
            </w:r>
            <w:r w:rsidRPr="002E706D">
              <w:rPr>
                <w:rFonts w:eastAsia="Times New Roman"/>
                <w:color w:val="000000"/>
                <w:sz w:val="20"/>
                <w:szCs w:val="20"/>
                <w:lang w:eastAsia="en-AU"/>
              </w:rPr>
              <w:noBreakHyphen/>
              <w:t>site wastewater system (other than a temporary on</w:t>
            </w:r>
            <w:r w:rsidRPr="002E706D">
              <w:rPr>
                <w:rFonts w:eastAsia="Times New Roman"/>
                <w:color w:val="000000"/>
                <w:sz w:val="20"/>
                <w:szCs w:val="20"/>
                <w:lang w:eastAsia="en-AU"/>
              </w:rPr>
              <w:noBreakHyphen/>
              <w:t>site wastewater system)—</w:t>
            </w:r>
          </w:p>
        </w:tc>
        <w:tc>
          <w:tcPr>
            <w:tcW w:w="835" w:type="pct"/>
            <w:tcBorders>
              <w:top w:val="nil"/>
              <w:left w:val="nil"/>
              <w:bottom w:val="nil"/>
              <w:right w:val="nil"/>
            </w:tcBorders>
          </w:tcPr>
          <w:p w14:paraId="7EE6E45E"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p>
        </w:tc>
      </w:tr>
      <w:tr w:rsidR="00BB1FDC" w:rsidRPr="002E706D" w14:paraId="40D8C65F" w14:textId="77777777" w:rsidTr="00A96788">
        <w:trPr>
          <w:cantSplit/>
        </w:trPr>
        <w:tc>
          <w:tcPr>
            <w:tcW w:w="219" w:type="pct"/>
            <w:tcBorders>
              <w:top w:val="nil"/>
              <w:left w:val="nil"/>
              <w:bottom w:val="nil"/>
              <w:right w:val="nil"/>
            </w:tcBorders>
          </w:tcPr>
          <w:p w14:paraId="2CC1683D"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p>
        </w:tc>
        <w:tc>
          <w:tcPr>
            <w:tcW w:w="3946" w:type="pct"/>
            <w:tcBorders>
              <w:top w:val="nil"/>
              <w:left w:val="nil"/>
              <w:bottom w:val="nil"/>
              <w:right w:val="nil"/>
            </w:tcBorders>
          </w:tcPr>
          <w:p w14:paraId="12C8C39B" w14:textId="77777777" w:rsidR="00BB1FDC" w:rsidRPr="002E706D" w:rsidRDefault="00BB1FDC" w:rsidP="00A96788">
            <w:pPr>
              <w:autoSpaceDE w:val="0"/>
              <w:autoSpaceDN w:val="0"/>
              <w:adjustRightInd w:val="0"/>
              <w:spacing w:before="120" w:after="0" w:line="240" w:lineRule="auto"/>
              <w:ind w:left="964" w:hanging="425"/>
              <w:jc w:val="left"/>
              <w:rPr>
                <w:rFonts w:eastAsia="Times New Roman"/>
                <w:color w:val="000000"/>
                <w:sz w:val="20"/>
                <w:szCs w:val="20"/>
                <w:lang w:eastAsia="en-AU"/>
              </w:rPr>
            </w:pPr>
            <w:r w:rsidRPr="002E706D">
              <w:rPr>
                <w:rFonts w:eastAsia="Times New Roman"/>
                <w:color w:val="000000"/>
                <w:sz w:val="20"/>
                <w:szCs w:val="20"/>
                <w:lang w:eastAsia="en-AU"/>
              </w:rPr>
              <w:t>(</w:t>
            </w:r>
            <w:proofErr w:type="spellStart"/>
            <w:r w:rsidRPr="002E706D">
              <w:rPr>
                <w:rFonts w:eastAsia="Times New Roman"/>
                <w:color w:val="000000"/>
                <w:sz w:val="20"/>
                <w:szCs w:val="20"/>
                <w:lang w:eastAsia="en-AU"/>
              </w:rPr>
              <w:t>i</w:t>
            </w:r>
            <w:proofErr w:type="spellEnd"/>
            <w:r w:rsidRPr="002E706D">
              <w:rPr>
                <w:rFonts w:eastAsia="Times New Roman"/>
                <w:color w:val="000000"/>
                <w:sz w:val="20"/>
                <w:szCs w:val="20"/>
                <w:lang w:eastAsia="en-AU"/>
              </w:rPr>
              <w:t>)</w:t>
            </w:r>
            <w:r w:rsidRPr="002E706D">
              <w:rPr>
                <w:rFonts w:eastAsia="Times New Roman"/>
                <w:color w:val="000000"/>
                <w:sz w:val="20"/>
                <w:szCs w:val="20"/>
                <w:lang w:eastAsia="en-AU"/>
              </w:rPr>
              <w:tab/>
              <w:t>if the system</w:t>
            </w:r>
            <w:r>
              <w:rPr>
                <w:rFonts w:eastAsia="Times New Roman"/>
                <w:color w:val="000000"/>
                <w:sz w:val="20"/>
                <w:szCs w:val="20"/>
                <w:lang w:eastAsia="en-AU"/>
              </w:rPr>
              <w:t>’</w:t>
            </w:r>
            <w:r w:rsidRPr="002E706D">
              <w:rPr>
                <w:rFonts w:eastAsia="Times New Roman"/>
                <w:color w:val="000000"/>
                <w:sz w:val="20"/>
                <w:szCs w:val="20"/>
                <w:lang w:eastAsia="en-AU"/>
              </w:rPr>
              <w:t>s capacity does not exceed 10 EP</w:t>
            </w:r>
          </w:p>
        </w:tc>
        <w:tc>
          <w:tcPr>
            <w:tcW w:w="835" w:type="pct"/>
            <w:tcBorders>
              <w:top w:val="nil"/>
              <w:left w:val="nil"/>
              <w:bottom w:val="nil"/>
              <w:right w:val="nil"/>
            </w:tcBorders>
          </w:tcPr>
          <w:p w14:paraId="3B04C3D0"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r w:rsidRPr="002E706D">
              <w:rPr>
                <w:rFonts w:eastAsia="Times New Roman"/>
                <w:color w:val="000000"/>
                <w:sz w:val="20"/>
                <w:szCs w:val="20"/>
                <w:lang w:eastAsia="en-AU"/>
              </w:rPr>
              <w:t>$137.00</w:t>
            </w:r>
          </w:p>
        </w:tc>
      </w:tr>
      <w:tr w:rsidR="00BB1FDC" w:rsidRPr="002E706D" w14:paraId="1DB6594E" w14:textId="77777777" w:rsidTr="00A96788">
        <w:trPr>
          <w:cantSplit/>
        </w:trPr>
        <w:tc>
          <w:tcPr>
            <w:tcW w:w="219" w:type="pct"/>
            <w:tcBorders>
              <w:top w:val="nil"/>
              <w:left w:val="nil"/>
              <w:bottom w:val="nil"/>
              <w:right w:val="nil"/>
            </w:tcBorders>
          </w:tcPr>
          <w:p w14:paraId="573F131C"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p>
        </w:tc>
        <w:tc>
          <w:tcPr>
            <w:tcW w:w="3946" w:type="pct"/>
            <w:tcBorders>
              <w:top w:val="nil"/>
              <w:left w:val="nil"/>
              <w:bottom w:val="nil"/>
              <w:right w:val="nil"/>
            </w:tcBorders>
          </w:tcPr>
          <w:p w14:paraId="29CD08E4" w14:textId="77777777" w:rsidR="00BB1FDC" w:rsidRPr="002E706D" w:rsidRDefault="00BB1FDC" w:rsidP="00A96788">
            <w:pPr>
              <w:autoSpaceDE w:val="0"/>
              <w:autoSpaceDN w:val="0"/>
              <w:adjustRightInd w:val="0"/>
              <w:spacing w:before="120" w:after="0" w:line="240" w:lineRule="auto"/>
              <w:ind w:left="964" w:hanging="425"/>
              <w:jc w:val="left"/>
              <w:rPr>
                <w:rFonts w:eastAsia="Times New Roman"/>
                <w:color w:val="000000"/>
                <w:sz w:val="20"/>
                <w:szCs w:val="20"/>
                <w:lang w:eastAsia="en-AU"/>
              </w:rPr>
            </w:pPr>
            <w:r w:rsidRPr="002E706D">
              <w:rPr>
                <w:rFonts w:eastAsia="Times New Roman"/>
                <w:color w:val="000000"/>
                <w:sz w:val="20"/>
                <w:szCs w:val="20"/>
                <w:lang w:eastAsia="en-AU"/>
              </w:rPr>
              <w:t>(ii)</w:t>
            </w:r>
            <w:r w:rsidRPr="002E706D">
              <w:rPr>
                <w:rFonts w:eastAsia="Times New Roman"/>
                <w:color w:val="000000"/>
                <w:sz w:val="20"/>
                <w:szCs w:val="20"/>
                <w:lang w:eastAsia="en-AU"/>
              </w:rPr>
              <w:tab/>
              <w:t>if the system</w:t>
            </w:r>
            <w:r>
              <w:rPr>
                <w:rFonts w:eastAsia="Times New Roman"/>
                <w:color w:val="000000"/>
                <w:sz w:val="20"/>
                <w:szCs w:val="20"/>
                <w:lang w:eastAsia="en-AU"/>
              </w:rPr>
              <w:t>’</w:t>
            </w:r>
            <w:r w:rsidRPr="002E706D">
              <w:rPr>
                <w:rFonts w:eastAsia="Times New Roman"/>
                <w:color w:val="000000"/>
                <w:sz w:val="20"/>
                <w:szCs w:val="20"/>
                <w:lang w:eastAsia="en-AU"/>
              </w:rPr>
              <w:t>s capacity exceeds 10 EP</w:t>
            </w:r>
          </w:p>
        </w:tc>
        <w:tc>
          <w:tcPr>
            <w:tcW w:w="835" w:type="pct"/>
            <w:tcBorders>
              <w:top w:val="nil"/>
              <w:left w:val="nil"/>
              <w:bottom w:val="nil"/>
              <w:right w:val="nil"/>
            </w:tcBorders>
          </w:tcPr>
          <w:p w14:paraId="39DAE600"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r w:rsidRPr="002E706D">
              <w:rPr>
                <w:rFonts w:eastAsia="Times New Roman"/>
                <w:color w:val="000000"/>
                <w:sz w:val="20"/>
                <w:szCs w:val="20"/>
                <w:lang w:eastAsia="en-AU"/>
              </w:rPr>
              <w:t>$137.00</w:t>
            </w:r>
            <w:r w:rsidRPr="00BA4021">
              <w:rPr>
                <w:rFonts w:eastAsia="Times New Roman"/>
                <w:color w:val="000000"/>
                <w:sz w:val="20"/>
                <w:szCs w:val="20"/>
                <w:lang w:eastAsia="en-AU"/>
              </w:rPr>
              <w:t xml:space="preserve"> </w:t>
            </w:r>
            <w:r>
              <w:rPr>
                <w:rFonts w:eastAsia="Times New Roman"/>
                <w:color w:val="000000"/>
                <w:sz w:val="20"/>
                <w:szCs w:val="20"/>
                <w:lang w:eastAsia="en-AU"/>
              </w:rPr>
              <w:br/>
            </w:r>
            <w:r w:rsidRPr="002E706D">
              <w:rPr>
                <w:rFonts w:eastAsia="Times New Roman"/>
                <w:color w:val="000000"/>
                <w:sz w:val="20"/>
                <w:szCs w:val="20"/>
                <w:lang w:eastAsia="en-AU"/>
              </w:rPr>
              <w:t xml:space="preserve">plus $30.25 </w:t>
            </w:r>
            <w:r>
              <w:rPr>
                <w:rFonts w:eastAsia="Times New Roman"/>
                <w:color w:val="000000"/>
                <w:sz w:val="20"/>
                <w:szCs w:val="20"/>
                <w:lang w:eastAsia="en-AU"/>
              </w:rPr>
              <w:br/>
            </w:r>
            <w:r w:rsidRPr="002E706D">
              <w:rPr>
                <w:rFonts w:eastAsia="Times New Roman"/>
                <w:color w:val="000000"/>
                <w:sz w:val="20"/>
                <w:szCs w:val="20"/>
                <w:lang w:eastAsia="en-AU"/>
              </w:rPr>
              <w:t xml:space="preserve">for each 2 EP </w:t>
            </w:r>
            <w:proofErr w:type="gramStart"/>
            <w:r w:rsidRPr="002E706D">
              <w:rPr>
                <w:rFonts w:eastAsia="Times New Roman"/>
                <w:color w:val="000000"/>
                <w:sz w:val="20"/>
                <w:szCs w:val="20"/>
                <w:lang w:eastAsia="en-AU"/>
              </w:rPr>
              <w:t>in excess of</w:t>
            </w:r>
            <w:proofErr w:type="gramEnd"/>
            <w:r w:rsidRPr="002E706D">
              <w:rPr>
                <w:rFonts w:eastAsia="Times New Roman"/>
                <w:color w:val="000000"/>
                <w:sz w:val="20"/>
                <w:szCs w:val="20"/>
                <w:lang w:eastAsia="en-AU"/>
              </w:rPr>
              <w:t xml:space="preserve"> 10 EP</w:t>
            </w:r>
          </w:p>
        </w:tc>
      </w:tr>
      <w:tr w:rsidR="00BB1FDC" w:rsidRPr="002E706D" w14:paraId="4E864096" w14:textId="77777777" w:rsidTr="00A96788">
        <w:trPr>
          <w:cantSplit/>
        </w:trPr>
        <w:tc>
          <w:tcPr>
            <w:tcW w:w="219" w:type="pct"/>
            <w:tcBorders>
              <w:top w:val="nil"/>
              <w:left w:val="nil"/>
              <w:bottom w:val="nil"/>
              <w:right w:val="nil"/>
            </w:tcBorders>
          </w:tcPr>
          <w:p w14:paraId="778CCDDD"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p>
        </w:tc>
        <w:tc>
          <w:tcPr>
            <w:tcW w:w="3946" w:type="pct"/>
            <w:tcBorders>
              <w:top w:val="nil"/>
              <w:left w:val="nil"/>
              <w:bottom w:val="nil"/>
              <w:right w:val="nil"/>
            </w:tcBorders>
          </w:tcPr>
          <w:p w14:paraId="6FC290E4" w14:textId="77777777" w:rsidR="00BB1FDC" w:rsidRPr="002E706D" w:rsidRDefault="00BB1FDC" w:rsidP="00A96788">
            <w:pPr>
              <w:autoSpaceDE w:val="0"/>
              <w:autoSpaceDN w:val="0"/>
              <w:adjustRightInd w:val="0"/>
              <w:spacing w:before="120" w:after="0" w:line="240" w:lineRule="auto"/>
              <w:ind w:left="550" w:hanging="425"/>
              <w:jc w:val="left"/>
              <w:rPr>
                <w:rFonts w:eastAsia="Times New Roman"/>
                <w:color w:val="000000"/>
                <w:sz w:val="20"/>
                <w:szCs w:val="20"/>
                <w:lang w:eastAsia="en-AU"/>
              </w:rPr>
            </w:pPr>
            <w:r w:rsidRPr="002E706D">
              <w:rPr>
                <w:rFonts w:eastAsia="Times New Roman"/>
                <w:color w:val="000000"/>
                <w:sz w:val="20"/>
                <w:szCs w:val="20"/>
                <w:lang w:eastAsia="en-AU"/>
              </w:rPr>
              <w:t>(c)</w:t>
            </w:r>
            <w:r w:rsidRPr="002E706D">
              <w:rPr>
                <w:rFonts w:eastAsia="Times New Roman"/>
                <w:color w:val="000000"/>
                <w:sz w:val="20"/>
                <w:szCs w:val="20"/>
                <w:lang w:eastAsia="en-AU"/>
              </w:rPr>
              <w:tab/>
              <w:t>for the connection of an on</w:t>
            </w:r>
            <w:r w:rsidRPr="002E706D">
              <w:rPr>
                <w:rFonts w:eastAsia="Times New Roman"/>
                <w:color w:val="000000"/>
                <w:sz w:val="20"/>
                <w:szCs w:val="20"/>
                <w:lang w:eastAsia="en-AU"/>
              </w:rPr>
              <w:noBreakHyphen/>
              <w:t>site wastewater system to a community wastewater management system—</w:t>
            </w:r>
          </w:p>
        </w:tc>
        <w:tc>
          <w:tcPr>
            <w:tcW w:w="835" w:type="pct"/>
            <w:tcBorders>
              <w:top w:val="nil"/>
              <w:left w:val="nil"/>
              <w:bottom w:val="nil"/>
              <w:right w:val="nil"/>
            </w:tcBorders>
          </w:tcPr>
          <w:p w14:paraId="163D738A"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p>
        </w:tc>
      </w:tr>
      <w:tr w:rsidR="00BB1FDC" w:rsidRPr="002E706D" w14:paraId="00BF7024" w14:textId="77777777" w:rsidTr="00A96788">
        <w:trPr>
          <w:cantSplit/>
        </w:trPr>
        <w:tc>
          <w:tcPr>
            <w:tcW w:w="219" w:type="pct"/>
            <w:tcBorders>
              <w:top w:val="nil"/>
              <w:left w:val="nil"/>
              <w:bottom w:val="nil"/>
              <w:right w:val="nil"/>
            </w:tcBorders>
          </w:tcPr>
          <w:p w14:paraId="0F6890F6"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p>
        </w:tc>
        <w:tc>
          <w:tcPr>
            <w:tcW w:w="3946" w:type="pct"/>
            <w:tcBorders>
              <w:top w:val="nil"/>
              <w:left w:val="nil"/>
              <w:bottom w:val="nil"/>
              <w:right w:val="nil"/>
            </w:tcBorders>
          </w:tcPr>
          <w:p w14:paraId="398DF85F" w14:textId="77777777" w:rsidR="00BB1FDC" w:rsidRPr="002E706D" w:rsidRDefault="00BB1FDC" w:rsidP="00A96788">
            <w:pPr>
              <w:autoSpaceDE w:val="0"/>
              <w:autoSpaceDN w:val="0"/>
              <w:adjustRightInd w:val="0"/>
              <w:spacing w:before="120" w:after="0" w:line="240" w:lineRule="auto"/>
              <w:ind w:left="964" w:hanging="425"/>
              <w:jc w:val="left"/>
              <w:rPr>
                <w:rFonts w:eastAsia="Times New Roman"/>
                <w:color w:val="000000"/>
                <w:sz w:val="20"/>
                <w:szCs w:val="20"/>
                <w:lang w:eastAsia="en-AU"/>
              </w:rPr>
            </w:pPr>
            <w:r w:rsidRPr="002E706D">
              <w:rPr>
                <w:rFonts w:eastAsia="Times New Roman"/>
                <w:color w:val="000000"/>
                <w:sz w:val="20"/>
                <w:szCs w:val="20"/>
                <w:lang w:eastAsia="en-AU"/>
              </w:rPr>
              <w:t>(</w:t>
            </w:r>
            <w:proofErr w:type="spellStart"/>
            <w:r w:rsidRPr="002E706D">
              <w:rPr>
                <w:rFonts w:eastAsia="Times New Roman"/>
                <w:color w:val="000000"/>
                <w:sz w:val="20"/>
                <w:szCs w:val="20"/>
                <w:lang w:eastAsia="en-AU"/>
              </w:rPr>
              <w:t>i</w:t>
            </w:r>
            <w:proofErr w:type="spellEnd"/>
            <w:r w:rsidRPr="002E706D">
              <w:rPr>
                <w:rFonts w:eastAsia="Times New Roman"/>
                <w:color w:val="000000"/>
                <w:sz w:val="20"/>
                <w:szCs w:val="20"/>
                <w:lang w:eastAsia="en-AU"/>
              </w:rPr>
              <w:t>)</w:t>
            </w:r>
            <w:r w:rsidRPr="002E706D">
              <w:rPr>
                <w:rFonts w:eastAsia="Times New Roman"/>
                <w:color w:val="000000"/>
                <w:sz w:val="20"/>
                <w:szCs w:val="20"/>
                <w:lang w:eastAsia="en-AU"/>
              </w:rPr>
              <w:tab/>
              <w:t>in the case of an existing on</w:t>
            </w:r>
            <w:r w:rsidRPr="002E706D">
              <w:rPr>
                <w:rFonts w:eastAsia="Times New Roman"/>
                <w:color w:val="000000"/>
                <w:sz w:val="20"/>
                <w:szCs w:val="20"/>
                <w:lang w:eastAsia="en-AU"/>
              </w:rPr>
              <w:noBreakHyphen/>
              <w:t>site wastewater system</w:t>
            </w:r>
          </w:p>
        </w:tc>
        <w:tc>
          <w:tcPr>
            <w:tcW w:w="835" w:type="pct"/>
            <w:tcBorders>
              <w:top w:val="nil"/>
              <w:left w:val="nil"/>
              <w:bottom w:val="nil"/>
              <w:right w:val="nil"/>
            </w:tcBorders>
          </w:tcPr>
          <w:p w14:paraId="167E2789"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r w:rsidRPr="002E706D">
              <w:rPr>
                <w:rFonts w:eastAsia="Times New Roman"/>
                <w:color w:val="000000"/>
                <w:sz w:val="20"/>
                <w:szCs w:val="20"/>
                <w:lang w:eastAsia="en-AU"/>
              </w:rPr>
              <w:t>$137.00</w:t>
            </w:r>
          </w:p>
        </w:tc>
      </w:tr>
      <w:tr w:rsidR="00BB1FDC" w:rsidRPr="002E706D" w14:paraId="7AC0FA0C" w14:textId="77777777" w:rsidTr="00A96788">
        <w:trPr>
          <w:cantSplit/>
        </w:trPr>
        <w:tc>
          <w:tcPr>
            <w:tcW w:w="219" w:type="pct"/>
            <w:tcBorders>
              <w:top w:val="nil"/>
              <w:left w:val="nil"/>
              <w:bottom w:val="nil"/>
              <w:right w:val="nil"/>
            </w:tcBorders>
          </w:tcPr>
          <w:p w14:paraId="4B3DBF7D"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p>
        </w:tc>
        <w:tc>
          <w:tcPr>
            <w:tcW w:w="3946" w:type="pct"/>
            <w:tcBorders>
              <w:top w:val="nil"/>
              <w:left w:val="nil"/>
              <w:bottom w:val="nil"/>
              <w:right w:val="nil"/>
            </w:tcBorders>
          </w:tcPr>
          <w:p w14:paraId="1AE7F0E9" w14:textId="77777777" w:rsidR="00BB1FDC" w:rsidRPr="002E706D" w:rsidRDefault="00BB1FDC" w:rsidP="00A96788">
            <w:pPr>
              <w:autoSpaceDE w:val="0"/>
              <w:autoSpaceDN w:val="0"/>
              <w:adjustRightInd w:val="0"/>
              <w:spacing w:before="120" w:after="0" w:line="240" w:lineRule="auto"/>
              <w:ind w:left="964" w:hanging="425"/>
              <w:jc w:val="left"/>
              <w:rPr>
                <w:rFonts w:eastAsia="Times New Roman"/>
                <w:color w:val="000000"/>
                <w:sz w:val="20"/>
                <w:szCs w:val="20"/>
                <w:lang w:eastAsia="en-AU"/>
              </w:rPr>
            </w:pPr>
            <w:r w:rsidRPr="002E706D">
              <w:rPr>
                <w:rFonts w:eastAsia="Times New Roman"/>
                <w:color w:val="000000"/>
                <w:sz w:val="20"/>
                <w:szCs w:val="20"/>
                <w:lang w:eastAsia="en-AU"/>
              </w:rPr>
              <w:t>(ii)</w:t>
            </w:r>
            <w:r w:rsidRPr="002E706D">
              <w:rPr>
                <w:rFonts w:eastAsia="Times New Roman"/>
                <w:color w:val="000000"/>
                <w:sz w:val="20"/>
                <w:szCs w:val="20"/>
                <w:lang w:eastAsia="en-AU"/>
              </w:rPr>
              <w:tab/>
              <w:t>in the case of a new on</w:t>
            </w:r>
            <w:r w:rsidRPr="002E706D">
              <w:rPr>
                <w:rFonts w:eastAsia="Times New Roman"/>
                <w:color w:val="000000"/>
                <w:sz w:val="20"/>
                <w:szCs w:val="20"/>
                <w:lang w:eastAsia="en-AU"/>
              </w:rPr>
              <w:noBreakHyphen/>
              <w:t>site wastewater system—</w:t>
            </w:r>
          </w:p>
        </w:tc>
        <w:tc>
          <w:tcPr>
            <w:tcW w:w="835" w:type="pct"/>
            <w:tcBorders>
              <w:top w:val="nil"/>
              <w:left w:val="nil"/>
              <w:bottom w:val="nil"/>
              <w:right w:val="nil"/>
            </w:tcBorders>
          </w:tcPr>
          <w:p w14:paraId="4F11D90F"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p>
        </w:tc>
      </w:tr>
      <w:tr w:rsidR="00BB1FDC" w:rsidRPr="002E706D" w14:paraId="54E11DEF" w14:textId="77777777" w:rsidTr="00A96788">
        <w:trPr>
          <w:cantSplit/>
        </w:trPr>
        <w:tc>
          <w:tcPr>
            <w:tcW w:w="219" w:type="pct"/>
            <w:tcBorders>
              <w:top w:val="nil"/>
              <w:left w:val="nil"/>
              <w:bottom w:val="nil"/>
              <w:right w:val="nil"/>
            </w:tcBorders>
          </w:tcPr>
          <w:p w14:paraId="5845AA40"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p>
        </w:tc>
        <w:tc>
          <w:tcPr>
            <w:tcW w:w="3946" w:type="pct"/>
            <w:tcBorders>
              <w:top w:val="nil"/>
              <w:left w:val="nil"/>
              <w:bottom w:val="nil"/>
              <w:right w:val="nil"/>
            </w:tcBorders>
          </w:tcPr>
          <w:p w14:paraId="03A137E3" w14:textId="77777777" w:rsidR="00BB1FDC" w:rsidRPr="002E706D" w:rsidRDefault="00BB1FDC" w:rsidP="00F16C81">
            <w:pPr>
              <w:keepNext/>
              <w:keepLines/>
              <w:autoSpaceDE w:val="0"/>
              <w:autoSpaceDN w:val="0"/>
              <w:adjustRightInd w:val="0"/>
              <w:spacing w:before="120" w:after="0" w:line="240" w:lineRule="auto"/>
              <w:ind w:left="1389" w:hanging="425"/>
              <w:jc w:val="left"/>
              <w:rPr>
                <w:rFonts w:eastAsia="Times New Roman"/>
                <w:color w:val="000000"/>
                <w:sz w:val="20"/>
                <w:szCs w:val="20"/>
                <w:lang w:eastAsia="en-AU"/>
              </w:rPr>
            </w:pPr>
            <w:r w:rsidRPr="002E706D">
              <w:rPr>
                <w:rFonts w:eastAsia="Times New Roman"/>
                <w:color w:val="000000"/>
                <w:sz w:val="20"/>
                <w:szCs w:val="20"/>
                <w:lang w:eastAsia="en-AU"/>
              </w:rPr>
              <w:t>(A)</w:t>
            </w:r>
            <w:r w:rsidRPr="002E706D">
              <w:rPr>
                <w:rFonts w:eastAsia="Times New Roman"/>
                <w:color w:val="000000"/>
                <w:sz w:val="20"/>
                <w:szCs w:val="20"/>
                <w:lang w:eastAsia="en-AU"/>
              </w:rPr>
              <w:tab/>
              <w:t>if the system</w:t>
            </w:r>
            <w:r>
              <w:rPr>
                <w:rFonts w:eastAsia="Times New Roman"/>
                <w:color w:val="000000"/>
                <w:sz w:val="20"/>
                <w:szCs w:val="20"/>
                <w:lang w:eastAsia="en-AU"/>
              </w:rPr>
              <w:t>’</w:t>
            </w:r>
            <w:r w:rsidRPr="002E706D">
              <w:rPr>
                <w:rFonts w:eastAsia="Times New Roman"/>
                <w:color w:val="000000"/>
                <w:sz w:val="20"/>
                <w:szCs w:val="20"/>
                <w:lang w:eastAsia="en-AU"/>
              </w:rPr>
              <w:t>s capacity does not exceed 10 EP</w:t>
            </w:r>
          </w:p>
        </w:tc>
        <w:tc>
          <w:tcPr>
            <w:tcW w:w="835" w:type="pct"/>
            <w:tcBorders>
              <w:top w:val="nil"/>
              <w:left w:val="nil"/>
              <w:bottom w:val="nil"/>
              <w:right w:val="nil"/>
            </w:tcBorders>
          </w:tcPr>
          <w:p w14:paraId="5AE9C2C0" w14:textId="77777777" w:rsidR="00BB1FDC" w:rsidRPr="002E706D" w:rsidRDefault="00BB1FDC" w:rsidP="00F16C81">
            <w:pPr>
              <w:keepNext/>
              <w:keepLines/>
              <w:autoSpaceDE w:val="0"/>
              <w:autoSpaceDN w:val="0"/>
              <w:adjustRightInd w:val="0"/>
              <w:spacing w:before="120" w:after="0" w:line="240" w:lineRule="auto"/>
              <w:jc w:val="right"/>
              <w:rPr>
                <w:rFonts w:eastAsia="Times New Roman"/>
                <w:color w:val="000000"/>
                <w:sz w:val="20"/>
                <w:szCs w:val="20"/>
                <w:lang w:eastAsia="en-AU"/>
              </w:rPr>
            </w:pPr>
            <w:r w:rsidRPr="002E706D">
              <w:rPr>
                <w:rFonts w:eastAsia="Times New Roman"/>
                <w:color w:val="000000"/>
                <w:sz w:val="20"/>
                <w:szCs w:val="20"/>
                <w:lang w:eastAsia="en-AU"/>
              </w:rPr>
              <w:t>$137.00</w:t>
            </w:r>
          </w:p>
        </w:tc>
      </w:tr>
      <w:tr w:rsidR="00BB1FDC" w:rsidRPr="002E706D" w14:paraId="2436BF61" w14:textId="77777777" w:rsidTr="00A96788">
        <w:trPr>
          <w:cantSplit/>
        </w:trPr>
        <w:tc>
          <w:tcPr>
            <w:tcW w:w="219" w:type="pct"/>
            <w:tcBorders>
              <w:top w:val="nil"/>
              <w:left w:val="nil"/>
              <w:bottom w:val="nil"/>
              <w:right w:val="nil"/>
            </w:tcBorders>
          </w:tcPr>
          <w:p w14:paraId="5B464006"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p>
        </w:tc>
        <w:tc>
          <w:tcPr>
            <w:tcW w:w="3946" w:type="pct"/>
            <w:tcBorders>
              <w:top w:val="nil"/>
              <w:left w:val="nil"/>
              <w:bottom w:val="nil"/>
              <w:right w:val="nil"/>
            </w:tcBorders>
          </w:tcPr>
          <w:p w14:paraId="31131D18" w14:textId="77777777" w:rsidR="00BB1FDC" w:rsidRPr="002E706D" w:rsidRDefault="00BB1FDC" w:rsidP="00F16C81">
            <w:pPr>
              <w:keepNext/>
              <w:keepLines/>
              <w:autoSpaceDE w:val="0"/>
              <w:autoSpaceDN w:val="0"/>
              <w:adjustRightInd w:val="0"/>
              <w:spacing w:before="120" w:after="0" w:line="240" w:lineRule="auto"/>
              <w:ind w:left="1389" w:hanging="425"/>
              <w:jc w:val="left"/>
              <w:rPr>
                <w:rFonts w:eastAsia="Times New Roman"/>
                <w:color w:val="000000"/>
                <w:sz w:val="20"/>
                <w:szCs w:val="20"/>
                <w:lang w:eastAsia="en-AU"/>
              </w:rPr>
            </w:pPr>
            <w:r w:rsidRPr="002E706D">
              <w:rPr>
                <w:rFonts w:eastAsia="Times New Roman"/>
                <w:color w:val="000000"/>
                <w:sz w:val="20"/>
                <w:szCs w:val="20"/>
                <w:lang w:eastAsia="en-AU"/>
              </w:rPr>
              <w:t>(B)</w:t>
            </w:r>
            <w:r w:rsidRPr="002E706D">
              <w:rPr>
                <w:rFonts w:eastAsia="Times New Roman"/>
                <w:color w:val="000000"/>
                <w:sz w:val="20"/>
                <w:szCs w:val="20"/>
                <w:lang w:eastAsia="en-AU"/>
              </w:rPr>
              <w:tab/>
              <w:t>if the system</w:t>
            </w:r>
            <w:r>
              <w:rPr>
                <w:rFonts w:eastAsia="Times New Roman"/>
                <w:color w:val="000000"/>
                <w:sz w:val="20"/>
                <w:szCs w:val="20"/>
                <w:lang w:eastAsia="en-AU"/>
              </w:rPr>
              <w:t>’</w:t>
            </w:r>
            <w:r w:rsidRPr="002E706D">
              <w:rPr>
                <w:rFonts w:eastAsia="Times New Roman"/>
                <w:color w:val="000000"/>
                <w:sz w:val="20"/>
                <w:szCs w:val="20"/>
                <w:lang w:eastAsia="en-AU"/>
              </w:rPr>
              <w:t>s capacity exceeds 10 EP</w:t>
            </w:r>
          </w:p>
        </w:tc>
        <w:tc>
          <w:tcPr>
            <w:tcW w:w="835" w:type="pct"/>
            <w:tcBorders>
              <w:top w:val="nil"/>
              <w:left w:val="nil"/>
              <w:bottom w:val="nil"/>
              <w:right w:val="nil"/>
            </w:tcBorders>
          </w:tcPr>
          <w:p w14:paraId="454FDF4F" w14:textId="77777777" w:rsidR="00BB1FDC" w:rsidRPr="002E706D" w:rsidRDefault="00BB1FDC" w:rsidP="00F16C81">
            <w:pPr>
              <w:keepNext/>
              <w:keepLines/>
              <w:autoSpaceDE w:val="0"/>
              <w:autoSpaceDN w:val="0"/>
              <w:adjustRightInd w:val="0"/>
              <w:spacing w:before="120" w:after="0" w:line="240" w:lineRule="auto"/>
              <w:jc w:val="right"/>
              <w:rPr>
                <w:rFonts w:eastAsia="Times New Roman"/>
                <w:color w:val="000000"/>
                <w:sz w:val="20"/>
                <w:szCs w:val="20"/>
                <w:lang w:eastAsia="en-AU"/>
              </w:rPr>
            </w:pPr>
            <w:r w:rsidRPr="002E706D">
              <w:rPr>
                <w:rFonts w:eastAsia="Times New Roman"/>
                <w:color w:val="000000"/>
                <w:sz w:val="20"/>
                <w:szCs w:val="20"/>
                <w:lang w:eastAsia="en-AU"/>
              </w:rPr>
              <w:t>$137.00</w:t>
            </w:r>
            <w:r w:rsidRPr="00BA4021">
              <w:rPr>
                <w:rFonts w:eastAsia="Times New Roman"/>
                <w:color w:val="000000"/>
                <w:sz w:val="20"/>
                <w:szCs w:val="20"/>
                <w:lang w:eastAsia="en-AU"/>
              </w:rPr>
              <w:t xml:space="preserve"> </w:t>
            </w:r>
            <w:r>
              <w:rPr>
                <w:rFonts w:eastAsia="Times New Roman"/>
                <w:color w:val="000000"/>
                <w:sz w:val="20"/>
                <w:szCs w:val="20"/>
                <w:lang w:eastAsia="en-AU"/>
              </w:rPr>
              <w:br/>
            </w:r>
            <w:r w:rsidRPr="002E706D">
              <w:rPr>
                <w:rFonts w:eastAsia="Times New Roman"/>
                <w:color w:val="000000"/>
                <w:sz w:val="20"/>
                <w:szCs w:val="20"/>
                <w:lang w:eastAsia="en-AU"/>
              </w:rPr>
              <w:t xml:space="preserve">plus $30.25 </w:t>
            </w:r>
            <w:r>
              <w:rPr>
                <w:rFonts w:eastAsia="Times New Roman"/>
                <w:color w:val="000000"/>
                <w:sz w:val="20"/>
                <w:szCs w:val="20"/>
                <w:lang w:eastAsia="en-AU"/>
              </w:rPr>
              <w:br/>
            </w:r>
            <w:r w:rsidRPr="002E706D">
              <w:rPr>
                <w:rFonts w:eastAsia="Times New Roman"/>
                <w:color w:val="000000"/>
                <w:sz w:val="20"/>
                <w:szCs w:val="20"/>
                <w:lang w:eastAsia="en-AU"/>
              </w:rPr>
              <w:t xml:space="preserve">for each 2 EP </w:t>
            </w:r>
            <w:proofErr w:type="gramStart"/>
            <w:r w:rsidRPr="002E706D">
              <w:rPr>
                <w:rFonts w:eastAsia="Times New Roman"/>
                <w:color w:val="000000"/>
                <w:sz w:val="20"/>
                <w:szCs w:val="20"/>
                <w:lang w:eastAsia="en-AU"/>
              </w:rPr>
              <w:t>in excess of</w:t>
            </w:r>
            <w:proofErr w:type="gramEnd"/>
            <w:r w:rsidRPr="002E706D">
              <w:rPr>
                <w:rFonts w:eastAsia="Times New Roman"/>
                <w:color w:val="000000"/>
                <w:sz w:val="20"/>
                <w:szCs w:val="20"/>
                <w:lang w:eastAsia="en-AU"/>
              </w:rPr>
              <w:t xml:space="preserve"> 10 EP</w:t>
            </w:r>
          </w:p>
        </w:tc>
      </w:tr>
      <w:tr w:rsidR="00BB1FDC" w:rsidRPr="002E706D" w14:paraId="70BE54A9" w14:textId="77777777" w:rsidTr="00A96788">
        <w:trPr>
          <w:cantSplit/>
        </w:trPr>
        <w:tc>
          <w:tcPr>
            <w:tcW w:w="219" w:type="pct"/>
            <w:tcBorders>
              <w:top w:val="nil"/>
              <w:left w:val="nil"/>
              <w:bottom w:val="nil"/>
              <w:right w:val="nil"/>
            </w:tcBorders>
          </w:tcPr>
          <w:p w14:paraId="6358B25F"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r w:rsidRPr="002E706D">
              <w:rPr>
                <w:rFonts w:eastAsia="Times New Roman"/>
                <w:color w:val="000000"/>
                <w:sz w:val="20"/>
                <w:szCs w:val="20"/>
                <w:lang w:eastAsia="en-AU"/>
              </w:rPr>
              <w:t>3</w:t>
            </w:r>
          </w:p>
        </w:tc>
        <w:tc>
          <w:tcPr>
            <w:tcW w:w="3946" w:type="pct"/>
            <w:tcBorders>
              <w:top w:val="nil"/>
              <w:left w:val="nil"/>
              <w:bottom w:val="nil"/>
              <w:right w:val="nil"/>
            </w:tcBorders>
          </w:tcPr>
          <w:p w14:paraId="5CBFC0F3"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r w:rsidRPr="002E706D">
              <w:rPr>
                <w:rFonts w:eastAsia="Times New Roman"/>
                <w:color w:val="000000"/>
                <w:sz w:val="20"/>
                <w:szCs w:val="20"/>
                <w:lang w:eastAsia="en-AU"/>
              </w:rPr>
              <w:t xml:space="preserve">Application for a wastewater works approval if the relevant authority is the Minister </w:t>
            </w:r>
            <w:r>
              <w:rPr>
                <w:rFonts w:eastAsia="Times New Roman"/>
                <w:color w:val="000000"/>
                <w:sz w:val="20"/>
                <w:szCs w:val="20"/>
                <w:lang w:eastAsia="en-AU"/>
              </w:rPr>
              <w:br/>
            </w:r>
            <w:r w:rsidRPr="002E706D">
              <w:rPr>
                <w:rFonts w:eastAsia="Times New Roman"/>
                <w:color w:val="000000"/>
                <w:sz w:val="20"/>
                <w:szCs w:val="20"/>
                <w:lang w:eastAsia="en-AU"/>
              </w:rPr>
              <w:t>under regulation 23</w:t>
            </w:r>
          </w:p>
        </w:tc>
        <w:tc>
          <w:tcPr>
            <w:tcW w:w="835" w:type="pct"/>
            <w:tcBorders>
              <w:top w:val="nil"/>
              <w:left w:val="nil"/>
              <w:bottom w:val="nil"/>
              <w:right w:val="nil"/>
            </w:tcBorders>
          </w:tcPr>
          <w:p w14:paraId="435A0D55"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r w:rsidRPr="002E706D">
              <w:rPr>
                <w:rFonts w:eastAsia="Times New Roman"/>
                <w:color w:val="000000"/>
                <w:sz w:val="20"/>
                <w:szCs w:val="20"/>
                <w:lang w:eastAsia="en-AU"/>
              </w:rPr>
              <w:t>$614.00</w:t>
            </w:r>
          </w:p>
        </w:tc>
      </w:tr>
      <w:tr w:rsidR="00BB1FDC" w:rsidRPr="002E706D" w14:paraId="063DF246" w14:textId="77777777" w:rsidTr="00A96788">
        <w:trPr>
          <w:cantSplit/>
        </w:trPr>
        <w:tc>
          <w:tcPr>
            <w:tcW w:w="219" w:type="pct"/>
            <w:tcBorders>
              <w:top w:val="nil"/>
              <w:left w:val="nil"/>
              <w:bottom w:val="nil"/>
              <w:right w:val="nil"/>
            </w:tcBorders>
          </w:tcPr>
          <w:p w14:paraId="50C2CEFB"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r w:rsidRPr="002E706D">
              <w:rPr>
                <w:rFonts w:eastAsia="Times New Roman"/>
                <w:color w:val="000000"/>
                <w:sz w:val="20"/>
                <w:szCs w:val="20"/>
                <w:lang w:eastAsia="en-AU"/>
              </w:rPr>
              <w:t>4</w:t>
            </w:r>
          </w:p>
        </w:tc>
        <w:tc>
          <w:tcPr>
            <w:tcW w:w="3946" w:type="pct"/>
            <w:tcBorders>
              <w:top w:val="nil"/>
              <w:left w:val="nil"/>
              <w:bottom w:val="nil"/>
              <w:right w:val="nil"/>
            </w:tcBorders>
          </w:tcPr>
          <w:p w14:paraId="5C8B4920"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r w:rsidRPr="002E706D">
              <w:rPr>
                <w:rFonts w:eastAsia="Times New Roman"/>
                <w:color w:val="000000"/>
                <w:sz w:val="20"/>
                <w:szCs w:val="20"/>
                <w:lang w:eastAsia="en-AU"/>
              </w:rPr>
              <w:t>Application for variation or revocation of a condition of a wastewater works approval under regulation 25—</w:t>
            </w:r>
          </w:p>
        </w:tc>
        <w:tc>
          <w:tcPr>
            <w:tcW w:w="835" w:type="pct"/>
            <w:tcBorders>
              <w:top w:val="nil"/>
              <w:left w:val="nil"/>
              <w:bottom w:val="nil"/>
              <w:right w:val="nil"/>
            </w:tcBorders>
          </w:tcPr>
          <w:p w14:paraId="66813793"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p>
        </w:tc>
      </w:tr>
      <w:tr w:rsidR="00BB1FDC" w:rsidRPr="002E706D" w14:paraId="2FE965CD" w14:textId="77777777" w:rsidTr="00A96788">
        <w:trPr>
          <w:cantSplit/>
        </w:trPr>
        <w:tc>
          <w:tcPr>
            <w:tcW w:w="219" w:type="pct"/>
            <w:tcBorders>
              <w:top w:val="nil"/>
              <w:left w:val="nil"/>
              <w:bottom w:val="nil"/>
              <w:right w:val="nil"/>
            </w:tcBorders>
          </w:tcPr>
          <w:p w14:paraId="1184222D"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p>
        </w:tc>
        <w:tc>
          <w:tcPr>
            <w:tcW w:w="3946" w:type="pct"/>
            <w:tcBorders>
              <w:top w:val="nil"/>
              <w:left w:val="nil"/>
              <w:bottom w:val="nil"/>
              <w:right w:val="nil"/>
            </w:tcBorders>
          </w:tcPr>
          <w:p w14:paraId="151FDB69" w14:textId="77777777" w:rsidR="00BB1FDC" w:rsidRPr="002E706D" w:rsidRDefault="00BB1FDC" w:rsidP="00A96788">
            <w:pPr>
              <w:autoSpaceDE w:val="0"/>
              <w:autoSpaceDN w:val="0"/>
              <w:adjustRightInd w:val="0"/>
              <w:spacing w:before="120" w:after="0" w:line="240" w:lineRule="auto"/>
              <w:ind w:left="550" w:hanging="425"/>
              <w:jc w:val="left"/>
              <w:rPr>
                <w:rFonts w:eastAsia="Times New Roman"/>
                <w:color w:val="000000"/>
                <w:sz w:val="20"/>
                <w:szCs w:val="20"/>
                <w:lang w:eastAsia="en-AU"/>
              </w:rPr>
            </w:pPr>
            <w:r w:rsidRPr="002E706D">
              <w:rPr>
                <w:rFonts w:eastAsia="Times New Roman"/>
                <w:color w:val="000000"/>
                <w:sz w:val="20"/>
                <w:szCs w:val="20"/>
                <w:lang w:eastAsia="en-AU"/>
              </w:rPr>
              <w:t>(a)</w:t>
            </w:r>
            <w:r w:rsidRPr="002E706D">
              <w:rPr>
                <w:rFonts w:eastAsia="Times New Roman"/>
                <w:color w:val="000000"/>
                <w:sz w:val="20"/>
                <w:szCs w:val="20"/>
                <w:lang w:eastAsia="en-AU"/>
              </w:rPr>
              <w:tab/>
              <w:t>if the relevant authority is a council</w:t>
            </w:r>
          </w:p>
        </w:tc>
        <w:tc>
          <w:tcPr>
            <w:tcW w:w="835" w:type="pct"/>
            <w:tcBorders>
              <w:top w:val="nil"/>
              <w:left w:val="nil"/>
              <w:bottom w:val="nil"/>
              <w:right w:val="nil"/>
            </w:tcBorders>
          </w:tcPr>
          <w:p w14:paraId="0231146E"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r w:rsidRPr="002E706D">
              <w:rPr>
                <w:rFonts w:eastAsia="Times New Roman"/>
                <w:color w:val="000000"/>
                <w:sz w:val="20"/>
                <w:szCs w:val="20"/>
                <w:lang w:eastAsia="en-AU"/>
              </w:rPr>
              <w:t>$137.00</w:t>
            </w:r>
          </w:p>
        </w:tc>
      </w:tr>
      <w:tr w:rsidR="00BB1FDC" w:rsidRPr="002E706D" w14:paraId="59757C69" w14:textId="77777777" w:rsidTr="00A96788">
        <w:trPr>
          <w:cantSplit/>
        </w:trPr>
        <w:tc>
          <w:tcPr>
            <w:tcW w:w="219" w:type="pct"/>
            <w:tcBorders>
              <w:top w:val="nil"/>
              <w:left w:val="nil"/>
              <w:bottom w:val="nil"/>
              <w:right w:val="nil"/>
            </w:tcBorders>
          </w:tcPr>
          <w:p w14:paraId="27F338E7"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p>
        </w:tc>
        <w:tc>
          <w:tcPr>
            <w:tcW w:w="3946" w:type="pct"/>
            <w:tcBorders>
              <w:top w:val="nil"/>
              <w:left w:val="nil"/>
              <w:bottom w:val="nil"/>
              <w:right w:val="nil"/>
            </w:tcBorders>
          </w:tcPr>
          <w:p w14:paraId="38DAAEB7" w14:textId="77777777" w:rsidR="00BB1FDC" w:rsidRPr="002E706D" w:rsidRDefault="00BB1FDC" w:rsidP="00A96788">
            <w:pPr>
              <w:autoSpaceDE w:val="0"/>
              <w:autoSpaceDN w:val="0"/>
              <w:adjustRightInd w:val="0"/>
              <w:spacing w:before="120" w:after="0" w:line="240" w:lineRule="auto"/>
              <w:ind w:left="550" w:hanging="425"/>
              <w:jc w:val="left"/>
              <w:rPr>
                <w:rFonts w:eastAsia="Times New Roman"/>
                <w:color w:val="000000"/>
                <w:sz w:val="20"/>
                <w:szCs w:val="20"/>
                <w:lang w:eastAsia="en-AU"/>
              </w:rPr>
            </w:pPr>
            <w:r w:rsidRPr="002E706D">
              <w:rPr>
                <w:rFonts w:eastAsia="Times New Roman"/>
                <w:color w:val="000000"/>
                <w:sz w:val="20"/>
                <w:szCs w:val="20"/>
                <w:lang w:eastAsia="en-AU"/>
              </w:rPr>
              <w:t>(b)</w:t>
            </w:r>
            <w:r w:rsidRPr="002E706D">
              <w:rPr>
                <w:rFonts w:eastAsia="Times New Roman"/>
                <w:color w:val="000000"/>
                <w:sz w:val="20"/>
                <w:szCs w:val="20"/>
                <w:lang w:eastAsia="en-AU"/>
              </w:rPr>
              <w:tab/>
              <w:t>if the relevant authority is the Minister</w:t>
            </w:r>
          </w:p>
        </w:tc>
        <w:tc>
          <w:tcPr>
            <w:tcW w:w="835" w:type="pct"/>
            <w:tcBorders>
              <w:top w:val="nil"/>
              <w:left w:val="nil"/>
              <w:bottom w:val="nil"/>
              <w:right w:val="nil"/>
            </w:tcBorders>
          </w:tcPr>
          <w:p w14:paraId="386D702F"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r w:rsidRPr="002E706D">
              <w:rPr>
                <w:rFonts w:eastAsia="Times New Roman"/>
                <w:color w:val="000000"/>
                <w:sz w:val="20"/>
                <w:szCs w:val="20"/>
                <w:lang w:eastAsia="en-AU"/>
              </w:rPr>
              <w:t>$614.00</w:t>
            </w:r>
          </w:p>
        </w:tc>
      </w:tr>
      <w:tr w:rsidR="00BB1FDC" w:rsidRPr="002E706D" w14:paraId="0309EE14" w14:textId="77777777" w:rsidTr="00A96788">
        <w:trPr>
          <w:cantSplit/>
        </w:trPr>
        <w:tc>
          <w:tcPr>
            <w:tcW w:w="219" w:type="pct"/>
            <w:tcBorders>
              <w:top w:val="nil"/>
              <w:left w:val="nil"/>
              <w:bottom w:val="nil"/>
              <w:right w:val="nil"/>
            </w:tcBorders>
          </w:tcPr>
          <w:p w14:paraId="0B32B0F9"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r w:rsidRPr="002E706D">
              <w:rPr>
                <w:rFonts w:eastAsia="Times New Roman"/>
                <w:color w:val="000000"/>
                <w:sz w:val="20"/>
                <w:szCs w:val="20"/>
                <w:lang w:eastAsia="en-AU"/>
              </w:rPr>
              <w:t>5</w:t>
            </w:r>
          </w:p>
        </w:tc>
        <w:tc>
          <w:tcPr>
            <w:tcW w:w="3946" w:type="pct"/>
            <w:tcBorders>
              <w:top w:val="nil"/>
              <w:left w:val="nil"/>
              <w:bottom w:val="nil"/>
              <w:right w:val="nil"/>
            </w:tcBorders>
          </w:tcPr>
          <w:p w14:paraId="32BBF85B"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r w:rsidRPr="002E706D">
              <w:rPr>
                <w:rFonts w:eastAsia="Times New Roman"/>
                <w:color w:val="000000"/>
                <w:sz w:val="20"/>
                <w:szCs w:val="20"/>
                <w:lang w:eastAsia="en-AU"/>
              </w:rPr>
              <w:t>Application for postponement of expiry of a wastewater works approval under regulation 26</w:t>
            </w:r>
          </w:p>
        </w:tc>
        <w:tc>
          <w:tcPr>
            <w:tcW w:w="835" w:type="pct"/>
            <w:tcBorders>
              <w:top w:val="nil"/>
              <w:left w:val="nil"/>
              <w:bottom w:val="nil"/>
              <w:right w:val="nil"/>
            </w:tcBorders>
          </w:tcPr>
          <w:p w14:paraId="703381DD"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r w:rsidRPr="002E706D">
              <w:rPr>
                <w:rFonts w:eastAsia="Times New Roman"/>
                <w:color w:val="000000"/>
                <w:sz w:val="20"/>
                <w:szCs w:val="20"/>
                <w:lang w:eastAsia="en-AU"/>
              </w:rPr>
              <w:t>$137.00</w:t>
            </w:r>
          </w:p>
        </w:tc>
      </w:tr>
      <w:tr w:rsidR="00BB1FDC" w:rsidRPr="002E706D" w14:paraId="66C5CBFE" w14:textId="77777777" w:rsidTr="00A96788">
        <w:trPr>
          <w:cantSplit/>
        </w:trPr>
        <w:tc>
          <w:tcPr>
            <w:tcW w:w="219" w:type="pct"/>
            <w:tcBorders>
              <w:top w:val="nil"/>
              <w:left w:val="nil"/>
              <w:bottom w:val="nil"/>
              <w:right w:val="nil"/>
            </w:tcBorders>
          </w:tcPr>
          <w:p w14:paraId="2EFF333C"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r w:rsidRPr="002E706D">
              <w:rPr>
                <w:rFonts w:eastAsia="Times New Roman"/>
                <w:color w:val="000000"/>
                <w:sz w:val="20"/>
                <w:szCs w:val="20"/>
                <w:lang w:eastAsia="en-AU"/>
              </w:rPr>
              <w:t>6</w:t>
            </w:r>
          </w:p>
        </w:tc>
        <w:tc>
          <w:tcPr>
            <w:tcW w:w="3946" w:type="pct"/>
            <w:tcBorders>
              <w:top w:val="nil"/>
              <w:left w:val="nil"/>
              <w:bottom w:val="nil"/>
              <w:right w:val="nil"/>
            </w:tcBorders>
          </w:tcPr>
          <w:p w14:paraId="0F5D4098"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r w:rsidRPr="002E706D">
              <w:rPr>
                <w:rFonts w:eastAsia="Times New Roman"/>
                <w:color w:val="000000"/>
                <w:sz w:val="20"/>
                <w:szCs w:val="20"/>
                <w:lang w:eastAsia="en-AU"/>
              </w:rPr>
              <w:t>Inspections—</w:t>
            </w:r>
          </w:p>
        </w:tc>
        <w:tc>
          <w:tcPr>
            <w:tcW w:w="835" w:type="pct"/>
            <w:tcBorders>
              <w:top w:val="nil"/>
              <w:left w:val="nil"/>
              <w:bottom w:val="nil"/>
              <w:right w:val="nil"/>
            </w:tcBorders>
          </w:tcPr>
          <w:p w14:paraId="0783CFC1"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p>
        </w:tc>
      </w:tr>
      <w:tr w:rsidR="00BB1FDC" w:rsidRPr="002E706D" w14:paraId="1EA5F482" w14:textId="77777777" w:rsidTr="00A96788">
        <w:trPr>
          <w:cantSplit/>
        </w:trPr>
        <w:tc>
          <w:tcPr>
            <w:tcW w:w="219" w:type="pct"/>
            <w:tcBorders>
              <w:top w:val="nil"/>
              <w:left w:val="nil"/>
              <w:bottom w:val="nil"/>
              <w:right w:val="nil"/>
            </w:tcBorders>
          </w:tcPr>
          <w:p w14:paraId="4D2FC7E8"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p>
        </w:tc>
        <w:tc>
          <w:tcPr>
            <w:tcW w:w="3946" w:type="pct"/>
            <w:tcBorders>
              <w:top w:val="nil"/>
              <w:left w:val="nil"/>
              <w:bottom w:val="nil"/>
              <w:right w:val="nil"/>
            </w:tcBorders>
          </w:tcPr>
          <w:p w14:paraId="3D14FA0E" w14:textId="77777777" w:rsidR="00BB1FDC" w:rsidRPr="002E706D" w:rsidRDefault="00BB1FDC" w:rsidP="00A96788">
            <w:pPr>
              <w:autoSpaceDE w:val="0"/>
              <w:autoSpaceDN w:val="0"/>
              <w:adjustRightInd w:val="0"/>
              <w:spacing w:before="120" w:after="0" w:line="240" w:lineRule="auto"/>
              <w:ind w:left="550" w:hanging="425"/>
              <w:jc w:val="left"/>
              <w:rPr>
                <w:rFonts w:eastAsia="Times New Roman"/>
                <w:color w:val="000000"/>
                <w:sz w:val="20"/>
                <w:szCs w:val="20"/>
                <w:lang w:eastAsia="en-AU"/>
              </w:rPr>
            </w:pPr>
            <w:r w:rsidRPr="002E706D">
              <w:rPr>
                <w:rFonts w:eastAsia="Times New Roman"/>
                <w:color w:val="000000"/>
                <w:sz w:val="20"/>
                <w:szCs w:val="20"/>
                <w:lang w:eastAsia="en-AU"/>
              </w:rPr>
              <w:t>(a)</w:t>
            </w:r>
            <w:r w:rsidRPr="002E706D">
              <w:rPr>
                <w:rFonts w:eastAsia="Times New Roman"/>
                <w:color w:val="000000"/>
                <w:sz w:val="20"/>
                <w:szCs w:val="20"/>
                <w:lang w:eastAsia="en-AU"/>
              </w:rPr>
              <w:tab/>
              <w:t>fee for an inspection in connection with an application or other matter under these regulations if the relevant authority is a council</w:t>
            </w:r>
          </w:p>
        </w:tc>
        <w:tc>
          <w:tcPr>
            <w:tcW w:w="835" w:type="pct"/>
            <w:tcBorders>
              <w:top w:val="nil"/>
              <w:left w:val="nil"/>
              <w:bottom w:val="nil"/>
              <w:right w:val="nil"/>
            </w:tcBorders>
          </w:tcPr>
          <w:p w14:paraId="68C9BEB4"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r w:rsidRPr="002E706D">
              <w:rPr>
                <w:rFonts w:eastAsia="Times New Roman"/>
                <w:color w:val="000000"/>
                <w:sz w:val="20"/>
                <w:szCs w:val="20"/>
                <w:lang w:eastAsia="en-AU"/>
              </w:rPr>
              <w:t>$152.00</w:t>
            </w:r>
          </w:p>
        </w:tc>
      </w:tr>
      <w:tr w:rsidR="00BB1FDC" w:rsidRPr="002E706D" w14:paraId="19B39F2F" w14:textId="77777777" w:rsidTr="00A96788">
        <w:trPr>
          <w:cantSplit/>
        </w:trPr>
        <w:tc>
          <w:tcPr>
            <w:tcW w:w="219" w:type="pct"/>
            <w:tcBorders>
              <w:top w:val="nil"/>
              <w:left w:val="nil"/>
              <w:bottom w:val="nil"/>
              <w:right w:val="nil"/>
            </w:tcBorders>
          </w:tcPr>
          <w:p w14:paraId="5FA1CF07"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p>
        </w:tc>
        <w:tc>
          <w:tcPr>
            <w:tcW w:w="3946" w:type="pct"/>
            <w:tcBorders>
              <w:top w:val="nil"/>
              <w:left w:val="nil"/>
              <w:bottom w:val="nil"/>
              <w:right w:val="nil"/>
            </w:tcBorders>
          </w:tcPr>
          <w:p w14:paraId="5D903B66" w14:textId="77777777" w:rsidR="00BB1FDC" w:rsidRPr="002E706D" w:rsidRDefault="00BB1FDC" w:rsidP="00A96788">
            <w:pPr>
              <w:autoSpaceDE w:val="0"/>
              <w:autoSpaceDN w:val="0"/>
              <w:adjustRightInd w:val="0"/>
              <w:spacing w:before="120" w:after="0" w:line="240" w:lineRule="auto"/>
              <w:ind w:left="550" w:hanging="425"/>
              <w:jc w:val="left"/>
              <w:rPr>
                <w:rFonts w:eastAsia="Times New Roman"/>
                <w:color w:val="000000"/>
                <w:sz w:val="20"/>
                <w:szCs w:val="20"/>
                <w:lang w:eastAsia="en-AU"/>
              </w:rPr>
            </w:pPr>
            <w:r w:rsidRPr="002E706D">
              <w:rPr>
                <w:rFonts w:eastAsia="Times New Roman"/>
                <w:color w:val="000000"/>
                <w:sz w:val="20"/>
                <w:szCs w:val="20"/>
                <w:lang w:eastAsia="en-AU"/>
              </w:rPr>
              <w:t>(b)</w:t>
            </w:r>
            <w:r w:rsidRPr="002E706D">
              <w:rPr>
                <w:rFonts w:eastAsia="Times New Roman"/>
                <w:color w:val="000000"/>
                <w:sz w:val="20"/>
                <w:szCs w:val="20"/>
                <w:lang w:eastAsia="en-AU"/>
              </w:rPr>
              <w:tab/>
              <w:t>fee for an inspection in connection with an application or other matter under these regulations if the relevant authority is the Minister—</w:t>
            </w:r>
          </w:p>
        </w:tc>
        <w:tc>
          <w:tcPr>
            <w:tcW w:w="835" w:type="pct"/>
            <w:tcBorders>
              <w:top w:val="nil"/>
              <w:left w:val="nil"/>
              <w:bottom w:val="nil"/>
              <w:right w:val="nil"/>
            </w:tcBorders>
          </w:tcPr>
          <w:p w14:paraId="01439B90"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p>
        </w:tc>
      </w:tr>
      <w:tr w:rsidR="00BB1FDC" w:rsidRPr="002E706D" w14:paraId="1174671F" w14:textId="77777777" w:rsidTr="00A96788">
        <w:trPr>
          <w:cantSplit/>
        </w:trPr>
        <w:tc>
          <w:tcPr>
            <w:tcW w:w="219" w:type="pct"/>
            <w:tcBorders>
              <w:top w:val="nil"/>
              <w:left w:val="nil"/>
              <w:bottom w:val="nil"/>
              <w:right w:val="nil"/>
            </w:tcBorders>
          </w:tcPr>
          <w:p w14:paraId="1AEE8693"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p>
        </w:tc>
        <w:tc>
          <w:tcPr>
            <w:tcW w:w="3946" w:type="pct"/>
            <w:tcBorders>
              <w:top w:val="nil"/>
              <w:left w:val="nil"/>
              <w:bottom w:val="nil"/>
              <w:right w:val="nil"/>
            </w:tcBorders>
          </w:tcPr>
          <w:p w14:paraId="4BAD72BB" w14:textId="77777777" w:rsidR="00BB1FDC" w:rsidRPr="002E706D" w:rsidRDefault="00BB1FDC" w:rsidP="00A96788">
            <w:pPr>
              <w:autoSpaceDE w:val="0"/>
              <w:autoSpaceDN w:val="0"/>
              <w:adjustRightInd w:val="0"/>
              <w:spacing w:before="120" w:after="0" w:line="240" w:lineRule="auto"/>
              <w:ind w:left="964" w:hanging="425"/>
              <w:jc w:val="left"/>
              <w:rPr>
                <w:rFonts w:eastAsia="Times New Roman"/>
                <w:color w:val="000000"/>
                <w:sz w:val="20"/>
                <w:szCs w:val="20"/>
                <w:lang w:eastAsia="en-AU"/>
              </w:rPr>
            </w:pPr>
            <w:r w:rsidRPr="002E706D">
              <w:rPr>
                <w:rFonts w:eastAsia="Times New Roman"/>
                <w:color w:val="000000"/>
                <w:sz w:val="20"/>
                <w:szCs w:val="20"/>
                <w:lang w:eastAsia="en-AU"/>
              </w:rPr>
              <w:t>(</w:t>
            </w:r>
            <w:proofErr w:type="spellStart"/>
            <w:r w:rsidRPr="002E706D">
              <w:rPr>
                <w:rFonts w:eastAsia="Times New Roman"/>
                <w:color w:val="000000"/>
                <w:sz w:val="20"/>
                <w:szCs w:val="20"/>
                <w:lang w:eastAsia="en-AU"/>
              </w:rPr>
              <w:t>i</w:t>
            </w:r>
            <w:proofErr w:type="spellEnd"/>
            <w:r w:rsidRPr="002E706D">
              <w:rPr>
                <w:rFonts w:eastAsia="Times New Roman"/>
                <w:color w:val="000000"/>
                <w:sz w:val="20"/>
                <w:szCs w:val="20"/>
                <w:lang w:eastAsia="en-AU"/>
              </w:rPr>
              <w:t>)</w:t>
            </w:r>
            <w:r w:rsidRPr="002E706D">
              <w:rPr>
                <w:rFonts w:eastAsia="Times New Roman"/>
                <w:color w:val="000000"/>
                <w:sz w:val="20"/>
                <w:szCs w:val="20"/>
                <w:lang w:eastAsia="en-AU"/>
              </w:rPr>
              <w:tab/>
              <w:t>for the first inspection</w:t>
            </w:r>
          </w:p>
        </w:tc>
        <w:tc>
          <w:tcPr>
            <w:tcW w:w="835" w:type="pct"/>
            <w:tcBorders>
              <w:top w:val="nil"/>
              <w:left w:val="nil"/>
              <w:bottom w:val="nil"/>
              <w:right w:val="nil"/>
            </w:tcBorders>
          </w:tcPr>
          <w:p w14:paraId="58175067"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r w:rsidRPr="002E706D">
              <w:rPr>
                <w:rFonts w:eastAsia="Times New Roman"/>
                <w:color w:val="000000"/>
                <w:sz w:val="20"/>
                <w:szCs w:val="20"/>
                <w:lang w:eastAsia="en-AU"/>
              </w:rPr>
              <w:t>nil</w:t>
            </w:r>
          </w:p>
        </w:tc>
      </w:tr>
      <w:tr w:rsidR="00BB1FDC" w:rsidRPr="002E706D" w14:paraId="73B65ED8" w14:textId="77777777" w:rsidTr="00A96788">
        <w:trPr>
          <w:cantSplit/>
        </w:trPr>
        <w:tc>
          <w:tcPr>
            <w:tcW w:w="219" w:type="pct"/>
            <w:tcBorders>
              <w:top w:val="nil"/>
              <w:left w:val="nil"/>
              <w:bottom w:val="nil"/>
              <w:right w:val="nil"/>
            </w:tcBorders>
          </w:tcPr>
          <w:p w14:paraId="39A4D2B9" w14:textId="77777777" w:rsidR="00BB1FDC" w:rsidRPr="002E706D" w:rsidRDefault="00BB1FDC" w:rsidP="00A96788">
            <w:pPr>
              <w:autoSpaceDE w:val="0"/>
              <w:autoSpaceDN w:val="0"/>
              <w:adjustRightInd w:val="0"/>
              <w:spacing w:before="120" w:after="0" w:line="240" w:lineRule="auto"/>
              <w:jc w:val="left"/>
              <w:rPr>
                <w:rFonts w:eastAsia="Times New Roman"/>
                <w:color w:val="000000"/>
                <w:sz w:val="20"/>
                <w:szCs w:val="20"/>
                <w:lang w:eastAsia="en-AU"/>
              </w:rPr>
            </w:pPr>
          </w:p>
        </w:tc>
        <w:tc>
          <w:tcPr>
            <w:tcW w:w="3946" w:type="pct"/>
            <w:tcBorders>
              <w:top w:val="nil"/>
              <w:left w:val="nil"/>
              <w:bottom w:val="nil"/>
              <w:right w:val="nil"/>
            </w:tcBorders>
          </w:tcPr>
          <w:p w14:paraId="0334E179" w14:textId="77777777" w:rsidR="00BB1FDC" w:rsidRPr="002E706D" w:rsidRDefault="00BB1FDC" w:rsidP="00A96788">
            <w:pPr>
              <w:autoSpaceDE w:val="0"/>
              <w:autoSpaceDN w:val="0"/>
              <w:adjustRightInd w:val="0"/>
              <w:spacing w:before="120" w:after="0" w:line="240" w:lineRule="auto"/>
              <w:ind w:left="964" w:hanging="425"/>
              <w:jc w:val="left"/>
              <w:rPr>
                <w:rFonts w:eastAsia="Times New Roman"/>
                <w:color w:val="000000"/>
                <w:sz w:val="20"/>
                <w:szCs w:val="20"/>
                <w:lang w:eastAsia="en-AU"/>
              </w:rPr>
            </w:pPr>
            <w:r w:rsidRPr="002E706D">
              <w:rPr>
                <w:rFonts w:eastAsia="Times New Roman"/>
                <w:color w:val="000000"/>
                <w:sz w:val="20"/>
                <w:szCs w:val="20"/>
                <w:lang w:eastAsia="en-AU"/>
              </w:rPr>
              <w:t>(ii)</w:t>
            </w:r>
            <w:r w:rsidRPr="002E706D">
              <w:rPr>
                <w:rFonts w:eastAsia="Times New Roman"/>
                <w:color w:val="000000"/>
                <w:sz w:val="20"/>
                <w:szCs w:val="20"/>
                <w:lang w:eastAsia="en-AU"/>
              </w:rPr>
              <w:tab/>
              <w:t>for each subsequent inspection</w:t>
            </w:r>
          </w:p>
        </w:tc>
        <w:tc>
          <w:tcPr>
            <w:tcW w:w="835" w:type="pct"/>
            <w:tcBorders>
              <w:top w:val="nil"/>
              <w:left w:val="nil"/>
              <w:bottom w:val="nil"/>
              <w:right w:val="nil"/>
            </w:tcBorders>
          </w:tcPr>
          <w:p w14:paraId="1EBA7F67" w14:textId="77777777" w:rsidR="00BB1FDC" w:rsidRPr="002E706D" w:rsidRDefault="00BB1FDC" w:rsidP="00A96788">
            <w:pPr>
              <w:autoSpaceDE w:val="0"/>
              <w:autoSpaceDN w:val="0"/>
              <w:adjustRightInd w:val="0"/>
              <w:spacing w:before="120" w:after="0" w:line="240" w:lineRule="auto"/>
              <w:jc w:val="right"/>
              <w:rPr>
                <w:rFonts w:eastAsia="Times New Roman"/>
                <w:color w:val="000000"/>
                <w:sz w:val="20"/>
                <w:szCs w:val="20"/>
                <w:lang w:eastAsia="en-AU"/>
              </w:rPr>
            </w:pPr>
            <w:r w:rsidRPr="002E706D">
              <w:rPr>
                <w:rFonts w:eastAsia="Times New Roman"/>
                <w:color w:val="000000"/>
                <w:sz w:val="20"/>
                <w:szCs w:val="20"/>
                <w:lang w:eastAsia="en-AU"/>
              </w:rPr>
              <w:t>$241.00</w:t>
            </w:r>
          </w:p>
        </w:tc>
      </w:tr>
    </w:tbl>
    <w:p w14:paraId="36617FCD" w14:textId="77777777" w:rsidR="00BB1FDC" w:rsidRPr="002E706D" w:rsidRDefault="00BB1FDC" w:rsidP="00BB1FDC">
      <w:pPr>
        <w:autoSpaceDE w:val="0"/>
        <w:autoSpaceDN w:val="0"/>
        <w:adjustRightInd w:val="0"/>
        <w:spacing w:before="240" w:after="0" w:line="240" w:lineRule="auto"/>
        <w:jc w:val="left"/>
        <w:rPr>
          <w:rFonts w:eastAsia="Times New Roman"/>
          <w:b/>
          <w:bCs/>
          <w:color w:val="000000"/>
          <w:sz w:val="26"/>
          <w:szCs w:val="26"/>
          <w:lang w:eastAsia="en-AU"/>
        </w:rPr>
      </w:pPr>
      <w:r w:rsidRPr="002E706D">
        <w:rPr>
          <w:rFonts w:eastAsia="Times New Roman"/>
          <w:b/>
          <w:bCs/>
          <w:color w:val="000000"/>
          <w:sz w:val="26"/>
          <w:szCs w:val="26"/>
          <w:lang w:eastAsia="en-AU"/>
        </w:rPr>
        <w:t>Made by the Minister for Health and Wellbeing</w:t>
      </w:r>
    </w:p>
    <w:p w14:paraId="5570B4B6" w14:textId="77777777" w:rsidR="00BB1FDC" w:rsidRPr="002E706D" w:rsidRDefault="00BB1FDC" w:rsidP="00BB1FDC">
      <w:pPr>
        <w:widowControl w:val="0"/>
        <w:spacing w:after="0" w:line="240" w:lineRule="auto"/>
        <w:jc w:val="left"/>
        <w:rPr>
          <w:rFonts w:eastAsia="Times New Roman"/>
          <w:spacing w:val="-2"/>
          <w:sz w:val="23"/>
          <w:szCs w:val="23"/>
          <w:lang w:val="en-US"/>
        </w:rPr>
      </w:pPr>
      <w:r w:rsidRPr="002E706D">
        <w:rPr>
          <w:rFonts w:eastAsia="Times New Roman"/>
          <w:spacing w:val="-2"/>
          <w:sz w:val="23"/>
          <w:szCs w:val="23"/>
          <w:lang w:val="en-US"/>
        </w:rPr>
        <w:t>Hon Blair Boyer MP</w:t>
      </w:r>
    </w:p>
    <w:p w14:paraId="2594C48B" w14:textId="0A59191F" w:rsidR="00BB1FDC" w:rsidRPr="00BB1FDC" w:rsidRDefault="00BB1FDC" w:rsidP="00BB1FDC">
      <w:pPr>
        <w:autoSpaceDE w:val="0"/>
        <w:autoSpaceDN w:val="0"/>
        <w:adjustRightInd w:val="0"/>
        <w:spacing w:before="120" w:after="0" w:line="240" w:lineRule="auto"/>
        <w:jc w:val="left"/>
        <w:rPr>
          <w:rFonts w:eastAsia="Times New Roman"/>
          <w:color w:val="000000"/>
          <w:sz w:val="23"/>
          <w:szCs w:val="23"/>
          <w:lang w:eastAsia="en-AU"/>
        </w:rPr>
      </w:pPr>
      <w:r w:rsidRPr="002E706D">
        <w:rPr>
          <w:rFonts w:eastAsia="Times New Roman"/>
          <w:color w:val="000000"/>
          <w:sz w:val="23"/>
          <w:szCs w:val="23"/>
          <w:lang w:eastAsia="en-AU"/>
        </w:rPr>
        <w:t>On</w:t>
      </w:r>
      <w:r w:rsidRPr="002E706D">
        <w:rPr>
          <w:rFonts w:eastAsia="Times New Roman"/>
          <w:sz w:val="23"/>
          <w:szCs w:val="23"/>
          <w:lang w:val="en-NZ"/>
        </w:rPr>
        <w:t xml:space="preserve"> 1 May 2026</w:t>
      </w:r>
    </w:p>
    <w:p w14:paraId="04EC351A" w14:textId="77777777" w:rsidR="00BB1FDC" w:rsidRDefault="00BB1FDC" w:rsidP="00BB1FDC">
      <w:pPr>
        <w:pStyle w:val="NoSpacing"/>
        <w:pBdr>
          <w:bottom w:val="single" w:sz="4" w:space="1" w:color="auto"/>
        </w:pBdr>
        <w:spacing w:line="52" w:lineRule="exact"/>
        <w:jc w:val="center"/>
      </w:pPr>
    </w:p>
    <w:p w14:paraId="34BC891F" w14:textId="77777777" w:rsidR="00BB1FDC" w:rsidRDefault="00BB1FDC" w:rsidP="00BB1FDC">
      <w:pPr>
        <w:pStyle w:val="NoSpacing"/>
        <w:pBdr>
          <w:top w:val="single" w:sz="4" w:space="1" w:color="auto"/>
        </w:pBdr>
        <w:spacing w:before="34" w:line="14" w:lineRule="exact"/>
        <w:jc w:val="center"/>
      </w:pPr>
    </w:p>
    <w:p w14:paraId="558FD7DD" w14:textId="77777777" w:rsidR="00BB1FDC" w:rsidRPr="00BB1FDC" w:rsidRDefault="00BB1FDC" w:rsidP="00BB1FDC">
      <w:pPr>
        <w:pStyle w:val="NoSpacing"/>
      </w:pPr>
    </w:p>
    <w:p w14:paraId="6E905EB1" w14:textId="77777777" w:rsidR="00BE5DE0" w:rsidRDefault="00BE5DE0">
      <w:pPr>
        <w:spacing w:after="0" w:line="240" w:lineRule="auto"/>
        <w:jc w:val="left"/>
        <w:rPr>
          <w:caps/>
          <w:szCs w:val="17"/>
          <w:lang w:val="en-US"/>
        </w:rPr>
      </w:pPr>
      <w:r>
        <w:br w:type="page"/>
      </w:r>
    </w:p>
    <w:p w14:paraId="7C6E6451" w14:textId="5F1CCA79" w:rsidR="00BB1FDC" w:rsidRDefault="00BB1FDC" w:rsidP="002B70AE">
      <w:pPr>
        <w:pStyle w:val="Heading2"/>
      </w:pPr>
      <w:bookmarkStart w:id="49" w:name="_Toc230252278"/>
      <w:r>
        <w:lastRenderedPageBreak/>
        <w:t>South Australian Skills Act 2008</w:t>
      </w:r>
      <w:bookmarkEnd w:id="49"/>
    </w:p>
    <w:p w14:paraId="320B771B" w14:textId="77777777" w:rsidR="00BB1FDC" w:rsidRDefault="00BB1FDC" w:rsidP="00BB1FDC">
      <w:pPr>
        <w:pStyle w:val="GG-Title3"/>
      </w:pPr>
      <w:r>
        <w:t>Part 4—Apprenticeships, Traineeships and Training Contracts</w:t>
      </w:r>
    </w:p>
    <w:p w14:paraId="7CE5199A" w14:textId="77777777" w:rsidR="00BB1FDC" w:rsidRPr="00394049" w:rsidRDefault="00BB1FDC" w:rsidP="00BB1FDC">
      <w:pPr>
        <w:pStyle w:val="GG-body"/>
      </w:pPr>
      <w:r w:rsidRPr="00394049">
        <w:t xml:space="preserve">Pursuant to the provision of the </w:t>
      </w:r>
      <w:r w:rsidRPr="00394049">
        <w:rPr>
          <w:i/>
          <w:iCs/>
        </w:rPr>
        <w:t>South Australian Skills Act 2008</w:t>
      </w:r>
      <w:r w:rsidRPr="00394049">
        <w:t>, the South Australian Skills Commission (SASC) gives notice that determines the following qualification and training contract conditions for Trades or Declared Vocations, in addition to those published in past gazette notices.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275"/>
        <w:gridCol w:w="2267"/>
        <w:gridCol w:w="1417"/>
        <w:gridCol w:w="1278"/>
        <w:gridCol w:w="1129"/>
      </w:tblGrid>
      <w:tr w:rsidR="00BB1FDC" w:rsidRPr="00AD3409" w14:paraId="2DAE6D9F" w14:textId="77777777" w:rsidTr="00A96788">
        <w:trPr>
          <w:trHeight w:val="20"/>
          <w:tblHeader/>
        </w:trPr>
        <w:tc>
          <w:tcPr>
            <w:tcW w:w="1059" w:type="pct"/>
            <w:vAlign w:val="center"/>
            <w:hideMark/>
          </w:tcPr>
          <w:p w14:paraId="7C141E21" w14:textId="77777777" w:rsidR="00BB1FDC" w:rsidRPr="00AD3409" w:rsidRDefault="00BB1FDC" w:rsidP="00A96788">
            <w:pPr>
              <w:spacing w:before="40" w:after="40"/>
              <w:jc w:val="center"/>
              <w:rPr>
                <w:b/>
                <w:bCs/>
                <w:szCs w:val="17"/>
                <w:lang w:eastAsia="en-AU"/>
              </w:rPr>
            </w:pPr>
            <w:r w:rsidRPr="00AD3409">
              <w:rPr>
                <w:b/>
                <w:bCs/>
                <w:szCs w:val="17"/>
                <w:lang w:eastAsia="en-AU"/>
              </w:rPr>
              <w:t>*Trade/ #Declared Vocation/ Other Occupation</w:t>
            </w:r>
          </w:p>
        </w:tc>
        <w:tc>
          <w:tcPr>
            <w:tcW w:w="682" w:type="pct"/>
            <w:vAlign w:val="center"/>
          </w:tcPr>
          <w:p w14:paraId="2AD4DB7D" w14:textId="77777777" w:rsidR="00BB1FDC" w:rsidRPr="00AD3409" w:rsidRDefault="00BB1FDC" w:rsidP="00A96788">
            <w:pPr>
              <w:spacing w:before="40" w:after="40"/>
              <w:jc w:val="center"/>
              <w:rPr>
                <w:b/>
                <w:bCs/>
                <w:szCs w:val="17"/>
                <w:lang w:eastAsia="en-AU"/>
              </w:rPr>
            </w:pPr>
            <w:r>
              <w:rPr>
                <w:b/>
                <w:bCs/>
                <w:szCs w:val="17"/>
                <w:lang w:eastAsia="en-AU"/>
              </w:rPr>
              <w:t>Qualification Code</w:t>
            </w:r>
          </w:p>
        </w:tc>
        <w:tc>
          <w:tcPr>
            <w:tcW w:w="1213" w:type="pct"/>
            <w:vAlign w:val="center"/>
            <w:hideMark/>
          </w:tcPr>
          <w:p w14:paraId="42F51BDB" w14:textId="77777777" w:rsidR="00BB1FDC" w:rsidRPr="00AD3409" w:rsidRDefault="00BB1FDC" w:rsidP="00A96788">
            <w:pPr>
              <w:spacing w:before="40" w:after="40"/>
              <w:jc w:val="center"/>
              <w:rPr>
                <w:b/>
                <w:bCs/>
                <w:szCs w:val="17"/>
                <w:lang w:eastAsia="en-AU"/>
              </w:rPr>
            </w:pPr>
            <w:r w:rsidRPr="00AD3409">
              <w:rPr>
                <w:b/>
                <w:bCs/>
                <w:szCs w:val="17"/>
                <w:lang w:eastAsia="en-AU"/>
              </w:rPr>
              <w:t>Qualification Title</w:t>
            </w:r>
          </w:p>
        </w:tc>
        <w:tc>
          <w:tcPr>
            <w:tcW w:w="758" w:type="pct"/>
            <w:vAlign w:val="center"/>
            <w:hideMark/>
          </w:tcPr>
          <w:p w14:paraId="503A8B68" w14:textId="77777777" w:rsidR="00BB1FDC" w:rsidRPr="00AD3409" w:rsidRDefault="00BB1FDC" w:rsidP="00A96788">
            <w:pPr>
              <w:spacing w:before="40" w:after="40"/>
              <w:jc w:val="center"/>
              <w:rPr>
                <w:b/>
                <w:bCs/>
                <w:szCs w:val="17"/>
                <w:lang w:eastAsia="en-AU"/>
              </w:rPr>
            </w:pPr>
            <w:r w:rsidRPr="00AD3409">
              <w:rPr>
                <w:b/>
                <w:bCs/>
                <w:szCs w:val="17"/>
                <w:lang w:eastAsia="en-AU"/>
              </w:rPr>
              <w:t>Nominal Term of Training Contract</w:t>
            </w:r>
          </w:p>
        </w:tc>
        <w:tc>
          <w:tcPr>
            <w:tcW w:w="684" w:type="pct"/>
            <w:vAlign w:val="center"/>
            <w:hideMark/>
          </w:tcPr>
          <w:p w14:paraId="7102EF5E" w14:textId="77777777" w:rsidR="00BB1FDC" w:rsidRPr="00062A62" w:rsidRDefault="00BB1FDC" w:rsidP="00A96788">
            <w:pPr>
              <w:spacing w:before="40" w:after="40"/>
              <w:jc w:val="center"/>
              <w:rPr>
                <w:b/>
                <w:bCs/>
                <w:spacing w:val="-2"/>
                <w:szCs w:val="17"/>
                <w:lang w:eastAsia="en-AU"/>
              </w:rPr>
            </w:pPr>
            <w:r w:rsidRPr="00062A62">
              <w:rPr>
                <w:b/>
                <w:bCs/>
                <w:spacing w:val="-2"/>
                <w:szCs w:val="17"/>
                <w:lang w:eastAsia="en-AU"/>
              </w:rPr>
              <w:t>Probationary Period</w:t>
            </w:r>
          </w:p>
        </w:tc>
        <w:tc>
          <w:tcPr>
            <w:tcW w:w="604" w:type="pct"/>
            <w:vAlign w:val="center"/>
            <w:hideMark/>
          </w:tcPr>
          <w:p w14:paraId="18A5DA25" w14:textId="77777777" w:rsidR="00BB1FDC" w:rsidRPr="00AD3409" w:rsidRDefault="00BB1FDC" w:rsidP="00A96788">
            <w:pPr>
              <w:spacing w:before="40" w:after="40"/>
              <w:jc w:val="center"/>
              <w:rPr>
                <w:b/>
                <w:bCs/>
                <w:szCs w:val="17"/>
                <w:lang w:eastAsia="en-AU"/>
              </w:rPr>
            </w:pPr>
            <w:r w:rsidRPr="00AD3409">
              <w:rPr>
                <w:b/>
                <w:bCs/>
                <w:szCs w:val="17"/>
                <w:lang w:eastAsia="en-AU"/>
              </w:rPr>
              <w:t>Supervision Level Rating</w:t>
            </w:r>
          </w:p>
        </w:tc>
      </w:tr>
      <w:tr w:rsidR="00BB1FDC" w:rsidRPr="00731E7D" w14:paraId="1FE63D12" w14:textId="77777777" w:rsidTr="00A96788">
        <w:trPr>
          <w:trHeight w:val="426"/>
        </w:trPr>
        <w:tc>
          <w:tcPr>
            <w:tcW w:w="1059" w:type="pct"/>
          </w:tcPr>
          <w:p w14:paraId="17B03EBC" w14:textId="77777777" w:rsidR="00BB1FDC" w:rsidRPr="00731E7D" w:rsidRDefault="00BB1FDC" w:rsidP="00A96788">
            <w:pPr>
              <w:spacing w:before="40" w:after="40"/>
              <w:ind w:left="142" w:hanging="142"/>
              <w:jc w:val="center"/>
              <w:rPr>
                <w:sz w:val="16"/>
                <w:szCs w:val="16"/>
              </w:rPr>
            </w:pPr>
            <w:r w:rsidRPr="00EA39CA">
              <w:rPr>
                <w:szCs w:val="17"/>
              </w:rPr>
              <w:t>Construction Worker (Demolition) #</w:t>
            </w:r>
          </w:p>
        </w:tc>
        <w:tc>
          <w:tcPr>
            <w:tcW w:w="682" w:type="pct"/>
            <w:vAlign w:val="center"/>
          </w:tcPr>
          <w:p w14:paraId="5F638132" w14:textId="77777777" w:rsidR="00BB1FDC" w:rsidRPr="000569B9" w:rsidRDefault="00BB1FDC" w:rsidP="00A96788">
            <w:pPr>
              <w:spacing w:before="40" w:after="40"/>
              <w:jc w:val="center"/>
              <w:rPr>
                <w:sz w:val="16"/>
                <w:szCs w:val="16"/>
              </w:rPr>
            </w:pPr>
            <w:r w:rsidRPr="000C0C96">
              <w:rPr>
                <w:szCs w:val="17"/>
              </w:rPr>
              <w:t>CPC30426</w:t>
            </w:r>
          </w:p>
        </w:tc>
        <w:tc>
          <w:tcPr>
            <w:tcW w:w="1213" w:type="pct"/>
            <w:vAlign w:val="center"/>
          </w:tcPr>
          <w:p w14:paraId="07603F46" w14:textId="77777777" w:rsidR="00BB1FDC" w:rsidRPr="000569B9" w:rsidRDefault="00BB1FDC" w:rsidP="00A96788">
            <w:pPr>
              <w:spacing w:before="40" w:after="40"/>
              <w:ind w:left="142" w:hanging="142"/>
              <w:jc w:val="center"/>
              <w:rPr>
                <w:sz w:val="16"/>
                <w:szCs w:val="16"/>
              </w:rPr>
            </w:pPr>
            <w:r w:rsidRPr="00E45D1C">
              <w:rPr>
                <w:szCs w:val="17"/>
              </w:rPr>
              <w:t>Certificate III in Demolition</w:t>
            </w:r>
          </w:p>
        </w:tc>
        <w:tc>
          <w:tcPr>
            <w:tcW w:w="758" w:type="pct"/>
            <w:vAlign w:val="center"/>
          </w:tcPr>
          <w:p w14:paraId="12680752" w14:textId="77777777" w:rsidR="00BB1FDC" w:rsidRPr="00731E7D" w:rsidRDefault="00BB1FDC" w:rsidP="00A96788">
            <w:pPr>
              <w:spacing w:before="40" w:after="40"/>
              <w:jc w:val="center"/>
              <w:rPr>
                <w:sz w:val="16"/>
                <w:szCs w:val="16"/>
              </w:rPr>
            </w:pPr>
            <w:r>
              <w:rPr>
                <w:szCs w:val="17"/>
              </w:rPr>
              <w:t>24 months</w:t>
            </w:r>
          </w:p>
        </w:tc>
        <w:tc>
          <w:tcPr>
            <w:tcW w:w="684" w:type="pct"/>
            <w:vAlign w:val="center"/>
          </w:tcPr>
          <w:p w14:paraId="3BED92AE" w14:textId="77777777" w:rsidR="00BB1FDC" w:rsidRPr="00731E7D" w:rsidRDefault="00BB1FDC" w:rsidP="00A96788">
            <w:pPr>
              <w:spacing w:before="40" w:after="40"/>
              <w:jc w:val="center"/>
              <w:rPr>
                <w:sz w:val="16"/>
                <w:szCs w:val="16"/>
              </w:rPr>
            </w:pPr>
            <w:r>
              <w:rPr>
                <w:szCs w:val="17"/>
              </w:rPr>
              <w:t>60 days</w:t>
            </w:r>
          </w:p>
        </w:tc>
        <w:tc>
          <w:tcPr>
            <w:tcW w:w="604" w:type="pct"/>
            <w:vAlign w:val="center"/>
          </w:tcPr>
          <w:p w14:paraId="2420F867" w14:textId="77777777" w:rsidR="00BB1FDC" w:rsidRPr="00731E7D" w:rsidRDefault="00BB1FDC" w:rsidP="00A96788">
            <w:pPr>
              <w:spacing w:before="40" w:after="40"/>
              <w:jc w:val="center"/>
              <w:rPr>
                <w:sz w:val="16"/>
                <w:szCs w:val="16"/>
              </w:rPr>
            </w:pPr>
            <w:r>
              <w:rPr>
                <w:szCs w:val="17"/>
              </w:rPr>
              <w:t>M</w:t>
            </w:r>
          </w:p>
        </w:tc>
      </w:tr>
      <w:tr w:rsidR="00BB1FDC" w:rsidRPr="00731E7D" w14:paraId="7A135FF3" w14:textId="77777777" w:rsidTr="00A96788">
        <w:trPr>
          <w:trHeight w:val="426"/>
        </w:trPr>
        <w:tc>
          <w:tcPr>
            <w:tcW w:w="1059" w:type="pct"/>
            <w:vAlign w:val="center"/>
          </w:tcPr>
          <w:p w14:paraId="5EC1911C" w14:textId="77777777" w:rsidR="00BB1FDC" w:rsidRPr="000E6133" w:rsidRDefault="00BB1FDC" w:rsidP="00A96788">
            <w:pPr>
              <w:spacing w:before="40" w:after="40"/>
              <w:ind w:left="142" w:hanging="142"/>
              <w:jc w:val="center"/>
              <w:rPr>
                <w:sz w:val="16"/>
                <w:szCs w:val="16"/>
              </w:rPr>
            </w:pPr>
            <w:r w:rsidRPr="007A781F">
              <w:rPr>
                <w:b/>
                <w:bCs/>
                <w:szCs w:val="17"/>
              </w:rPr>
              <w:t>Condition/s</w:t>
            </w:r>
          </w:p>
        </w:tc>
        <w:tc>
          <w:tcPr>
            <w:tcW w:w="3941" w:type="pct"/>
            <w:gridSpan w:val="5"/>
            <w:vAlign w:val="center"/>
          </w:tcPr>
          <w:p w14:paraId="42E8DA81" w14:textId="77777777" w:rsidR="00BB1FDC" w:rsidRDefault="00BB1FDC" w:rsidP="00A96788">
            <w:pPr>
              <w:spacing w:before="40" w:after="40"/>
              <w:jc w:val="left"/>
              <w:rPr>
                <w:sz w:val="16"/>
                <w:szCs w:val="16"/>
              </w:rPr>
            </w:pPr>
            <w:r>
              <w:rPr>
                <w:szCs w:val="17"/>
              </w:rPr>
              <w:t>N/A</w:t>
            </w:r>
          </w:p>
        </w:tc>
      </w:tr>
    </w:tbl>
    <w:p w14:paraId="5454EC5B" w14:textId="77777777" w:rsidR="00BB1FDC" w:rsidRDefault="00BB1FDC" w:rsidP="00BB1FDC">
      <w:pPr>
        <w:pStyle w:val="GG-body"/>
        <w:spacing w:before="80"/>
      </w:pPr>
      <w:r w:rsidRPr="0095185A">
        <w:t xml:space="preserve">Pursuant to the provisions of the </w:t>
      </w:r>
      <w:r w:rsidRPr="0095185A">
        <w:rPr>
          <w:i/>
          <w:iCs/>
        </w:rPr>
        <w:t>South Australian Skills Act 2008</w:t>
      </w:r>
      <w:r w:rsidRPr="0095185A">
        <w:t>, the South Australian Skills Commission (SASC) gives notice that it has determined the following variation to a previously gazetted qualification and training contract conditions for a Trade or Declared Vocation, originally gazetted on 14 November 2024 in Gazette No. 75.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275"/>
        <w:gridCol w:w="2267"/>
        <w:gridCol w:w="1417"/>
        <w:gridCol w:w="1327"/>
        <w:gridCol w:w="1080"/>
      </w:tblGrid>
      <w:tr w:rsidR="00BB1FDC" w:rsidRPr="00AD3409" w14:paraId="04C57BA7" w14:textId="77777777" w:rsidTr="00A96788">
        <w:trPr>
          <w:trHeight w:val="20"/>
          <w:tblHeader/>
        </w:trPr>
        <w:tc>
          <w:tcPr>
            <w:tcW w:w="1059" w:type="pct"/>
            <w:vAlign w:val="center"/>
            <w:hideMark/>
          </w:tcPr>
          <w:p w14:paraId="58FC3B4B" w14:textId="77777777" w:rsidR="00BB1FDC" w:rsidRPr="00AD3409" w:rsidRDefault="00BB1FDC" w:rsidP="00A96788">
            <w:pPr>
              <w:spacing w:before="40" w:after="40"/>
              <w:jc w:val="center"/>
              <w:rPr>
                <w:b/>
                <w:bCs/>
                <w:szCs w:val="17"/>
                <w:lang w:eastAsia="en-AU"/>
              </w:rPr>
            </w:pPr>
            <w:r w:rsidRPr="00AD3409">
              <w:rPr>
                <w:b/>
                <w:bCs/>
                <w:szCs w:val="17"/>
                <w:lang w:eastAsia="en-AU"/>
              </w:rPr>
              <w:t>*Trade/ #Declared Vocation/ Other Occupation</w:t>
            </w:r>
          </w:p>
        </w:tc>
        <w:tc>
          <w:tcPr>
            <w:tcW w:w="682" w:type="pct"/>
            <w:vAlign w:val="center"/>
          </w:tcPr>
          <w:p w14:paraId="5F7B9D16" w14:textId="77777777" w:rsidR="00BB1FDC" w:rsidRPr="00AD3409" w:rsidRDefault="00BB1FDC" w:rsidP="00A96788">
            <w:pPr>
              <w:spacing w:before="40" w:after="40"/>
              <w:jc w:val="center"/>
              <w:rPr>
                <w:b/>
                <w:bCs/>
                <w:szCs w:val="17"/>
                <w:lang w:eastAsia="en-AU"/>
              </w:rPr>
            </w:pPr>
            <w:r>
              <w:rPr>
                <w:b/>
                <w:bCs/>
                <w:szCs w:val="17"/>
                <w:lang w:eastAsia="en-AU"/>
              </w:rPr>
              <w:t>Qualification Code</w:t>
            </w:r>
          </w:p>
        </w:tc>
        <w:tc>
          <w:tcPr>
            <w:tcW w:w="1213" w:type="pct"/>
            <w:vAlign w:val="center"/>
            <w:hideMark/>
          </w:tcPr>
          <w:p w14:paraId="244643F7" w14:textId="77777777" w:rsidR="00BB1FDC" w:rsidRPr="00AD3409" w:rsidRDefault="00BB1FDC" w:rsidP="00A96788">
            <w:pPr>
              <w:spacing w:before="40" w:after="40"/>
              <w:jc w:val="center"/>
              <w:rPr>
                <w:b/>
                <w:bCs/>
                <w:szCs w:val="17"/>
                <w:lang w:eastAsia="en-AU"/>
              </w:rPr>
            </w:pPr>
            <w:r w:rsidRPr="00AD3409">
              <w:rPr>
                <w:b/>
                <w:bCs/>
                <w:szCs w:val="17"/>
                <w:lang w:eastAsia="en-AU"/>
              </w:rPr>
              <w:t>Qualification Title</w:t>
            </w:r>
          </w:p>
        </w:tc>
        <w:tc>
          <w:tcPr>
            <w:tcW w:w="758" w:type="pct"/>
            <w:vAlign w:val="center"/>
            <w:hideMark/>
          </w:tcPr>
          <w:p w14:paraId="36AA0E95" w14:textId="77777777" w:rsidR="00BB1FDC" w:rsidRPr="00AD3409" w:rsidRDefault="00BB1FDC" w:rsidP="00A96788">
            <w:pPr>
              <w:spacing w:before="40" w:after="40"/>
              <w:jc w:val="center"/>
              <w:rPr>
                <w:b/>
                <w:bCs/>
                <w:szCs w:val="17"/>
                <w:lang w:eastAsia="en-AU"/>
              </w:rPr>
            </w:pPr>
            <w:r w:rsidRPr="00AD3409">
              <w:rPr>
                <w:b/>
                <w:bCs/>
                <w:szCs w:val="17"/>
                <w:lang w:eastAsia="en-AU"/>
              </w:rPr>
              <w:t>Nominal Term of Training Contract</w:t>
            </w:r>
          </w:p>
        </w:tc>
        <w:tc>
          <w:tcPr>
            <w:tcW w:w="710" w:type="pct"/>
            <w:vAlign w:val="center"/>
            <w:hideMark/>
          </w:tcPr>
          <w:p w14:paraId="34FE3848" w14:textId="77777777" w:rsidR="00BB1FDC" w:rsidRPr="00AD3409" w:rsidRDefault="00BB1FDC" w:rsidP="00A96788">
            <w:pPr>
              <w:spacing w:before="40" w:after="40"/>
              <w:jc w:val="center"/>
              <w:rPr>
                <w:b/>
                <w:bCs/>
                <w:szCs w:val="17"/>
                <w:lang w:eastAsia="en-AU"/>
              </w:rPr>
            </w:pPr>
            <w:r w:rsidRPr="00AD3409">
              <w:rPr>
                <w:b/>
                <w:bCs/>
                <w:szCs w:val="17"/>
                <w:lang w:eastAsia="en-AU"/>
              </w:rPr>
              <w:t>Probationary Period</w:t>
            </w:r>
          </w:p>
        </w:tc>
        <w:tc>
          <w:tcPr>
            <w:tcW w:w="578" w:type="pct"/>
            <w:vAlign w:val="center"/>
            <w:hideMark/>
          </w:tcPr>
          <w:p w14:paraId="17C1E6F1" w14:textId="77777777" w:rsidR="00BB1FDC" w:rsidRPr="00AD3409" w:rsidRDefault="00BB1FDC" w:rsidP="00A96788">
            <w:pPr>
              <w:spacing w:before="40" w:after="40"/>
              <w:jc w:val="center"/>
              <w:rPr>
                <w:b/>
                <w:bCs/>
                <w:szCs w:val="17"/>
                <w:lang w:eastAsia="en-AU"/>
              </w:rPr>
            </w:pPr>
            <w:r w:rsidRPr="00AD3409">
              <w:rPr>
                <w:b/>
                <w:bCs/>
                <w:szCs w:val="17"/>
                <w:lang w:eastAsia="en-AU"/>
              </w:rPr>
              <w:t>Supervision Level Rating</w:t>
            </w:r>
          </w:p>
        </w:tc>
      </w:tr>
      <w:tr w:rsidR="00BB1FDC" w:rsidRPr="00731E7D" w14:paraId="4A582A9B" w14:textId="77777777" w:rsidTr="00A96788">
        <w:trPr>
          <w:trHeight w:val="426"/>
        </w:trPr>
        <w:tc>
          <w:tcPr>
            <w:tcW w:w="1059" w:type="pct"/>
          </w:tcPr>
          <w:p w14:paraId="27256FD0" w14:textId="77777777" w:rsidR="00BB1FDC" w:rsidRPr="00731E7D" w:rsidRDefault="00BB1FDC" w:rsidP="00A96788">
            <w:pPr>
              <w:spacing w:before="40" w:after="40"/>
              <w:ind w:left="142" w:hanging="142"/>
              <w:jc w:val="center"/>
              <w:rPr>
                <w:sz w:val="16"/>
                <w:szCs w:val="16"/>
              </w:rPr>
            </w:pPr>
            <w:r w:rsidRPr="005550B4">
              <w:rPr>
                <w:szCs w:val="17"/>
              </w:rPr>
              <w:t>Landscape Construction Tradesperson</w:t>
            </w:r>
            <w:r>
              <w:rPr>
                <w:szCs w:val="17"/>
              </w:rPr>
              <w:t>#</w:t>
            </w:r>
          </w:p>
        </w:tc>
        <w:tc>
          <w:tcPr>
            <w:tcW w:w="682" w:type="pct"/>
            <w:vAlign w:val="center"/>
          </w:tcPr>
          <w:p w14:paraId="623F569A" w14:textId="77777777" w:rsidR="00BB1FDC" w:rsidRPr="000569B9" w:rsidRDefault="00BB1FDC" w:rsidP="00A96788">
            <w:pPr>
              <w:spacing w:before="40" w:after="40"/>
              <w:jc w:val="center"/>
              <w:rPr>
                <w:sz w:val="16"/>
                <w:szCs w:val="16"/>
              </w:rPr>
            </w:pPr>
            <w:r w:rsidRPr="00B6742A">
              <w:rPr>
                <w:szCs w:val="17"/>
              </w:rPr>
              <w:t>AHC30921</w:t>
            </w:r>
          </w:p>
        </w:tc>
        <w:tc>
          <w:tcPr>
            <w:tcW w:w="1213" w:type="pct"/>
          </w:tcPr>
          <w:p w14:paraId="32EA3C32" w14:textId="77777777" w:rsidR="00BB1FDC" w:rsidRPr="000569B9" w:rsidRDefault="00BB1FDC" w:rsidP="00A96788">
            <w:pPr>
              <w:spacing w:before="40" w:after="40"/>
              <w:ind w:left="142" w:hanging="142"/>
              <w:jc w:val="center"/>
              <w:rPr>
                <w:sz w:val="16"/>
                <w:szCs w:val="16"/>
              </w:rPr>
            </w:pPr>
            <w:r w:rsidRPr="00C614C1">
              <w:rPr>
                <w:szCs w:val="17"/>
              </w:rPr>
              <w:t>Certificate III in Landscape Construction</w:t>
            </w:r>
          </w:p>
        </w:tc>
        <w:tc>
          <w:tcPr>
            <w:tcW w:w="758" w:type="pct"/>
            <w:vAlign w:val="center"/>
          </w:tcPr>
          <w:p w14:paraId="5F14135E" w14:textId="77777777" w:rsidR="00BB1FDC" w:rsidRPr="00731E7D" w:rsidRDefault="00BB1FDC" w:rsidP="00A96788">
            <w:pPr>
              <w:spacing w:before="40" w:after="40"/>
              <w:jc w:val="center"/>
              <w:rPr>
                <w:sz w:val="16"/>
                <w:szCs w:val="16"/>
              </w:rPr>
            </w:pPr>
            <w:r>
              <w:rPr>
                <w:szCs w:val="17"/>
              </w:rPr>
              <w:t>48 months</w:t>
            </w:r>
          </w:p>
        </w:tc>
        <w:tc>
          <w:tcPr>
            <w:tcW w:w="710" w:type="pct"/>
            <w:vAlign w:val="center"/>
          </w:tcPr>
          <w:p w14:paraId="2037E8BF" w14:textId="77777777" w:rsidR="00BB1FDC" w:rsidRPr="00731E7D" w:rsidRDefault="00BB1FDC" w:rsidP="00A96788">
            <w:pPr>
              <w:spacing w:before="40" w:after="40"/>
              <w:jc w:val="center"/>
              <w:rPr>
                <w:sz w:val="16"/>
                <w:szCs w:val="16"/>
              </w:rPr>
            </w:pPr>
            <w:r>
              <w:rPr>
                <w:szCs w:val="17"/>
              </w:rPr>
              <w:t>90 days</w:t>
            </w:r>
          </w:p>
        </w:tc>
        <w:tc>
          <w:tcPr>
            <w:tcW w:w="578" w:type="pct"/>
            <w:vAlign w:val="center"/>
          </w:tcPr>
          <w:p w14:paraId="1BE8BAEF" w14:textId="77777777" w:rsidR="00BB1FDC" w:rsidRPr="00731E7D" w:rsidRDefault="00BB1FDC" w:rsidP="00A96788">
            <w:pPr>
              <w:spacing w:before="40" w:after="40"/>
              <w:jc w:val="center"/>
              <w:rPr>
                <w:sz w:val="16"/>
                <w:szCs w:val="16"/>
              </w:rPr>
            </w:pPr>
            <w:r>
              <w:rPr>
                <w:szCs w:val="17"/>
              </w:rPr>
              <w:t>H</w:t>
            </w:r>
          </w:p>
        </w:tc>
      </w:tr>
      <w:tr w:rsidR="00BB1FDC" w:rsidRPr="00731E7D" w14:paraId="1691BA0E" w14:textId="77777777" w:rsidTr="00A96788">
        <w:trPr>
          <w:trHeight w:val="426"/>
        </w:trPr>
        <w:tc>
          <w:tcPr>
            <w:tcW w:w="1059" w:type="pct"/>
            <w:vAlign w:val="center"/>
          </w:tcPr>
          <w:p w14:paraId="33675699" w14:textId="77777777" w:rsidR="00BB1FDC" w:rsidRPr="000E6133" w:rsidRDefault="00BB1FDC" w:rsidP="00A96788">
            <w:pPr>
              <w:spacing w:before="40" w:after="40"/>
              <w:ind w:left="142" w:hanging="142"/>
              <w:jc w:val="center"/>
              <w:rPr>
                <w:sz w:val="16"/>
                <w:szCs w:val="16"/>
              </w:rPr>
            </w:pPr>
            <w:r w:rsidRPr="007A781F">
              <w:rPr>
                <w:b/>
                <w:bCs/>
                <w:szCs w:val="17"/>
              </w:rPr>
              <w:t>Condition/s</w:t>
            </w:r>
          </w:p>
        </w:tc>
        <w:tc>
          <w:tcPr>
            <w:tcW w:w="3941" w:type="pct"/>
            <w:gridSpan w:val="5"/>
          </w:tcPr>
          <w:p w14:paraId="1E7200B4" w14:textId="77777777" w:rsidR="00BB1FDC" w:rsidRDefault="00BB1FDC" w:rsidP="00A96788">
            <w:pPr>
              <w:spacing w:before="40" w:after="40"/>
              <w:jc w:val="left"/>
              <w:rPr>
                <w:sz w:val="16"/>
                <w:szCs w:val="16"/>
              </w:rPr>
            </w:pPr>
            <w:r w:rsidRPr="00732F15">
              <w:rPr>
                <w:szCs w:val="17"/>
              </w:rPr>
              <w:t>The registered employer must nominate a supervisor who holds one of the following qualifications: Certificate III in Landscape Construction; OR an Occupational Recognition Certificate in Landscape Construction; OR a Certificate III or higher under training package codes CPC or AHC and has a minimum one year of experience in Landscape Construction during which they were responsible for the quality of their own work under routine supervision</w:t>
            </w:r>
          </w:p>
        </w:tc>
      </w:tr>
    </w:tbl>
    <w:p w14:paraId="6F9B7B8E" w14:textId="77777777" w:rsidR="00BB1FDC" w:rsidRDefault="00BB1FDC" w:rsidP="00BB1FDC">
      <w:pPr>
        <w:pStyle w:val="GG-SDated"/>
        <w:spacing w:before="80"/>
      </w:pPr>
      <w:r>
        <w:t>Dated: 21 May 202</w:t>
      </w:r>
      <w:bookmarkStart w:id="50" w:name="_Hlk197330487"/>
      <w:r>
        <w:t>6</w:t>
      </w:r>
    </w:p>
    <w:p w14:paraId="3ADFF9F0" w14:textId="77777777" w:rsidR="00BB1FDC" w:rsidRDefault="00BB1FDC" w:rsidP="00BB1FDC">
      <w:pPr>
        <w:pStyle w:val="GG-SName"/>
      </w:pPr>
      <w:r>
        <w:t>John Evangelista</w:t>
      </w:r>
    </w:p>
    <w:p w14:paraId="3D842FB3" w14:textId="77777777" w:rsidR="00BB1FDC" w:rsidRDefault="00BB1FDC" w:rsidP="00BB1FDC">
      <w:pPr>
        <w:pStyle w:val="GG-Signature"/>
      </w:pPr>
      <w:r>
        <w:t>Director, Traineeship and Apprenticeship Services</w:t>
      </w:r>
    </w:p>
    <w:p w14:paraId="1567B551" w14:textId="4544ED6D" w:rsidR="00BB1FDC" w:rsidRDefault="00BB1FDC" w:rsidP="00BB1FDC">
      <w:pPr>
        <w:pStyle w:val="GG-Signature"/>
      </w:pPr>
      <w:r>
        <w:t>South Australian Skills Commission</w:t>
      </w:r>
      <w:bookmarkEnd w:id="50"/>
    </w:p>
    <w:p w14:paraId="6FB8BD8E" w14:textId="77777777" w:rsidR="00BB1FDC" w:rsidRDefault="00BB1FDC" w:rsidP="00BB1FDC">
      <w:pPr>
        <w:pStyle w:val="GG-body"/>
        <w:pBdr>
          <w:bottom w:val="single" w:sz="4" w:space="1" w:color="auto"/>
        </w:pBdr>
        <w:spacing w:after="0" w:line="52" w:lineRule="exact"/>
        <w:jc w:val="center"/>
      </w:pPr>
    </w:p>
    <w:p w14:paraId="28688D9E" w14:textId="77777777" w:rsidR="00BB1FDC" w:rsidRDefault="00BB1FDC" w:rsidP="00BB1FDC">
      <w:pPr>
        <w:pStyle w:val="GG-body"/>
        <w:pBdr>
          <w:top w:val="single" w:sz="4" w:space="1" w:color="auto"/>
        </w:pBdr>
        <w:spacing w:before="34" w:after="0" w:line="14" w:lineRule="exact"/>
        <w:jc w:val="center"/>
      </w:pPr>
    </w:p>
    <w:p w14:paraId="06F998D4" w14:textId="1EDCDDAB" w:rsidR="006B3AEE" w:rsidRDefault="006B3AEE">
      <w:pPr>
        <w:spacing w:after="0" w:line="240" w:lineRule="auto"/>
        <w:jc w:val="left"/>
      </w:pPr>
      <w:r>
        <w:br w:type="page"/>
      </w:r>
    </w:p>
    <w:p w14:paraId="5ED01E4A" w14:textId="77777777" w:rsidR="009D1E2E" w:rsidRPr="009D1E2E" w:rsidRDefault="009D1E2E" w:rsidP="0043001F">
      <w:pPr>
        <w:pStyle w:val="Heading1"/>
      </w:pPr>
      <w:bookmarkStart w:id="51" w:name="_Toc33707983"/>
      <w:bookmarkStart w:id="52" w:name="_Toc33708154"/>
      <w:bookmarkStart w:id="53" w:name="_Toc230252279"/>
      <w:r>
        <w:lastRenderedPageBreak/>
        <w:t>Local</w:t>
      </w:r>
      <w:r w:rsidRPr="009D1E2E">
        <w:t xml:space="preserve"> Government Instruments</w:t>
      </w:r>
      <w:bookmarkEnd w:id="51"/>
      <w:bookmarkEnd w:id="52"/>
      <w:bookmarkEnd w:id="53"/>
    </w:p>
    <w:p w14:paraId="49647AAF" w14:textId="0942B547" w:rsidR="009C6108" w:rsidRPr="006A2299" w:rsidRDefault="006A2299" w:rsidP="006A2299">
      <w:pPr>
        <w:pStyle w:val="Heading2"/>
      </w:pPr>
      <w:bookmarkStart w:id="54" w:name="_Toc230252280"/>
      <w:r w:rsidRPr="006A2299">
        <w:t>City Of Charles Sturt</w:t>
      </w:r>
      <w:bookmarkEnd w:id="54"/>
    </w:p>
    <w:p w14:paraId="2EC373E0" w14:textId="77777777" w:rsidR="009C6108" w:rsidRDefault="009C6108" w:rsidP="009C6108">
      <w:pPr>
        <w:pStyle w:val="GG-Title2"/>
      </w:pPr>
      <w:r>
        <w:t>Local Government Act 1999</w:t>
      </w:r>
    </w:p>
    <w:p w14:paraId="1B412C39" w14:textId="77777777" w:rsidR="009C6108" w:rsidRDefault="009C6108" w:rsidP="009C6108">
      <w:pPr>
        <w:pStyle w:val="GG-Title3"/>
      </w:pPr>
      <w:r>
        <w:t>Intention to Consult on Amending Community Land Management Plan</w:t>
      </w:r>
    </w:p>
    <w:p w14:paraId="2E4A4400" w14:textId="77777777" w:rsidR="009C6108" w:rsidRDefault="009C6108" w:rsidP="009C6108">
      <w:pPr>
        <w:pStyle w:val="GG-body"/>
      </w:pPr>
      <w:r>
        <w:t xml:space="preserve">Notice is hereby given pursuant to Section 198 of the </w:t>
      </w:r>
      <w:r w:rsidRPr="00FE30A7">
        <w:rPr>
          <w:i/>
          <w:iCs/>
        </w:rPr>
        <w:t>Local Government Act 1999</w:t>
      </w:r>
      <w:r>
        <w:t xml:space="preserve"> that consultation with respect to amending the Community Land Management Plan for Mirani Court Reserve, West Lakes Shore will be undertaken. The land affected by the management plan is described in Certificate of Title V5760 F323.</w:t>
      </w:r>
    </w:p>
    <w:p w14:paraId="721F7DCD" w14:textId="77777777" w:rsidR="009C6108" w:rsidRDefault="009C6108" w:rsidP="009C6108">
      <w:pPr>
        <w:pStyle w:val="GG-body"/>
      </w:pPr>
      <w:r>
        <w:t xml:space="preserve">The draft amended management plan will be available for public viewing at the Civic Centre, 72 Woodville Road, Woodville or by visiting Council’s website </w:t>
      </w:r>
      <w:hyperlink r:id="rId41" w:history="1">
        <w:r w:rsidRPr="00930349">
          <w:rPr>
            <w:rStyle w:val="Hyperlink"/>
          </w:rPr>
          <w:t>www.yoursaycharlessturt.com.au</w:t>
        </w:r>
      </w:hyperlink>
      <w:r>
        <w:t>.</w:t>
      </w:r>
    </w:p>
    <w:p w14:paraId="3D2A1E74" w14:textId="77777777" w:rsidR="009C6108" w:rsidRDefault="009C6108" w:rsidP="009C6108">
      <w:pPr>
        <w:pStyle w:val="GG-body"/>
      </w:pPr>
      <w:r>
        <w:t>Consultation commences on Thursday, 21 May 2026 and concludes at 5.00pm on Thursday, 11 June 2026.</w:t>
      </w:r>
    </w:p>
    <w:p w14:paraId="13DF2115" w14:textId="77777777" w:rsidR="009C6108" w:rsidRDefault="009C6108" w:rsidP="009C6108">
      <w:pPr>
        <w:pStyle w:val="GG-SDated"/>
      </w:pPr>
      <w:r>
        <w:t>Dated: 21 May 2026</w:t>
      </w:r>
    </w:p>
    <w:p w14:paraId="7204ED68" w14:textId="77777777" w:rsidR="009C6108" w:rsidRDefault="009C6108" w:rsidP="009C6108">
      <w:pPr>
        <w:pStyle w:val="GG-SName"/>
      </w:pPr>
      <w:r>
        <w:t xml:space="preserve">Paul Sutton </w:t>
      </w:r>
    </w:p>
    <w:p w14:paraId="7126F284" w14:textId="7D622054" w:rsidR="009D1E2E" w:rsidRPr="009C6108" w:rsidRDefault="009C6108" w:rsidP="009C6108">
      <w:pPr>
        <w:pStyle w:val="GG-Signature"/>
      </w:pPr>
      <w:r>
        <w:t>Chief Executive Officer</w:t>
      </w:r>
    </w:p>
    <w:p w14:paraId="0A24D8F3" w14:textId="77777777" w:rsidR="009C6108" w:rsidRDefault="009C6108" w:rsidP="009C6108">
      <w:pPr>
        <w:pStyle w:val="GG-body"/>
        <w:pBdr>
          <w:bottom w:val="single" w:sz="4" w:space="1" w:color="auto"/>
        </w:pBdr>
        <w:spacing w:after="0" w:line="52" w:lineRule="exact"/>
        <w:jc w:val="center"/>
        <w:rPr>
          <w:lang w:val="en-US"/>
        </w:rPr>
      </w:pPr>
    </w:p>
    <w:p w14:paraId="19FC900B" w14:textId="77777777" w:rsidR="009C6108" w:rsidRDefault="009C6108" w:rsidP="009C6108">
      <w:pPr>
        <w:pStyle w:val="GG-body"/>
        <w:pBdr>
          <w:top w:val="single" w:sz="4" w:space="1" w:color="auto"/>
        </w:pBdr>
        <w:spacing w:before="34" w:after="0" w:line="14" w:lineRule="exact"/>
        <w:jc w:val="center"/>
        <w:rPr>
          <w:lang w:val="en-US"/>
        </w:rPr>
      </w:pPr>
    </w:p>
    <w:p w14:paraId="626CA77C" w14:textId="77777777" w:rsidR="009C6108" w:rsidRDefault="009C6108" w:rsidP="009C6108">
      <w:pPr>
        <w:pStyle w:val="NoSpacing"/>
        <w:rPr>
          <w:lang w:val="en-US"/>
        </w:rPr>
      </w:pPr>
    </w:p>
    <w:p w14:paraId="487726E6" w14:textId="22560F9F" w:rsidR="009C6108" w:rsidRPr="006A2299" w:rsidRDefault="006A2299" w:rsidP="006A2299">
      <w:pPr>
        <w:pStyle w:val="Heading2"/>
      </w:pPr>
      <w:bookmarkStart w:id="55" w:name="_Toc230252281"/>
      <w:r w:rsidRPr="006A2299">
        <w:t>City Of Marion</w:t>
      </w:r>
      <w:bookmarkEnd w:id="55"/>
    </w:p>
    <w:p w14:paraId="1E1C1AC0" w14:textId="77777777" w:rsidR="009C6108" w:rsidRDefault="009C6108" w:rsidP="009C6108">
      <w:pPr>
        <w:pStyle w:val="GG-Title3"/>
      </w:pPr>
      <w:r>
        <w:t>Renaming of Public Reserve</w:t>
      </w:r>
    </w:p>
    <w:p w14:paraId="373AFF62" w14:textId="77777777" w:rsidR="009C6108" w:rsidRPr="00230698" w:rsidRDefault="009C6108" w:rsidP="009C6108">
      <w:pPr>
        <w:rPr>
          <w:spacing w:val="-4"/>
        </w:rPr>
      </w:pPr>
      <w:r w:rsidRPr="00230698">
        <w:rPr>
          <w:spacing w:val="-4"/>
        </w:rPr>
        <w:t>Notice is hereby given that at its meeting held on 24 March 2026, the Corporation of the City of Marion resolved to change the name of the reserve known as “Scarborough Terrace Reserve” Dover Gardens to “</w:t>
      </w:r>
      <w:proofErr w:type="spellStart"/>
      <w:r w:rsidRPr="00230698">
        <w:rPr>
          <w:spacing w:val="-4"/>
        </w:rPr>
        <w:t>Patritti</w:t>
      </w:r>
      <w:proofErr w:type="spellEnd"/>
      <w:r w:rsidRPr="00230698">
        <w:rPr>
          <w:spacing w:val="-4"/>
        </w:rPr>
        <w:t xml:space="preserve"> Reserve”</w:t>
      </w:r>
      <w:r>
        <w:rPr>
          <w:spacing w:val="-4"/>
        </w:rPr>
        <w:t>,</w:t>
      </w:r>
      <w:r w:rsidRPr="00230698">
        <w:rPr>
          <w:spacing w:val="-4"/>
        </w:rPr>
        <w:t xml:space="preserve"> pursuant to Section 219(1) of the </w:t>
      </w:r>
      <w:r w:rsidRPr="00230698">
        <w:rPr>
          <w:i/>
          <w:iCs/>
          <w:spacing w:val="-4"/>
        </w:rPr>
        <w:t>Local Government Act 1999</w:t>
      </w:r>
      <w:r w:rsidRPr="00230698">
        <w:rPr>
          <w:spacing w:val="-4"/>
        </w:rPr>
        <w:t>.</w:t>
      </w:r>
    </w:p>
    <w:p w14:paraId="6D641EF3" w14:textId="77777777" w:rsidR="009C6108" w:rsidRDefault="009C6108" w:rsidP="009C6108">
      <w:pPr>
        <w:pStyle w:val="GG-SDated"/>
      </w:pPr>
      <w:r>
        <w:t>Dated: 19 May 2026</w:t>
      </w:r>
    </w:p>
    <w:p w14:paraId="35045401" w14:textId="77777777" w:rsidR="009C6108" w:rsidRDefault="009C6108" w:rsidP="009C6108">
      <w:pPr>
        <w:pStyle w:val="GG-SName"/>
      </w:pPr>
      <w:r>
        <w:t>Tony Harrison</w:t>
      </w:r>
    </w:p>
    <w:p w14:paraId="4723EE3B" w14:textId="3B679741" w:rsidR="009C6108" w:rsidRPr="009C6108" w:rsidRDefault="009C6108" w:rsidP="009C6108">
      <w:pPr>
        <w:pStyle w:val="GG-Signature"/>
      </w:pPr>
      <w:r>
        <w:t>Chief Executive Officer</w:t>
      </w:r>
    </w:p>
    <w:p w14:paraId="6BCBD36A" w14:textId="77777777" w:rsidR="009C6108" w:rsidRDefault="009C6108" w:rsidP="009C6108">
      <w:pPr>
        <w:pStyle w:val="NoSpacing"/>
        <w:pBdr>
          <w:bottom w:val="single" w:sz="4" w:space="1" w:color="auto"/>
        </w:pBdr>
        <w:spacing w:line="52" w:lineRule="exact"/>
        <w:jc w:val="center"/>
        <w:rPr>
          <w:lang w:val="en-US"/>
        </w:rPr>
      </w:pPr>
    </w:p>
    <w:p w14:paraId="4791ED6B" w14:textId="77777777" w:rsidR="009C6108" w:rsidRDefault="009C6108" w:rsidP="009C6108">
      <w:pPr>
        <w:pStyle w:val="NoSpacing"/>
        <w:pBdr>
          <w:top w:val="single" w:sz="4" w:space="1" w:color="auto"/>
        </w:pBdr>
        <w:spacing w:before="34" w:line="14" w:lineRule="exact"/>
        <w:jc w:val="center"/>
        <w:rPr>
          <w:lang w:val="en-US"/>
        </w:rPr>
      </w:pPr>
    </w:p>
    <w:p w14:paraId="7E486C17" w14:textId="77777777" w:rsidR="009C6108" w:rsidRDefault="009C6108" w:rsidP="009C6108">
      <w:pPr>
        <w:pStyle w:val="NoSpacing"/>
      </w:pPr>
    </w:p>
    <w:p w14:paraId="39405560" w14:textId="5EE2746E" w:rsidR="009C6108" w:rsidRPr="006A2299" w:rsidRDefault="006A2299" w:rsidP="006A2299">
      <w:pPr>
        <w:pStyle w:val="Heading2"/>
      </w:pPr>
      <w:bookmarkStart w:id="56" w:name="_Toc230252282"/>
      <w:r w:rsidRPr="006A2299">
        <w:t>City Of Mount Gambier</w:t>
      </w:r>
      <w:bookmarkEnd w:id="56"/>
    </w:p>
    <w:p w14:paraId="74180D74" w14:textId="77777777" w:rsidR="009C6108" w:rsidRDefault="009C6108" w:rsidP="009C6108">
      <w:pPr>
        <w:pStyle w:val="GG-Title2"/>
      </w:pPr>
      <w:r>
        <w:t>Road (Opening and Closing) Act 1991</w:t>
      </w:r>
    </w:p>
    <w:p w14:paraId="59C90EAE" w14:textId="77777777" w:rsidR="009C6108" w:rsidRDefault="009C6108" w:rsidP="009C6108">
      <w:pPr>
        <w:pStyle w:val="GG-Title3"/>
      </w:pPr>
      <w:r>
        <w:t xml:space="preserve">Unmade Road Reserve, </w:t>
      </w:r>
      <w:proofErr w:type="spellStart"/>
      <w:r>
        <w:t>Suttontown</w:t>
      </w:r>
      <w:proofErr w:type="spellEnd"/>
    </w:p>
    <w:p w14:paraId="114506A6" w14:textId="77777777" w:rsidR="009C6108" w:rsidRDefault="009C6108" w:rsidP="009C6108">
      <w:pPr>
        <w:pStyle w:val="GG-body"/>
      </w:pPr>
      <w:r>
        <w:t xml:space="preserve">Notice is hereby given, pursuant to Section 10 of the </w:t>
      </w:r>
      <w:r w:rsidRPr="00CB0879">
        <w:rPr>
          <w:i/>
          <w:iCs/>
        </w:rPr>
        <w:t>Roads (Opening and Closing) Act 1991</w:t>
      </w:r>
      <w:r>
        <w:t xml:space="preserve">, that the City of Mount Gambier hereby gives notice of its intent to implement a Road Process Order to close the Public Road, between </w:t>
      </w:r>
      <w:proofErr w:type="spellStart"/>
      <w:r>
        <w:t>Pinehall</w:t>
      </w:r>
      <w:proofErr w:type="spellEnd"/>
      <w:r>
        <w:t xml:space="preserve"> Avenue and Walters Road, </w:t>
      </w:r>
      <w:proofErr w:type="spellStart"/>
      <w:r>
        <w:t>Suttontown</w:t>
      </w:r>
      <w:proofErr w:type="spellEnd"/>
      <w:r>
        <w:t xml:space="preserve"> and merge with the adjoining Allotment 121 in Filed Plan 13861 in the </w:t>
      </w:r>
      <w:proofErr w:type="spellStart"/>
      <w:r>
        <w:t>Hundred</w:t>
      </w:r>
      <w:proofErr w:type="spellEnd"/>
      <w:r>
        <w:t xml:space="preserve"> of Blanche more particularly delineated and lettered as “A” in Preliminary Plan 26/0011.</w:t>
      </w:r>
    </w:p>
    <w:p w14:paraId="201CD530" w14:textId="77777777" w:rsidR="009C6108" w:rsidRDefault="009C6108" w:rsidP="009C6108">
      <w:pPr>
        <w:pStyle w:val="GG-body"/>
      </w:pPr>
      <w:r>
        <w:t xml:space="preserve">The Preliminary Plan and Statement of Persons Affected is available for public inspection at the offices of the City of Mount Gambier at Civic Centre, 10 Watson Terrace, Mount Gambier SA 5290 also Council’s website </w:t>
      </w:r>
      <w:hyperlink r:id="rId42" w:history="1">
        <w:r w:rsidRPr="00894015">
          <w:rPr>
            <w:rStyle w:val="Hyperlink"/>
          </w:rPr>
          <w:t>www.mountgambier.sa.gov.au</w:t>
        </w:r>
      </w:hyperlink>
      <w:r>
        <w:t xml:space="preserve"> and the Adelaide Office of the Surveyor-General during office hours. The Preliminary Plan can also be viewed at </w:t>
      </w:r>
      <w:hyperlink r:id="rId43" w:history="1">
        <w:r w:rsidRPr="000834B9">
          <w:rPr>
            <w:rStyle w:val="Hyperlink"/>
          </w:rPr>
          <w:t>www.sa.gov.au/roadsactproposals</w:t>
        </w:r>
      </w:hyperlink>
      <w:r>
        <w:t>.</w:t>
      </w:r>
    </w:p>
    <w:p w14:paraId="0D2B65D6" w14:textId="77777777" w:rsidR="009C6108" w:rsidRDefault="009C6108" w:rsidP="009C6108">
      <w:pPr>
        <w:pStyle w:val="GG-body"/>
      </w:pPr>
      <w:r>
        <w:t xml:space="preserve">Any application for easement or objection must set out the full name, address and details of the submission and must be fully supported by reasons. The application for easement or objection must be made in writing to the Council at PO Box 56, Mount Gambier, SA 5290 </w:t>
      </w:r>
      <w:r w:rsidRPr="00E354CF">
        <w:rPr>
          <w:caps/>
        </w:rPr>
        <w:t>within 28 days of this notice</w:t>
      </w:r>
      <w:r>
        <w:t xml:space="preserve"> and a copy must be forwarded to the Surveyor-General at GPO Box 1815, Adelaide 5001. Where a submission is made, the Council will give notification of a meeting at which the matter will be considered.</w:t>
      </w:r>
    </w:p>
    <w:p w14:paraId="54EE7C96" w14:textId="77777777" w:rsidR="009C6108" w:rsidRDefault="009C6108" w:rsidP="009C6108">
      <w:pPr>
        <w:pStyle w:val="GG-SDated"/>
      </w:pPr>
      <w:r>
        <w:t>Dated: 21 May 2026</w:t>
      </w:r>
    </w:p>
    <w:p w14:paraId="5C2E6906" w14:textId="77777777" w:rsidR="009C6108" w:rsidRDefault="009C6108" w:rsidP="009C6108">
      <w:pPr>
        <w:pStyle w:val="GG-SName"/>
      </w:pPr>
      <w:r>
        <w:t>Paul Simpson</w:t>
      </w:r>
    </w:p>
    <w:p w14:paraId="01A1DA4C" w14:textId="14503A15" w:rsidR="009C6108" w:rsidRDefault="009C6108" w:rsidP="009C6108">
      <w:pPr>
        <w:pStyle w:val="GG-Signature"/>
      </w:pPr>
      <w:r>
        <w:t>Chief Executive Officer</w:t>
      </w:r>
    </w:p>
    <w:p w14:paraId="0FE16C17" w14:textId="77777777" w:rsidR="009C6108" w:rsidRDefault="009C6108" w:rsidP="009C6108">
      <w:pPr>
        <w:pStyle w:val="NoSpacing"/>
        <w:pBdr>
          <w:bottom w:val="single" w:sz="4" w:space="1" w:color="auto"/>
        </w:pBdr>
        <w:spacing w:line="52" w:lineRule="exact"/>
        <w:jc w:val="center"/>
      </w:pPr>
    </w:p>
    <w:p w14:paraId="1AF3C16D" w14:textId="77777777" w:rsidR="009C6108" w:rsidRDefault="009C6108" w:rsidP="009C6108">
      <w:pPr>
        <w:pStyle w:val="NoSpacing"/>
      </w:pPr>
    </w:p>
    <w:p w14:paraId="75E14DB9" w14:textId="77777777" w:rsidR="009C6108" w:rsidRDefault="009C6108" w:rsidP="009C6108">
      <w:pPr>
        <w:pStyle w:val="GG-Title1"/>
      </w:pPr>
      <w:r>
        <w:t>CITY OF MOUNT GAMBIER</w:t>
      </w:r>
    </w:p>
    <w:p w14:paraId="5F6FAB97" w14:textId="77777777" w:rsidR="009C6108" w:rsidRDefault="009C6108" w:rsidP="009C6108">
      <w:pPr>
        <w:pStyle w:val="GG-Title2"/>
      </w:pPr>
      <w:r>
        <w:t>Road (Opening and Closing) Act 1991</w:t>
      </w:r>
    </w:p>
    <w:p w14:paraId="5A16A395" w14:textId="77777777" w:rsidR="009C6108" w:rsidRPr="008C6A4A" w:rsidRDefault="009C6108" w:rsidP="008C6A4A">
      <w:pPr>
        <w:pStyle w:val="GG-Title3"/>
      </w:pPr>
      <w:r w:rsidRPr="008C6A4A">
        <w:t xml:space="preserve">Unmade Road Reserve, </w:t>
      </w:r>
      <w:proofErr w:type="spellStart"/>
      <w:r w:rsidRPr="008C6A4A">
        <w:t>Suttontown</w:t>
      </w:r>
      <w:proofErr w:type="spellEnd"/>
    </w:p>
    <w:p w14:paraId="318E8244" w14:textId="77777777" w:rsidR="009C6108" w:rsidRDefault="009C6108" w:rsidP="009C6108">
      <w:r>
        <w:t xml:space="preserve">Notice is hereby given, pursuant to Section 10 of the </w:t>
      </w:r>
      <w:r w:rsidRPr="00F70850">
        <w:rPr>
          <w:i/>
          <w:iCs/>
        </w:rPr>
        <w:t>Roads (Opening and Closing) Act 1991</w:t>
      </w:r>
      <w:r>
        <w:t xml:space="preserve">, that the City of Mount Gambier hereby gives notice of its intent to implement a Road Process Order to close portion of the Public Road and merge with the adjoining Allotment 4 in D21432 in the </w:t>
      </w:r>
      <w:proofErr w:type="spellStart"/>
      <w:r>
        <w:t>Hundred</w:t>
      </w:r>
      <w:proofErr w:type="spellEnd"/>
      <w:r>
        <w:t xml:space="preserve"> of Blanche more particularly delineated and lettered as “A” in Preliminary Plan 26/0014.</w:t>
      </w:r>
    </w:p>
    <w:p w14:paraId="43283D33" w14:textId="77777777" w:rsidR="009C6108" w:rsidRDefault="009C6108" w:rsidP="009C6108">
      <w:r>
        <w:t xml:space="preserve">The Preliminary Plan and Statement of Persons Affected is available for public inspection at the offices of the City of Mount Gambier at the Civic Centre, 10 Watson Terrace, Mount Gambier also Council’s website </w:t>
      </w:r>
      <w:hyperlink r:id="rId44" w:history="1">
        <w:r w:rsidRPr="00F2411C">
          <w:rPr>
            <w:rStyle w:val="Hyperlink"/>
          </w:rPr>
          <w:t>www.mountgambier.sa.gov.au</w:t>
        </w:r>
      </w:hyperlink>
      <w:r>
        <w:t xml:space="preserve"> and the Adelaide Office of the Surveyor-General during office hours.</w:t>
      </w:r>
    </w:p>
    <w:p w14:paraId="79C0A6D7" w14:textId="77777777" w:rsidR="009C6108" w:rsidRDefault="009C6108" w:rsidP="009C6108">
      <w:r>
        <w:t xml:space="preserve">The Preliminary Plan can also be viewed at </w:t>
      </w:r>
      <w:hyperlink r:id="rId45" w:history="1">
        <w:r w:rsidRPr="00F2411C">
          <w:rPr>
            <w:rStyle w:val="Hyperlink"/>
          </w:rPr>
          <w:t>www.sa.gov.au/roadsactproposals</w:t>
        </w:r>
      </w:hyperlink>
      <w:r>
        <w:t>.</w:t>
      </w:r>
    </w:p>
    <w:p w14:paraId="6ECD73B9" w14:textId="77777777" w:rsidR="009C6108" w:rsidRDefault="009C6108" w:rsidP="009C6108">
      <w:r>
        <w:t>Any application for easement or objection must set out the full name, address and details of the submission and must be fully supported by reasons. The application for easement or objection must be made in writing to the Council at PO Box 56, Mount Gambier SA 5290 WITHIN 28 DAYS OF THIS NOTICE and a copy must be forwarded to the Surveyor-General at GPO Box 1815, Adelaide 5001. Where a submission is made, the Council will give notification of a meeting at which the matter will be considered.</w:t>
      </w:r>
    </w:p>
    <w:p w14:paraId="5ADD7684" w14:textId="77777777" w:rsidR="009C6108" w:rsidRDefault="009C6108" w:rsidP="009C6108">
      <w:pPr>
        <w:pStyle w:val="GG-SDated"/>
      </w:pPr>
      <w:r>
        <w:t>Dated: 21 May 2026</w:t>
      </w:r>
    </w:p>
    <w:p w14:paraId="7D189EF5" w14:textId="77777777" w:rsidR="009C6108" w:rsidRDefault="009C6108" w:rsidP="009C6108">
      <w:pPr>
        <w:pStyle w:val="GG-SName"/>
      </w:pPr>
      <w:r>
        <w:t>Paul Simpson</w:t>
      </w:r>
    </w:p>
    <w:p w14:paraId="1FD766A9" w14:textId="124B2288" w:rsidR="009C6108" w:rsidRDefault="009C6108" w:rsidP="009C6108">
      <w:pPr>
        <w:pStyle w:val="GG-Signature"/>
      </w:pPr>
      <w:r>
        <w:t>Chief Executive Officer</w:t>
      </w:r>
    </w:p>
    <w:p w14:paraId="4FCCBEC1" w14:textId="77777777" w:rsidR="009C6108" w:rsidRDefault="009C6108" w:rsidP="009C6108">
      <w:pPr>
        <w:pStyle w:val="NoSpacing"/>
        <w:pBdr>
          <w:bottom w:val="single" w:sz="4" w:space="1" w:color="auto"/>
        </w:pBdr>
        <w:spacing w:line="52" w:lineRule="exact"/>
        <w:jc w:val="center"/>
      </w:pPr>
    </w:p>
    <w:p w14:paraId="41AB3E65" w14:textId="77777777" w:rsidR="009C6108" w:rsidRDefault="009C6108" w:rsidP="009C6108">
      <w:pPr>
        <w:pStyle w:val="NoSpacing"/>
        <w:pBdr>
          <w:top w:val="single" w:sz="4" w:space="1" w:color="auto"/>
        </w:pBdr>
        <w:spacing w:before="34" w:line="14" w:lineRule="exact"/>
        <w:jc w:val="center"/>
      </w:pPr>
    </w:p>
    <w:p w14:paraId="59D66E1D" w14:textId="77777777" w:rsidR="009C6108" w:rsidRPr="00F738B1" w:rsidRDefault="009C6108" w:rsidP="00F738B1">
      <w:pPr>
        <w:pStyle w:val="NoSpacing"/>
      </w:pPr>
    </w:p>
    <w:p w14:paraId="55756DA4" w14:textId="77777777" w:rsidR="00F738B1" w:rsidRDefault="00F738B1">
      <w:pPr>
        <w:spacing w:after="0" w:line="240" w:lineRule="auto"/>
        <w:jc w:val="left"/>
        <w:rPr>
          <w:caps/>
          <w:szCs w:val="17"/>
        </w:rPr>
      </w:pPr>
      <w:r>
        <w:br w:type="page"/>
      </w:r>
    </w:p>
    <w:p w14:paraId="2BF095FF" w14:textId="0A91D68F" w:rsidR="00ED199C" w:rsidRPr="006A2299" w:rsidRDefault="006A2299" w:rsidP="006A2299">
      <w:pPr>
        <w:pStyle w:val="Heading2"/>
      </w:pPr>
      <w:bookmarkStart w:id="57" w:name="_Toc230252283"/>
      <w:r w:rsidRPr="006A2299">
        <w:lastRenderedPageBreak/>
        <w:t>Rural City Of Murray Bridge</w:t>
      </w:r>
      <w:bookmarkEnd w:id="57"/>
    </w:p>
    <w:p w14:paraId="47B70FFC" w14:textId="77777777" w:rsidR="00ED199C" w:rsidRDefault="00ED199C" w:rsidP="00ED199C">
      <w:pPr>
        <w:pStyle w:val="GG-Title3"/>
      </w:pPr>
      <w:r>
        <w:t>Assigning of Road Name</w:t>
      </w:r>
    </w:p>
    <w:p w14:paraId="54ED00CD" w14:textId="77777777" w:rsidR="00ED199C" w:rsidRDefault="00ED199C" w:rsidP="00ED199C">
      <w:pPr>
        <w:pStyle w:val="GG-body"/>
      </w:pPr>
      <w:r>
        <w:t xml:space="preserve">Notice is hereby given that the Rural City of Murray Bridge has resolved, pursuant to Section 219(4) of the </w:t>
      </w:r>
      <w:r w:rsidRPr="004A689F">
        <w:rPr>
          <w:i/>
          <w:iCs/>
        </w:rPr>
        <w:t>Local Government Act 1999</w:t>
      </w:r>
      <w:r>
        <w:t>, to assign the following names to roads within the Council’s area:</w:t>
      </w:r>
    </w:p>
    <w:p w14:paraId="2344928A" w14:textId="77777777" w:rsidR="00ED199C" w:rsidRDefault="00ED199C" w:rsidP="00ED199C">
      <w:pPr>
        <w:pStyle w:val="GG-body"/>
        <w:ind w:left="142"/>
      </w:pPr>
      <w:proofErr w:type="spellStart"/>
      <w:r>
        <w:t>Corunia</w:t>
      </w:r>
      <w:proofErr w:type="spellEnd"/>
      <w:r>
        <w:t xml:space="preserve"> Court, Evergreen Court, </w:t>
      </w:r>
      <w:proofErr w:type="spellStart"/>
      <w:r>
        <w:t>Kohlberger</w:t>
      </w:r>
      <w:proofErr w:type="spellEnd"/>
      <w:r>
        <w:t xml:space="preserve"> Close, Mayflower Lane, Mahogany Court, Somerset Circuit.</w:t>
      </w:r>
    </w:p>
    <w:p w14:paraId="18B67859" w14:textId="77777777" w:rsidR="00ED199C" w:rsidRDefault="00ED199C" w:rsidP="00ED199C">
      <w:pPr>
        <w:pStyle w:val="GG-body"/>
      </w:pPr>
      <w:r>
        <w:t>Further information including the location of each of these roads and the dates when the name was assigned is available for inspection at the Local Government Centre, 2 Seventh Street, Murray Bridge during normal business hours.</w:t>
      </w:r>
    </w:p>
    <w:p w14:paraId="2B33BB5C" w14:textId="77777777" w:rsidR="00ED199C" w:rsidRDefault="00ED199C" w:rsidP="00ED199C">
      <w:pPr>
        <w:pStyle w:val="GG-SDated"/>
      </w:pPr>
      <w:r>
        <w:t>Dated: 14 May 2026</w:t>
      </w:r>
    </w:p>
    <w:p w14:paraId="7AA787C5" w14:textId="77777777" w:rsidR="00ED199C" w:rsidRDefault="00ED199C" w:rsidP="00ED199C">
      <w:pPr>
        <w:pStyle w:val="GG-SName"/>
      </w:pPr>
      <w:r>
        <w:t>Heather Barclay</w:t>
      </w:r>
    </w:p>
    <w:p w14:paraId="093A5244" w14:textId="18C16D2E" w:rsidR="00ED199C" w:rsidRDefault="00ED199C" w:rsidP="00ED199C">
      <w:pPr>
        <w:pStyle w:val="GG-Signature"/>
      </w:pPr>
      <w:r>
        <w:t>Chief Executive Officer</w:t>
      </w:r>
    </w:p>
    <w:p w14:paraId="222FF9EB" w14:textId="77777777" w:rsidR="00ED199C" w:rsidRDefault="00ED199C" w:rsidP="00ED199C">
      <w:pPr>
        <w:pStyle w:val="GG-Signature"/>
        <w:pBdr>
          <w:bottom w:val="single" w:sz="4" w:space="1" w:color="auto"/>
        </w:pBdr>
        <w:spacing w:line="52" w:lineRule="exact"/>
        <w:jc w:val="center"/>
      </w:pPr>
    </w:p>
    <w:p w14:paraId="24F5B54B" w14:textId="77777777" w:rsidR="00ED199C" w:rsidRDefault="00ED199C" w:rsidP="00ED199C">
      <w:pPr>
        <w:pStyle w:val="GG-Signature"/>
        <w:pBdr>
          <w:top w:val="single" w:sz="4" w:space="1" w:color="auto"/>
        </w:pBdr>
        <w:spacing w:before="34" w:line="14" w:lineRule="exact"/>
        <w:jc w:val="center"/>
      </w:pPr>
    </w:p>
    <w:p w14:paraId="7C425B9C" w14:textId="77777777" w:rsidR="00ED199C" w:rsidRPr="003D4C75" w:rsidRDefault="00ED199C" w:rsidP="00ED199C">
      <w:pPr>
        <w:pStyle w:val="NoSpacing"/>
      </w:pPr>
    </w:p>
    <w:p w14:paraId="43260DE5" w14:textId="1DDCBDB1" w:rsidR="00ED199C" w:rsidRPr="006A2299" w:rsidRDefault="006A2299" w:rsidP="006A2299">
      <w:pPr>
        <w:pStyle w:val="Heading2"/>
      </w:pPr>
      <w:bookmarkStart w:id="58" w:name="_Toc230252284"/>
      <w:r w:rsidRPr="006A2299">
        <w:t>City Of Salisbury</w:t>
      </w:r>
      <w:bookmarkEnd w:id="58"/>
    </w:p>
    <w:p w14:paraId="25EFF3D8" w14:textId="77777777" w:rsidR="00ED199C" w:rsidRDefault="00ED199C" w:rsidP="00ED199C">
      <w:pPr>
        <w:pStyle w:val="GG-Title2"/>
      </w:pPr>
      <w:r>
        <w:t>Local Government Act 1999</w:t>
      </w:r>
    </w:p>
    <w:p w14:paraId="016A5D4B" w14:textId="77777777" w:rsidR="00ED199C" w:rsidRDefault="00ED199C" w:rsidP="00ED199C">
      <w:pPr>
        <w:pStyle w:val="GG-Title3"/>
      </w:pPr>
      <w:r>
        <w:t>Proposal to Lease Community Land</w:t>
      </w:r>
    </w:p>
    <w:p w14:paraId="6889C615" w14:textId="77777777" w:rsidR="00ED199C" w:rsidRPr="00E04F6E" w:rsidRDefault="00ED199C" w:rsidP="00ED199C">
      <w:pPr>
        <w:rPr>
          <w:spacing w:val="-4"/>
        </w:rPr>
      </w:pPr>
      <w:r w:rsidRPr="00E04F6E">
        <w:rPr>
          <w:spacing w:val="-4"/>
        </w:rPr>
        <w:t xml:space="preserve">Notice is hereby given that at a meeting held on 27 April 2026, pursuant to Section 202 of the </w:t>
      </w:r>
      <w:r w:rsidRPr="00E04F6E">
        <w:rPr>
          <w:i/>
          <w:iCs/>
          <w:spacing w:val="-4"/>
        </w:rPr>
        <w:t>Local Government Act 1999</w:t>
      </w:r>
      <w:r w:rsidRPr="00E04F6E">
        <w:rPr>
          <w:spacing w:val="-4"/>
        </w:rPr>
        <w:t>, the Council of the City of Salisbury resolved to seek public comment on a proposal to lease portion of the land known as Purling Avenue Reserve, Purling Avenue, Edinburgh, identified as Allotment 132 in Deposited Plan 57387, to Defence Science and Technology for a period of 20 years.</w:t>
      </w:r>
    </w:p>
    <w:p w14:paraId="08810A8C" w14:textId="77777777" w:rsidR="00ED199C" w:rsidRDefault="00ED199C" w:rsidP="00ED199C">
      <w:r>
        <w:t>Details on this proposal are available for inspection at the Salisbury Community Hub, 34 Church Street, Salisbury.</w:t>
      </w:r>
    </w:p>
    <w:p w14:paraId="597E3F8D" w14:textId="77777777" w:rsidR="00ED199C" w:rsidRDefault="00ED199C" w:rsidP="00ED199C">
      <w:r>
        <w:t>Any person is entitled to object to the proposed lease. Such objections must set out the full name and address of the person making the objection and must be fully supported by reasons.</w:t>
      </w:r>
    </w:p>
    <w:p w14:paraId="5B58E1E2" w14:textId="77777777" w:rsidR="00ED199C" w:rsidRDefault="00ED199C" w:rsidP="00ED199C">
      <w:r>
        <w:t>Council invites written submissions on the proposal which are to be received by close of business on Thursday, 18 June 2026 and addressed to the Chief Executive Officer, City of Salisbury, PO Box 8, Salisbury SA 5108.</w:t>
      </w:r>
    </w:p>
    <w:p w14:paraId="7BDE76E3" w14:textId="77777777" w:rsidR="00ED199C" w:rsidRDefault="00ED199C" w:rsidP="00ED199C">
      <w:r>
        <w:t xml:space="preserve">Any further information can be obtained from Emma Robinson, on (08) 8406 8216 or by email at, </w:t>
      </w:r>
      <w:hyperlink r:id="rId46" w:history="1">
        <w:r w:rsidRPr="00E04F6E">
          <w:rPr>
            <w:rStyle w:val="Hyperlink"/>
          </w:rPr>
          <w:t>erobinson@salisbury.sa.gov.au</w:t>
        </w:r>
      </w:hyperlink>
      <w:r>
        <w:t>.</w:t>
      </w:r>
    </w:p>
    <w:p w14:paraId="2083CFDD" w14:textId="77777777" w:rsidR="00ED199C" w:rsidRDefault="00ED199C" w:rsidP="00ED199C">
      <w:pPr>
        <w:pStyle w:val="GG-SDated"/>
      </w:pPr>
      <w:r>
        <w:t>Dated: 21 May 2026</w:t>
      </w:r>
    </w:p>
    <w:p w14:paraId="7BCA0C40" w14:textId="77777777" w:rsidR="00ED199C" w:rsidRDefault="00ED199C" w:rsidP="00ED199C">
      <w:pPr>
        <w:pStyle w:val="GG-SName"/>
      </w:pPr>
      <w:r>
        <w:t>John Harry</w:t>
      </w:r>
    </w:p>
    <w:p w14:paraId="2D297EC2" w14:textId="33F7A672" w:rsidR="00ED199C" w:rsidRDefault="00ED199C" w:rsidP="00ED199C">
      <w:pPr>
        <w:pStyle w:val="GG-Signature"/>
      </w:pPr>
      <w:r>
        <w:t>Chief Executive Officer</w:t>
      </w:r>
    </w:p>
    <w:p w14:paraId="346562DF" w14:textId="77777777" w:rsidR="00ED199C" w:rsidRDefault="00ED199C" w:rsidP="00ED199C">
      <w:pPr>
        <w:pStyle w:val="NoSpacing"/>
        <w:pBdr>
          <w:bottom w:val="single" w:sz="4" w:space="1" w:color="auto"/>
        </w:pBdr>
        <w:spacing w:line="52" w:lineRule="exact"/>
        <w:jc w:val="center"/>
      </w:pPr>
    </w:p>
    <w:p w14:paraId="7003112A" w14:textId="77777777" w:rsidR="00ED199C" w:rsidRDefault="00ED199C" w:rsidP="00ED199C">
      <w:pPr>
        <w:pStyle w:val="NoSpacing"/>
        <w:pBdr>
          <w:top w:val="single" w:sz="4" w:space="1" w:color="auto"/>
        </w:pBdr>
        <w:spacing w:before="34" w:line="14" w:lineRule="exact"/>
        <w:jc w:val="center"/>
      </w:pPr>
    </w:p>
    <w:p w14:paraId="7E32B8E5" w14:textId="77777777" w:rsidR="00E23F75" w:rsidRDefault="00E23F75">
      <w:pPr>
        <w:spacing w:after="0" w:line="240" w:lineRule="auto"/>
        <w:jc w:val="left"/>
        <w:rPr>
          <w:rFonts w:eastAsia="Times New Roman"/>
          <w:szCs w:val="17"/>
          <w:lang w:val="en-US"/>
        </w:rPr>
      </w:pPr>
      <w:r>
        <w:rPr>
          <w:lang w:val="en-US"/>
        </w:rPr>
        <w:br w:type="page"/>
      </w:r>
    </w:p>
    <w:p w14:paraId="7AEC2EA3" w14:textId="77777777" w:rsidR="009D1E2E" w:rsidRPr="009D1E2E" w:rsidRDefault="009D1E2E" w:rsidP="0043001F">
      <w:pPr>
        <w:pStyle w:val="Heading1"/>
      </w:pPr>
      <w:bookmarkStart w:id="59" w:name="_Toc33707984"/>
      <w:bookmarkStart w:id="60" w:name="_Toc33708155"/>
      <w:bookmarkStart w:id="61" w:name="_Toc230252285"/>
      <w:r>
        <w:lastRenderedPageBreak/>
        <w:t>Public Notices</w:t>
      </w:r>
      <w:bookmarkEnd w:id="59"/>
      <w:bookmarkEnd w:id="60"/>
      <w:bookmarkEnd w:id="61"/>
    </w:p>
    <w:p w14:paraId="4389C686" w14:textId="77777777" w:rsidR="00ED199C" w:rsidRDefault="00ED199C" w:rsidP="002B70AE">
      <w:pPr>
        <w:pStyle w:val="Heading2"/>
      </w:pPr>
      <w:bookmarkStart w:id="62" w:name="_Toc230252286"/>
      <w:r>
        <w:t>National Energy Retail Law</w:t>
      </w:r>
      <w:bookmarkEnd w:id="62"/>
    </w:p>
    <w:p w14:paraId="1791D926" w14:textId="77777777" w:rsidR="00ED199C" w:rsidRDefault="00ED199C" w:rsidP="00ED199C">
      <w:pPr>
        <w:pStyle w:val="GG-Title3"/>
      </w:pPr>
      <w:r w:rsidRPr="00B840FA">
        <w:t xml:space="preserve">Notice of </w:t>
      </w:r>
      <w:r>
        <w:t>F</w:t>
      </w:r>
      <w:r w:rsidRPr="00B840FA">
        <w:t xml:space="preserve">ast </w:t>
      </w:r>
      <w:r>
        <w:t>T</w:t>
      </w:r>
      <w:r w:rsidRPr="00B840FA">
        <w:t xml:space="preserve">rack </w:t>
      </w:r>
      <w:r>
        <w:t>R</w:t>
      </w:r>
      <w:r w:rsidRPr="00B840FA">
        <w:t xml:space="preserve">ule </w:t>
      </w:r>
      <w:r>
        <w:t>I</w:t>
      </w:r>
      <w:r w:rsidRPr="00B840FA">
        <w:t xml:space="preserve">nitiation and </w:t>
      </w:r>
      <w:r>
        <w:t>C</w:t>
      </w:r>
      <w:r w:rsidRPr="00B840FA">
        <w:t>onsolidation</w:t>
      </w:r>
    </w:p>
    <w:p w14:paraId="514451CF" w14:textId="77777777" w:rsidR="00ED199C" w:rsidRPr="00C60AAA" w:rsidRDefault="00ED199C" w:rsidP="00ED199C">
      <w:pPr>
        <w:pStyle w:val="GG-body"/>
      </w:pPr>
      <w:r w:rsidRPr="00C60AAA">
        <w:t>The Australian Energy Market Commission (AEMC) gives notice under the National Energy Retail Law as follows:</w:t>
      </w:r>
    </w:p>
    <w:p w14:paraId="45034538" w14:textId="77777777" w:rsidR="00ED199C" w:rsidRPr="00C4517C" w:rsidRDefault="00ED199C" w:rsidP="00ED199C">
      <w:pPr>
        <w:pStyle w:val="GG-body"/>
        <w:ind w:left="142"/>
        <w:rPr>
          <w:spacing w:val="-4"/>
        </w:rPr>
      </w:pPr>
      <w:r w:rsidRPr="00C4517C">
        <w:rPr>
          <w:spacing w:val="-4"/>
        </w:rPr>
        <w:t>The Australian Energy Regulator has submitted proposals (Ref. RRC0072, RRC0073, RRC0075, RRC0076). The proposals seek to clarify and strengthen disconnection protections and improve and streamline payment assistance information.</w:t>
      </w:r>
    </w:p>
    <w:p w14:paraId="29835913" w14:textId="77777777" w:rsidR="00ED199C" w:rsidRPr="00B51EAF" w:rsidRDefault="00ED199C" w:rsidP="00ED199C">
      <w:pPr>
        <w:pStyle w:val="GG-body"/>
        <w:ind w:left="142"/>
        <w:rPr>
          <w:spacing w:val="-4"/>
        </w:rPr>
      </w:pPr>
      <w:r w:rsidRPr="00B51EAF">
        <w:rPr>
          <w:spacing w:val="-4"/>
        </w:rPr>
        <w:t xml:space="preserve">Under </w:t>
      </w:r>
      <w:r w:rsidRPr="00953704">
        <w:rPr>
          <w:spacing w:val="-4"/>
        </w:rPr>
        <w:t>s 251</w:t>
      </w:r>
      <w:r w:rsidRPr="00B51EAF">
        <w:rPr>
          <w:spacing w:val="-4"/>
        </w:rPr>
        <w:t xml:space="preserve">, the AEMC initiates these </w:t>
      </w:r>
      <w:r>
        <w:rPr>
          <w:spacing w:val="-4"/>
        </w:rPr>
        <w:t>four</w:t>
      </w:r>
      <w:r w:rsidRPr="00B51EAF">
        <w:rPr>
          <w:spacing w:val="-4"/>
        </w:rPr>
        <w:t xml:space="preserve"> Rule requests:</w:t>
      </w:r>
    </w:p>
    <w:p w14:paraId="2EFCFEAD" w14:textId="77777777" w:rsidR="00ED199C" w:rsidRPr="00D740BD" w:rsidRDefault="00ED199C" w:rsidP="00ED199C">
      <w:pPr>
        <w:pStyle w:val="GG-body"/>
        <w:spacing w:after="40"/>
        <w:ind w:left="426" w:hanging="142"/>
        <w:rPr>
          <w:spacing w:val="-4"/>
        </w:rPr>
      </w:pPr>
      <w:r w:rsidRPr="00D740BD">
        <w:rPr>
          <w:spacing w:val="-4"/>
        </w:rPr>
        <w:t>•</w:t>
      </w:r>
      <w:r w:rsidRPr="00D740BD">
        <w:rPr>
          <w:spacing w:val="-4"/>
        </w:rPr>
        <w:tab/>
        <w:t xml:space="preserve">RRC0072: Clarifying disconnection </w:t>
      </w:r>
      <w:proofErr w:type="gramStart"/>
      <w:r w:rsidRPr="00D740BD">
        <w:rPr>
          <w:spacing w:val="-4"/>
        </w:rPr>
        <w:t>protections;</w:t>
      </w:r>
      <w:proofErr w:type="gramEnd"/>
    </w:p>
    <w:p w14:paraId="3AC30558" w14:textId="77777777" w:rsidR="00ED199C" w:rsidRPr="00D740BD" w:rsidRDefault="00ED199C" w:rsidP="00ED199C">
      <w:pPr>
        <w:pStyle w:val="GG-body"/>
        <w:spacing w:after="40"/>
        <w:ind w:left="426" w:hanging="142"/>
        <w:rPr>
          <w:spacing w:val="-4"/>
        </w:rPr>
      </w:pPr>
      <w:r w:rsidRPr="00D740BD">
        <w:rPr>
          <w:spacing w:val="-4"/>
        </w:rPr>
        <w:t>•</w:t>
      </w:r>
      <w:r w:rsidRPr="00D740BD">
        <w:rPr>
          <w:spacing w:val="-4"/>
        </w:rPr>
        <w:tab/>
        <w:t xml:space="preserve">RRC0073: Simplifying the eligibility framework for payment difficulty </w:t>
      </w:r>
      <w:proofErr w:type="gramStart"/>
      <w:r w:rsidRPr="00D740BD">
        <w:rPr>
          <w:spacing w:val="-4"/>
        </w:rPr>
        <w:t>protections;</w:t>
      </w:r>
      <w:proofErr w:type="gramEnd"/>
    </w:p>
    <w:p w14:paraId="66B0DA48" w14:textId="77777777" w:rsidR="00ED199C" w:rsidRPr="00D740BD" w:rsidRDefault="00ED199C" w:rsidP="00ED199C">
      <w:pPr>
        <w:pStyle w:val="GG-body"/>
        <w:spacing w:after="40"/>
        <w:ind w:left="426" w:hanging="142"/>
        <w:rPr>
          <w:spacing w:val="-4"/>
        </w:rPr>
      </w:pPr>
      <w:r w:rsidRPr="00D740BD">
        <w:rPr>
          <w:spacing w:val="-4"/>
        </w:rPr>
        <w:t>•</w:t>
      </w:r>
      <w:r w:rsidRPr="00D740BD">
        <w:rPr>
          <w:spacing w:val="-4"/>
        </w:rPr>
        <w:tab/>
        <w:t>RRC0075: Improving payment assistance information; and</w:t>
      </w:r>
    </w:p>
    <w:p w14:paraId="29B2E9C7" w14:textId="77777777" w:rsidR="00ED199C" w:rsidRDefault="00ED199C" w:rsidP="00ED199C">
      <w:pPr>
        <w:pStyle w:val="GG-body"/>
        <w:ind w:left="426" w:hanging="142"/>
        <w:rPr>
          <w:spacing w:val="-4"/>
        </w:rPr>
      </w:pPr>
      <w:r w:rsidRPr="00D740BD">
        <w:rPr>
          <w:spacing w:val="-4"/>
        </w:rPr>
        <w:t>•</w:t>
      </w:r>
      <w:r w:rsidRPr="00D740BD">
        <w:rPr>
          <w:spacing w:val="-4"/>
        </w:rPr>
        <w:tab/>
        <w:t>RRC0076: Strengthening minimum disconnection protections.</w:t>
      </w:r>
    </w:p>
    <w:p w14:paraId="4FBF472A" w14:textId="77777777" w:rsidR="00ED199C" w:rsidRDefault="00ED199C" w:rsidP="00ED199C">
      <w:pPr>
        <w:pStyle w:val="GG-body"/>
        <w:ind w:left="142"/>
      </w:pPr>
      <w:r w:rsidRPr="0030626A">
        <w:t xml:space="preserve">Under s 248, the rule change requests for RRC0072, RRC0073, RRC0075 and RRC0076 have been consolidated. The consolidated request is named </w:t>
      </w:r>
      <w:r w:rsidRPr="0030626A">
        <w:rPr>
          <w:i/>
          <w:iCs/>
        </w:rPr>
        <w:t>Streamlining payment difficulty protections</w:t>
      </w:r>
      <w:r w:rsidRPr="0030626A">
        <w:t>. The consolidated Rule project code is RRC0075.</w:t>
      </w:r>
    </w:p>
    <w:p w14:paraId="781A0838" w14:textId="77777777" w:rsidR="00ED199C" w:rsidRDefault="00ED199C" w:rsidP="00ED199C">
      <w:pPr>
        <w:pStyle w:val="GG-body"/>
        <w:ind w:left="142"/>
        <w:rPr>
          <w:spacing w:val="-2"/>
        </w:rPr>
      </w:pPr>
      <w:r w:rsidRPr="0055557F">
        <w:rPr>
          <w:spacing w:val="-2"/>
        </w:rPr>
        <w:t>Under s 253, the AEMC has decided to fast track this consolidated request.</w:t>
      </w:r>
    </w:p>
    <w:p w14:paraId="19BA571D" w14:textId="77777777" w:rsidR="00ED199C" w:rsidRDefault="00ED199C" w:rsidP="00ED199C">
      <w:pPr>
        <w:pStyle w:val="GG-body"/>
        <w:spacing w:after="0"/>
        <w:ind w:left="142"/>
      </w:pPr>
      <w:r>
        <w:t>Australian Energy Market Commission</w:t>
      </w:r>
    </w:p>
    <w:p w14:paraId="1CACB64C" w14:textId="77777777" w:rsidR="00ED199C" w:rsidRDefault="00ED199C" w:rsidP="00ED199C">
      <w:pPr>
        <w:pStyle w:val="GG-body"/>
        <w:spacing w:after="0"/>
        <w:ind w:left="142"/>
      </w:pPr>
      <w:r>
        <w:t>Level 15, 60 Castlereagh St</w:t>
      </w:r>
    </w:p>
    <w:p w14:paraId="28DA5562" w14:textId="77777777" w:rsidR="00ED199C" w:rsidRDefault="00ED199C" w:rsidP="00ED199C">
      <w:pPr>
        <w:pStyle w:val="GG-body"/>
        <w:spacing w:after="0"/>
        <w:ind w:left="142"/>
      </w:pPr>
      <w:r>
        <w:t xml:space="preserve">Sydney NSW 2000 </w:t>
      </w:r>
    </w:p>
    <w:p w14:paraId="5B0A46EC" w14:textId="77777777" w:rsidR="00ED199C" w:rsidRDefault="00ED199C" w:rsidP="00ED199C">
      <w:pPr>
        <w:pStyle w:val="GG-body"/>
        <w:spacing w:after="0"/>
        <w:ind w:left="142"/>
      </w:pPr>
      <w:r>
        <w:t>Telephone: (02) 8296 7800</w:t>
      </w:r>
    </w:p>
    <w:p w14:paraId="344FC006" w14:textId="77777777" w:rsidR="00ED199C" w:rsidRDefault="00ED199C" w:rsidP="00ED199C">
      <w:pPr>
        <w:pStyle w:val="GG-body"/>
        <w:ind w:left="142"/>
      </w:pPr>
      <w:hyperlink r:id="rId47" w:history="1">
        <w:r w:rsidRPr="00AB24C3">
          <w:rPr>
            <w:rStyle w:val="Hyperlink"/>
          </w:rPr>
          <w:t>www.aemc.gov.au</w:t>
        </w:r>
      </w:hyperlink>
    </w:p>
    <w:p w14:paraId="7D79E732" w14:textId="55B10CC5" w:rsidR="00ED199C" w:rsidRDefault="00ED199C" w:rsidP="00ED199C">
      <w:pPr>
        <w:pStyle w:val="GG-SDated"/>
      </w:pPr>
      <w:r>
        <w:t>Dated: 21 May 2026</w:t>
      </w:r>
    </w:p>
    <w:p w14:paraId="301B892E" w14:textId="77777777" w:rsidR="00ED199C" w:rsidRDefault="00ED199C" w:rsidP="00ED199C">
      <w:pPr>
        <w:pBdr>
          <w:bottom w:val="single" w:sz="4" w:space="1" w:color="auto"/>
        </w:pBdr>
        <w:spacing w:after="0" w:line="52" w:lineRule="exact"/>
        <w:jc w:val="center"/>
      </w:pPr>
    </w:p>
    <w:p w14:paraId="2B7D00FD" w14:textId="77777777" w:rsidR="00ED199C" w:rsidRDefault="00ED199C" w:rsidP="00ED199C">
      <w:pPr>
        <w:pBdr>
          <w:top w:val="single" w:sz="4" w:space="1" w:color="auto"/>
        </w:pBdr>
        <w:spacing w:before="34" w:after="0" w:line="14" w:lineRule="exact"/>
        <w:jc w:val="center"/>
      </w:pPr>
    </w:p>
    <w:p w14:paraId="72417EF9" w14:textId="77777777" w:rsidR="00ED199C" w:rsidRPr="003C6446" w:rsidRDefault="00ED199C" w:rsidP="00ED199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1C61062" w14:textId="77777777" w:rsidR="009D1E2E" w:rsidRDefault="009D1E2E" w:rsidP="005335F1">
      <w:pPr>
        <w:pStyle w:val="GG-body"/>
        <w:rPr>
          <w:lang w:val="en-US"/>
        </w:rPr>
      </w:pPr>
    </w:p>
    <w:p w14:paraId="366F7278"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6C872A86" w14:textId="77777777" w:rsidR="00EB5C72" w:rsidRPr="00576D3B" w:rsidRDefault="00EB5C72" w:rsidP="005335F1">
      <w:pPr>
        <w:spacing w:after="0" w:line="240" w:lineRule="auto"/>
        <w:ind w:left="600" w:right="600"/>
        <w:jc w:val="center"/>
        <w:rPr>
          <w:color w:val="000000"/>
          <w:sz w:val="20"/>
          <w:szCs w:val="20"/>
        </w:rPr>
      </w:pPr>
    </w:p>
    <w:p w14:paraId="18775B15" w14:textId="77777777" w:rsidR="005C269C" w:rsidRDefault="005C269C" w:rsidP="005335F1">
      <w:pPr>
        <w:spacing w:after="0" w:line="240" w:lineRule="auto"/>
        <w:ind w:left="600" w:right="600"/>
        <w:jc w:val="center"/>
        <w:rPr>
          <w:color w:val="000000"/>
          <w:sz w:val="20"/>
          <w:szCs w:val="20"/>
        </w:rPr>
      </w:pPr>
    </w:p>
    <w:p w14:paraId="35EDE69B" w14:textId="77777777" w:rsidR="005C269C" w:rsidRPr="00576D3B" w:rsidRDefault="005C269C" w:rsidP="005335F1">
      <w:pPr>
        <w:spacing w:after="0" w:line="240" w:lineRule="auto"/>
        <w:ind w:left="600" w:right="600"/>
        <w:jc w:val="center"/>
        <w:rPr>
          <w:color w:val="000000"/>
          <w:sz w:val="20"/>
          <w:szCs w:val="20"/>
        </w:rPr>
      </w:pPr>
    </w:p>
    <w:p w14:paraId="02B4A812" w14:textId="77777777" w:rsidR="00EB5C72" w:rsidRDefault="00EB5C72" w:rsidP="005335F1">
      <w:pPr>
        <w:spacing w:after="0" w:line="240" w:lineRule="auto"/>
        <w:ind w:left="600" w:right="600"/>
        <w:jc w:val="center"/>
        <w:rPr>
          <w:color w:val="000000"/>
          <w:sz w:val="20"/>
          <w:szCs w:val="20"/>
        </w:rPr>
      </w:pPr>
    </w:p>
    <w:p w14:paraId="67A07342" w14:textId="77777777" w:rsidR="00EB5C72" w:rsidRPr="00576D3B" w:rsidRDefault="00EB5C72" w:rsidP="005335F1">
      <w:pPr>
        <w:spacing w:after="0" w:line="240" w:lineRule="auto"/>
        <w:ind w:left="600" w:right="600"/>
        <w:jc w:val="center"/>
        <w:rPr>
          <w:color w:val="000000"/>
          <w:sz w:val="20"/>
          <w:szCs w:val="20"/>
        </w:rPr>
      </w:pPr>
    </w:p>
    <w:p w14:paraId="11729814"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7440ED5C" w14:textId="77777777" w:rsidR="00EB5C72" w:rsidRPr="00576D3B" w:rsidRDefault="00EB5C72" w:rsidP="005335F1">
      <w:pPr>
        <w:spacing w:after="0" w:line="240" w:lineRule="auto"/>
        <w:ind w:left="600" w:right="600"/>
        <w:jc w:val="center"/>
        <w:rPr>
          <w:color w:val="000000"/>
          <w:sz w:val="20"/>
          <w:szCs w:val="20"/>
        </w:rPr>
      </w:pPr>
    </w:p>
    <w:p w14:paraId="79DEE82A" w14:textId="77777777" w:rsidR="00EB5C72" w:rsidRDefault="00EB5C72" w:rsidP="005335F1">
      <w:pPr>
        <w:spacing w:after="0" w:line="240" w:lineRule="auto"/>
        <w:ind w:left="600" w:right="600"/>
        <w:jc w:val="center"/>
        <w:rPr>
          <w:color w:val="000000"/>
          <w:sz w:val="20"/>
          <w:szCs w:val="20"/>
        </w:rPr>
      </w:pPr>
    </w:p>
    <w:p w14:paraId="777D9C4C" w14:textId="77777777" w:rsidR="00EB5C72" w:rsidRPr="00576D3B" w:rsidRDefault="00EB5C72" w:rsidP="005335F1">
      <w:pPr>
        <w:spacing w:after="0" w:line="240" w:lineRule="auto"/>
        <w:ind w:left="600" w:right="600"/>
        <w:jc w:val="center"/>
        <w:rPr>
          <w:color w:val="000000"/>
          <w:sz w:val="20"/>
          <w:szCs w:val="20"/>
        </w:rPr>
      </w:pPr>
    </w:p>
    <w:p w14:paraId="28E2185B"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04CD2192"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4C8D8E98"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w:t>
      </w:r>
      <w:proofErr w:type="gramStart"/>
      <w:r w:rsidRPr="00576D3B">
        <w:rPr>
          <w:color w:val="000000"/>
        </w:rPr>
        <w:t>style</w:t>
      </w:r>
      <w:proofErr w:type="gramEnd"/>
      <w:r w:rsidRPr="00576D3B">
        <w:rPr>
          <w:color w:val="000000"/>
        </w:rPr>
        <w:t xml:space="preserv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6DA42BAB"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4E2C1FC7" w14:textId="77777777" w:rsidR="00EB5C72" w:rsidRPr="00576D3B" w:rsidRDefault="00EB5C72" w:rsidP="00AD0853">
      <w:pPr>
        <w:spacing w:after="0" w:line="240" w:lineRule="auto"/>
        <w:ind w:left="600" w:right="600"/>
        <w:jc w:val="center"/>
        <w:rPr>
          <w:color w:val="000000"/>
          <w:sz w:val="20"/>
          <w:szCs w:val="20"/>
        </w:rPr>
      </w:pPr>
    </w:p>
    <w:p w14:paraId="0DCBFB6C" w14:textId="77777777" w:rsidR="00EB5C72" w:rsidRPr="00576D3B" w:rsidRDefault="00EB5C72" w:rsidP="00AD0853">
      <w:pPr>
        <w:spacing w:after="0" w:line="240" w:lineRule="auto"/>
        <w:ind w:left="600" w:right="600"/>
        <w:jc w:val="center"/>
        <w:rPr>
          <w:color w:val="000000"/>
          <w:sz w:val="20"/>
          <w:szCs w:val="20"/>
        </w:rPr>
      </w:pPr>
    </w:p>
    <w:p w14:paraId="657927D0" w14:textId="77777777" w:rsidR="00EB5C72" w:rsidRPr="00576D3B" w:rsidRDefault="00EB5C72" w:rsidP="00AD0853">
      <w:pPr>
        <w:spacing w:after="0" w:line="240" w:lineRule="auto"/>
        <w:ind w:left="600" w:right="600"/>
        <w:jc w:val="center"/>
        <w:rPr>
          <w:color w:val="000000"/>
          <w:sz w:val="20"/>
          <w:szCs w:val="20"/>
        </w:rPr>
      </w:pPr>
    </w:p>
    <w:p w14:paraId="73F93EA3"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3BE4D88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55532FF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73642C2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64FE1BE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038110A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0968EF86" w14:textId="77777777" w:rsidR="00EB5C72" w:rsidRPr="00576D3B" w:rsidRDefault="00EB5C72" w:rsidP="00AD0853">
      <w:pPr>
        <w:spacing w:after="0" w:line="240" w:lineRule="auto"/>
        <w:ind w:left="600" w:right="600"/>
        <w:jc w:val="center"/>
        <w:rPr>
          <w:color w:val="000000"/>
          <w:sz w:val="20"/>
          <w:szCs w:val="20"/>
        </w:rPr>
      </w:pPr>
    </w:p>
    <w:p w14:paraId="19B9B023" w14:textId="77777777" w:rsidR="00EB5C72" w:rsidRPr="00576D3B" w:rsidRDefault="00EB5C72" w:rsidP="00AD0853">
      <w:pPr>
        <w:spacing w:after="0" w:line="240" w:lineRule="auto"/>
        <w:ind w:left="600" w:right="600"/>
        <w:jc w:val="center"/>
        <w:rPr>
          <w:color w:val="000000"/>
          <w:sz w:val="20"/>
          <w:szCs w:val="20"/>
        </w:rPr>
      </w:pPr>
    </w:p>
    <w:p w14:paraId="03A6FAFF" w14:textId="77777777" w:rsidR="00EB5C72" w:rsidRPr="00576D3B" w:rsidRDefault="00EB5C72" w:rsidP="00AD0853">
      <w:pPr>
        <w:spacing w:after="0" w:line="240" w:lineRule="auto"/>
        <w:ind w:left="600" w:right="600"/>
        <w:jc w:val="center"/>
        <w:rPr>
          <w:color w:val="000000"/>
          <w:sz w:val="20"/>
          <w:szCs w:val="20"/>
        </w:rPr>
      </w:pPr>
    </w:p>
    <w:p w14:paraId="37F7B8AB"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5743C2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4734A1A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492B26D7"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 xml:space="preserve">Local Council and Public </w:t>
      </w:r>
      <w:proofErr w:type="gramStart"/>
      <w:r w:rsidRPr="00B1211D">
        <w:rPr>
          <w:color w:val="000000"/>
        </w:rPr>
        <w:t>notices</w:t>
      </w:r>
      <w:proofErr w:type="gramEnd"/>
      <w:r>
        <w:rPr>
          <w:color w:val="000000"/>
        </w:rPr>
        <w:t xml:space="preserve"> only</w:t>
      </w:r>
    </w:p>
    <w:p w14:paraId="177DDA67"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 xml:space="preserve">Purchase order, if required—Local Council and Public </w:t>
      </w:r>
      <w:proofErr w:type="gramStart"/>
      <w:r w:rsidRPr="001C2F0D">
        <w:rPr>
          <w:color w:val="000000"/>
        </w:rPr>
        <w:t>notices</w:t>
      </w:r>
      <w:proofErr w:type="gramEnd"/>
      <w:r w:rsidRPr="001C2F0D">
        <w:rPr>
          <w:color w:val="000000"/>
        </w:rPr>
        <w:t xml:space="preserve"> only</w:t>
      </w:r>
    </w:p>
    <w:p w14:paraId="52306228" w14:textId="77777777" w:rsidR="00EB5C72" w:rsidRPr="00576D3B" w:rsidRDefault="00EB5C72" w:rsidP="00AD0853">
      <w:pPr>
        <w:spacing w:after="0" w:line="240" w:lineRule="auto"/>
        <w:ind w:left="600" w:right="600"/>
        <w:jc w:val="center"/>
        <w:rPr>
          <w:color w:val="000000"/>
          <w:sz w:val="20"/>
          <w:szCs w:val="20"/>
        </w:rPr>
      </w:pPr>
    </w:p>
    <w:p w14:paraId="25326FF9" w14:textId="77777777" w:rsidR="00EB5C72" w:rsidRPr="00576D3B" w:rsidRDefault="00EB5C72" w:rsidP="00AD0853">
      <w:pPr>
        <w:spacing w:after="0" w:line="240" w:lineRule="auto"/>
        <w:ind w:left="600" w:right="600"/>
        <w:jc w:val="center"/>
        <w:rPr>
          <w:color w:val="000000"/>
          <w:sz w:val="20"/>
          <w:szCs w:val="20"/>
        </w:rPr>
      </w:pPr>
    </w:p>
    <w:p w14:paraId="1AFE7C53" w14:textId="77777777" w:rsidR="00EB5C72" w:rsidRPr="00576D3B" w:rsidRDefault="00EB5C72" w:rsidP="00AD0853">
      <w:pPr>
        <w:spacing w:after="0" w:line="240" w:lineRule="auto"/>
        <w:ind w:left="600" w:right="600"/>
        <w:jc w:val="center"/>
        <w:rPr>
          <w:color w:val="000000"/>
          <w:sz w:val="20"/>
          <w:szCs w:val="20"/>
        </w:rPr>
      </w:pPr>
    </w:p>
    <w:p w14:paraId="2FF43FF7"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8" w:history="1">
        <w:r w:rsidRPr="00576D3B">
          <w:rPr>
            <w:rFonts w:eastAsia="Times New Roman"/>
            <w:color w:val="0000FF"/>
            <w:sz w:val="24"/>
            <w:u w:val="single"/>
            <w:lang w:eastAsia="en-AU"/>
          </w:rPr>
          <w:t>governmentgazettesa@sa.gov.au</w:t>
        </w:r>
      </w:hyperlink>
    </w:p>
    <w:p w14:paraId="4846A8F8"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59CCFB73"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9" w:history="1">
        <w:r w:rsidRPr="00576D3B">
          <w:rPr>
            <w:rFonts w:eastAsia="Times New Roman"/>
            <w:color w:val="0000FF"/>
            <w:sz w:val="24"/>
            <w:u w:val="single"/>
            <w:lang w:eastAsia="en-AU"/>
          </w:rPr>
          <w:t>www.governmentgazette.sa.gov.au</w:t>
        </w:r>
      </w:hyperlink>
    </w:p>
    <w:p w14:paraId="27D73DF3" w14:textId="77777777" w:rsidR="00EB5C72" w:rsidRPr="00576D3B" w:rsidRDefault="00EB5C72" w:rsidP="00AD0853">
      <w:pPr>
        <w:spacing w:after="0" w:line="240" w:lineRule="auto"/>
        <w:ind w:left="600" w:right="600"/>
        <w:jc w:val="center"/>
        <w:rPr>
          <w:color w:val="000000"/>
          <w:sz w:val="20"/>
          <w:szCs w:val="20"/>
        </w:rPr>
      </w:pPr>
    </w:p>
    <w:p w14:paraId="07705E96" w14:textId="77777777" w:rsidR="00EB5C72" w:rsidRPr="00576D3B" w:rsidRDefault="00EB5C72" w:rsidP="00AD0853">
      <w:pPr>
        <w:spacing w:after="0" w:line="240" w:lineRule="auto"/>
        <w:ind w:left="600" w:right="600"/>
        <w:jc w:val="center"/>
        <w:rPr>
          <w:color w:val="000000"/>
          <w:sz w:val="20"/>
          <w:szCs w:val="20"/>
        </w:rPr>
      </w:pPr>
    </w:p>
    <w:p w14:paraId="7CE942A8" w14:textId="77777777" w:rsidR="00EB5C72" w:rsidRPr="00576D3B" w:rsidRDefault="00EB5C72" w:rsidP="00AD0853">
      <w:pPr>
        <w:spacing w:after="0" w:line="240" w:lineRule="auto"/>
        <w:ind w:left="600" w:right="600"/>
        <w:jc w:val="center"/>
        <w:rPr>
          <w:color w:val="000000"/>
          <w:sz w:val="20"/>
          <w:szCs w:val="20"/>
        </w:rPr>
      </w:pPr>
    </w:p>
    <w:p w14:paraId="1BAF20A4" w14:textId="77777777" w:rsidR="00EB5C72" w:rsidRDefault="00EB5C72" w:rsidP="00AD0853">
      <w:pPr>
        <w:spacing w:after="0" w:line="240" w:lineRule="auto"/>
        <w:ind w:left="600" w:right="600"/>
        <w:jc w:val="center"/>
        <w:rPr>
          <w:color w:val="000000"/>
          <w:sz w:val="20"/>
          <w:szCs w:val="20"/>
        </w:rPr>
      </w:pPr>
    </w:p>
    <w:p w14:paraId="288405ED" w14:textId="77777777" w:rsidR="00EB5C72" w:rsidRDefault="00EB5C72" w:rsidP="00AD0853">
      <w:pPr>
        <w:spacing w:after="0" w:line="240" w:lineRule="auto"/>
        <w:ind w:left="600" w:right="600"/>
        <w:jc w:val="center"/>
        <w:rPr>
          <w:color w:val="000000"/>
          <w:sz w:val="20"/>
          <w:szCs w:val="20"/>
        </w:rPr>
      </w:pPr>
    </w:p>
    <w:p w14:paraId="6BE42079" w14:textId="77777777" w:rsidR="00EB5C72" w:rsidRDefault="00EB5C72" w:rsidP="00AD0853">
      <w:pPr>
        <w:spacing w:after="0" w:line="240" w:lineRule="auto"/>
        <w:ind w:left="600" w:right="600"/>
        <w:jc w:val="center"/>
        <w:rPr>
          <w:color w:val="000000"/>
          <w:sz w:val="20"/>
          <w:szCs w:val="20"/>
        </w:rPr>
      </w:pPr>
    </w:p>
    <w:p w14:paraId="29BEB7D2" w14:textId="77777777" w:rsidR="00EB5C72" w:rsidRDefault="00EB5C72" w:rsidP="00AD0853">
      <w:pPr>
        <w:spacing w:after="0" w:line="240" w:lineRule="auto"/>
        <w:ind w:left="600" w:right="600"/>
        <w:jc w:val="center"/>
        <w:rPr>
          <w:color w:val="000000"/>
          <w:sz w:val="20"/>
          <w:szCs w:val="20"/>
        </w:rPr>
      </w:pPr>
    </w:p>
    <w:p w14:paraId="149EC27E"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29980F07"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9853C4F"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 xml:space="preserve">T. </w:t>
      </w:r>
      <w:proofErr w:type="spellStart"/>
      <w:r w:rsidRPr="00664635">
        <w:rPr>
          <w:smallCaps/>
          <w:szCs w:val="17"/>
        </w:rPr>
        <w:t>Foresto</w:t>
      </w:r>
      <w:proofErr w:type="spellEnd"/>
      <w:r w:rsidRPr="00664635">
        <w:rPr>
          <w:szCs w:val="17"/>
        </w:rPr>
        <w:t>, Government Printer, South Australia</w:t>
      </w:r>
    </w:p>
    <w:p w14:paraId="17678874"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79EA973D"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50" w:history="1">
        <w:r w:rsidRPr="00664635">
          <w:rPr>
            <w:color w:val="0000FF"/>
            <w:szCs w:val="17"/>
            <w:u w:val="single"/>
          </w:rPr>
          <w:t>www.governmentgazette.sa.gov.au</w:t>
        </w:r>
      </w:hyperlink>
    </w:p>
    <w:sectPr w:rsidR="000163A9" w:rsidRPr="00D0446B" w:rsidSect="000A4469">
      <w:headerReference w:type="even" r:id="rId51"/>
      <w:headerReference w:type="default" r:id="rId52"/>
      <w:pgSz w:w="11906" w:h="16838"/>
      <w:pgMar w:top="1673" w:right="1259" w:bottom="1559" w:left="1293" w:header="1134" w:footer="1134" w:gutter="0"/>
      <w:pgNumType w:start="150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6D04D" w14:textId="77777777" w:rsidR="000C477C" w:rsidRDefault="000C477C" w:rsidP="00777F88">
      <w:pPr>
        <w:spacing w:after="0" w:line="240" w:lineRule="auto"/>
      </w:pPr>
      <w:r>
        <w:separator/>
      </w:r>
    </w:p>
  </w:endnote>
  <w:endnote w:type="continuationSeparator" w:id="0">
    <w:p w14:paraId="684A02E2" w14:textId="77777777" w:rsidR="000C477C" w:rsidRDefault="000C477C"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F56C6"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1FA72"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B81D676"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F0D27B0"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 xml:space="preserve">T. </w:t>
    </w:r>
    <w:proofErr w:type="spellStart"/>
    <w:r w:rsidR="00464A8C">
      <w:rPr>
        <w:smallCaps/>
        <w:szCs w:val="17"/>
      </w:rPr>
      <w:t>Foresto</w:t>
    </w:r>
    <w:proofErr w:type="spellEnd"/>
    <w:r w:rsidR="0026731F" w:rsidRPr="00732A1E">
      <w:rPr>
        <w:szCs w:val="17"/>
      </w:rPr>
      <w:t xml:space="preserve">, </w:t>
    </w:r>
    <w:r w:rsidRPr="00B33677">
      <w:rPr>
        <w:szCs w:val="17"/>
      </w:rPr>
      <w:t>Government</w:t>
    </w:r>
    <w:r w:rsidRPr="00777F88">
      <w:rPr>
        <w:szCs w:val="17"/>
      </w:rPr>
      <w:t xml:space="preserve"> Printer, South Australia</w:t>
    </w:r>
  </w:p>
  <w:p w14:paraId="06B854F8"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68A07340"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76C70"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EA018"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37F08020"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0702970"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09F2710D"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34E7BE83"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0323B" w14:textId="77777777" w:rsidR="000C477C" w:rsidRDefault="000C477C" w:rsidP="00777F88">
      <w:pPr>
        <w:spacing w:after="0" w:line="240" w:lineRule="auto"/>
      </w:pPr>
      <w:r>
        <w:separator/>
      </w:r>
    </w:p>
  </w:footnote>
  <w:footnote w:type="continuationSeparator" w:id="0">
    <w:p w14:paraId="47690AA5" w14:textId="77777777" w:rsidR="000C477C" w:rsidRDefault="000C477C"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6B2BE"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9B3F7B1"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83224E1"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335EC"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190B4"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B392360"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A0F1FD8"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AA429"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25C69" w14:textId="4258701C"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0A4469">
      <w:rPr>
        <w:rFonts w:eastAsia="Times New Roman"/>
        <w:sz w:val="21"/>
        <w:szCs w:val="21"/>
      </w:rPr>
      <w:t>29</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0A4469">
      <w:rPr>
        <w:rFonts w:eastAsia="Times New Roman"/>
        <w:sz w:val="21"/>
        <w:szCs w:val="21"/>
      </w:rPr>
      <w:t>21</w:t>
    </w:r>
    <w:r w:rsidR="00A55207">
      <w:rPr>
        <w:rFonts w:eastAsia="Times New Roman"/>
        <w:sz w:val="21"/>
        <w:szCs w:val="21"/>
      </w:rPr>
      <w:t xml:space="preserve"> </w:t>
    </w:r>
    <w:r w:rsidR="000A4469">
      <w:rPr>
        <w:rFonts w:eastAsia="Times New Roman"/>
        <w:sz w:val="21"/>
        <w:szCs w:val="21"/>
      </w:rPr>
      <w:t>May</w:t>
    </w:r>
    <w:r w:rsidR="00C9018A" w:rsidRPr="00C9018A">
      <w:rPr>
        <w:rFonts w:eastAsia="Times New Roman"/>
        <w:sz w:val="21"/>
        <w:szCs w:val="21"/>
      </w:rPr>
      <w:t xml:space="preserve"> 20</w:t>
    </w:r>
    <w:r>
      <w:rPr>
        <w:rFonts w:eastAsia="Times New Roman"/>
        <w:sz w:val="21"/>
        <w:szCs w:val="21"/>
      </w:rPr>
      <w:t>2</w:t>
    </w:r>
    <w:r w:rsidR="000A4469">
      <w:rPr>
        <w:rFonts w:eastAsia="Times New Roman"/>
        <w:sz w:val="21"/>
        <w:szCs w:val="21"/>
      </w:rPr>
      <w:t>6</w:t>
    </w:r>
  </w:p>
  <w:p w14:paraId="6BBFE236"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1C63D" w14:textId="59EC5368" w:rsidR="00C25241" w:rsidRPr="00C25241" w:rsidRDefault="00C604C3"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21</w:t>
    </w:r>
    <w:r w:rsidR="00A55207" w:rsidRPr="00A55207">
      <w:rPr>
        <w:rFonts w:eastAsia="Times New Roman"/>
        <w:sz w:val="21"/>
        <w:szCs w:val="21"/>
      </w:rPr>
      <w:t xml:space="preserve"> </w:t>
    </w:r>
    <w:r>
      <w:rPr>
        <w:rFonts w:eastAsia="Times New Roman"/>
        <w:sz w:val="21"/>
        <w:szCs w:val="21"/>
      </w:rPr>
      <w:t>May</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6</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29</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6ECF0F4A"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1F191D"/>
    <w:multiLevelType w:val="hybridMultilevel"/>
    <w:tmpl w:val="8B0EFBD6"/>
    <w:lvl w:ilvl="0" w:tplc="F83A65B6">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A002163"/>
    <w:multiLevelType w:val="hybridMultilevel"/>
    <w:tmpl w:val="A13E67D2"/>
    <w:lvl w:ilvl="0" w:tplc="82EE4606">
      <w:start w:val="1"/>
      <w:numFmt w:val="lowerLetter"/>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C261BB2"/>
    <w:multiLevelType w:val="hybridMultilevel"/>
    <w:tmpl w:val="55AAE3F8"/>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3"/>
  </w:num>
  <w:num w:numId="2" w16cid:durableId="1999571555">
    <w:abstractNumId w:val="4"/>
  </w:num>
  <w:num w:numId="3" w16cid:durableId="1118531261">
    <w:abstractNumId w:val="2"/>
  </w:num>
  <w:num w:numId="4" w16cid:durableId="154959188">
    <w:abstractNumId w:val="1"/>
  </w:num>
  <w:num w:numId="5" w16cid:durableId="1561090534">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469"/>
    <w:rsid w:val="000100A7"/>
    <w:rsid w:val="000119E1"/>
    <w:rsid w:val="000163A9"/>
    <w:rsid w:val="0001762C"/>
    <w:rsid w:val="000202A8"/>
    <w:rsid w:val="0002084B"/>
    <w:rsid w:val="0002085F"/>
    <w:rsid w:val="000249AC"/>
    <w:rsid w:val="00030270"/>
    <w:rsid w:val="0005659C"/>
    <w:rsid w:val="00063D6D"/>
    <w:rsid w:val="00064C75"/>
    <w:rsid w:val="00066B0B"/>
    <w:rsid w:val="00070E37"/>
    <w:rsid w:val="000835E8"/>
    <w:rsid w:val="00085A76"/>
    <w:rsid w:val="00090FD8"/>
    <w:rsid w:val="0009376E"/>
    <w:rsid w:val="000A4469"/>
    <w:rsid w:val="000B0640"/>
    <w:rsid w:val="000B1AE9"/>
    <w:rsid w:val="000B38D1"/>
    <w:rsid w:val="000C1F3D"/>
    <w:rsid w:val="000C477C"/>
    <w:rsid w:val="000C5912"/>
    <w:rsid w:val="000D34A3"/>
    <w:rsid w:val="000D35A2"/>
    <w:rsid w:val="000D54A0"/>
    <w:rsid w:val="000E332A"/>
    <w:rsid w:val="000E655C"/>
    <w:rsid w:val="000E7688"/>
    <w:rsid w:val="000F0B45"/>
    <w:rsid w:val="000F2CEA"/>
    <w:rsid w:val="00104BC5"/>
    <w:rsid w:val="001063C7"/>
    <w:rsid w:val="00110167"/>
    <w:rsid w:val="001169F7"/>
    <w:rsid w:val="00116F04"/>
    <w:rsid w:val="00120922"/>
    <w:rsid w:val="00121D2F"/>
    <w:rsid w:val="00123302"/>
    <w:rsid w:val="0012772C"/>
    <w:rsid w:val="00133D99"/>
    <w:rsid w:val="00147592"/>
    <w:rsid w:val="00153708"/>
    <w:rsid w:val="001572AD"/>
    <w:rsid w:val="001576DB"/>
    <w:rsid w:val="00160CDB"/>
    <w:rsid w:val="00160EFE"/>
    <w:rsid w:val="0016463B"/>
    <w:rsid w:val="00175D7E"/>
    <w:rsid w:val="001770B6"/>
    <w:rsid w:val="0018240B"/>
    <w:rsid w:val="00183633"/>
    <w:rsid w:val="001A6981"/>
    <w:rsid w:val="001A7A85"/>
    <w:rsid w:val="001B2310"/>
    <w:rsid w:val="001B7138"/>
    <w:rsid w:val="001B79A6"/>
    <w:rsid w:val="001C09DA"/>
    <w:rsid w:val="001D5A30"/>
    <w:rsid w:val="001E668B"/>
    <w:rsid w:val="001E78FF"/>
    <w:rsid w:val="001E7A64"/>
    <w:rsid w:val="00203620"/>
    <w:rsid w:val="00204C2A"/>
    <w:rsid w:val="002113D6"/>
    <w:rsid w:val="002130A5"/>
    <w:rsid w:val="002148EF"/>
    <w:rsid w:val="00222B67"/>
    <w:rsid w:val="00226B47"/>
    <w:rsid w:val="00227163"/>
    <w:rsid w:val="00237B08"/>
    <w:rsid w:val="002425EF"/>
    <w:rsid w:val="0024772C"/>
    <w:rsid w:val="00251266"/>
    <w:rsid w:val="00251FEE"/>
    <w:rsid w:val="00255254"/>
    <w:rsid w:val="00256C71"/>
    <w:rsid w:val="00262F8F"/>
    <w:rsid w:val="0026731F"/>
    <w:rsid w:val="00275F32"/>
    <w:rsid w:val="00293061"/>
    <w:rsid w:val="0029410F"/>
    <w:rsid w:val="002977EE"/>
    <w:rsid w:val="002A0492"/>
    <w:rsid w:val="002A4530"/>
    <w:rsid w:val="002A7F4B"/>
    <w:rsid w:val="002B1AEF"/>
    <w:rsid w:val="002B5584"/>
    <w:rsid w:val="002B70AE"/>
    <w:rsid w:val="002C219B"/>
    <w:rsid w:val="002C2E97"/>
    <w:rsid w:val="002C751E"/>
    <w:rsid w:val="002C7DF4"/>
    <w:rsid w:val="002D0032"/>
    <w:rsid w:val="002D362F"/>
    <w:rsid w:val="002D3EE3"/>
    <w:rsid w:val="002D4754"/>
    <w:rsid w:val="002D7735"/>
    <w:rsid w:val="002F59D6"/>
    <w:rsid w:val="00304833"/>
    <w:rsid w:val="003121EA"/>
    <w:rsid w:val="00314651"/>
    <w:rsid w:val="00322D71"/>
    <w:rsid w:val="00334814"/>
    <w:rsid w:val="0034074D"/>
    <w:rsid w:val="00353B95"/>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2E0A"/>
    <w:rsid w:val="003F4643"/>
    <w:rsid w:val="004120A4"/>
    <w:rsid w:val="0041554B"/>
    <w:rsid w:val="0041701B"/>
    <w:rsid w:val="00421804"/>
    <w:rsid w:val="00421F5C"/>
    <w:rsid w:val="0043001F"/>
    <w:rsid w:val="00430777"/>
    <w:rsid w:val="0043387B"/>
    <w:rsid w:val="00435ECE"/>
    <w:rsid w:val="00440613"/>
    <w:rsid w:val="00441E8D"/>
    <w:rsid w:val="0044383E"/>
    <w:rsid w:val="004530F1"/>
    <w:rsid w:val="004535E8"/>
    <w:rsid w:val="00456AAD"/>
    <w:rsid w:val="00464A8C"/>
    <w:rsid w:val="00466598"/>
    <w:rsid w:val="00472302"/>
    <w:rsid w:val="00475212"/>
    <w:rsid w:val="00481E64"/>
    <w:rsid w:val="004872C1"/>
    <w:rsid w:val="00487DCB"/>
    <w:rsid w:val="0049287C"/>
    <w:rsid w:val="004A5341"/>
    <w:rsid w:val="004B1B9B"/>
    <w:rsid w:val="004B39A1"/>
    <w:rsid w:val="004C06D5"/>
    <w:rsid w:val="004C1538"/>
    <w:rsid w:val="004C4DE5"/>
    <w:rsid w:val="004C61AD"/>
    <w:rsid w:val="004D42D8"/>
    <w:rsid w:val="004D43E8"/>
    <w:rsid w:val="004E545F"/>
    <w:rsid w:val="004E657B"/>
    <w:rsid w:val="004F01C3"/>
    <w:rsid w:val="004F1085"/>
    <w:rsid w:val="004F13B7"/>
    <w:rsid w:val="004F619A"/>
    <w:rsid w:val="004F7CCF"/>
    <w:rsid w:val="00504D28"/>
    <w:rsid w:val="005115D3"/>
    <w:rsid w:val="005152B8"/>
    <w:rsid w:val="005335F1"/>
    <w:rsid w:val="00535963"/>
    <w:rsid w:val="0053618C"/>
    <w:rsid w:val="00540347"/>
    <w:rsid w:val="00540423"/>
    <w:rsid w:val="0054338C"/>
    <w:rsid w:val="00543A79"/>
    <w:rsid w:val="00544893"/>
    <w:rsid w:val="00557A4A"/>
    <w:rsid w:val="005622AC"/>
    <w:rsid w:val="0056267A"/>
    <w:rsid w:val="0059144A"/>
    <w:rsid w:val="005956F0"/>
    <w:rsid w:val="005A15D1"/>
    <w:rsid w:val="005A3A1B"/>
    <w:rsid w:val="005A69A9"/>
    <w:rsid w:val="005B4E55"/>
    <w:rsid w:val="005B69B3"/>
    <w:rsid w:val="005C269C"/>
    <w:rsid w:val="005C6C9D"/>
    <w:rsid w:val="005D15E6"/>
    <w:rsid w:val="005D2091"/>
    <w:rsid w:val="005D24AC"/>
    <w:rsid w:val="005E631C"/>
    <w:rsid w:val="005E77EB"/>
    <w:rsid w:val="005E7D95"/>
    <w:rsid w:val="005F4618"/>
    <w:rsid w:val="00602B9D"/>
    <w:rsid w:val="00612978"/>
    <w:rsid w:val="00615806"/>
    <w:rsid w:val="00616B52"/>
    <w:rsid w:val="00626CAC"/>
    <w:rsid w:val="0063119A"/>
    <w:rsid w:val="0063571C"/>
    <w:rsid w:val="006419CA"/>
    <w:rsid w:val="00645DC8"/>
    <w:rsid w:val="00664635"/>
    <w:rsid w:val="006671B7"/>
    <w:rsid w:val="00670706"/>
    <w:rsid w:val="00671C1C"/>
    <w:rsid w:val="00682532"/>
    <w:rsid w:val="00682F0B"/>
    <w:rsid w:val="00683755"/>
    <w:rsid w:val="00684875"/>
    <w:rsid w:val="00685927"/>
    <w:rsid w:val="00694D0A"/>
    <w:rsid w:val="006974D4"/>
    <w:rsid w:val="006A2299"/>
    <w:rsid w:val="006A3D7A"/>
    <w:rsid w:val="006A510F"/>
    <w:rsid w:val="006B3AEE"/>
    <w:rsid w:val="006B561D"/>
    <w:rsid w:val="006B5B96"/>
    <w:rsid w:val="006C5BE8"/>
    <w:rsid w:val="006C7E15"/>
    <w:rsid w:val="006D00AD"/>
    <w:rsid w:val="006D3455"/>
    <w:rsid w:val="006E0C7D"/>
    <w:rsid w:val="006E6060"/>
    <w:rsid w:val="00702685"/>
    <w:rsid w:val="00703D70"/>
    <w:rsid w:val="007064EA"/>
    <w:rsid w:val="0071453C"/>
    <w:rsid w:val="00724B20"/>
    <w:rsid w:val="00731EA9"/>
    <w:rsid w:val="00732C68"/>
    <w:rsid w:val="00732FC9"/>
    <w:rsid w:val="00737523"/>
    <w:rsid w:val="0075022D"/>
    <w:rsid w:val="00756E46"/>
    <w:rsid w:val="00765044"/>
    <w:rsid w:val="0076638C"/>
    <w:rsid w:val="00777F88"/>
    <w:rsid w:val="007850FA"/>
    <w:rsid w:val="007879D2"/>
    <w:rsid w:val="007902CE"/>
    <w:rsid w:val="0079069D"/>
    <w:rsid w:val="007A120B"/>
    <w:rsid w:val="007A37F9"/>
    <w:rsid w:val="007A4399"/>
    <w:rsid w:val="007A5911"/>
    <w:rsid w:val="007B4546"/>
    <w:rsid w:val="007C2C6F"/>
    <w:rsid w:val="007C3E7B"/>
    <w:rsid w:val="007E0F4A"/>
    <w:rsid w:val="007E2013"/>
    <w:rsid w:val="007E51E0"/>
    <w:rsid w:val="007E5D21"/>
    <w:rsid w:val="007F1191"/>
    <w:rsid w:val="0080019C"/>
    <w:rsid w:val="008008DD"/>
    <w:rsid w:val="00802077"/>
    <w:rsid w:val="00822107"/>
    <w:rsid w:val="008226D4"/>
    <w:rsid w:val="008250FE"/>
    <w:rsid w:val="00831BDE"/>
    <w:rsid w:val="00833589"/>
    <w:rsid w:val="00854962"/>
    <w:rsid w:val="00867EF2"/>
    <w:rsid w:val="0087395E"/>
    <w:rsid w:val="00886C45"/>
    <w:rsid w:val="00891067"/>
    <w:rsid w:val="008A405A"/>
    <w:rsid w:val="008B4D76"/>
    <w:rsid w:val="008C2BF8"/>
    <w:rsid w:val="008C6A4A"/>
    <w:rsid w:val="008D18EC"/>
    <w:rsid w:val="008E4F1E"/>
    <w:rsid w:val="00901E82"/>
    <w:rsid w:val="00902C46"/>
    <w:rsid w:val="0090520A"/>
    <w:rsid w:val="00907F24"/>
    <w:rsid w:val="00914649"/>
    <w:rsid w:val="00920880"/>
    <w:rsid w:val="00920FFF"/>
    <w:rsid w:val="00921240"/>
    <w:rsid w:val="0093079E"/>
    <w:rsid w:val="00935A77"/>
    <w:rsid w:val="00940FA8"/>
    <w:rsid w:val="00947809"/>
    <w:rsid w:val="0095143F"/>
    <w:rsid w:val="00955412"/>
    <w:rsid w:val="00955694"/>
    <w:rsid w:val="009562D8"/>
    <w:rsid w:val="00962B7D"/>
    <w:rsid w:val="00964704"/>
    <w:rsid w:val="00964B4D"/>
    <w:rsid w:val="00974E27"/>
    <w:rsid w:val="009750C8"/>
    <w:rsid w:val="00977C9F"/>
    <w:rsid w:val="00985AEE"/>
    <w:rsid w:val="00993539"/>
    <w:rsid w:val="009A6661"/>
    <w:rsid w:val="009B2C75"/>
    <w:rsid w:val="009B6FDC"/>
    <w:rsid w:val="009B6FFD"/>
    <w:rsid w:val="009C097D"/>
    <w:rsid w:val="009C17C7"/>
    <w:rsid w:val="009C5892"/>
    <w:rsid w:val="009C6108"/>
    <w:rsid w:val="009C6388"/>
    <w:rsid w:val="009D0EF4"/>
    <w:rsid w:val="009D1E2E"/>
    <w:rsid w:val="009D1FF2"/>
    <w:rsid w:val="009D586E"/>
    <w:rsid w:val="009E2997"/>
    <w:rsid w:val="009F0619"/>
    <w:rsid w:val="009F15D7"/>
    <w:rsid w:val="009F3262"/>
    <w:rsid w:val="009F7976"/>
    <w:rsid w:val="00A00225"/>
    <w:rsid w:val="00A0211B"/>
    <w:rsid w:val="00A25F99"/>
    <w:rsid w:val="00A2611B"/>
    <w:rsid w:val="00A320BA"/>
    <w:rsid w:val="00A33023"/>
    <w:rsid w:val="00A37EF6"/>
    <w:rsid w:val="00A424A1"/>
    <w:rsid w:val="00A44FFB"/>
    <w:rsid w:val="00A504E5"/>
    <w:rsid w:val="00A50E6A"/>
    <w:rsid w:val="00A53C34"/>
    <w:rsid w:val="00A55207"/>
    <w:rsid w:val="00A631C3"/>
    <w:rsid w:val="00A71F02"/>
    <w:rsid w:val="00A747D0"/>
    <w:rsid w:val="00A74915"/>
    <w:rsid w:val="00A756C0"/>
    <w:rsid w:val="00A75FF6"/>
    <w:rsid w:val="00A773E8"/>
    <w:rsid w:val="00A92C4D"/>
    <w:rsid w:val="00A930F1"/>
    <w:rsid w:val="00A93B37"/>
    <w:rsid w:val="00A954A2"/>
    <w:rsid w:val="00A97608"/>
    <w:rsid w:val="00AD0853"/>
    <w:rsid w:val="00AD3705"/>
    <w:rsid w:val="00AD71CC"/>
    <w:rsid w:val="00AF1082"/>
    <w:rsid w:val="00AF2903"/>
    <w:rsid w:val="00AF46B8"/>
    <w:rsid w:val="00AF6919"/>
    <w:rsid w:val="00B01DE4"/>
    <w:rsid w:val="00B07083"/>
    <w:rsid w:val="00B10068"/>
    <w:rsid w:val="00B1073C"/>
    <w:rsid w:val="00B13C12"/>
    <w:rsid w:val="00B14482"/>
    <w:rsid w:val="00B152A8"/>
    <w:rsid w:val="00B15A2B"/>
    <w:rsid w:val="00B15AEC"/>
    <w:rsid w:val="00B21E57"/>
    <w:rsid w:val="00B22E26"/>
    <w:rsid w:val="00B32C36"/>
    <w:rsid w:val="00B33677"/>
    <w:rsid w:val="00B33FB3"/>
    <w:rsid w:val="00B40542"/>
    <w:rsid w:val="00B47884"/>
    <w:rsid w:val="00B51574"/>
    <w:rsid w:val="00B52F33"/>
    <w:rsid w:val="00B53F6A"/>
    <w:rsid w:val="00B67F89"/>
    <w:rsid w:val="00B872B8"/>
    <w:rsid w:val="00B91501"/>
    <w:rsid w:val="00B91CCE"/>
    <w:rsid w:val="00B97531"/>
    <w:rsid w:val="00BA0BD2"/>
    <w:rsid w:val="00BA29BB"/>
    <w:rsid w:val="00BB14E7"/>
    <w:rsid w:val="00BB1FDC"/>
    <w:rsid w:val="00BC2F16"/>
    <w:rsid w:val="00BC4D92"/>
    <w:rsid w:val="00BC772D"/>
    <w:rsid w:val="00BE05DD"/>
    <w:rsid w:val="00BE137F"/>
    <w:rsid w:val="00BE5DE0"/>
    <w:rsid w:val="00BE6AA2"/>
    <w:rsid w:val="00BF1895"/>
    <w:rsid w:val="00BF4596"/>
    <w:rsid w:val="00BF6670"/>
    <w:rsid w:val="00BF69B7"/>
    <w:rsid w:val="00BF723C"/>
    <w:rsid w:val="00C00001"/>
    <w:rsid w:val="00C0094C"/>
    <w:rsid w:val="00C032B2"/>
    <w:rsid w:val="00C06ED8"/>
    <w:rsid w:val="00C1275E"/>
    <w:rsid w:val="00C17168"/>
    <w:rsid w:val="00C25241"/>
    <w:rsid w:val="00C40694"/>
    <w:rsid w:val="00C44A8A"/>
    <w:rsid w:val="00C53FED"/>
    <w:rsid w:val="00C604C3"/>
    <w:rsid w:val="00C62FCE"/>
    <w:rsid w:val="00C77C39"/>
    <w:rsid w:val="00C80E3A"/>
    <w:rsid w:val="00C83D8C"/>
    <w:rsid w:val="00C9018A"/>
    <w:rsid w:val="00C9327C"/>
    <w:rsid w:val="00C9600F"/>
    <w:rsid w:val="00C965BF"/>
    <w:rsid w:val="00C971BF"/>
    <w:rsid w:val="00CA64A6"/>
    <w:rsid w:val="00CA6ADD"/>
    <w:rsid w:val="00CB0790"/>
    <w:rsid w:val="00CC53FA"/>
    <w:rsid w:val="00CD586C"/>
    <w:rsid w:val="00CD6F35"/>
    <w:rsid w:val="00CF31C3"/>
    <w:rsid w:val="00D01270"/>
    <w:rsid w:val="00D0446B"/>
    <w:rsid w:val="00D04AD0"/>
    <w:rsid w:val="00D14EFE"/>
    <w:rsid w:val="00D14F34"/>
    <w:rsid w:val="00D15B81"/>
    <w:rsid w:val="00D166C4"/>
    <w:rsid w:val="00D21B2E"/>
    <w:rsid w:val="00D23AB5"/>
    <w:rsid w:val="00D256F7"/>
    <w:rsid w:val="00D33DB5"/>
    <w:rsid w:val="00D35830"/>
    <w:rsid w:val="00D35BBC"/>
    <w:rsid w:val="00D415EC"/>
    <w:rsid w:val="00D461C5"/>
    <w:rsid w:val="00D66290"/>
    <w:rsid w:val="00D730EB"/>
    <w:rsid w:val="00D73B65"/>
    <w:rsid w:val="00D75219"/>
    <w:rsid w:val="00D75E76"/>
    <w:rsid w:val="00D80D4A"/>
    <w:rsid w:val="00D817E6"/>
    <w:rsid w:val="00D83C2C"/>
    <w:rsid w:val="00D9149F"/>
    <w:rsid w:val="00D94CE5"/>
    <w:rsid w:val="00D9728F"/>
    <w:rsid w:val="00DA08BE"/>
    <w:rsid w:val="00DA1254"/>
    <w:rsid w:val="00DA30CF"/>
    <w:rsid w:val="00DA49A2"/>
    <w:rsid w:val="00DA5EA2"/>
    <w:rsid w:val="00DA6921"/>
    <w:rsid w:val="00DB10F7"/>
    <w:rsid w:val="00DB5A8F"/>
    <w:rsid w:val="00DB6A8B"/>
    <w:rsid w:val="00DC2219"/>
    <w:rsid w:val="00DC7AC3"/>
    <w:rsid w:val="00DD670D"/>
    <w:rsid w:val="00DE347D"/>
    <w:rsid w:val="00DF632D"/>
    <w:rsid w:val="00DF7707"/>
    <w:rsid w:val="00E21999"/>
    <w:rsid w:val="00E222C6"/>
    <w:rsid w:val="00E23F75"/>
    <w:rsid w:val="00E27CBD"/>
    <w:rsid w:val="00E32446"/>
    <w:rsid w:val="00E4308C"/>
    <w:rsid w:val="00E45D7D"/>
    <w:rsid w:val="00E50B26"/>
    <w:rsid w:val="00E519D3"/>
    <w:rsid w:val="00E525DE"/>
    <w:rsid w:val="00E56D3B"/>
    <w:rsid w:val="00E57D4E"/>
    <w:rsid w:val="00E60854"/>
    <w:rsid w:val="00E631A3"/>
    <w:rsid w:val="00E663DF"/>
    <w:rsid w:val="00E715F0"/>
    <w:rsid w:val="00E75701"/>
    <w:rsid w:val="00E77F1C"/>
    <w:rsid w:val="00E92649"/>
    <w:rsid w:val="00E93D01"/>
    <w:rsid w:val="00E94CEC"/>
    <w:rsid w:val="00E95550"/>
    <w:rsid w:val="00EA2CCE"/>
    <w:rsid w:val="00EB5C72"/>
    <w:rsid w:val="00EC2419"/>
    <w:rsid w:val="00ED024C"/>
    <w:rsid w:val="00ED199C"/>
    <w:rsid w:val="00ED326B"/>
    <w:rsid w:val="00ED3955"/>
    <w:rsid w:val="00EE119B"/>
    <w:rsid w:val="00EE248B"/>
    <w:rsid w:val="00EE2A33"/>
    <w:rsid w:val="00EE5D8C"/>
    <w:rsid w:val="00EE7338"/>
    <w:rsid w:val="00EF509F"/>
    <w:rsid w:val="00EF586F"/>
    <w:rsid w:val="00EF6684"/>
    <w:rsid w:val="00F011AF"/>
    <w:rsid w:val="00F12687"/>
    <w:rsid w:val="00F1617D"/>
    <w:rsid w:val="00F16C81"/>
    <w:rsid w:val="00F2577E"/>
    <w:rsid w:val="00F513CA"/>
    <w:rsid w:val="00F55C07"/>
    <w:rsid w:val="00F577DC"/>
    <w:rsid w:val="00F738B1"/>
    <w:rsid w:val="00F77366"/>
    <w:rsid w:val="00F80EF5"/>
    <w:rsid w:val="00F82A16"/>
    <w:rsid w:val="00F82D49"/>
    <w:rsid w:val="00F8336F"/>
    <w:rsid w:val="00F85D9B"/>
    <w:rsid w:val="00F94AB3"/>
    <w:rsid w:val="00FB0784"/>
    <w:rsid w:val="00FB0EA1"/>
    <w:rsid w:val="00FB40AF"/>
    <w:rsid w:val="00FB5F67"/>
    <w:rsid w:val="00FB68BE"/>
    <w:rsid w:val="00FC4C98"/>
    <w:rsid w:val="00FC7743"/>
    <w:rsid w:val="00FE3648"/>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243CA"/>
  <w15:chartTrackingRefBased/>
  <w15:docId w15:val="{FF626603-2423-42DC-AA39-3D1372AC0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3001F"/>
    <w:pPr>
      <w:spacing w:before="0"/>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rsid w:val="004D43E8"/>
    <w:pPr>
      <w:ind w:left="142" w:hanging="142"/>
      <w:outlineLvl w:val="5"/>
    </w:pPr>
  </w:style>
  <w:style w:type="paragraph" w:styleId="Heading7">
    <w:name w:val="heading 7"/>
    <w:basedOn w:val="TOC1"/>
    <w:next w:val="Normal"/>
    <w:link w:val="Heading7Char"/>
    <w:unhideWhenUsed/>
    <w:rsid w:val="004D43E8"/>
    <w:pPr>
      <w:outlineLvl w:val="6"/>
    </w:pPr>
    <w:rPr>
      <w:szCs w:val="17"/>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nhideWhenUsed/>
    <w:rsid w:val="00777F88"/>
    <w:pPr>
      <w:tabs>
        <w:tab w:val="center" w:pos="4513"/>
        <w:tab w:val="right" w:pos="9026"/>
      </w:tabs>
      <w:spacing w:after="0" w:line="240" w:lineRule="auto"/>
    </w:pPr>
  </w:style>
  <w:style w:type="character" w:customStyle="1" w:styleId="FooterChar">
    <w:name w:val="Footer Char"/>
    <w:link w:val="Footer"/>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F82A16"/>
    <w:pPr>
      <w:keepLines/>
      <w:tabs>
        <w:tab w:val="right" w:leader="dot" w:pos="4550"/>
      </w:tabs>
      <w:autoSpaceDE w:val="0"/>
      <w:autoSpaceDN w:val="0"/>
      <w:adjustRightInd w:val="0"/>
      <w:spacing w:before="80" w:line="170" w:lineRule="exact"/>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customStyle="1" w:styleId="TableGrid17">
    <w:name w:val="Table Grid17"/>
    <w:basedOn w:val="TableNormal"/>
    <w:next w:val="TableGrid"/>
    <w:uiPriority w:val="59"/>
    <w:rsid w:val="00A954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95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954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954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954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954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954A2"/>
  </w:style>
  <w:style w:type="table" w:customStyle="1" w:styleId="TableGrid5">
    <w:name w:val="Table Grid5"/>
    <w:basedOn w:val="TableNormal"/>
    <w:next w:val="TableGrid"/>
    <w:uiPriority w:val="59"/>
    <w:rsid w:val="00A954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954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954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954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A954A2"/>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A954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954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954A2"/>
  </w:style>
  <w:style w:type="paragraph" w:styleId="ListNumber">
    <w:name w:val="List Number"/>
    <w:basedOn w:val="Normal"/>
    <w:rsid w:val="00A954A2"/>
    <w:rPr>
      <w:rFonts w:eastAsia="Times New Roman"/>
      <w:szCs w:val="20"/>
    </w:rPr>
  </w:style>
  <w:style w:type="paragraph" w:styleId="ListNumber2">
    <w:name w:val="List Number 2"/>
    <w:basedOn w:val="Normal"/>
    <w:rsid w:val="00A954A2"/>
    <w:rPr>
      <w:rFonts w:eastAsia="Times New Roman"/>
      <w:szCs w:val="20"/>
    </w:rPr>
  </w:style>
  <w:style w:type="paragraph" w:styleId="ListNumber3">
    <w:name w:val="List Number 3"/>
    <w:basedOn w:val="Normal"/>
    <w:rsid w:val="00A954A2"/>
    <w:pPr>
      <w:tabs>
        <w:tab w:val="num" w:pos="1080"/>
      </w:tabs>
    </w:pPr>
    <w:rPr>
      <w:rFonts w:eastAsia="Times New Roman"/>
      <w:szCs w:val="20"/>
    </w:rPr>
  </w:style>
  <w:style w:type="paragraph" w:styleId="ListNumber4">
    <w:name w:val="List Number 4"/>
    <w:basedOn w:val="Normal"/>
    <w:rsid w:val="00A954A2"/>
    <w:pPr>
      <w:tabs>
        <w:tab w:val="num" w:pos="1440"/>
      </w:tabs>
    </w:pPr>
    <w:rPr>
      <w:rFonts w:eastAsia="Times New Roman"/>
      <w:szCs w:val="20"/>
    </w:rPr>
  </w:style>
  <w:style w:type="paragraph" w:styleId="ListNumber5">
    <w:name w:val="List Number 5"/>
    <w:basedOn w:val="Normal"/>
    <w:rsid w:val="00A954A2"/>
    <w:pPr>
      <w:tabs>
        <w:tab w:val="num" w:pos="1800"/>
      </w:tabs>
    </w:pPr>
    <w:rPr>
      <w:rFonts w:eastAsia="Times New Roman"/>
      <w:szCs w:val="20"/>
    </w:rPr>
  </w:style>
  <w:style w:type="character" w:styleId="FootnoteReference">
    <w:name w:val="footnote reference"/>
    <w:semiHidden/>
    <w:rsid w:val="00A954A2"/>
    <w:rPr>
      <w:vertAlign w:val="superscript"/>
    </w:rPr>
  </w:style>
  <w:style w:type="table" w:customStyle="1" w:styleId="TableGrid11">
    <w:name w:val="Table Grid11"/>
    <w:basedOn w:val="TableNormal"/>
    <w:next w:val="TableGrid"/>
    <w:uiPriority w:val="59"/>
    <w:rsid w:val="00A954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954A2"/>
  </w:style>
  <w:style w:type="numbering" w:customStyle="1" w:styleId="NoList111">
    <w:name w:val="No List111"/>
    <w:next w:val="NoList"/>
    <w:uiPriority w:val="99"/>
    <w:semiHidden/>
    <w:unhideWhenUsed/>
    <w:rsid w:val="00A954A2"/>
  </w:style>
  <w:style w:type="table" w:customStyle="1" w:styleId="TableGrid12">
    <w:name w:val="Table Grid12"/>
    <w:basedOn w:val="TableNormal"/>
    <w:next w:val="TableGrid"/>
    <w:uiPriority w:val="59"/>
    <w:rsid w:val="00A954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954A2"/>
  </w:style>
  <w:style w:type="table" w:customStyle="1" w:styleId="TableGrid21">
    <w:name w:val="Table Grid21"/>
    <w:basedOn w:val="TableNormal"/>
    <w:next w:val="TableGrid"/>
    <w:rsid w:val="00A954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A954A2"/>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954A2"/>
  </w:style>
  <w:style w:type="paragraph" w:customStyle="1" w:styleId="Default">
    <w:name w:val="Default"/>
    <w:basedOn w:val="GG-body"/>
    <w:rsid w:val="00A954A2"/>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A954A2"/>
  </w:style>
  <w:style w:type="numbering" w:customStyle="1" w:styleId="NoList5">
    <w:name w:val="No List5"/>
    <w:next w:val="NoList"/>
    <w:uiPriority w:val="99"/>
    <w:semiHidden/>
    <w:unhideWhenUsed/>
    <w:rsid w:val="00A954A2"/>
  </w:style>
  <w:style w:type="table" w:customStyle="1" w:styleId="RTWSATable">
    <w:name w:val="RTWSA Table"/>
    <w:basedOn w:val="TableNormal"/>
    <w:uiPriority w:val="99"/>
    <w:rsid w:val="00A954A2"/>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A954A2"/>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A954A2"/>
  </w:style>
  <w:style w:type="table" w:customStyle="1" w:styleId="TableGrid13">
    <w:name w:val="Table Grid13"/>
    <w:basedOn w:val="TableNormal"/>
    <w:next w:val="TableGrid"/>
    <w:uiPriority w:val="59"/>
    <w:rsid w:val="00A954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A954A2"/>
  </w:style>
  <w:style w:type="numbering" w:customStyle="1" w:styleId="NoList112">
    <w:name w:val="No List112"/>
    <w:next w:val="NoList"/>
    <w:uiPriority w:val="99"/>
    <w:semiHidden/>
    <w:unhideWhenUsed/>
    <w:rsid w:val="00A954A2"/>
  </w:style>
  <w:style w:type="table" w:customStyle="1" w:styleId="TableGrid14">
    <w:name w:val="Table Grid14"/>
    <w:basedOn w:val="TableNormal"/>
    <w:next w:val="TableGrid"/>
    <w:uiPriority w:val="59"/>
    <w:rsid w:val="00A954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A954A2"/>
  </w:style>
  <w:style w:type="table" w:customStyle="1" w:styleId="TableGrid22">
    <w:name w:val="Table Grid22"/>
    <w:basedOn w:val="TableNormal"/>
    <w:next w:val="TableGrid"/>
    <w:rsid w:val="00A954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A954A2"/>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954A2"/>
  </w:style>
  <w:style w:type="numbering" w:customStyle="1" w:styleId="NoList41">
    <w:name w:val="No List41"/>
    <w:next w:val="NoList"/>
    <w:uiPriority w:val="99"/>
    <w:semiHidden/>
    <w:unhideWhenUsed/>
    <w:rsid w:val="00A954A2"/>
  </w:style>
  <w:style w:type="numbering" w:customStyle="1" w:styleId="NoList51">
    <w:name w:val="No List51"/>
    <w:next w:val="NoList"/>
    <w:uiPriority w:val="99"/>
    <w:semiHidden/>
    <w:unhideWhenUsed/>
    <w:rsid w:val="00A954A2"/>
  </w:style>
  <w:style w:type="table" w:customStyle="1" w:styleId="RTWSATable1">
    <w:name w:val="RTWSA Table1"/>
    <w:basedOn w:val="TableNormal"/>
    <w:uiPriority w:val="99"/>
    <w:rsid w:val="00A954A2"/>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A954A2"/>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A954A2"/>
    <w:rPr>
      <w:color w:val="605E5C"/>
      <w:shd w:val="clear" w:color="auto" w:fill="E1DFDD"/>
    </w:rPr>
  </w:style>
  <w:style w:type="character" w:styleId="FollowedHyperlink">
    <w:name w:val="FollowedHyperlink"/>
    <w:basedOn w:val="DefaultParagraphFont"/>
    <w:unhideWhenUsed/>
    <w:rsid w:val="00A954A2"/>
    <w:rPr>
      <w:color w:val="954F72" w:themeColor="followedHyperlink"/>
      <w:u w:val="single"/>
    </w:rPr>
  </w:style>
  <w:style w:type="character" w:styleId="CommentReference">
    <w:name w:val="annotation reference"/>
    <w:rsid w:val="00A954A2"/>
    <w:rPr>
      <w:sz w:val="16"/>
      <w:szCs w:val="16"/>
    </w:rPr>
  </w:style>
  <w:style w:type="paragraph" w:styleId="CommentText">
    <w:name w:val="annotation text"/>
    <w:basedOn w:val="Normal"/>
    <w:link w:val="CommentTextChar"/>
    <w:rsid w:val="00A954A2"/>
    <w:pPr>
      <w:spacing w:after="0" w:line="240" w:lineRule="auto"/>
      <w:jc w:val="left"/>
    </w:pPr>
    <w:rPr>
      <w:rFonts w:ascii="Arial" w:eastAsia="Times New Roman" w:hAnsi="Arial"/>
      <w:sz w:val="20"/>
      <w:szCs w:val="20"/>
    </w:rPr>
  </w:style>
  <w:style w:type="character" w:customStyle="1" w:styleId="CommentTextChar">
    <w:name w:val="Comment Text Char"/>
    <w:basedOn w:val="DefaultParagraphFont"/>
    <w:link w:val="CommentText"/>
    <w:rsid w:val="00A954A2"/>
    <w:rPr>
      <w:rFonts w:ascii="Arial" w:eastAsia="Times New Roman" w:hAnsi="Arial"/>
      <w:lang w:eastAsia="en-US"/>
    </w:rPr>
  </w:style>
  <w:style w:type="paragraph" w:styleId="CommentSubject">
    <w:name w:val="annotation subject"/>
    <w:basedOn w:val="CommentText"/>
    <w:next w:val="CommentText"/>
    <w:link w:val="CommentSubjectChar"/>
    <w:rsid w:val="00A954A2"/>
    <w:rPr>
      <w:b/>
      <w:bCs/>
    </w:rPr>
  </w:style>
  <w:style w:type="character" w:customStyle="1" w:styleId="CommentSubjectChar">
    <w:name w:val="Comment Subject Char"/>
    <w:basedOn w:val="CommentTextChar"/>
    <w:link w:val="CommentSubject"/>
    <w:rsid w:val="00A954A2"/>
    <w:rPr>
      <w:rFonts w:ascii="Arial" w:eastAsia="Times New Roman" w:hAnsi="Arial"/>
      <w:b/>
      <w:bCs/>
      <w:lang w:eastAsia="en-US"/>
    </w:rPr>
  </w:style>
  <w:style w:type="paragraph" w:styleId="BodyText">
    <w:name w:val="Body Text"/>
    <w:aliases w:val=" Char"/>
    <w:basedOn w:val="Normal"/>
    <w:link w:val="BodyTextChar1"/>
    <w:rsid w:val="00A954A2"/>
    <w:pPr>
      <w:spacing w:after="120" w:line="240" w:lineRule="auto"/>
    </w:pPr>
    <w:rPr>
      <w:rFonts w:ascii="Verdana" w:eastAsia="Times New Roman" w:hAnsi="Verdana"/>
      <w:sz w:val="22"/>
      <w:szCs w:val="20"/>
    </w:rPr>
  </w:style>
  <w:style w:type="character" w:customStyle="1" w:styleId="BodyTextChar">
    <w:name w:val="Body Text Char"/>
    <w:basedOn w:val="DefaultParagraphFont"/>
    <w:rsid w:val="00A954A2"/>
    <w:rPr>
      <w:rFonts w:ascii="Times New Roman" w:hAnsi="Times New Roman"/>
      <w:sz w:val="17"/>
      <w:szCs w:val="22"/>
      <w:lang w:eastAsia="en-US"/>
    </w:rPr>
  </w:style>
  <w:style w:type="character" w:customStyle="1" w:styleId="BodyTextChar1">
    <w:name w:val="Body Text Char1"/>
    <w:aliases w:val=" Char Char"/>
    <w:link w:val="BodyText"/>
    <w:rsid w:val="00A954A2"/>
    <w:rPr>
      <w:rFonts w:ascii="Verdana" w:eastAsia="Times New Roman" w:hAnsi="Verdana"/>
      <w:sz w:val="22"/>
      <w:lang w:eastAsia="en-US"/>
    </w:rPr>
  </w:style>
  <w:style w:type="paragraph" w:styleId="HTMLPreformatted">
    <w:name w:val="HTML Preformatted"/>
    <w:basedOn w:val="Normal"/>
    <w:link w:val="HTMLPreformattedChar"/>
    <w:rsid w:val="00A954A2"/>
    <w:pPr>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A954A2"/>
    <w:rPr>
      <w:rFonts w:ascii="Courier New" w:eastAsia="Times New Roman" w:hAnsi="Courier New" w:cs="Courier New"/>
      <w:lang w:eastAsia="en-US"/>
    </w:rPr>
  </w:style>
  <w:style w:type="paragraph" w:styleId="Revision">
    <w:name w:val="Revision"/>
    <w:hidden/>
    <w:uiPriority w:val="99"/>
    <w:semiHidden/>
    <w:rsid w:val="00A954A2"/>
    <w:rPr>
      <w:rFonts w:ascii="Arial" w:eastAsia="Times New Roman" w:hAnsi="Arial"/>
      <w:sz w:val="24"/>
      <w:lang w:eastAsia="en-US"/>
    </w:rPr>
  </w:style>
  <w:style w:type="numbering" w:styleId="1ai">
    <w:name w:val="Outline List 1"/>
    <w:basedOn w:val="NoList"/>
    <w:uiPriority w:val="99"/>
    <w:semiHidden/>
    <w:unhideWhenUsed/>
    <w:rsid w:val="00A954A2"/>
  </w:style>
  <w:style w:type="numbering" w:customStyle="1" w:styleId="NoList7">
    <w:name w:val="No List7"/>
    <w:next w:val="NoList"/>
    <w:uiPriority w:val="99"/>
    <w:semiHidden/>
    <w:unhideWhenUsed/>
    <w:rsid w:val="00A954A2"/>
  </w:style>
  <w:style w:type="numbering" w:customStyle="1" w:styleId="NoList14">
    <w:name w:val="No List14"/>
    <w:next w:val="NoList"/>
    <w:uiPriority w:val="99"/>
    <w:semiHidden/>
    <w:unhideWhenUsed/>
    <w:rsid w:val="00A954A2"/>
  </w:style>
  <w:style w:type="numbering" w:customStyle="1" w:styleId="NoList113">
    <w:name w:val="No List113"/>
    <w:next w:val="NoList"/>
    <w:uiPriority w:val="99"/>
    <w:semiHidden/>
    <w:unhideWhenUsed/>
    <w:rsid w:val="00A954A2"/>
  </w:style>
  <w:style w:type="numbering" w:customStyle="1" w:styleId="NoList23">
    <w:name w:val="No List23"/>
    <w:next w:val="NoList"/>
    <w:uiPriority w:val="99"/>
    <w:semiHidden/>
    <w:unhideWhenUsed/>
    <w:rsid w:val="00A954A2"/>
  </w:style>
  <w:style w:type="numbering" w:customStyle="1" w:styleId="NoList121">
    <w:name w:val="No List121"/>
    <w:next w:val="NoList"/>
    <w:uiPriority w:val="99"/>
    <w:semiHidden/>
    <w:unhideWhenUsed/>
    <w:rsid w:val="00A954A2"/>
  </w:style>
  <w:style w:type="numbering" w:customStyle="1" w:styleId="NoList1111">
    <w:name w:val="No List1111"/>
    <w:next w:val="NoList"/>
    <w:uiPriority w:val="99"/>
    <w:semiHidden/>
    <w:unhideWhenUsed/>
    <w:rsid w:val="00A954A2"/>
  </w:style>
  <w:style w:type="numbering" w:customStyle="1" w:styleId="NoList211">
    <w:name w:val="No List211"/>
    <w:next w:val="NoList"/>
    <w:uiPriority w:val="99"/>
    <w:semiHidden/>
    <w:rsid w:val="00A954A2"/>
  </w:style>
  <w:style w:type="numbering" w:customStyle="1" w:styleId="NoList32">
    <w:name w:val="No List32"/>
    <w:next w:val="NoList"/>
    <w:uiPriority w:val="99"/>
    <w:semiHidden/>
    <w:unhideWhenUsed/>
    <w:rsid w:val="00A954A2"/>
  </w:style>
  <w:style w:type="numbering" w:customStyle="1" w:styleId="NoList42">
    <w:name w:val="No List42"/>
    <w:next w:val="NoList"/>
    <w:uiPriority w:val="99"/>
    <w:semiHidden/>
    <w:unhideWhenUsed/>
    <w:rsid w:val="00A954A2"/>
  </w:style>
  <w:style w:type="numbering" w:customStyle="1" w:styleId="NoList52">
    <w:name w:val="No List52"/>
    <w:next w:val="NoList"/>
    <w:uiPriority w:val="99"/>
    <w:semiHidden/>
    <w:unhideWhenUsed/>
    <w:rsid w:val="00A954A2"/>
  </w:style>
  <w:style w:type="numbering" w:customStyle="1" w:styleId="NoList61">
    <w:name w:val="No List61"/>
    <w:next w:val="NoList"/>
    <w:uiPriority w:val="99"/>
    <w:semiHidden/>
    <w:unhideWhenUsed/>
    <w:rsid w:val="00A954A2"/>
  </w:style>
  <w:style w:type="numbering" w:customStyle="1" w:styleId="NoList131">
    <w:name w:val="No List131"/>
    <w:next w:val="NoList"/>
    <w:uiPriority w:val="99"/>
    <w:semiHidden/>
    <w:unhideWhenUsed/>
    <w:rsid w:val="00A954A2"/>
  </w:style>
  <w:style w:type="numbering" w:customStyle="1" w:styleId="NoList1121">
    <w:name w:val="No List1121"/>
    <w:next w:val="NoList"/>
    <w:uiPriority w:val="99"/>
    <w:semiHidden/>
    <w:unhideWhenUsed/>
    <w:rsid w:val="00A954A2"/>
  </w:style>
  <w:style w:type="numbering" w:customStyle="1" w:styleId="NoList221">
    <w:name w:val="No List221"/>
    <w:next w:val="NoList"/>
    <w:uiPriority w:val="99"/>
    <w:semiHidden/>
    <w:rsid w:val="00A954A2"/>
  </w:style>
  <w:style w:type="numbering" w:customStyle="1" w:styleId="NoList311">
    <w:name w:val="No List311"/>
    <w:next w:val="NoList"/>
    <w:uiPriority w:val="99"/>
    <w:semiHidden/>
    <w:unhideWhenUsed/>
    <w:rsid w:val="00A954A2"/>
  </w:style>
  <w:style w:type="numbering" w:customStyle="1" w:styleId="NoList411">
    <w:name w:val="No List411"/>
    <w:next w:val="NoList"/>
    <w:uiPriority w:val="99"/>
    <w:semiHidden/>
    <w:unhideWhenUsed/>
    <w:rsid w:val="00A954A2"/>
  </w:style>
  <w:style w:type="numbering" w:customStyle="1" w:styleId="NoList511">
    <w:name w:val="No List511"/>
    <w:next w:val="NoList"/>
    <w:uiPriority w:val="99"/>
    <w:semiHidden/>
    <w:unhideWhenUsed/>
    <w:rsid w:val="00A954A2"/>
  </w:style>
  <w:style w:type="table" w:customStyle="1" w:styleId="TableGrid35">
    <w:name w:val="Table Grid35"/>
    <w:basedOn w:val="TableNormal"/>
    <w:next w:val="TableGrid"/>
    <w:uiPriority w:val="39"/>
    <w:rsid w:val="00BB1FDC"/>
    <w:pPr>
      <w:ind w:left="357" w:hanging="357"/>
    </w:pPr>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Legislation%20(Fees)%20Act%202019" TargetMode="External"/><Relationship Id="rId26" Type="http://schemas.openxmlformats.org/officeDocument/2006/relationships/hyperlink" Target="mailto:DHUD.PlaceNames@sa.gov.au" TargetMode="External"/><Relationship Id="rId39" Type="http://schemas.openxmlformats.org/officeDocument/2006/relationships/hyperlink" Target="http://www.legislation.sa.gov.au/index.aspx?action=legref&amp;type=subordleg&amp;legtitle=South%20Australian%20Public%20Health%20(Legionella)%20Regulations%202013" TargetMode="External"/><Relationship Id="rId21" Type="http://schemas.openxmlformats.org/officeDocument/2006/relationships/hyperlink" Target="http://www.legislation.sa.gov.au/index.aspx?action=legref&amp;type=act&amp;legtitle=Legislation%20(Fees)%20Act%202019" TargetMode="External"/><Relationship Id="rId34" Type="http://schemas.openxmlformats.org/officeDocument/2006/relationships/hyperlink" Target="http://www.legislation.sa.gov.au/index.aspx?action=legref&amp;type=act&amp;legtitle=Legislation%20(Fees)%20Act%202019" TargetMode="External"/><Relationship Id="rId42" Type="http://schemas.openxmlformats.org/officeDocument/2006/relationships/hyperlink" Target="https://www.mountgambier.sa.gov.au/" TargetMode="External"/><Relationship Id="rId47" Type="http://schemas.openxmlformats.org/officeDocument/2006/relationships/hyperlink" Target="http://www.aemc.gov.au" TargetMode="External"/><Relationship Id="rId50" Type="http://schemas.openxmlformats.org/officeDocument/2006/relationships/hyperlink" Target="http://www.governmentgazette.sa.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mailto:DIT.ULAapplications@sa.gov.au" TargetMode="Externa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hyperlink" Target="https://dit.sa.gov.au/OutbackRoads/outback-road-report" TargetMode="External"/><Relationship Id="rId37" Type="http://schemas.openxmlformats.org/officeDocument/2006/relationships/hyperlink" Target="http://www.legislation.sa.gov.au/index.aspx?action=legref&amp;type=act&amp;legtitle=Legislation%20(Fees)%20Act%202019" TargetMode="External"/><Relationship Id="rId40" Type="http://schemas.openxmlformats.org/officeDocument/2006/relationships/hyperlink" Target="http://www.legislation.sa.gov.au/index.aspx?action=legref&amp;type=subordleg&amp;legtitle=South%20Australian%20Public%20Health%20(Wastewater)%20Regulations%202013" TargetMode="External"/><Relationship Id="rId45" Type="http://schemas.openxmlformats.org/officeDocument/2006/relationships/hyperlink" Target="http://www.sa.gov.au/roadsactproposals"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www.legislation.sa.gov.au/index.aspx?action=legref&amp;type=subordleg&amp;legtitle=Controlled%20Substances%20(Pesticides)%20Regulations%202017" TargetMode="External"/><Relationship Id="rId31" Type="http://schemas.openxmlformats.org/officeDocument/2006/relationships/hyperlink" Target="mailto:DIT.ULAapplications@sa.gov.au" TargetMode="External"/><Relationship Id="rId44" Type="http://schemas.openxmlformats.org/officeDocument/2006/relationships/hyperlink" Target="http://www.mountgambier.sa.gov.au" TargetMode="Externa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Food%20Act%202001" TargetMode="External"/><Relationship Id="rId27" Type="http://schemas.openxmlformats.org/officeDocument/2006/relationships/hyperlink" Target="mailto:DIT.ULAapplications@sa.gov.au" TargetMode="External"/><Relationship Id="rId30" Type="http://schemas.openxmlformats.org/officeDocument/2006/relationships/hyperlink" Target="mailto:DIT.ULAapplications@sa.gov.au" TargetMode="External"/><Relationship Id="rId35" Type="http://schemas.openxmlformats.org/officeDocument/2006/relationships/hyperlink" Target="http://www.legislation.sa.gov.au/index.aspx?action=legref&amp;type=act&amp;legtitle=South%20Australian%20Public%20Health%20Act%202011" TargetMode="External"/><Relationship Id="rId43" Type="http://schemas.openxmlformats.org/officeDocument/2006/relationships/hyperlink" Target="https://www.sa.gov.au/topics/housing/planning-and-property/suburb-road-and-place-names/road-opening-and-closing-proposals" TargetMode="External"/><Relationship Id="rId48" Type="http://schemas.openxmlformats.org/officeDocument/2006/relationships/hyperlink" Target="mailto:governmentgazettesa@sa.gov.au" TargetMode="External"/><Relationship Id="rId8" Type="http://schemas.openxmlformats.org/officeDocument/2006/relationships/image" Target="media/image1.jpeg"/><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subordleg&amp;legtitle=Controlled%20Substances%20(Pesticides)%20(Fees)%20Notice%202020" TargetMode="External"/><Relationship Id="rId25" Type="http://schemas.openxmlformats.org/officeDocument/2006/relationships/hyperlink" Target="https://www.sa.gov.au/topics/housing/planning-and-property/suburb-road-and-place-names/place-names-proposals" TargetMode="External"/><Relationship Id="rId33" Type="http://schemas.openxmlformats.org/officeDocument/2006/relationships/hyperlink" Target="https://dit.sa.gov.au/OutbackRoads/outback-road-report" TargetMode="External"/><Relationship Id="rId38" Type="http://schemas.openxmlformats.org/officeDocument/2006/relationships/hyperlink" Target="http://www.legislation.sa.gov.au/index.aspx?action=legref&amp;type=act&amp;legtitle=South%20Australian%20Public%20Health%20Act%202011" TargetMode="External"/><Relationship Id="rId46" Type="http://schemas.openxmlformats.org/officeDocument/2006/relationships/hyperlink" Target="mailto:erobinson@salisbury.sa.gov.au" TargetMode="External"/><Relationship Id="rId20" Type="http://schemas.openxmlformats.org/officeDocument/2006/relationships/hyperlink" Target="http://www.legislation.sa.gov.au/index.aspx?action=legref&amp;type=subordleg&amp;legtitle=Food%20(Fees)%20Notice%202020" TargetMode="External"/><Relationship Id="rId41" Type="http://schemas.openxmlformats.org/officeDocument/2006/relationships/hyperlink" Target="https://www.yoursaycharlessturt.com.a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Food%20Regulations%202017" TargetMode="External"/><Relationship Id="rId28" Type="http://schemas.openxmlformats.org/officeDocument/2006/relationships/hyperlink" Target="mailto:DIT.ULAapplications@sa.gov.au" TargetMode="External"/><Relationship Id="rId36" Type="http://schemas.openxmlformats.org/officeDocument/2006/relationships/hyperlink" Target="http://www.legislation.sa.gov.au/index.aspx?action=legref&amp;type=subordleg&amp;legtitle=South%20Australian%20Public%20Health%20(Fees)%20Notice%202020" TargetMode="External"/><Relationship Id="rId49"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alpou\Desktop\Paginations\GG%2021%20May\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Metadata/LabelInfo.xml><?xml version="1.0" encoding="utf-8"?>
<clbl:labelList xmlns:clbl="http://schemas.microsoft.com/office/2020/mipLabelMetadata">
  <clbl:label id="{bda528f7-fca9-432f-bc98-bd7e90d40906}" enabled="0" method="" siteId="{bda528f7-fca9-432f-bc98-bd7e90d40906}" removed="1"/>
</clbl:labelList>
</file>

<file path=docProps/app.xml><?xml version="1.0" encoding="utf-8"?>
<Properties xmlns="http://schemas.openxmlformats.org/officeDocument/2006/extended-properties" xmlns:vt="http://schemas.openxmlformats.org/officeDocument/2006/docPropsVTypes">
  <Template>GG PAGINATION_TEMPLATE</Template>
  <TotalTime>205</TotalTime>
  <Pages>51</Pages>
  <Words>15249</Words>
  <Characters>99803</Characters>
  <Application>Microsoft Office Word</Application>
  <DocSecurity>0</DocSecurity>
  <Lines>3475</Lines>
  <Paragraphs>2880</Paragraphs>
  <ScaleCrop>false</ScaleCrop>
  <HeadingPairs>
    <vt:vector size="2" baseType="variant">
      <vt:variant>
        <vt:lpstr>Title</vt:lpstr>
      </vt:variant>
      <vt:variant>
        <vt:i4>1</vt:i4>
      </vt:variant>
    </vt:vector>
  </HeadingPairs>
  <TitlesOfParts>
    <vt:vector size="1" baseType="lpstr">
      <vt:lpstr>No. 29 - Thursday, 21 May 2026 (pp. 1499–1549)</vt:lpstr>
    </vt:vector>
  </TitlesOfParts>
  <Company>SA Government</Company>
  <LinksUpToDate>false</LinksUpToDate>
  <CharactersWithSpaces>112281</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29 - Thursday, 21 May 2026 (pp. 1499–1549)</dc:title>
  <dc:subject/>
  <dc:creator>Elmira Jamalpour</dc:creator>
  <cp:keywords/>
  <cp:lastModifiedBy>Riazi, Naeimeh (Service SA)</cp:lastModifiedBy>
  <cp:revision>39</cp:revision>
  <cp:lastPrinted>2026-05-20T10:37:00Z</cp:lastPrinted>
  <dcterms:created xsi:type="dcterms:W3CDTF">2026-05-20T07:02:00Z</dcterms:created>
  <dcterms:modified xsi:type="dcterms:W3CDTF">2026-05-21T02:47:00Z</dcterms:modified>
</cp:coreProperties>
</file>